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A335815" w14:textId="0F593FC2" w:rsidR="00D83999" w:rsidRPr="00D83999" w:rsidRDefault="00B211D2" w:rsidP="00D83999">
      <w:pPr>
        <w:framePr w:w="3969" w:h="567" w:hRule="exact" w:hSpace="181" w:wrap="around" w:vAnchor="page" w:hAnchor="text" w:xAlign="right" w:y="852"/>
        <w:shd w:val="solid" w:color="FFFFFF" w:fill="FFFFFF"/>
        <w:spacing w:line="192" w:lineRule="auto"/>
        <w:jc w:val="center"/>
        <w:rPr>
          <w:b/>
          <w:spacing w:val="-8"/>
          <w:sz w:val="16"/>
          <w:szCs w:val="16"/>
          <w:lang w:val="ro-RO"/>
        </w:rPr>
      </w:pPr>
      <w:r w:rsidRPr="00FD1158">
        <w:rPr>
          <w:b/>
          <w:spacing w:val="-8"/>
          <w:sz w:val="16"/>
          <w:szCs w:val="16"/>
          <w:lang w:val="ro-RO"/>
        </w:rPr>
        <w:t>C.N.C.F. "C.F.R." S.A. -  D I R E C Ţ I A  L I N I I</w:t>
      </w:r>
    </w:p>
    <w:p w14:paraId="7EC70241" w14:textId="701ADAEF" w:rsidR="00B211D2" w:rsidRPr="00FD1158" w:rsidRDefault="00B211D2" w:rsidP="00110E00">
      <w:pPr>
        <w:framePr w:w="3969" w:h="567" w:hRule="exact" w:hSpace="181" w:wrap="around" w:vAnchor="page" w:hAnchor="text" w:xAlign="right" w:y="852"/>
        <w:shd w:val="solid" w:color="FFFFFF" w:fill="FFFFFF"/>
        <w:jc w:val="center"/>
        <w:rPr>
          <w:b/>
          <w:sz w:val="16"/>
          <w:szCs w:val="16"/>
          <w:lang w:val="ro-RO"/>
        </w:rPr>
      </w:pPr>
      <w:r w:rsidRPr="00FD1158">
        <w:rPr>
          <w:b/>
          <w:sz w:val="16"/>
          <w:szCs w:val="16"/>
          <w:lang w:val="ro-RO"/>
        </w:rPr>
        <w:t xml:space="preserve"> (de la pagina 1 la pagina )</w:t>
      </w:r>
    </w:p>
    <w:p w14:paraId="33AE75A5" w14:textId="77777777" w:rsidR="00B211D2" w:rsidRDefault="00B211D2">
      <w:pPr>
        <w:framePr w:w="3969" w:h="567" w:hRule="exact" w:hSpace="181" w:wrap="around" w:vAnchor="page" w:hAnchor="text" w:xAlign="right" w:y="852"/>
        <w:shd w:val="solid" w:color="FFFFFF" w:fill="FFFFFF"/>
        <w:spacing w:before="120"/>
        <w:jc w:val="center"/>
        <w:rPr>
          <w:spacing w:val="-8"/>
          <w:sz w:val="18"/>
          <w:lang w:val="ro-RO"/>
        </w:rPr>
      </w:pPr>
    </w:p>
    <w:p w14:paraId="46E4027F" w14:textId="77777777" w:rsidR="00B211D2" w:rsidRDefault="00B211D2">
      <w:pPr>
        <w:framePr w:w="3969" w:h="567" w:hRule="exact" w:hSpace="181" w:wrap="around" w:vAnchor="page" w:hAnchor="text" w:xAlign="right" w:y="852"/>
        <w:shd w:val="solid" w:color="FFFFFF" w:fill="FFFFFF"/>
        <w:spacing w:before="120"/>
        <w:jc w:val="center"/>
        <w:rPr>
          <w:spacing w:val="-8"/>
          <w:sz w:val="18"/>
          <w:lang w:val="ro-RO"/>
        </w:rPr>
      </w:pPr>
    </w:p>
    <w:p w14:paraId="3440ADE2" w14:textId="77777777" w:rsidR="00B211D2" w:rsidRDefault="00B211D2">
      <w:pPr>
        <w:framePr w:w="3969" w:h="567" w:hRule="exact" w:hSpace="181" w:wrap="around" w:vAnchor="page" w:hAnchor="text" w:xAlign="right" w:y="852"/>
        <w:shd w:val="solid" w:color="FFFFFF" w:fill="FFFFFF"/>
        <w:jc w:val="center"/>
        <w:rPr>
          <w:spacing w:val="-8"/>
          <w:sz w:val="18"/>
          <w:lang w:val="ro-RO"/>
        </w:rPr>
      </w:pPr>
    </w:p>
    <w:p w14:paraId="305B9896" w14:textId="77777777" w:rsidR="00B211D2" w:rsidRDefault="00B211D2">
      <w:pPr>
        <w:jc w:val="center"/>
        <w:rPr>
          <w:sz w:val="28"/>
        </w:rPr>
      </w:pPr>
    </w:p>
    <w:p w14:paraId="44F97208" w14:textId="77777777" w:rsidR="00B211D2" w:rsidRDefault="00B211D2">
      <w:pPr>
        <w:jc w:val="center"/>
        <w:rPr>
          <w:sz w:val="28"/>
        </w:rPr>
      </w:pPr>
    </w:p>
    <w:p w14:paraId="309877F2" w14:textId="77777777" w:rsidR="00B211D2" w:rsidRDefault="00B211D2">
      <w:pPr>
        <w:jc w:val="center"/>
        <w:rPr>
          <w:sz w:val="28"/>
        </w:rPr>
      </w:pPr>
    </w:p>
    <w:p w14:paraId="643E4CFD" w14:textId="77777777" w:rsidR="00B211D2" w:rsidRDefault="00B211D2">
      <w:pPr>
        <w:jc w:val="center"/>
        <w:rPr>
          <w:sz w:val="28"/>
        </w:rPr>
      </w:pPr>
    </w:p>
    <w:p w14:paraId="6E1EC893" w14:textId="77777777" w:rsidR="00B211D2" w:rsidRDefault="00B211D2">
      <w:pPr>
        <w:jc w:val="center"/>
        <w:rPr>
          <w:b/>
          <w:bCs/>
          <w:noProof/>
          <w:spacing w:val="80"/>
          <w:sz w:val="32"/>
          <w:lang w:val="en-US"/>
        </w:rPr>
      </w:pPr>
      <w:r>
        <w:rPr>
          <w:b/>
          <w:bCs/>
          <w:noProof/>
          <w:spacing w:val="80"/>
          <w:sz w:val="32"/>
          <w:lang w:val="en-US"/>
        </w:rPr>
        <w:t>B.A.R.</w:t>
      </w:r>
      <w:r>
        <w:rPr>
          <w:b/>
          <w:bCs/>
          <w:spacing w:val="80"/>
          <w:sz w:val="32"/>
        </w:rPr>
        <w:t xml:space="preserve"> BUCUREŞTI</w:t>
      </w:r>
    </w:p>
    <w:p w14:paraId="2E018F89" w14:textId="77777777" w:rsidR="00B211D2" w:rsidRDefault="00000000">
      <w:pPr>
        <w:rPr>
          <w:b/>
          <w:bCs/>
          <w:spacing w:val="40"/>
        </w:rPr>
      </w:pPr>
      <w:r>
        <w:rPr>
          <w:b/>
          <w:bCs/>
          <w:noProof/>
          <w:spacing w:val="80"/>
          <w:sz w:val="32"/>
          <w:lang w:val="en-US"/>
        </w:rPr>
        <w:pict w14:anchorId="46CB2125">
          <v:shapetype id="_x0000_t136" coordsize="21600,21600" o:spt="136" adj="10800" path="m@7,l@8,m@5,21600l@6,21600e">
            <v:formulas>
              <v:f eqn="sum #0 0 10800"/>
              <v:f eqn="prod #0 2 1"/>
              <v:f eqn="sum 21600 0 @1"/>
              <v:f eqn="sum 0 0 @2"/>
              <v:f eqn="sum 21600 0 @3"/>
              <v:f eqn="if @0 @3 0"/>
              <v:f eqn="if @0 21600 @1"/>
              <v:f eqn="if @0 0 @2"/>
              <v:f eqn="if @0 @4 21600"/>
              <v:f eqn="mid @5 @6"/>
              <v:f eqn="mid @8 @5"/>
              <v:f eqn="mid @7 @8"/>
              <v:f eqn="mid @6 @7"/>
              <v:f eqn="sum @6 0 @5"/>
            </v:formulas>
            <v:path textpathok="t" o:connecttype="custom" o:connectlocs="@9,0;@10,10800;@11,21600;@12,10800" o:connectangles="270,180,90,0"/>
            <v:textpath on="t" fitshape="t"/>
            <v:handles>
              <v:h position="#0,bottomRight" xrange="6629,14971"/>
            </v:handles>
            <o:lock v:ext="edit" text="t" shapetype="t"/>
          </v:shapetype>
          <v:shape id="_x0000_s2050" type="#_x0000_t136" style="position:absolute;margin-left:-.1pt;margin-top:1pt;width:511.65pt;height:28.65pt;z-index:1" fillcolor="black">
            <v:shadow color="#868686"/>
            <v:textpath style="font-family:&quot;Times New Roman&quot;;font-size:16pt;font-weight:bold;v-text-kern:t" trim="t" fitpath="t" string="B U L E T I N  D E  A V I Z A R E  A  R E S T R I C Ţ I I L O R   D E  V I T E Z Ă"/>
          </v:shape>
        </w:pict>
      </w:r>
    </w:p>
    <w:p w14:paraId="0CEC5669" w14:textId="77777777" w:rsidR="00B211D2" w:rsidRDefault="00B211D2">
      <w:pPr>
        <w:pStyle w:val="Heading8"/>
        <w:framePr w:w="8282" w:h="357" w:hRule="exact" w:wrap="notBeside" w:vAnchor="page" w:hAnchor="page" w:x="1742" w:y="3552"/>
        <w:jc w:val="center"/>
        <w:rPr>
          <w:rFonts w:ascii="Times New Roman" w:hAnsi="Times New Roman"/>
          <w:caps/>
          <w:sz w:val="10"/>
        </w:rPr>
      </w:pPr>
    </w:p>
    <w:p w14:paraId="61BBB33D" w14:textId="77777777" w:rsidR="00B211D2" w:rsidRDefault="00B211D2">
      <w:pPr>
        <w:pStyle w:val="Heading8"/>
        <w:framePr w:w="8282" w:h="357" w:hRule="exact" w:wrap="notBeside" w:vAnchor="page" w:hAnchor="page" w:x="1742" w:y="3552"/>
        <w:jc w:val="center"/>
        <w:rPr>
          <w:rFonts w:ascii="Times New Roman" w:hAnsi="Times New Roman"/>
          <w:caps/>
          <w:sz w:val="24"/>
        </w:rPr>
      </w:pPr>
      <w:r>
        <w:rPr>
          <w:rFonts w:ascii="Times New Roman" w:hAnsi="Times New Roman"/>
          <w:caps/>
          <w:sz w:val="24"/>
        </w:rPr>
        <w:t>decada 11-20 noiembrie 2026</w:t>
      </w:r>
    </w:p>
    <w:p w14:paraId="78D814BB" w14:textId="77777777" w:rsidR="00B211D2" w:rsidRDefault="00B211D2">
      <w:pPr>
        <w:rPr>
          <w:b/>
          <w:bCs/>
          <w:spacing w:val="40"/>
        </w:rPr>
      </w:pPr>
    </w:p>
    <w:tbl>
      <w:tblPr>
        <w:tblW w:w="10206" w:type="dxa"/>
        <w:jc w:val="center"/>
        <w:tblBorders>
          <w:top w:val="double" w:sz="6" w:space="0" w:color="auto"/>
          <w:left w:val="double" w:sz="6" w:space="0" w:color="auto"/>
          <w:bottom w:val="double" w:sz="6" w:space="0" w:color="auto"/>
          <w:right w:val="double" w:sz="6" w:space="0" w:color="auto"/>
          <w:insideH w:val="double" w:sz="6" w:space="0" w:color="auto"/>
          <w:insideV w:val="double" w:sz="6" w:space="0" w:color="auto"/>
        </w:tblBorders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709"/>
        <w:gridCol w:w="847"/>
        <w:gridCol w:w="714"/>
        <w:gridCol w:w="2267"/>
        <w:gridCol w:w="804"/>
        <w:gridCol w:w="736"/>
        <w:gridCol w:w="959"/>
        <w:gridCol w:w="736"/>
        <w:gridCol w:w="2434"/>
      </w:tblGrid>
      <w:tr w:rsidR="00B211D2" w14:paraId="4BC794A2" w14:textId="77777777">
        <w:trPr>
          <w:cantSplit/>
          <w:jc w:val="center"/>
        </w:trPr>
        <w:tc>
          <w:tcPr>
            <w:tcW w:w="709" w:type="dxa"/>
            <w:vMerge w:val="restart"/>
            <w:tcMar>
              <w:left w:w="0" w:type="dxa"/>
              <w:right w:w="0" w:type="dxa"/>
            </w:tcMar>
            <w:textDirection w:val="btLr"/>
            <w:vAlign w:val="center"/>
          </w:tcPr>
          <w:p w14:paraId="14A04784" w14:textId="77777777" w:rsidR="00B211D2" w:rsidRDefault="00B211D2" w:rsidP="00FC1F7F">
            <w:pPr>
              <w:spacing w:line="192" w:lineRule="auto"/>
              <w:ind w:left="113" w:right="113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Numărul curent</w:t>
            </w:r>
          </w:p>
        </w:tc>
        <w:tc>
          <w:tcPr>
            <w:tcW w:w="1561" w:type="dxa"/>
            <w:gridSpan w:val="2"/>
            <w:tcMar>
              <w:left w:w="0" w:type="dxa"/>
              <w:right w:w="0" w:type="dxa"/>
            </w:tcMar>
          </w:tcPr>
          <w:p w14:paraId="63E456E9" w14:textId="77777777" w:rsidR="00B211D2" w:rsidRDefault="00B211D2" w:rsidP="00FC1F7F">
            <w:pPr>
              <w:spacing w:before="120" w:after="40" w:line="192" w:lineRule="auto"/>
              <w:jc w:val="center"/>
              <w:rPr>
                <w:b/>
                <w:bCs/>
                <w:spacing w:val="40"/>
                <w:sz w:val="22"/>
                <w:lang w:val="ro-RO"/>
              </w:rPr>
            </w:pPr>
            <w:r>
              <w:rPr>
                <w:b/>
                <w:bCs/>
                <w:spacing w:val="40"/>
                <w:sz w:val="22"/>
                <w:lang w:val="ro-RO"/>
              </w:rPr>
              <w:t>FIRUL I</w:t>
            </w:r>
          </w:p>
          <w:p w14:paraId="49E71F2E" w14:textId="77777777" w:rsidR="00B211D2" w:rsidRDefault="00B211D2" w:rsidP="00FC1F7F">
            <w:pPr>
              <w:spacing w:line="192" w:lineRule="auto"/>
              <w:jc w:val="center"/>
              <w:rPr>
                <w:b/>
                <w:bCs/>
                <w:sz w:val="22"/>
                <w:lang w:val="ro-RO"/>
              </w:rPr>
            </w:pPr>
            <w:r>
              <w:rPr>
                <w:b/>
                <w:bCs/>
                <w:sz w:val="22"/>
                <w:lang w:val="ro-RO"/>
              </w:rPr>
              <w:t>sau</w:t>
            </w:r>
          </w:p>
          <w:p w14:paraId="42A40F30" w14:textId="77777777" w:rsidR="00B211D2" w:rsidRDefault="00B211D2" w:rsidP="00FC1F7F">
            <w:pPr>
              <w:spacing w:after="40" w:line="192" w:lineRule="auto"/>
              <w:jc w:val="center"/>
              <w:rPr>
                <w:b/>
                <w:bCs/>
                <w:sz w:val="22"/>
                <w:lang w:val="ro-RO"/>
              </w:rPr>
            </w:pPr>
            <w:r>
              <w:rPr>
                <w:b/>
                <w:bCs/>
                <w:sz w:val="22"/>
                <w:lang w:val="ro-RO"/>
              </w:rPr>
              <w:t>LINIA SIMPLĂ</w:t>
            </w:r>
          </w:p>
          <w:p w14:paraId="2AE7785C" w14:textId="77777777" w:rsidR="00B211D2" w:rsidRDefault="00B211D2" w:rsidP="00FC1F7F">
            <w:pPr>
              <w:spacing w:line="192" w:lineRule="auto"/>
              <w:jc w:val="center"/>
              <w:rPr>
                <w:b/>
                <w:bCs/>
                <w:sz w:val="17"/>
                <w:lang w:val="ro-RO"/>
              </w:rPr>
            </w:pPr>
            <w:r>
              <w:rPr>
                <w:b/>
                <w:bCs/>
                <w:sz w:val="17"/>
                <w:lang w:val="ro-RO"/>
              </w:rPr>
              <w:t>Linia curentă şi</w:t>
            </w:r>
          </w:p>
          <w:p w14:paraId="0D0125AF" w14:textId="77777777" w:rsidR="00B211D2" w:rsidRDefault="00B211D2" w:rsidP="00FC1F7F">
            <w:pPr>
              <w:spacing w:line="192" w:lineRule="auto"/>
              <w:jc w:val="center"/>
              <w:rPr>
                <w:b/>
                <w:bCs/>
                <w:sz w:val="17"/>
                <w:lang w:val="ro-RO"/>
              </w:rPr>
            </w:pPr>
            <w:r>
              <w:rPr>
                <w:b/>
                <w:bCs/>
                <w:sz w:val="17"/>
                <w:lang w:val="ro-RO"/>
              </w:rPr>
              <w:t xml:space="preserve"> linia directă din staţii, aferente firului I, respectiv liniei simple</w:t>
            </w:r>
          </w:p>
        </w:tc>
        <w:tc>
          <w:tcPr>
            <w:tcW w:w="2267" w:type="dxa"/>
            <w:vMerge w:val="restart"/>
            <w:tcMar>
              <w:left w:w="0" w:type="dxa"/>
              <w:right w:w="0" w:type="dxa"/>
            </w:tcMar>
            <w:vAlign w:val="center"/>
          </w:tcPr>
          <w:p w14:paraId="000F7043" w14:textId="77777777" w:rsidR="00B211D2" w:rsidRDefault="00B211D2" w:rsidP="00FC1F7F">
            <w:pPr>
              <w:spacing w:line="192" w:lineRule="auto"/>
              <w:jc w:val="center"/>
              <w:rPr>
                <w:b/>
                <w:bCs/>
                <w:sz w:val="22"/>
                <w:lang w:val="ro-RO"/>
              </w:rPr>
            </w:pPr>
            <w:r>
              <w:rPr>
                <w:b/>
                <w:bCs/>
                <w:sz w:val="22"/>
                <w:lang w:val="ro-RO"/>
              </w:rPr>
              <w:t>STAŢIA</w:t>
            </w:r>
          </w:p>
          <w:p w14:paraId="6B526AF7" w14:textId="77777777" w:rsidR="00B211D2" w:rsidRDefault="00B211D2" w:rsidP="00FC1F7F">
            <w:pPr>
              <w:spacing w:line="192" w:lineRule="auto"/>
              <w:jc w:val="center"/>
              <w:rPr>
                <w:b/>
                <w:bCs/>
                <w:sz w:val="22"/>
                <w:lang w:val="ro-RO"/>
              </w:rPr>
            </w:pPr>
            <w:r>
              <w:rPr>
                <w:b/>
                <w:bCs/>
                <w:sz w:val="22"/>
                <w:lang w:val="ro-RO"/>
              </w:rPr>
              <w:t>sau</w:t>
            </w:r>
          </w:p>
          <w:p w14:paraId="53DE8183" w14:textId="77777777" w:rsidR="00B211D2" w:rsidRDefault="00B211D2" w:rsidP="00FC1F7F">
            <w:pPr>
              <w:spacing w:line="192" w:lineRule="auto"/>
              <w:jc w:val="center"/>
              <w:rPr>
                <w:b/>
                <w:bCs/>
                <w:lang w:val="ro-RO"/>
              </w:rPr>
            </w:pPr>
            <w:r>
              <w:rPr>
                <w:b/>
                <w:bCs/>
                <w:sz w:val="22"/>
                <w:lang w:val="ro-RO"/>
              </w:rPr>
              <w:t>DISTANŢA</w:t>
            </w:r>
          </w:p>
        </w:tc>
        <w:tc>
          <w:tcPr>
            <w:tcW w:w="1540" w:type="dxa"/>
            <w:gridSpan w:val="2"/>
            <w:tcMar>
              <w:left w:w="0" w:type="dxa"/>
              <w:right w:w="0" w:type="dxa"/>
            </w:tcMar>
            <w:vAlign w:val="center"/>
          </w:tcPr>
          <w:p w14:paraId="1A1B68EA" w14:textId="77777777" w:rsidR="00B211D2" w:rsidRDefault="00B211D2" w:rsidP="001D0732">
            <w:pPr>
              <w:spacing w:line="192" w:lineRule="auto"/>
              <w:jc w:val="center"/>
              <w:rPr>
                <w:b/>
                <w:bCs/>
                <w:sz w:val="22"/>
                <w:lang w:val="ro-RO"/>
              </w:rPr>
            </w:pPr>
            <w:r>
              <w:rPr>
                <w:b/>
                <w:bCs/>
                <w:sz w:val="22"/>
                <w:lang w:val="ro-RO"/>
              </w:rPr>
              <w:t>APARATE DE CALE ÎN ABATERE</w:t>
            </w:r>
          </w:p>
          <w:p w14:paraId="2894A92F" w14:textId="77777777" w:rsidR="00B211D2" w:rsidRDefault="00B211D2" w:rsidP="001D0732">
            <w:pPr>
              <w:spacing w:line="192" w:lineRule="auto"/>
              <w:jc w:val="center"/>
              <w:rPr>
                <w:b/>
                <w:bCs/>
                <w:sz w:val="22"/>
                <w:lang w:val="ro-RO"/>
              </w:rPr>
            </w:pPr>
            <w:r>
              <w:rPr>
                <w:b/>
                <w:bCs/>
                <w:sz w:val="22"/>
                <w:lang w:val="ro-RO"/>
              </w:rPr>
              <w:t>şi</w:t>
            </w:r>
          </w:p>
          <w:p w14:paraId="6A2B312F" w14:textId="77777777" w:rsidR="00B211D2" w:rsidRDefault="00B211D2" w:rsidP="001D0732">
            <w:pPr>
              <w:spacing w:before="80" w:line="192" w:lineRule="auto"/>
              <w:jc w:val="center"/>
              <w:rPr>
                <w:b/>
                <w:bCs/>
                <w:sz w:val="22"/>
                <w:lang w:val="ro-RO"/>
              </w:rPr>
            </w:pPr>
            <w:r>
              <w:rPr>
                <w:b/>
                <w:bCs/>
                <w:sz w:val="22"/>
                <w:lang w:val="ro-RO"/>
              </w:rPr>
              <w:t xml:space="preserve">LINII </w:t>
            </w:r>
          </w:p>
          <w:p w14:paraId="160AD25C" w14:textId="77777777" w:rsidR="00B211D2" w:rsidRDefault="00B211D2" w:rsidP="001D0732">
            <w:pPr>
              <w:spacing w:line="192" w:lineRule="auto"/>
              <w:jc w:val="center"/>
              <w:rPr>
                <w:b/>
                <w:bCs/>
                <w:sz w:val="22"/>
                <w:lang w:val="ro-RO"/>
              </w:rPr>
            </w:pPr>
            <w:r>
              <w:rPr>
                <w:b/>
                <w:bCs/>
                <w:sz w:val="22"/>
                <w:lang w:val="ro-RO"/>
              </w:rPr>
              <w:t>ABĂTUTE</w:t>
            </w:r>
          </w:p>
          <w:p w14:paraId="3834D7AF" w14:textId="77777777" w:rsidR="00B211D2" w:rsidRDefault="00B211D2" w:rsidP="001D0732">
            <w:pPr>
              <w:spacing w:line="192" w:lineRule="auto"/>
              <w:jc w:val="center"/>
              <w:rPr>
                <w:b/>
                <w:bCs/>
                <w:sz w:val="22"/>
                <w:lang w:val="ro-RO"/>
              </w:rPr>
            </w:pPr>
            <w:r>
              <w:rPr>
                <w:b/>
                <w:bCs/>
                <w:sz w:val="22"/>
                <w:lang w:val="ro-RO"/>
              </w:rPr>
              <w:t xml:space="preserve">DIN </w:t>
            </w:r>
          </w:p>
          <w:p w14:paraId="5E431A42" w14:textId="77777777" w:rsidR="00B211D2" w:rsidRDefault="00B211D2" w:rsidP="001D0732">
            <w:pPr>
              <w:spacing w:line="192" w:lineRule="auto"/>
              <w:jc w:val="center"/>
              <w:rPr>
                <w:b/>
                <w:bCs/>
                <w:sz w:val="22"/>
                <w:lang w:val="ro-RO"/>
              </w:rPr>
            </w:pPr>
            <w:r>
              <w:rPr>
                <w:b/>
                <w:bCs/>
                <w:sz w:val="22"/>
                <w:lang w:val="ro-RO"/>
              </w:rPr>
              <w:t>STAŢII</w:t>
            </w:r>
          </w:p>
        </w:tc>
        <w:tc>
          <w:tcPr>
            <w:tcW w:w="1695" w:type="dxa"/>
            <w:gridSpan w:val="2"/>
            <w:tcMar>
              <w:left w:w="0" w:type="dxa"/>
              <w:right w:w="0" w:type="dxa"/>
            </w:tcMar>
          </w:tcPr>
          <w:p w14:paraId="4F532CF8" w14:textId="77777777" w:rsidR="00B211D2" w:rsidRDefault="00B211D2" w:rsidP="00FC1F7F">
            <w:pPr>
              <w:spacing w:before="120" w:line="192" w:lineRule="auto"/>
              <w:jc w:val="center"/>
              <w:rPr>
                <w:b/>
                <w:bCs/>
                <w:spacing w:val="40"/>
                <w:sz w:val="22"/>
                <w:lang w:val="ro-RO"/>
              </w:rPr>
            </w:pPr>
            <w:r>
              <w:rPr>
                <w:b/>
                <w:bCs/>
                <w:spacing w:val="40"/>
                <w:sz w:val="22"/>
                <w:lang w:val="ro-RO"/>
              </w:rPr>
              <w:t>FIRUL II</w:t>
            </w:r>
          </w:p>
          <w:p w14:paraId="44F0FB83" w14:textId="77777777" w:rsidR="00B211D2" w:rsidRDefault="00B211D2" w:rsidP="00FC1F7F">
            <w:pPr>
              <w:spacing w:line="192" w:lineRule="auto"/>
              <w:jc w:val="center"/>
              <w:rPr>
                <w:b/>
                <w:bCs/>
                <w:lang w:val="ro-RO"/>
              </w:rPr>
            </w:pPr>
          </w:p>
          <w:p w14:paraId="6BEDAD20" w14:textId="77777777" w:rsidR="00B211D2" w:rsidRDefault="00B211D2" w:rsidP="00FC1F7F">
            <w:pPr>
              <w:spacing w:line="192" w:lineRule="auto"/>
              <w:jc w:val="center"/>
              <w:rPr>
                <w:b/>
                <w:bCs/>
                <w:lang w:val="ro-RO"/>
              </w:rPr>
            </w:pPr>
          </w:p>
          <w:p w14:paraId="18178AFB" w14:textId="77777777" w:rsidR="00B211D2" w:rsidRDefault="00B211D2" w:rsidP="00FC1F7F">
            <w:pPr>
              <w:spacing w:line="192" w:lineRule="auto"/>
              <w:jc w:val="center"/>
              <w:rPr>
                <w:b/>
                <w:bCs/>
                <w:lang w:val="ro-RO"/>
              </w:rPr>
            </w:pPr>
          </w:p>
          <w:p w14:paraId="5A3B7774" w14:textId="77777777" w:rsidR="00B211D2" w:rsidRDefault="00B211D2" w:rsidP="00FC1F7F">
            <w:pPr>
              <w:spacing w:line="192" w:lineRule="auto"/>
              <w:jc w:val="center"/>
              <w:rPr>
                <w:b/>
                <w:bCs/>
                <w:sz w:val="22"/>
                <w:lang w:val="ro-RO"/>
              </w:rPr>
            </w:pPr>
          </w:p>
          <w:p w14:paraId="366286CA" w14:textId="77777777" w:rsidR="00B211D2" w:rsidRDefault="00B211D2" w:rsidP="00FC1F7F">
            <w:pPr>
              <w:spacing w:line="192" w:lineRule="auto"/>
              <w:jc w:val="center"/>
              <w:rPr>
                <w:b/>
                <w:bCs/>
                <w:sz w:val="17"/>
                <w:lang w:val="ro-RO"/>
              </w:rPr>
            </w:pPr>
            <w:r>
              <w:rPr>
                <w:b/>
                <w:bCs/>
                <w:sz w:val="17"/>
                <w:lang w:val="ro-RO"/>
              </w:rPr>
              <w:t>Linia curentă şi</w:t>
            </w:r>
          </w:p>
          <w:p w14:paraId="7CD9D190" w14:textId="77777777" w:rsidR="00B211D2" w:rsidRDefault="00B211D2" w:rsidP="00FC1F7F">
            <w:pPr>
              <w:spacing w:line="192" w:lineRule="auto"/>
              <w:jc w:val="center"/>
              <w:rPr>
                <w:b/>
                <w:bCs/>
                <w:sz w:val="17"/>
                <w:lang w:val="ro-RO"/>
              </w:rPr>
            </w:pPr>
            <w:r>
              <w:rPr>
                <w:b/>
                <w:bCs/>
                <w:sz w:val="17"/>
                <w:lang w:val="ro-RO"/>
              </w:rPr>
              <w:t xml:space="preserve"> linia directă din </w:t>
            </w:r>
          </w:p>
          <w:p w14:paraId="4B498DE1" w14:textId="77777777" w:rsidR="00B211D2" w:rsidRDefault="00B211D2" w:rsidP="00FC1F7F">
            <w:pPr>
              <w:spacing w:line="192" w:lineRule="auto"/>
              <w:jc w:val="center"/>
              <w:rPr>
                <w:b/>
                <w:bCs/>
                <w:sz w:val="17"/>
                <w:lang w:val="ro-RO"/>
              </w:rPr>
            </w:pPr>
            <w:r>
              <w:rPr>
                <w:b/>
                <w:bCs/>
                <w:sz w:val="17"/>
                <w:lang w:val="ro-RO"/>
              </w:rPr>
              <w:t xml:space="preserve">staţii aferente </w:t>
            </w:r>
          </w:p>
          <w:p w14:paraId="5FD4C149" w14:textId="77777777" w:rsidR="00B211D2" w:rsidRDefault="00B211D2" w:rsidP="00FC1F7F">
            <w:pPr>
              <w:spacing w:line="192" w:lineRule="auto"/>
              <w:jc w:val="center"/>
              <w:rPr>
                <w:b/>
                <w:bCs/>
                <w:sz w:val="17"/>
                <w:lang w:val="ro-RO"/>
              </w:rPr>
            </w:pPr>
            <w:r>
              <w:rPr>
                <w:b/>
                <w:bCs/>
                <w:sz w:val="17"/>
                <w:lang w:val="ro-RO"/>
              </w:rPr>
              <w:t>firului II</w:t>
            </w:r>
          </w:p>
        </w:tc>
        <w:tc>
          <w:tcPr>
            <w:tcW w:w="2434" w:type="dxa"/>
            <w:vMerge w:val="restart"/>
            <w:tcMar>
              <w:left w:w="0" w:type="dxa"/>
              <w:right w:w="0" w:type="dxa"/>
            </w:tcMar>
            <w:vAlign w:val="center"/>
          </w:tcPr>
          <w:p w14:paraId="0007F17A" w14:textId="77777777" w:rsidR="00B211D2" w:rsidRDefault="00B211D2" w:rsidP="00FC1F7F">
            <w:pPr>
              <w:spacing w:line="192" w:lineRule="auto"/>
              <w:jc w:val="center"/>
              <w:rPr>
                <w:b/>
                <w:bCs/>
                <w:i/>
                <w:iCs/>
                <w:spacing w:val="40"/>
                <w:lang w:val="ro-RO"/>
              </w:rPr>
            </w:pPr>
            <w:r>
              <w:rPr>
                <w:b/>
                <w:bCs/>
                <w:i/>
                <w:iCs/>
                <w:spacing w:val="40"/>
                <w:lang w:val="ro-RO"/>
              </w:rPr>
              <w:t>OBSERVAŢII</w:t>
            </w:r>
          </w:p>
        </w:tc>
      </w:tr>
      <w:tr w:rsidR="00B211D2" w14:paraId="6804E2C2" w14:textId="77777777">
        <w:trPr>
          <w:cantSplit/>
          <w:trHeight w:val="509"/>
          <w:jc w:val="center"/>
        </w:trPr>
        <w:tc>
          <w:tcPr>
            <w:tcW w:w="709" w:type="dxa"/>
            <w:vMerge/>
            <w:tcMar>
              <w:left w:w="0" w:type="dxa"/>
              <w:right w:w="0" w:type="dxa"/>
            </w:tcMar>
          </w:tcPr>
          <w:p w14:paraId="429DF759" w14:textId="77777777" w:rsidR="00B211D2" w:rsidRDefault="00B211D2" w:rsidP="00FC1F7F">
            <w:pPr>
              <w:spacing w:line="192" w:lineRule="auto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47" w:type="dxa"/>
            <w:tcMar>
              <w:left w:w="0" w:type="dxa"/>
              <w:right w:w="0" w:type="dxa"/>
            </w:tcMar>
          </w:tcPr>
          <w:p w14:paraId="4126F968" w14:textId="77777777" w:rsidR="00B211D2" w:rsidRDefault="00B211D2" w:rsidP="00FC1F7F">
            <w:pPr>
              <w:spacing w:before="40" w:line="192" w:lineRule="auto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De la km. la km.</w:t>
            </w:r>
          </w:p>
        </w:tc>
        <w:tc>
          <w:tcPr>
            <w:tcW w:w="714" w:type="dxa"/>
            <w:tcMar>
              <w:left w:w="0" w:type="dxa"/>
              <w:right w:w="0" w:type="dxa"/>
            </w:tcMar>
          </w:tcPr>
          <w:p w14:paraId="0F3AF016" w14:textId="77777777" w:rsidR="00B211D2" w:rsidRDefault="00B211D2" w:rsidP="00FC1F7F">
            <w:pPr>
              <w:spacing w:before="40" w:line="192" w:lineRule="auto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Viteza redusă</w:t>
            </w:r>
          </w:p>
        </w:tc>
        <w:tc>
          <w:tcPr>
            <w:tcW w:w="2267" w:type="dxa"/>
            <w:vMerge/>
            <w:tcMar>
              <w:left w:w="0" w:type="dxa"/>
              <w:right w:w="0" w:type="dxa"/>
            </w:tcMar>
          </w:tcPr>
          <w:p w14:paraId="631945A5" w14:textId="77777777" w:rsidR="00B211D2" w:rsidRDefault="00B211D2" w:rsidP="00FC1F7F">
            <w:pPr>
              <w:spacing w:line="192" w:lineRule="auto"/>
              <w:jc w:val="center"/>
              <w:rPr>
                <w:b/>
                <w:bCs/>
                <w:lang w:val="ro-RO"/>
              </w:rPr>
            </w:pPr>
          </w:p>
        </w:tc>
        <w:tc>
          <w:tcPr>
            <w:tcW w:w="804" w:type="dxa"/>
            <w:tcMar>
              <w:left w:w="0" w:type="dxa"/>
              <w:right w:w="0" w:type="dxa"/>
            </w:tcMar>
          </w:tcPr>
          <w:p w14:paraId="5B91B9FC" w14:textId="77777777" w:rsidR="00B211D2" w:rsidRDefault="00B211D2" w:rsidP="00FC1F7F">
            <w:pPr>
              <w:spacing w:before="40" w:line="192" w:lineRule="auto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De la km. la km.</w:t>
            </w:r>
          </w:p>
        </w:tc>
        <w:tc>
          <w:tcPr>
            <w:tcW w:w="736" w:type="dxa"/>
            <w:tcMar>
              <w:left w:w="0" w:type="dxa"/>
              <w:right w:w="0" w:type="dxa"/>
            </w:tcMar>
          </w:tcPr>
          <w:p w14:paraId="0098D9BC" w14:textId="77777777" w:rsidR="00B211D2" w:rsidRDefault="00B211D2" w:rsidP="00FC1F7F">
            <w:pPr>
              <w:spacing w:before="40" w:line="192" w:lineRule="auto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Viteza redusă</w:t>
            </w:r>
          </w:p>
        </w:tc>
        <w:tc>
          <w:tcPr>
            <w:tcW w:w="959" w:type="dxa"/>
            <w:tcMar>
              <w:left w:w="0" w:type="dxa"/>
              <w:right w:w="0" w:type="dxa"/>
            </w:tcMar>
          </w:tcPr>
          <w:p w14:paraId="02E5A4F8" w14:textId="77777777" w:rsidR="00B211D2" w:rsidRDefault="00B211D2" w:rsidP="00FC1F7F">
            <w:pPr>
              <w:spacing w:before="40" w:line="192" w:lineRule="auto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De la </w:t>
            </w:r>
          </w:p>
          <w:p w14:paraId="3EF65CE4" w14:textId="77777777" w:rsidR="00B211D2" w:rsidRDefault="00B211D2" w:rsidP="00FC1F7F">
            <w:pPr>
              <w:spacing w:before="40" w:line="192" w:lineRule="auto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km. la </w:t>
            </w:r>
          </w:p>
          <w:p w14:paraId="0C566EE8" w14:textId="77777777" w:rsidR="00B211D2" w:rsidRDefault="00B211D2" w:rsidP="00FC1F7F">
            <w:pPr>
              <w:spacing w:before="40" w:line="192" w:lineRule="auto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km.</w:t>
            </w:r>
          </w:p>
        </w:tc>
        <w:tc>
          <w:tcPr>
            <w:tcW w:w="736" w:type="dxa"/>
            <w:tcMar>
              <w:left w:w="0" w:type="dxa"/>
              <w:right w:w="0" w:type="dxa"/>
            </w:tcMar>
          </w:tcPr>
          <w:p w14:paraId="6AE97DDD" w14:textId="77777777" w:rsidR="00B211D2" w:rsidRDefault="00B211D2" w:rsidP="00FC1F7F">
            <w:pPr>
              <w:spacing w:before="40" w:line="192" w:lineRule="auto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Viteza redusă</w:t>
            </w:r>
          </w:p>
        </w:tc>
        <w:tc>
          <w:tcPr>
            <w:tcW w:w="2434" w:type="dxa"/>
            <w:vMerge/>
            <w:tcMar>
              <w:left w:w="0" w:type="dxa"/>
              <w:right w:w="0" w:type="dxa"/>
            </w:tcMar>
          </w:tcPr>
          <w:p w14:paraId="1A8E8159" w14:textId="77777777" w:rsidR="00B211D2" w:rsidRDefault="00B211D2" w:rsidP="00FC1F7F">
            <w:pPr>
              <w:spacing w:line="192" w:lineRule="auto"/>
              <w:jc w:val="center"/>
              <w:rPr>
                <w:b/>
                <w:bCs/>
                <w:lang w:val="ro-RO"/>
              </w:rPr>
            </w:pPr>
          </w:p>
        </w:tc>
      </w:tr>
    </w:tbl>
    <w:p w14:paraId="1E7C2BDB" w14:textId="77777777" w:rsidR="00B211D2" w:rsidRDefault="00B211D2">
      <w:pPr>
        <w:spacing w:line="192" w:lineRule="auto"/>
        <w:jc w:val="center"/>
      </w:pPr>
    </w:p>
    <w:p w14:paraId="1CAB424F" w14:textId="77777777" w:rsidR="00B211D2" w:rsidRDefault="00B211D2">
      <w:pPr>
        <w:spacing w:line="192" w:lineRule="auto"/>
        <w:ind w:left="-57" w:right="-57"/>
        <w:jc w:val="center"/>
        <w:rPr>
          <w:b/>
          <w:bCs/>
          <w:lang w:val="ro-RO"/>
        </w:rPr>
      </w:pPr>
      <w:r>
        <w:rPr>
          <w:b/>
          <w:bCs/>
          <w:lang w:val="ro-RO"/>
        </w:rPr>
        <w:t>TOATE RESTRICŢIILE ŞI LIMITĂRILE DE VITEZĂ SE VOR RESPECTA CU TOT TRENUL !</w:t>
      </w:r>
    </w:p>
    <w:p w14:paraId="711B8AB1" w14:textId="77777777" w:rsidR="00B211D2" w:rsidRPr="008D04AB" w:rsidRDefault="00B211D2">
      <w:pPr>
        <w:spacing w:line="192" w:lineRule="auto"/>
        <w:ind w:left="-57" w:right="-57"/>
        <w:jc w:val="center"/>
        <w:rPr>
          <w:b/>
          <w:bCs/>
          <w:sz w:val="20"/>
          <w:szCs w:val="20"/>
          <w:lang w:val="ro-RO"/>
        </w:rPr>
      </w:pPr>
    </w:p>
    <w:p w14:paraId="48A498C5" w14:textId="77777777" w:rsidR="00B211D2" w:rsidRPr="008D04AB" w:rsidRDefault="00B211D2">
      <w:pPr>
        <w:spacing w:line="192" w:lineRule="auto"/>
        <w:ind w:left="-57" w:right="-57"/>
        <w:jc w:val="center"/>
        <w:rPr>
          <w:b/>
          <w:bCs/>
          <w:sz w:val="20"/>
          <w:szCs w:val="20"/>
          <w:lang w:val="ro-RO"/>
        </w:rPr>
      </w:pPr>
    </w:p>
    <w:p w14:paraId="6D8589C4" w14:textId="77777777" w:rsidR="00B211D2" w:rsidRPr="008D04AB" w:rsidRDefault="00B211D2" w:rsidP="001725F5">
      <w:pPr>
        <w:tabs>
          <w:tab w:val="center" w:pos="312"/>
        </w:tabs>
        <w:spacing w:line="192" w:lineRule="auto"/>
        <w:ind w:left="-57" w:right="-57"/>
        <w:jc w:val="center"/>
        <w:rPr>
          <w:b/>
          <w:bCs/>
          <w:sz w:val="20"/>
          <w:szCs w:val="20"/>
          <w:lang w:val="ro-RO"/>
        </w:rPr>
      </w:pPr>
    </w:p>
    <w:p w14:paraId="1A596F62" w14:textId="77777777" w:rsidR="00B211D2" w:rsidRPr="00A8307A" w:rsidRDefault="00B211D2" w:rsidP="00516DD3">
      <w:pPr>
        <w:pStyle w:val="Heading1"/>
        <w:spacing w:line="360" w:lineRule="auto"/>
      </w:pPr>
      <w:r w:rsidRPr="00A8307A">
        <w:t>LINIA 100</w:t>
      </w:r>
    </w:p>
    <w:p w14:paraId="7412B16E" w14:textId="77777777" w:rsidR="00B211D2" w:rsidRPr="00A8307A" w:rsidRDefault="00B211D2" w:rsidP="00E207A1">
      <w:pPr>
        <w:pStyle w:val="Heading1"/>
        <w:spacing w:line="360" w:lineRule="auto"/>
        <w:rPr>
          <w:sz w:val="8"/>
        </w:rPr>
      </w:pPr>
      <w:r w:rsidRPr="00A8307A">
        <w:t>BUCUREŞTI NORD - CRAIOVA - STREHAIA - ORŞOVA - TIMIŞOARA NORD – JIMBOLIA</w:t>
      </w:r>
    </w:p>
    <w:tbl>
      <w:tblPr>
        <w:tblW w:w="10173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645"/>
        <w:gridCol w:w="923"/>
        <w:gridCol w:w="701"/>
        <w:gridCol w:w="2194"/>
        <w:gridCol w:w="870"/>
        <w:gridCol w:w="765"/>
        <w:gridCol w:w="867"/>
        <w:gridCol w:w="744"/>
        <w:gridCol w:w="2464"/>
      </w:tblGrid>
      <w:tr w:rsidR="00B211D2" w:rsidRPr="00AB76B4" w14:paraId="6308B555" w14:textId="77777777" w:rsidTr="00927588">
        <w:trPr>
          <w:cantSplit/>
          <w:trHeight w:val="405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C2DB6F6" w14:textId="77777777" w:rsidR="00B211D2" w:rsidRPr="00AB76B4" w:rsidRDefault="00B211D2" w:rsidP="00B211D2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0D0A15B" w14:textId="77777777" w:rsidR="00B211D2" w:rsidRPr="00AB76B4" w:rsidRDefault="00B211D2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ECAFD6B" w14:textId="77777777" w:rsidR="00B211D2" w:rsidRPr="00AB76B4" w:rsidRDefault="00B211D2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7C68D825" w14:textId="77777777" w:rsidR="00B211D2" w:rsidRPr="00AB76B4" w:rsidRDefault="00B211D2" w:rsidP="00927588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St. Bucureşti Nord</w:t>
            </w:r>
          </w:p>
          <w:p w14:paraId="5D390165" w14:textId="77777777" w:rsidR="00B211D2" w:rsidRPr="00AB76B4" w:rsidRDefault="00B211D2" w:rsidP="00927588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linia 6, Grupa A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EF76691" w14:textId="77777777" w:rsidR="00B211D2" w:rsidRPr="00AB76B4" w:rsidRDefault="00B211D2" w:rsidP="00927588">
            <w:pPr>
              <w:spacing w:before="2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toată</w:t>
            </w:r>
          </w:p>
          <w:p w14:paraId="2426B194" w14:textId="77777777" w:rsidR="00B211D2" w:rsidRPr="00AB76B4" w:rsidRDefault="00B211D2" w:rsidP="00927588">
            <w:pPr>
              <w:spacing w:before="2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linia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B7739A1" w14:textId="77777777" w:rsidR="00B211D2" w:rsidRPr="00AB76B4" w:rsidRDefault="00B211D2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AB76B4"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7EABE8A" w14:textId="77777777" w:rsidR="00B211D2" w:rsidRPr="00AB76B4" w:rsidRDefault="00B211D2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39C8115" w14:textId="77777777" w:rsidR="00B211D2" w:rsidRPr="00AB76B4" w:rsidRDefault="00B211D2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610F15F" w14:textId="77777777" w:rsidR="00B211D2" w:rsidRPr="00AB76B4" w:rsidRDefault="00B211D2" w:rsidP="00927588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B211D2" w:rsidRPr="00AB76B4" w14:paraId="1E1906BD" w14:textId="77777777" w:rsidTr="00927588">
        <w:trPr>
          <w:cantSplit/>
          <w:trHeight w:val="405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0216654" w14:textId="77777777" w:rsidR="00B211D2" w:rsidRPr="00AB76B4" w:rsidRDefault="00B211D2" w:rsidP="00B211D2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C5F864B" w14:textId="77777777" w:rsidR="00B211D2" w:rsidRPr="00AB76B4" w:rsidRDefault="00B211D2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7AFED05" w14:textId="77777777" w:rsidR="00B211D2" w:rsidRPr="00AB76B4" w:rsidRDefault="00B211D2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3324C9BC" w14:textId="77777777" w:rsidR="00B211D2" w:rsidRPr="00AB76B4" w:rsidRDefault="00B211D2" w:rsidP="00927588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St. Bucureşti Nord</w:t>
            </w:r>
          </w:p>
          <w:p w14:paraId="255C00F3" w14:textId="77777777" w:rsidR="00B211D2" w:rsidRPr="00AB76B4" w:rsidRDefault="00B211D2" w:rsidP="00927588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linia 8, Grupa A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59D20F9" w14:textId="77777777" w:rsidR="00B211D2" w:rsidRPr="00AB76B4" w:rsidRDefault="00B211D2" w:rsidP="00927588">
            <w:pPr>
              <w:spacing w:before="2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toată</w:t>
            </w:r>
          </w:p>
          <w:p w14:paraId="0806E13A" w14:textId="77777777" w:rsidR="00B211D2" w:rsidRPr="00AB76B4" w:rsidRDefault="00B211D2" w:rsidP="00927588">
            <w:pPr>
              <w:spacing w:before="2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linia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AFB2FB6" w14:textId="77777777" w:rsidR="00B211D2" w:rsidRPr="00AB76B4" w:rsidRDefault="00B211D2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AB76B4"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1621116" w14:textId="77777777" w:rsidR="00B211D2" w:rsidRPr="00AB76B4" w:rsidRDefault="00B211D2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A366D22" w14:textId="77777777" w:rsidR="00B211D2" w:rsidRPr="00AB76B4" w:rsidRDefault="00B211D2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50579A8" w14:textId="77777777" w:rsidR="00B211D2" w:rsidRPr="00AB76B4" w:rsidRDefault="00B211D2" w:rsidP="00927588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B211D2" w:rsidRPr="00AB76B4" w14:paraId="51A0576C" w14:textId="77777777" w:rsidTr="00927588">
        <w:trPr>
          <w:cantSplit/>
          <w:trHeight w:val="405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12438EE" w14:textId="77777777" w:rsidR="00B211D2" w:rsidRPr="00AB76B4" w:rsidRDefault="00B211D2" w:rsidP="00B211D2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5A8EC1D" w14:textId="77777777" w:rsidR="00B211D2" w:rsidRPr="00AB76B4" w:rsidRDefault="00B211D2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C76CC5B" w14:textId="77777777" w:rsidR="00B211D2" w:rsidRPr="00AB76B4" w:rsidRDefault="00B211D2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548AA543" w14:textId="77777777" w:rsidR="00B211D2" w:rsidRPr="00AB76B4" w:rsidRDefault="00B211D2" w:rsidP="00927588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St. Bucureşti Nord</w:t>
            </w:r>
          </w:p>
          <w:p w14:paraId="65F2CBE3" w14:textId="77777777" w:rsidR="00B211D2" w:rsidRPr="00AB76B4" w:rsidRDefault="00B211D2" w:rsidP="00927588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 xml:space="preserve">Grupa A 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E84A76C" w14:textId="77777777" w:rsidR="00B211D2" w:rsidRPr="00AB76B4" w:rsidRDefault="00B211D2" w:rsidP="00927588">
            <w:pPr>
              <w:spacing w:before="2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peste sch.</w:t>
            </w:r>
          </w:p>
          <w:p w14:paraId="3217998D" w14:textId="77777777" w:rsidR="00B211D2" w:rsidRPr="00AB76B4" w:rsidRDefault="00B211D2" w:rsidP="00927588">
            <w:pPr>
              <w:spacing w:before="2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nr. 2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E6A7C5B" w14:textId="77777777" w:rsidR="00B211D2" w:rsidRPr="00AB76B4" w:rsidRDefault="00B211D2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AB76B4"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631897F" w14:textId="77777777" w:rsidR="00B211D2" w:rsidRPr="00AB76B4" w:rsidRDefault="00B211D2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574B032" w14:textId="77777777" w:rsidR="00B211D2" w:rsidRPr="00AB76B4" w:rsidRDefault="00B211D2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8982696" w14:textId="77777777" w:rsidR="00B211D2" w:rsidRPr="00AB76B4" w:rsidRDefault="00B211D2" w:rsidP="00927588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  <w:p w14:paraId="400D19B7" w14:textId="77777777" w:rsidR="00B211D2" w:rsidRPr="00AB76B4" w:rsidRDefault="00B211D2" w:rsidP="00927588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>Acces la liniile 11 şi 12.</w:t>
            </w:r>
          </w:p>
        </w:tc>
      </w:tr>
      <w:tr w:rsidR="00B211D2" w:rsidRPr="00AB76B4" w14:paraId="7ABC77B3" w14:textId="77777777" w:rsidTr="00927588">
        <w:trPr>
          <w:cantSplit/>
          <w:trHeight w:val="277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F46B130" w14:textId="77777777" w:rsidR="00B211D2" w:rsidRPr="00AB76B4" w:rsidRDefault="00B211D2" w:rsidP="00B211D2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60847F2" w14:textId="77777777" w:rsidR="00B211D2" w:rsidRPr="00AB76B4" w:rsidRDefault="00B211D2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6BCC9A9" w14:textId="77777777" w:rsidR="00B211D2" w:rsidRPr="00AB76B4" w:rsidRDefault="00B211D2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33911B75" w14:textId="77777777" w:rsidR="00B211D2" w:rsidRPr="00AB76B4" w:rsidRDefault="00B211D2" w:rsidP="00927588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St. Bucureşti Nord</w:t>
            </w:r>
          </w:p>
          <w:p w14:paraId="60D720C8" w14:textId="77777777" w:rsidR="00B211D2" w:rsidRPr="00AB76B4" w:rsidRDefault="00B211D2" w:rsidP="00927588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linia 5, grupa B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8118B39" w14:textId="77777777" w:rsidR="00B211D2" w:rsidRPr="00AB76B4" w:rsidRDefault="00B211D2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toată linia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416D922" w14:textId="77777777" w:rsidR="00B211D2" w:rsidRPr="00AB76B4" w:rsidRDefault="00B211D2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AB76B4">
              <w:rPr>
                <w:b/>
                <w:bCs/>
                <w:sz w:val="36"/>
                <w:szCs w:val="36"/>
                <w:lang w:val="ro-RO"/>
              </w:rPr>
              <w:t>5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B94B582" w14:textId="77777777" w:rsidR="00B211D2" w:rsidRPr="00AB76B4" w:rsidRDefault="00B211D2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30412FF" w14:textId="77777777" w:rsidR="00B211D2" w:rsidRPr="00AB76B4" w:rsidRDefault="00B211D2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E598126" w14:textId="77777777" w:rsidR="00B211D2" w:rsidRPr="00AB76B4" w:rsidRDefault="00B211D2" w:rsidP="00927588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B211D2" w:rsidRPr="00AB76B4" w14:paraId="320FDC2D" w14:textId="77777777" w:rsidTr="00927588">
        <w:trPr>
          <w:cantSplit/>
          <w:trHeight w:val="277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B49199F" w14:textId="77777777" w:rsidR="00B211D2" w:rsidRPr="00AB76B4" w:rsidRDefault="00B211D2" w:rsidP="00B211D2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E68AB86" w14:textId="77777777" w:rsidR="00B211D2" w:rsidRPr="00AB76B4" w:rsidRDefault="00B211D2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0890774" w14:textId="77777777" w:rsidR="00B211D2" w:rsidRPr="00AB76B4" w:rsidRDefault="00B211D2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23EFA377" w14:textId="77777777" w:rsidR="00B211D2" w:rsidRPr="00AB76B4" w:rsidRDefault="00B211D2" w:rsidP="0029297A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St. Bucureşti Nord</w:t>
            </w:r>
          </w:p>
          <w:p w14:paraId="3B5EDA28" w14:textId="77777777" w:rsidR="00B211D2" w:rsidRPr="00AB76B4" w:rsidRDefault="00B211D2" w:rsidP="0029297A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 xml:space="preserve">grupa </w:t>
            </w:r>
            <w:r>
              <w:rPr>
                <w:b/>
                <w:bCs/>
                <w:sz w:val="20"/>
                <w:lang w:val="ro-RO"/>
              </w:rPr>
              <w:t>A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0E41247" w14:textId="77777777" w:rsidR="00B211D2" w:rsidRPr="00AB76B4" w:rsidRDefault="00B211D2" w:rsidP="0029297A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 xml:space="preserve">între TDJ </w:t>
            </w:r>
          </w:p>
          <w:p w14:paraId="089DF295" w14:textId="77777777" w:rsidR="00B211D2" w:rsidRPr="00AB76B4" w:rsidRDefault="00B211D2" w:rsidP="0029297A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3</w:t>
            </w:r>
            <w:r w:rsidRPr="00AB76B4">
              <w:rPr>
                <w:b/>
                <w:bCs/>
                <w:sz w:val="20"/>
                <w:lang w:val="ro-RO"/>
              </w:rPr>
              <w:t xml:space="preserve">6 / </w:t>
            </w:r>
            <w:r>
              <w:rPr>
                <w:b/>
                <w:bCs/>
                <w:sz w:val="20"/>
                <w:lang w:val="ro-RO"/>
              </w:rPr>
              <w:t>38</w:t>
            </w:r>
            <w:r w:rsidRPr="00AB76B4">
              <w:rPr>
                <w:b/>
                <w:bCs/>
                <w:sz w:val="20"/>
                <w:lang w:val="ro-RO"/>
              </w:rPr>
              <w:t xml:space="preserve"> și </w:t>
            </w:r>
          </w:p>
          <w:p w14:paraId="2E6FE7DE" w14:textId="77777777" w:rsidR="00B211D2" w:rsidRPr="00AB76B4" w:rsidRDefault="00B211D2" w:rsidP="0029297A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 xml:space="preserve">TDJ </w:t>
            </w:r>
          </w:p>
          <w:p w14:paraId="161EE9CC" w14:textId="77777777" w:rsidR="00B211D2" w:rsidRPr="00AB76B4" w:rsidRDefault="00B211D2" w:rsidP="0029297A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4</w:t>
            </w:r>
            <w:r w:rsidRPr="00AB76B4">
              <w:rPr>
                <w:b/>
                <w:bCs/>
                <w:sz w:val="20"/>
                <w:lang w:val="ro-RO"/>
              </w:rPr>
              <w:t xml:space="preserve">6 / </w:t>
            </w:r>
            <w:r>
              <w:rPr>
                <w:b/>
                <w:bCs/>
                <w:sz w:val="20"/>
                <w:lang w:val="ro-RO"/>
              </w:rPr>
              <w:t>49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AFBE8CA" w14:textId="77777777" w:rsidR="00B211D2" w:rsidRPr="00AB76B4" w:rsidRDefault="00B211D2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D1E5144" w14:textId="77777777" w:rsidR="00B211D2" w:rsidRPr="00AB76B4" w:rsidRDefault="00B211D2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F208D46" w14:textId="77777777" w:rsidR="00B211D2" w:rsidRPr="00AB76B4" w:rsidRDefault="00B211D2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ED87BBD" w14:textId="77777777" w:rsidR="00B211D2" w:rsidRPr="00AB76B4" w:rsidRDefault="00B211D2" w:rsidP="00927588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B211D2" w:rsidRPr="00AB76B4" w14:paraId="7272B245" w14:textId="77777777" w:rsidTr="00927588">
        <w:trPr>
          <w:cantSplit/>
          <w:trHeight w:val="277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57E6E03" w14:textId="77777777" w:rsidR="00B211D2" w:rsidRPr="00AB76B4" w:rsidRDefault="00B211D2" w:rsidP="00B211D2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E4F1D63" w14:textId="77777777" w:rsidR="00B211D2" w:rsidRPr="00AB76B4" w:rsidRDefault="00B211D2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C2756ED" w14:textId="77777777" w:rsidR="00B211D2" w:rsidRPr="00AB76B4" w:rsidRDefault="00B211D2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4C3E9498" w14:textId="77777777" w:rsidR="00B211D2" w:rsidRPr="00AB76B4" w:rsidRDefault="00B211D2" w:rsidP="0040129F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St. Bucureşti Nord</w:t>
            </w:r>
          </w:p>
          <w:p w14:paraId="17D76489" w14:textId="77777777" w:rsidR="00B211D2" w:rsidRPr="00AB76B4" w:rsidRDefault="00B211D2" w:rsidP="0029297A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D38A307" w14:textId="77777777" w:rsidR="00B211D2" w:rsidRPr="00AB76B4" w:rsidRDefault="00B211D2" w:rsidP="0040129F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Î</w:t>
            </w:r>
            <w:r w:rsidRPr="00AB76B4">
              <w:rPr>
                <w:b/>
                <w:bCs/>
                <w:sz w:val="20"/>
                <w:lang w:val="ro-RO"/>
              </w:rPr>
              <w:t xml:space="preserve">ntre </w:t>
            </w:r>
            <w:r>
              <w:rPr>
                <w:b/>
                <w:bCs/>
                <w:sz w:val="20"/>
                <w:lang w:val="ro-RO"/>
              </w:rPr>
              <w:t>sch</w:t>
            </w:r>
            <w:r w:rsidRPr="00AB76B4">
              <w:rPr>
                <w:b/>
                <w:bCs/>
                <w:sz w:val="20"/>
                <w:lang w:val="ro-RO"/>
              </w:rPr>
              <w:t xml:space="preserve"> </w:t>
            </w:r>
          </w:p>
          <w:p w14:paraId="40D3136B" w14:textId="77777777" w:rsidR="00B211D2" w:rsidRPr="00AB76B4" w:rsidRDefault="00B211D2" w:rsidP="0040129F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6</w:t>
            </w:r>
            <w:r>
              <w:rPr>
                <w:b/>
                <w:bCs/>
                <w:sz w:val="20"/>
                <w:lang w:val="ro-RO"/>
              </w:rPr>
              <w:t xml:space="preserve">A </w:t>
            </w:r>
            <w:r w:rsidRPr="00AB76B4">
              <w:rPr>
                <w:b/>
                <w:bCs/>
                <w:sz w:val="20"/>
                <w:lang w:val="ro-RO"/>
              </w:rPr>
              <w:t>și</w:t>
            </w:r>
            <w:r>
              <w:rPr>
                <w:b/>
                <w:bCs/>
                <w:sz w:val="20"/>
                <w:lang w:val="ro-RO"/>
              </w:rPr>
              <w:t xml:space="preserve"> 6B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C9CBB78" w14:textId="77777777" w:rsidR="00B211D2" w:rsidRDefault="00B211D2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30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3D0F55D" w14:textId="77777777" w:rsidR="00B211D2" w:rsidRPr="00AB76B4" w:rsidRDefault="00B211D2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261B38C" w14:textId="77777777" w:rsidR="00B211D2" w:rsidRPr="00AB76B4" w:rsidRDefault="00B211D2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931D5A2" w14:textId="77777777" w:rsidR="00B211D2" w:rsidRDefault="00B211D2" w:rsidP="00927588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</w:t>
            </w:r>
          </w:p>
          <w:p w14:paraId="27DD5E2D" w14:textId="77777777" w:rsidR="00B211D2" w:rsidRDefault="00B211D2" w:rsidP="00927588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pe fir I și II </w:t>
            </w:r>
            <w:r w:rsidRPr="00AB76B4">
              <w:rPr>
                <w:b/>
                <w:bCs/>
                <w:i/>
                <w:iCs/>
                <w:sz w:val="20"/>
                <w:lang w:val="ro-RO"/>
              </w:rPr>
              <w:t>București Nord</w:t>
            </w:r>
            <w:r>
              <w:rPr>
                <w:b/>
                <w:bCs/>
                <w:i/>
                <w:iCs/>
                <w:sz w:val="20"/>
                <w:lang w:val="ro-RO"/>
              </w:rPr>
              <w:t xml:space="preserve"> </w:t>
            </w:r>
            <w:r w:rsidRPr="0040129F">
              <w:rPr>
                <w:b/>
                <w:bCs/>
                <w:i/>
                <w:iCs/>
                <w:sz w:val="20"/>
                <w:lang w:val="ro-RO"/>
              </w:rPr>
              <w:t>- Bucureştii Noi</w:t>
            </w:r>
            <w:r w:rsidRPr="00AB76B4">
              <w:rPr>
                <w:b/>
                <w:bCs/>
                <w:i/>
                <w:iCs/>
                <w:sz w:val="20"/>
                <w:lang w:val="ro-RO"/>
              </w:rPr>
              <w:t xml:space="preserve"> </w:t>
            </w:r>
          </w:p>
        </w:tc>
      </w:tr>
      <w:tr w:rsidR="00B211D2" w:rsidRPr="00AB76B4" w14:paraId="587EB750" w14:textId="77777777" w:rsidTr="00927588">
        <w:trPr>
          <w:cantSplit/>
          <w:trHeight w:val="277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52DFDAC" w14:textId="77777777" w:rsidR="00B211D2" w:rsidRPr="00AB76B4" w:rsidRDefault="00B211D2" w:rsidP="00B211D2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0698C05" w14:textId="77777777" w:rsidR="00B211D2" w:rsidRPr="00AB76B4" w:rsidRDefault="00B211D2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C2D822C" w14:textId="77777777" w:rsidR="00B211D2" w:rsidRPr="00AB76B4" w:rsidRDefault="00B211D2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68E78A1A" w14:textId="77777777" w:rsidR="00B211D2" w:rsidRPr="00AB76B4" w:rsidRDefault="00B211D2" w:rsidP="00927588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Bucureşti Nord -</w:t>
            </w:r>
          </w:p>
          <w:p w14:paraId="15AA0986" w14:textId="77777777" w:rsidR="00B211D2" w:rsidRPr="00AB76B4" w:rsidRDefault="00B211D2" w:rsidP="00927588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 xml:space="preserve">Post 5 - </w:t>
            </w:r>
            <w:r>
              <w:rPr>
                <w:b/>
                <w:bCs/>
                <w:sz w:val="20"/>
                <w:lang w:val="ro-RO"/>
              </w:rPr>
              <w:t xml:space="preserve"> </w:t>
            </w:r>
            <w:r w:rsidRPr="00AB76B4">
              <w:rPr>
                <w:b/>
                <w:bCs/>
                <w:sz w:val="20"/>
                <w:lang w:val="ro-RO"/>
              </w:rPr>
              <w:t>Bucureştii Noi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73C19BF" w14:textId="77777777" w:rsidR="00B211D2" w:rsidRPr="00AB76B4" w:rsidRDefault="00B211D2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7B4737B" w14:textId="77777777" w:rsidR="00B211D2" w:rsidRPr="00AB76B4" w:rsidRDefault="00B211D2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0BEE6EA" w14:textId="77777777" w:rsidR="00B211D2" w:rsidRPr="00AB76B4" w:rsidRDefault="00B211D2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1+650</w:t>
            </w:r>
          </w:p>
          <w:p w14:paraId="36AD5F72" w14:textId="77777777" w:rsidR="00B211D2" w:rsidRPr="00AB76B4" w:rsidRDefault="00B211D2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2+900</w:t>
            </w: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4337A59" w14:textId="77777777" w:rsidR="00B211D2" w:rsidRPr="00AB76B4" w:rsidRDefault="00B211D2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AB76B4">
              <w:rPr>
                <w:b/>
                <w:bCs/>
                <w:sz w:val="36"/>
                <w:szCs w:val="36"/>
                <w:lang w:val="ro-RO"/>
              </w:rPr>
              <w:t>30</w:t>
            </w: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5E976C8" w14:textId="77777777" w:rsidR="00B211D2" w:rsidRPr="00AB76B4" w:rsidRDefault="00B211D2" w:rsidP="00927588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Semnalizată ca limitare de viteză.</w:t>
            </w:r>
          </w:p>
        </w:tc>
      </w:tr>
      <w:tr w:rsidR="00B211D2" w:rsidRPr="00AB76B4" w14:paraId="3A86EE96" w14:textId="77777777" w:rsidTr="00927588">
        <w:trPr>
          <w:cantSplit/>
          <w:trHeight w:val="277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04B5E0B" w14:textId="77777777" w:rsidR="00B211D2" w:rsidRPr="00AB76B4" w:rsidRDefault="00B211D2" w:rsidP="00B211D2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66387A4" w14:textId="77777777" w:rsidR="00B211D2" w:rsidRPr="00AB76B4" w:rsidRDefault="00B211D2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5+280</w:t>
            </w:r>
          </w:p>
          <w:p w14:paraId="23576889" w14:textId="77777777" w:rsidR="00B211D2" w:rsidRPr="00AB76B4" w:rsidRDefault="00B211D2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6+</w:t>
            </w:r>
            <w:r>
              <w:rPr>
                <w:b/>
                <w:bCs/>
                <w:sz w:val="20"/>
                <w:lang w:val="ro-RO"/>
              </w:rPr>
              <w:t>75</w:t>
            </w:r>
            <w:r w:rsidRPr="00AB76B4">
              <w:rPr>
                <w:b/>
                <w:bCs/>
                <w:sz w:val="20"/>
                <w:lang w:val="ro-RO"/>
              </w:rPr>
              <w:t>0</w:t>
            </w: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B520DF5" w14:textId="77777777" w:rsidR="00B211D2" w:rsidRPr="00AB76B4" w:rsidRDefault="00B211D2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7</w:t>
            </w:r>
            <w:r w:rsidRPr="00AB76B4">
              <w:rPr>
                <w:b/>
                <w:bCs/>
                <w:sz w:val="36"/>
                <w:szCs w:val="36"/>
                <w:lang w:val="ro-RO"/>
              </w:rPr>
              <w:t>0</w:t>
            </w: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45EE6711" w14:textId="77777777" w:rsidR="00B211D2" w:rsidRPr="00AB76B4" w:rsidRDefault="00B211D2" w:rsidP="00927588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St. Bucureştii Noi</w:t>
            </w:r>
          </w:p>
          <w:p w14:paraId="65F4C2C7" w14:textId="77777777" w:rsidR="00B211D2" w:rsidRPr="00AB76B4" w:rsidRDefault="00B211D2" w:rsidP="00927588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 xml:space="preserve">linia 2 directă + </w:t>
            </w:r>
          </w:p>
          <w:p w14:paraId="79E130B2" w14:textId="77777777" w:rsidR="00B211D2" w:rsidRPr="00AB76B4" w:rsidRDefault="00B211D2" w:rsidP="00927588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zonă aparate de cale, Cap X</w:t>
            </w:r>
            <w:r>
              <w:rPr>
                <w:b/>
                <w:bCs/>
                <w:sz w:val="20"/>
                <w:lang w:val="ro-RO"/>
              </w:rPr>
              <w:t xml:space="preserve"> și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F1605CA" w14:textId="77777777" w:rsidR="00B211D2" w:rsidRPr="00AB76B4" w:rsidRDefault="00B211D2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AE8EA3B" w14:textId="77777777" w:rsidR="00B211D2" w:rsidRPr="00AB76B4" w:rsidRDefault="00B211D2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46E96B9" w14:textId="77777777" w:rsidR="00B211D2" w:rsidRPr="00AB76B4" w:rsidRDefault="00B211D2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1992760" w14:textId="77777777" w:rsidR="00B211D2" w:rsidRPr="00AB76B4" w:rsidRDefault="00B211D2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B886490" w14:textId="77777777" w:rsidR="00B211D2" w:rsidRPr="00AB76B4" w:rsidRDefault="00B211D2" w:rsidP="00927588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>Semnalizată ca limitare de viteză.</w:t>
            </w:r>
          </w:p>
        </w:tc>
      </w:tr>
      <w:tr w:rsidR="00B211D2" w:rsidRPr="00AB76B4" w14:paraId="6D3407DF" w14:textId="77777777" w:rsidTr="00927588">
        <w:trPr>
          <w:cantSplit/>
          <w:trHeight w:val="277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57BB726" w14:textId="77777777" w:rsidR="00B211D2" w:rsidRPr="00AB76B4" w:rsidRDefault="00B211D2" w:rsidP="00B211D2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62E11A8" w14:textId="77777777" w:rsidR="00B211D2" w:rsidRPr="00AB76B4" w:rsidRDefault="00B211D2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068469A" w14:textId="77777777" w:rsidR="00B211D2" w:rsidRPr="00AB76B4" w:rsidRDefault="00B211D2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7B696359" w14:textId="77777777" w:rsidR="00B211D2" w:rsidRPr="00AB76B4" w:rsidRDefault="00B211D2" w:rsidP="00927588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 xml:space="preserve">St. Bucureştii Noi </w:t>
            </w:r>
          </w:p>
          <w:p w14:paraId="151552A2" w14:textId="77777777" w:rsidR="00B211D2" w:rsidRPr="00AB76B4" w:rsidRDefault="00B211D2" w:rsidP="00927588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 xml:space="preserve">linia 3 directă + </w:t>
            </w:r>
          </w:p>
          <w:p w14:paraId="6E0FC9B8" w14:textId="77777777" w:rsidR="00B211D2" w:rsidRPr="00AB76B4" w:rsidRDefault="00B211D2" w:rsidP="00927588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 xml:space="preserve">zona aparate de cale, Cap X </w:t>
            </w:r>
            <w:r>
              <w:rPr>
                <w:b/>
                <w:bCs/>
                <w:sz w:val="20"/>
                <w:lang w:val="ro-RO"/>
              </w:rPr>
              <w:t>și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EBA92E0" w14:textId="77777777" w:rsidR="00B211D2" w:rsidRPr="00AB76B4" w:rsidRDefault="00B211D2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6A17F1C" w14:textId="77777777" w:rsidR="00B211D2" w:rsidRPr="00AB76B4" w:rsidRDefault="00B211D2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C95FFA7" w14:textId="77777777" w:rsidR="00B211D2" w:rsidRPr="00AB76B4" w:rsidRDefault="00B211D2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5+280</w:t>
            </w:r>
          </w:p>
          <w:p w14:paraId="217DA97F" w14:textId="77777777" w:rsidR="00B211D2" w:rsidRPr="00AB76B4" w:rsidRDefault="00B211D2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6+</w:t>
            </w:r>
            <w:r>
              <w:rPr>
                <w:b/>
                <w:bCs/>
                <w:sz w:val="20"/>
                <w:lang w:val="ro-RO"/>
              </w:rPr>
              <w:t>75</w:t>
            </w:r>
            <w:r w:rsidRPr="00AB76B4">
              <w:rPr>
                <w:b/>
                <w:bCs/>
                <w:sz w:val="20"/>
                <w:lang w:val="ro-RO"/>
              </w:rPr>
              <w:t>0</w:t>
            </w: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CDC427A" w14:textId="77777777" w:rsidR="00B211D2" w:rsidRPr="00AB76B4" w:rsidRDefault="00B211D2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7</w:t>
            </w:r>
            <w:r w:rsidRPr="00AB76B4">
              <w:rPr>
                <w:b/>
                <w:bCs/>
                <w:sz w:val="36"/>
                <w:szCs w:val="36"/>
                <w:lang w:val="ro-RO"/>
              </w:rPr>
              <w:t>0</w:t>
            </w: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8EF3E40" w14:textId="77777777" w:rsidR="00B211D2" w:rsidRPr="00AB76B4" w:rsidRDefault="00B211D2" w:rsidP="00927588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>Semnalizată ca limitare de viteză.</w:t>
            </w:r>
          </w:p>
        </w:tc>
      </w:tr>
      <w:tr w:rsidR="00B211D2" w:rsidRPr="00AB76B4" w14:paraId="31393FEE" w14:textId="77777777" w:rsidTr="00927588">
        <w:trPr>
          <w:cantSplit/>
          <w:trHeight w:val="277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01EE210" w14:textId="77777777" w:rsidR="00B211D2" w:rsidRPr="00AB76B4" w:rsidRDefault="00B211D2" w:rsidP="00B211D2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BD33097" w14:textId="77777777" w:rsidR="00B211D2" w:rsidRPr="00AB76B4" w:rsidRDefault="00B211D2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FFBF437" w14:textId="77777777" w:rsidR="00B211D2" w:rsidRPr="00AB76B4" w:rsidRDefault="00B211D2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6FD49E4C" w14:textId="77777777" w:rsidR="00B211D2" w:rsidRPr="00AB76B4" w:rsidRDefault="00B211D2" w:rsidP="00927588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 xml:space="preserve">St. Bucureştii Noi </w:t>
            </w:r>
          </w:p>
          <w:p w14:paraId="4AC9ABEA" w14:textId="77777777" w:rsidR="00B211D2" w:rsidRPr="00AB76B4" w:rsidRDefault="00B211D2" w:rsidP="00927588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5D515D6" w14:textId="77777777" w:rsidR="00B211D2" w:rsidRPr="00AB76B4" w:rsidRDefault="00B211D2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peste sch. 10, 12, 8, 14 în abatere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AB386D0" w14:textId="77777777" w:rsidR="00B211D2" w:rsidRPr="00AB76B4" w:rsidRDefault="00B211D2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AB76B4"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447ABC2" w14:textId="77777777" w:rsidR="00B211D2" w:rsidRPr="00AB76B4" w:rsidRDefault="00B211D2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C951548" w14:textId="77777777" w:rsidR="00B211D2" w:rsidRPr="00AB76B4" w:rsidRDefault="00B211D2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E5E42E5" w14:textId="77777777" w:rsidR="00B211D2" w:rsidRPr="00AB76B4" w:rsidRDefault="00B211D2" w:rsidP="00927588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B211D2" w:rsidRPr="00AB76B4" w14:paraId="7B843E7B" w14:textId="77777777" w:rsidTr="00927588">
        <w:trPr>
          <w:cantSplit/>
          <w:trHeight w:val="277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C56674C" w14:textId="77777777" w:rsidR="00B211D2" w:rsidRPr="00AB76B4" w:rsidRDefault="00B211D2" w:rsidP="00B211D2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9C5C6A6" w14:textId="77777777" w:rsidR="00B211D2" w:rsidRPr="00AB76B4" w:rsidRDefault="00B211D2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362817B" w14:textId="77777777" w:rsidR="00B211D2" w:rsidRPr="00AB76B4" w:rsidRDefault="00B211D2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050E27D9" w14:textId="77777777" w:rsidR="00B211D2" w:rsidRPr="00AB76B4" w:rsidRDefault="00B211D2" w:rsidP="00927588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 xml:space="preserve">St. Bucureştii Noi </w:t>
            </w:r>
          </w:p>
          <w:p w14:paraId="0B1B7359" w14:textId="77777777" w:rsidR="00B211D2" w:rsidRPr="00AB76B4" w:rsidRDefault="00B211D2" w:rsidP="00927588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724C3B2" w14:textId="77777777" w:rsidR="00B211D2" w:rsidRPr="00AB76B4" w:rsidRDefault="00B211D2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 xml:space="preserve">peste TDJ </w:t>
            </w:r>
          </w:p>
          <w:p w14:paraId="18745D81" w14:textId="77777777" w:rsidR="00B211D2" w:rsidRPr="00AB76B4" w:rsidRDefault="00B211D2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20 / 22</w:t>
            </w:r>
          </w:p>
          <w:p w14:paraId="4333EF89" w14:textId="77777777" w:rsidR="00B211D2" w:rsidRPr="00AB76B4" w:rsidRDefault="00B211D2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 xml:space="preserve">și </w:t>
            </w:r>
          </w:p>
          <w:p w14:paraId="3A793429" w14:textId="77777777" w:rsidR="00B211D2" w:rsidRPr="00AB76B4" w:rsidRDefault="00B211D2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sch. 30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6D2D71E" w14:textId="77777777" w:rsidR="00B211D2" w:rsidRPr="00AB76B4" w:rsidRDefault="00B211D2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AB76B4"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1938C03" w14:textId="77777777" w:rsidR="00B211D2" w:rsidRPr="00AB76B4" w:rsidRDefault="00B211D2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46F416E" w14:textId="77777777" w:rsidR="00B211D2" w:rsidRPr="00AB76B4" w:rsidRDefault="00B211D2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B2DF9FD" w14:textId="77777777" w:rsidR="00B211D2" w:rsidRPr="00AB76B4" w:rsidRDefault="00B211D2" w:rsidP="00927588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  <w:p w14:paraId="2DDC67BB" w14:textId="77777777" w:rsidR="00B211D2" w:rsidRPr="00AB76B4" w:rsidRDefault="00B211D2" w:rsidP="00927588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>Afectează intrări - ieşiri spre Chiajna firele I și II.</w:t>
            </w:r>
          </w:p>
        </w:tc>
      </w:tr>
      <w:tr w:rsidR="00B211D2" w:rsidRPr="00AB76B4" w14:paraId="6806CD73" w14:textId="77777777" w:rsidTr="00927588">
        <w:trPr>
          <w:cantSplit/>
          <w:trHeight w:val="64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B5DF4D0" w14:textId="77777777" w:rsidR="00B211D2" w:rsidRPr="00AB76B4" w:rsidRDefault="00B211D2" w:rsidP="00B211D2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E859A6A" w14:textId="77777777" w:rsidR="00B211D2" w:rsidRPr="00AB76B4" w:rsidRDefault="00B211D2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681BFF4" w14:textId="77777777" w:rsidR="00B211D2" w:rsidRPr="00AB76B4" w:rsidRDefault="00B211D2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1AADDFC4" w14:textId="77777777" w:rsidR="00B211D2" w:rsidRPr="00AB76B4" w:rsidRDefault="00B211D2" w:rsidP="00927588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St. Bucureştii Noi</w:t>
            </w:r>
          </w:p>
          <w:p w14:paraId="1B6E19CD" w14:textId="77777777" w:rsidR="00B211D2" w:rsidRPr="00AB76B4" w:rsidRDefault="00B211D2" w:rsidP="00927588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9E09EC5" w14:textId="77777777" w:rsidR="00B211D2" w:rsidRPr="00AB76B4" w:rsidRDefault="00B211D2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peste sch. 35 în abatere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937C87A" w14:textId="77777777" w:rsidR="00B211D2" w:rsidRPr="00AB76B4" w:rsidRDefault="00B211D2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AB76B4"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C12D327" w14:textId="77777777" w:rsidR="00B211D2" w:rsidRPr="00AB76B4" w:rsidRDefault="00B211D2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93B490D" w14:textId="77777777" w:rsidR="00B211D2" w:rsidRPr="00AB76B4" w:rsidRDefault="00B211D2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26E2EF3" w14:textId="77777777" w:rsidR="00B211D2" w:rsidRPr="00AB76B4" w:rsidRDefault="00B211D2" w:rsidP="00927588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</w:t>
            </w:r>
          </w:p>
          <w:p w14:paraId="280BCEBC" w14:textId="77777777" w:rsidR="00B211D2" w:rsidRPr="00AB76B4" w:rsidRDefault="00B211D2" w:rsidP="00927588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>la linia 1.</w:t>
            </w:r>
          </w:p>
        </w:tc>
      </w:tr>
      <w:tr w:rsidR="00B211D2" w:rsidRPr="00AB76B4" w14:paraId="2171CB48" w14:textId="77777777" w:rsidTr="00927588">
        <w:trPr>
          <w:cantSplit/>
          <w:trHeight w:val="26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80495BC" w14:textId="77777777" w:rsidR="00B211D2" w:rsidRPr="00AB76B4" w:rsidRDefault="00B211D2" w:rsidP="00B211D2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2F128CA" w14:textId="77777777" w:rsidR="00B211D2" w:rsidRPr="00AB76B4" w:rsidRDefault="00B211D2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8+410</w:t>
            </w:r>
          </w:p>
          <w:p w14:paraId="48B6788B" w14:textId="77777777" w:rsidR="00B211D2" w:rsidRPr="00AB76B4" w:rsidRDefault="00B211D2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9+</w:t>
            </w:r>
            <w:r>
              <w:rPr>
                <w:b/>
                <w:bCs/>
                <w:sz w:val="20"/>
                <w:lang w:val="ro-RO"/>
              </w:rPr>
              <w:t>100</w:t>
            </w: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B3B37F4" w14:textId="77777777" w:rsidR="00B211D2" w:rsidRPr="00AB76B4" w:rsidRDefault="00B211D2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AB76B4">
              <w:rPr>
                <w:b/>
                <w:bCs/>
                <w:sz w:val="36"/>
                <w:szCs w:val="36"/>
                <w:lang w:val="ro-RO"/>
              </w:rPr>
              <w:t>50</w:t>
            </w: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49DE3BBF" w14:textId="77777777" w:rsidR="00B211D2" w:rsidRPr="00AB76B4" w:rsidRDefault="00B211D2" w:rsidP="00927588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St. Chiajna</w:t>
            </w:r>
          </w:p>
          <w:p w14:paraId="6DA6D963" w14:textId="77777777" w:rsidR="00B211D2" w:rsidRPr="00AB76B4" w:rsidRDefault="00B211D2" w:rsidP="00927588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 xml:space="preserve">linia 4 directă + </w:t>
            </w:r>
          </w:p>
          <w:p w14:paraId="34EEA45A" w14:textId="77777777" w:rsidR="00B211D2" w:rsidRPr="00AB76B4" w:rsidRDefault="00B211D2" w:rsidP="00927588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zona aparate de cale nr. 7,  9, 13.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223CE10" w14:textId="77777777" w:rsidR="00B211D2" w:rsidRPr="00AB76B4" w:rsidRDefault="00B211D2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2A50C95" w14:textId="77777777" w:rsidR="00B211D2" w:rsidRPr="00AB76B4" w:rsidRDefault="00B211D2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0E0A8FD" w14:textId="77777777" w:rsidR="00B211D2" w:rsidRPr="00AB76B4" w:rsidRDefault="00B211D2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5BFCB4E" w14:textId="77777777" w:rsidR="00B211D2" w:rsidRPr="00AB76B4" w:rsidRDefault="00B211D2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9E71733" w14:textId="77777777" w:rsidR="00B211D2" w:rsidRPr="00AB76B4" w:rsidRDefault="00B211D2" w:rsidP="00927588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>Semnalizată ca limitare de viteză.</w:t>
            </w:r>
          </w:p>
        </w:tc>
      </w:tr>
      <w:tr w:rsidR="00B211D2" w:rsidRPr="00AB76B4" w14:paraId="58D64841" w14:textId="77777777" w:rsidTr="00927588">
        <w:trPr>
          <w:cantSplit/>
          <w:trHeight w:val="26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5905523" w14:textId="77777777" w:rsidR="00B211D2" w:rsidRPr="00AB76B4" w:rsidRDefault="00B211D2" w:rsidP="00B211D2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D1EDA3C" w14:textId="77777777" w:rsidR="00B211D2" w:rsidRPr="00AB76B4" w:rsidRDefault="00B211D2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3A70452" w14:textId="77777777" w:rsidR="00B211D2" w:rsidRPr="00AB76B4" w:rsidRDefault="00B211D2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095D6D13" w14:textId="77777777" w:rsidR="00B211D2" w:rsidRPr="00AB76B4" w:rsidRDefault="00B211D2" w:rsidP="00927588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St. Chiajna</w:t>
            </w:r>
          </w:p>
          <w:p w14:paraId="602E169E" w14:textId="77777777" w:rsidR="00B211D2" w:rsidRPr="00AB76B4" w:rsidRDefault="00B211D2" w:rsidP="00927588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 xml:space="preserve">linia 3 directă + </w:t>
            </w:r>
          </w:p>
          <w:p w14:paraId="63268563" w14:textId="77777777" w:rsidR="00B211D2" w:rsidRPr="00AB76B4" w:rsidRDefault="00B211D2" w:rsidP="00927588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 xml:space="preserve">zona aparate de cale nr. </w:t>
            </w:r>
            <w:r>
              <w:rPr>
                <w:b/>
                <w:bCs/>
                <w:sz w:val="20"/>
                <w:lang w:val="ro-RO"/>
              </w:rPr>
              <w:t xml:space="preserve">15, </w:t>
            </w:r>
            <w:r w:rsidRPr="00AB76B4">
              <w:rPr>
                <w:b/>
                <w:bCs/>
                <w:sz w:val="20"/>
                <w:lang w:val="ro-RO"/>
              </w:rPr>
              <w:t>17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7D80692" w14:textId="77777777" w:rsidR="00B211D2" w:rsidRPr="00AB76B4" w:rsidRDefault="00B211D2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581068D" w14:textId="77777777" w:rsidR="00B211D2" w:rsidRPr="00AB76B4" w:rsidRDefault="00B211D2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1E51E33" w14:textId="77777777" w:rsidR="00B211D2" w:rsidRPr="00AB76B4" w:rsidRDefault="00B211D2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8+410</w:t>
            </w:r>
          </w:p>
          <w:p w14:paraId="1DC44F3D" w14:textId="77777777" w:rsidR="00B211D2" w:rsidRPr="00AB76B4" w:rsidRDefault="00B211D2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9+</w:t>
            </w:r>
            <w:r>
              <w:rPr>
                <w:b/>
                <w:bCs/>
                <w:sz w:val="20"/>
                <w:lang w:val="ro-RO"/>
              </w:rPr>
              <w:t>1</w:t>
            </w:r>
            <w:r w:rsidRPr="00AB76B4">
              <w:rPr>
                <w:b/>
                <w:bCs/>
                <w:sz w:val="20"/>
                <w:lang w:val="ro-RO"/>
              </w:rPr>
              <w:t>00</w:t>
            </w: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F20A04B" w14:textId="77777777" w:rsidR="00B211D2" w:rsidRPr="00AB76B4" w:rsidRDefault="00B211D2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AB76B4">
              <w:rPr>
                <w:b/>
                <w:bCs/>
                <w:sz w:val="36"/>
                <w:szCs w:val="36"/>
                <w:lang w:val="ro-RO"/>
              </w:rPr>
              <w:t>50</w:t>
            </w: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1B21B82" w14:textId="77777777" w:rsidR="00B211D2" w:rsidRPr="00AB76B4" w:rsidRDefault="00B211D2" w:rsidP="00927588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>Semnalizată ca limitare de viteză.</w:t>
            </w:r>
          </w:p>
        </w:tc>
      </w:tr>
      <w:tr w:rsidR="00B211D2" w:rsidRPr="00AB76B4" w14:paraId="2494DB67" w14:textId="77777777" w:rsidTr="00927588">
        <w:trPr>
          <w:cantSplit/>
          <w:trHeight w:val="26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F9ED389" w14:textId="77777777" w:rsidR="00B211D2" w:rsidRPr="00AB76B4" w:rsidRDefault="00B211D2" w:rsidP="00B211D2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B25F426" w14:textId="77777777" w:rsidR="00B211D2" w:rsidRPr="00AB76B4" w:rsidRDefault="00B211D2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A145DA5" w14:textId="77777777" w:rsidR="00B211D2" w:rsidRPr="00AB76B4" w:rsidRDefault="00B211D2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7A598F47" w14:textId="77777777" w:rsidR="00B211D2" w:rsidRPr="00AB76B4" w:rsidRDefault="00B211D2" w:rsidP="00927588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St. Chiajna</w:t>
            </w:r>
          </w:p>
          <w:p w14:paraId="58DA9F3C" w14:textId="77777777" w:rsidR="00B211D2" w:rsidRPr="00AB76B4" w:rsidRDefault="00B211D2" w:rsidP="00927588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61BB828" w14:textId="77777777" w:rsidR="00B211D2" w:rsidRPr="00AB76B4" w:rsidRDefault="00B211D2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 xml:space="preserve">peste sch. </w:t>
            </w:r>
          </w:p>
          <w:p w14:paraId="0074BDF0" w14:textId="77777777" w:rsidR="00B211D2" w:rsidRPr="00AB76B4" w:rsidRDefault="00B211D2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 xml:space="preserve">5, 9 </w:t>
            </w:r>
          </w:p>
          <w:p w14:paraId="19A746C7" w14:textId="77777777" w:rsidR="00B211D2" w:rsidRPr="00AB76B4" w:rsidRDefault="00B211D2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și 11</w:t>
            </w:r>
          </w:p>
          <w:p w14:paraId="415308AD" w14:textId="77777777" w:rsidR="00B211D2" w:rsidRPr="00AB76B4" w:rsidRDefault="00B211D2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în abatere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980A5A9" w14:textId="77777777" w:rsidR="00B211D2" w:rsidRPr="00AB76B4" w:rsidRDefault="00B211D2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AB76B4"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760073B" w14:textId="77777777" w:rsidR="00B211D2" w:rsidRPr="00AB76B4" w:rsidRDefault="00B211D2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A023D2C" w14:textId="77777777" w:rsidR="00B211D2" w:rsidRPr="00AB76B4" w:rsidRDefault="00B211D2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2F1998C" w14:textId="77777777" w:rsidR="00B211D2" w:rsidRPr="00AB76B4" w:rsidRDefault="00B211D2" w:rsidP="00927588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</w:t>
            </w:r>
          </w:p>
          <w:p w14:paraId="199C8487" w14:textId="77777777" w:rsidR="00B211D2" w:rsidRPr="00AB76B4" w:rsidRDefault="00B211D2" w:rsidP="00927588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>la liniile 1 - 5.</w:t>
            </w:r>
          </w:p>
        </w:tc>
      </w:tr>
      <w:tr w:rsidR="00B211D2" w:rsidRPr="00AB76B4" w14:paraId="25C436AC" w14:textId="77777777" w:rsidTr="00927588">
        <w:trPr>
          <w:cantSplit/>
          <w:trHeight w:val="26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DB1C645" w14:textId="77777777" w:rsidR="00B211D2" w:rsidRPr="00AB76B4" w:rsidRDefault="00B211D2" w:rsidP="00B211D2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8104CB0" w14:textId="77777777" w:rsidR="00B211D2" w:rsidRPr="00AB76B4" w:rsidRDefault="00B211D2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9</w:t>
            </w:r>
            <w:r w:rsidRPr="00AB76B4">
              <w:rPr>
                <w:b/>
                <w:bCs/>
                <w:sz w:val="20"/>
                <w:lang w:val="ro-RO"/>
              </w:rPr>
              <w:t>+</w:t>
            </w:r>
            <w:r>
              <w:rPr>
                <w:b/>
                <w:bCs/>
                <w:sz w:val="20"/>
                <w:lang w:val="ro-RO"/>
              </w:rPr>
              <w:t>1</w:t>
            </w:r>
            <w:r w:rsidRPr="00AB76B4">
              <w:rPr>
                <w:b/>
                <w:bCs/>
                <w:sz w:val="20"/>
                <w:lang w:val="ro-RO"/>
              </w:rPr>
              <w:t>00</w:t>
            </w:r>
          </w:p>
          <w:p w14:paraId="145ACD16" w14:textId="77777777" w:rsidR="00B211D2" w:rsidRPr="00AB76B4" w:rsidRDefault="00B211D2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1</w:t>
            </w:r>
            <w:r>
              <w:rPr>
                <w:b/>
                <w:bCs/>
                <w:sz w:val="20"/>
                <w:lang w:val="ro-RO"/>
              </w:rPr>
              <w:t>2</w:t>
            </w:r>
            <w:r w:rsidRPr="00AB76B4">
              <w:rPr>
                <w:b/>
                <w:bCs/>
                <w:sz w:val="20"/>
                <w:lang w:val="ro-RO"/>
              </w:rPr>
              <w:t>+</w:t>
            </w:r>
            <w:r>
              <w:rPr>
                <w:b/>
                <w:bCs/>
                <w:sz w:val="20"/>
                <w:lang w:val="ro-RO"/>
              </w:rPr>
              <w:t>2</w:t>
            </w:r>
            <w:r w:rsidRPr="00AB76B4">
              <w:rPr>
                <w:b/>
                <w:bCs/>
                <w:sz w:val="20"/>
                <w:lang w:val="ro-RO"/>
              </w:rPr>
              <w:t>00</w:t>
            </w: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A7A93F7" w14:textId="77777777" w:rsidR="00B211D2" w:rsidRPr="00AB76B4" w:rsidRDefault="00B211D2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AB76B4">
              <w:rPr>
                <w:b/>
                <w:bCs/>
                <w:sz w:val="36"/>
                <w:szCs w:val="36"/>
                <w:lang w:val="ro-RO"/>
              </w:rPr>
              <w:t>70</w:t>
            </w: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4B8B55CD" w14:textId="77777777" w:rsidR="00B211D2" w:rsidRPr="00AB76B4" w:rsidRDefault="00B211D2" w:rsidP="00927588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Chiajna -</w:t>
            </w:r>
          </w:p>
          <w:p w14:paraId="3B67890B" w14:textId="77777777" w:rsidR="00B211D2" w:rsidRPr="00AB76B4" w:rsidRDefault="00B211D2" w:rsidP="00927588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Grădinari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E01303C" w14:textId="77777777" w:rsidR="00B211D2" w:rsidRPr="00AB76B4" w:rsidRDefault="00B211D2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EA41AFA" w14:textId="77777777" w:rsidR="00B211D2" w:rsidRPr="00AB76B4" w:rsidRDefault="00B211D2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8ABD6F7" w14:textId="77777777" w:rsidR="00B211D2" w:rsidRPr="00AB76B4" w:rsidRDefault="00B211D2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3629C05" w14:textId="77777777" w:rsidR="00B211D2" w:rsidRPr="00AB76B4" w:rsidRDefault="00B211D2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90840F0" w14:textId="77777777" w:rsidR="00B211D2" w:rsidRDefault="00B211D2" w:rsidP="00927588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>Fără inductori.</w:t>
            </w:r>
          </w:p>
          <w:p w14:paraId="1CAFF7DA" w14:textId="77777777" w:rsidR="00B211D2" w:rsidRPr="00AB76B4" w:rsidRDefault="00B211D2" w:rsidP="00927588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Semnalizată ca limitare de viteză.</w:t>
            </w:r>
          </w:p>
        </w:tc>
      </w:tr>
      <w:tr w:rsidR="00B211D2" w:rsidRPr="00AB76B4" w14:paraId="4BCEA812" w14:textId="77777777" w:rsidTr="00927588">
        <w:trPr>
          <w:cantSplit/>
          <w:trHeight w:val="222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3721B1B" w14:textId="77777777" w:rsidR="00B211D2" w:rsidRPr="00AB76B4" w:rsidRDefault="00B211D2" w:rsidP="00B211D2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B86C49B" w14:textId="77777777" w:rsidR="00B211D2" w:rsidRPr="00AB76B4" w:rsidRDefault="00B211D2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C315A6D" w14:textId="77777777" w:rsidR="00B211D2" w:rsidRPr="00AB76B4" w:rsidRDefault="00B211D2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0C670C00" w14:textId="77777777" w:rsidR="00B211D2" w:rsidRPr="00AB76B4" w:rsidRDefault="00B211D2" w:rsidP="00927588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St. Grădinari</w:t>
            </w:r>
          </w:p>
          <w:p w14:paraId="68440DFA" w14:textId="77777777" w:rsidR="00B211D2" w:rsidRPr="00AB76B4" w:rsidRDefault="00B211D2" w:rsidP="00927588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linia 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5D90F95" w14:textId="77777777" w:rsidR="00B211D2" w:rsidRPr="00AB76B4" w:rsidRDefault="00B211D2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toată linia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3377FDA" w14:textId="77777777" w:rsidR="00B211D2" w:rsidRPr="00AB76B4" w:rsidRDefault="00B211D2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AB76B4"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33094EE" w14:textId="77777777" w:rsidR="00B211D2" w:rsidRPr="00AB76B4" w:rsidRDefault="00B211D2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9CE33EC" w14:textId="77777777" w:rsidR="00B211D2" w:rsidRPr="00AB76B4" w:rsidRDefault="00B211D2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6AAA6D2" w14:textId="77777777" w:rsidR="00B211D2" w:rsidRPr="00AB76B4" w:rsidRDefault="00B211D2" w:rsidP="00927588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</w:p>
        </w:tc>
      </w:tr>
      <w:tr w:rsidR="00B211D2" w:rsidRPr="00AB76B4" w14:paraId="57895E1E" w14:textId="77777777" w:rsidTr="00927588">
        <w:trPr>
          <w:cantSplit/>
          <w:trHeight w:val="222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21295F3" w14:textId="77777777" w:rsidR="00B211D2" w:rsidRPr="00AB76B4" w:rsidRDefault="00B211D2" w:rsidP="00B211D2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E0F7C32" w14:textId="77777777" w:rsidR="00B211D2" w:rsidRPr="00AB76B4" w:rsidRDefault="00B211D2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31C59BD" w14:textId="77777777" w:rsidR="00B211D2" w:rsidRPr="00AB76B4" w:rsidRDefault="00B211D2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11AB7DC2" w14:textId="77777777" w:rsidR="00B211D2" w:rsidRPr="00AB76B4" w:rsidRDefault="00B211D2" w:rsidP="00927588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St. Grădinari</w:t>
            </w:r>
          </w:p>
          <w:p w14:paraId="7B0423A3" w14:textId="77777777" w:rsidR="00B211D2" w:rsidRPr="00AB76B4" w:rsidRDefault="00B211D2" w:rsidP="00927588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linia 6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8D80BD7" w14:textId="77777777" w:rsidR="00B211D2" w:rsidRPr="00AB76B4" w:rsidRDefault="00B211D2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toată linia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34B1909" w14:textId="77777777" w:rsidR="00B211D2" w:rsidRPr="00AB76B4" w:rsidRDefault="00B211D2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AB76B4"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30C579F" w14:textId="77777777" w:rsidR="00B211D2" w:rsidRPr="00AB76B4" w:rsidRDefault="00B211D2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B8A3112" w14:textId="77777777" w:rsidR="00B211D2" w:rsidRPr="00AB76B4" w:rsidRDefault="00B211D2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F897639" w14:textId="77777777" w:rsidR="00B211D2" w:rsidRPr="00AB76B4" w:rsidRDefault="00B211D2" w:rsidP="00927588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B211D2" w:rsidRPr="00AB76B4" w14:paraId="75255358" w14:textId="77777777" w:rsidTr="00927588">
        <w:trPr>
          <w:cantSplit/>
          <w:trHeight w:val="222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BEC9704" w14:textId="77777777" w:rsidR="00B211D2" w:rsidRPr="00AB76B4" w:rsidRDefault="00B211D2" w:rsidP="00B211D2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E6A406E" w14:textId="77777777" w:rsidR="00B211D2" w:rsidRPr="00AB76B4" w:rsidRDefault="00B211D2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D369CD7" w14:textId="77777777" w:rsidR="00B211D2" w:rsidRPr="00AB76B4" w:rsidRDefault="00B211D2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132BDEFE" w14:textId="77777777" w:rsidR="00B211D2" w:rsidRPr="00AB76B4" w:rsidRDefault="00B211D2" w:rsidP="00927588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St. Grădinari</w:t>
            </w:r>
          </w:p>
          <w:p w14:paraId="1516658E" w14:textId="77777777" w:rsidR="00B211D2" w:rsidRPr="00AB76B4" w:rsidRDefault="00B211D2" w:rsidP="00927588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742C3AB" w14:textId="77777777" w:rsidR="00B211D2" w:rsidRPr="00AB76B4" w:rsidRDefault="00B211D2" w:rsidP="00927588">
            <w:pPr>
              <w:spacing w:before="2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peste T.D.J. 15 / 17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7592ABE" w14:textId="77777777" w:rsidR="00B211D2" w:rsidRPr="00AB76B4" w:rsidRDefault="00B211D2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AB76B4"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2C9C0FF" w14:textId="77777777" w:rsidR="00B211D2" w:rsidRPr="00AB76B4" w:rsidRDefault="00B211D2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0FDC7CA" w14:textId="77777777" w:rsidR="00B211D2" w:rsidRPr="00AB76B4" w:rsidRDefault="00B211D2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2E638FF" w14:textId="77777777" w:rsidR="00B211D2" w:rsidRPr="00AB76B4" w:rsidRDefault="00B211D2" w:rsidP="00927588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B211D2" w:rsidRPr="00AB76B4" w14:paraId="26160C32" w14:textId="77777777" w:rsidTr="00927588">
        <w:trPr>
          <w:cantSplit/>
          <w:trHeight w:val="676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3FB51F7" w14:textId="77777777" w:rsidR="00B211D2" w:rsidRPr="00AB76B4" w:rsidRDefault="00B211D2" w:rsidP="00B211D2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B843DAE" w14:textId="77777777" w:rsidR="00B211D2" w:rsidRPr="00AB76B4" w:rsidRDefault="00B211D2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B3F2AF5" w14:textId="77777777" w:rsidR="00B211D2" w:rsidRPr="00AB76B4" w:rsidRDefault="00B211D2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315FBE50" w14:textId="77777777" w:rsidR="00B211D2" w:rsidRPr="00AB76B4" w:rsidRDefault="00B211D2" w:rsidP="00927588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St. Grădinari</w:t>
            </w:r>
          </w:p>
          <w:p w14:paraId="4114DD93" w14:textId="77777777" w:rsidR="00B211D2" w:rsidRPr="00AB76B4" w:rsidRDefault="00B211D2" w:rsidP="00927588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8853A6D" w14:textId="77777777" w:rsidR="00B211D2" w:rsidRPr="00AB76B4" w:rsidRDefault="00B211D2" w:rsidP="00927588">
            <w:pPr>
              <w:spacing w:before="2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peste T.D.J. 12 / 14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A1F4244" w14:textId="77777777" w:rsidR="00B211D2" w:rsidRPr="00AB76B4" w:rsidRDefault="00B211D2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AB76B4"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C3DD5EF" w14:textId="77777777" w:rsidR="00B211D2" w:rsidRPr="00AB76B4" w:rsidRDefault="00B211D2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B452A9C" w14:textId="77777777" w:rsidR="00B211D2" w:rsidRPr="00AB76B4" w:rsidRDefault="00B211D2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7807505" w14:textId="77777777" w:rsidR="00B211D2" w:rsidRPr="00AB76B4" w:rsidRDefault="00B211D2" w:rsidP="00927588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B211D2" w:rsidRPr="00AB76B4" w14:paraId="0FA1251F" w14:textId="77777777" w:rsidTr="00927588">
        <w:trPr>
          <w:cantSplit/>
          <w:trHeight w:val="676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6DEA9AA" w14:textId="77777777" w:rsidR="00B211D2" w:rsidRPr="00AB76B4" w:rsidRDefault="00B211D2" w:rsidP="00B211D2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71FADE3" w14:textId="77777777" w:rsidR="00B211D2" w:rsidRPr="00AB76B4" w:rsidRDefault="00B211D2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55E89C0" w14:textId="77777777" w:rsidR="00B211D2" w:rsidRPr="00AB76B4" w:rsidRDefault="00B211D2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06D74BA4" w14:textId="77777777" w:rsidR="00B211D2" w:rsidRPr="00AB76B4" w:rsidRDefault="00B211D2" w:rsidP="00927588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 xml:space="preserve">Chiajna - </w:t>
            </w:r>
          </w:p>
          <w:p w14:paraId="0C7D9199" w14:textId="77777777" w:rsidR="00B211D2" w:rsidRPr="00AB76B4" w:rsidRDefault="00B211D2" w:rsidP="00927588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Grădinari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84744D7" w14:textId="77777777" w:rsidR="00B211D2" w:rsidRPr="00AB76B4" w:rsidRDefault="00B211D2" w:rsidP="00927588">
            <w:pPr>
              <w:spacing w:before="2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128D707" w14:textId="77777777" w:rsidR="00B211D2" w:rsidRPr="00AB76B4" w:rsidRDefault="00B211D2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6CE0919" w14:textId="77777777" w:rsidR="00B211D2" w:rsidRPr="00AB76B4" w:rsidRDefault="00B211D2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9</w:t>
            </w:r>
            <w:r w:rsidRPr="00AB76B4">
              <w:rPr>
                <w:b/>
                <w:bCs/>
                <w:sz w:val="20"/>
                <w:lang w:val="ro-RO"/>
              </w:rPr>
              <w:t>+</w:t>
            </w:r>
            <w:r>
              <w:rPr>
                <w:b/>
                <w:bCs/>
                <w:sz w:val="20"/>
                <w:lang w:val="ro-RO"/>
              </w:rPr>
              <w:t>8</w:t>
            </w:r>
            <w:r w:rsidRPr="00AB76B4">
              <w:rPr>
                <w:b/>
                <w:bCs/>
                <w:sz w:val="20"/>
                <w:lang w:val="ro-RO"/>
              </w:rPr>
              <w:t>00</w:t>
            </w:r>
          </w:p>
          <w:p w14:paraId="693FF11A" w14:textId="77777777" w:rsidR="00B211D2" w:rsidRPr="00AB76B4" w:rsidRDefault="00B211D2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12</w:t>
            </w:r>
            <w:r w:rsidRPr="00AB76B4">
              <w:rPr>
                <w:b/>
                <w:bCs/>
                <w:sz w:val="20"/>
                <w:lang w:val="ro-RO"/>
              </w:rPr>
              <w:t>+</w:t>
            </w:r>
            <w:r>
              <w:rPr>
                <w:b/>
                <w:bCs/>
                <w:sz w:val="20"/>
                <w:lang w:val="ro-RO"/>
              </w:rPr>
              <w:t>00</w:t>
            </w:r>
            <w:r w:rsidRPr="00AB76B4">
              <w:rPr>
                <w:b/>
                <w:bCs/>
                <w:sz w:val="20"/>
                <w:lang w:val="ro-RO"/>
              </w:rPr>
              <w:t>0</w:t>
            </w: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511574C" w14:textId="77777777" w:rsidR="00B211D2" w:rsidRPr="00AB76B4" w:rsidRDefault="00B211D2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AB76B4">
              <w:rPr>
                <w:b/>
                <w:bCs/>
                <w:sz w:val="36"/>
                <w:szCs w:val="36"/>
                <w:lang w:val="ro-RO"/>
              </w:rPr>
              <w:t>70</w:t>
            </w: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54EEB2F" w14:textId="77777777" w:rsidR="00B211D2" w:rsidRPr="00AB76B4" w:rsidRDefault="00B211D2" w:rsidP="00514971">
            <w:pPr>
              <w:spacing w:before="40" w:after="40" w:line="276" w:lineRule="auto"/>
              <w:ind w:right="57"/>
              <w:rPr>
                <w:b/>
                <w:bCs/>
                <w:i/>
                <w:iCs/>
                <w:sz w:val="20"/>
                <w:lang w:val="ro-RO"/>
              </w:rPr>
            </w:pPr>
          </w:p>
        </w:tc>
      </w:tr>
      <w:tr w:rsidR="00B211D2" w:rsidRPr="00AB76B4" w14:paraId="12DC8BFD" w14:textId="77777777" w:rsidTr="00927588">
        <w:trPr>
          <w:cantSplit/>
          <w:trHeight w:val="676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419CED5" w14:textId="77777777" w:rsidR="00B211D2" w:rsidRPr="00AB76B4" w:rsidRDefault="00B211D2" w:rsidP="00B211D2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D20A089" w14:textId="77777777" w:rsidR="00B211D2" w:rsidRPr="00AB76B4" w:rsidRDefault="00B211D2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2</w:t>
            </w:r>
            <w:r>
              <w:rPr>
                <w:b/>
                <w:bCs/>
                <w:sz w:val="20"/>
                <w:lang w:val="ro-RO"/>
              </w:rPr>
              <w:t>3</w:t>
            </w:r>
            <w:r w:rsidRPr="00AB76B4">
              <w:rPr>
                <w:b/>
                <w:bCs/>
                <w:sz w:val="20"/>
                <w:lang w:val="ro-RO"/>
              </w:rPr>
              <w:t>+</w:t>
            </w:r>
            <w:r>
              <w:rPr>
                <w:b/>
                <w:bCs/>
                <w:sz w:val="20"/>
                <w:lang w:val="ro-RO"/>
              </w:rPr>
              <w:t>8</w:t>
            </w:r>
            <w:r w:rsidRPr="00AB76B4">
              <w:rPr>
                <w:b/>
                <w:bCs/>
                <w:sz w:val="20"/>
                <w:lang w:val="ro-RO"/>
              </w:rPr>
              <w:t>00</w:t>
            </w:r>
          </w:p>
          <w:p w14:paraId="47BB9BD5" w14:textId="77777777" w:rsidR="00B211D2" w:rsidRPr="00AB76B4" w:rsidRDefault="00B211D2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2</w:t>
            </w:r>
            <w:r>
              <w:rPr>
                <w:b/>
                <w:bCs/>
                <w:sz w:val="20"/>
                <w:lang w:val="ro-RO"/>
              </w:rPr>
              <w:t>4</w:t>
            </w:r>
            <w:r w:rsidRPr="00AB76B4">
              <w:rPr>
                <w:b/>
                <w:bCs/>
                <w:sz w:val="20"/>
                <w:lang w:val="ro-RO"/>
              </w:rPr>
              <w:t>+</w:t>
            </w:r>
            <w:r>
              <w:rPr>
                <w:b/>
                <w:bCs/>
                <w:sz w:val="20"/>
                <w:lang w:val="ro-RO"/>
              </w:rPr>
              <w:t>00</w:t>
            </w:r>
            <w:r w:rsidRPr="00AB76B4">
              <w:rPr>
                <w:b/>
                <w:bCs/>
                <w:sz w:val="20"/>
                <w:lang w:val="ro-RO"/>
              </w:rPr>
              <w:t>0</w:t>
            </w: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3562215" w14:textId="77777777" w:rsidR="00B211D2" w:rsidRPr="00AB76B4" w:rsidRDefault="00B211D2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70</w:t>
            </w: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1A664218" w14:textId="77777777" w:rsidR="00B211D2" w:rsidRPr="00AB76B4" w:rsidRDefault="00B211D2" w:rsidP="0088186A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 xml:space="preserve">Chiajna - </w:t>
            </w:r>
          </w:p>
          <w:p w14:paraId="60024A9D" w14:textId="77777777" w:rsidR="00B211D2" w:rsidRPr="00AB76B4" w:rsidRDefault="00B211D2" w:rsidP="0088186A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Grădinari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2F55634" w14:textId="77777777" w:rsidR="00B211D2" w:rsidRPr="00AB76B4" w:rsidRDefault="00B211D2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8F8FBAF" w14:textId="77777777" w:rsidR="00B211D2" w:rsidRPr="00AB76B4" w:rsidRDefault="00B211D2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2DC268A" w14:textId="77777777" w:rsidR="00B211D2" w:rsidRPr="00AB76B4" w:rsidRDefault="00B211D2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2BF5E4B" w14:textId="77777777" w:rsidR="00B211D2" w:rsidRPr="00AB76B4" w:rsidRDefault="00B211D2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29114ED" w14:textId="77777777" w:rsidR="00B211D2" w:rsidRPr="00AB76B4" w:rsidRDefault="00B211D2" w:rsidP="00927588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</w:p>
        </w:tc>
      </w:tr>
      <w:tr w:rsidR="00B211D2" w:rsidRPr="00AB76B4" w14:paraId="2D61EDCF" w14:textId="77777777" w:rsidTr="00927588">
        <w:trPr>
          <w:cantSplit/>
          <w:trHeight w:val="676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1F322C0" w14:textId="77777777" w:rsidR="00B211D2" w:rsidRPr="00AB76B4" w:rsidRDefault="00B211D2" w:rsidP="00B211D2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788FAA8" w14:textId="77777777" w:rsidR="00B211D2" w:rsidRPr="00AB76B4" w:rsidRDefault="00B211D2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D04DDAB" w14:textId="77777777" w:rsidR="00B211D2" w:rsidRPr="00AB76B4" w:rsidRDefault="00B211D2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7EB8AC67" w14:textId="77777777" w:rsidR="00B211D2" w:rsidRPr="00AB76B4" w:rsidRDefault="00B211D2" w:rsidP="00FC7455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 xml:space="preserve">Chiajna </w:t>
            </w:r>
            <w:r>
              <w:rPr>
                <w:b/>
                <w:bCs/>
                <w:sz w:val="20"/>
                <w:lang w:val="ro-RO"/>
              </w:rPr>
              <w:t xml:space="preserve">– </w:t>
            </w:r>
            <w:r w:rsidRPr="00AB76B4">
              <w:rPr>
                <w:b/>
                <w:bCs/>
                <w:sz w:val="20"/>
                <w:lang w:val="ro-RO"/>
              </w:rPr>
              <w:t>Grădinar</w:t>
            </w:r>
            <w:r>
              <w:rPr>
                <w:b/>
                <w:bCs/>
                <w:sz w:val="20"/>
                <w:lang w:val="ro-RO"/>
              </w:rPr>
              <w:t>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DBAEFF8" w14:textId="77777777" w:rsidR="00B211D2" w:rsidRPr="00AB76B4" w:rsidRDefault="00B211D2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794BD02" w14:textId="77777777" w:rsidR="00B211D2" w:rsidRPr="00AB76B4" w:rsidRDefault="00B211D2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023CD3F" w14:textId="77777777" w:rsidR="00B211D2" w:rsidRDefault="00B211D2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23+800</w:t>
            </w:r>
          </w:p>
          <w:p w14:paraId="7885A35B" w14:textId="77777777" w:rsidR="00B211D2" w:rsidRPr="00AB76B4" w:rsidRDefault="00B211D2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24+000</w:t>
            </w: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9D8C01D" w14:textId="77777777" w:rsidR="00B211D2" w:rsidRPr="00AB76B4" w:rsidRDefault="00B211D2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70</w:t>
            </w: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B4EE988" w14:textId="77777777" w:rsidR="00B211D2" w:rsidRPr="00AB76B4" w:rsidRDefault="00B211D2" w:rsidP="00927588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</w:p>
        </w:tc>
      </w:tr>
      <w:tr w:rsidR="00B211D2" w:rsidRPr="00AB76B4" w14:paraId="58490BB7" w14:textId="77777777" w:rsidTr="00927588">
        <w:trPr>
          <w:cantSplit/>
          <w:trHeight w:val="676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0ECEB27" w14:textId="77777777" w:rsidR="00B211D2" w:rsidRPr="00AB76B4" w:rsidRDefault="00B211D2" w:rsidP="00B211D2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C05FF8D" w14:textId="77777777" w:rsidR="00B211D2" w:rsidRPr="00AB76B4" w:rsidRDefault="00B211D2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D298988" w14:textId="77777777" w:rsidR="00B211D2" w:rsidRPr="00AB76B4" w:rsidRDefault="00B211D2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4D8E00EB" w14:textId="77777777" w:rsidR="00B211D2" w:rsidRPr="00AB76B4" w:rsidRDefault="00B211D2" w:rsidP="00927588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 xml:space="preserve">St. Grădinari </w:t>
            </w:r>
          </w:p>
          <w:p w14:paraId="5BC62165" w14:textId="77777777" w:rsidR="00B211D2" w:rsidRPr="00AB76B4" w:rsidRDefault="00B211D2" w:rsidP="00927588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linia 2 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AFBFA5A" w14:textId="77777777" w:rsidR="00B211D2" w:rsidRPr="00AB76B4" w:rsidRDefault="00B211D2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 xml:space="preserve">toată linia </w:t>
            </w:r>
          </w:p>
          <w:p w14:paraId="0FC046A9" w14:textId="77777777" w:rsidR="00B211D2" w:rsidRPr="00AB76B4" w:rsidRDefault="00B211D2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 xml:space="preserve">și sch. </w:t>
            </w:r>
          </w:p>
          <w:p w14:paraId="5E636D73" w14:textId="77777777" w:rsidR="00B211D2" w:rsidRPr="00AB76B4" w:rsidRDefault="00B211D2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9 și 22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76ACD7D" w14:textId="77777777" w:rsidR="00B211D2" w:rsidRPr="00AB76B4" w:rsidRDefault="00B211D2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AB76B4"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759FFCA" w14:textId="77777777" w:rsidR="00B211D2" w:rsidRPr="00AB76B4" w:rsidRDefault="00B211D2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2B6B7E1" w14:textId="77777777" w:rsidR="00B211D2" w:rsidRPr="00AB76B4" w:rsidRDefault="00B211D2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6B9283B" w14:textId="77777777" w:rsidR="00B211D2" w:rsidRPr="00AB76B4" w:rsidRDefault="00B211D2" w:rsidP="00927588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B211D2" w:rsidRPr="00AB76B4" w14:paraId="48B962FC" w14:textId="77777777" w:rsidTr="00927588">
        <w:trPr>
          <w:cantSplit/>
          <w:trHeight w:val="738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55352BC" w14:textId="77777777" w:rsidR="00B211D2" w:rsidRPr="00AB76B4" w:rsidRDefault="00B211D2" w:rsidP="00B211D2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899B54F" w14:textId="77777777" w:rsidR="00B211D2" w:rsidRPr="00AB76B4" w:rsidRDefault="00B211D2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BCD8EAF" w14:textId="77777777" w:rsidR="00B211D2" w:rsidRPr="00AB76B4" w:rsidRDefault="00B211D2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47E7BA7F" w14:textId="77777777" w:rsidR="00B211D2" w:rsidRPr="00AB76B4" w:rsidRDefault="00B211D2" w:rsidP="00927588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H. Vadu Lat</w:t>
            </w:r>
          </w:p>
          <w:p w14:paraId="1FEA7BC5" w14:textId="77777777" w:rsidR="00B211D2" w:rsidRPr="00AB76B4" w:rsidRDefault="00B211D2" w:rsidP="00927588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lini</w:t>
            </w:r>
            <w:r>
              <w:rPr>
                <w:b/>
                <w:bCs/>
                <w:sz w:val="20"/>
                <w:lang w:val="ro-RO"/>
              </w:rPr>
              <w:t>ile</w:t>
            </w:r>
            <w:r w:rsidRPr="00AB76B4">
              <w:rPr>
                <w:b/>
                <w:bCs/>
                <w:sz w:val="20"/>
                <w:lang w:val="ro-RO"/>
              </w:rPr>
              <w:t xml:space="preserve"> 2 </w:t>
            </w:r>
            <w:r>
              <w:rPr>
                <w:b/>
                <w:bCs/>
                <w:sz w:val="20"/>
                <w:lang w:val="ro-RO"/>
              </w:rPr>
              <w:t xml:space="preserve">și 5 </w:t>
            </w:r>
            <w:r w:rsidRPr="00AB76B4">
              <w:rPr>
                <w:b/>
                <w:bCs/>
                <w:sz w:val="20"/>
                <w:lang w:val="ro-RO"/>
              </w:rPr>
              <w:t>abătut</w:t>
            </w:r>
            <w:r>
              <w:rPr>
                <w:b/>
                <w:bCs/>
                <w:sz w:val="20"/>
                <w:lang w:val="ro-RO"/>
              </w:rPr>
              <w:t>e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19B020C" w14:textId="77777777" w:rsidR="00B211D2" w:rsidRPr="00AB76B4" w:rsidRDefault="00B211D2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toată</w:t>
            </w:r>
          </w:p>
          <w:p w14:paraId="32AA32CB" w14:textId="77777777" w:rsidR="00B211D2" w:rsidRPr="00AB76B4" w:rsidRDefault="00B211D2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linia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66B6492" w14:textId="77777777" w:rsidR="00B211D2" w:rsidRPr="00AB76B4" w:rsidRDefault="00B211D2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AB76B4"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0FE1DAE" w14:textId="77777777" w:rsidR="00B211D2" w:rsidRPr="00AB76B4" w:rsidRDefault="00B211D2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FC555E8" w14:textId="77777777" w:rsidR="00B211D2" w:rsidRPr="00AB76B4" w:rsidRDefault="00B211D2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07D79E0" w14:textId="77777777" w:rsidR="00B211D2" w:rsidRPr="00AB76B4" w:rsidRDefault="00B211D2" w:rsidP="00927588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B211D2" w:rsidRPr="00AB76B4" w14:paraId="6DF6B150" w14:textId="77777777" w:rsidTr="00927588">
        <w:trPr>
          <w:cantSplit/>
          <w:trHeight w:val="738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B174ADF" w14:textId="77777777" w:rsidR="00B211D2" w:rsidRPr="00AB76B4" w:rsidRDefault="00B211D2" w:rsidP="00B211D2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7A00104" w14:textId="77777777" w:rsidR="00B211D2" w:rsidRDefault="00B211D2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42+000</w:t>
            </w:r>
          </w:p>
          <w:p w14:paraId="7053AC2D" w14:textId="77777777" w:rsidR="00B211D2" w:rsidRPr="00AB76B4" w:rsidRDefault="00B211D2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45+000</w:t>
            </w: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5011D41" w14:textId="77777777" w:rsidR="00B211D2" w:rsidRPr="00AB76B4" w:rsidRDefault="00B211D2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70</w:t>
            </w: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26CC1776" w14:textId="77777777" w:rsidR="00B211D2" w:rsidRPr="00AB76B4" w:rsidRDefault="00B211D2" w:rsidP="00927588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Vadu Lat</w:t>
            </w:r>
            <w:r>
              <w:rPr>
                <w:b/>
                <w:bCs/>
                <w:sz w:val="20"/>
                <w:lang w:val="ro-RO"/>
              </w:rPr>
              <w:t xml:space="preserve"> – </w:t>
            </w:r>
            <w:r w:rsidRPr="00AB76B4">
              <w:rPr>
                <w:b/>
                <w:bCs/>
                <w:sz w:val="20"/>
                <w:lang w:val="ro-RO"/>
              </w:rPr>
              <w:t>Zăvestreni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EACE354" w14:textId="77777777" w:rsidR="00B211D2" w:rsidRPr="00AB76B4" w:rsidRDefault="00B211D2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99A0912" w14:textId="77777777" w:rsidR="00B211D2" w:rsidRPr="00AB76B4" w:rsidRDefault="00B211D2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55AE59C" w14:textId="77777777" w:rsidR="00B211D2" w:rsidRPr="00AB76B4" w:rsidRDefault="00B211D2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B2764FD" w14:textId="77777777" w:rsidR="00B211D2" w:rsidRPr="00AB76B4" w:rsidRDefault="00B211D2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15A3D84" w14:textId="77777777" w:rsidR="00B211D2" w:rsidRPr="00AB76B4" w:rsidRDefault="00B211D2" w:rsidP="00927588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</w:p>
        </w:tc>
      </w:tr>
      <w:tr w:rsidR="00B211D2" w:rsidRPr="00AB76B4" w14:paraId="1D1F33C7" w14:textId="77777777" w:rsidTr="00927588">
        <w:trPr>
          <w:cantSplit/>
          <w:trHeight w:val="738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BFD4B64" w14:textId="77777777" w:rsidR="00B211D2" w:rsidRPr="00AB76B4" w:rsidRDefault="00B211D2" w:rsidP="00B211D2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F420296" w14:textId="77777777" w:rsidR="00B211D2" w:rsidRPr="00AB76B4" w:rsidRDefault="00B211D2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26A045E" w14:textId="77777777" w:rsidR="00B211D2" w:rsidRPr="00AB76B4" w:rsidRDefault="00B211D2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083655C1" w14:textId="77777777" w:rsidR="00B211D2" w:rsidRPr="00AB76B4" w:rsidRDefault="00B211D2" w:rsidP="00AE02A3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Vadu Lat</w:t>
            </w:r>
            <w:r>
              <w:rPr>
                <w:b/>
                <w:bCs/>
                <w:sz w:val="20"/>
                <w:lang w:val="ro-RO"/>
              </w:rPr>
              <w:t xml:space="preserve"> – </w:t>
            </w:r>
            <w:r w:rsidRPr="00AB76B4">
              <w:rPr>
                <w:b/>
                <w:bCs/>
                <w:sz w:val="20"/>
                <w:lang w:val="ro-RO"/>
              </w:rPr>
              <w:t>Zăvestreni</w:t>
            </w:r>
            <w:r>
              <w:rPr>
                <w:b/>
                <w:bCs/>
                <w:sz w:val="20"/>
                <w:lang w:val="ro-RO"/>
              </w:rPr>
              <w:br/>
              <w:t xml:space="preserve">+ linia 3 directă </w:t>
            </w:r>
            <w:r>
              <w:rPr>
                <w:b/>
                <w:bCs/>
                <w:sz w:val="20"/>
                <w:lang w:val="ro-RO"/>
              </w:rPr>
              <w:br/>
              <w:t>Videle linia 3 directă – R1 Videle - Ciolpani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7848B28" w14:textId="77777777" w:rsidR="00B211D2" w:rsidRPr="00AB76B4" w:rsidRDefault="00B211D2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2DB404B" w14:textId="77777777" w:rsidR="00B211D2" w:rsidRPr="00AB76B4" w:rsidRDefault="00B211D2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03E5104" w14:textId="77777777" w:rsidR="00B211D2" w:rsidRDefault="00B211D2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42+000</w:t>
            </w:r>
          </w:p>
          <w:p w14:paraId="01B6E325" w14:textId="77777777" w:rsidR="00B211D2" w:rsidRDefault="00B211D2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55+000</w:t>
            </w: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034AA00" w14:textId="77777777" w:rsidR="00B211D2" w:rsidRDefault="00B211D2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50</w:t>
            </w: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F6ABE9B" w14:textId="77777777" w:rsidR="00B211D2" w:rsidRPr="00AB76B4" w:rsidRDefault="00B211D2" w:rsidP="00927588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</w:p>
        </w:tc>
      </w:tr>
      <w:tr w:rsidR="00B211D2" w:rsidRPr="00AB76B4" w14:paraId="6E1AD29B" w14:textId="77777777" w:rsidTr="00927588">
        <w:trPr>
          <w:cantSplit/>
          <w:trHeight w:val="738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112093F" w14:textId="77777777" w:rsidR="00B211D2" w:rsidRPr="00AB76B4" w:rsidRDefault="00B211D2" w:rsidP="00B211D2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BF99951" w14:textId="77777777" w:rsidR="00B211D2" w:rsidRPr="00AB76B4" w:rsidRDefault="00B211D2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17B93B0" w14:textId="77777777" w:rsidR="00B211D2" w:rsidRPr="00AB76B4" w:rsidRDefault="00B211D2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2CDDA9EB" w14:textId="77777777" w:rsidR="00B211D2" w:rsidRPr="00AB76B4" w:rsidRDefault="00B211D2" w:rsidP="00927588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St. Zăvestreni Linia 1 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ECC7443" w14:textId="77777777" w:rsidR="00B211D2" w:rsidRPr="00AB76B4" w:rsidRDefault="00B211D2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 xml:space="preserve">toată linia </w:t>
            </w:r>
          </w:p>
          <w:p w14:paraId="14950AA8" w14:textId="77777777" w:rsidR="00B211D2" w:rsidRPr="00AB76B4" w:rsidRDefault="00B211D2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 xml:space="preserve">+ </w:t>
            </w:r>
          </w:p>
          <w:p w14:paraId="34C67A1E" w14:textId="77777777" w:rsidR="00B211D2" w:rsidRPr="00AB76B4" w:rsidRDefault="00B211D2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 xml:space="preserve">diag. </w:t>
            </w:r>
          </w:p>
          <w:p w14:paraId="3D479562" w14:textId="77777777" w:rsidR="00B211D2" w:rsidRPr="00AB76B4" w:rsidRDefault="00B211D2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 xml:space="preserve">9 - 13 </w:t>
            </w:r>
          </w:p>
          <w:p w14:paraId="7E3AAB30" w14:textId="77777777" w:rsidR="00B211D2" w:rsidRPr="00AB76B4" w:rsidRDefault="00B211D2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 xml:space="preserve">și </w:t>
            </w:r>
          </w:p>
          <w:p w14:paraId="2BC6416E" w14:textId="77777777" w:rsidR="00B211D2" w:rsidRPr="00AB76B4" w:rsidRDefault="00B211D2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8 - 14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FC8EF80" w14:textId="77777777" w:rsidR="00B211D2" w:rsidRPr="00AB76B4" w:rsidRDefault="00B211D2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AB76B4"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A98F9D7" w14:textId="77777777" w:rsidR="00B211D2" w:rsidRPr="00AB76B4" w:rsidRDefault="00B211D2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9B555CB" w14:textId="77777777" w:rsidR="00B211D2" w:rsidRPr="00AB76B4" w:rsidRDefault="00B211D2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CA9186D" w14:textId="77777777" w:rsidR="00B211D2" w:rsidRPr="00AB76B4" w:rsidRDefault="00B211D2" w:rsidP="00927588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B211D2" w:rsidRPr="00AB76B4" w14:paraId="3B636BCD" w14:textId="77777777" w:rsidTr="00927588">
        <w:trPr>
          <w:cantSplit/>
          <w:trHeight w:val="738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60E6951" w14:textId="77777777" w:rsidR="00B211D2" w:rsidRPr="00AB76B4" w:rsidRDefault="00B211D2" w:rsidP="00B211D2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1EAF635" w14:textId="77777777" w:rsidR="00B211D2" w:rsidRPr="00AB76B4" w:rsidRDefault="00B211D2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45+000</w:t>
            </w:r>
          </w:p>
          <w:p w14:paraId="6DF4286B" w14:textId="77777777" w:rsidR="00B211D2" w:rsidRPr="00AB76B4" w:rsidRDefault="00B211D2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5</w:t>
            </w:r>
            <w:r>
              <w:rPr>
                <w:b/>
                <w:bCs/>
                <w:sz w:val="20"/>
                <w:lang w:val="ro-RO"/>
              </w:rPr>
              <w:t>2</w:t>
            </w:r>
            <w:r w:rsidRPr="00AB76B4">
              <w:rPr>
                <w:b/>
                <w:bCs/>
                <w:sz w:val="20"/>
                <w:lang w:val="ro-RO"/>
              </w:rPr>
              <w:t>+</w:t>
            </w:r>
            <w:r>
              <w:rPr>
                <w:b/>
                <w:bCs/>
                <w:sz w:val="20"/>
                <w:lang w:val="ro-RO"/>
              </w:rPr>
              <w:t>0</w:t>
            </w:r>
            <w:r w:rsidRPr="00AB76B4">
              <w:rPr>
                <w:b/>
                <w:bCs/>
                <w:sz w:val="20"/>
                <w:lang w:val="ro-RO"/>
              </w:rPr>
              <w:t>00</w:t>
            </w: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ABF708E" w14:textId="77777777" w:rsidR="00B211D2" w:rsidRPr="00AB76B4" w:rsidRDefault="00B211D2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5</w:t>
            </w:r>
            <w:r w:rsidRPr="00AB76B4">
              <w:rPr>
                <w:b/>
                <w:bCs/>
                <w:sz w:val="36"/>
                <w:szCs w:val="36"/>
                <w:lang w:val="ro-RO"/>
              </w:rPr>
              <w:t>0</w:t>
            </w: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2D4DCFC7" w14:textId="77777777" w:rsidR="00B211D2" w:rsidRPr="00AB76B4" w:rsidRDefault="00B211D2" w:rsidP="00927588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Zăvestreni -</w:t>
            </w:r>
          </w:p>
          <w:p w14:paraId="1D28D71E" w14:textId="77777777" w:rsidR="00B211D2" w:rsidRPr="00AB76B4" w:rsidRDefault="00B211D2" w:rsidP="00927588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Videle</w:t>
            </w:r>
            <w:r>
              <w:rPr>
                <w:b/>
                <w:bCs/>
                <w:sz w:val="20"/>
                <w:lang w:val="ro-RO"/>
              </w:rPr>
              <w:t xml:space="preserve"> + linia 4 directă - R1 Videle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2D15ADD" w14:textId="77777777" w:rsidR="00B211D2" w:rsidRPr="00AB76B4" w:rsidRDefault="00B211D2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4979644" w14:textId="77777777" w:rsidR="00B211D2" w:rsidRPr="00AB76B4" w:rsidRDefault="00B211D2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66CA191" w14:textId="77777777" w:rsidR="00B211D2" w:rsidRPr="00AB76B4" w:rsidRDefault="00B211D2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07F230C" w14:textId="77777777" w:rsidR="00B211D2" w:rsidRPr="00AB76B4" w:rsidRDefault="00B211D2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870686F" w14:textId="77777777" w:rsidR="00B211D2" w:rsidRPr="00AB76B4" w:rsidRDefault="00B211D2" w:rsidP="00927588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B211D2" w:rsidRPr="00AB76B4" w14:paraId="20AF85FE" w14:textId="77777777" w:rsidTr="00927588">
        <w:trPr>
          <w:cantSplit/>
          <w:trHeight w:val="738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02B6C83" w14:textId="77777777" w:rsidR="00B211D2" w:rsidRPr="00AB76B4" w:rsidRDefault="00B211D2" w:rsidP="00B211D2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CEEE403" w14:textId="77777777" w:rsidR="00B211D2" w:rsidRPr="00AB76B4" w:rsidRDefault="00B211D2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3AE1BD6" w14:textId="77777777" w:rsidR="00B211D2" w:rsidRPr="00AB76B4" w:rsidRDefault="00B211D2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496EA4ED" w14:textId="77777777" w:rsidR="00B211D2" w:rsidRPr="00AB76B4" w:rsidRDefault="00B211D2" w:rsidP="00927588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St. Videle</w:t>
            </w:r>
          </w:p>
          <w:p w14:paraId="34B9FD2D" w14:textId="77777777" w:rsidR="00B211D2" w:rsidRPr="00AB76B4" w:rsidRDefault="00B211D2" w:rsidP="00927588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E328275" w14:textId="77777777" w:rsidR="00B211D2" w:rsidRPr="00AB76B4" w:rsidRDefault="00B211D2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 xml:space="preserve">zonă sch. 13, 21, 23  și TDJ  </w:t>
            </w:r>
          </w:p>
          <w:p w14:paraId="52C3BDE9" w14:textId="77777777" w:rsidR="00B211D2" w:rsidRPr="00AB76B4" w:rsidRDefault="00B211D2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17 / 19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A5973B4" w14:textId="77777777" w:rsidR="00B211D2" w:rsidRPr="00AB76B4" w:rsidRDefault="00B211D2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AB76B4"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4B894FD" w14:textId="77777777" w:rsidR="00B211D2" w:rsidRPr="00AB76B4" w:rsidRDefault="00B211D2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8386429" w14:textId="77777777" w:rsidR="00B211D2" w:rsidRPr="00AB76B4" w:rsidRDefault="00B211D2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6673FD9" w14:textId="77777777" w:rsidR="00B211D2" w:rsidRPr="00AB76B4" w:rsidRDefault="00B211D2" w:rsidP="00927588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  <w:p w14:paraId="7209688E" w14:textId="77777777" w:rsidR="00B211D2" w:rsidRPr="00AB76B4" w:rsidRDefault="00B211D2" w:rsidP="00927588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</w:t>
            </w:r>
          </w:p>
          <w:p w14:paraId="6DFD122F" w14:textId="77777777" w:rsidR="00B211D2" w:rsidRPr="00AB76B4" w:rsidRDefault="00B211D2" w:rsidP="00927588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>la liniile 6 - 8.</w:t>
            </w:r>
          </w:p>
        </w:tc>
      </w:tr>
      <w:tr w:rsidR="00B211D2" w:rsidRPr="00AB76B4" w14:paraId="341FFAB1" w14:textId="77777777" w:rsidTr="00927588">
        <w:trPr>
          <w:cantSplit/>
          <w:trHeight w:val="738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8B430ED" w14:textId="77777777" w:rsidR="00B211D2" w:rsidRPr="00AB76B4" w:rsidRDefault="00B211D2" w:rsidP="00B211D2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3C5AACD" w14:textId="77777777" w:rsidR="00B211D2" w:rsidRPr="00AB76B4" w:rsidRDefault="00B211D2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1361E83" w14:textId="77777777" w:rsidR="00B211D2" w:rsidRPr="00AB76B4" w:rsidRDefault="00B211D2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243D6F98" w14:textId="77777777" w:rsidR="00B211D2" w:rsidRPr="00AB76B4" w:rsidRDefault="00B211D2" w:rsidP="00927588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St. Videle</w:t>
            </w:r>
          </w:p>
          <w:p w14:paraId="63EED230" w14:textId="77777777" w:rsidR="00B211D2" w:rsidRPr="00AB76B4" w:rsidRDefault="00B211D2" w:rsidP="00927588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C026F93" w14:textId="77777777" w:rsidR="00B211D2" w:rsidRPr="00AB76B4" w:rsidRDefault="00B211D2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 xml:space="preserve">peste sch. </w:t>
            </w:r>
          </w:p>
          <w:p w14:paraId="647F4912" w14:textId="77777777" w:rsidR="00B211D2" w:rsidRPr="00AB76B4" w:rsidRDefault="00B211D2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nr. 33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2231C3F" w14:textId="77777777" w:rsidR="00B211D2" w:rsidRPr="00AB76B4" w:rsidRDefault="00B211D2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AB76B4">
              <w:rPr>
                <w:b/>
                <w:bCs/>
                <w:sz w:val="36"/>
                <w:szCs w:val="36"/>
                <w:lang w:val="ro-RO"/>
              </w:rPr>
              <w:t>5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7FF5529" w14:textId="77777777" w:rsidR="00B211D2" w:rsidRPr="00AB76B4" w:rsidRDefault="00B211D2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972C92F" w14:textId="77777777" w:rsidR="00B211D2" w:rsidRPr="00AB76B4" w:rsidRDefault="00B211D2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39CDEE7" w14:textId="77777777" w:rsidR="00B211D2" w:rsidRPr="00AB76B4" w:rsidRDefault="00B211D2" w:rsidP="00927588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B211D2" w:rsidRPr="00AB76B4" w14:paraId="204EBDFC" w14:textId="77777777" w:rsidTr="00927588">
        <w:trPr>
          <w:cantSplit/>
          <w:trHeight w:val="238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9E129AC" w14:textId="77777777" w:rsidR="00B211D2" w:rsidRPr="00AB76B4" w:rsidRDefault="00B211D2" w:rsidP="00B211D2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E088F5D" w14:textId="77777777" w:rsidR="00B211D2" w:rsidRPr="00AB76B4" w:rsidRDefault="00B211D2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970C180" w14:textId="77777777" w:rsidR="00B211D2" w:rsidRPr="00AB76B4" w:rsidRDefault="00B211D2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45BBEF64" w14:textId="77777777" w:rsidR="00B211D2" w:rsidRPr="00AB76B4" w:rsidRDefault="00B211D2" w:rsidP="00927588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St. Videle</w:t>
            </w:r>
          </w:p>
          <w:p w14:paraId="55DBA964" w14:textId="77777777" w:rsidR="00B211D2" w:rsidRPr="00AB76B4" w:rsidRDefault="00B211D2" w:rsidP="00927588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linia 6 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6FE47E7" w14:textId="77777777" w:rsidR="00B211D2" w:rsidRPr="00AB76B4" w:rsidRDefault="00B211D2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 xml:space="preserve">toată linia 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4195C4F" w14:textId="77777777" w:rsidR="00B211D2" w:rsidRPr="00AB76B4" w:rsidRDefault="00B211D2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AB76B4"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BF7120D" w14:textId="77777777" w:rsidR="00B211D2" w:rsidRPr="00AB76B4" w:rsidRDefault="00B211D2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07C3DE8" w14:textId="77777777" w:rsidR="00B211D2" w:rsidRPr="00AB76B4" w:rsidRDefault="00B211D2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95FEE88" w14:textId="77777777" w:rsidR="00B211D2" w:rsidRPr="00AB76B4" w:rsidRDefault="00B211D2" w:rsidP="00927588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B211D2" w:rsidRPr="00AB76B4" w14:paraId="32474084" w14:textId="77777777" w:rsidTr="00927588">
        <w:trPr>
          <w:cantSplit/>
          <w:trHeight w:val="238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7DB3994" w14:textId="77777777" w:rsidR="00B211D2" w:rsidRPr="00AB76B4" w:rsidRDefault="00B211D2" w:rsidP="00B211D2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03C8BC1" w14:textId="77777777" w:rsidR="00B211D2" w:rsidRPr="00AB76B4" w:rsidRDefault="00B211D2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DCA2C4D" w14:textId="77777777" w:rsidR="00B211D2" w:rsidRPr="00AB76B4" w:rsidRDefault="00B211D2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401260DD" w14:textId="77777777" w:rsidR="00B211D2" w:rsidRPr="00AB76B4" w:rsidRDefault="00B211D2" w:rsidP="00927588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St. Videle</w:t>
            </w:r>
          </w:p>
          <w:p w14:paraId="1C1ACCD0" w14:textId="77777777" w:rsidR="00B211D2" w:rsidRPr="00AB76B4" w:rsidRDefault="00B211D2" w:rsidP="00927588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B3008D3" w14:textId="77777777" w:rsidR="00B211D2" w:rsidRPr="00AB76B4" w:rsidRDefault="00B211D2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 xml:space="preserve">zonă sch. 18, 26, 30  și TDJ </w:t>
            </w:r>
          </w:p>
          <w:p w14:paraId="0CCF6883" w14:textId="77777777" w:rsidR="00B211D2" w:rsidRPr="00AB76B4" w:rsidRDefault="00B211D2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22 / 24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BE9259C" w14:textId="77777777" w:rsidR="00B211D2" w:rsidRPr="00AB76B4" w:rsidRDefault="00B211D2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AB76B4"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A54981C" w14:textId="77777777" w:rsidR="00B211D2" w:rsidRPr="00AB76B4" w:rsidRDefault="00B211D2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A5C13C1" w14:textId="77777777" w:rsidR="00B211D2" w:rsidRPr="00AB76B4" w:rsidRDefault="00B211D2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96ECC0C" w14:textId="77777777" w:rsidR="00B211D2" w:rsidRPr="00AB76B4" w:rsidRDefault="00B211D2" w:rsidP="00927588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  <w:p w14:paraId="5A96C8A4" w14:textId="77777777" w:rsidR="00B211D2" w:rsidRPr="00AB76B4" w:rsidRDefault="00B211D2" w:rsidP="00927588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</w:t>
            </w:r>
          </w:p>
          <w:p w14:paraId="659C2513" w14:textId="77777777" w:rsidR="00B211D2" w:rsidRPr="00AB76B4" w:rsidRDefault="00B211D2" w:rsidP="00927588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>la liniile 6 - 8.</w:t>
            </w:r>
          </w:p>
        </w:tc>
      </w:tr>
      <w:tr w:rsidR="00B211D2" w:rsidRPr="00AB76B4" w14:paraId="278DF258" w14:textId="77777777" w:rsidTr="00927588">
        <w:trPr>
          <w:cantSplit/>
          <w:trHeight w:val="238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282D008" w14:textId="77777777" w:rsidR="00B211D2" w:rsidRPr="00AB76B4" w:rsidRDefault="00B211D2" w:rsidP="00B211D2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F73B912" w14:textId="77777777" w:rsidR="00B211D2" w:rsidRPr="00AB76B4" w:rsidRDefault="00B211D2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52+</w:t>
            </w:r>
            <w:r>
              <w:rPr>
                <w:b/>
                <w:bCs/>
                <w:sz w:val="20"/>
                <w:lang w:val="ro-RO"/>
              </w:rPr>
              <w:t>0</w:t>
            </w:r>
            <w:r w:rsidRPr="00AB76B4">
              <w:rPr>
                <w:b/>
                <w:bCs/>
                <w:sz w:val="20"/>
                <w:lang w:val="ro-RO"/>
              </w:rPr>
              <w:t>00</w:t>
            </w:r>
          </w:p>
          <w:p w14:paraId="358FAC40" w14:textId="77777777" w:rsidR="00B211D2" w:rsidRPr="00AB76B4" w:rsidRDefault="00B211D2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5</w:t>
            </w:r>
            <w:r>
              <w:rPr>
                <w:b/>
                <w:bCs/>
                <w:sz w:val="20"/>
                <w:lang w:val="ro-RO"/>
              </w:rPr>
              <w:t>3</w:t>
            </w:r>
            <w:r w:rsidRPr="00AB76B4">
              <w:rPr>
                <w:b/>
                <w:bCs/>
                <w:sz w:val="20"/>
                <w:lang w:val="ro-RO"/>
              </w:rPr>
              <w:t>+</w:t>
            </w:r>
            <w:r>
              <w:rPr>
                <w:b/>
                <w:bCs/>
                <w:sz w:val="20"/>
                <w:lang w:val="ro-RO"/>
              </w:rPr>
              <w:t>7</w:t>
            </w:r>
            <w:r w:rsidRPr="00AB76B4">
              <w:rPr>
                <w:b/>
                <w:bCs/>
                <w:sz w:val="20"/>
                <w:lang w:val="ro-RO"/>
              </w:rPr>
              <w:t>00</w:t>
            </w: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3CFDC61" w14:textId="77777777" w:rsidR="00B211D2" w:rsidRPr="00AB76B4" w:rsidRDefault="00B211D2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AB76B4">
              <w:rPr>
                <w:b/>
                <w:bCs/>
                <w:sz w:val="36"/>
                <w:szCs w:val="36"/>
                <w:lang w:val="ro-RO"/>
              </w:rPr>
              <w:t>30</w:t>
            </w: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384659DE" w14:textId="77777777" w:rsidR="00B211D2" w:rsidRPr="00AB76B4" w:rsidRDefault="00B211D2" w:rsidP="00927588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Videle -</w:t>
            </w:r>
          </w:p>
          <w:p w14:paraId="7DF27150" w14:textId="77777777" w:rsidR="00B211D2" w:rsidRPr="00AB76B4" w:rsidRDefault="00B211D2" w:rsidP="00927588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R1 Videle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8F1F7D5" w14:textId="77777777" w:rsidR="00B211D2" w:rsidRPr="00AB76B4" w:rsidRDefault="00B211D2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5BD8443" w14:textId="77777777" w:rsidR="00B211D2" w:rsidRPr="00AB76B4" w:rsidRDefault="00B211D2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287EF08" w14:textId="77777777" w:rsidR="00B211D2" w:rsidRPr="00AB76B4" w:rsidRDefault="00B211D2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3E9E6F1" w14:textId="77777777" w:rsidR="00B211D2" w:rsidRPr="00AB76B4" w:rsidRDefault="00B211D2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F4D67A6" w14:textId="77777777" w:rsidR="00B211D2" w:rsidRPr="00AB76B4" w:rsidRDefault="00B211D2" w:rsidP="00927588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</w:p>
        </w:tc>
      </w:tr>
      <w:tr w:rsidR="00B211D2" w:rsidRPr="00AB76B4" w14:paraId="0060C398" w14:textId="77777777" w:rsidTr="00927588">
        <w:trPr>
          <w:cantSplit/>
          <w:trHeight w:val="238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B96E5CD" w14:textId="77777777" w:rsidR="00B211D2" w:rsidRPr="00AB76B4" w:rsidRDefault="00B211D2" w:rsidP="00B211D2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6FA960E" w14:textId="77777777" w:rsidR="00B211D2" w:rsidRDefault="00B211D2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53+700</w:t>
            </w:r>
          </w:p>
          <w:p w14:paraId="465B73D9" w14:textId="77777777" w:rsidR="00B211D2" w:rsidRPr="00AB76B4" w:rsidRDefault="00B211D2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55+000</w:t>
            </w: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D7820BA" w14:textId="77777777" w:rsidR="00B211D2" w:rsidRPr="00AB76B4" w:rsidRDefault="00B211D2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50</w:t>
            </w: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448C51B1" w14:textId="77777777" w:rsidR="00B211D2" w:rsidRPr="00AB76B4" w:rsidRDefault="00B211D2" w:rsidP="00684E27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Videle -</w:t>
            </w:r>
            <w:r>
              <w:rPr>
                <w:b/>
                <w:bCs/>
                <w:sz w:val="20"/>
                <w:lang w:val="ro-RO"/>
              </w:rPr>
              <w:t xml:space="preserve"> </w:t>
            </w:r>
            <w:r w:rsidRPr="00AB76B4">
              <w:rPr>
                <w:b/>
                <w:bCs/>
                <w:sz w:val="20"/>
                <w:lang w:val="ro-RO"/>
              </w:rPr>
              <w:t>Ciolpani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626D023" w14:textId="77777777" w:rsidR="00B211D2" w:rsidRPr="00AB76B4" w:rsidRDefault="00B211D2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A0BAA94" w14:textId="77777777" w:rsidR="00B211D2" w:rsidRPr="00AB76B4" w:rsidRDefault="00B211D2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C9BBDC5" w14:textId="77777777" w:rsidR="00B211D2" w:rsidRDefault="00B211D2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DCBE56B" w14:textId="77777777" w:rsidR="00B211D2" w:rsidRDefault="00B211D2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22CEBD9" w14:textId="77777777" w:rsidR="00B211D2" w:rsidRDefault="00B211D2" w:rsidP="00927588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B211D2" w:rsidRPr="00AB76B4" w14:paraId="05B5848F" w14:textId="77777777" w:rsidTr="00927588">
        <w:trPr>
          <w:cantSplit/>
          <w:trHeight w:val="238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B3C56F1" w14:textId="77777777" w:rsidR="00B211D2" w:rsidRPr="00AB76B4" w:rsidRDefault="00B211D2" w:rsidP="00B211D2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4E02248" w14:textId="77777777" w:rsidR="00B211D2" w:rsidRPr="00AB76B4" w:rsidRDefault="00B211D2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57+880</w:t>
            </w:r>
          </w:p>
          <w:p w14:paraId="55901E5D" w14:textId="77777777" w:rsidR="00B211D2" w:rsidRPr="00AB76B4" w:rsidRDefault="00B211D2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59+150</w:t>
            </w: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4E9B985" w14:textId="77777777" w:rsidR="00B211D2" w:rsidRPr="00AB76B4" w:rsidRDefault="00B211D2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AB76B4">
              <w:rPr>
                <w:b/>
                <w:bCs/>
                <w:sz w:val="36"/>
                <w:szCs w:val="36"/>
                <w:lang w:val="ro-RO"/>
              </w:rPr>
              <w:t>100</w:t>
            </w: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657ECDB9" w14:textId="77777777" w:rsidR="00B211D2" w:rsidRPr="00AB76B4" w:rsidRDefault="00B211D2" w:rsidP="00927588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St. Ciolpani</w:t>
            </w:r>
          </w:p>
          <w:p w14:paraId="4CA72B11" w14:textId="77777777" w:rsidR="00B211D2" w:rsidRPr="00AB76B4" w:rsidRDefault="00B211D2" w:rsidP="00927588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 xml:space="preserve">linia 2 directă, </w:t>
            </w:r>
          </w:p>
          <w:p w14:paraId="442C047E" w14:textId="77777777" w:rsidR="00B211D2" w:rsidRPr="00AB76B4" w:rsidRDefault="00B211D2" w:rsidP="00927588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Cap X+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7B51D07" w14:textId="77777777" w:rsidR="00B211D2" w:rsidRPr="00AB76B4" w:rsidRDefault="00B211D2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A278BC8" w14:textId="77777777" w:rsidR="00B211D2" w:rsidRPr="00AB76B4" w:rsidRDefault="00B211D2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A2A4342" w14:textId="77777777" w:rsidR="00B211D2" w:rsidRPr="00AB76B4" w:rsidRDefault="00B211D2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2631F61" w14:textId="77777777" w:rsidR="00B211D2" w:rsidRPr="00AB76B4" w:rsidRDefault="00B211D2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FB7B55D" w14:textId="77777777" w:rsidR="00B211D2" w:rsidRPr="00AB76B4" w:rsidRDefault="00B211D2" w:rsidP="00927588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>Semnalizată ca limitare de viteză.</w:t>
            </w:r>
          </w:p>
        </w:tc>
      </w:tr>
      <w:tr w:rsidR="00B211D2" w:rsidRPr="00AB76B4" w14:paraId="22DEA8DE" w14:textId="77777777" w:rsidTr="00927588">
        <w:trPr>
          <w:cantSplit/>
          <w:trHeight w:val="238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FAB1846" w14:textId="77777777" w:rsidR="00B211D2" w:rsidRPr="00AB76B4" w:rsidRDefault="00B211D2" w:rsidP="00B211D2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1CF035C" w14:textId="77777777" w:rsidR="00B211D2" w:rsidRPr="00AB76B4" w:rsidRDefault="00B211D2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DC0904C" w14:textId="77777777" w:rsidR="00B211D2" w:rsidRPr="00AB76B4" w:rsidRDefault="00B211D2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5F6CB66F" w14:textId="77777777" w:rsidR="00B211D2" w:rsidRPr="00AB76B4" w:rsidRDefault="00B211D2" w:rsidP="00927588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St. Ciolpani</w:t>
            </w:r>
          </w:p>
          <w:p w14:paraId="689FB6C9" w14:textId="77777777" w:rsidR="00B211D2" w:rsidRPr="00AB76B4" w:rsidRDefault="00B211D2" w:rsidP="00927588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linia 3 directă, 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2341D87" w14:textId="77777777" w:rsidR="00B211D2" w:rsidRPr="00AB76B4" w:rsidRDefault="00B211D2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45D9C16" w14:textId="77777777" w:rsidR="00B211D2" w:rsidRPr="00AB76B4" w:rsidRDefault="00B211D2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639BBE2" w14:textId="77777777" w:rsidR="00B211D2" w:rsidRPr="00AB76B4" w:rsidRDefault="00B211D2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58+950</w:t>
            </w:r>
          </w:p>
          <w:p w14:paraId="6FE96FF1" w14:textId="77777777" w:rsidR="00B211D2" w:rsidRPr="00AB76B4" w:rsidRDefault="00B211D2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59+000</w:t>
            </w: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9785C25" w14:textId="77777777" w:rsidR="00B211D2" w:rsidRPr="00AB76B4" w:rsidRDefault="00B211D2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AB76B4">
              <w:rPr>
                <w:b/>
                <w:bCs/>
                <w:sz w:val="36"/>
                <w:szCs w:val="36"/>
                <w:lang w:val="ro-RO"/>
              </w:rPr>
              <w:t>50</w:t>
            </w: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973F159" w14:textId="77777777" w:rsidR="00B211D2" w:rsidRPr="00AB76B4" w:rsidRDefault="00B211D2" w:rsidP="00927588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</w:t>
            </w:r>
          </w:p>
          <w:p w14:paraId="7FFED179" w14:textId="77777777" w:rsidR="00B211D2" w:rsidRPr="00AB76B4" w:rsidRDefault="00B211D2" w:rsidP="00927588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>peste sch. 10.</w:t>
            </w:r>
          </w:p>
          <w:p w14:paraId="6DB70F9B" w14:textId="77777777" w:rsidR="00B211D2" w:rsidRPr="00AB76B4" w:rsidRDefault="00B211D2" w:rsidP="00927588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>Fără inductori.</w:t>
            </w:r>
          </w:p>
        </w:tc>
      </w:tr>
      <w:tr w:rsidR="00B211D2" w:rsidRPr="00AB76B4" w14:paraId="6538B1A3" w14:textId="77777777" w:rsidTr="00927588">
        <w:trPr>
          <w:cantSplit/>
          <w:trHeight w:val="238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301145B" w14:textId="77777777" w:rsidR="00B211D2" w:rsidRPr="00AB76B4" w:rsidRDefault="00B211D2" w:rsidP="00B211D2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B76BA60" w14:textId="77777777" w:rsidR="00B211D2" w:rsidRPr="00AB76B4" w:rsidRDefault="00B211D2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60+600</w:t>
            </w:r>
          </w:p>
          <w:p w14:paraId="44D8F47A" w14:textId="77777777" w:rsidR="00B211D2" w:rsidRPr="00AB76B4" w:rsidRDefault="00B211D2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64+750</w:t>
            </w: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227D30C" w14:textId="77777777" w:rsidR="00B211D2" w:rsidRPr="00AB76B4" w:rsidRDefault="00B211D2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100</w:t>
            </w: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5CD84E52" w14:textId="77777777" w:rsidR="00B211D2" w:rsidRPr="00AB76B4" w:rsidRDefault="00B211D2" w:rsidP="00927588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Ciolpani -</w:t>
            </w:r>
          </w:p>
          <w:p w14:paraId="71418D42" w14:textId="77777777" w:rsidR="00B211D2" w:rsidRPr="00AB76B4" w:rsidRDefault="00B211D2" w:rsidP="00927588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 xml:space="preserve">Gălăteni 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AD50546" w14:textId="77777777" w:rsidR="00B211D2" w:rsidRPr="00AB76B4" w:rsidRDefault="00B211D2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93848A3" w14:textId="77777777" w:rsidR="00B211D2" w:rsidRPr="00AB76B4" w:rsidRDefault="00B211D2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F4778F1" w14:textId="77777777" w:rsidR="00B211D2" w:rsidRPr="00AB76B4" w:rsidRDefault="00B211D2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3F7ACB0" w14:textId="77777777" w:rsidR="00B211D2" w:rsidRPr="00AB76B4" w:rsidRDefault="00B211D2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FA8AE6F" w14:textId="77777777" w:rsidR="00B211D2" w:rsidRPr="00AB76B4" w:rsidRDefault="00B211D2" w:rsidP="00927588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Semnalizată ca limitare de viteză.</w:t>
            </w:r>
          </w:p>
        </w:tc>
      </w:tr>
      <w:tr w:rsidR="00B211D2" w:rsidRPr="00AB76B4" w14:paraId="3CC1C505" w14:textId="77777777" w:rsidTr="00927588">
        <w:trPr>
          <w:cantSplit/>
          <w:trHeight w:val="238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B03A7D6" w14:textId="77777777" w:rsidR="00B211D2" w:rsidRPr="00AB76B4" w:rsidRDefault="00B211D2" w:rsidP="00B211D2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64A8C9D" w14:textId="77777777" w:rsidR="00B211D2" w:rsidRPr="00AB76B4" w:rsidRDefault="00B211D2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5015500" w14:textId="77777777" w:rsidR="00B211D2" w:rsidRDefault="00B211D2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2F26C568" w14:textId="77777777" w:rsidR="00B211D2" w:rsidRPr="00AB76B4" w:rsidRDefault="00B211D2" w:rsidP="004C07D2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Ciolpani -</w:t>
            </w:r>
          </w:p>
          <w:p w14:paraId="7D6FE98A" w14:textId="77777777" w:rsidR="00B211D2" w:rsidRPr="00AB76B4" w:rsidRDefault="00B211D2" w:rsidP="004C07D2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 xml:space="preserve">Gălăteni 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95F4D44" w14:textId="77777777" w:rsidR="00B211D2" w:rsidRPr="00AB76B4" w:rsidRDefault="00B211D2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824068A" w14:textId="77777777" w:rsidR="00B211D2" w:rsidRPr="00AB76B4" w:rsidRDefault="00B211D2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91BB7FF" w14:textId="77777777" w:rsidR="00B211D2" w:rsidRDefault="00B211D2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63+700</w:t>
            </w:r>
          </w:p>
          <w:p w14:paraId="476E7FA3" w14:textId="77777777" w:rsidR="00B211D2" w:rsidRPr="00AB76B4" w:rsidRDefault="00B211D2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64+100</w:t>
            </w: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5236D6C" w14:textId="77777777" w:rsidR="00B211D2" w:rsidRPr="00AB76B4" w:rsidRDefault="00B211D2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70</w:t>
            </w: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B29C6F0" w14:textId="77777777" w:rsidR="00B211D2" w:rsidRDefault="00B211D2" w:rsidP="00927588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Semnalizată ca limitare de viteză.</w:t>
            </w:r>
          </w:p>
        </w:tc>
      </w:tr>
      <w:tr w:rsidR="00B211D2" w:rsidRPr="00AB76B4" w14:paraId="1FD43FF6" w14:textId="77777777" w:rsidTr="00927588">
        <w:trPr>
          <w:cantSplit/>
          <w:trHeight w:val="238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0B036F1" w14:textId="77777777" w:rsidR="00B211D2" w:rsidRPr="00AB76B4" w:rsidRDefault="00B211D2" w:rsidP="00B211D2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338AB7F" w14:textId="77777777" w:rsidR="00B211D2" w:rsidRPr="00AB76B4" w:rsidRDefault="00B211D2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66+025</w:t>
            </w:r>
          </w:p>
          <w:p w14:paraId="2017E900" w14:textId="77777777" w:rsidR="00B211D2" w:rsidRPr="00AB76B4" w:rsidRDefault="00B211D2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66+085</w:t>
            </w: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05271E0" w14:textId="77777777" w:rsidR="00B211D2" w:rsidRPr="00AB76B4" w:rsidRDefault="00B211D2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7</w:t>
            </w:r>
            <w:r w:rsidRPr="00AB76B4">
              <w:rPr>
                <w:b/>
                <w:bCs/>
                <w:sz w:val="36"/>
                <w:szCs w:val="36"/>
                <w:lang w:val="ro-RO"/>
              </w:rPr>
              <w:t>0</w:t>
            </w: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05E78628" w14:textId="77777777" w:rsidR="00B211D2" w:rsidRPr="00AB76B4" w:rsidRDefault="00B211D2" w:rsidP="00927588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 xml:space="preserve">St. Gălăteni </w:t>
            </w:r>
          </w:p>
          <w:p w14:paraId="1E124F9A" w14:textId="77777777" w:rsidR="00B211D2" w:rsidRPr="00AB76B4" w:rsidRDefault="00B211D2" w:rsidP="00927588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linia 3 directă, 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F847AB9" w14:textId="77777777" w:rsidR="00B211D2" w:rsidRPr="00AB76B4" w:rsidRDefault="00B211D2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864D263" w14:textId="77777777" w:rsidR="00B211D2" w:rsidRPr="00AB76B4" w:rsidRDefault="00B211D2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EE80F3C" w14:textId="77777777" w:rsidR="00B211D2" w:rsidRPr="00AB76B4" w:rsidRDefault="00B211D2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79D4086" w14:textId="77777777" w:rsidR="00B211D2" w:rsidRPr="00AB76B4" w:rsidRDefault="00B211D2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6C11259" w14:textId="77777777" w:rsidR="00B211D2" w:rsidRPr="00AB76B4" w:rsidRDefault="00B211D2" w:rsidP="00927588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>Fără inductori.</w:t>
            </w:r>
          </w:p>
          <w:p w14:paraId="37E9A69E" w14:textId="77777777" w:rsidR="00B211D2" w:rsidRPr="00AB76B4" w:rsidRDefault="00B211D2" w:rsidP="00927588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</w:t>
            </w:r>
          </w:p>
          <w:p w14:paraId="19A9BD6A" w14:textId="77777777" w:rsidR="00B211D2" w:rsidRPr="00AB76B4" w:rsidRDefault="00B211D2" w:rsidP="00927588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>peste sch. 5, Cap X.</w:t>
            </w:r>
          </w:p>
        </w:tc>
      </w:tr>
      <w:tr w:rsidR="00B211D2" w:rsidRPr="00AB76B4" w14:paraId="60372B08" w14:textId="77777777" w:rsidTr="00927588">
        <w:trPr>
          <w:cantSplit/>
          <w:trHeight w:val="238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CA6798A" w14:textId="77777777" w:rsidR="00B211D2" w:rsidRPr="00AB76B4" w:rsidRDefault="00B211D2" w:rsidP="00B211D2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9916D51" w14:textId="77777777" w:rsidR="00B211D2" w:rsidRDefault="00B211D2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67+170</w:t>
            </w:r>
          </w:p>
          <w:p w14:paraId="2B1B6929" w14:textId="77777777" w:rsidR="00B211D2" w:rsidRPr="00AB76B4" w:rsidRDefault="00B211D2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67+220</w:t>
            </w: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59E0E3A" w14:textId="77777777" w:rsidR="00B211D2" w:rsidRPr="00AB76B4" w:rsidRDefault="00B211D2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70</w:t>
            </w: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2B94BA16" w14:textId="77777777" w:rsidR="00B211D2" w:rsidRPr="00AB76B4" w:rsidRDefault="00B211D2" w:rsidP="00207F4F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 xml:space="preserve">St. Gălăteni </w:t>
            </w:r>
          </w:p>
          <w:p w14:paraId="03B3B0DE" w14:textId="77777777" w:rsidR="00B211D2" w:rsidRPr="00AB76B4" w:rsidRDefault="00B211D2" w:rsidP="00207F4F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 xml:space="preserve">linia 3 directă, Cap </w:t>
            </w:r>
            <w:r>
              <w:rPr>
                <w:b/>
                <w:bCs/>
                <w:sz w:val="20"/>
                <w:lang w:val="ro-RO"/>
              </w:rPr>
              <w:t>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F94E415" w14:textId="77777777" w:rsidR="00B211D2" w:rsidRPr="00AB76B4" w:rsidRDefault="00B211D2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DFEAC48" w14:textId="77777777" w:rsidR="00B211D2" w:rsidRPr="00AB76B4" w:rsidRDefault="00B211D2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E2417E8" w14:textId="77777777" w:rsidR="00B211D2" w:rsidRPr="00AB76B4" w:rsidRDefault="00B211D2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9B5D946" w14:textId="77777777" w:rsidR="00B211D2" w:rsidRPr="00AB76B4" w:rsidRDefault="00B211D2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05D42E7" w14:textId="77777777" w:rsidR="00B211D2" w:rsidRPr="00AB76B4" w:rsidRDefault="00B211D2" w:rsidP="00207F4F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Fără inductori. </w:t>
            </w:r>
            <w:r>
              <w:rPr>
                <w:b/>
                <w:bCs/>
                <w:i/>
                <w:iCs/>
                <w:sz w:val="20"/>
                <w:lang w:val="ro-RO"/>
              </w:rPr>
              <w:br/>
            </w:r>
            <w:r w:rsidRPr="00AB76B4"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</w:t>
            </w:r>
          </w:p>
          <w:p w14:paraId="14DC3DAF" w14:textId="77777777" w:rsidR="00B211D2" w:rsidRPr="00AB76B4" w:rsidRDefault="00B211D2" w:rsidP="00207F4F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 xml:space="preserve">peste sch. </w:t>
            </w:r>
            <w:r>
              <w:rPr>
                <w:b/>
                <w:bCs/>
                <w:i/>
                <w:iCs/>
                <w:sz w:val="20"/>
                <w:lang w:val="ro-RO"/>
              </w:rPr>
              <w:t>4</w:t>
            </w:r>
            <w:r w:rsidRPr="00AB76B4">
              <w:rPr>
                <w:b/>
                <w:bCs/>
                <w:i/>
                <w:iCs/>
                <w:sz w:val="20"/>
                <w:lang w:val="ro-RO"/>
              </w:rPr>
              <w:t xml:space="preserve">, Cap </w:t>
            </w:r>
            <w:r>
              <w:rPr>
                <w:b/>
                <w:bCs/>
                <w:i/>
                <w:iCs/>
                <w:sz w:val="20"/>
                <w:lang w:val="ro-RO"/>
              </w:rPr>
              <w:t>Y</w:t>
            </w:r>
            <w:r w:rsidRPr="00AB76B4">
              <w:rPr>
                <w:b/>
                <w:bCs/>
                <w:i/>
                <w:iCs/>
                <w:sz w:val="20"/>
                <w:lang w:val="ro-RO"/>
              </w:rPr>
              <w:t>.</w:t>
            </w:r>
          </w:p>
        </w:tc>
      </w:tr>
      <w:tr w:rsidR="00B211D2" w:rsidRPr="00AB76B4" w14:paraId="6045476A" w14:textId="77777777" w:rsidTr="00927588">
        <w:trPr>
          <w:cantSplit/>
          <w:trHeight w:val="238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F7AAC8D" w14:textId="77777777" w:rsidR="00B211D2" w:rsidRPr="00AB76B4" w:rsidRDefault="00B211D2" w:rsidP="00B211D2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03A76AF" w14:textId="77777777" w:rsidR="00B211D2" w:rsidRPr="00AB76B4" w:rsidRDefault="00B211D2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DE81322" w14:textId="77777777" w:rsidR="00B211D2" w:rsidRPr="00AB76B4" w:rsidRDefault="00B211D2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0B32C6FD" w14:textId="77777777" w:rsidR="00B211D2" w:rsidRPr="00AB76B4" w:rsidRDefault="00B211D2" w:rsidP="00927588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 xml:space="preserve">St. Gălăteni </w:t>
            </w:r>
          </w:p>
          <w:p w14:paraId="36087DE6" w14:textId="77777777" w:rsidR="00B211D2" w:rsidRPr="00AB76B4" w:rsidRDefault="00B211D2" w:rsidP="00927588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ED2BDE9" w14:textId="77777777" w:rsidR="00B211D2" w:rsidRPr="00AB76B4" w:rsidRDefault="00B211D2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peste diag.</w:t>
            </w:r>
          </w:p>
          <w:p w14:paraId="75CCA048" w14:textId="77777777" w:rsidR="00B211D2" w:rsidRPr="00AB76B4" w:rsidRDefault="00B211D2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 xml:space="preserve">2 - 4 </w:t>
            </w:r>
          </w:p>
          <w:p w14:paraId="462DE81C" w14:textId="77777777" w:rsidR="00B211D2" w:rsidRPr="00AB76B4" w:rsidRDefault="00B211D2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și</w:t>
            </w:r>
          </w:p>
          <w:p w14:paraId="6A2E610C" w14:textId="77777777" w:rsidR="00B211D2" w:rsidRPr="00AB76B4" w:rsidRDefault="00B211D2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6 - 10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04DF243" w14:textId="77777777" w:rsidR="00B211D2" w:rsidRPr="00AB76B4" w:rsidRDefault="00B211D2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AB76B4"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953B335" w14:textId="77777777" w:rsidR="00B211D2" w:rsidRPr="00AB76B4" w:rsidRDefault="00B211D2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B0EBAF1" w14:textId="77777777" w:rsidR="00B211D2" w:rsidRPr="00AB76B4" w:rsidRDefault="00B211D2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F267C5A" w14:textId="77777777" w:rsidR="00B211D2" w:rsidRPr="00AB76B4" w:rsidRDefault="00B211D2" w:rsidP="00927588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</w:t>
            </w:r>
          </w:p>
          <w:p w14:paraId="427D6981" w14:textId="77777777" w:rsidR="00B211D2" w:rsidRPr="00AB76B4" w:rsidRDefault="00B211D2" w:rsidP="00927588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>din firul I în firul II.</w:t>
            </w:r>
          </w:p>
        </w:tc>
      </w:tr>
      <w:tr w:rsidR="00B211D2" w:rsidRPr="00AB76B4" w14:paraId="12F02C3D" w14:textId="77777777" w:rsidTr="00927588">
        <w:trPr>
          <w:cantSplit/>
          <w:trHeight w:val="238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CD18745" w14:textId="77777777" w:rsidR="00B211D2" w:rsidRPr="00AB76B4" w:rsidRDefault="00B211D2" w:rsidP="00B211D2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D3F5321" w14:textId="77777777" w:rsidR="00B211D2" w:rsidRPr="00AB76B4" w:rsidRDefault="00B211D2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1651CDD" w14:textId="77777777" w:rsidR="00B211D2" w:rsidRPr="00AB76B4" w:rsidRDefault="00B211D2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0F111824" w14:textId="77777777" w:rsidR="00B211D2" w:rsidRPr="00AB76B4" w:rsidRDefault="00B211D2" w:rsidP="00927588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 xml:space="preserve">St. Gălăteni </w:t>
            </w:r>
          </w:p>
          <w:p w14:paraId="1DD7C5FE" w14:textId="77777777" w:rsidR="00B211D2" w:rsidRPr="00AB76B4" w:rsidRDefault="00B211D2" w:rsidP="00927588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9D35B7D" w14:textId="77777777" w:rsidR="00B211D2" w:rsidRPr="00AB76B4" w:rsidRDefault="00B211D2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 xml:space="preserve">peste </w:t>
            </w:r>
          </w:p>
          <w:p w14:paraId="3C69CFC8" w14:textId="77777777" w:rsidR="00B211D2" w:rsidRPr="00AB76B4" w:rsidRDefault="00B211D2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Sch.</w:t>
            </w:r>
          </w:p>
          <w:p w14:paraId="425511C9" w14:textId="77777777" w:rsidR="00B211D2" w:rsidRPr="00AB76B4" w:rsidRDefault="00B211D2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12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4981599" w14:textId="77777777" w:rsidR="00B211D2" w:rsidRPr="00AB76B4" w:rsidRDefault="00B211D2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AB76B4"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98176A8" w14:textId="77777777" w:rsidR="00B211D2" w:rsidRPr="00AB76B4" w:rsidRDefault="00B211D2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6B1F056" w14:textId="77777777" w:rsidR="00B211D2" w:rsidRPr="00AB76B4" w:rsidRDefault="00B211D2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35DDCE6" w14:textId="77777777" w:rsidR="00B211D2" w:rsidRPr="00AB76B4" w:rsidRDefault="00B211D2" w:rsidP="00927588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la liniile 1 și 2 </w:t>
            </w:r>
          </w:p>
        </w:tc>
      </w:tr>
      <w:tr w:rsidR="00B211D2" w:rsidRPr="00AB76B4" w14:paraId="24FFD042" w14:textId="77777777" w:rsidTr="00927588">
        <w:trPr>
          <w:cantSplit/>
          <w:trHeight w:val="961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2DDDAFB" w14:textId="77777777" w:rsidR="00B211D2" w:rsidRPr="00AB76B4" w:rsidRDefault="00B211D2" w:rsidP="00B211D2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4269937" w14:textId="77777777" w:rsidR="00B211D2" w:rsidRPr="00AB76B4" w:rsidRDefault="00B211D2" w:rsidP="00927588">
            <w:pPr>
              <w:spacing w:before="40" w:after="40" w:line="276" w:lineRule="auto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7D09824" w14:textId="77777777" w:rsidR="00B211D2" w:rsidRPr="00AB76B4" w:rsidRDefault="00B211D2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286969A8" w14:textId="77777777" w:rsidR="00B211D2" w:rsidRPr="00AB76B4" w:rsidRDefault="00B211D2" w:rsidP="00927588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St. Olteni</w:t>
            </w:r>
          </w:p>
          <w:p w14:paraId="6F071DEE" w14:textId="77777777" w:rsidR="00B211D2" w:rsidRPr="00AB76B4" w:rsidRDefault="00B211D2" w:rsidP="00927588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 xml:space="preserve">Cap X 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F1433BC" w14:textId="77777777" w:rsidR="00B211D2" w:rsidRPr="00AB76B4" w:rsidRDefault="00B211D2" w:rsidP="00927588">
            <w:pPr>
              <w:spacing w:before="40" w:after="40" w:line="276" w:lineRule="auto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 xml:space="preserve">peste diag. </w:t>
            </w:r>
          </w:p>
          <w:p w14:paraId="4511B24D" w14:textId="77777777" w:rsidR="00B211D2" w:rsidRPr="00AB76B4" w:rsidRDefault="00B211D2" w:rsidP="00927588">
            <w:pPr>
              <w:spacing w:before="40" w:after="40" w:line="276" w:lineRule="auto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 xml:space="preserve">9 - 13 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2F20951" w14:textId="77777777" w:rsidR="00B211D2" w:rsidRPr="00AB76B4" w:rsidRDefault="00B211D2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AB76B4"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A5C3DFF" w14:textId="77777777" w:rsidR="00B211D2" w:rsidRPr="00AB76B4" w:rsidRDefault="00B211D2" w:rsidP="00927588">
            <w:pPr>
              <w:spacing w:before="40" w:after="40" w:line="276" w:lineRule="auto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FC323BF" w14:textId="77777777" w:rsidR="00B211D2" w:rsidRPr="00AB76B4" w:rsidRDefault="00B211D2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C3F347F" w14:textId="77777777" w:rsidR="00B211D2" w:rsidRPr="00AB76B4" w:rsidRDefault="00B211D2" w:rsidP="00927588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</w:t>
            </w:r>
          </w:p>
          <w:p w14:paraId="4FCDCB5F" w14:textId="77777777" w:rsidR="00B211D2" w:rsidRPr="00AB76B4" w:rsidRDefault="00B211D2" w:rsidP="00927588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 xml:space="preserve">la linia 1 Cap X. </w:t>
            </w:r>
          </w:p>
        </w:tc>
      </w:tr>
      <w:tr w:rsidR="00B211D2" w:rsidRPr="00AB76B4" w14:paraId="7305C924" w14:textId="77777777" w:rsidTr="00927588">
        <w:trPr>
          <w:cantSplit/>
          <w:trHeight w:val="961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4E5382A" w14:textId="77777777" w:rsidR="00B211D2" w:rsidRPr="00AB76B4" w:rsidRDefault="00B211D2" w:rsidP="00B211D2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8A861F8" w14:textId="77777777" w:rsidR="00B211D2" w:rsidRPr="00AB76B4" w:rsidRDefault="00B211D2" w:rsidP="00927588">
            <w:pPr>
              <w:spacing w:before="40" w:after="40" w:line="276" w:lineRule="auto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EC36892" w14:textId="77777777" w:rsidR="00B211D2" w:rsidRPr="00AB76B4" w:rsidRDefault="00B211D2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498F7E15" w14:textId="77777777" w:rsidR="00B211D2" w:rsidRPr="00AB76B4" w:rsidRDefault="00B211D2" w:rsidP="00927588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St. Olteni</w:t>
            </w:r>
          </w:p>
          <w:p w14:paraId="20E4CBB0" w14:textId="77777777" w:rsidR="00B211D2" w:rsidRPr="00AB76B4" w:rsidRDefault="00B211D2" w:rsidP="00927588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Linia 1 primiri - expedieri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466F389" w14:textId="77777777" w:rsidR="00B211D2" w:rsidRPr="00AB76B4" w:rsidRDefault="00B211D2" w:rsidP="00927588">
            <w:pPr>
              <w:spacing w:before="40" w:after="40" w:line="276" w:lineRule="auto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 xml:space="preserve">Peste </w:t>
            </w:r>
          </w:p>
          <w:p w14:paraId="7C998504" w14:textId="77777777" w:rsidR="00B211D2" w:rsidRPr="00AB76B4" w:rsidRDefault="00B211D2" w:rsidP="00927588">
            <w:pPr>
              <w:spacing w:before="40" w:after="40" w:line="276" w:lineRule="auto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sch. 31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890D7C6" w14:textId="77777777" w:rsidR="00B211D2" w:rsidRPr="00AB76B4" w:rsidRDefault="00B211D2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AB76B4"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7B2A15E" w14:textId="77777777" w:rsidR="00B211D2" w:rsidRPr="00AB76B4" w:rsidRDefault="00B211D2" w:rsidP="00927588">
            <w:pPr>
              <w:spacing w:before="40" w:after="40" w:line="276" w:lineRule="auto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AE57633" w14:textId="77777777" w:rsidR="00B211D2" w:rsidRPr="00AB76B4" w:rsidRDefault="00B211D2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FF487AD" w14:textId="77777777" w:rsidR="00B211D2" w:rsidRPr="00AB76B4" w:rsidRDefault="00B211D2" w:rsidP="00927588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>Afectează circulația pe linia 1</w:t>
            </w:r>
          </w:p>
        </w:tc>
      </w:tr>
      <w:tr w:rsidR="00B211D2" w:rsidRPr="00AB76B4" w14:paraId="31237C17" w14:textId="77777777" w:rsidTr="00927588">
        <w:trPr>
          <w:cantSplit/>
          <w:trHeight w:val="382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0026D5A" w14:textId="77777777" w:rsidR="00B211D2" w:rsidRPr="00AB76B4" w:rsidRDefault="00B211D2" w:rsidP="00B211D2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829F887" w14:textId="77777777" w:rsidR="00B211D2" w:rsidRPr="00AB76B4" w:rsidRDefault="00B211D2" w:rsidP="00927588">
            <w:pPr>
              <w:spacing w:before="40" w:after="40" w:line="276" w:lineRule="auto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D301CEC" w14:textId="77777777" w:rsidR="00B211D2" w:rsidRPr="00AB76B4" w:rsidRDefault="00B211D2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79D26751" w14:textId="77777777" w:rsidR="00B211D2" w:rsidRPr="00AB76B4" w:rsidRDefault="00B211D2" w:rsidP="00927588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Olteni -</w:t>
            </w:r>
          </w:p>
          <w:p w14:paraId="17D2899C" w14:textId="77777777" w:rsidR="00B211D2" w:rsidRPr="00AB76B4" w:rsidRDefault="00B211D2" w:rsidP="00927588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Rădoieşti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2F5F0D4" w14:textId="77777777" w:rsidR="00B211D2" w:rsidRPr="00AB76B4" w:rsidRDefault="00B211D2" w:rsidP="00927588">
            <w:pPr>
              <w:spacing w:before="40" w:after="40" w:line="276" w:lineRule="auto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024AF9C" w14:textId="77777777" w:rsidR="00B211D2" w:rsidRPr="00AB76B4" w:rsidRDefault="00B211D2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A71CF2A" w14:textId="77777777" w:rsidR="00B211D2" w:rsidRPr="00AB76B4" w:rsidRDefault="00B211D2" w:rsidP="00927588">
            <w:pPr>
              <w:spacing w:before="40" w:after="40" w:line="276" w:lineRule="auto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74+200</w:t>
            </w:r>
          </w:p>
          <w:p w14:paraId="4B25406B" w14:textId="77777777" w:rsidR="00B211D2" w:rsidRPr="00AB76B4" w:rsidRDefault="00B211D2" w:rsidP="00927588">
            <w:pPr>
              <w:spacing w:before="40" w:after="40" w:line="276" w:lineRule="auto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84+280</w:t>
            </w: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F25319E" w14:textId="77777777" w:rsidR="00B211D2" w:rsidRPr="00AB76B4" w:rsidRDefault="00B211D2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AB76B4">
              <w:rPr>
                <w:b/>
                <w:bCs/>
                <w:sz w:val="36"/>
                <w:szCs w:val="36"/>
                <w:lang w:val="ro-RO"/>
              </w:rPr>
              <w:t>50</w:t>
            </w: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0ED780F" w14:textId="77777777" w:rsidR="00B211D2" w:rsidRPr="00AB76B4" w:rsidRDefault="00B211D2" w:rsidP="00927588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>Fără inductori.</w:t>
            </w:r>
          </w:p>
        </w:tc>
      </w:tr>
      <w:tr w:rsidR="00B211D2" w:rsidRPr="00AB76B4" w14:paraId="4A62A59B" w14:textId="77777777" w:rsidTr="00927588">
        <w:trPr>
          <w:cantSplit/>
          <w:trHeight w:val="961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95C5161" w14:textId="77777777" w:rsidR="00B211D2" w:rsidRPr="00AB76B4" w:rsidRDefault="00B211D2" w:rsidP="00B211D2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5AABF1C" w14:textId="77777777" w:rsidR="00B211D2" w:rsidRPr="00AB76B4" w:rsidRDefault="00B211D2" w:rsidP="00927588">
            <w:pPr>
              <w:spacing w:before="40" w:after="40" w:line="276" w:lineRule="auto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2724E45" w14:textId="77777777" w:rsidR="00B211D2" w:rsidRPr="00AB76B4" w:rsidRDefault="00B211D2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16317048" w14:textId="77777777" w:rsidR="00B211D2" w:rsidRPr="00AB76B4" w:rsidRDefault="00B211D2" w:rsidP="00927588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Olteni -</w:t>
            </w:r>
          </w:p>
          <w:p w14:paraId="01AD2B03" w14:textId="77777777" w:rsidR="00B211D2" w:rsidRPr="00AB76B4" w:rsidRDefault="00B211D2" w:rsidP="00927588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 xml:space="preserve">Rădoieşti 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B57D60C" w14:textId="77777777" w:rsidR="00B211D2" w:rsidRPr="00AB76B4" w:rsidRDefault="00B211D2" w:rsidP="00927588">
            <w:pPr>
              <w:spacing w:before="40" w:after="40" w:line="276" w:lineRule="auto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3BB80E6" w14:textId="77777777" w:rsidR="00B211D2" w:rsidRPr="00AB76B4" w:rsidRDefault="00B211D2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B4CCFBE" w14:textId="77777777" w:rsidR="00B211D2" w:rsidRPr="00AB76B4" w:rsidRDefault="00B211D2" w:rsidP="00927588">
            <w:pPr>
              <w:spacing w:before="40" w:after="40" w:line="276" w:lineRule="auto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75+600</w:t>
            </w:r>
          </w:p>
          <w:p w14:paraId="7CCAA434" w14:textId="77777777" w:rsidR="00B211D2" w:rsidRPr="00AB76B4" w:rsidRDefault="00B211D2" w:rsidP="00927588">
            <w:pPr>
              <w:spacing w:before="40" w:after="40" w:line="276" w:lineRule="auto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80+600</w:t>
            </w: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50A6C95" w14:textId="77777777" w:rsidR="00B211D2" w:rsidRPr="00AB76B4" w:rsidRDefault="00B211D2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BF4562F" w14:textId="77777777" w:rsidR="00B211D2" w:rsidRPr="00AB76B4" w:rsidRDefault="00B211D2" w:rsidP="00927588">
            <w:pPr>
              <w:spacing w:before="40" w:after="40" w:line="276" w:lineRule="auto"/>
              <w:ind w:left="57" w:right="57"/>
              <w:rPr>
                <w:b/>
                <w:bCs/>
                <w:iCs/>
                <w:color w:val="000000"/>
                <w:sz w:val="20"/>
                <w:lang w:val="ro-RO"/>
              </w:rPr>
            </w:pPr>
            <w:r w:rsidRPr="00AB76B4">
              <w:rPr>
                <w:b/>
                <w:bCs/>
                <w:iCs/>
                <w:color w:val="000000"/>
                <w:sz w:val="20"/>
                <w:lang w:val="ro-RO"/>
              </w:rPr>
              <w:t>*Interzis circulația locomotivelor cuplate.</w:t>
            </w:r>
          </w:p>
          <w:p w14:paraId="679B42E8" w14:textId="77777777" w:rsidR="00B211D2" w:rsidRPr="00AB76B4" w:rsidRDefault="00B211D2" w:rsidP="00927588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color w:val="000000"/>
                <w:sz w:val="20"/>
                <w:lang w:val="ro-RO"/>
              </w:rPr>
              <w:t>Nesemnalizată pe teren.</w:t>
            </w:r>
          </w:p>
        </w:tc>
      </w:tr>
      <w:tr w:rsidR="00B211D2" w:rsidRPr="00AB76B4" w14:paraId="3BFA70E8" w14:textId="77777777" w:rsidTr="00927588">
        <w:trPr>
          <w:cantSplit/>
          <w:trHeight w:val="961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57817A8" w14:textId="77777777" w:rsidR="00B211D2" w:rsidRPr="00AB76B4" w:rsidRDefault="00B211D2" w:rsidP="00B211D2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B305489" w14:textId="77777777" w:rsidR="00B211D2" w:rsidRPr="00AB76B4" w:rsidRDefault="00B211D2" w:rsidP="00927588">
            <w:pPr>
              <w:spacing w:before="40" w:after="40" w:line="276" w:lineRule="auto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85+880</w:t>
            </w:r>
          </w:p>
          <w:p w14:paraId="7827D0B3" w14:textId="77777777" w:rsidR="00B211D2" w:rsidRPr="00AB76B4" w:rsidRDefault="00B211D2" w:rsidP="00927588">
            <w:pPr>
              <w:spacing w:before="40" w:after="40" w:line="276" w:lineRule="auto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9</w:t>
            </w:r>
            <w:r>
              <w:rPr>
                <w:b/>
                <w:bCs/>
                <w:sz w:val="20"/>
                <w:lang w:val="ro-RO"/>
              </w:rPr>
              <w:t>9</w:t>
            </w:r>
            <w:r w:rsidRPr="00AB76B4">
              <w:rPr>
                <w:b/>
                <w:bCs/>
                <w:sz w:val="20"/>
                <w:lang w:val="ro-RO"/>
              </w:rPr>
              <w:t>+</w:t>
            </w:r>
            <w:r>
              <w:rPr>
                <w:b/>
                <w:bCs/>
                <w:sz w:val="20"/>
                <w:lang w:val="ro-RO"/>
              </w:rPr>
              <w:t>30</w:t>
            </w:r>
            <w:r w:rsidRPr="00AB76B4">
              <w:rPr>
                <w:b/>
                <w:bCs/>
                <w:sz w:val="20"/>
                <w:lang w:val="ro-RO"/>
              </w:rPr>
              <w:t>0</w:t>
            </w: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A7E676D" w14:textId="77777777" w:rsidR="00B211D2" w:rsidRPr="00AB76B4" w:rsidRDefault="00B211D2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AB76B4">
              <w:rPr>
                <w:b/>
                <w:bCs/>
                <w:sz w:val="36"/>
                <w:szCs w:val="36"/>
                <w:lang w:val="ro-RO"/>
              </w:rPr>
              <w:t>70</w:t>
            </w: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4E5298F0" w14:textId="77777777" w:rsidR="00B211D2" w:rsidRDefault="00B211D2" w:rsidP="00344E0A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Rădoieşti -</w:t>
            </w:r>
            <w:r>
              <w:rPr>
                <w:b/>
                <w:bCs/>
                <w:sz w:val="20"/>
                <w:lang w:val="ro-RO"/>
              </w:rPr>
              <w:t xml:space="preserve"> </w:t>
            </w:r>
            <w:r w:rsidRPr="00AB76B4">
              <w:rPr>
                <w:b/>
                <w:bCs/>
                <w:sz w:val="20"/>
                <w:lang w:val="ro-RO"/>
              </w:rPr>
              <w:t>Atârnaţi</w:t>
            </w:r>
            <w:r>
              <w:rPr>
                <w:b/>
                <w:bCs/>
                <w:sz w:val="20"/>
                <w:lang w:val="ro-RO"/>
              </w:rPr>
              <w:t xml:space="preserve">, </w:t>
            </w:r>
          </w:p>
          <w:p w14:paraId="51C20EF2" w14:textId="77777777" w:rsidR="00B211D2" w:rsidRDefault="00B211D2" w:rsidP="00344E0A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</w:t>
            </w:r>
            <w:r w:rsidRPr="00AB76B4">
              <w:rPr>
                <w:b/>
                <w:bCs/>
                <w:sz w:val="20"/>
                <w:lang w:val="ro-RO"/>
              </w:rPr>
              <w:t>t. Atârnaţi</w:t>
            </w:r>
            <w:r>
              <w:rPr>
                <w:b/>
                <w:bCs/>
                <w:sz w:val="20"/>
                <w:lang w:val="ro-RO"/>
              </w:rPr>
              <w:t xml:space="preserve"> </w:t>
            </w:r>
            <w:r w:rsidRPr="00AB76B4">
              <w:rPr>
                <w:b/>
                <w:bCs/>
                <w:sz w:val="20"/>
                <w:lang w:val="ro-RO"/>
              </w:rPr>
              <w:t xml:space="preserve">linia </w:t>
            </w:r>
            <w:r>
              <w:rPr>
                <w:b/>
                <w:bCs/>
                <w:sz w:val="20"/>
                <w:lang w:val="ro-RO"/>
              </w:rPr>
              <w:t>3</w:t>
            </w:r>
            <w:r w:rsidRPr="00AB76B4">
              <w:rPr>
                <w:b/>
                <w:bCs/>
                <w:sz w:val="20"/>
                <w:lang w:val="ro-RO"/>
              </w:rPr>
              <w:t xml:space="preserve"> directă</w:t>
            </w:r>
            <w:r>
              <w:rPr>
                <w:b/>
                <w:bCs/>
                <w:sz w:val="20"/>
                <w:lang w:val="ro-RO"/>
              </w:rPr>
              <w:t xml:space="preserve">, </w:t>
            </w:r>
            <w:r w:rsidRPr="00AB76B4">
              <w:rPr>
                <w:b/>
                <w:bCs/>
                <w:sz w:val="20"/>
                <w:lang w:val="ro-RO"/>
              </w:rPr>
              <w:t>Atârnaţi</w:t>
            </w:r>
            <w:r>
              <w:rPr>
                <w:b/>
                <w:bCs/>
                <w:sz w:val="20"/>
                <w:lang w:val="ro-RO"/>
              </w:rPr>
              <w:t xml:space="preserve"> - </w:t>
            </w:r>
            <w:r w:rsidRPr="00AB76B4">
              <w:rPr>
                <w:b/>
                <w:bCs/>
                <w:sz w:val="20"/>
                <w:lang w:val="ro-RO"/>
              </w:rPr>
              <w:t>Roşiori Nord</w:t>
            </w:r>
          </w:p>
          <w:p w14:paraId="1CC43900" w14:textId="77777777" w:rsidR="00B211D2" w:rsidRPr="00AB76B4" w:rsidRDefault="00B211D2" w:rsidP="00344E0A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și linia 4 directă Cap X </w:t>
            </w:r>
            <w:r>
              <w:rPr>
                <w:b/>
                <w:bCs/>
                <w:sz w:val="20"/>
                <w:lang w:val="ro-RO"/>
              </w:rPr>
              <w:br/>
            </w:r>
            <w:r w:rsidRPr="00AB76B4">
              <w:rPr>
                <w:b/>
                <w:bCs/>
                <w:sz w:val="20"/>
                <w:lang w:val="ro-RO"/>
              </w:rPr>
              <w:t>Roşiori Nord</w:t>
            </w:r>
            <w:r>
              <w:rPr>
                <w:b/>
                <w:bCs/>
                <w:sz w:val="20"/>
                <w:lang w:val="ro-RO"/>
              </w:rPr>
              <w:t xml:space="preserve"> 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ECB7BBC" w14:textId="77777777" w:rsidR="00B211D2" w:rsidRPr="00AB76B4" w:rsidRDefault="00B211D2" w:rsidP="00927588">
            <w:pPr>
              <w:spacing w:before="40" w:after="40" w:line="276" w:lineRule="auto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F56A0C1" w14:textId="77777777" w:rsidR="00B211D2" w:rsidRPr="00AB76B4" w:rsidRDefault="00B211D2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961F490" w14:textId="77777777" w:rsidR="00B211D2" w:rsidRPr="00AB76B4" w:rsidRDefault="00B211D2" w:rsidP="00927588">
            <w:pPr>
              <w:spacing w:before="40" w:after="40" w:line="276" w:lineRule="auto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DF01A18" w14:textId="77777777" w:rsidR="00B211D2" w:rsidRPr="00AB76B4" w:rsidRDefault="00B211D2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F25E622" w14:textId="77777777" w:rsidR="00B211D2" w:rsidRPr="00AB76B4" w:rsidRDefault="00B211D2" w:rsidP="00927588">
            <w:pPr>
              <w:spacing w:before="40" w:after="40" w:line="276" w:lineRule="auto"/>
              <w:ind w:left="57" w:right="57"/>
              <w:rPr>
                <w:b/>
                <w:bCs/>
                <w:iCs/>
                <w:color w:val="000000"/>
                <w:sz w:val="20"/>
                <w:lang w:val="ro-RO"/>
              </w:rPr>
            </w:pPr>
            <w:r w:rsidRPr="00AB76B4">
              <w:rPr>
                <w:b/>
                <w:bCs/>
                <w:iCs/>
                <w:color w:val="000000"/>
                <w:sz w:val="20"/>
                <w:lang w:val="ro-RO"/>
              </w:rPr>
              <w:t>Semnalizată ca limitare de viteză.</w:t>
            </w:r>
          </w:p>
        </w:tc>
      </w:tr>
      <w:tr w:rsidR="00B211D2" w:rsidRPr="00AB76B4" w14:paraId="699DB65D" w14:textId="77777777" w:rsidTr="00927588">
        <w:trPr>
          <w:cantSplit/>
          <w:trHeight w:hRule="exact" w:val="1320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1CA43DC" w14:textId="77777777" w:rsidR="00B211D2" w:rsidRPr="00AB76B4" w:rsidRDefault="00B211D2" w:rsidP="00B211D2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799FEA7" w14:textId="77777777" w:rsidR="00B211D2" w:rsidRPr="00AB76B4" w:rsidRDefault="00B211D2" w:rsidP="00927588">
            <w:pPr>
              <w:spacing w:before="40" w:after="40" w:line="276" w:lineRule="auto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9CB1B32" w14:textId="77777777" w:rsidR="00B211D2" w:rsidRPr="00AB76B4" w:rsidRDefault="00B211D2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4FDF0E6D" w14:textId="77777777" w:rsidR="00B211D2" w:rsidRPr="00AB76B4" w:rsidRDefault="00B211D2" w:rsidP="00927588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Rădoieşti -</w:t>
            </w:r>
          </w:p>
          <w:p w14:paraId="3B394D74" w14:textId="77777777" w:rsidR="00B211D2" w:rsidRPr="00AB76B4" w:rsidRDefault="00B211D2" w:rsidP="00927588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Atârnaţi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05D3D86" w14:textId="77777777" w:rsidR="00B211D2" w:rsidRPr="00AB76B4" w:rsidRDefault="00B211D2" w:rsidP="00927588">
            <w:pPr>
              <w:spacing w:before="40" w:after="40" w:line="276" w:lineRule="auto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40E041D" w14:textId="77777777" w:rsidR="00B211D2" w:rsidRPr="00AB76B4" w:rsidRDefault="00B211D2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8C09C7D" w14:textId="77777777" w:rsidR="00B211D2" w:rsidRPr="00AB76B4" w:rsidRDefault="00B211D2" w:rsidP="00927588">
            <w:pPr>
              <w:spacing w:before="40" w:after="40" w:line="276" w:lineRule="auto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85+880</w:t>
            </w:r>
          </w:p>
          <w:p w14:paraId="3040139E" w14:textId="77777777" w:rsidR="00B211D2" w:rsidRPr="00AB76B4" w:rsidRDefault="00B211D2" w:rsidP="00927588">
            <w:pPr>
              <w:spacing w:before="40" w:after="40" w:line="276" w:lineRule="auto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90+000</w:t>
            </w: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53D74AF" w14:textId="77777777" w:rsidR="00B211D2" w:rsidRPr="00AB76B4" w:rsidRDefault="00B211D2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AB76B4">
              <w:rPr>
                <w:b/>
                <w:bCs/>
                <w:sz w:val="36"/>
                <w:szCs w:val="36"/>
                <w:lang w:val="ro-RO"/>
              </w:rPr>
              <w:t>50</w:t>
            </w: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1B220B6" w14:textId="77777777" w:rsidR="00B211D2" w:rsidRPr="00AB76B4" w:rsidRDefault="00B211D2" w:rsidP="00927588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color w:val="000000"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color w:val="000000"/>
                <w:sz w:val="20"/>
                <w:lang w:val="ro-RO"/>
              </w:rPr>
              <w:t>Fără inductori.</w:t>
            </w:r>
          </w:p>
        </w:tc>
      </w:tr>
      <w:tr w:rsidR="00B211D2" w:rsidRPr="00AB76B4" w14:paraId="1799EB1E" w14:textId="77777777" w:rsidTr="00927588">
        <w:trPr>
          <w:cantSplit/>
          <w:trHeight w:val="387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269FC3A" w14:textId="77777777" w:rsidR="00B211D2" w:rsidRPr="00AB76B4" w:rsidRDefault="00B211D2" w:rsidP="00B211D2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6FE333C" w14:textId="77777777" w:rsidR="00B211D2" w:rsidRPr="00AB76B4" w:rsidRDefault="00B211D2" w:rsidP="00927588">
            <w:pPr>
              <w:spacing w:before="40" w:after="40" w:line="276" w:lineRule="auto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100496F" w14:textId="77777777" w:rsidR="00B211D2" w:rsidRPr="00AB76B4" w:rsidRDefault="00B211D2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730DE97C" w14:textId="77777777" w:rsidR="00B211D2" w:rsidRPr="00AB76B4" w:rsidRDefault="00B211D2" w:rsidP="00927588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Rădoieşti -</w:t>
            </w:r>
          </w:p>
          <w:p w14:paraId="77C322CB" w14:textId="77777777" w:rsidR="00B211D2" w:rsidRPr="00AB76B4" w:rsidRDefault="00B211D2" w:rsidP="00927588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 xml:space="preserve">Atârnaţi </w:t>
            </w:r>
          </w:p>
          <w:p w14:paraId="141AC38E" w14:textId="77777777" w:rsidR="00B211D2" w:rsidRPr="00AB76B4" w:rsidRDefault="00B211D2" w:rsidP="00927588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 xml:space="preserve">și </w:t>
            </w:r>
            <w:r>
              <w:rPr>
                <w:b/>
                <w:bCs/>
                <w:sz w:val="20"/>
                <w:lang w:val="ro-RO"/>
              </w:rPr>
              <w:t>S</w:t>
            </w:r>
            <w:r w:rsidRPr="00AB76B4">
              <w:rPr>
                <w:b/>
                <w:bCs/>
                <w:sz w:val="20"/>
                <w:lang w:val="ro-RO"/>
              </w:rPr>
              <w:t>t. Atârnaţi</w:t>
            </w:r>
          </w:p>
          <w:p w14:paraId="61CCD129" w14:textId="77777777" w:rsidR="00B211D2" w:rsidRDefault="00B211D2" w:rsidP="00927588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linia 2 directă</w:t>
            </w:r>
            <w:r>
              <w:rPr>
                <w:b/>
                <w:bCs/>
                <w:sz w:val="20"/>
                <w:lang w:val="ro-RO"/>
              </w:rPr>
              <w:t xml:space="preserve"> și </w:t>
            </w:r>
            <w:r w:rsidRPr="00AB76B4">
              <w:rPr>
                <w:b/>
                <w:bCs/>
                <w:sz w:val="20"/>
                <w:lang w:val="ro-RO"/>
              </w:rPr>
              <w:t>Atârnaţi</w:t>
            </w:r>
            <w:r>
              <w:rPr>
                <w:b/>
                <w:bCs/>
                <w:sz w:val="20"/>
                <w:lang w:val="ro-RO"/>
              </w:rPr>
              <w:t xml:space="preserve"> - </w:t>
            </w:r>
            <w:r w:rsidRPr="00AB76B4">
              <w:rPr>
                <w:b/>
                <w:bCs/>
                <w:sz w:val="20"/>
                <w:lang w:val="ro-RO"/>
              </w:rPr>
              <w:t>Roşiori Nord</w:t>
            </w:r>
          </w:p>
          <w:p w14:paraId="0981030A" w14:textId="77777777" w:rsidR="00B211D2" w:rsidRPr="00075656" w:rsidRDefault="00B211D2" w:rsidP="00927588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și linia 3 directă </w:t>
            </w:r>
            <w:r>
              <w:rPr>
                <w:b/>
                <w:bCs/>
                <w:sz w:val="20"/>
                <w:lang w:val="ro-RO"/>
              </w:rPr>
              <w:br/>
            </w:r>
            <w:r w:rsidRPr="00AB76B4">
              <w:rPr>
                <w:b/>
                <w:bCs/>
                <w:sz w:val="20"/>
                <w:lang w:val="ro-RO"/>
              </w:rPr>
              <w:t>Roşiori Nord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55E54C0" w14:textId="77777777" w:rsidR="00B211D2" w:rsidRPr="00AB76B4" w:rsidRDefault="00B211D2" w:rsidP="00927588">
            <w:pPr>
              <w:spacing w:before="40" w:after="40" w:line="276" w:lineRule="auto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EE6137A" w14:textId="77777777" w:rsidR="00B211D2" w:rsidRPr="00AB76B4" w:rsidRDefault="00B211D2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B862555" w14:textId="77777777" w:rsidR="00B211D2" w:rsidRPr="00AB76B4" w:rsidRDefault="00B211D2" w:rsidP="00927588">
            <w:pPr>
              <w:spacing w:before="40" w:after="40" w:line="276" w:lineRule="auto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90+000</w:t>
            </w:r>
          </w:p>
          <w:p w14:paraId="44530B04" w14:textId="77777777" w:rsidR="00B211D2" w:rsidRPr="00AB76B4" w:rsidRDefault="00B211D2" w:rsidP="00927588">
            <w:pPr>
              <w:spacing w:before="40" w:after="40" w:line="276" w:lineRule="auto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101</w:t>
            </w:r>
            <w:r w:rsidRPr="00AB76B4">
              <w:rPr>
                <w:b/>
                <w:bCs/>
                <w:sz w:val="20"/>
                <w:lang w:val="ro-RO"/>
              </w:rPr>
              <w:t>+</w:t>
            </w:r>
            <w:r>
              <w:rPr>
                <w:b/>
                <w:bCs/>
                <w:sz w:val="20"/>
                <w:lang w:val="ro-RO"/>
              </w:rPr>
              <w:t>33</w:t>
            </w:r>
            <w:r w:rsidRPr="00AB76B4">
              <w:rPr>
                <w:b/>
                <w:bCs/>
                <w:sz w:val="20"/>
                <w:lang w:val="ro-RO"/>
              </w:rPr>
              <w:t>0</w:t>
            </w: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0DA69D3" w14:textId="77777777" w:rsidR="00B211D2" w:rsidRPr="00AB76B4" w:rsidRDefault="00B211D2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AB76B4">
              <w:rPr>
                <w:b/>
                <w:bCs/>
                <w:sz w:val="36"/>
                <w:szCs w:val="36"/>
                <w:lang w:val="ro-RO"/>
              </w:rPr>
              <w:t>30</w:t>
            </w: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61AA789" w14:textId="77777777" w:rsidR="00B211D2" w:rsidRPr="00AB76B4" w:rsidRDefault="00B211D2" w:rsidP="00927588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color w:val="000000"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color w:val="000000"/>
                <w:sz w:val="20"/>
                <w:lang w:val="ro-RO"/>
              </w:rPr>
              <w:t>Fără inductori.</w:t>
            </w:r>
          </w:p>
        </w:tc>
      </w:tr>
      <w:tr w:rsidR="00B211D2" w:rsidRPr="00AB76B4" w14:paraId="517E6BF9" w14:textId="77777777" w:rsidTr="00927588">
        <w:trPr>
          <w:cantSplit/>
          <w:trHeight w:val="387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6DDA828" w14:textId="77777777" w:rsidR="00B211D2" w:rsidRPr="00AB76B4" w:rsidRDefault="00B211D2" w:rsidP="00B211D2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088BA3C" w14:textId="77777777" w:rsidR="00B211D2" w:rsidRPr="00AB76B4" w:rsidRDefault="00B211D2" w:rsidP="00927588">
            <w:pPr>
              <w:spacing w:before="40" w:after="40" w:line="276" w:lineRule="auto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85D5003" w14:textId="77777777" w:rsidR="00B211D2" w:rsidRPr="00AB76B4" w:rsidRDefault="00B211D2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4ED3501E" w14:textId="77777777" w:rsidR="00B211D2" w:rsidRPr="00AB76B4" w:rsidRDefault="00B211D2" w:rsidP="00927588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St. Atârnaţi</w:t>
            </w:r>
          </w:p>
          <w:p w14:paraId="1BB569C0" w14:textId="77777777" w:rsidR="00B211D2" w:rsidRPr="00AB76B4" w:rsidRDefault="00B211D2" w:rsidP="00927588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9A6BAA0" w14:textId="77777777" w:rsidR="00B211D2" w:rsidRPr="00AB76B4" w:rsidRDefault="00B211D2" w:rsidP="00927588">
            <w:pPr>
              <w:spacing w:before="40" w:after="40" w:line="276" w:lineRule="auto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 xml:space="preserve">peste diag. </w:t>
            </w:r>
          </w:p>
          <w:p w14:paraId="2C5257BB" w14:textId="77777777" w:rsidR="00B211D2" w:rsidRPr="00AB76B4" w:rsidRDefault="00B211D2" w:rsidP="00927588">
            <w:pPr>
              <w:spacing w:before="40" w:after="40" w:line="276" w:lineRule="auto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 xml:space="preserve">1 - 5 </w:t>
            </w:r>
          </w:p>
          <w:p w14:paraId="6DFC5EF9" w14:textId="77777777" w:rsidR="00B211D2" w:rsidRPr="00AB76B4" w:rsidRDefault="00B211D2" w:rsidP="00927588">
            <w:pPr>
              <w:spacing w:before="40" w:after="40" w:line="276" w:lineRule="auto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 xml:space="preserve">și </w:t>
            </w:r>
          </w:p>
          <w:p w14:paraId="05D45F96" w14:textId="77777777" w:rsidR="00B211D2" w:rsidRPr="00AB76B4" w:rsidRDefault="00B211D2" w:rsidP="00927588">
            <w:pPr>
              <w:spacing w:before="40" w:after="40" w:line="276" w:lineRule="auto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7 - 9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F63AAF9" w14:textId="77777777" w:rsidR="00B211D2" w:rsidRPr="00AB76B4" w:rsidRDefault="00B211D2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AB76B4"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DA2F61C" w14:textId="77777777" w:rsidR="00B211D2" w:rsidRPr="00AB76B4" w:rsidRDefault="00B211D2" w:rsidP="00927588">
            <w:pPr>
              <w:spacing w:before="40" w:after="40" w:line="276" w:lineRule="auto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FC88058" w14:textId="77777777" w:rsidR="00B211D2" w:rsidRPr="00AB76B4" w:rsidRDefault="00B211D2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9F0604C" w14:textId="77777777" w:rsidR="00B211D2" w:rsidRPr="00AB76B4" w:rsidRDefault="00B211D2" w:rsidP="00927588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color w:val="000000"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color w:val="000000"/>
                <w:sz w:val="20"/>
                <w:lang w:val="ro-RO"/>
              </w:rPr>
              <w:t xml:space="preserve">Afectează intrări - ieşiri </w:t>
            </w:r>
          </w:p>
          <w:p w14:paraId="45AB2384" w14:textId="77777777" w:rsidR="00B211D2" w:rsidRPr="00AB76B4" w:rsidRDefault="00B211D2" w:rsidP="00927588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color w:val="000000"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color w:val="000000"/>
                <w:sz w:val="20"/>
                <w:lang w:val="ro-RO"/>
              </w:rPr>
              <w:t>din firul I în firul II</w:t>
            </w:r>
            <w:r>
              <w:rPr>
                <w:b/>
                <w:bCs/>
                <w:i/>
                <w:iCs/>
                <w:color w:val="000000"/>
                <w:sz w:val="20"/>
                <w:lang w:val="ro-RO"/>
              </w:rPr>
              <w:t xml:space="preserve"> și invers.</w:t>
            </w:r>
          </w:p>
        </w:tc>
      </w:tr>
      <w:tr w:rsidR="00B211D2" w:rsidRPr="00AB76B4" w14:paraId="700CD00A" w14:textId="77777777" w:rsidTr="00927588">
        <w:trPr>
          <w:cantSplit/>
          <w:trHeight w:val="387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A01144F" w14:textId="77777777" w:rsidR="00B211D2" w:rsidRPr="00AB76B4" w:rsidRDefault="00B211D2" w:rsidP="00B211D2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6750746" w14:textId="77777777" w:rsidR="00B211D2" w:rsidRPr="00AB76B4" w:rsidRDefault="00B211D2" w:rsidP="00927588">
            <w:pPr>
              <w:spacing w:before="40" w:after="40" w:line="276" w:lineRule="auto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2A4C38D" w14:textId="77777777" w:rsidR="00B211D2" w:rsidRPr="00AB76B4" w:rsidRDefault="00B211D2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25EEB7C4" w14:textId="77777777" w:rsidR="00B211D2" w:rsidRPr="00AB76B4" w:rsidRDefault="00B211D2" w:rsidP="00927588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St. Atârnaţi</w:t>
            </w:r>
          </w:p>
          <w:p w14:paraId="520C8EE0" w14:textId="77777777" w:rsidR="00B211D2" w:rsidRPr="00AB76B4" w:rsidRDefault="00B211D2" w:rsidP="00927588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Cap X + 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6D21BD0" w14:textId="77777777" w:rsidR="00B211D2" w:rsidRPr="00AB76B4" w:rsidRDefault="00B211D2" w:rsidP="00927588">
            <w:pPr>
              <w:spacing w:before="40" w:after="40" w:line="276" w:lineRule="auto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 xml:space="preserve">peste </w:t>
            </w:r>
          </w:p>
          <w:p w14:paraId="0581DEBF" w14:textId="77777777" w:rsidR="00B211D2" w:rsidRPr="00AB76B4" w:rsidRDefault="00B211D2" w:rsidP="00927588">
            <w:pPr>
              <w:spacing w:before="40" w:after="40" w:line="276" w:lineRule="auto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 xml:space="preserve">sch. </w:t>
            </w:r>
          </w:p>
          <w:p w14:paraId="624AF33E" w14:textId="77777777" w:rsidR="00B211D2" w:rsidRPr="00AB76B4" w:rsidRDefault="00B211D2" w:rsidP="00927588">
            <w:pPr>
              <w:spacing w:before="40" w:after="40" w:line="276" w:lineRule="auto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 xml:space="preserve">10 și 11 </w:t>
            </w:r>
          </w:p>
          <w:p w14:paraId="706271A7" w14:textId="77777777" w:rsidR="00B211D2" w:rsidRPr="00AB76B4" w:rsidRDefault="00B211D2" w:rsidP="00927588">
            <w:pPr>
              <w:spacing w:before="40" w:after="40" w:line="276" w:lineRule="auto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în abatere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BAF1599" w14:textId="77777777" w:rsidR="00B211D2" w:rsidRPr="00AB76B4" w:rsidRDefault="00B211D2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AB76B4"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6DC40DC" w14:textId="77777777" w:rsidR="00B211D2" w:rsidRPr="00AB76B4" w:rsidRDefault="00B211D2" w:rsidP="00927588">
            <w:pPr>
              <w:spacing w:before="40" w:after="40" w:line="276" w:lineRule="auto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AB10D30" w14:textId="77777777" w:rsidR="00B211D2" w:rsidRPr="00AB76B4" w:rsidRDefault="00B211D2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553DF66" w14:textId="77777777" w:rsidR="00B211D2" w:rsidRPr="00AB76B4" w:rsidRDefault="00B211D2" w:rsidP="00927588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color w:val="000000"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color w:val="000000"/>
                <w:sz w:val="20"/>
                <w:lang w:val="ro-RO"/>
              </w:rPr>
              <w:t xml:space="preserve">Afectează intrări - ieşiri </w:t>
            </w:r>
          </w:p>
          <w:p w14:paraId="0DAE3AA7" w14:textId="77777777" w:rsidR="00B211D2" w:rsidRPr="00AB76B4" w:rsidRDefault="00B211D2" w:rsidP="00927588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color w:val="000000"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color w:val="000000"/>
                <w:sz w:val="20"/>
                <w:lang w:val="ro-RO"/>
              </w:rPr>
              <w:t>la linia 1.</w:t>
            </w:r>
          </w:p>
        </w:tc>
      </w:tr>
      <w:tr w:rsidR="00B211D2" w:rsidRPr="00AB76B4" w14:paraId="42B6E11B" w14:textId="77777777" w:rsidTr="00927588">
        <w:trPr>
          <w:cantSplit/>
          <w:trHeight w:val="387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695F264" w14:textId="77777777" w:rsidR="00B211D2" w:rsidRPr="00AB76B4" w:rsidRDefault="00B211D2" w:rsidP="00B211D2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180A964" w14:textId="77777777" w:rsidR="00B211D2" w:rsidRPr="00AB76B4" w:rsidRDefault="00B211D2" w:rsidP="00927588">
            <w:pPr>
              <w:spacing w:before="40" w:after="40" w:line="276" w:lineRule="auto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FEF2A9C" w14:textId="77777777" w:rsidR="00B211D2" w:rsidRPr="00AB76B4" w:rsidRDefault="00B211D2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05426EE1" w14:textId="77777777" w:rsidR="00B211D2" w:rsidRPr="00AB76B4" w:rsidRDefault="00B211D2" w:rsidP="001817AF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St. Atârnaţi</w:t>
            </w:r>
          </w:p>
          <w:p w14:paraId="60A456CC" w14:textId="77777777" w:rsidR="00B211D2" w:rsidRPr="00AB76B4" w:rsidRDefault="00B211D2" w:rsidP="001817AF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 xml:space="preserve">Cap </w:t>
            </w:r>
            <w:r>
              <w:rPr>
                <w:b/>
                <w:bCs/>
                <w:sz w:val="20"/>
                <w:lang w:val="ro-RO"/>
              </w:rPr>
              <w:t>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BA2BEA2" w14:textId="77777777" w:rsidR="00B211D2" w:rsidRDefault="00B211D2" w:rsidP="00927588">
            <w:pPr>
              <w:spacing w:before="40" w:after="40" w:line="276" w:lineRule="auto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peste </w:t>
            </w:r>
          </w:p>
          <w:p w14:paraId="4D77FD41" w14:textId="77777777" w:rsidR="00B211D2" w:rsidRDefault="00B211D2" w:rsidP="00927588">
            <w:pPr>
              <w:spacing w:before="40" w:after="40" w:line="276" w:lineRule="auto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diag.</w:t>
            </w:r>
          </w:p>
          <w:p w14:paraId="0F3B8D7E" w14:textId="77777777" w:rsidR="00B211D2" w:rsidRDefault="00B211D2" w:rsidP="00927588">
            <w:pPr>
              <w:spacing w:before="40" w:after="40" w:line="276" w:lineRule="auto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2 – 8</w:t>
            </w:r>
          </w:p>
          <w:p w14:paraId="7AAFDD4E" w14:textId="77777777" w:rsidR="00B211D2" w:rsidRDefault="00B211D2" w:rsidP="00927588">
            <w:pPr>
              <w:spacing w:before="40" w:after="40" w:line="276" w:lineRule="auto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și </w:t>
            </w:r>
          </w:p>
          <w:p w14:paraId="47CA04ED" w14:textId="77777777" w:rsidR="00B211D2" w:rsidRPr="00AB76B4" w:rsidRDefault="00B211D2" w:rsidP="00927588">
            <w:pPr>
              <w:spacing w:before="40" w:after="40" w:line="276" w:lineRule="auto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4 - 6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C2BE139" w14:textId="77777777" w:rsidR="00B211D2" w:rsidRPr="00AB76B4" w:rsidRDefault="00B211D2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A6C1B7A" w14:textId="77777777" w:rsidR="00B211D2" w:rsidRPr="00AB76B4" w:rsidRDefault="00B211D2" w:rsidP="00927588">
            <w:pPr>
              <w:spacing w:before="40" w:after="40" w:line="276" w:lineRule="auto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066F403" w14:textId="77777777" w:rsidR="00B211D2" w:rsidRPr="00AB76B4" w:rsidRDefault="00B211D2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8ABBEA7" w14:textId="77777777" w:rsidR="00B211D2" w:rsidRPr="00AB76B4" w:rsidRDefault="00B211D2" w:rsidP="001817AF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color w:val="000000"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color w:val="000000"/>
                <w:sz w:val="20"/>
                <w:lang w:val="ro-RO"/>
              </w:rPr>
              <w:t xml:space="preserve">Afectează intrări - ieşiri </w:t>
            </w:r>
          </w:p>
          <w:p w14:paraId="4FBDE2E9" w14:textId="77777777" w:rsidR="00B211D2" w:rsidRPr="00AB76B4" w:rsidRDefault="00B211D2" w:rsidP="001817AF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color w:val="000000"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color w:val="000000"/>
                <w:sz w:val="20"/>
                <w:lang w:val="ro-RO"/>
              </w:rPr>
              <w:t>din firul I în firul II</w:t>
            </w:r>
            <w:r>
              <w:rPr>
                <w:b/>
                <w:bCs/>
                <w:i/>
                <w:iCs/>
                <w:color w:val="000000"/>
                <w:sz w:val="20"/>
                <w:lang w:val="ro-RO"/>
              </w:rPr>
              <w:t xml:space="preserve"> și invers.</w:t>
            </w:r>
          </w:p>
        </w:tc>
      </w:tr>
      <w:tr w:rsidR="00B211D2" w:rsidRPr="00AB76B4" w14:paraId="23CCC115" w14:textId="77777777" w:rsidTr="00927588">
        <w:trPr>
          <w:cantSplit/>
          <w:trHeight w:val="380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CE6A830" w14:textId="77777777" w:rsidR="00B211D2" w:rsidRPr="00AB76B4" w:rsidRDefault="00B211D2" w:rsidP="00B211D2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7CF4268" w14:textId="77777777" w:rsidR="00B211D2" w:rsidRPr="00AB76B4" w:rsidRDefault="00B211D2" w:rsidP="00927588">
            <w:pPr>
              <w:spacing w:before="40" w:after="40" w:line="276" w:lineRule="auto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5336B1F" w14:textId="77777777" w:rsidR="00B211D2" w:rsidRPr="00AB76B4" w:rsidRDefault="00B211D2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40A147D9" w14:textId="77777777" w:rsidR="00B211D2" w:rsidRPr="00AB76B4" w:rsidRDefault="00B211D2" w:rsidP="00927588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Atârnaţi -</w:t>
            </w:r>
          </w:p>
          <w:p w14:paraId="064E2388" w14:textId="77777777" w:rsidR="00B211D2" w:rsidRPr="00AB76B4" w:rsidRDefault="00B211D2" w:rsidP="00927588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Roşiori Nord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EB5C7C2" w14:textId="77777777" w:rsidR="00B211D2" w:rsidRPr="00AB76B4" w:rsidRDefault="00B211D2" w:rsidP="00927588">
            <w:pPr>
              <w:spacing w:before="40" w:after="40" w:line="276" w:lineRule="auto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EBD55E4" w14:textId="77777777" w:rsidR="00B211D2" w:rsidRPr="00AB76B4" w:rsidRDefault="00B211D2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094BB68" w14:textId="77777777" w:rsidR="00B211D2" w:rsidRPr="00AB76B4" w:rsidRDefault="00B211D2" w:rsidP="00927588">
            <w:pPr>
              <w:spacing w:before="40" w:after="40" w:line="276" w:lineRule="auto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94+800</w:t>
            </w:r>
          </w:p>
          <w:p w14:paraId="44E66BBC" w14:textId="77777777" w:rsidR="00B211D2" w:rsidRPr="00AB76B4" w:rsidRDefault="00B211D2" w:rsidP="00927588">
            <w:pPr>
              <w:spacing w:before="40" w:after="40" w:line="276" w:lineRule="auto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97+700</w:t>
            </w: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6BFD4CD" w14:textId="77777777" w:rsidR="00B211D2" w:rsidRPr="00AB76B4" w:rsidRDefault="00B211D2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8539D95" w14:textId="77777777" w:rsidR="00B211D2" w:rsidRPr="00AB76B4" w:rsidRDefault="00B211D2" w:rsidP="00927588">
            <w:pPr>
              <w:spacing w:before="40" w:after="40" w:line="276" w:lineRule="auto"/>
              <w:ind w:left="57" w:right="57"/>
              <w:rPr>
                <w:b/>
                <w:bCs/>
                <w:iCs/>
                <w:color w:val="000000"/>
                <w:sz w:val="20"/>
                <w:lang w:val="ro-RO"/>
              </w:rPr>
            </w:pPr>
            <w:r w:rsidRPr="00AB76B4">
              <w:rPr>
                <w:b/>
                <w:bCs/>
                <w:iCs/>
                <w:color w:val="000000"/>
                <w:sz w:val="20"/>
                <w:lang w:val="ro-RO"/>
              </w:rPr>
              <w:t>*Interzis circulația locomotivelor cuplate.</w:t>
            </w:r>
          </w:p>
          <w:p w14:paraId="5AD12030" w14:textId="77777777" w:rsidR="00B211D2" w:rsidRPr="00AB76B4" w:rsidRDefault="00B211D2" w:rsidP="00927588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color w:val="000000"/>
                <w:sz w:val="20"/>
                <w:lang w:val="ro-RO"/>
              </w:rPr>
              <w:t>Nesemnalizată pe teren.</w:t>
            </w:r>
          </w:p>
        </w:tc>
      </w:tr>
      <w:tr w:rsidR="00B211D2" w:rsidRPr="00AB76B4" w14:paraId="353DA54B" w14:textId="77777777" w:rsidTr="00927588">
        <w:trPr>
          <w:cantSplit/>
          <w:trHeight w:val="380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1180ED6" w14:textId="77777777" w:rsidR="00B211D2" w:rsidRPr="00AB76B4" w:rsidRDefault="00B211D2" w:rsidP="00B211D2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2FDD0CE" w14:textId="77777777" w:rsidR="00B211D2" w:rsidRDefault="00B211D2" w:rsidP="00927588">
            <w:pPr>
              <w:spacing w:before="40" w:after="40" w:line="276" w:lineRule="auto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101+000</w:t>
            </w:r>
          </w:p>
          <w:p w14:paraId="2E4036FF" w14:textId="77777777" w:rsidR="00B211D2" w:rsidRPr="00AB76B4" w:rsidRDefault="00B211D2" w:rsidP="00927588">
            <w:pPr>
              <w:spacing w:before="40" w:after="40" w:line="276" w:lineRule="auto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101+330</w:t>
            </w: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08A908A" w14:textId="77777777" w:rsidR="00B211D2" w:rsidRPr="00AB76B4" w:rsidRDefault="00B211D2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30</w:t>
            </w: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0ED7F3A9" w14:textId="77777777" w:rsidR="00B211D2" w:rsidRPr="00AB76B4" w:rsidRDefault="00B211D2" w:rsidP="00927588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St. </w:t>
            </w:r>
            <w:r w:rsidRPr="00AB76B4">
              <w:rPr>
                <w:b/>
                <w:bCs/>
                <w:sz w:val="20"/>
                <w:lang w:val="ro-RO"/>
              </w:rPr>
              <w:t>Roşiori Nord</w:t>
            </w:r>
            <w:r>
              <w:rPr>
                <w:b/>
                <w:bCs/>
                <w:sz w:val="20"/>
                <w:lang w:val="ro-RO"/>
              </w:rPr>
              <w:t xml:space="preserve"> linia 4 directă Cap Y.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DAB5D75" w14:textId="77777777" w:rsidR="00B211D2" w:rsidRPr="00AB76B4" w:rsidRDefault="00B211D2" w:rsidP="00927588">
            <w:pPr>
              <w:spacing w:before="40" w:after="40" w:line="276" w:lineRule="auto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22D1ACA" w14:textId="77777777" w:rsidR="00B211D2" w:rsidRPr="00AB76B4" w:rsidRDefault="00B211D2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7695D39" w14:textId="77777777" w:rsidR="00B211D2" w:rsidRPr="00AB76B4" w:rsidRDefault="00B211D2" w:rsidP="00927588">
            <w:pPr>
              <w:spacing w:before="40" w:after="40" w:line="276" w:lineRule="auto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02A2322" w14:textId="77777777" w:rsidR="00B211D2" w:rsidRPr="00AB76B4" w:rsidRDefault="00B211D2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B92AE83" w14:textId="77777777" w:rsidR="00B211D2" w:rsidRPr="001C2009" w:rsidRDefault="00B211D2" w:rsidP="00927588">
            <w:pPr>
              <w:spacing w:before="40" w:after="40" w:line="276" w:lineRule="auto"/>
              <w:ind w:left="57" w:right="57"/>
              <w:rPr>
                <w:b/>
                <w:bCs/>
                <w:i/>
                <w:color w:val="000000"/>
                <w:sz w:val="20"/>
                <w:lang w:val="ro-RO"/>
              </w:rPr>
            </w:pPr>
            <w:r w:rsidRPr="001C2009">
              <w:rPr>
                <w:b/>
                <w:bCs/>
                <w:i/>
                <w:color w:val="000000"/>
                <w:sz w:val="20"/>
                <w:lang w:val="ro-RO"/>
              </w:rPr>
              <w:t>Fără inductori.</w:t>
            </w:r>
          </w:p>
        </w:tc>
      </w:tr>
      <w:tr w:rsidR="00B211D2" w:rsidRPr="00AB76B4" w14:paraId="7FABAC82" w14:textId="77777777" w:rsidTr="00927588">
        <w:trPr>
          <w:cantSplit/>
          <w:trHeight w:val="380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8FAEF96" w14:textId="77777777" w:rsidR="00B211D2" w:rsidRPr="00AB76B4" w:rsidRDefault="00B211D2" w:rsidP="00B211D2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DC60FF3" w14:textId="77777777" w:rsidR="00B211D2" w:rsidRPr="00AB76B4" w:rsidRDefault="00B211D2" w:rsidP="0088186A">
            <w:pPr>
              <w:spacing w:before="40" w:after="40" w:line="276" w:lineRule="auto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25EE1E6" w14:textId="77777777" w:rsidR="00B211D2" w:rsidRPr="00AB76B4" w:rsidRDefault="00B211D2" w:rsidP="0088186A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6D0D21DF" w14:textId="77777777" w:rsidR="00B211D2" w:rsidRPr="00AB76B4" w:rsidRDefault="00B211D2" w:rsidP="0088186A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Roşiori Nord</w:t>
            </w:r>
            <w:r>
              <w:rPr>
                <w:b/>
                <w:bCs/>
                <w:sz w:val="20"/>
                <w:lang w:val="ro-RO"/>
              </w:rPr>
              <w:t xml:space="preserve"> -</w:t>
            </w:r>
            <w:r w:rsidRPr="00AB76B4">
              <w:rPr>
                <w:b/>
                <w:bCs/>
                <w:sz w:val="20"/>
                <w:lang w:val="ro-RO"/>
              </w:rPr>
              <w:t xml:space="preserve"> Măldăeni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BD968BD" w14:textId="77777777" w:rsidR="00B211D2" w:rsidRPr="00AB76B4" w:rsidRDefault="00B211D2" w:rsidP="0088186A">
            <w:pPr>
              <w:spacing w:before="40" w:after="40" w:line="276" w:lineRule="auto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E93F6E5" w14:textId="77777777" w:rsidR="00B211D2" w:rsidRPr="00AB76B4" w:rsidRDefault="00B211D2" w:rsidP="0088186A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D73A009" w14:textId="77777777" w:rsidR="00B211D2" w:rsidRPr="00AB76B4" w:rsidRDefault="00B211D2" w:rsidP="0088186A">
            <w:pPr>
              <w:spacing w:before="40" w:after="40" w:line="276" w:lineRule="auto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101</w:t>
            </w:r>
            <w:r w:rsidRPr="00AB76B4">
              <w:rPr>
                <w:b/>
                <w:bCs/>
                <w:sz w:val="20"/>
                <w:lang w:val="ro-RO"/>
              </w:rPr>
              <w:t>+</w:t>
            </w:r>
            <w:r>
              <w:rPr>
                <w:b/>
                <w:bCs/>
                <w:sz w:val="20"/>
                <w:lang w:val="ro-RO"/>
              </w:rPr>
              <w:t>330</w:t>
            </w:r>
          </w:p>
          <w:p w14:paraId="77CF41DF" w14:textId="77777777" w:rsidR="00B211D2" w:rsidRPr="00AB76B4" w:rsidRDefault="00B211D2" w:rsidP="0088186A">
            <w:pPr>
              <w:spacing w:before="40" w:after="40" w:line="276" w:lineRule="auto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107+465</w:t>
            </w: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51F0896" w14:textId="77777777" w:rsidR="00B211D2" w:rsidRPr="00AB76B4" w:rsidRDefault="00B211D2" w:rsidP="0088186A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AB76B4">
              <w:rPr>
                <w:b/>
                <w:bCs/>
                <w:sz w:val="36"/>
                <w:szCs w:val="36"/>
                <w:lang w:val="ro-RO"/>
              </w:rPr>
              <w:t>50</w:t>
            </w: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2995701" w14:textId="77777777" w:rsidR="00B211D2" w:rsidRPr="00AB76B4" w:rsidRDefault="00B211D2" w:rsidP="0088186A">
            <w:pPr>
              <w:spacing w:before="40" w:after="40" w:line="276" w:lineRule="auto"/>
              <w:ind w:left="57" w:right="57"/>
              <w:rPr>
                <w:b/>
                <w:bCs/>
                <w:iCs/>
                <w:color w:val="000000"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color w:val="000000"/>
                <w:sz w:val="20"/>
                <w:lang w:val="ro-RO"/>
              </w:rPr>
              <w:t>Semnalizată ca limitare de viteză.</w:t>
            </w:r>
          </w:p>
        </w:tc>
      </w:tr>
      <w:tr w:rsidR="00B211D2" w:rsidRPr="00AB76B4" w14:paraId="01FBE48A" w14:textId="77777777" w:rsidTr="00927588">
        <w:trPr>
          <w:cantSplit/>
          <w:trHeight w:val="380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805EDD6" w14:textId="77777777" w:rsidR="00B211D2" w:rsidRPr="00AB76B4" w:rsidRDefault="00B211D2" w:rsidP="00B211D2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6821944" w14:textId="77777777" w:rsidR="00B211D2" w:rsidRPr="00AB76B4" w:rsidRDefault="00B211D2" w:rsidP="00927588">
            <w:pPr>
              <w:spacing w:before="40" w:after="40" w:line="276" w:lineRule="auto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80FF62F" w14:textId="77777777" w:rsidR="00B211D2" w:rsidRPr="00AB76B4" w:rsidRDefault="00B211D2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3764308F" w14:textId="77777777" w:rsidR="00B211D2" w:rsidRPr="00AB76B4" w:rsidRDefault="00B211D2" w:rsidP="00927588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St. Roşiori Nord</w:t>
            </w:r>
          </w:p>
          <w:p w14:paraId="19A79C5E" w14:textId="77777777" w:rsidR="00B211D2" w:rsidRPr="00AB76B4" w:rsidRDefault="00B211D2" w:rsidP="00927588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E268163" w14:textId="77777777" w:rsidR="00B211D2" w:rsidRPr="00AB76B4" w:rsidRDefault="00B211D2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 xml:space="preserve">peste </w:t>
            </w:r>
          </w:p>
          <w:p w14:paraId="363E987E" w14:textId="77777777" w:rsidR="00B211D2" w:rsidRPr="00AB76B4" w:rsidRDefault="00B211D2" w:rsidP="00927588">
            <w:pPr>
              <w:spacing w:before="40" w:after="40" w:line="276" w:lineRule="auto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 xml:space="preserve">TDJ </w:t>
            </w:r>
          </w:p>
          <w:p w14:paraId="1A6CF856" w14:textId="77777777" w:rsidR="00B211D2" w:rsidRPr="00AB76B4" w:rsidRDefault="00B211D2" w:rsidP="00927588">
            <w:pPr>
              <w:spacing w:before="40" w:after="40" w:line="276" w:lineRule="auto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 xml:space="preserve">15 / 17 </w:t>
            </w:r>
          </w:p>
          <w:p w14:paraId="617FB78F" w14:textId="77777777" w:rsidR="00B211D2" w:rsidRPr="00AB76B4" w:rsidRDefault="00B211D2" w:rsidP="00927588">
            <w:pPr>
              <w:spacing w:before="40" w:after="40" w:line="276" w:lineRule="auto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în abatere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BB1CB40" w14:textId="77777777" w:rsidR="00B211D2" w:rsidRPr="00AB76B4" w:rsidRDefault="00B211D2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AB76B4"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ECF6270" w14:textId="77777777" w:rsidR="00B211D2" w:rsidRPr="00AB76B4" w:rsidRDefault="00B211D2" w:rsidP="00927588">
            <w:pPr>
              <w:spacing w:before="40" w:after="40" w:line="276" w:lineRule="auto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5005D32" w14:textId="77777777" w:rsidR="00B211D2" w:rsidRPr="00AB76B4" w:rsidRDefault="00B211D2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A042068" w14:textId="77777777" w:rsidR="00B211D2" w:rsidRPr="00AB76B4" w:rsidRDefault="00B211D2" w:rsidP="00927588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</w:t>
            </w:r>
          </w:p>
          <w:p w14:paraId="2B5BF612" w14:textId="77777777" w:rsidR="00B211D2" w:rsidRPr="00AB76B4" w:rsidRDefault="00B211D2" w:rsidP="00927588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color w:val="000000"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>din fir I în fir II și invers.</w:t>
            </w:r>
          </w:p>
        </w:tc>
      </w:tr>
      <w:tr w:rsidR="00B211D2" w:rsidRPr="00AB76B4" w14:paraId="77A5E8EA" w14:textId="77777777" w:rsidTr="00927588">
        <w:trPr>
          <w:cantSplit/>
          <w:trHeight w:val="604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77B2700" w14:textId="77777777" w:rsidR="00B211D2" w:rsidRPr="00AB76B4" w:rsidRDefault="00B211D2" w:rsidP="00B211D2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A93EC91" w14:textId="77777777" w:rsidR="00B211D2" w:rsidRPr="00AB76B4" w:rsidRDefault="00B211D2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7E73EAE" w14:textId="77777777" w:rsidR="00B211D2" w:rsidRPr="00AB76B4" w:rsidRDefault="00B211D2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2D5C8868" w14:textId="77777777" w:rsidR="00B211D2" w:rsidRPr="00AB76B4" w:rsidRDefault="00B211D2" w:rsidP="00927588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St. Roşiori Nord</w:t>
            </w:r>
          </w:p>
          <w:p w14:paraId="51E9C689" w14:textId="77777777" w:rsidR="00B211D2" w:rsidRPr="00AB76B4" w:rsidRDefault="00B211D2" w:rsidP="00927588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0725DEC" w14:textId="77777777" w:rsidR="00B211D2" w:rsidRPr="00AB76B4" w:rsidRDefault="00B211D2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 xml:space="preserve">peste </w:t>
            </w:r>
          </w:p>
          <w:p w14:paraId="0E89ECA5" w14:textId="77777777" w:rsidR="00B211D2" w:rsidRPr="00AB76B4" w:rsidRDefault="00B211D2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 xml:space="preserve">sch. </w:t>
            </w:r>
          </w:p>
          <w:p w14:paraId="5C483B79" w14:textId="77777777" w:rsidR="00B211D2" w:rsidRPr="00AB76B4" w:rsidRDefault="00B211D2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49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A1E8060" w14:textId="77777777" w:rsidR="00B211D2" w:rsidRPr="00AB76B4" w:rsidRDefault="00B211D2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AB76B4">
              <w:rPr>
                <w:b/>
                <w:bCs/>
                <w:sz w:val="36"/>
                <w:szCs w:val="36"/>
                <w:lang w:val="ro-RO"/>
              </w:rPr>
              <w:t>5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F2FC089" w14:textId="77777777" w:rsidR="00B211D2" w:rsidRPr="00AB76B4" w:rsidRDefault="00B211D2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5FA238F" w14:textId="77777777" w:rsidR="00B211D2" w:rsidRPr="00AB76B4" w:rsidRDefault="00B211D2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832EBFC" w14:textId="77777777" w:rsidR="00B211D2" w:rsidRPr="00AB76B4" w:rsidRDefault="00B211D2" w:rsidP="00927588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</w:t>
            </w:r>
          </w:p>
          <w:p w14:paraId="4493DD84" w14:textId="77777777" w:rsidR="00B211D2" w:rsidRPr="00AB76B4" w:rsidRDefault="00B211D2" w:rsidP="00927588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>la liniile 5 și 6 Cap X.</w:t>
            </w:r>
          </w:p>
        </w:tc>
      </w:tr>
      <w:tr w:rsidR="00B211D2" w:rsidRPr="00AB76B4" w14:paraId="4A6357AD" w14:textId="77777777" w:rsidTr="00927588">
        <w:trPr>
          <w:cantSplit/>
          <w:trHeight w:val="604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2E562A7" w14:textId="77777777" w:rsidR="00B211D2" w:rsidRPr="00AB76B4" w:rsidRDefault="00B211D2" w:rsidP="00B211D2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5066E12" w14:textId="77777777" w:rsidR="00B211D2" w:rsidRPr="00AB76B4" w:rsidRDefault="00B211D2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2B9745F" w14:textId="77777777" w:rsidR="00B211D2" w:rsidRPr="00AB76B4" w:rsidRDefault="00B211D2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1FB20D19" w14:textId="77777777" w:rsidR="00B211D2" w:rsidRPr="00AB76B4" w:rsidRDefault="00B211D2" w:rsidP="00927588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St. Roşiori Nord</w:t>
            </w:r>
          </w:p>
          <w:p w14:paraId="0CAD2E7C" w14:textId="77777777" w:rsidR="00B211D2" w:rsidRPr="00AB76B4" w:rsidRDefault="00B211D2" w:rsidP="00927588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ADD1094" w14:textId="77777777" w:rsidR="00B211D2" w:rsidRPr="00AB76B4" w:rsidRDefault="00B211D2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peste</w:t>
            </w:r>
          </w:p>
          <w:p w14:paraId="3DD1ED2F" w14:textId="77777777" w:rsidR="00B211D2" w:rsidRPr="00AB76B4" w:rsidRDefault="00B211D2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diag.</w:t>
            </w:r>
          </w:p>
          <w:p w14:paraId="398501CF" w14:textId="77777777" w:rsidR="00B211D2" w:rsidRPr="00AB76B4" w:rsidRDefault="00B211D2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 xml:space="preserve">12 - 16 </w:t>
            </w:r>
          </w:p>
          <w:p w14:paraId="3EA344F5" w14:textId="77777777" w:rsidR="00B211D2" w:rsidRPr="00AB76B4" w:rsidRDefault="00B211D2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 xml:space="preserve">și </w:t>
            </w:r>
          </w:p>
          <w:p w14:paraId="18992DEB" w14:textId="77777777" w:rsidR="00B211D2" w:rsidRPr="00AB76B4" w:rsidRDefault="00B211D2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20 - 30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7834BB7" w14:textId="77777777" w:rsidR="00B211D2" w:rsidRPr="00AB76B4" w:rsidRDefault="00B211D2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AB76B4"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2FC7FED" w14:textId="77777777" w:rsidR="00B211D2" w:rsidRPr="00AB76B4" w:rsidRDefault="00B211D2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BC475C5" w14:textId="77777777" w:rsidR="00B211D2" w:rsidRPr="00AB76B4" w:rsidRDefault="00B211D2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AE6FC21" w14:textId="77777777" w:rsidR="00B211D2" w:rsidRPr="00AB76B4" w:rsidRDefault="00B211D2" w:rsidP="00927588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</w:p>
        </w:tc>
      </w:tr>
      <w:tr w:rsidR="00B211D2" w:rsidRPr="00AB76B4" w14:paraId="3A0D4D3E" w14:textId="77777777" w:rsidTr="00927588">
        <w:trPr>
          <w:cantSplit/>
          <w:trHeight w:val="604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02771F2" w14:textId="77777777" w:rsidR="00B211D2" w:rsidRPr="00AB76B4" w:rsidRDefault="00B211D2" w:rsidP="00B211D2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44B328B" w14:textId="77777777" w:rsidR="00B211D2" w:rsidRPr="00AB76B4" w:rsidRDefault="00B211D2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3DEF256" w14:textId="77777777" w:rsidR="00B211D2" w:rsidRPr="00AB76B4" w:rsidRDefault="00B211D2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0B03A00B" w14:textId="77777777" w:rsidR="00B211D2" w:rsidRPr="00AB76B4" w:rsidRDefault="00B211D2" w:rsidP="00927588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St. Roşiori Nord</w:t>
            </w:r>
          </w:p>
          <w:p w14:paraId="251F6E76" w14:textId="77777777" w:rsidR="00B211D2" w:rsidRPr="00AB76B4" w:rsidRDefault="00B211D2" w:rsidP="00927588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 xml:space="preserve">linia 7 </w:t>
            </w:r>
          </w:p>
          <w:p w14:paraId="41DD5BA4" w14:textId="77777777" w:rsidR="00B211D2" w:rsidRPr="00AB76B4" w:rsidRDefault="00B211D2" w:rsidP="00927588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primiri - expedieri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41173F3" w14:textId="77777777" w:rsidR="00B211D2" w:rsidRPr="00AB76B4" w:rsidRDefault="00B211D2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toată</w:t>
            </w:r>
          </w:p>
          <w:p w14:paraId="0C9A1529" w14:textId="77777777" w:rsidR="00B211D2" w:rsidRPr="00AB76B4" w:rsidRDefault="00B211D2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linia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E2A7E3E" w14:textId="77777777" w:rsidR="00B211D2" w:rsidRPr="00AB76B4" w:rsidRDefault="00B211D2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AB76B4">
              <w:rPr>
                <w:b/>
                <w:bCs/>
                <w:sz w:val="36"/>
                <w:szCs w:val="36"/>
                <w:lang w:val="ro-RO"/>
              </w:rPr>
              <w:t>5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F39DAC8" w14:textId="77777777" w:rsidR="00B211D2" w:rsidRPr="00AB76B4" w:rsidRDefault="00B211D2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98ADE5C" w14:textId="77777777" w:rsidR="00B211D2" w:rsidRPr="00AB76B4" w:rsidRDefault="00B211D2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F812FA3" w14:textId="77777777" w:rsidR="00B211D2" w:rsidRPr="00AB76B4" w:rsidRDefault="00B211D2" w:rsidP="00927588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</w:p>
        </w:tc>
      </w:tr>
      <w:tr w:rsidR="00B211D2" w:rsidRPr="00AB76B4" w14:paraId="3535CFFE" w14:textId="77777777" w:rsidTr="00927588">
        <w:trPr>
          <w:cantSplit/>
          <w:trHeight w:val="604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B5912E0" w14:textId="77777777" w:rsidR="00B211D2" w:rsidRPr="00AB76B4" w:rsidRDefault="00B211D2" w:rsidP="00B211D2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335DC91" w14:textId="77777777" w:rsidR="00B211D2" w:rsidRDefault="00B211D2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106+000</w:t>
            </w:r>
          </w:p>
          <w:p w14:paraId="145B5B34" w14:textId="77777777" w:rsidR="00B211D2" w:rsidRPr="00AB76B4" w:rsidRDefault="00B211D2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119+530</w:t>
            </w: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FC69A08" w14:textId="77777777" w:rsidR="00B211D2" w:rsidRDefault="00B211D2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70</w:t>
            </w: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510FEAF7" w14:textId="77777777" w:rsidR="00B211D2" w:rsidRPr="00AB76B4" w:rsidRDefault="00B211D2" w:rsidP="00673BDF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Roșiori Nord – Măldăeni</w:t>
            </w:r>
            <w:r>
              <w:rPr>
                <w:b/>
                <w:bCs/>
                <w:sz w:val="20"/>
                <w:lang w:val="ro-RO"/>
              </w:rPr>
              <w:t xml:space="preserve"> și linia 2 directă St. </w:t>
            </w:r>
            <w:r w:rsidRPr="00AB76B4">
              <w:rPr>
                <w:b/>
                <w:bCs/>
                <w:sz w:val="20"/>
                <w:lang w:val="ro-RO"/>
              </w:rPr>
              <w:t>Măldăeni</w:t>
            </w:r>
            <w:r>
              <w:rPr>
                <w:b/>
                <w:bCs/>
                <w:sz w:val="20"/>
                <w:lang w:val="ro-RO"/>
              </w:rPr>
              <w:t xml:space="preserve">  +</w:t>
            </w:r>
            <w:r w:rsidRPr="00AB76B4">
              <w:rPr>
                <w:b/>
                <w:bCs/>
                <w:sz w:val="20"/>
                <w:lang w:val="ro-RO"/>
              </w:rPr>
              <w:t>Măldăeni</w:t>
            </w:r>
            <w:r>
              <w:rPr>
                <w:b/>
                <w:bCs/>
                <w:sz w:val="20"/>
                <w:lang w:val="ro-RO"/>
              </w:rPr>
              <w:t xml:space="preserve"> </w:t>
            </w:r>
            <w:r w:rsidRPr="00AB76B4">
              <w:rPr>
                <w:b/>
                <w:bCs/>
                <w:sz w:val="20"/>
                <w:lang w:val="ro-RO"/>
              </w:rPr>
              <w:t>Mihăeşti</w:t>
            </w:r>
            <w:r>
              <w:rPr>
                <w:b/>
                <w:bCs/>
                <w:sz w:val="20"/>
                <w:lang w:val="ro-RO"/>
              </w:rPr>
              <w:t xml:space="preserve"> și linia 3 directă </w:t>
            </w:r>
            <w:r w:rsidRPr="00AB76B4">
              <w:rPr>
                <w:b/>
                <w:bCs/>
                <w:sz w:val="20"/>
                <w:lang w:val="ro-RO"/>
              </w:rPr>
              <w:t>Mihăeşti</w:t>
            </w:r>
            <w:r>
              <w:rPr>
                <w:b/>
                <w:bCs/>
                <w:sz w:val="20"/>
                <w:lang w:val="ro-RO"/>
              </w:rPr>
              <w:t xml:space="preserve"> și </w:t>
            </w:r>
            <w:r w:rsidRPr="00AB76B4">
              <w:rPr>
                <w:b/>
                <w:bCs/>
                <w:sz w:val="20"/>
                <w:lang w:val="ro-RO"/>
              </w:rPr>
              <w:t>Mihăeşti</w:t>
            </w:r>
            <w:r>
              <w:rPr>
                <w:b/>
                <w:bCs/>
                <w:sz w:val="20"/>
                <w:lang w:val="ro-RO"/>
              </w:rPr>
              <w:t xml:space="preserve"> - </w:t>
            </w:r>
            <w:r w:rsidRPr="00AB76B4">
              <w:rPr>
                <w:b/>
                <w:bCs/>
                <w:sz w:val="20"/>
                <w:lang w:val="ro-RO"/>
              </w:rPr>
              <w:t>Radomirești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AB5D933" w14:textId="77777777" w:rsidR="00B211D2" w:rsidRPr="00AB76B4" w:rsidRDefault="00B211D2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D5A60B4" w14:textId="77777777" w:rsidR="00B211D2" w:rsidRPr="00AB76B4" w:rsidRDefault="00B211D2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F3CB7CC" w14:textId="77777777" w:rsidR="00B211D2" w:rsidRPr="00AB76B4" w:rsidRDefault="00B211D2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7640838" w14:textId="77777777" w:rsidR="00B211D2" w:rsidRPr="00AB76B4" w:rsidRDefault="00B211D2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39C109B" w14:textId="77777777" w:rsidR="00B211D2" w:rsidRPr="00AB76B4" w:rsidRDefault="00B211D2" w:rsidP="00927588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Semnalizată ca limitare de viteză.</w:t>
            </w:r>
          </w:p>
        </w:tc>
      </w:tr>
      <w:tr w:rsidR="00B211D2" w:rsidRPr="00AB76B4" w14:paraId="2A203398" w14:textId="77777777" w:rsidTr="00927588">
        <w:trPr>
          <w:cantSplit/>
          <w:trHeight w:val="604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C791A43" w14:textId="77777777" w:rsidR="00B211D2" w:rsidRPr="00AB76B4" w:rsidRDefault="00B211D2" w:rsidP="00B211D2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CF1781E" w14:textId="77777777" w:rsidR="00B211D2" w:rsidRPr="00AB76B4" w:rsidRDefault="00B211D2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69A19CC" w14:textId="77777777" w:rsidR="00B211D2" w:rsidRPr="00AB76B4" w:rsidRDefault="00B211D2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70DC8D89" w14:textId="77777777" w:rsidR="00B211D2" w:rsidRPr="00AB76B4" w:rsidRDefault="00B211D2" w:rsidP="00927588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St. Măldăeni</w:t>
            </w:r>
          </w:p>
          <w:p w14:paraId="582EA639" w14:textId="77777777" w:rsidR="00B211D2" w:rsidRPr="00AB76B4" w:rsidRDefault="00B211D2" w:rsidP="00927588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0ABB074" w14:textId="77777777" w:rsidR="00B211D2" w:rsidRPr="00AB76B4" w:rsidRDefault="00B211D2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 xml:space="preserve">Peste diag. </w:t>
            </w:r>
          </w:p>
          <w:p w14:paraId="259CFA27" w14:textId="77777777" w:rsidR="00B211D2" w:rsidRPr="00AB76B4" w:rsidRDefault="00B211D2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5-9 și sch. 11 in abatere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23583DC" w14:textId="77777777" w:rsidR="00B211D2" w:rsidRPr="00AB76B4" w:rsidRDefault="00B211D2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AB76B4">
              <w:rPr>
                <w:b/>
                <w:bCs/>
                <w:sz w:val="36"/>
                <w:szCs w:val="36"/>
                <w:lang w:val="ro-RO"/>
              </w:rPr>
              <w:t>5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A1052A9" w14:textId="77777777" w:rsidR="00B211D2" w:rsidRPr="00AB76B4" w:rsidRDefault="00B211D2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F3FD8AA" w14:textId="77777777" w:rsidR="00B211D2" w:rsidRPr="00AB76B4" w:rsidRDefault="00B211D2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F67BF3B" w14:textId="77777777" w:rsidR="00B211D2" w:rsidRPr="00AB76B4" w:rsidRDefault="00B211D2" w:rsidP="00927588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>Afectează intrări - ieşiri din firul 1 in firul 2 si invers și intrari- ieșiri la linia 1 primiri - expedieri</w:t>
            </w:r>
          </w:p>
        </w:tc>
      </w:tr>
      <w:tr w:rsidR="00B211D2" w:rsidRPr="00AB76B4" w14:paraId="4EB50E89" w14:textId="77777777" w:rsidTr="00927588">
        <w:trPr>
          <w:cantSplit/>
          <w:trHeight w:val="385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0681D0B" w14:textId="77777777" w:rsidR="00B211D2" w:rsidRPr="00AB76B4" w:rsidRDefault="00B211D2" w:rsidP="00B211D2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52F0C22" w14:textId="77777777" w:rsidR="00B211D2" w:rsidRPr="00AB76B4" w:rsidRDefault="00B211D2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8F145BA" w14:textId="77777777" w:rsidR="00B211D2" w:rsidRPr="00AB76B4" w:rsidRDefault="00B211D2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7B0CAE15" w14:textId="77777777" w:rsidR="00B211D2" w:rsidRPr="00AB76B4" w:rsidRDefault="00B211D2" w:rsidP="00927588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St. Măldăeni</w:t>
            </w:r>
          </w:p>
          <w:p w14:paraId="307F60B4" w14:textId="77777777" w:rsidR="00B211D2" w:rsidRPr="00AB76B4" w:rsidRDefault="00B211D2" w:rsidP="00927588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 xml:space="preserve">linia 1 </w:t>
            </w:r>
          </w:p>
          <w:p w14:paraId="21ADA3A6" w14:textId="77777777" w:rsidR="00B211D2" w:rsidRPr="00AB76B4" w:rsidRDefault="00B211D2" w:rsidP="00927588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primiri - expedieri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D6BCB02" w14:textId="77777777" w:rsidR="00B211D2" w:rsidRPr="00AB76B4" w:rsidRDefault="00B211D2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toată</w:t>
            </w:r>
          </w:p>
          <w:p w14:paraId="4B57CBF1" w14:textId="77777777" w:rsidR="00B211D2" w:rsidRPr="00AB76B4" w:rsidRDefault="00B211D2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linia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237A995" w14:textId="77777777" w:rsidR="00B211D2" w:rsidRPr="00AB76B4" w:rsidRDefault="00B211D2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AB76B4"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C71621E" w14:textId="77777777" w:rsidR="00B211D2" w:rsidRPr="00AB76B4" w:rsidRDefault="00B211D2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4CDDA17" w14:textId="77777777" w:rsidR="00B211D2" w:rsidRPr="00AB76B4" w:rsidRDefault="00B211D2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8346FE2" w14:textId="77777777" w:rsidR="00B211D2" w:rsidRPr="00AB76B4" w:rsidRDefault="00B211D2" w:rsidP="00927588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</w:p>
        </w:tc>
      </w:tr>
      <w:tr w:rsidR="00B211D2" w:rsidRPr="00AB76B4" w14:paraId="6F7BE7E7" w14:textId="77777777" w:rsidTr="00927588">
        <w:trPr>
          <w:cantSplit/>
          <w:trHeight w:val="385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2FB8B05" w14:textId="77777777" w:rsidR="00B211D2" w:rsidRPr="00AB76B4" w:rsidRDefault="00B211D2" w:rsidP="00B211D2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710EBD9" w14:textId="77777777" w:rsidR="00B211D2" w:rsidRDefault="00B211D2" w:rsidP="000F68F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F34C40A" w14:textId="77777777" w:rsidR="00B211D2" w:rsidRDefault="00B211D2" w:rsidP="000F68F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66519629" w14:textId="77777777" w:rsidR="00B211D2" w:rsidRPr="00AB76B4" w:rsidRDefault="00B211D2" w:rsidP="000F68F2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Măldăeni –</w:t>
            </w:r>
          </w:p>
          <w:p w14:paraId="62FA9DA0" w14:textId="77777777" w:rsidR="00B211D2" w:rsidRPr="00AB76B4" w:rsidRDefault="00B211D2" w:rsidP="000F68F2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Mihăeşti și</w:t>
            </w:r>
          </w:p>
          <w:p w14:paraId="437DF132" w14:textId="77777777" w:rsidR="00B211D2" w:rsidRPr="00AB76B4" w:rsidRDefault="00B211D2" w:rsidP="000F68F2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linia 4 directă Mihăeşti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19ADE7C" w14:textId="77777777" w:rsidR="00B211D2" w:rsidRPr="00AB76B4" w:rsidRDefault="00B211D2" w:rsidP="000F68F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D561449" w14:textId="77777777" w:rsidR="00B211D2" w:rsidRPr="00AB76B4" w:rsidRDefault="00B211D2" w:rsidP="000F68F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A551B2C" w14:textId="77777777" w:rsidR="00B211D2" w:rsidRPr="00AB76B4" w:rsidRDefault="00B211D2" w:rsidP="000F68F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1</w:t>
            </w:r>
            <w:r>
              <w:rPr>
                <w:b/>
                <w:bCs/>
                <w:sz w:val="20"/>
                <w:lang w:val="ro-RO"/>
              </w:rPr>
              <w:t>09</w:t>
            </w:r>
            <w:r w:rsidRPr="00AB76B4">
              <w:rPr>
                <w:b/>
                <w:bCs/>
                <w:sz w:val="20"/>
                <w:lang w:val="ro-RO"/>
              </w:rPr>
              <w:t>+200</w:t>
            </w:r>
          </w:p>
          <w:p w14:paraId="1E003AFB" w14:textId="77777777" w:rsidR="00B211D2" w:rsidRPr="00AB76B4" w:rsidRDefault="00B211D2" w:rsidP="000F68F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118+400</w:t>
            </w: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9E37A6A" w14:textId="77777777" w:rsidR="00B211D2" w:rsidRPr="00AB76B4" w:rsidRDefault="00B211D2" w:rsidP="000F68F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5</w:t>
            </w:r>
            <w:r w:rsidRPr="00AB76B4">
              <w:rPr>
                <w:b/>
                <w:bCs/>
                <w:sz w:val="36"/>
                <w:szCs w:val="36"/>
                <w:lang w:val="ro-RO"/>
              </w:rPr>
              <w:t>0</w:t>
            </w: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6DBF611" w14:textId="77777777" w:rsidR="00B211D2" w:rsidRDefault="00B211D2" w:rsidP="000F68F2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>Fără inductori.</w:t>
            </w:r>
          </w:p>
        </w:tc>
      </w:tr>
      <w:tr w:rsidR="00B211D2" w:rsidRPr="00AB76B4" w14:paraId="3ACF782A" w14:textId="77777777" w:rsidTr="00927588">
        <w:trPr>
          <w:cantSplit/>
          <w:trHeight w:val="385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F7C8153" w14:textId="77777777" w:rsidR="00B211D2" w:rsidRPr="00AB76B4" w:rsidRDefault="00B211D2" w:rsidP="00B211D2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67A4975" w14:textId="77777777" w:rsidR="00B211D2" w:rsidRDefault="00B211D2" w:rsidP="000F68F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C60F487" w14:textId="77777777" w:rsidR="00B211D2" w:rsidRDefault="00B211D2" w:rsidP="000F68F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2E91D5E1" w14:textId="77777777" w:rsidR="00B211D2" w:rsidRPr="00AB76B4" w:rsidRDefault="00B211D2" w:rsidP="000F68F2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St. Mihăeşti</w:t>
            </w:r>
          </w:p>
          <w:p w14:paraId="2BC6F5E0" w14:textId="77777777" w:rsidR="00B211D2" w:rsidRDefault="00B211D2" w:rsidP="000F68F2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 xml:space="preserve">linia 2 abătută 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AD363C0" w14:textId="77777777" w:rsidR="00B211D2" w:rsidRPr="00AB76B4" w:rsidRDefault="00B211D2" w:rsidP="000F68F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toată</w:t>
            </w:r>
          </w:p>
          <w:p w14:paraId="6AA67A44" w14:textId="77777777" w:rsidR="00B211D2" w:rsidRPr="00AB76B4" w:rsidRDefault="00B211D2" w:rsidP="000F68F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linia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FAD616A" w14:textId="77777777" w:rsidR="00B211D2" w:rsidRPr="00AB76B4" w:rsidRDefault="00B211D2" w:rsidP="000F68F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AB76B4"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97EE9C4" w14:textId="77777777" w:rsidR="00B211D2" w:rsidRPr="00AB76B4" w:rsidRDefault="00B211D2" w:rsidP="000F68F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4DAB7E7" w14:textId="77777777" w:rsidR="00B211D2" w:rsidRPr="00AB76B4" w:rsidRDefault="00B211D2" w:rsidP="000F68F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5CDFF7F" w14:textId="77777777" w:rsidR="00B211D2" w:rsidRDefault="00B211D2" w:rsidP="000F68F2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</w:p>
        </w:tc>
      </w:tr>
      <w:tr w:rsidR="00B211D2" w:rsidRPr="00AB76B4" w14:paraId="77DBE83A" w14:textId="77777777" w:rsidTr="00927588">
        <w:trPr>
          <w:cantSplit/>
          <w:trHeight w:val="385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441B29B" w14:textId="77777777" w:rsidR="00B211D2" w:rsidRPr="00AB76B4" w:rsidRDefault="00B211D2" w:rsidP="00B211D2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76DCBDC" w14:textId="77777777" w:rsidR="00B211D2" w:rsidRDefault="00B211D2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119+530</w:t>
            </w:r>
          </w:p>
          <w:p w14:paraId="3A3291D0" w14:textId="77777777" w:rsidR="00B211D2" w:rsidRDefault="00B211D2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121+000</w:t>
            </w: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11098B4" w14:textId="77777777" w:rsidR="00B211D2" w:rsidRDefault="00B211D2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50</w:t>
            </w: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34BEF773" w14:textId="77777777" w:rsidR="00B211D2" w:rsidRPr="00AB76B4" w:rsidRDefault="00B211D2" w:rsidP="00F70475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 xml:space="preserve">Mihăeşti </w:t>
            </w:r>
            <w:r>
              <w:rPr>
                <w:b/>
                <w:bCs/>
                <w:sz w:val="20"/>
                <w:lang w:val="ro-RO"/>
              </w:rPr>
              <w:t xml:space="preserve">- </w:t>
            </w:r>
            <w:r w:rsidRPr="00AB76B4">
              <w:rPr>
                <w:b/>
                <w:bCs/>
                <w:sz w:val="20"/>
                <w:lang w:val="ro-RO"/>
              </w:rPr>
              <w:t>Radomirești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D27CA40" w14:textId="77777777" w:rsidR="00B211D2" w:rsidRPr="00AB76B4" w:rsidRDefault="00B211D2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A86BA11" w14:textId="77777777" w:rsidR="00B211D2" w:rsidRPr="00AB76B4" w:rsidRDefault="00B211D2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D9CD639" w14:textId="77777777" w:rsidR="00B211D2" w:rsidRPr="00AB76B4" w:rsidRDefault="00B211D2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4D31D73" w14:textId="77777777" w:rsidR="00B211D2" w:rsidRPr="00AB76B4" w:rsidRDefault="00B211D2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21DAF53" w14:textId="77777777" w:rsidR="00B211D2" w:rsidRDefault="00B211D2" w:rsidP="00927588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Semnalizată ca limitare de viteză.</w:t>
            </w:r>
          </w:p>
        </w:tc>
      </w:tr>
      <w:tr w:rsidR="00B211D2" w:rsidRPr="00AB76B4" w14:paraId="7DFAC05F" w14:textId="77777777" w:rsidTr="00927588">
        <w:trPr>
          <w:cantSplit/>
          <w:trHeight w:val="805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A68FA9F" w14:textId="77777777" w:rsidR="00B211D2" w:rsidRPr="00AB76B4" w:rsidRDefault="00B211D2" w:rsidP="00B211D2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86381D9" w14:textId="77777777" w:rsidR="00B211D2" w:rsidRPr="00AB76B4" w:rsidRDefault="00B211D2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C7944BC" w14:textId="77777777" w:rsidR="00B211D2" w:rsidRPr="00AB76B4" w:rsidRDefault="00B211D2" w:rsidP="000B5F9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334ED782" w14:textId="77777777" w:rsidR="00B211D2" w:rsidRPr="00AB76B4" w:rsidRDefault="00B211D2" w:rsidP="000B5F91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St. </w:t>
            </w:r>
            <w:r w:rsidRPr="00AB76B4">
              <w:rPr>
                <w:b/>
                <w:bCs/>
                <w:sz w:val="20"/>
                <w:lang w:val="ro-RO"/>
              </w:rPr>
              <w:t>Radomirești</w:t>
            </w:r>
            <w:r>
              <w:rPr>
                <w:b/>
                <w:bCs/>
                <w:sz w:val="20"/>
                <w:lang w:val="ro-RO"/>
              </w:rPr>
              <w:t xml:space="preserve">, </w:t>
            </w:r>
            <w:r>
              <w:rPr>
                <w:b/>
                <w:bCs/>
                <w:sz w:val="20"/>
                <w:lang w:val="ro-RO"/>
              </w:rPr>
              <w:br/>
              <w:t>linia 2 directă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2AE6FB0" w14:textId="77777777" w:rsidR="00B211D2" w:rsidRPr="00AB76B4" w:rsidRDefault="00B211D2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8FFAE7F" w14:textId="77777777" w:rsidR="00B211D2" w:rsidRPr="00AB76B4" w:rsidRDefault="00B211D2" w:rsidP="000B5F9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3D605D7" w14:textId="77777777" w:rsidR="00B211D2" w:rsidRDefault="00B211D2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124+650</w:t>
            </w:r>
          </w:p>
          <w:p w14:paraId="74AB02C9" w14:textId="77777777" w:rsidR="00B211D2" w:rsidRPr="00AB76B4" w:rsidRDefault="00B211D2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126+528</w:t>
            </w: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F96D89F" w14:textId="77777777" w:rsidR="00B211D2" w:rsidRPr="00AB76B4" w:rsidRDefault="00B211D2" w:rsidP="000B5F9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70</w:t>
            </w: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901327D" w14:textId="77777777" w:rsidR="00B211D2" w:rsidRPr="00AB76B4" w:rsidRDefault="00B211D2" w:rsidP="000B5F91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Semnalizată ca limitare de viteză.</w:t>
            </w:r>
          </w:p>
        </w:tc>
      </w:tr>
      <w:tr w:rsidR="00B211D2" w:rsidRPr="00AB76B4" w14:paraId="2AAA11C5" w14:textId="77777777" w:rsidTr="00927588">
        <w:trPr>
          <w:cantSplit/>
          <w:trHeight w:val="805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7B2E9FC" w14:textId="77777777" w:rsidR="00B211D2" w:rsidRPr="00AB76B4" w:rsidRDefault="00B211D2" w:rsidP="00B211D2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5C72A8F" w14:textId="77777777" w:rsidR="00B211D2" w:rsidRPr="00AB76B4" w:rsidRDefault="00B211D2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4B88AC4" w14:textId="77777777" w:rsidR="00B211D2" w:rsidRPr="00AB76B4" w:rsidRDefault="00B211D2" w:rsidP="000B5F9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36B03A60" w14:textId="77777777" w:rsidR="00B211D2" w:rsidRPr="00AB76B4" w:rsidRDefault="00B211D2" w:rsidP="000B5F91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St. Radomirești</w:t>
            </w:r>
          </w:p>
          <w:p w14:paraId="21BC3F0E" w14:textId="77777777" w:rsidR="00B211D2" w:rsidRPr="00AB76B4" w:rsidRDefault="00B211D2" w:rsidP="000B5F91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DCBCF2E" w14:textId="77777777" w:rsidR="00B211D2" w:rsidRPr="00AB76B4" w:rsidRDefault="00B211D2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 xml:space="preserve">peste diag. </w:t>
            </w:r>
          </w:p>
          <w:p w14:paraId="1ED80269" w14:textId="77777777" w:rsidR="00B211D2" w:rsidRPr="00AB76B4" w:rsidRDefault="00B211D2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4 - 8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FE142CB" w14:textId="77777777" w:rsidR="00B211D2" w:rsidRPr="00AB76B4" w:rsidRDefault="00B211D2" w:rsidP="000B5F9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AB76B4"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FCC5EFA" w14:textId="77777777" w:rsidR="00B211D2" w:rsidRPr="00AB76B4" w:rsidRDefault="00B211D2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E6498FA" w14:textId="77777777" w:rsidR="00B211D2" w:rsidRPr="00AB76B4" w:rsidRDefault="00B211D2" w:rsidP="000B5F9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44D87D6" w14:textId="77777777" w:rsidR="00B211D2" w:rsidRPr="00AB76B4" w:rsidRDefault="00B211D2" w:rsidP="000B5F91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</w:t>
            </w:r>
          </w:p>
          <w:p w14:paraId="1D60EE7E" w14:textId="77777777" w:rsidR="00B211D2" w:rsidRPr="00AB76B4" w:rsidRDefault="00B211D2" w:rsidP="000B5F91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>din firul I în firul II și invers.</w:t>
            </w:r>
          </w:p>
        </w:tc>
      </w:tr>
      <w:tr w:rsidR="00B211D2" w:rsidRPr="00AB76B4" w14:paraId="61C6AB39" w14:textId="77777777" w:rsidTr="00927588">
        <w:trPr>
          <w:cantSplit/>
          <w:trHeight w:val="805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9787CAB" w14:textId="77777777" w:rsidR="00B211D2" w:rsidRPr="00AB76B4" w:rsidRDefault="00B211D2" w:rsidP="00B211D2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E539E9C" w14:textId="77777777" w:rsidR="00B211D2" w:rsidRPr="00AB76B4" w:rsidRDefault="00B211D2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8F8B57D" w14:textId="77777777" w:rsidR="00B211D2" w:rsidRPr="00AB76B4" w:rsidRDefault="00B211D2" w:rsidP="000B5F9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28576F21" w14:textId="77777777" w:rsidR="00B211D2" w:rsidRPr="00AB76B4" w:rsidRDefault="00B211D2" w:rsidP="000B5F91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St. Radomirești</w:t>
            </w:r>
          </w:p>
          <w:p w14:paraId="3D4EFBFC" w14:textId="77777777" w:rsidR="00B211D2" w:rsidRPr="00AB76B4" w:rsidRDefault="00B211D2" w:rsidP="000B5F91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Cap X + 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A25D8D4" w14:textId="77777777" w:rsidR="00B211D2" w:rsidRPr="00AB76B4" w:rsidRDefault="00B211D2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 xml:space="preserve">sch. </w:t>
            </w:r>
          </w:p>
          <w:p w14:paraId="38FBEE2B" w14:textId="77777777" w:rsidR="00B211D2" w:rsidRPr="00AB76B4" w:rsidRDefault="00B211D2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11 și 12 în abatere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3ECC775" w14:textId="77777777" w:rsidR="00B211D2" w:rsidRPr="00AB76B4" w:rsidRDefault="00B211D2" w:rsidP="000B5F9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AB76B4"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DAC9332" w14:textId="77777777" w:rsidR="00B211D2" w:rsidRPr="00AB76B4" w:rsidRDefault="00B211D2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097A7C8" w14:textId="77777777" w:rsidR="00B211D2" w:rsidRPr="00AB76B4" w:rsidRDefault="00B211D2" w:rsidP="000B5F9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50C4320" w14:textId="77777777" w:rsidR="00B211D2" w:rsidRPr="00AB76B4" w:rsidRDefault="00B211D2" w:rsidP="000B5F91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</w:t>
            </w:r>
          </w:p>
          <w:p w14:paraId="5278078E" w14:textId="77777777" w:rsidR="00B211D2" w:rsidRPr="00AB76B4" w:rsidRDefault="00B211D2" w:rsidP="000B5F91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>la linia 1.</w:t>
            </w:r>
          </w:p>
        </w:tc>
      </w:tr>
      <w:tr w:rsidR="00B211D2" w:rsidRPr="00AB76B4" w14:paraId="7F567B88" w14:textId="77777777" w:rsidTr="00927588">
        <w:trPr>
          <w:cantSplit/>
          <w:trHeight w:val="805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DA3A557" w14:textId="77777777" w:rsidR="00B211D2" w:rsidRPr="00AB76B4" w:rsidRDefault="00B211D2" w:rsidP="00B211D2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A0AC935" w14:textId="77777777" w:rsidR="00B211D2" w:rsidRDefault="00B211D2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129+900</w:t>
            </w:r>
          </w:p>
          <w:p w14:paraId="7AD5BE7B" w14:textId="77777777" w:rsidR="00B211D2" w:rsidRPr="00AB76B4" w:rsidRDefault="00B211D2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143+750</w:t>
            </w: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4F978C7" w14:textId="77777777" w:rsidR="00B211D2" w:rsidRPr="00AB76B4" w:rsidRDefault="00B211D2" w:rsidP="000B5F9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70</w:t>
            </w: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219B737D" w14:textId="77777777" w:rsidR="00B211D2" w:rsidRDefault="00B211D2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Radomirești - </w:t>
            </w:r>
            <w:r w:rsidRPr="00AB76B4">
              <w:rPr>
                <w:b/>
                <w:bCs/>
                <w:sz w:val="20"/>
                <w:lang w:val="ro-RO"/>
              </w:rPr>
              <w:t>Drăgăneşti Olt</w:t>
            </w:r>
            <w:r>
              <w:rPr>
                <w:b/>
                <w:bCs/>
                <w:sz w:val="20"/>
                <w:lang w:val="ro-RO"/>
              </w:rPr>
              <w:t xml:space="preserve"> </w:t>
            </w:r>
          </w:p>
          <w:p w14:paraId="63AA4C5D" w14:textId="77777777" w:rsidR="00B211D2" w:rsidRDefault="00B211D2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Linia 3 directă  </w:t>
            </w:r>
          </w:p>
          <w:p w14:paraId="17407057" w14:textId="77777777" w:rsidR="00B211D2" w:rsidRDefault="00B211D2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St. </w:t>
            </w:r>
            <w:r w:rsidRPr="00AB76B4">
              <w:rPr>
                <w:b/>
                <w:bCs/>
                <w:sz w:val="20"/>
                <w:lang w:val="ro-RO"/>
              </w:rPr>
              <w:t>Drăgăneşti Olt</w:t>
            </w:r>
            <w:r>
              <w:rPr>
                <w:b/>
                <w:bCs/>
                <w:sz w:val="20"/>
                <w:lang w:val="ro-RO"/>
              </w:rPr>
              <w:t xml:space="preserve"> </w:t>
            </w:r>
          </w:p>
          <w:p w14:paraId="1E228A4E" w14:textId="77777777" w:rsidR="00B211D2" w:rsidRDefault="00B211D2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și </w:t>
            </w:r>
            <w:r w:rsidRPr="00AB76B4">
              <w:rPr>
                <w:b/>
                <w:bCs/>
                <w:sz w:val="20"/>
                <w:lang w:val="ro-RO"/>
              </w:rPr>
              <w:t>Drăgăneşti Olt</w:t>
            </w:r>
            <w:r>
              <w:rPr>
                <w:b/>
                <w:bCs/>
                <w:sz w:val="20"/>
                <w:lang w:val="ro-RO"/>
              </w:rPr>
              <w:t xml:space="preserve"> - </w:t>
            </w:r>
            <w:r w:rsidRPr="00AB76B4">
              <w:rPr>
                <w:b/>
                <w:bCs/>
                <w:sz w:val="20"/>
                <w:lang w:val="ro-RO"/>
              </w:rPr>
              <w:t>Fărcașele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E209DDD" w14:textId="77777777" w:rsidR="00B211D2" w:rsidRPr="00AB76B4" w:rsidRDefault="00B211D2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45504B9" w14:textId="77777777" w:rsidR="00B211D2" w:rsidRPr="00AB76B4" w:rsidRDefault="00B211D2" w:rsidP="000B5F9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CA2F417" w14:textId="77777777" w:rsidR="00B211D2" w:rsidRDefault="00B211D2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27AE9C0" w14:textId="77777777" w:rsidR="00B211D2" w:rsidRDefault="00B211D2" w:rsidP="000B5F9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0664AF5" w14:textId="77777777" w:rsidR="00B211D2" w:rsidRDefault="00B211D2" w:rsidP="000B5F91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Semnalizată ca limitare de viteză.</w:t>
            </w:r>
          </w:p>
        </w:tc>
      </w:tr>
      <w:tr w:rsidR="00B211D2" w:rsidRPr="00AB76B4" w14:paraId="5B15947F" w14:textId="77777777" w:rsidTr="00927588">
        <w:trPr>
          <w:cantSplit/>
          <w:trHeight w:val="805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3CE0B24" w14:textId="77777777" w:rsidR="00B211D2" w:rsidRPr="00AB76B4" w:rsidRDefault="00B211D2" w:rsidP="00B211D2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28E2BF0" w14:textId="77777777" w:rsidR="00B211D2" w:rsidRDefault="00B211D2" w:rsidP="0088186A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3385115" w14:textId="77777777" w:rsidR="00B211D2" w:rsidRDefault="00B211D2" w:rsidP="0088186A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428B63A1" w14:textId="77777777" w:rsidR="00B211D2" w:rsidRDefault="00B211D2" w:rsidP="0088186A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Drăgăneşti Olt</w:t>
            </w:r>
            <w:r>
              <w:rPr>
                <w:b/>
                <w:bCs/>
                <w:sz w:val="20"/>
                <w:lang w:val="ro-RO"/>
              </w:rPr>
              <w:t xml:space="preserve"> - </w:t>
            </w:r>
            <w:r w:rsidRPr="00AB76B4">
              <w:rPr>
                <w:b/>
                <w:bCs/>
                <w:sz w:val="20"/>
                <w:lang w:val="ro-RO"/>
              </w:rPr>
              <w:t>Fărcașele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879EF87" w14:textId="77777777" w:rsidR="00B211D2" w:rsidRPr="00AB76B4" w:rsidRDefault="00B211D2" w:rsidP="0088186A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8E6F84A" w14:textId="77777777" w:rsidR="00B211D2" w:rsidRPr="00AB76B4" w:rsidRDefault="00B211D2" w:rsidP="0088186A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FD01E9A" w14:textId="77777777" w:rsidR="00B211D2" w:rsidRDefault="00B211D2" w:rsidP="0088186A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143+300</w:t>
            </w:r>
          </w:p>
          <w:p w14:paraId="7E32CD30" w14:textId="77777777" w:rsidR="00B211D2" w:rsidRDefault="00B211D2" w:rsidP="0088186A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144+100</w:t>
            </w: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DF6A312" w14:textId="77777777" w:rsidR="00B211D2" w:rsidRDefault="00B211D2" w:rsidP="0088186A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30</w:t>
            </w: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9DAD475" w14:textId="77777777" w:rsidR="00B211D2" w:rsidRDefault="00B211D2" w:rsidP="0088186A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Semnalizată ca limitare de viteză.</w:t>
            </w:r>
          </w:p>
        </w:tc>
      </w:tr>
      <w:tr w:rsidR="00B211D2" w:rsidRPr="00AB76B4" w14:paraId="7F29680B" w14:textId="77777777" w:rsidTr="00927588">
        <w:trPr>
          <w:cantSplit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5EEC00C" w14:textId="77777777" w:rsidR="00B211D2" w:rsidRPr="00AB76B4" w:rsidRDefault="00B211D2" w:rsidP="00B211D2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34A8C7D" w14:textId="77777777" w:rsidR="00B211D2" w:rsidRPr="00AB76B4" w:rsidRDefault="00B211D2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DFC621D" w14:textId="77777777" w:rsidR="00B211D2" w:rsidRPr="00AB76B4" w:rsidRDefault="00B211D2" w:rsidP="000B5F9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464CD00C" w14:textId="77777777" w:rsidR="00B211D2" w:rsidRPr="00AB76B4" w:rsidRDefault="00B211D2" w:rsidP="000B5F91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St. Drăgăneşti Olt</w:t>
            </w:r>
          </w:p>
          <w:p w14:paraId="0BD62A37" w14:textId="77777777" w:rsidR="00B211D2" w:rsidRPr="00AB76B4" w:rsidRDefault="00B211D2" w:rsidP="000B5F91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 xml:space="preserve">linia 1 </w:t>
            </w:r>
          </w:p>
          <w:p w14:paraId="321E28E4" w14:textId="77777777" w:rsidR="00B211D2" w:rsidRPr="00AB76B4" w:rsidRDefault="00B211D2" w:rsidP="000B5F91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primiri - expedieri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A139369" w14:textId="77777777" w:rsidR="00B211D2" w:rsidRPr="00AB76B4" w:rsidRDefault="00B211D2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de la</w:t>
            </w:r>
          </w:p>
          <w:p w14:paraId="6C0B0227" w14:textId="77777777" w:rsidR="00B211D2" w:rsidRPr="00AB76B4" w:rsidRDefault="00B211D2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Cap X</w:t>
            </w:r>
          </w:p>
          <w:p w14:paraId="7D5E784B" w14:textId="77777777" w:rsidR="00B211D2" w:rsidRPr="00AB76B4" w:rsidRDefault="00B211D2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 xml:space="preserve">la </w:t>
            </w:r>
          </w:p>
          <w:p w14:paraId="2C39C544" w14:textId="77777777" w:rsidR="00B211D2" w:rsidRPr="00AB76B4" w:rsidRDefault="00B211D2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axa staţiei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F518A75" w14:textId="77777777" w:rsidR="00B211D2" w:rsidRPr="00AB76B4" w:rsidRDefault="00B211D2" w:rsidP="000B5F9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AB76B4"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63992A8" w14:textId="77777777" w:rsidR="00B211D2" w:rsidRPr="00AB76B4" w:rsidRDefault="00B211D2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9BBFCF0" w14:textId="77777777" w:rsidR="00B211D2" w:rsidRPr="00AB76B4" w:rsidRDefault="00B211D2" w:rsidP="000B5F9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BE36F16" w14:textId="77777777" w:rsidR="00B211D2" w:rsidRPr="00AB76B4" w:rsidRDefault="00B211D2" w:rsidP="000B5F91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</w:p>
        </w:tc>
      </w:tr>
      <w:tr w:rsidR="00B211D2" w:rsidRPr="00AB76B4" w14:paraId="3AE6C56A" w14:textId="77777777" w:rsidTr="00927588">
        <w:trPr>
          <w:cantSplit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2897204" w14:textId="77777777" w:rsidR="00B211D2" w:rsidRPr="00AB76B4" w:rsidRDefault="00B211D2" w:rsidP="00B211D2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DE805C1" w14:textId="77777777" w:rsidR="00B211D2" w:rsidRPr="00AB76B4" w:rsidRDefault="00B211D2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9319228" w14:textId="77777777" w:rsidR="00B211D2" w:rsidRPr="00AB76B4" w:rsidRDefault="00B211D2" w:rsidP="000B5F9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2DC0E897" w14:textId="77777777" w:rsidR="00B211D2" w:rsidRPr="00AB76B4" w:rsidRDefault="00B211D2" w:rsidP="000B5F91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St. Drăgăneşti Olt</w:t>
            </w:r>
          </w:p>
          <w:p w14:paraId="5CA7BD73" w14:textId="77777777" w:rsidR="00B211D2" w:rsidRPr="00AB76B4" w:rsidRDefault="00B211D2" w:rsidP="000B5F91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A1BC164" w14:textId="77777777" w:rsidR="00B211D2" w:rsidRPr="00AB76B4" w:rsidRDefault="00B211D2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peste</w:t>
            </w:r>
          </w:p>
          <w:p w14:paraId="05D6E04A" w14:textId="77777777" w:rsidR="00B211D2" w:rsidRPr="00AB76B4" w:rsidRDefault="00B211D2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 xml:space="preserve">diag. </w:t>
            </w:r>
          </w:p>
          <w:p w14:paraId="1F672AE3" w14:textId="77777777" w:rsidR="00B211D2" w:rsidRPr="00AB76B4" w:rsidRDefault="00B211D2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 xml:space="preserve">6 - 12, </w:t>
            </w:r>
          </w:p>
          <w:p w14:paraId="53E4FC30" w14:textId="77777777" w:rsidR="00B211D2" w:rsidRPr="00AB76B4" w:rsidRDefault="00B211D2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8 - 10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2ABA059" w14:textId="77777777" w:rsidR="00B211D2" w:rsidRPr="00AB76B4" w:rsidRDefault="00B211D2" w:rsidP="000B5F9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AB76B4"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D3320D1" w14:textId="77777777" w:rsidR="00B211D2" w:rsidRPr="00AB76B4" w:rsidRDefault="00B211D2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D7ECB65" w14:textId="77777777" w:rsidR="00B211D2" w:rsidRPr="00AB76B4" w:rsidRDefault="00B211D2" w:rsidP="000B5F9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44D9085" w14:textId="77777777" w:rsidR="00B211D2" w:rsidRPr="00AB76B4" w:rsidRDefault="00B211D2" w:rsidP="000B5F91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</w:t>
            </w:r>
          </w:p>
          <w:p w14:paraId="3EAE2C50" w14:textId="77777777" w:rsidR="00B211D2" w:rsidRPr="00AB76B4" w:rsidRDefault="00B211D2" w:rsidP="000B5F91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>la liniile 2 și 3 directe.</w:t>
            </w:r>
          </w:p>
        </w:tc>
      </w:tr>
      <w:tr w:rsidR="00B211D2" w:rsidRPr="00AB76B4" w14:paraId="48605299" w14:textId="77777777" w:rsidTr="00927588">
        <w:trPr>
          <w:cantSplit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23050DE" w14:textId="77777777" w:rsidR="00B211D2" w:rsidRPr="00AB76B4" w:rsidRDefault="00B211D2" w:rsidP="00B211D2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29B3AED" w14:textId="77777777" w:rsidR="00B211D2" w:rsidRDefault="00B211D2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8306D9E" w14:textId="77777777" w:rsidR="00B211D2" w:rsidRDefault="00B211D2" w:rsidP="000B5F9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64E9FFDE" w14:textId="77777777" w:rsidR="00B211D2" w:rsidRPr="00AB76B4" w:rsidRDefault="00B211D2" w:rsidP="00844E2B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St. Fărcașele</w:t>
            </w:r>
          </w:p>
          <w:p w14:paraId="0009CDB4" w14:textId="77777777" w:rsidR="00B211D2" w:rsidRPr="00AB76B4" w:rsidRDefault="00B211D2" w:rsidP="00844E2B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 xml:space="preserve">Linia </w:t>
            </w:r>
            <w:r>
              <w:rPr>
                <w:b/>
                <w:bCs/>
                <w:sz w:val="20"/>
                <w:lang w:val="ro-RO"/>
              </w:rPr>
              <w:t>2</w:t>
            </w:r>
            <w:r w:rsidRPr="00AB76B4">
              <w:rPr>
                <w:b/>
                <w:bCs/>
                <w:sz w:val="20"/>
                <w:lang w:val="ro-RO"/>
              </w:rPr>
              <w:t xml:space="preserve"> directă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3253501" w14:textId="77777777" w:rsidR="00B211D2" w:rsidRPr="00AB76B4" w:rsidRDefault="00B211D2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56F2D33" w14:textId="77777777" w:rsidR="00B211D2" w:rsidRPr="00AB76B4" w:rsidRDefault="00B211D2" w:rsidP="000B5F9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525C9BF" w14:textId="77777777" w:rsidR="00B211D2" w:rsidRDefault="00B211D2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146+830</w:t>
            </w:r>
          </w:p>
          <w:p w14:paraId="75B99253" w14:textId="77777777" w:rsidR="00B211D2" w:rsidRPr="00AB76B4" w:rsidRDefault="00B211D2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148+792</w:t>
            </w: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B2F5E08" w14:textId="77777777" w:rsidR="00B211D2" w:rsidRPr="00AB76B4" w:rsidRDefault="00B211D2" w:rsidP="000B5F9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70</w:t>
            </w: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33737B2" w14:textId="77777777" w:rsidR="00B211D2" w:rsidRDefault="00B211D2" w:rsidP="000B5F91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Fără inductori.</w:t>
            </w:r>
          </w:p>
        </w:tc>
      </w:tr>
      <w:tr w:rsidR="00B211D2" w:rsidRPr="00AB76B4" w14:paraId="5607407B" w14:textId="77777777" w:rsidTr="00927588">
        <w:trPr>
          <w:cantSplit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24D947F" w14:textId="77777777" w:rsidR="00B211D2" w:rsidRPr="00AB76B4" w:rsidRDefault="00B211D2" w:rsidP="00B211D2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546889A" w14:textId="77777777" w:rsidR="00B211D2" w:rsidRDefault="00B211D2" w:rsidP="0088186A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148+792</w:t>
            </w:r>
          </w:p>
          <w:p w14:paraId="5DF36C30" w14:textId="77777777" w:rsidR="00B211D2" w:rsidRDefault="00B211D2" w:rsidP="0088186A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153+900</w:t>
            </w: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E8A4B05" w14:textId="77777777" w:rsidR="00B211D2" w:rsidRDefault="00B211D2" w:rsidP="0088186A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70</w:t>
            </w: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7A6CF9FF" w14:textId="77777777" w:rsidR="00B211D2" w:rsidRPr="00AB76B4" w:rsidRDefault="00B211D2" w:rsidP="0088186A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Fărcașele - Caracal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1BF9D27" w14:textId="77777777" w:rsidR="00B211D2" w:rsidRPr="00AB76B4" w:rsidRDefault="00B211D2" w:rsidP="0088186A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EFCC233" w14:textId="77777777" w:rsidR="00B211D2" w:rsidRPr="00AB76B4" w:rsidRDefault="00B211D2" w:rsidP="0088186A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1B300FB" w14:textId="77777777" w:rsidR="00B211D2" w:rsidRDefault="00B211D2" w:rsidP="0088186A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B399118" w14:textId="77777777" w:rsidR="00B211D2" w:rsidRDefault="00B211D2" w:rsidP="0088186A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A8045EB" w14:textId="77777777" w:rsidR="00B211D2" w:rsidRDefault="00B211D2" w:rsidP="0088186A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Semnalizată ca limitare de viteză.</w:t>
            </w:r>
          </w:p>
        </w:tc>
      </w:tr>
      <w:tr w:rsidR="00B211D2" w:rsidRPr="00AB76B4" w14:paraId="27F26919" w14:textId="77777777" w:rsidTr="00927588">
        <w:trPr>
          <w:cantSplit/>
          <w:trHeight w:val="1320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F418F0A" w14:textId="77777777" w:rsidR="00B211D2" w:rsidRPr="00AB76B4" w:rsidRDefault="00B211D2" w:rsidP="00B211D2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119631A" w14:textId="77777777" w:rsidR="00B211D2" w:rsidRPr="00AB76B4" w:rsidRDefault="00B211D2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153+900</w:t>
            </w:r>
          </w:p>
          <w:p w14:paraId="05FBA8A7" w14:textId="77777777" w:rsidR="00B211D2" w:rsidRPr="00AB76B4" w:rsidRDefault="00B211D2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155+300</w:t>
            </w: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281B7BB" w14:textId="77777777" w:rsidR="00B211D2" w:rsidRPr="00AB76B4" w:rsidRDefault="00B211D2" w:rsidP="000B5F9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AB76B4">
              <w:rPr>
                <w:b/>
                <w:bCs/>
                <w:sz w:val="36"/>
                <w:szCs w:val="36"/>
                <w:lang w:val="ro-RO"/>
              </w:rPr>
              <w:t>30</w:t>
            </w: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65724916" w14:textId="77777777" w:rsidR="00B211D2" w:rsidRPr="00AB76B4" w:rsidRDefault="00B211D2" w:rsidP="000B5F91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 xml:space="preserve">Fărcașele - </w:t>
            </w:r>
          </w:p>
          <w:p w14:paraId="6C6ACE1F" w14:textId="77777777" w:rsidR="00B211D2" w:rsidRPr="00AB76B4" w:rsidRDefault="00B211D2" w:rsidP="000B5F91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 xml:space="preserve">Caracal și </w:t>
            </w:r>
          </w:p>
          <w:p w14:paraId="58726223" w14:textId="77777777" w:rsidR="00B211D2" w:rsidRPr="00AB76B4" w:rsidRDefault="00B211D2" w:rsidP="000B5F91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St. Caracal</w:t>
            </w:r>
          </w:p>
          <w:p w14:paraId="372BC1B1" w14:textId="77777777" w:rsidR="00B211D2" w:rsidRPr="00AB76B4" w:rsidRDefault="00B211D2" w:rsidP="000B5F91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linia 3 directă, 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4B26923" w14:textId="77777777" w:rsidR="00B211D2" w:rsidRPr="00AB76B4" w:rsidRDefault="00B211D2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B782247" w14:textId="77777777" w:rsidR="00B211D2" w:rsidRPr="00AB76B4" w:rsidRDefault="00B211D2" w:rsidP="000B5F9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AC7F154" w14:textId="77777777" w:rsidR="00B211D2" w:rsidRPr="00AB76B4" w:rsidRDefault="00B211D2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3822750" w14:textId="77777777" w:rsidR="00B211D2" w:rsidRPr="00AB76B4" w:rsidRDefault="00B211D2" w:rsidP="000B5F9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32B1563" w14:textId="77777777" w:rsidR="00B211D2" w:rsidRPr="00AB76B4" w:rsidRDefault="00B211D2" w:rsidP="000B5F91">
            <w:pPr>
              <w:spacing w:before="40" w:after="40" w:line="276" w:lineRule="auto"/>
              <w:ind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 xml:space="preserve"> Fără inductori.</w:t>
            </w:r>
          </w:p>
          <w:p w14:paraId="76E02AF6" w14:textId="77777777" w:rsidR="00B211D2" w:rsidRPr="00AB76B4" w:rsidRDefault="00B211D2" w:rsidP="000B5F91">
            <w:pPr>
              <w:spacing w:before="40" w:after="40" w:line="276" w:lineRule="auto"/>
              <w:ind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 xml:space="preserve"> Afectează intrări - ieşiri </w:t>
            </w:r>
          </w:p>
          <w:p w14:paraId="10DD21D2" w14:textId="77777777" w:rsidR="00B211D2" w:rsidRPr="00AB76B4" w:rsidRDefault="00B211D2" w:rsidP="000B5F91">
            <w:pPr>
              <w:spacing w:before="40" w:after="40" w:line="276" w:lineRule="auto"/>
              <w:ind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 xml:space="preserve"> peste sch. 7, 11, 17, 23 și 27.</w:t>
            </w:r>
          </w:p>
          <w:p w14:paraId="0E6731E9" w14:textId="77777777" w:rsidR="00B211D2" w:rsidRPr="00AB76B4" w:rsidRDefault="00B211D2" w:rsidP="000B5F91">
            <w:pPr>
              <w:spacing w:before="40" w:after="40" w:line="276" w:lineRule="auto"/>
              <w:ind w:right="57"/>
              <w:rPr>
                <w:b/>
                <w:bCs/>
                <w:i/>
                <w:iCs/>
                <w:sz w:val="20"/>
                <w:lang w:val="ro-RO"/>
              </w:rPr>
            </w:pPr>
          </w:p>
        </w:tc>
      </w:tr>
      <w:tr w:rsidR="00B211D2" w:rsidRPr="00AB76B4" w14:paraId="59A23D7E" w14:textId="77777777" w:rsidTr="00927588">
        <w:trPr>
          <w:cantSplit/>
          <w:trHeight w:val="1320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9B6B96E" w14:textId="77777777" w:rsidR="00B211D2" w:rsidRPr="00AB76B4" w:rsidRDefault="00B211D2" w:rsidP="00B211D2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1F4602B" w14:textId="77777777" w:rsidR="00B211D2" w:rsidRPr="00AB76B4" w:rsidRDefault="00B211D2" w:rsidP="00075656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71A15BB" w14:textId="77777777" w:rsidR="00B211D2" w:rsidRPr="00AB76B4" w:rsidRDefault="00B211D2" w:rsidP="00075656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6EC0850A" w14:textId="77777777" w:rsidR="00B211D2" w:rsidRPr="00AB76B4" w:rsidRDefault="00B211D2" w:rsidP="00075656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St. Caracal</w:t>
            </w:r>
          </w:p>
          <w:p w14:paraId="6ABCD63A" w14:textId="77777777" w:rsidR="00B211D2" w:rsidRPr="00AB76B4" w:rsidRDefault="00B211D2" w:rsidP="00075656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linia 4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9736A2D" w14:textId="77777777" w:rsidR="00B211D2" w:rsidRPr="00AB76B4" w:rsidRDefault="00B211D2" w:rsidP="00075656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BBD2AE6" w14:textId="77777777" w:rsidR="00B211D2" w:rsidRPr="00AB76B4" w:rsidRDefault="00B211D2" w:rsidP="00075656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3237844" w14:textId="77777777" w:rsidR="00B211D2" w:rsidRPr="00AB76B4" w:rsidRDefault="00B211D2" w:rsidP="00075656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155+330</w:t>
            </w:r>
          </w:p>
          <w:p w14:paraId="32C9CA2E" w14:textId="77777777" w:rsidR="00B211D2" w:rsidRPr="00AB76B4" w:rsidRDefault="00B211D2" w:rsidP="00075656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156+310</w:t>
            </w: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25E1BC2" w14:textId="77777777" w:rsidR="00B211D2" w:rsidRPr="00AB76B4" w:rsidRDefault="00B211D2" w:rsidP="00075656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</w:t>
            </w:r>
            <w:r w:rsidRPr="00AB76B4">
              <w:rPr>
                <w:b/>
                <w:bCs/>
                <w:sz w:val="36"/>
                <w:szCs w:val="36"/>
                <w:lang w:val="ro-RO"/>
              </w:rPr>
              <w:t>5</w:t>
            </w: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F5B9B2B" w14:textId="77777777" w:rsidR="00B211D2" w:rsidRPr="00AB76B4" w:rsidRDefault="00B211D2" w:rsidP="00075656">
            <w:pPr>
              <w:spacing w:before="40" w:after="40" w:line="276" w:lineRule="auto"/>
              <w:ind w:left="83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>Fără inductori.</w:t>
            </w:r>
          </w:p>
          <w:p w14:paraId="285CBB95" w14:textId="77777777" w:rsidR="00B211D2" w:rsidRPr="00AB76B4" w:rsidRDefault="00B211D2" w:rsidP="00075656">
            <w:pPr>
              <w:spacing w:before="40" w:after="40" w:line="276" w:lineRule="auto"/>
              <w:ind w:left="83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 xml:space="preserve">Între călcâi sch. 27 și </w:t>
            </w:r>
          </w:p>
          <w:p w14:paraId="08951062" w14:textId="77777777" w:rsidR="00B211D2" w:rsidRPr="00AB76B4" w:rsidRDefault="00B211D2" w:rsidP="00075656">
            <w:pPr>
              <w:spacing w:before="40" w:after="40" w:line="276" w:lineRule="auto"/>
              <w:ind w:left="83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>vf. sch. 22.</w:t>
            </w:r>
          </w:p>
        </w:tc>
      </w:tr>
      <w:tr w:rsidR="00B211D2" w:rsidRPr="00AB76B4" w14:paraId="0B275AFE" w14:textId="77777777" w:rsidTr="00927588">
        <w:trPr>
          <w:cantSplit/>
          <w:trHeight w:val="1320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01DE5F6" w14:textId="77777777" w:rsidR="00B211D2" w:rsidRPr="00AB76B4" w:rsidRDefault="00B211D2" w:rsidP="00B211D2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60BEA61" w14:textId="77777777" w:rsidR="00B211D2" w:rsidRPr="00AB76B4" w:rsidRDefault="00B211D2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22B672D" w14:textId="77777777" w:rsidR="00B211D2" w:rsidRPr="00AB76B4" w:rsidRDefault="00B211D2" w:rsidP="000B5F9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7621FE50" w14:textId="77777777" w:rsidR="00B211D2" w:rsidRPr="00AB76B4" w:rsidRDefault="00B211D2" w:rsidP="000B5F91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St. Caracal Cap Y</w:t>
            </w:r>
          </w:p>
          <w:p w14:paraId="11264285" w14:textId="77777777" w:rsidR="00B211D2" w:rsidRPr="00AB76B4" w:rsidRDefault="00B211D2" w:rsidP="000B5F91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3D29ABF" w14:textId="77777777" w:rsidR="00B211D2" w:rsidRPr="00AB76B4" w:rsidRDefault="00B211D2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peste sch. 22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1874E3B" w14:textId="77777777" w:rsidR="00B211D2" w:rsidRPr="00AB76B4" w:rsidRDefault="00B211D2" w:rsidP="000B5F9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AB76B4">
              <w:rPr>
                <w:b/>
                <w:bCs/>
                <w:sz w:val="36"/>
                <w:szCs w:val="36"/>
                <w:lang w:val="ro-RO"/>
              </w:rPr>
              <w:t>5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ED0F3CA" w14:textId="77777777" w:rsidR="00B211D2" w:rsidRPr="00AB76B4" w:rsidRDefault="00B211D2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1257BBA" w14:textId="77777777" w:rsidR="00B211D2" w:rsidRPr="00AB76B4" w:rsidRDefault="00B211D2" w:rsidP="000B5F9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608656B" w14:textId="77777777" w:rsidR="00B211D2" w:rsidRPr="00AB76B4" w:rsidRDefault="00B211D2" w:rsidP="000B5F91">
            <w:pPr>
              <w:spacing w:before="40" w:after="40" w:line="276" w:lineRule="auto"/>
              <w:ind w:left="83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>Afectează intrări - ieşiri la liniile 4 și 5</w:t>
            </w:r>
          </w:p>
        </w:tc>
      </w:tr>
      <w:tr w:rsidR="00B211D2" w:rsidRPr="00AB76B4" w14:paraId="18312EF7" w14:textId="77777777" w:rsidTr="00927588">
        <w:trPr>
          <w:cantSplit/>
          <w:trHeight w:val="1320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FDA80AF" w14:textId="77777777" w:rsidR="00B211D2" w:rsidRPr="00AB76B4" w:rsidRDefault="00B211D2" w:rsidP="00B211D2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C87C589" w14:textId="77777777" w:rsidR="00B211D2" w:rsidRPr="00AB76B4" w:rsidRDefault="00B211D2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FB224A8" w14:textId="77777777" w:rsidR="00B211D2" w:rsidRPr="00AB76B4" w:rsidRDefault="00B211D2" w:rsidP="000B5F9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70354607" w14:textId="77777777" w:rsidR="00B211D2" w:rsidRPr="00AB76B4" w:rsidRDefault="00B211D2" w:rsidP="000B5F91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St. Caracal</w:t>
            </w:r>
          </w:p>
          <w:p w14:paraId="46CC6444" w14:textId="77777777" w:rsidR="00B211D2" w:rsidRPr="00AB76B4" w:rsidRDefault="00B211D2" w:rsidP="000B5F91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linia 2 directă, Cap Y,</w:t>
            </w:r>
          </w:p>
          <w:p w14:paraId="2A2F69EF" w14:textId="77777777" w:rsidR="00B211D2" w:rsidRPr="00AB76B4" w:rsidRDefault="00B211D2" w:rsidP="000B5F91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peste sch. 6, 32 și 34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7FFB882" w14:textId="77777777" w:rsidR="00B211D2" w:rsidRPr="00AB76B4" w:rsidRDefault="00B211D2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8564665" w14:textId="77777777" w:rsidR="00B211D2" w:rsidRPr="00AB76B4" w:rsidRDefault="00B211D2" w:rsidP="000B5F9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0D74B37" w14:textId="77777777" w:rsidR="00B211D2" w:rsidRPr="00AB76B4" w:rsidRDefault="00B211D2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156+150</w:t>
            </w:r>
          </w:p>
          <w:p w14:paraId="2E6D2B23" w14:textId="77777777" w:rsidR="00B211D2" w:rsidRPr="00AB76B4" w:rsidRDefault="00B211D2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156+480</w:t>
            </w: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D1CB35C" w14:textId="77777777" w:rsidR="00B211D2" w:rsidRPr="00AB76B4" w:rsidRDefault="00B211D2" w:rsidP="000B5F9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7</w:t>
            </w:r>
            <w:r w:rsidRPr="00AB76B4">
              <w:rPr>
                <w:b/>
                <w:bCs/>
                <w:sz w:val="36"/>
                <w:szCs w:val="36"/>
                <w:lang w:val="ro-RO"/>
              </w:rPr>
              <w:t>0</w:t>
            </w: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1199B80" w14:textId="77777777" w:rsidR="00B211D2" w:rsidRPr="00AB76B4" w:rsidRDefault="00B211D2" w:rsidP="000B5F91">
            <w:pPr>
              <w:spacing w:before="40" w:after="40" w:line="276" w:lineRule="auto"/>
              <w:ind w:left="83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>Fără inductori.</w:t>
            </w:r>
          </w:p>
          <w:p w14:paraId="0E6F577E" w14:textId="77777777" w:rsidR="00B211D2" w:rsidRPr="00AB76B4" w:rsidRDefault="00B211D2" w:rsidP="000B5F91">
            <w:pPr>
              <w:spacing w:before="40" w:after="40" w:line="276" w:lineRule="auto"/>
              <w:ind w:left="83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</w:t>
            </w:r>
          </w:p>
          <w:p w14:paraId="607C3604" w14:textId="77777777" w:rsidR="00B211D2" w:rsidRPr="00AB76B4" w:rsidRDefault="00B211D2" w:rsidP="000B5F91">
            <w:pPr>
              <w:spacing w:before="40" w:after="40" w:line="276" w:lineRule="auto"/>
              <w:ind w:left="83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>la liniile 1 și 2, Cap Y.</w:t>
            </w:r>
          </w:p>
        </w:tc>
      </w:tr>
      <w:tr w:rsidR="00B211D2" w:rsidRPr="00AB76B4" w14:paraId="3EEE8491" w14:textId="77777777" w:rsidTr="00927588">
        <w:trPr>
          <w:cantSplit/>
          <w:trHeight w:val="116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1E388B5" w14:textId="77777777" w:rsidR="00B211D2" w:rsidRPr="00AB76B4" w:rsidRDefault="00B211D2" w:rsidP="00B211D2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1004C78" w14:textId="77777777" w:rsidR="00B211D2" w:rsidRPr="00AB76B4" w:rsidRDefault="00B211D2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3823A5D" w14:textId="77777777" w:rsidR="00B211D2" w:rsidRPr="00AB76B4" w:rsidRDefault="00B211D2" w:rsidP="000B5F9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3605C00D" w14:textId="77777777" w:rsidR="00B211D2" w:rsidRPr="00AB76B4" w:rsidRDefault="00B211D2" w:rsidP="000B5F91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St. Caracal</w:t>
            </w:r>
          </w:p>
          <w:p w14:paraId="15A595E3" w14:textId="77777777" w:rsidR="00B211D2" w:rsidRPr="00AB76B4" w:rsidRDefault="00B211D2" w:rsidP="000B5F91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C73F3EB" w14:textId="77777777" w:rsidR="00B211D2" w:rsidRPr="00AB76B4" w:rsidRDefault="00B211D2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peste diag.</w:t>
            </w:r>
          </w:p>
          <w:p w14:paraId="576138AA" w14:textId="77777777" w:rsidR="00B211D2" w:rsidRPr="00AB76B4" w:rsidRDefault="00B211D2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11 - 19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7C7B7BC" w14:textId="77777777" w:rsidR="00B211D2" w:rsidRPr="00AB76B4" w:rsidRDefault="00B211D2" w:rsidP="000B5F9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AB76B4"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3E0894D" w14:textId="77777777" w:rsidR="00B211D2" w:rsidRPr="00AB76B4" w:rsidRDefault="00B211D2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8003F4A" w14:textId="77777777" w:rsidR="00B211D2" w:rsidRPr="00AB76B4" w:rsidRDefault="00B211D2" w:rsidP="000B5F9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C88DE6F" w14:textId="77777777" w:rsidR="00B211D2" w:rsidRPr="00AB76B4" w:rsidRDefault="00B211D2" w:rsidP="000B5F91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</w:t>
            </w:r>
          </w:p>
          <w:p w14:paraId="59CA3F62" w14:textId="77777777" w:rsidR="00B211D2" w:rsidRPr="00AB76B4" w:rsidRDefault="00B211D2" w:rsidP="000B5F91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>la liniile 1 și 2.</w:t>
            </w:r>
          </w:p>
        </w:tc>
      </w:tr>
      <w:tr w:rsidR="00B211D2" w:rsidRPr="00AB76B4" w14:paraId="0C52F4B8" w14:textId="77777777" w:rsidTr="00927588">
        <w:trPr>
          <w:cantSplit/>
          <w:trHeight w:val="116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F609314" w14:textId="77777777" w:rsidR="00B211D2" w:rsidRPr="00AB76B4" w:rsidRDefault="00B211D2" w:rsidP="00B211D2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6F74F65" w14:textId="77777777" w:rsidR="00B211D2" w:rsidRPr="00AB76B4" w:rsidRDefault="00B211D2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8AD831A" w14:textId="77777777" w:rsidR="00B211D2" w:rsidRPr="00AB76B4" w:rsidRDefault="00B211D2" w:rsidP="000B5F9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238B32C5" w14:textId="77777777" w:rsidR="00B211D2" w:rsidRPr="00AB76B4" w:rsidRDefault="00B211D2" w:rsidP="000B5F91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St. Caracal</w:t>
            </w:r>
          </w:p>
          <w:p w14:paraId="2E277D7E" w14:textId="77777777" w:rsidR="00B211D2" w:rsidRPr="00AB76B4" w:rsidRDefault="00B211D2" w:rsidP="000B5F91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C062104" w14:textId="77777777" w:rsidR="00B211D2" w:rsidRPr="00AB76B4" w:rsidRDefault="00B211D2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peste diag.</w:t>
            </w:r>
          </w:p>
          <w:p w14:paraId="522D72EA" w14:textId="77777777" w:rsidR="00B211D2" w:rsidRPr="00AB76B4" w:rsidRDefault="00B211D2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13 - 17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49E5A64" w14:textId="77777777" w:rsidR="00B211D2" w:rsidRPr="00AB76B4" w:rsidRDefault="00B211D2" w:rsidP="000B5F9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AB76B4"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9FE90EF" w14:textId="77777777" w:rsidR="00B211D2" w:rsidRPr="00AB76B4" w:rsidRDefault="00B211D2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60AFC29" w14:textId="77777777" w:rsidR="00B211D2" w:rsidRPr="00AB76B4" w:rsidRDefault="00B211D2" w:rsidP="000B5F9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E789AD8" w14:textId="77777777" w:rsidR="00B211D2" w:rsidRPr="00AB76B4" w:rsidRDefault="00B211D2" w:rsidP="000B5F91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</w:t>
            </w:r>
          </w:p>
          <w:p w14:paraId="13D92451" w14:textId="77777777" w:rsidR="00B211D2" w:rsidRPr="00AB76B4" w:rsidRDefault="00B211D2" w:rsidP="000B5F91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>la liniile 2 și 3.</w:t>
            </w:r>
          </w:p>
        </w:tc>
      </w:tr>
      <w:tr w:rsidR="00B211D2" w:rsidRPr="00AB76B4" w14:paraId="02D28058" w14:textId="77777777" w:rsidTr="00927588">
        <w:trPr>
          <w:cantSplit/>
          <w:trHeight w:val="1320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58300A5" w14:textId="77777777" w:rsidR="00B211D2" w:rsidRPr="00AB76B4" w:rsidRDefault="00B211D2" w:rsidP="00B211D2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DBCB6EB" w14:textId="77777777" w:rsidR="00B211D2" w:rsidRPr="00AB76B4" w:rsidRDefault="00B211D2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BC254AC" w14:textId="77777777" w:rsidR="00B211D2" w:rsidRPr="00AB76B4" w:rsidRDefault="00B211D2" w:rsidP="000B5F9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69373BB3" w14:textId="77777777" w:rsidR="00B211D2" w:rsidRPr="00AB76B4" w:rsidRDefault="00B211D2" w:rsidP="000B5F91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St. Caracal</w:t>
            </w:r>
          </w:p>
          <w:p w14:paraId="06FA2D8E" w14:textId="77777777" w:rsidR="00B211D2" w:rsidRPr="00AB76B4" w:rsidRDefault="00B211D2" w:rsidP="000B5F91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6B246CD" w14:textId="77777777" w:rsidR="00B211D2" w:rsidRPr="00AB76B4" w:rsidRDefault="00B211D2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 xml:space="preserve">peste diag. </w:t>
            </w:r>
          </w:p>
          <w:p w14:paraId="4052F260" w14:textId="77777777" w:rsidR="00B211D2" w:rsidRPr="00AB76B4" w:rsidRDefault="00B211D2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 xml:space="preserve">3 - 9 </w:t>
            </w:r>
          </w:p>
          <w:p w14:paraId="492926CA" w14:textId="77777777" w:rsidR="00B211D2" w:rsidRPr="00AB76B4" w:rsidRDefault="00B211D2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și</w:t>
            </w:r>
          </w:p>
          <w:p w14:paraId="4AC1EC06" w14:textId="77777777" w:rsidR="00B211D2" w:rsidRPr="00AB76B4" w:rsidRDefault="00B211D2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21 - 33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C887774" w14:textId="77777777" w:rsidR="00B211D2" w:rsidRPr="00AB76B4" w:rsidRDefault="00B211D2" w:rsidP="000B5F9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AB76B4"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A5B4560" w14:textId="77777777" w:rsidR="00B211D2" w:rsidRPr="00AB76B4" w:rsidRDefault="00B211D2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A816278" w14:textId="77777777" w:rsidR="00B211D2" w:rsidRPr="00AB76B4" w:rsidRDefault="00B211D2" w:rsidP="000B5F9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0AB7354" w14:textId="77777777" w:rsidR="00B211D2" w:rsidRPr="00AB76B4" w:rsidRDefault="00B211D2" w:rsidP="000B5F91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</w:t>
            </w:r>
          </w:p>
          <w:p w14:paraId="2C744046" w14:textId="77777777" w:rsidR="00B211D2" w:rsidRPr="00AB76B4" w:rsidRDefault="00B211D2" w:rsidP="000B5F91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>la liniile 1 - 7.</w:t>
            </w:r>
          </w:p>
        </w:tc>
      </w:tr>
      <w:tr w:rsidR="00B211D2" w:rsidRPr="00AB76B4" w14:paraId="384B54C6" w14:textId="77777777" w:rsidTr="00927588">
        <w:trPr>
          <w:cantSplit/>
          <w:trHeight w:val="1320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0926B4F" w14:textId="77777777" w:rsidR="00B211D2" w:rsidRPr="00AB76B4" w:rsidRDefault="00B211D2" w:rsidP="00B211D2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C2BB082" w14:textId="77777777" w:rsidR="00B211D2" w:rsidRPr="00AB76B4" w:rsidRDefault="00B211D2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31F50E7" w14:textId="77777777" w:rsidR="00B211D2" w:rsidRPr="00AB76B4" w:rsidRDefault="00B211D2" w:rsidP="000B5F9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436F9A7D" w14:textId="77777777" w:rsidR="00B211D2" w:rsidRPr="00AB76B4" w:rsidRDefault="00B211D2" w:rsidP="000B5F91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St. Caracal</w:t>
            </w:r>
          </w:p>
          <w:p w14:paraId="2B868ED2" w14:textId="77777777" w:rsidR="00B211D2" w:rsidRPr="00AB76B4" w:rsidRDefault="00B211D2" w:rsidP="000B5F91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421C6DC" w14:textId="77777777" w:rsidR="00B211D2" w:rsidRPr="00AB76B4" w:rsidRDefault="00B211D2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 xml:space="preserve">peste diag. </w:t>
            </w:r>
          </w:p>
          <w:p w14:paraId="7ED6C514" w14:textId="77777777" w:rsidR="00B211D2" w:rsidRPr="00AB76B4" w:rsidRDefault="00B211D2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23 - 29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0538455" w14:textId="77777777" w:rsidR="00B211D2" w:rsidRPr="00AB76B4" w:rsidRDefault="00B211D2" w:rsidP="000B5F9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AB76B4"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F08724A" w14:textId="77777777" w:rsidR="00B211D2" w:rsidRPr="00AB76B4" w:rsidRDefault="00B211D2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21570AD" w14:textId="77777777" w:rsidR="00B211D2" w:rsidRPr="00AB76B4" w:rsidRDefault="00B211D2" w:rsidP="000B5F9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B9076FC" w14:textId="77777777" w:rsidR="00B211D2" w:rsidRPr="00AB76B4" w:rsidRDefault="00B211D2" w:rsidP="000B5F91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 xml:space="preserve"> Afectează intrări - ieşiri </w:t>
            </w:r>
          </w:p>
          <w:p w14:paraId="70318F17" w14:textId="77777777" w:rsidR="00B211D2" w:rsidRPr="00AB76B4" w:rsidRDefault="00B211D2" w:rsidP="000B5F91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>la liniile 3 - 9.</w:t>
            </w:r>
          </w:p>
        </w:tc>
      </w:tr>
      <w:tr w:rsidR="00B211D2" w:rsidRPr="00AB76B4" w14:paraId="4F9FFD38" w14:textId="77777777" w:rsidTr="00927588">
        <w:trPr>
          <w:cantSplit/>
          <w:trHeight w:val="1320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D000DAA" w14:textId="77777777" w:rsidR="00B211D2" w:rsidRPr="00AB76B4" w:rsidRDefault="00B211D2" w:rsidP="00B211D2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6191583" w14:textId="77777777" w:rsidR="00B211D2" w:rsidRPr="00AB76B4" w:rsidRDefault="00B211D2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B5B2BDD" w14:textId="77777777" w:rsidR="00B211D2" w:rsidRPr="00AB76B4" w:rsidRDefault="00B211D2" w:rsidP="000B5F9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03AE9EFF" w14:textId="77777777" w:rsidR="00B211D2" w:rsidRPr="00AB76B4" w:rsidRDefault="00B211D2" w:rsidP="000B5F91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St. Caracal</w:t>
            </w:r>
          </w:p>
          <w:p w14:paraId="5D164AB7" w14:textId="77777777" w:rsidR="00B211D2" w:rsidRPr="00AB76B4" w:rsidRDefault="00B211D2" w:rsidP="000B5F91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B3D4385" w14:textId="77777777" w:rsidR="00B211D2" w:rsidRPr="00AB76B4" w:rsidRDefault="00B211D2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peste sch. 31 și 37</w:t>
            </w:r>
          </w:p>
          <w:p w14:paraId="38541484" w14:textId="77777777" w:rsidR="00B211D2" w:rsidRPr="00AB76B4" w:rsidRDefault="00B211D2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pe directă și în abatere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CA3E592" w14:textId="77777777" w:rsidR="00B211D2" w:rsidRPr="00AB76B4" w:rsidRDefault="00B211D2" w:rsidP="000B5F9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AB76B4">
              <w:rPr>
                <w:b/>
                <w:bCs/>
                <w:sz w:val="36"/>
                <w:szCs w:val="36"/>
                <w:lang w:val="ro-RO"/>
              </w:rPr>
              <w:t>5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6AACECF" w14:textId="77777777" w:rsidR="00B211D2" w:rsidRPr="00AB76B4" w:rsidRDefault="00B211D2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1CC9A96" w14:textId="77777777" w:rsidR="00B211D2" w:rsidRPr="00AB76B4" w:rsidRDefault="00B211D2" w:rsidP="000B5F9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1535FF6" w14:textId="77777777" w:rsidR="00B211D2" w:rsidRPr="00AB76B4" w:rsidRDefault="00B211D2" w:rsidP="000B5F91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</w:t>
            </w:r>
          </w:p>
          <w:p w14:paraId="76951051" w14:textId="77777777" w:rsidR="00B211D2" w:rsidRPr="00AB76B4" w:rsidRDefault="00B211D2" w:rsidP="000B5F91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>la liniile 6 - 9.</w:t>
            </w:r>
          </w:p>
        </w:tc>
      </w:tr>
      <w:tr w:rsidR="00B211D2" w:rsidRPr="00AB76B4" w14:paraId="08088097" w14:textId="77777777" w:rsidTr="00927588">
        <w:trPr>
          <w:cantSplit/>
          <w:trHeight w:val="1320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7C23438" w14:textId="77777777" w:rsidR="00B211D2" w:rsidRPr="00AB76B4" w:rsidRDefault="00B211D2" w:rsidP="00B211D2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05A313F" w14:textId="77777777" w:rsidR="00B211D2" w:rsidRPr="00AB76B4" w:rsidRDefault="00B211D2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F1FFCC1" w14:textId="77777777" w:rsidR="00B211D2" w:rsidRPr="00AB76B4" w:rsidRDefault="00B211D2" w:rsidP="000B5F9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29303ACD" w14:textId="77777777" w:rsidR="00B211D2" w:rsidRPr="00AB76B4" w:rsidRDefault="00B211D2" w:rsidP="000B5F91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St. Caracal</w:t>
            </w:r>
          </w:p>
          <w:p w14:paraId="3A4CA5A9" w14:textId="77777777" w:rsidR="00B211D2" w:rsidRPr="00AB76B4" w:rsidRDefault="00B211D2" w:rsidP="000B5F91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97C2068" w14:textId="77777777" w:rsidR="00B211D2" w:rsidRPr="00AB76B4" w:rsidRDefault="00B211D2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peste sch. 34 în abatere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9F411B9" w14:textId="77777777" w:rsidR="00B211D2" w:rsidRPr="00AB76B4" w:rsidRDefault="00B211D2" w:rsidP="000B5F9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AB76B4"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35894D0" w14:textId="77777777" w:rsidR="00B211D2" w:rsidRPr="00AB76B4" w:rsidRDefault="00B211D2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851C8A7" w14:textId="77777777" w:rsidR="00B211D2" w:rsidRPr="00AB76B4" w:rsidRDefault="00B211D2" w:rsidP="000B5F9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48B8762" w14:textId="77777777" w:rsidR="00B211D2" w:rsidRPr="00AB76B4" w:rsidRDefault="00B211D2" w:rsidP="000B5F91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</w:t>
            </w:r>
          </w:p>
          <w:p w14:paraId="67D596D6" w14:textId="77777777" w:rsidR="00B211D2" w:rsidRPr="00AB76B4" w:rsidRDefault="00B211D2" w:rsidP="000B5F91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>la linia 1 Cap Y.</w:t>
            </w:r>
          </w:p>
        </w:tc>
      </w:tr>
      <w:tr w:rsidR="00B211D2" w:rsidRPr="00AB76B4" w14:paraId="2FAA1BF0" w14:textId="77777777" w:rsidTr="00927588">
        <w:trPr>
          <w:cantSplit/>
          <w:trHeight w:val="1320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939C319" w14:textId="77777777" w:rsidR="00B211D2" w:rsidRPr="00AB76B4" w:rsidRDefault="00B211D2" w:rsidP="00B211D2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7FE704C" w14:textId="77777777" w:rsidR="00B211D2" w:rsidRPr="00AB76B4" w:rsidRDefault="00B211D2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726E1C3" w14:textId="77777777" w:rsidR="00B211D2" w:rsidRPr="00AB76B4" w:rsidRDefault="00B211D2" w:rsidP="000B5F9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79AFBA9F" w14:textId="77777777" w:rsidR="00B211D2" w:rsidRPr="00AB76B4" w:rsidRDefault="00B211D2" w:rsidP="000B5F91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St. Caracal</w:t>
            </w:r>
          </w:p>
          <w:p w14:paraId="65975C39" w14:textId="77777777" w:rsidR="00B211D2" w:rsidRPr="00AB76B4" w:rsidRDefault="00B211D2" w:rsidP="000B5F91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AB9D749" w14:textId="77777777" w:rsidR="00B211D2" w:rsidRPr="00AB76B4" w:rsidRDefault="00B211D2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 xml:space="preserve">peste sch. 26, 28, 30 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68510E4" w14:textId="77777777" w:rsidR="00B211D2" w:rsidRPr="00AB76B4" w:rsidRDefault="00B211D2" w:rsidP="000B5F9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AB76B4">
              <w:rPr>
                <w:b/>
                <w:bCs/>
                <w:sz w:val="36"/>
                <w:szCs w:val="36"/>
                <w:lang w:val="ro-RO"/>
              </w:rPr>
              <w:t>5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9E5E0F4" w14:textId="77777777" w:rsidR="00B211D2" w:rsidRPr="00AB76B4" w:rsidRDefault="00B211D2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2F3E096" w14:textId="77777777" w:rsidR="00B211D2" w:rsidRPr="00AB76B4" w:rsidRDefault="00B211D2" w:rsidP="000B5F9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0FB9C5A" w14:textId="77777777" w:rsidR="00B211D2" w:rsidRPr="00AB76B4" w:rsidRDefault="00B211D2" w:rsidP="000B5F91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>Cu acces la liniile 6 și 7.</w:t>
            </w:r>
          </w:p>
        </w:tc>
      </w:tr>
      <w:tr w:rsidR="00B211D2" w:rsidRPr="00AB76B4" w14:paraId="2498617C" w14:textId="77777777" w:rsidTr="00927588">
        <w:trPr>
          <w:cantSplit/>
          <w:trHeight w:val="1320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BFE9E9B" w14:textId="77777777" w:rsidR="00B211D2" w:rsidRPr="00AB76B4" w:rsidRDefault="00B211D2" w:rsidP="00B211D2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21760AC" w14:textId="77777777" w:rsidR="00B211D2" w:rsidRPr="00AB76B4" w:rsidRDefault="00B211D2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5E48173" w14:textId="77777777" w:rsidR="00B211D2" w:rsidRPr="00AB76B4" w:rsidRDefault="00B211D2" w:rsidP="000B5F9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1A46DFE3" w14:textId="77777777" w:rsidR="00B211D2" w:rsidRPr="00AB76B4" w:rsidRDefault="00B211D2" w:rsidP="000B5F91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St. Caracal</w:t>
            </w:r>
          </w:p>
          <w:p w14:paraId="2C07C967" w14:textId="77777777" w:rsidR="00B211D2" w:rsidRPr="00AB76B4" w:rsidRDefault="00B211D2" w:rsidP="000B5F91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1C64843" w14:textId="77777777" w:rsidR="00B211D2" w:rsidRPr="00AB76B4" w:rsidRDefault="00B211D2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peste sch. 40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ECF15FE" w14:textId="77777777" w:rsidR="00B211D2" w:rsidRPr="00AB76B4" w:rsidRDefault="00B211D2" w:rsidP="000B5F9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AB76B4">
              <w:rPr>
                <w:b/>
                <w:bCs/>
                <w:sz w:val="36"/>
                <w:szCs w:val="36"/>
                <w:lang w:val="ro-RO"/>
              </w:rPr>
              <w:t>5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98BA172" w14:textId="77777777" w:rsidR="00B211D2" w:rsidRPr="00AB76B4" w:rsidRDefault="00B211D2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CBD42BF" w14:textId="77777777" w:rsidR="00B211D2" w:rsidRPr="00AB76B4" w:rsidRDefault="00B211D2" w:rsidP="000B5F9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3B652EF" w14:textId="77777777" w:rsidR="00B211D2" w:rsidRPr="00AB76B4" w:rsidRDefault="00B211D2" w:rsidP="000B5F91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>Cu acces la linia 1.</w:t>
            </w:r>
          </w:p>
        </w:tc>
      </w:tr>
      <w:tr w:rsidR="00B211D2" w:rsidRPr="00AB76B4" w14:paraId="00EA01E3" w14:textId="77777777" w:rsidTr="00927588">
        <w:trPr>
          <w:cantSplit/>
          <w:trHeight w:val="664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4E0908A" w14:textId="77777777" w:rsidR="00B211D2" w:rsidRPr="00AB76B4" w:rsidRDefault="00B211D2" w:rsidP="00B211D2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615C457" w14:textId="77777777" w:rsidR="00B211D2" w:rsidRPr="00AB76B4" w:rsidRDefault="00B211D2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C1A1F02" w14:textId="77777777" w:rsidR="00B211D2" w:rsidRPr="00AB76B4" w:rsidRDefault="00B211D2" w:rsidP="000B5F9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11249507" w14:textId="77777777" w:rsidR="00B211D2" w:rsidRPr="00AB76B4" w:rsidRDefault="00B211D2" w:rsidP="000B5F91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St. Caracal</w:t>
            </w:r>
          </w:p>
          <w:p w14:paraId="4375E66A" w14:textId="77777777" w:rsidR="00B211D2" w:rsidRPr="00AB76B4" w:rsidRDefault="00B211D2" w:rsidP="000B5F91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D15452E" w14:textId="77777777" w:rsidR="00B211D2" w:rsidRPr="00AB76B4" w:rsidRDefault="00B211D2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 xml:space="preserve">peste sch. </w:t>
            </w:r>
          </w:p>
          <w:p w14:paraId="540BB2ED" w14:textId="77777777" w:rsidR="00B211D2" w:rsidRPr="00AB76B4" w:rsidRDefault="00B211D2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48 și 52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FDC174C" w14:textId="77777777" w:rsidR="00B211D2" w:rsidRPr="00AB76B4" w:rsidRDefault="00B211D2" w:rsidP="000B5F9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AB76B4">
              <w:rPr>
                <w:b/>
                <w:bCs/>
                <w:sz w:val="36"/>
                <w:szCs w:val="36"/>
                <w:lang w:val="ro-RO"/>
              </w:rPr>
              <w:t>5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976995A" w14:textId="77777777" w:rsidR="00B211D2" w:rsidRPr="00AB76B4" w:rsidRDefault="00B211D2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5E5C3E5" w14:textId="77777777" w:rsidR="00B211D2" w:rsidRPr="00AB76B4" w:rsidRDefault="00B211D2" w:rsidP="000B5F9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A991CDC" w14:textId="77777777" w:rsidR="00B211D2" w:rsidRPr="00AB76B4" w:rsidRDefault="00B211D2" w:rsidP="000B5F91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</w:t>
            </w:r>
          </w:p>
          <w:p w14:paraId="2EF4D05B" w14:textId="77777777" w:rsidR="00B211D2" w:rsidRPr="00AB76B4" w:rsidRDefault="00B211D2" w:rsidP="000B5F91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>la liniile 1, 4 și 5.</w:t>
            </w:r>
          </w:p>
        </w:tc>
      </w:tr>
      <w:tr w:rsidR="00B211D2" w:rsidRPr="00AB76B4" w14:paraId="3D886E53" w14:textId="77777777" w:rsidTr="00927588">
        <w:trPr>
          <w:cantSplit/>
          <w:trHeight w:val="814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C57183D" w14:textId="77777777" w:rsidR="00B211D2" w:rsidRPr="00AB76B4" w:rsidRDefault="00B211D2" w:rsidP="00B211D2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449AD89" w14:textId="77777777" w:rsidR="00B211D2" w:rsidRPr="00AB76B4" w:rsidRDefault="00B211D2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99329CA" w14:textId="77777777" w:rsidR="00B211D2" w:rsidRPr="00AB76B4" w:rsidRDefault="00B211D2" w:rsidP="000B5F9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5DB6F160" w14:textId="77777777" w:rsidR="00B211D2" w:rsidRPr="00AB76B4" w:rsidRDefault="00B211D2" w:rsidP="000B5F91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St. Caracal</w:t>
            </w:r>
          </w:p>
          <w:p w14:paraId="4E56E0DE" w14:textId="77777777" w:rsidR="00B211D2" w:rsidRPr="00AB76B4" w:rsidRDefault="00B211D2" w:rsidP="000B5F91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 xml:space="preserve">liniile 5 și 6 </w:t>
            </w:r>
          </w:p>
          <w:p w14:paraId="75FD7B30" w14:textId="77777777" w:rsidR="00B211D2" w:rsidRPr="00AB76B4" w:rsidRDefault="00B211D2" w:rsidP="000B5F91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primiri - expedieri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86BD8C6" w14:textId="77777777" w:rsidR="00B211D2" w:rsidRPr="00AB76B4" w:rsidRDefault="00B211D2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toată linia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C67F2FA" w14:textId="77777777" w:rsidR="00B211D2" w:rsidRPr="00AB76B4" w:rsidRDefault="00B211D2" w:rsidP="000B5F9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AB76B4"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AE152DD" w14:textId="77777777" w:rsidR="00B211D2" w:rsidRPr="00AB76B4" w:rsidRDefault="00B211D2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134AD71" w14:textId="77777777" w:rsidR="00B211D2" w:rsidRPr="00AB76B4" w:rsidRDefault="00B211D2" w:rsidP="000B5F9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CEEBAFF" w14:textId="77777777" w:rsidR="00B211D2" w:rsidRPr="00AB76B4" w:rsidRDefault="00B211D2" w:rsidP="000B5F91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</w:p>
        </w:tc>
      </w:tr>
      <w:tr w:rsidR="00B211D2" w:rsidRPr="00AB76B4" w14:paraId="06A04A35" w14:textId="77777777" w:rsidTr="00927588">
        <w:trPr>
          <w:cantSplit/>
          <w:trHeight w:val="814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5FD4E01" w14:textId="77777777" w:rsidR="00B211D2" w:rsidRPr="00AB76B4" w:rsidRDefault="00B211D2" w:rsidP="00B211D2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1A64CC3" w14:textId="77777777" w:rsidR="00B211D2" w:rsidRPr="00AB76B4" w:rsidRDefault="00B211D2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3DBAADB" w14:textId="77777777" w:rsidR="00B211D2" w:rsidRPr="00AB76B4" w:rsidRDefault="00B211D2" w:rsidP="000B5F9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4D36817A" w14:textId="77777777" w:rsidR="00B211D2" w:rsidRPr="00AB76B4" w:rsidRDefault="00B211D2" w:rsidP="000B5F91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St. Caracal</w:t>
            </w:r>
          </w:p>
          <w:p w14:paraId="3F121124" w14:textId="77777777" w:rsidR="00B211D2" w:rsidRPr="00AB76B4" w:rsidRDefault="00B211D2" w:rsidP="000B5F91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 xml:space="preserve">linia 7 </w:t>
            </w:r>
          </w:p>
          <w:p w14:paraId="33287A87" w14:textId="77777777" w:rsidR="00B211D2" w:rsidRPr="00AB76B4" w:rsidRDefault="00B211D2" w:rsidP="000B5F91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primiri - expedieri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2F16ED3" w14:textId="77777777" w:rsidR="00B211D2" w:rsidRPr="00AB76B4" w:rsidRDefault="00B211D2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toată linia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3357010" w14:textId="77777777" w:rsidR="00B211D2" w:rsidRPr="00AB76B4" w:rsidRDefault="00B211D2" w:rsidP="000B5F9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AB76B4">
              <w:rPr>
                <w:b/>
                <w:bCs/>
                <w:sz w:val="36"/>
                <w:szCs w:val="36"/>
                <w:lang w:val="ro-RO"/>
              </w:rPr>
              <w:t>5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41906BA" w14:textId="77777777" w:rsidR="00B211D2" w:rsidRPr="00AB76B4" w:rsidRDefault="00B211D2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F240395" w14:textId="77777777" w:rsidR="00B211D2" w:rsidRPr="00AB76B4" w:rsidRDefault="00B211D2" w:rsidP="000B5F9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3AA4831" w14:textId="77777777" w:rsidR="00B211D2" w:rsidRPr="00AB76B4" w:rsidRDefault="00B211D2" w:rsidP="000B5F91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</w:p>
        </w:tc>
      </w:tr>
      <w:tr w:rsidR="00B211D2" w:rsidRPr="00AB76B4" w14:paraId="7293C657" w14:textId="77777777" w:rsidTr="00927588">
        <w:trPr>
          <w:cantSplit/>
          <w:trHeight w:val="814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E4B94E4" w14:textId="77777777" w:rsidR="00B211D2" w:rsidRPr="00AB76B4" w:rsidRDefault="00B211D2" w:rsidP="00B211D2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49BCD2A" w14:textId="77777777" w:rsidR="00B211D2" w:rsidRPr="00AB76B4" w:rsidRDefault="00B211D2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156+450</w:t>
            </w:r>
          </w:p>
          <w:p w14:paraId="281A9209" w14:textId="77777777" w:rsidR="00B211D2" w:rsidRPr="00AB76B4" w:rsidRDefault="00B211D2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1</w:t>
            </w:r>
            <w:r>
              <w:rPr>
                <w:b/>
                <w:bCs/>
                <w:sz w:val="20"/>
                <w:lang w:val="ro-RO"/>
              </w:rPr>
              <w:t>60</w:t>
            </w:r>
            <w:r w:rsidRPr="00AB76B4">
              <w:rPr>
                <w:b/>
                <w:bCs/>
                <w:sz w:val="20"/>
                <w:lang w:val="ro-RO"/>
              </w:rPr>
              <w:t>+</w:t>
            </w:r>
            <w:r>
              <w:rPr>
                <w:b/>
                <w:bCs/>
                <w:sz w:val="20"/>
                <w:lang w:val="ro-RO"/>
              </w:rPr>
              <w:t>5</w:t>
            </w:r>
            <w:r w:rsidRPr="00AB76B4">
              <w:rPr>
                <w:b/>
                <w:bCs/>
                <w:sz w:val="20"/>
                <w:lang w:val="ro-RO"/>
              </w:rPr>
              <w:t>00</w:t>
            </w: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E612B94" w14:textId="77777777" w:rsidR="00B211D2" w:rsidRPr="00AB76B4" w:rsidRDefault="00B211D2" w:rsidP="000B5F9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5</w:t>
            </w:r>
            <w:r w:rsidRPr="00AB76B4">
              <w:rPr>
                <w:b/>
                <w:bCs/>
                <w:sz w:val="36"/>
                <w:szCs w:val="36"/>
                <w:lang w:val="ro-RO"/>
              </w:rPr>
              <w:t>0</w:t>
            </w: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10D18B1C" w14:textId="77777777" w:rsidR="00B211D2" w:rsidRPr="00AB76B4" w:rsidRDefault="00B211D2" w:rsidP="000B5F91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Caracal -</w:t>
            </w:r>
          </w:p>
          <w:p w14:paraId="51D26971" w14:textId="77777777" w:rsidR="00B211D2" w:rsidRPr="00AB76B4" w:rsidRDefault="00B211D2" w:rsidP="000B5F91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Grozăvești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023FDB4" w14:textId="77777777" w:rsidR="00B211D2" w:rsidRPr="00AB76B4" w:rsidRDefault="00B211D2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FC89A36" w14:textId="77777777" w:rsidR="00B211D2" w:rsidRPr="00AB76B4" w:rsidRDefault="00B211D2" w:rsidP="000B5F9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DD0EFD1" w14:textId="77777777" w:rsidR="00B211D2" w:rsidRPr="00AB76B4" w:rsidRDefault="00B211D2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38D1BD7" w14:textId="77777777" w:rsidR="00B211D2" w:rsidRPr="00AB76B4" w:rsidRDefault="00B211D2" w:rsidP="000B5F9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771C4B2" w14:textId="77777777" w:rsidR="00B211D2" w:rsidRPr="00AB76B4" w:rsidRDefault="00B211D2" w:rsidP="000B5F91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>Fără inductori.</w:t>
            </w:r>
          </w:p>
        </w:tc>
      </w:tr>
      <w:tr w:rsidR="00B211D2" w:rsidRPr="00AB76B4" w14:paraId="7F2FC6D3" w14:textId="77777777" w:rsidTr="00927588">
        <w:trPr>
          <w:cantSplit/>
          <w:trHeight w:val="814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A2CE41A" w14:textId="77777777" w:rsidR="00B211D2" w:rsidRPr="00AB76B4" w:rsidRDefault="00B211D2" w:rsidP="00B211D2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73793E3" w14:textId="77777777" w:rsidR="00B211D2" w:rsidRPr="00AB76B4" w:rsidRDefault="00B211D2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A312828" w14:textId="77777777" w:rsidR="00B211D2" w:rsidRDefault="00B211D2" w:rsidP="000B5F9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5ADE6550" w14:textId="77777777" w:rsidR="00B211D2" w:rsidRDefault="00B211D2" w:rsidP="0088186A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 xml:space="preserve">Caracal </w:t>
            </w:r>
            <w:r>
              <w:rPr>
                <w:b/>
                <w:bCs/>
                <w:sz w:val="20"/>
                <w:lang w:val="ro-RO"/>
              </w:rPr>
              <w:t xml:space="preserve">– </w:t>
            </w:r>
            <w:r w:rsidRPr="00AB76B4">
              <w:rPr>
                <w:b/>
                <w:bCs/>
                <w:sz w:val="20"/>
                <w:lang w:val="ro-RO"/>
              </w:rPr>
              <w:t>Grozăvești</w:t>
            </w:r>
            <w:r>
              <w:rPr>
                <w:b/>
                <w:bCs/>
                <w:sz w:val="20"/>
                <w:lang w:val="ro-RO"/>
              </w:rPr>
              <w:t xml:space="preserve"> și linia 2 directă</w:t>
            </w:r>
          </w:p>
          <w:p w14:paraId="20E1A5A6" w14:textId="77777777" w:rsidR="00B211D2" w:rsidRPr="00AB76B4" w:rsidRDefault="00B211D2" w:rsidP="0088186A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St. </w:t>
            </w:r>
            <w:r w:rsidRPr="00AB76B4">
              <w:rPr>
                <w:b/>
                <w:bCs/>
                <w:sz w:val="20"/>
                <w:lang w:val="ro-RO"/>
              </w:rPr>
              <w:t>Grozăvești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B9CA740" w14:textId="77777777" w:rsidR="00B211D2" w:rsidRPr="00AB76B4" w:rsidRDefault="00B211D2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3C902D7" w14:textId="77777777" w:rsidR="00B211D2" w:rsidRPr="00AB76B4" w:rsidRDefault="00B211D2" w:rsidP="000B5F9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17EBB9D" w14:textId="77777777" w:rsidR="00B211D2" w:rsidRDefault="00B211D2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157+660</w:t>
            </w:r>
          </w:p>
          <w:p w14:paraId="15F030C8" w14:textId="77777777" w:rsidR="00B211D2" w:rsidRPr="00AB76B4" w:rsidRDefault="00B211D2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169+378</w:t>
            </w: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A8C2BB8" w14:textId="77777777" w:rsidR="00B211D2" w:rsidRPr="00AB76B4" w:rsidRDefault="00B211D2" w:rsidP="000B5F9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70</w:t>
            </w: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E75FB20" w14:textId="77777777" w:rsidR="00B211D2" w:rsidRPr="00AB76B4" w:rsidRDefault="00B211D2" w:rsidP="000B5F91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Semnalizată ca limitare de viteză.</w:t>
            </w:r>
          </w:p>
        </w:tc>
      </w:tr>
      <w:tr w:rsidR="00B211D2" w:rsidRPr="00AB76B4" w14:paraId="12547503" w14:textId="77777777" w:rsidTr="00927588">
        <w:trPr>
          <w:cantSplit/>
          <w:trHeight w:val="814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6EB8270" w14:textId="77777777" w:rsidR="00B211D2" w:rsidRPr="00AB76B4" w:rsidRDefault="00B211D2" w:rsidP="00B211D2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3F7F134" w14:textId="77777777" w:rsidR="00B211D2" w:rsidRPr="00AB76B4" w:rsidRDefault="00B211D2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160+500</w:t>
            </w:r>
          </w:p>
          <w:p w14:paraId="09ED5506" w14:textId="77777777" w:rsidR="00B211D2" w:rsidRPr="00AB76B4" w:rsidRDefault="00B211D2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16</w:t>
            </w:r>
            <w:r>
              <w:rPr>
                <w:b/>
                <w:bCs/>
                <w:sz w:val="20"/>
                <w:lang w:val="ro-RO"/>
              </w:rPr>
              <w:t>2</w:t>
            </w:r>
            <w:r w:rsidRPr="00AB76B4">
              <w:rPr>
                <w:b/>
                <w:bCs/>
                <w:sz w:val="20"/>
                <w:lang w:val="ro-RO"/>
              </w:rPr>
              <w:t>+</w:t>
            </w:r>
            <w:r>
              <w:rPr>
                <w:b/>
                <w:bCs/>
                <w:sz w:val="20"/>
                <w:lang w:val="ro-RO"/>
              </w:rPr>
              <w:t>30</w:t>
            </w:r>
            <w:r w:rsidRPr="00AB76B4">
              <w:rPr>
                <w:b/>
                <w:bCs/>
                <w:sz w:val="20"/>
                <w:lang w:val="ro-RO"/>
              </w:rPr>
              <w:t>0</w:t>
            </w: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0E387D7" w14:textId="77777777" w:rsidR="00B211D2" w:rsidRPr="00AB76B4" w:rsidRDefault="00B211D2" w:rsidP="000B5F9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AB76B4">
              <w:rPr>
                <w:b/>
                <w:bCs/>
                <w:sz w:val="36"/>
                <w:szCs w:val="36"/>
                <w:lang w:val="ro-RO"/>
              </w:rPr>
              <w:t>30</w:t>
            </w: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63DF39F1" w14:textId="77777777" w:rsidR="00B211D2" w:rsidRPr="00AB76B4" w:rsidRDefault="00B211D2" w:rsidP="000B5F91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Caracal -</w:t>
            </w:r>
          </w:p>
          <w:p w14:paraId="05BEAFB1" w14:textId="77777777" w:rsidR="00B211D2" w:rsidRPr="00AB76B4" w:rsidRDefault="00B211D2" w:rsidP="000B5F91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Grozăvești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F66C44E" w14:textId="77777777" w:rsidR="00B211D2" w:rsidRPr="00AB76B4" w:rsidRDefault="00B211D2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485EE95" w14:textId="77777777" w:rsidR="00B211D2" w:rsidRPr="00AB76B4" w:rsidRDefault="00B211D2" w:rsidP="000B5F9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11E828D" w14:textId="77777777" w:rsidR="00B211D2" w:rsidRPr="00AB76B4" w:rsidRDefault="00B211D2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A832C72" w14:textId="77777777" w:rsidR="00B211D2" w:rsidRPr="00AB76B4" w:rsidRDefault="00B211D2" w:rsidP="000B5F9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54CE75C" w14:textId="77777777" w:rsidR="00B211D2" w:rsidRPr="00AB76B4" w:rsidRDefault="00B211D2" w:rsidP="000B5F91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>Fără inductori.</w:t>
            </w:r>
          </w:p>
        </w:tc>
      </w:tr>
      <w:tr w:rsidR="00B211D2" w:rsidRPr="00AB76B4" w14:paraId="373B83D1" w14:textId="77777777" w:rsidTr="00927588">
        <w:trPr>
          <w:cantSplit/>
          <w:trHeight w:val="814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D19BD98" w14:textId="77777777" w:rsidR="00B211D2" w:rsidRPr="00AB76B4" w:rsidRDefault="00B211D2" w:rsidP="00B211D2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F8B5153" w14:textId="77777777" w:rsidR="00B211D2" w:rsidRDefault="00B211D2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162+200</w:t>
            </w:r>
          </w:p>
          <w:p w14:paraId="4EBBC693" w14:textId="77777777" w:rsidR="00B211D2" w:rsidRPr="00AB76B4" w:rsidRDefault="00B211D2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162+300</w:t>
            </w: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4BDE520" w14:textId="77777777" w:rsidR="00B211D2" w:rsidRPr="00AB76B4" w:rsidRDefault="00B211D2" w:rsidP="000B5F9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540BA96E" w14:textId="77777777" w:rsidR="00B211D2" w:rsidRPr="00AB76B4" w:rsidRDefault="00B211D2" w:rsidP="00E43BF7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Caracal -</w:t>
            </w:r>
          </w:p>
          <w:p w14:paraId="5E6FD2A0" w14:textId="77777777" w:rsidR="00B211D2" w:rsidRPr="00AB76B4" w:rsidRDefault="00B211D2" w:rsidP="00E43BF7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Grozăvești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2F03306" w14:textId="77777777" w:rsidR="00B211D2" w:rsidRPr="00AB76B4" w:rsidRDefault="00B211D2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3E21A10" w14:textId="77777777" w:rsidR="00B211D2" w:rsidRPr="00AB76B4" w:rsidRDefault="00B211D2" w:rsidP="000B5F9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40EAA17" w14:textId="77777777" w:rsidR="00B211D2" w:rsidRPr="00AB76B4" w:rsidRDefault="00B211D2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19FE967" w14:textId="77777777" w:rsidR="00B211D2" w:rsidRPr="00AB76B4" w:rsidRDefault="00B211D2" w:rsidP="000B5F9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ECA0556" w14:textId="77777777" w:rsidR="00B211D2" w:rsidRPr="00AB76B4" w:rsidRDefault="00B211D2" w:rsidP="000B5F91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Interzis circulația locomotivelor cuplate.</w:t>
            </w:r>
          </w:p>
        </w:tc>
      </w:tr>
      <w:tr w:rsidR="00B211D2" w:rsidRPr="00AB76B4" w14:paraId="2B616281" w14:textId="77777777" w:rsidTr="00927588">
        <w:trPr>
          <w:cantSplit/>
          <w:trHeight w:val="814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13CBF06" w14:textId="77777777" w:rsidR="00B211D2" w:rsidRPr="00AB76B4" w:rsidRDefault="00B211D2" w:rsidP="00B211D2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278F158" w14:textId="77777777" w:rsidR="00B211D2" w:rsidRDefault="00B211D2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162+300</w:t>
            </w:r>
          </w:p>
          <w:p w14:paraId="44CF7E3C" w14:textId="77777777" w:rsidR="00B211D2" w:rsidRDefault="00B211D2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165+000</w:t>
            </w: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72A8ACA" w14:textId="77777777" w:rsidR="00B211D2" w:rsidRPr="00AB76B4" w:rsidRDefault="00B211D2" w:rsidP="000B5F9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50</w:t>
            </w: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661B585F" w14:textId="77777777" w:rsidR="00B211D2" w:rsidRPr="00AB76B4" w:rsidRDefault="00B211D2" w:rsidP="00105F53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Caracal -</w:t>
            </w:r>
          </w:p>
          <w:p w14:paraId="421A316B" w14:textId="77777777" w:rsidR="00B211D2" w:rsidRPr="00AB76B4" w:rsidRDefault="00B211D2" w:rsidP="00105F53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Grozăvești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1E6A7D9" w14:textId="77777777" w:rsidR="00B211D2" w:rsidRPr="00AB76B4" w:rsidRDefault="00B211D2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8C1D85F" w14:textId="77777777" w:rsidR="00B211D2" w:rsidRPr="00AB76B4" w:rsidRDefault="00B211D2" w:rsidP="000B5F9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F967242" w14:textId="77777777" w:rsidR="00B211D2" w:rsidRPr="00AB76B4" w:rsidRDefault="00B211D2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9AA0BDC" w14:textId="77777777" w:rsidR="00B211D2" w:rsidRPr="00AB76B4" w:rsidRDefault="00B211D2" w:rsidP="000B5F9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B95C2DD" w14:textId="77777777" w:rsidR="00B211D2" w:rsidRDefault="00B211D2" w:rsidP="000B5F91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Fără inductori.</w:t>
            </w:r>
          </w:p>
        </w:tc>
      </w:tr>
      <w:tr w:rsidR="00B211D2" w:rsidRPr="00AB76B4" w14:paraId="7E9C0200" w14:textId="77777777" w:rsidTr="00927588">
        <w:trPr>
          <w:cantSplit/>
          <w:trHeight w:val="814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20CB243" w14:textId="77777777" w:rsidR="00B211D2" w:rsidRPr="00AB76B4" w:rsidRDefault="00B211D2" w:rsidP="00B211D2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C1F89CC" w14:textId="77777777" w:rsidR="00B211D2" w:rsidRDefault="00B211D2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165+000</w:t>
            </w:r>
          </w:p>
          <w:p w14:paraId="70F623FC" w14:textId="77777777" w:rsidR="00B211D2" w:rsidRDefault="00B211D2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167+400</w:t>
            </w: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DCF6253" w14:textId="77777777" w:rsidR="00B211D2" w:rsidRDefault="00B211D2" w:rsidP="000B5F9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07FBD3A9" w14:textId="77777777" w:rsidR="00B211D2" w:rsidRPr="00AB76B4" w:rsidRDefault="00B211D2" w:rsidP="00344E0A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Caracal -</w:t>
            </w:r>
          </w:p>
          <w:p w14:paraId="62F3B523" w14:textId="77777777" w:rsidR="00B211D2" w:rsidRPr="00AB76B4" w:rsidRDefault="00B211D2" w:rsidP="00344E0A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Grozăvești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A78E924" w14:textId="77777777" w:rsidR="00B211D2" w:rsidRPr="00AB76B4" w:rsidRDefault="00B211D2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B94D35C" w14:textId="77777777" w:rsidR="00B211D2" w:rsidRPr="00AB76B4" w:rsidRDefault="00B211D2" w:rsidP="000B5F9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77D3CA0" w14:textId="77777777" w:rsidR="00B211D2" w:rsidRPr="00AB76B4" w:rsidRDefault="00B211D2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A8B958D" w14:textId="77777777" w:rsidR="00B211D2" w:rsidRPr="00AB76B4" w:rsidRDefault="00B211D2" w:rsidP="000B5F9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7F50A61" w14:textId="77777777" w:rsidR="00B211D2" w:rsidRDefault="00B211D2" w:rsidP="000B5F91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Semnalizată ca limitare de viteză.</w:t>
            </w:r>
          </w:p>
        </w:tc>
      </w:tr>
      <w:tr w:rsidR="00B211D2" w:rsidRPr="00AB76B4" w14:paraId="6DFE4ADB" w14:textId="77777777" w:rsidTr="00927588">
        <w:trPr>
          <w:cantSplit/>
          <w:trHeight w:val="814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205C73D" w14:textId="77777777" w:rsidR="00B211D2" w:rsidRPr="00AB76B4" w:rsidRDefault="00B211D2" w:rsidP="00B211D2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2B95822" w14:textId="77777777" w:rsidR="00B211D2" w:rsidRPr="00AB76B4" w:rsidRDefault="00B211D2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170+200</w:t>
            </w:r>
          </w:p>
          <w:p w14:paraId="4B76FC8C" w14:textId="77777777" w:rsidR="00B211D2" w:rsidRPr="00AB76B4" w:rsidRDefault="00B211D2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172+500</w:t>
            </w: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EC36BCA" w14:textId="77777777" w:rsidR="00B211D2" w:rsidRPr="00AB76B4" w:rsidRDefault="00B211D2" w:rsidP="000B5F9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AB76B4">
              <w:rPr>
                <w:b/>
                <w:bCs/>
                <w:sz w:val="36"/>
                <w:szCs w:val="36"/>
                <w:lang w:val="ro-RO"/>
              </w:rPr>
              <w:t>70</w:t>
            </w: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1A0AF190" w14:textId="77777777" w:rsidR="00B211D2" w:rsidRPr="00AB76B4" w:rsidRDefault="00B211D2" w:rsidP="000B5F91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Grozăvești -</w:t>
            </w:r>
          </w:p>
          <w:p w14:paraId="30E1D83C" w14:textId="77777777" w:rsidR="00B211D2" w:rsidRPr="00AB76B4" w:rsidRDefault="00B211D2" w:rsidP="000B5F91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Jianca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331551B" w14:textId="77777777" w:rsidR="00B211D2" w:rsidRPr="00AB76B4" w:rsidRDefault="00B211D2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69AC871" w14:textId="77777777" w:rsidR="00B211D2" w:rsidRPr="00AB76B4" w:rsidRDefault="00B211D2" w:rsidP="000B5F9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B089CE0" w14:textId="77777777" w:rsidR="00B211D2" w:rsidRPr="00AB76B4" w:rsidRDefault="00B211D2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47700BD" w14:textId="77777777" w:rsidR="00B211D2" w:rsidRPr="00AB76B4" w:rsidRDefault="00B211D2" w:rsidP="000B5F9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4641173" w14:textId="77777777" w:rsidR="00B211D2" w:rsidRPr="00AB76B4" w:rsidRDefault="00B211D2" w:rsidP="000B5F91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>Semnalizată ca limitare de viteză.</w:t>
            </w:r>
          </w:p>
        </w:tc>
      </w:tr>
      <w:tr w:rsidR="00B211D2" w:rsidRPr="00AB76B4" w14:paraId="3627AB45" w14:textId="77777777" w:rsidTr="00927588">
        <w:trPr>
          <w:cantSplit/>
          <w:trHeight w:val="814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F8AAAD8" w14:textId="77777777" w:rsidR="00B211D2" w:rsidRPr="00AB76B4" w:rsidRDefault="00B211D2" w:rsidP="00B211D2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5C900E8" w14:textId="77777777" w:rsidR="00B211D2" w:rsidRPr="00AB76B4" w:rsidRDefault="00B211D2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176+200</w:t>
            </w:r>
          </w:p>
          <w:p w14:paraId="5B346EFD" w14:textId="77777777" w:rsidR="00B211D2" w:rsidRPr="00AB76B4" w:rsidRDefault="00B211D2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177+</w:t>
            </w:r>
            <w:r>
              <w:rPr>
                <w:b/>
                <w:bCs/>
                <w:sz w:val="20"/>
                <w:lang w:val="ro-RO"/>
              </w:rPr>
              <w:t>7</w:t>
            </w:r>
            <w:r w:rsidRPr="00AB76B4">
              <w:rPr>
                <w:b/>
                <w:bCs/>
                <w:sz w:val="20"/>
                <w:lang w:val="ro-RO"/>
              </w:rPr>
              <w:t>00</w:t>
            </w: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592CE49" w14:textId="77777777" w:rsidR="00B211D2" w:rsidRPr="00AB76B4" w:rsidRDefault="00B211D2" w:rsidP="000B5F9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AB76B4">
              <w:rPr>
                <w:b/>
                <w:bCs/>
                <w:sz w:val="36"/>
                <w:szCs w:val="36"/>
                <w:lang w:val="ro-RO"/>
              </w:rPr>
              <w:t>70</w:t>
            </w: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6C0068FC" w14:textId="77777777" w:rsidR="00B211D2" w:rsidRPr="00AB76B4" w:rsidRDefault="00B211D2" w:rsidP="000B5F91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St. Jianca</w:t>
            </w:r>
          </w:p>
          <w:p w14:paraId="66C87AAA" w14:textId="77777777" w:rsidR="00B211D2" w:rsidRPr="00AB76B4" w:rsidRDefault="00B211D2" w:rsidP="000B5F91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 xml:space="preserve">linia 3 directă </w:t>
            </w:r>
            <w:r w:rsidRPr="00AB76B4">
              <w:rPr>
                <w:b/>
                <w:bCs/>
                <w:sz w:val="20"/>
                <w:lang w:val="ro-RO"/>
              </w:rPr>
              <w:br/>
              <w:t>Cap X +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416B3FC" w14:textId="77777777" w:rsidR="00B211D2" w:rsidRPr="00AB76B4" w:rsidRDefault="00B211D2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603976C" w14:textId="77777777" w:rsidR="00B211D2" w:rsidRPr="00AB76B4" w:rsidRDefault="00B211D2" w:rsidP="000B5F9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2D4F203" w14:textId="77777777" w:rsidR="00B211D2" w:rsidRPr="00AB76B4" w:rsidRDefault="00B211D2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E552685" w14:textId="77777777" w:rsidR="00B211D2" w:rsidRPr="00AB76B4" w:rsidRDefault="00B211D2" w:rsidP="000B5F9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3B39675" w14:textId="77777777" w:rsidR="00B211D2" w:rsidRDefault="00B211D2" w:rsidP="000B5F91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Semnalizată ca limitare de viteză.</w:t>
            </w:r>
          </w:p>
          <w:p w14:paraId="6B9FCDAF" w14:textId="77777777" w:rsidR="00B211D2" w:rsidRDefault="00B211D2" w:rsidP="000B5F91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Fără inductori.</w:t>
            </w:r>
          </w:p>
          <w:p w14:paraId="6CA2A1D7" w14:textId="77777777" w:rsidR="00B211D2" w:rsidRPr="00AB76B4" w:rsidRDefault="00B211D2" w:rsidP="000B5F91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>Afectează intrări – ieşiri. Peste sch. 3, 5, 4 și 6.</w:t>
            </w:r>
          </w:p>
        </w:tc>
      </w:tr>
      <w:tr w:rsidR="00B211D2" w:rsidRPr="00AB76B4" w14:paraId="53FDEF14" w14:textId="77777777" w:rsidTr="00927588">
        <w:trPr>
          <w:cantSplit/>
          <w:trHeight w:val="814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AE23AC7" w14:textId="77777777" w:rsidR="00B211D2" w:rsidRPr="00AB76B4" w:rsidRDefault="00B211D2" w:rsidP="00B211D2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3F5AD6C" w14:textId="77777777" w:rsidR="00B211D2" w:rsidRPr="00AB76B4" w:rsidRDefault="00B211D2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30AECDD" w14:textId="77777777" w:rsidR="00B211D2" w:rsidRPr="00AB76B4" w:rsidRDefault="00B211D2" w:rsidP="000B5F9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152DB1F4" w14:textId="77777777" w:rsidR="00B211D2" w:rsidRPr="00AB76B4" w:rsidRDefault="00B211D2" w:rsidP="000B5F91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St. Jianca</w:t>
            </w:r>
          </w:p>
          <w:p w14:paraId="1510A50D" w14:textId="77777777" w:rsidR="00B211D2" w:rsidRPr="00AB76B4" w:rsidRDefault="00B211D2" w:rsidP="000B5F91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 xml:space="preserve">linia 2 directă </w:t>
            </w:r>
            <w:r w:rsidRPr="00AB76B4">
              <w:rPr>
                <w:b/>
                <w:bCs/>
                <w:sz w:val="20"/>
                <w:lang w:val="ro-RO"/>
              </w:rPr>
              <w:br/>
              <w:t>Cap X +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A989B2C" w14:textId="77777777" w:rsidR="00B211D2" w:rsidRPr="00AB76B4" w:rsidRDefault="00B211D2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B85AA59" w14:textId="77777777" w:rsidR="00B211D2" w:rsidRPr="00AB76B4" w:rsidRDefault="00B211D2" w:rsidP="000B5F9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1E4D720" w14:textId="77777777" w:rsidR="00B211D2" w:rsidRPr="00AB76B4" w:rsidRDefault="00B211D2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176+200</w:t>
            </w:r>
          </w:p>
          <w:p w14:paraId="631DA257" w14:textId="77777777" w:rsidR="00B211D2" w:rsidRPr="00AB76B4" w:rsidRDefault="00B211D2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177+</w:t>
            </w:r>
            <w:r>
              <w:rPr>
                <w:b/>
                <w:bCs/>
                <w:sz w:val="20"/>
                <w:lang w:val="ro-RO"/>
              </w:rPr>
              <w:t>7</w:t>
            </w:r>
            <w:r w:rsidRPr="00AB76B4">
              <w:rPr>
                <w:b/>
                <w:bCs/>
                <w:sz w:val="20"/>
                <w:lang w:val="ro-RO"/>
              </w:rPr>
              <w:t>00</w:t>
            </w: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2E9DAE5" w14:textId="77777777" w:rsidR="00B211D2" w:rsidRPr="00AB76B4" w:rsidRDefault="00B211D2" w:rsidP="000B5F9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AB76B4">
              <w:rPr>
                <w:b/>
                <w:bCs/>
                <w:sz w:val="36"/>
                <w:szCs w:val="36"/>
                <w:lang w:val="ro-RO"/>
              </w:rPr>
              <w:t>70</w:t>
            </w: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07F3D42" w14:textId="77777777" w:rsidR="00B211D2" w:rsidRDefault="00B211D2" w:rsidP="001A298B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Semnalizată ca limitare de viteză.</w:t>
            </w:r>
          </w:p>
          <w:p w14:paraId="0C5E046B" w14:textId="77777777" w:rsidR="00B211D2" w:rsidRDefault="00B211D2" w:rsidP="000B5F91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Fără inductori.</w:t>
            </w:r>
          </w:p>
          <w:p w14:paraId="0DDC3585" w14:textId="77777777" w:rsidR="00B211D2" w:rsidRPr="00AB76B4" w:rsidRDefault="00B211D2" w:rsidP="000D628C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>Afectează intrări – ieşiri. Peste sch. 1, 7, 11, 2, 8 și 10.</w:t>
            </w:r>
          </w:p>
        </w:tc>
      </w:tr>
      <w:tr w:rsidR="00B211D2" w:rsidRPr="00AB76B4" w14:paraId="48740F27" w14:textId="77777777" w:rsidTr="00927588">
        <w:trPr>
          <w:cantSplit/>
          <w:trHeight w:val="175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FC9C235" w14:textId="77777777" w:rsidR="00B211D2" w:rsidRPr="00AB76B4" w:rsidRDefault="00B211D2" w:rsidP="00B211D2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A2C5355" w14:textId="77777777" w:rsidR="00B211D2" w:rsidRPr="00AB76B4" w:rsidRDefault="00B211D2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185A2D1" w14:textId="77777777" w:rsidR="00B211D2" w:rsidRPr="00AB76B4" w:rsidRDefault="00B211D2" w:rsidP="000B5F9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5EC41BF1" w14:textId="77777777" w:rsidR="00B211D2" w:rsidRPr="00AB76B4" w:rsidRDefault="00B211D2" w:rsidP="000B5F91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St. Jianca</w:t>
            </w:r>
          </w:p>
          <w:p w14:paraId="2470DB99" w14:textId="77777777" w:rsidR="00B211D2" w:rsidRPr="00AB76B4" w:rsidRDefault="00B211D2" w:rsidP="000B5F91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 xml:space="preserve">linia 1 </w:t>
            </w:r>
          </w:p>
          <w:p w14:paraId="18A53767" w14:textId="77777777" w:rsidR="00B211D2" w:rsidRPr="00AB76B4" w:rsidRDefault="00B211D2" w:rsidP="000B5F91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primiri - expedieri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54B3473" w14:textId="77777777" w:rsidR="00B211D2" w:rsidRPr="00AB76B4" w:rsidRDefault="00B211D2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toată</w:t>
            </w:r>
          </w:p>
          <w:p w14:paraId="0127E4F1" w14:textId="77777777" w:rsidR="00B211D2" w:rsidRPr="00AB76B4" w:rsidRDefault="00B211D2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linia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28697C3" w14:textId="77777777" w:rsidR="00B211D2" w:rsidRPr="00AB76B4" w:rsidRDefault="00B211D2" w:rsidP="000B5F9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AB76B4"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079061C" w14:textId="77777777" w:rsidR="00B211D2" w:rsidRPr="00AB76B4" w:rsidRDefault="00B211D2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DEC1F56" w14:textId="77777777" w:rsidR="00B211D2" w:rsidRPr="00AB76B4" w:rsidRDefault="00B211D2" w:rsidP="000B5F9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67B04CD" w14:textId="77777777" w:rsidR="00B211D2" w:rsidRPr="00AB76B4" w:rsidRDefault="00B211D2" w:rsidP="000B5F91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</w:p>
        </w:tc>
      </w:tr>
      <w:tr w:rsidR="00B211D2" w:rsidRPr="00AB76B4" w14:paraId="0CFF8803" w14:textId="77777777" w:rsidTr="00927588">
        <w:trPr>
          <w:cantSplit/>
          <w:trHeight w:val="175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7762D7A" w14:textId="77777777" w:rsidR="00B211D2" w:rsidRPr="00AB76B4" w:rsidRDefault="00B211D2" w:rsidP="00B211D2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BBB60C8" w14:textId="77777777" w:rsidR="00B211D2" w:rsidRPr="00AB76B4" w:rsidRDefault="00B211D2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181+000</w:t>
            </w:r>
          </w:p>
          <w:p w14:paraId="5E7CD316" w14:textId="77777777" w:rsidR="00B211D2" w:rsidRPr="00AB76B4" w:rsidRDefault="00B211D2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182+500</w:t>
            </w: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5BAEBB3" w14:textId="77777777" w:rsidR="00B211D2" w:rsidRPr="00AB76B4" w:rsidRDefault="00B211D2" w:rsidP="000B5F9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7</w:t>
            </w:r>
            <w:r w:rsidRPr="00AB76B4">
              <w:rPr>
                <w:b/>
                <w:bCs/>
                <w:sz w:val="36"/>
                <w:szCs w:val="36"/>
                <w:lang w:val="ro-RO"/>
              </w:rPr>
              <w:t>0</w:t>
            </w: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1EF123C5" w14:textId="77777777" w:rsidR="00B211D2" w:rsidRPr="00AB76B4" w:rsidRDefault="00B211D2" w:rsidP="000B5F91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Jianca - Leu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3F60C38" w14:textId="77777777" w:rsidR="00B211D2" w:rsidRPr="00AB76B4" w:rsidRDefault="00B211D2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13F770B" w14:textId="77777777" w:rsidR="00B211D2" w:rsidRPr="00AB76B4" w:rsidRDefault="00B211D2" w:rsidP="000B5F9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AC6AB66" w14:textId="77777777" w:rsidR="00B211D2" w:rsidRPr="00AB76B4" w:rsidRDefault="00B211D2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2AA500E" w14:textId="77777777" w:rsidR="00B211D2" w:rsidRPr="00AB76B4" w:rsidRDefault="00B211D2" w:rsidP="000B5F9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ACE076C" w14:textId="77777777" w:rsidR="00B211D2" w:rsidRPr="00AB76B4" w:rsidRDefault="00B211D2" w:rsidP="000B5F91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>Fără inductori.</w:t>
            </w:r>
          </w:p>
        </w:tc>
      </w:tr>
      <w:tr w:rsidR="00B211D2" w:rsidRPr="00AB76B4" w14:paraId="001DEF83" w14:textId="77777777" w:rsidTr="00927588">
        <w:trPr>
          <w:cantSplit/>
          <w:trHeight w:val="175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211A365" w14:textId="77777777" w:rsidR="00B211D2" w:rsidRPr="00AB76B4" w:rsidRDefault="00B211D2" w:rsidP="00B211D2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9B63E65" w14:textId="77777777" w:rsidR="00B211D2" w:rsidRPr="00AB76B4" w:rsidRDefault="00B211D2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F848754" w14:textId="77777777" w:rsidR="00B211D2" w:rsidRPr="00AB76B4" w:rsidRDefault="00B211D2" w:rsidP="000B5F9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3A4864CD" w14:textId="77777777" w:rsidR="00B211D2" w:rsidRPr="00AB76B4" w:rsidRDefault="00B211D2" w:rsidP="000B5F91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St. Leu</w:t>
            </w:r>
          </w:p>
          <w:p w14:paraId="064FEAA9" w14:textId="77777777" w:rsidR="00B211D2" w:rsidRPr="00AB76B4" w:rsidRDefault="00B211D2" w:rsidP="000B5F91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linia 2 directă, Cap X</w:t>
            </w:r>
            <w:r>
              <w:rPr>
                <w:b/>
                <w:bCs/>
                <w:sz w:val="20"/>
                <w:lang w:val="ro-RO"/>
              </w:rPr>
              <w:t xml:space="preserve"> și Y, peste sch. 1, 7, 11, 10, 8, 2 și 16.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2EA153C" w14:textId="77777777" w:rsidR="00B211D2" w:rsidRPr="00AB76B4" w:rsidRDefault="00B211D2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93D6F59" w14:textId="77777777" w:rsidR="00B211D2" w:rsidRPr="00AB76B4" w:rsidRDefault="00B211D2" w:rsidP="000B5F9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4E566ED" w14:textId="77777777" w:rsidR="00B211D2" w:rsidRPr="00AB76B4" w:rsidRDefault="00B211D2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184+</w:t>
            </w:r>
            <w:r>
              <w:rPr>
                <w:b/>
                <w:bCs/>
                <w:sz w:val="20"/>
                <w:lang w:val="ro-RO"/>
              </w:rPr>
              <w:t>6</w:t>
            </w:r>
            <w:r w:rsidRPr="00AB76B4">
              <w:rPr>
                <w:b/>
                <w:bCs/>
                <w:sz w:val="20"/>
                <w:lang w:val="ro-RO"/>
              </w:rPr>
              <w:t>00</w:t>
            </w:r>
          </w:p>
          <w:p w14:paraId="5FAA5169" w14:textId="77777777" w:rsidR="00B211D2" w:rsidRPr="00AB76B4" w:rsidRDefault="00B211D2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18</w:t>
            </w:r>
            <w:r>
              <w:rPr>
                <w:b/>
                <w:bCs/>
                <w:sz w:val="20"/>
                <w:lang w:val="ro-RO"/>
              </w:rPr>
              <w:t>6</w:t>
            </w:r>
            <w:r w:rsidRPr="00AB76B4">
              <w:rPr>
                <w:b/>
                <w:bCs/>
                <w:sz w:val="20"/>
                <w:lang w:val="ro-RO"/>
              </w:rPr>
              <w:t>+</w:t>
            </w:r>
            <w:r>
              <w:rPr>
                <w:b/>
                <w:bCs/>
                <w:sz w:val="20"/>
                <w:lang w:val="ro-RO"/>
              </w:rPr>
              <w:t>500</w:t>
            </w: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40215A5" w14:textId="77777777" w:rsidR="00B211D2" w:rsidRPr="00AB76B4" w:rsidRDefault="00B211D2" w:rsidP="000B5F9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AB76B4">
              <w:rPr>
                <w:b/>
                <w:bCs/>
                <w:sz w:val="36"/>
                <w:szCs w:val="36"/>
                <w:lang w:val="ro-RO"/>
              </w:rPr>
              <w:t>70</w:t>
            </w: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F050F03" w14:textId="77777777" w:rsidR="00B211D2" w:rsidRPr="00AB76B4" w:rsidRDefault="00B211D2" w:rsidP="000B5F91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Semnalizată ca limitare de viteză.</w:t>
            </w:r>
          </w:p>
        </w:tc>
      </w:tr>
      <w:tr w:rsidR="00B211D2" w:rsidRPr="00AB76B4" w14:paraId="1826A692" w14:textId="77777777" w:rsidTr="00927588">
        <w:trPr>
          <w:cantSplit/>
          <w:trHeight w:val="175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77A2D2A" w14:textId="77777777" w:rsidR="00B211D2" w:rsidRPr="00AB76B4" w:rsidRDefault="00B211D2" w:rsidP="00B211D2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5235D0E" w14:textId="77777777" w:rsidR="00B211D2" w:rsidRPr="00AB76B4" w:rsidRDefault="00B211D2" w:rsidP="0068517F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184+</w:t>
            </w:r>
            <w:r>
              <w:rPr>
                <w:b/>
                <w:bCs/>
                <w:sz w:val="20"/>
                <w:lang w:val="ro-RO"/>
              </w:rPr>
              <w:t>6</w:t>
            </w:r>
            <w:r w:rsidRPr="00AB76B4">
              <w:rPr>
                <w:b/>
                <w:bCs/>
                <w:sz w:val="20"/>
                <w:lang w:val="ro-RO"/>
              </w:rPr>
              <w:t>00</w:t>
            </w:r>
          </w:p>
          <w:p w14:paraId="78B5BE27" w14:textId="77777777" w:rsidR="00B211D2" w:rsidRPr="00AB76B4" w:rsidRDefault="00B211D2" w:rsidP="0068517F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18</w:t>
            </w:r>
            <w:r>
              <w:rPr>
                <w:b/>
                <w:bCs/>
                <w:sz w:val="20"/>
                <w:lang w:val="ro-RO"/>
              </w:rPr>
              <w:t>6</w:t>
            </w:r>
            <w:r w:rsidRPr="00AB76B4">
              <w:rPr>
                <w:b/>
                <w:bCs/>
                <w:sz w:val="20"/>
                <w:lang w:val="ro-RO"/>
              </w:rPr>
              <w:t>+</w:t>
            </w:r>
            <w:r>
              <w:rPr>
                <w:b/>
                <w:bCs/>
                <w:sz w:val="20"/>
                <w:lang w:val="ro-RO"/>
              </w:rPr>
              <w:t>500</w:t>
            </w: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F4CC8F0" w14:textId="77777777" w:rsidR="00B211D2" w:rsidRPr="00AB76B4" w:rsidRDefault="00B211D2" w:rsidP="0068517F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AB76B4">
              <w:rPr>
                <w:b/>
                <w:bCs/>
                <w:sz w:val="36"/>
                <w:szCs w:val="36"/>
                <w:lang w:val="ro-RO"/>
              </w:rPr>
              <w:t>70</w:t>
            </w: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6FC5993E" w14:textId="77777777" w:rsidR="00B211D2" w:rsidRPr="00AB76B4" w:rsidRDefault="00B211D2" w:rsidP="0068517F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St. Leu</w:t>
            </w:r>
          </w:p>
          <w:p w14:paraId="0A94DBAF" w14:textId="77777777" w:rsidR="00B211D2" w:rsidRPr="00AB76B4" w:rsidRDefault="00B211D2" w:rsidP="0068517F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 xml:space="preserve">linia 3 directă, </w:t>
            </w:r>
          </w:p>
          <w:p w14:paraId="0BBC7B4E" w14:textId="77777777" w:rsidR="00B211D2" w:rsidRDefault="00B211D2" w:rsidP="0068517F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Cap X +</w:t>
            </w:r>
            <w:r>
              <w:rPr>
                <w:b/>
                <w:bCs/>
                <w:sz w:val="20"/>
                <w:lang w:val="ro-RO"/>
              </w:rPr>
              <w:t xml:space="preserve"> </w:t>
            </w:r>
            <w:r w:rsidRPr="00AB76B4">
              <w:rPr>
                <w:b/>
                <w:bCs/>
                <w:sz w:val="20"/>
                <w:lang w:val="ro-RO"/>
              </w:rPr>
              <w:t>Y</w:t>
            </w:r>
            <w:r>
              <w:rPr>
                <w:b/>
                <w:bCs/>
                <w:sz w:val="20"/>
                <w:lang w:val="ro-RO"/>
              </w:rPr>
              <w:t xml:space="preserve">, </w:t>
            </w:r>
          </w:p>
          <w:p w14:paraId="58D311B0" w14:textId="77777777" w:rsidR="00B211D2" w:rsidRPr="0068517F" w:rsidRDefault="00B211D2" w:rsidP="0068517F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68517F">
              <w:rPr>
                <w:b/>
                <w:bCs/>
                <w:sz w:val="20"/>
                <w:lang w:val="ro-RO"/>
              </w:rPr>
              <w:t>peste sch. 3, 5, 4 și 6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45A692D" w14:textId="77777777" w:rsidR="00B211D2" w:rsidRPr="00AB76B4" w:rsidRDefault="00B211D2" w:rsidP="0068517F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B81ADD4" w14:textId="77777777" w:rsidR="00B211D2" w:rsidRPr="00AB76B4" w:rsidRDefault="00B211D2" w:rsidP="0068517F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8F666A0" w14:textId="77777777" w:rsidR="00B211D2" w:rsidRPr="00AB76B4" w:rsidRDefault="00B211D2" w:rsidP="0068517F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FCBBBF9" w14:textId="77777777" w:rsidR="00B211D2" w:rsidRPr="00AB76B4" w:rsidRDefault="00B211D2" w:rsidP="0068517F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5F733F8" w14:textId="77777777" w:rsidR="00B211D2" w:rsidRDefault="00B211D2" w:rsidP="0068517F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Semnalizată ca limitare de viteză.</w:t>
            </w:r>
          </w:p>
          <w:p w14:paraId="27919C51" w14:textId="77777777" w:rsidR="00B211D2" w:rsidRPr="00AB76B4" w:rsidRDefault="00B211D2" w:rsidP="0068517F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>Fără inductori.</w:t>
            </w:r>
          </w:p>
        </w:tc>
      </w:tr>
      <w:tr w:rsidR="00B211D2" w:rsidRPr="00AB76B4" w14:paraId="6B0633B8" w14:textId="77777777" w:rsidTr="00927588">
        <w:trPr>
          <w:cantSplit/>
          <w:trHeight w:val="175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DD0EC08" w14:textId="77777777" w:rsidR="00B211D2" w:rsidRPr="00AB76B4" w:rsidRDefault="00B211D2" w:rsidP="00B211D2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2FBC333" w14:textId="77777777" w:rsidR="00B211D2" w:rsidRPr="00AB76B4" w:rsidRDefault="00B211D2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F7C62A1" w14:textId="77777777" w:rsidR="00B211D2" w:rsidRPr="00AB76B4" w:rsidRDefault="00B211D2" w:rsidP="000B5F9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21E091EF" w14:textId="77777777" w:rsidR="00B211D2" w:rsidRPr="00AB76B4" w:rsidRDefault="00B211D2" w:rsidP="000B5F91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St. Leu</w:t>
            </w:r>
          </w:p>
          <w:p w14:paraId="3F4B3054" w14:textId="77777777" w:rsidR="00B211D2" w:rsidRPr="00AB76B4" w:rsidRDefault="00B211D2" w:rsidP="000B5F91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 xml:space="preserve">Cap </w:t>
            </w:r>
            <w:r>
              <w:rPr>
                <w:b/>
                <w:bCs/>
                <w:sz w:val="20"/>
                <w:lang w:val="ro-RO"/>
              </w:rPr>
              <w:t>X</w:t>
            </w:r>
            <w:r w:rsidRPr="00AB76B4">
              <w:rPr>
                <w:b/>
                <w:bCs/>
                <w:sz w:val="20"/>
                <w:lang w:val="ro-RO"/>
              </w:rPr>
              <w:t xml:space="preserve"> 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289CA53" w14:textId="77777777" w:rsidR="00B211D2" w:rsidRPr="00AB76B4" w:rsidRDefault="00B211D2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 xml:space="preserve">peste diag. </w:t>
            </w:r>
          </w:p>
          <w:p w14:paraId="3B23BAC1" w14:textId="77777777" w:rsidR="00B211D2" w:rsidRPr="00AB76B4" w:rsidRDefault="00B211D2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5</w:t>
            </w:r>
            <w:r w:rsidRPr="00AB76B4">
              <w:rPr>
                <w:b/>
                <w:bCs/>
                <w:sz w:val="20"/>
                <w:lang w:val="ro-RO"/>
              </w:rPr>
              <w:t>-</w:t>
            </w:r>
            <w:r>
              <w:rPr>
                <w:b/>
                <w:bCs/>
                <w:sz w:val="20"/>
                <w:lang w:val="ro-RO"/>
              </w:rPr>
              <w:t>7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4C04777" w14:textId="77777777" w:rsidR="00B211D2" w:rsidRPr="00AB76B4" w:rsidRDefault="00B211D2" w:rsidP="000B5F9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F8299C4" w14:textId="77777777" w:rsidR="00B211D2" w:rsidRPr="00AB76B4" w:rsidRDefault="00B211D2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051BF82" w14:textId="77777777" w:rsidR="00B211D2" w:rsidRPr="00AB76B4" w:rsidRDefault="00B211D2" w:rsidP="000B5F9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B2CA6C2" w14:textId="77777777" w:rsidR="00B211D2" w:rsidRPr="00AB76B4" w:rsidRDefault="00B211D2" w:rsidP="000B5F91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</w:t>
            </w:r>
            <w:r w:rsidRPr="00AB76B4">
              <w:rPr>
                <w:b/>
                <w:bCs/>
                <w:i/>
                <w:iCs/>
                <w:sz w:val="20"/>
                <w:lang w:val="ro-RO"/>
              </w:rPr>
              <w:br/>
              <w:t>din fir I în fir II.</w:t>
            </w:r>
          </w:p>
        </w:tc>
      </w:tr>
      <w:tr w:rsidR="00B211D2" w:rsidRPr="00AB76B4" w14:paraId="0AB46842" w14:textId="77777777" w:rsidTr="00927588">
        <w:trPr>
          <w:cantSplit/>
          <w:trHeight w:val="175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7FB127A" w14:textId="77777777" w:rsidR="00B211D2" w:rsidRPr="00AB76B4" w:rsidRDefault="00B211D2" w:rsidP="00B211D2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600BD3F" w14:textId="77777777" w:rsidR="00B211D2" w:rsidRPr="00AB76B4" w:rsidRDefault="00B211D2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568D515" w14:textId="77777777" w:rsidR="00B211D2" w:rsidRPr="00AB76B4" w:rsidRDefault="00B211D2" w:rsidP="000B5F9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21C34D23" w14:textId="77777777" w:rsidR="00B211D2" w:rsidRPr="00AB76B4" w:rsidRDefault="00B211D2" w:rsidP="000B5F91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St. Leu</w:t>
            </w:r>
          </w:p>
          <w:p w14:paraId="5C730EA1" w14:textId="77777777" w:rsidR="00B211D2" w:rsidRPr="00AB76B4" w:rsidRDefault="00B211D2" w:rsidP="000B5F91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 xml:space="preserve">Cap Y 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5052B4D" w14:textId="77777777" w:rsidR="00B211D2" w:rsidRPr="00AB76B4" w:rsidRDefault="00B211D2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 xml:space="preserve">peste diag. </w:t>
            </w:r>
          </w:p>
          <w:p w14:paraId="725B09A1" w14:textId="77777777" w:rsidR="00B211D2" w:rsidRPr="00AB76B4" w:rsidRDefault="00B211D2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6-8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98D4B78" w14:textId="77777777" w:rsidR="00B211D2" w:rsidRPr="00AB76B4" w:rsidRDefault="00B211D2" w:rsidP="000B5F9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AB76B4"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C94F650" w14:textId="77777777" w:rsidR="00B211D2" w:rsidRPr="00AB76B4" w:rsidRDefault="00B211D2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9BA2BFC" w14:textId="77777777" w:rsidR="00B211D2" w:rsidRPr="00AB76B4" w:rsidRDefault="00B211D2" w:rsidP="000B5F9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63642FB" w14:textId="77777777" w:rsidR="00B211D2" w:rsidRPr="00AB76B4" w:rsidRDefault="00B211D2" w:rsidP="000B5F91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</w:t>
            </w:r>
            <w:r w:rsidRPr="00AB76B4">
              <w:rPr>
                <w:b/>
                <w:bCs/>
                <w:i/>
                <w:iCs/>
                <w:sz w:val="20"/>
                <w:lang w:val="ro-RO"/>
              </w:rPr>
              <w:br/>
              <w:t>din fir I în fir II.</w:t>
            </w:r>
          </w:p>
        </w:tc>
      </w:tr>
      <w:tr w:rsidR="00B211D2" w:rsidRPr="00AB76B4" w14:paraId="18863549" w14:textId="77777777" w:rsidTr="00927588">
        <w:trPr>
          <w:cantSplit/>
          <w:trHeight w:val="175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61073FC" w14:textId="77777777" w:rsidR="00B211D2" w:rsidRPr="00AB76B4" w:rsidRDefault="00B211D2" w:rsidP="00B211D2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03E5362" w14:textId="77777777" w:rsidR="00B211D2" w:rsidRPr="00AB76B4" w:rsidRDefault="00B211D2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21178FE" w14:textId="77777777" w:rsidR="00B211D2" w:rsidRPr="00AB76B4" w:rsidRDefault="00B211D2" w:rsidP="000B5F9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235B906D" w14:textId="77777777" w:rsidR="00B211D2" w:rsidRPr="00AB76B4" w:rsidRDefault="00B211D2" w:rsidP="000B5F91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St. Leu</w:t>
            </w:r>
          </w:p>
          <w:p w14:paraId="0AC079E5" w14:textId="77777777" w:rsidR="00B211D2" w:rsidRPr="00AB76B4" w:rsidRDefault="00B211D2" w:rsidP="000B5F91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linia 1 prim. - exp.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51106EF" w14:textId="77777777" w:rsidR="00B211D2" w:rsidRPr="00AB76B4" w:rsidRDefault="00B211D2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toată</w:t>
            </w:r>
          </w:p>
          <w:p w14:paraId="4943AFE7" w14:textId="77777777" w:rsidR="00B211D2" w:rsidRPr="00AB76B4" w:rsidRDefault="00B211D2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linia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4C009C8" w14:textId="77777777" w:rsidR="00B211D2" w:rsidRPr="00AB76B4" w:rsidRDefault="00B211D2" w:rsidP="000B5F9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AB76B4"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64427D5" w14:textId="77777777" w:rsidR="00B211D2" w:rsidRPr="00AB76B4" w:rsidRDefault="00B211D2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FB8D89D" w14:textId="77777777" w:rsidR="00B211D2" w:rsidRPr="00AB76B4" w:rsidRDefault="00B211D2" w:rsidP="000B5F9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15AEEC2" w14:textId="77777777" w:rsidR="00B211D2" w:rsidRPr="00AB76B4" w:rsidRDefault="00B211D2" w:rsidP="000B5F91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</w:p>
        </w:tc>
      </w:tr>
      <w:tr w:rsidR="00B211D2" w:rsidRPr="00AB76B4" w14:paraId="2812234F" w14:textId="77777777" w:rsidTr="00927588">
        <w:trPr>
          <w:cantSplit/>
          <w:trHeight w:val="175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FB6FCD2" w14:textId="77777777" w:rsidR="00B211D2" w:rsidRPr="00AB76B4" w:rsidRDefault="00B211D2" w:rsidP="00B211D2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A0DFEAF" w14:textId="77777777" w:rsidR="00B211D2" w:rsidRPr="00AB76B4" w:rsidRDefault="00B211D2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5F06181" w14:textId="77777777" w:rsidR="00B211D2" w:rsidRPr="00AB76B4" w:rsidRDefault="00B211D2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51D97B36" w14:textId="77777777" w:rsidR="00B211D2" w:rsidRDefault="00B211D2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</w:t>
            </w:r>
            <w:r w:rsidRPr="00AB76B4">
              <w:rPr>
                <w:b/>
                <w:bCs/>
                <w:sz w:val="20"/>
                <w:lang w:val="ro-RO"/>
              </w:rPr>
              <w:t>Banu Mărăcine</w:t>
            </w:r>
            <w:r>
              <w:rPr>
                <w:b/>
                <w:bCs/>
                <w:sz w:val="20"/>
                <w:lang w:val="ro-RO"/>
              </w:rPr>
              <w:t xml:space="preserve"> </w:t>
            </w:r>
          </w:p>
          <w:p w14:paraId="1F58AF4B" w14:textId="77777777" w:rsidR="00B211D2" w:rsidRDefault="00B211D2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 5 directă Cap. X</w:t>
            </w:r>
          </w:p>
          <w:p w14:paraId="2849A092" w14:textId="77777777" w:rsidR="00B211D2" w:rsidRPr="00AB76B4" w:rsidRDefault="00B211D2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peste sch.  7, 9.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BA1D017" w14:textId="77777777" w:rsidR="00B211D2" w:rsidRPr="00AB76B4" w:rsidRDefault="00B211D2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9B8CE08" w14:textId="77777777" w:rsidR="00B211D2" w:rsidRPr="00AB76B4" w:rsidRDefault="00B211D2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1C4F447" w14:textId="77777777" w:rsidR="00B211D2" w:rsidRDefault="00B211D2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203+250</w:t>
            </w:r>
          </w:p>
          <w:p w14:paraId="3BDC2CDF" w14:textId="77777777" w:rsidR="00B211D2" w:rsidRPr="00AB76B4" w:rsidRDefault="00B211D2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203+350</w:t>
            </w: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8B24221" w14:textId="77777777" w:rsidR="00B211D2" w:rsidRPr="00AB76B4" w:rsidRDefault="00B211D2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70</w:t>
            </w: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99F9AAB" w14:textId="77777777" w:rsidR="00B211D2" w:rsidRDefault="00B211D2" w:rsidP="001817AF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Semnalizată ca limitare de viteză.</w:t>
            </w:r>
          </w:p>
          <w:p w14:paraId="3AFD722E" w14:textId="77777777" w:rsidR="00B211D2" w:rsidRPr="00AB76B4" w:rsidRDefault="00B211D2" w:rsidP="001817AF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Fără inductori.</w:t>
            </w:r>
          </w:p>
        </w:tc>
      </w:tr>
      <w:tr w:rsidR="00B211D2" w:rsidRPr="00AB76B4" w14:paraId="2E2193D8" w14:textId="77777777" w:rsidTr="00927588">
        <w:trPr>
          <w:cantSplit/>
          <w:trHeight w:val="335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AE143F2" w14:textId="77777777" w:rsidR="00B211D2" w:rsidRPr="00AB76B4" w:rsidRDefault="00B211D2" w:rsidP="00B211D2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left w:w="0" w:type="dxa"/>
              <w:right w:w="0" w:type="dxa"/>
            </w:tcMar>
            <w:vAlign w:val="center"/>
          </w:tcPr>
          <w:p w14:paraId="0EF8883D" w14:textId="77777777" w:rsidR="00B211D2" w:rsidRPr="00AB76B4" w:rsidRDefault="00B211D2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shd w:val="clear" w:color="auto" w:fill="FFFFFF"/>
            <w:noWrap/>
            <w:tcMar>
              <w:left w:w="0" w:type="dxa"/>
              <w:right w:w="0" w:type="dxa"/>
            </w:tcMar>
            <w:vAlign w:val="center"/>
          </w:tcPr>
          <w:p w14:paraId="6F8F4028" w14:textId="77777777" w:rsidR="00B211D2" w:rsidRPr="00AB76B4" w:rsidRDefault="00B211D2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shd w:val="clear" w:color="auto" w:fill="FFFFFF"/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659D40FB" w14:textId="77777777" w:rsidR="00B211D2" w:rsidRPr="00AB76B4" w:rsidRDefault="00B211D2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St. Banu Mărăcine</w:t>
            </w:r>
          </w:p>
          <w:p w14:paraId="5CD2C02A" w14:textId="77777777" w:rsidR="00B211D2" w:rsidRPr="00AB76B4" w:rsidRDefault="00B211D2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Cap X + 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left w:w="0" w:type="dxa"/>
              <w:right w:w="0" w:type="dxa"/>
            </w:tcMar>
            <w:vAlign w:val="center"/>
          </w:tcPr>
          <w:p w14:paraId="1C22E314" w14:textId="77777777" w:rsidR="00B211D2" w:rsidRPr="00AB76B4" w:rsidRDefault="00B211D2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 xml:space="preserve">peste sch. </w:t>
            </w:r>
          </w:p>
          <w:p w14:paraId="016E2540" w14:textId="77777777" w:rsidR="00B211D2" w:rsidRPr="00AB76B4" w:rsidRDefault="00B211D2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9 și 11 în abatere</w:t>
            </w:r>
          </w:p>
          <w:p w14:paraId="7997B774" w14:textId="77777777" w:rsidR="00B211D2" w:rsidRPr="00AB76B4" w:rsidRDefault="00B211D2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 xml:space="preserve">și </w:t>
            </w:r>
          </w:p>
          <w:p w14:paraId="4C65C79D" w14:textId="77777777" w:rsidR="00B211D2" w:rsidRPr="00AB76B4" w:rsidRDefault="00B211D2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 xml:space="preserve">diag. </w:t>
            </w:r>
          </w:p>
          <w:p w14:paraId="77A7BBC2" w14:textId="77777777" w:rsidR="00B211D2" w:rsidRPr="00AB76B4" w:rsidRDefault="00B211D2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9 - 11</w:t>
            </w:r>
          </w:p>
          <w:p w14:paraId="78DAE6A0" w14:textId="77777777" w:rsidR="00B211D2" w:rsidRPr="00AB76B4" w:rsidRDefault="00B211D2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 xml:space="preserve">și sch. </w:t>
            </w:r>
          </w:p>
          <w:p w14:paraId="00CE90B9" w14:textId="77777777" w:rsidR="00B211D2" w:rsidRPr="00AB76B4" w:rsidRDefault="00B211D2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14 și 18 în abatere și diag. 14 - 18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shd w:val="clear" w:color="auto" w:fill="FFFFFF"/>
            <w:noWrap/>
            <w:tcMar>
              <w:left w:w="0" w:type="dxa"/>
              <w:right w:w="0" w:type="dxa"/>
            </w:tcMar>
            <w:vAlign w:val="center"/>
          </w:tcPr>
          <w:p w14:paraId="0F92C1C8" w14:textId="77777777" w:rsidR="00B211D2" w:rsidRPr="00AB76B4" w:rsidRDefault="00B211D2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AB76B4"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left w:w="0" w:type="dxa"/>
              <w:right w:w="0" w:type="dxa"/>
            </w:tcMar>
            <w:vAlign w:val="center"/>
          </w:tcPr>
          <w:p w14:paraId="0C20CE75" w14:textId="77777777" w:rsidR="00B211D2" w:rsidRPr="00AB76B4" w:rsidRDefault="00B211D2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shd w:val="clear" w:color="auto" w:fill="FFFFFF"/>
            <w:noWrap/>
            <w:tcMar>
              <w:left w:w="0" w:type="dxa"/>
              <w:right w:w="0" w:type="dxa"/>
            </w:tcMar>
            <w:vAlign w:val="center"/>
          </w:tcPr>
          <w:p w14:paraId="619D1157" w14:textId="77777777" w:rsidR="00B211D2" w:rsidRPr="00AB76B4" w:rsidRDefault="00B211D2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shd w:val="clear" w:color="auto" w:fill="FFFFFF"/>
            <w:noWrap/>
            <w:tcMar>
              <w:left w:w="0" w:type="dxa"/>
              <w:right w:w="0" w:type="dxa"/>
            </w:tcMar>
            <w:vAlign w:val="center"/>
          </w:tcPr>
          <w:p w14:paraId="61AF2CF4" w14:textId="77777777" w:rsidR="00B211D2" w:rsidRPr="00AB76B4" w:rsidRDefault="00B211D2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>Afectează intrări - ieşiri la liniile 1 - 4 Cap X + Cap Y.</w:t>
            </w:r>
          </w:p>
          <w:p w14:paraId="185C75D8" w14:textId="77777777" w:rsidR="00B211D2" w:rsidRPr="00AB76B4" w:rsidRDefault="00B211D2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</w:p>
        </w:tc>
      </w:tr>
      <w:tr w:rsidR="00B211D2" w:rsidRPr="00AB76B4" w14:paraId="23479DB2" w14:textId="77777777" w:rsidTr="00927588">
        <w:trPr>
          <w:cantSplit/>
          <w:trHeight w:val="925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9319E08" w14:textId="77777777" w:rsidR="00B211D2" w:rsidRPr="00AB76B4" w:rsidRDefault="00B211D2" w:rsidP="00B211D2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left w:w="0" w:type="dxa"/>
              <w:right w:w="0" w:type="dxa"/>
            </w:tcMar>
            <w:vAlign w:val="center"/>
          </w:tcPr>
          <w:p w14:paraId="5F888D91" w14:textId="77777777" w:rsidR="00B211D2" w:rsidRPr="00AB76B4" w:rsidRDefault="00B211D2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shd w:val="clear" w:color="auto" w:fill="FFFFFF"/>
            <w:noWrap/>
            <w:tcMar>
              <w:left w:w="0" w:type="dxa"/>
              <w:right w:w="0" w:type="dxa"/>
            </w:tcMar>
            <w:vAlign w:val="center"/>
          </w:tcPr>
          <w:p w14:paraId="14ABECC3" w14:textId="77777777" w:rsidR="00B211D2" w:rsidRPr="00AB76B4" w:rsidRDefault="00B211D2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shd w:val="clear" w:color="auto" w:fill="FFFFFF"/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22A6BCB3" w14:textId="77777777" w:rsidR="00B211D2" w:rsidRPr="00AB76B4" w:rsidRDefault="00B211D2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St. Banu Mărăcine</w:t>
            </w:r>
          </w:p>
          <w:p w14:paraId="71A1D9EB" w14:textId="77777777" w:rsidR="00B211D2" w:rsidRPr="00AB76B4" w:rsidRDefault="00B211D2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left w:w="0" w:type="dxa"/>
              <w:right w:w="0" w:type="dxa"/>
            </w:tcMar>
            <w:vAlign w:val="center"/>
          </w:tcPr>
          <w:p w14:paraId="693203BB" w14:textId="77777777" w:rsidR="00B211D2" w:rsidRPr="00AB76B4" w:rsidRDefault="00B211D2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linia 7</w:t>
            </w:r>
          </w:p>
          <w:p w14:paraId="3EC60469" w14:textId="77777777" w:rsidR="00B211D2" w:rsidRPr="00AB76B4" w:rsidRDefault="00B211D2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 xml:space="preserve">- 100 m din călcâi sch. </w:t>
            </w:r>
          </w:p>
          <w:p w14:paraId="4DA40410" w14:textId="77777777" w:rsidR="00B211D2" w:rsidRPr="00AB76B4" w:rsidRDefault="00B211D2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nr. 26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shd w:val="clear" w:color="auto" w:fill="FFFFFF"/>
            <w:noWrap/>
            <w:tcMar>
              <w:left w:w="0" w:type="dxa"/>
              <w:right w:w="0" w:type="dxa"/>
            </w:tcMar>
            <w:vAlign w:val="center"/>
          </w:tcPr>
          <w:p w14:paraId="283CC470" w14:textId="77777777" w:rsidR="00B211D2" w:rsidRPr="00AB76B4" w:rsidRDefault="00B211D2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AB76B4"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left w:w="0" w:type="dxa"/>
              <w:right w:w="0" w:type="dxa"/>
            </w:tcMar>
            <w:vAlign w:val="center"/>
          </w:tcPr>
          <w:p w14:paraId="3E48C25F" w14:textId="77777777" w:rsidR="00B211D2" w:rsidRPr="00AB76B4" w:rsidRDefault="00B211D2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shd w:val="clear" w:color="auto" w:fill="FFFFFF"/>
            <w:noWrap/>
            <w:tcMar>
              <w:left w:w="0" w:type="dxa"/>
              <w:right w:w="0" w:type="dxa"/>
            </w:tcMar>
            <w:vAlign w:val="center"/>
          </w:tcPr>
          <w:p w14:paraId="08558D82" w14:textId="77777777" w:rsidR="00B211D2" w:rsidRPr="00AB76B4" w:rsidRDefault="00B211D2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shd w:val="clear" w:color="auto" w:fill="FFFFFF"/>
            <w:noWrap/>
            <w:tcMar>
              <w:left w:w="0" w:type="dxa"/>
              <w:right w:w="0" w:type="dxa"/>
            </w:tcMar>
            <w:vAlign w:val="center"/>
          </w:tcPr>
          <w:p w14:paraId="55226348" w14:textId="77777777" w:rsidR="00B211D2" w:rsidRPr="00AB76B4" w:rsidRDefault="00B211D2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</w:p>
        </w:tc>
      </w:tr>
      <w:tr w:rsidR="00B211D2" w:rsidRPr="00AB76B4" w14:paraId="3068FCBC" w14:textId="77777777" w:rsidTr="00927588">
        <w:trPr>
          <w:cantSplit/>
          <w:trHeight w:val="925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D7975A8" w14:textId="77777777" w:rsidR="00B211D2" w:rsidRPr="00AB76B4" w:rsidRDefault="00B211D2" w:rsidP="00B211D2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left w:w="0" w:type="dxa"/>
              <w:right w:w="0" w:type="dxa"/>
            </w:tcMar>
            <w:vAlign w:val="center"/>
          </w:tcPr>
          <w:p w14:paraId="07A36628" w14:textId="77777777" w:rsidR="00B211D2" w:rsidRPr="00AB76B4" w:rsidRDefault="00B211D2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shd w:val="clear" w:color="auto" w:fill="FFFFFF"/>
            <w:noWrap/>
            <w:tcMar>
              <w:left w:w="0" w:type="dxa"/>
              <w:right w:w="0" w:type="dxa"/>
            </w:tcMar>
            <w:vAlign w:val="center"/>
          </w:tcPr>
          <w:p w14:paraId="2292C1E2" w14:textId="77777777" w:rsidR="00B211D2" w:rsidRPr="00AB76B4" w:rsidRDefault="00B211D2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shd w:val="clear" w:color="auto" w:fill="FFFFFF"/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7324BB2A" w14:textId="77777777" w:rsidR="00B211D2" w:rsidRPr="00AB76B4" w:rsidRDefault="00B211D2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St. Banu Mărăcine</w:t>
            </w:r>
          </w:p>
          <w:p w14:paraId="632D1FB5" w14:textId="77777777" w:rsidR="00B211D2" w:rsidRPr="00AB76B4" w:rsidRDefault="00B211D2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left w:w="0" w:type="dxa"/>
              <w:right w:w="0" w:type="dxa"/>
            </w:tcMar>
            <w:vAlign w:val="center"/>
          </w:tcPr>
          <w:p w14:paraId="552660DB" w14:textId="77777777" w:rsidR="00B211D2" w:rsidRPr="00AB76B4" w:rsidRDefault="00B211D2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 xml:space="preserve">peste sch. </w:t>
            </w:r>
          </w:p>
          <w:p w14:paraId="3C5EA64C" w14:textId="77777777" w:rsidR="00B211D2" w:rsidRPr="00AB76B4" w:rsidRDefault="00B211D2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nr. 15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shd w:val="clear" w:color="auto" w:fill="FFFFFF"/>
            <w:noWrap/>
            <w:tcMar>
              <w:left w:w="0" w:type="dxa"/>
              <w:right w:w="0" w:type="dxa"/>
            </w:tcMar>
            <w:vAlign w:val="center"/>
          </w:tcPr>
          <w:p w14:paraId="161E8B4D" w14:textId="77777777" w:rsidR="00B211D2" w:rsidRPr="00AB76B4" w:rsidRDefault="00B211D2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AB76B4">
              <w:rPr>
                <w:b/>
                <w:bCs/>
                <w:sz w:val="36"/>
                <w:szCs w:val="36"/>
                <w:lang w:val="ro-RO"/>
              </w:rPr>
              <w:t>5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left w:w="0" w:type="dxa"/>
              <w:right w:w="0" w:type="dxa"/>
            </w:tcMar>
            <w:vAlign w:val="center"/>
          </w:tcPr>
          <w:p w14:paraId="2CD2CCB6" w14:textId="77777777" w:rsidR="00B211D2" w:rsidRPr="00AB76B4" w:rsidRDefault="00B211D2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shd w:val="clear" w:color="auto" w:fill="FFFFFF"/>
            <w:noWrap/>
            <w:tcMar>
              <w:left w:w="0" w:type="dxa"/>
              <w:right w:w="0" w:type="dxa"/>
            </w:tcMar>
            <w:vAlign w:val="center"/>
          </w:tcPr>
          <w:p w14:paraId="2E041D63" w14:textId="77777777" w:rsidR="00B211D2" w:rsidRPr="00AB76B4" w:rsidRDefault="00B211D2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shd w:val="clear" w:color="auto" w:fill="FFFFFF"/>
            <w:noWrap/>
            <w:tcMar>
              <w:left w:w="0" w:type="dxa"/>
              <w:right w:w="0" w:type="dxa"/>
            </w:tcMar>
            <w:vAlign w:val="center"/>
          </w:tcPr>
          <w:p w14:paraId="6EE82C70" w14:textId="77777777" w:rsidR="00B211D2" w:rsidRPr="00AB76B4" w:rsidRDefault="00B211D2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</w:t>
            </w:r>
          </w:p>
          <w:p w14:paraId="5BFDBDD8" w14:textId="77777777" w:rsidR="00B211D2" w:rsidRPr="00AB76B4" w:rsidRDefault="00B211D2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>la linia 4 Cap X şi CEREALCOM.</w:t>
            </w:r>
          </w:p>
        </w:tc>
      </w:tr>
      <w:tr w:rsidR="00B211D2" w:rsidRPr="00AB76B4" w14:paraId="5B107D6F" w14:textId="77777777" w:rsidTr="00927588">
        <w:trPr>
          <w:cantSplit/>
          <w:trHeight w:val="925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6B4760A" w14:textId="77777777" w:rsidR="00B211D2" w:rsidRPr="00AB76B4" w:rsidRDefault="00B211D2" w:rsidP="00B211D2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left w:w="0" w:type="dxa"/>
              <w:right w:w="0" w:type="dxa"/>
            </w:tcMar>
            <w:vAlign w:val="center"/>
          </w:tcPr>
          <w:p w14:paraId="14212AE3" w14:textId="77777777" w:rsidR="00B211D2" w:rsidRPr="00AB76B4" w:rsidRDefault="00B211D2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shd w:val="clear" w:color="auto" w:fill="FFFFFF"/>
            <w:noWrap/>
            <w:tcMar>
              <w:left w:w="0" w:type="dxa"/>
              <w:right w:w="0" w:type="dxa"/>
            </w:tcMar>
            <w:vAlign w:val="center"/>
          </w:tcPr>
          <w:p w14:paraId="5777045B" w14:textId="77777777" w:rsidR="00B211D2" w:rsidRPr="00AB76B4" w:rsidRDefault="00B211D2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shd w:val="clear" w:color="auto" w:fill="FFFFFF"/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0BEEF240" w14:textId="77777777" w:rsidR="00B211D2" w:rsidRPr="00AB76B4" w:rsidRDefault="00B211D2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St. Banu Mărăcine</w:t>
            </w:r>
          </w:p>
          <w:p w14:paraId="68D036E6" w14:textId="77777777" w:rsidR="00B211D2" w:rsidRPr="00AB76B4" w:rsidRDefault="00B211D2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left w:w="0" w:type="dxa"/>
              <w:right w:w="0" w:type="dxa"/>
            </w:tcMar>
            <w:vAlign w:val="center"/>
          </w:tcPr>
          <w:p w14:paraId="16D6F17F" w14:textId="77777777" w:rsidR="00B211D2" w:rsidRPr="00AB76B4" w:rsidRDefault="00B211D2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peste sch. 17, 21 şi 23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shd w:val="clear" w:color="auto" w:fill="FFFFFF"/>
            <w:noWrap/>
            <w:tcMar>
              <w:left w:w="0" w:type="dxa"/>
              <w:right w:w="0" w:type="dxa"/>
            </w:tcMar>
            <w:vAlign w:val="center"/>
          </w:tcPr>
          <w:p w14:paraId="4EFB43BE" w14:textId="77777777" w:rsidR="00B211D2" w:rsidRPr="00AB76B4" w:rsidRDefault="00B211D2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AB76B4">
              <w:rPr>
                <w:b/>
                <w:bCs/>
                <w:sz w:val="36"/>
                <w:szCs w:val="36"/>
                <w:lang w:val="ro-RO"/>
              </w:rPr>
              <w:t>5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left w:w="0" w:type="dxa"/>
              <w:right w:w="0" w:type="dxa"/>
            </w:tcMar>
            <w:vAlign w:val="center"/>
          </w:tcPr>
          <w:p w14:paraId="1862A91E" w14:textId="77777777" w:rsidR="00B211D2" w:rsidRPr="00AB76B4" w:rsidRDefault="00B211D2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shd w:val="clear" w:color="auto" w:fill="FFFFFF"/>
            <w:noWrap/>
            <w:tcMar>
              <w:left w:w="0" w:type="dxa"/>
              <w:right w:w="0" w:type="dxa"/>
            </w:tcMar>
            <w:vAlign w:val="center"/>
          </w:tcPr>
          <w:p w14:paraId="1BFE9641" w14:textId="77777777" w:rsidR="00B211D2" w:rsidRPr="00AB76B4" w:rsidRDefault="00B211D2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shd w:val="clear" w:color="auto" w:fill="FFFFFF"/>
            <w:noWrap/>
            <w:tcMar>
              <w:left w:w="0" w:type="dxa"/>
              <w:right w:w="0" w:type="dxa"/>
            </w:tcMar>
            <w:vAlign w:val="center"/>
          </w:tcPr>
          <w:p w14:paraId="10D6F17D" w14:textId="77777777" w:rsidR="00B211D2" w:rsidRPr="00AB76B4" w:rsidRDefault="00B211D2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</w:t>
            </w:r>
          </w:p>
          <w:p w14:paraId="20FB12E4" w14:textId="77777777" w:rsidR="00B211D2" w:rsidRPr="00AB76B4" w:rsidRDefault="00B211D2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>la linia CEREALCOM.</w:t>
            </w:r>
          </w:p>
        </w:tc>
      </w:tr>
      <w:tr w:rsidR="00B211D2" w:rsidRPr="00AB76B4" w14:paraId="601E26E0" w14:textId="77777777" w:rsidTr="00927588">
        <w:trPr>
          <w:cantSplit/>
          <w:trHeight w:val="925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2A8E58A" w14:textId="77777777" w:rsidR="00B211D2" w:rsidRPr="00AB76B4" w:rsidRDefault="00B211D2" w:rsidP="00B211D2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left w:w="0" w:type="dxa"/>
              <w:right w:w="0" w:type="dxa"/>
            </w:tcMar>
            <w:vAlign w:val="center"/>
          </w:tcPr>
          <w:p w14:paraId="447AAD48" w14:textId="77777777" w:rsidR="00B211D2" w:rsidRPr="00AB76B4" w:rsidRDefault="00B211D2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shd w:val="clear" w:color="auto" w:fill="FFFFFF"/>
            <w:noWrap/>
            <w:tcMar>
              <w:left w:w="0" w:type="dxa"/>
              <w:right w:w="0" w:type="dxa"/>
            </w:tcMar>
            <w:vAlign w:val="center"/>
          </w:tcPr>
          <w:p w14:paraId="31568E4E" w14:textId="77777777" w:rsidR="00B211D2" w:rsidRPr="00AB76B4" w:rsidRDefault="00B211D2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shd w:val="clear" w:color="auto" w:fill="FFFFFF"/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609E166F" w14:textId="77777777" w:rsidR="00B211D2" w:rsidRPr="00AB76B4" w:rsidRDefault="00B211D2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St. Banu Mărăcine</w:t>
            </w:r>
          </w:p>
          <w:p w14:paraId="2BCF80D5" w14:textId="77777777" w:rsidR="00B211D2" w:rsidRPr="00AB76B4" w:rsidRDefault="00B211D2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left w:w="0" w:type="dxa"/>
              <w:right w:w="0" w:type="dxa"/>
            </w:tcMar>
            <w:vAlign w:val="center"/>
          </w:tcPr>
          <w:p w14:paraId="528E436B" w14:textId="77777777" w:rsidR="00B211D2" w:rsidRPr="00AB76B4" w:rsidRDefault="00B211D2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peste sch. 20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shd w:val="clear" w:color="auto" w:fill="FFFFFF"/>
            <w:noWrap/>
            <w:tcMar>
              <w:left w:w="0" w:type="dxa"/>
              <w:right w:w="0" w:type="dxa"/>
            </w:tcMar>
            <w:vAlign w:val="center"/>
          </w:tcPr>
          <w:p w14:paraId="36BD4A1F" w14:textId="77777777" w:rsidR="00B211D2" w:rsidRPr="00AB76B4" w:rsidRDefault="00B211D2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AB76B4"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left w:w="0" w:type="dxa"/>
              <w:right w:w="0" w:type="dxa"/>
            </w:tcMar>
            <w:vAlign w:val="center"/>
          </w:tcPr>
          <w:p w14:paraId="16D15078" w14:textId="77777777" w:rsidR="00B211D2" w:rsidRPr="00AB76B4" w:rsidRDefault="00B211D2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shd w:val="clear" w:color="auto" w:fill="FFFFFF"/>
            <w:noWrap/>
            <w:tcMar>
              <w:left w:w="0" w:type="dxa"/>
              <w:right w:w="0" w:type="dxa"/>
            </w:tcMar>
            <w:vAlign w:val="center"/>
          </w:tcPr>
          <w:p w14:paraId="7708D0D3" w14:textId="77777777" w:rsidR="00B211D2" w:rsidRPr="00AB76B4" w:rsidRDefault="00B211D2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shd w:val="clear" w:color="auto" w:fill="FFFFFF"/>
            <w:noWrap/>
            <w:tcMar>
              <w:left w:w="0" w:type="dxa"/>
              <w:right w:w="0" w:type="dxa"/>
            </w:tcMar>
            <w:vAlign w:val="center"/>
          </w:tcPr>
          <w:p w14:paraId="28402890" w14:textId="77777777" w:rsidR="00B211D2" w:rsidRPr="00AB76B4" w:rsidRDefault="00B211D2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</w:t>
            </w:r>
          </w:p>
          <w:p w14:paraId="4060E42B" w14:textId="77777777" w:rsidR="00B211D2" w:rsidRPr="00AB76B4" w:rsidRDefault="00B211D2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>la linia 4 Cap Y.</w:t>
            </w:r>
          </w:p>
        </w:tc>
      </w:tr>
      <w:tr w:rsidR="00B211D2" w:rsidRPr="00AB76B4" w14:paraId="7D5435A0" w14:textId="77777777" w:rsidTr="00927588">
        <w:trPr>
          <w:cantSplit/>
          <w:trHeight w:val="925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FC656BB" w14:textId="77777777" w:rsidR="00B211D2" w:rsidRPr="00AB76B4" w:rsidRDefault="00B211D2" w:rsidP="00B211D2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left w:w="0" w:type="dxa"/>
              <w:right w:w="0" w:type="dxa"/>
            </w:tcMar>
            <w:vAlign w:val="center"/>
          </w:tcPr>
          <w:p w14:paraId="76FA51B2" w14:textId="77777777" w:rsidR="00B211D2" w:rsidRPr="00AB76B4" w:rsidRDefault="00B211D2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249+150</w:t>
            </w:r>
          </w:p>
          <w:p w14:paraId="7C1D0CFA" w14:textId="77777777" w:rsidR="00B211D2" w:rsidRPr="00AB76B4" w:rsidRDefault="00B211D2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250+300</w:t>
            </w: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shd w:val="clear" w:color="auto" w:fill="FFFFFF"/>
            <w:noWrap/>
            <w:tcMar>
              <w:left w:w="0" w:type="dxa"/>
              <w:right w:w="0" w:type="dxa"/>
            </w:tcMar>
            <w:vAlign w:val="center"/>
          </w:tcPr>
          <w:p w14:paraId="0187C1A5" w14:textId="77777777" w:rsidR="00B211D2" w:rsidRPr="00AB76B4" w:rsidRDefault="00B211D2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AB76B4">
              <w:rPr>
                <w:b/>
                <w:bCs/>
                <w:sz w:val="36"/>
                <w:szCs w:val="36"/>
                <w:lang w:val="ro-RO"/>
              </w:rPr>
              <w:t>30</w:t>
            </w: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shd w:val="clear" w:color="auto" w:fill="FFFFFF"/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501C7CEE" w14:textId="77777777" w:rsidR="00B211D2" w:rsidRPr="00AB76B4" w:rsidRDefault="00B211D2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St. Craiova</w:t>
            </w:r>
          </w:p>
          <w:p w14:paraId="6FF193D2" w14:textId="77777777" w:rsidR="00B211D2" w:rsidRPr="00AB76B4" w:rsidRDefault="00B211D2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linia 3A + 3B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left w:w="0" w:type="dxa"/>
              <w:right w:w="0" w:type="dxa"/>
            </w:tcMar>
            <w:vAlign w:val="center"/>
          </w:tcPr>
          <w:p w14:paraId="21C0D108" w14:textId="77777777" w:rsidR="00B211D2" w:rsidRPr="00AB76B4" w:rsidRDefault="00B211D2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shd w:val="clear" w:color="auto" w:fill="FFFFFF"/>
            <w:noWrap/>
            <w:tcMar>
              <w:left w:w="0" w:type="dxa"/>
              <w:right w:w="0" w:type="dxa"/>
            </w:tcMar>
            <w:vAlign w:val="center"/>
          </w:tcPr>
          <w:p w14:paraId="7D1FEF8D" w14:textId="77777777" w:rsidR="00B211D2" w:rsidRPr="00AB76B4" w:rsidRDefault="00B211D2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left w:w="0" w:type="dxa"/>
              <w:right w:w="0" w:type="dxa"/>
            </w:tcMar>
            <w:vAlign w:val="center"/>
          </w:tcPr>
          <w:p w14:paraId="4D35F7A5" w14:textId="77777777" w:rsidR="00B211D2" w:rsidRPr="00AB76B4" w:rsidRDefault="00B211D2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shd w:val="clear" w:color="auto" w:fill="FFFFFF"/>
            <w:noWrap/>
            <w:tcMar>
              <w:left w:w="0" w:type="dxa"/>
              <w:right w:w="0" w:type="dxa"/>
            </w:tcMar>
            <w:vAlign w:val="center"/>
          </w:tcPr>
          <w:p w14:paraId="2A6A65DC" w14:textId="77777777" w:rsidR="00B211D2" w:rsidRPr="00AB76B4" w:rsidRDefault="00B211D2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shd w:val="clear" w:color="auto" w:fill="FFFFFF"/>
            <w:noWrap/>
            <w:tcMar>
              <w:left w:w="0" w:type="dxa"/>
              <w:right w:w="0" w:type="dxa"/>
            </w:tcMar>
            <w:vAlign w:val="center"/>
          </w:tcPr>
          <w:p w14:paraId="4ED2787F" w14:textId="77777777" w:rsidR="00B211D2" w:rsidRPr="00AB76B4" w:rsidRDefault="00B211D2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>Numai pentru trenurile de marfă în tranzit .</w:t>
            </w:r>
          </w:p>
          <w:p w14:paraId="7B65763A" w14:textId="77777777" w:rsidR="00B211D2" w:rsidRPr="00AB76B4" w:rsidRDefault="00B211D2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  <w:p w14:paraId="7E7583F4" w14:textId="77777777" w:rsidR="00B211D2" w:rsidRPr="00AB76B4" w:rsidRDefault="00B211D2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>Stație paralelogram.</w:t>
            </w:r>
          </w:p>
        </w:tc>
      </w:tr>
      <w:tr w:rsidR="00B211D2" w:rsidRPr="00AB76B4" w14:paraId="5B8C09C3" w14:textId="77777777" w:rsidTr="00927588">
        <w:trPr>
          <w:cantSplit/>
          <w:trHeight w:val="1083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29A436C" w14:textId="77777777" w:rsidR="00B211D2" w:rsidRPr="00AB76B4" w:rsidRDefault="00B211D2" w:rsidP="00B211D2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left w:w="0" w:type="dxa"/>
              <w:right w:w="0" w:type="dxa"/>
            </w:tcMar>
            <w:vAlign w:val="center"/>
          </w:tcPr>
          <w:p w14:paraId="1319494C" w14:textId="77777777" w:rsidR="00B211D2" w:rsidRPr="00AB76B4" w:rsidRDefault="00B211D2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shd w:val="clear" w:color="auto" w:fill="FFFFFF"/>
            <w:noWrap/>
            <w:tcMar>
              <w:left w:w="0" w:type="dxa"/>
              <w:right w:w="0" w:type="dxa"/>
            </w:tcMar>
            <w:vAlign w:val="center"/>
          </w:tcPr>
          <w:p w14:paraId="4C1DB1E4" w14:textId="77777777" w:rsidR="00B211D2" w:rsidRPr="00AB76B4" w:rsidRDefault="00B211D2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shd w:val="clear" w:color="auto" w:fill="FFFFFF"/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2A3E4408" w14:textId="77777777" w:rsidR="00B211D2" w:rsidRPr="00AB76B4" w:rsidRDefault="00B211D2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St. Craiova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left w:w="0" w:type="dxa"/>
              <w:right w:w="0" w:type="dxa"/>
            </w:tcMar>
            <w:vAlign w:val="center"/>
          </w:tcPr>
          <w:p w14:paraId="31C4B655" w14:textId="77777777" w:rsidR="00B211D2" w:rsidRPr="00AB76B4" w:rsidRDefault="00B211D2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 xml:space="preserve">peste </w:t>
            </w:r>
          </w:p>
          <w:p w14:paraId="6293A308" w14:textId="77777777" w:rsidR="00B211D2" w:rsidRPr="00AB76B4" w:rsidRDefault="00B211D2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diag.</w:t>
            </w:r>
          </w:p>
          <w:p w14:paraId="54E26709" w14:textId="77777777" w:rsidR="00B211D2" w:rsidRPr="00AB76B4" w:rsidRDefault="00B211D2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73 - 77 - - 83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shd w:val="clear" w:color="auto" w:fill="FFFFFF"/>
            <w:noWrap/>
            <w:tcMar>
              <w:left w:w="0" w:type="dxa"/>
              <w:right w:w="0" w:type="dxa"/>
            </w:tcMar>
            <w:vAlign w:val="center"/>
          </w:tcPr>
          <w:p w14:paraId="0C97AB26" w14:textId="77777777" w:rsidR="00B211D2" w:rsidRPr="00AB76B4" w:rsidRDefault="00B211D2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AB76B4"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left w:w="0" w:type="dxa"/>
              <w:right w:w="0" w:type="dxa"/>
            </w:tcMar>
            <w:vAlign w:val="center"/>
          </w:tcPr>
          <w:p w14:paraId="318D9358" w14:textId="77777777" w:rsidR="00B211D2" w:rsidRPr="00AB76B4" w:rsidRDefault="00B211D2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shd w:val="clear" w:color="auto" w:fill="FFFFFF"/>
            <w:noWrap/>
            <w:tcMar>
              <w:left w:w="0" w:type="dxa"/>
              <w:right w:w="0" w:type="dxa"/>
            </w:tcMar>
            <w:vAlign w:val="center"/>
          </w:tcPr>
          <w:p w14:paraId="1F5A55D6" w14:textId="77777777" w:rsidR="00B211D2" w:rsidRPr="00AB76B4" w:rsidRDefault="00B211D2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shd w:val="clear" w:color="auto" w:fill="FFFFFF"/>
            <w:noWrap/>
            <w:tcMar>
              <w:left w:w="0" w:type="dxa"/>
              <w:right w:w="0" w:type="dxa"/>
            </w:tcMar>
            <w:vAlign w:val="center"/>
          </w:tcPr>
          <w:p w14:paraId="679BB56D" w14:textId="77777777" w:rsidR="00B211D2" w:rsidRPr="00AB76B4" w:rsidRDefault="00B211D2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>Afectează intrări - ieşiri din linia 2 A la liniile 26 și 27.</w:t>
            </w:r>
          </w:p>
        </w:tc>
      </w:tr>
      <w:tr w:rsidR="00B211D2" w:rsidRPr="00AB76B4" w14:paraId="3E0502BE" w14:textId="77777777" w:rsidTr="00927588">
        <w:trPr>
          <w:cantSplit/>
          <w:trHeight w:val="698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65F5EA6" w14:textId="77777777" w:rsidR="00B211D2" w:rsidRPr="00AB76B4" w:rsidRDefault="00B211D2" w:rsidP="00B211D2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left w:w="0" w:type="dxa"/>
              <w:right w:w="0" w:type="dxa"/>
            </w:tcMar>
            <w:vAlign w:val="center"/>
          </w:tcPr>
          <w:p w14:paraId="33BED3DB" w14:textId="77777777" w:rsidR="00B211D2" w:rsidRPr="00AB76B4" w:rsidRDefault="00B211D2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shd w:val="clear" w:color="auto" w:fill="FFFFFF"/>
            <w:noWrap/>
            <w:tcMar>
              <w:left w:w="0" w:type="dxa"/>
              <w:right w:w="0" w:type="dxa"/>
            </w:tcMar>
            <w:vAlign w:val="center"/>
          </w:tcPr>
          <w:p w14:paraId="3AD25253" w14:textId="77777777" w:rsidR="00B211D2" w:rsidRPr="00AB76B4" w:rsidRDefault="00B211D2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shd w:val="clear" w:color="auto" w:fill="FFFFFF"/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31AD04DB" w14:textId="77777777" w:rsidR="00B211D2" w:rsidRPr="00AB76B4" w:rsidRDefault="00B211D2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St. Craiova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left w:w="0" w:type="dxa"/>
              <w:right w:w="0" w:type="dxa"/>
            </w:tcMar>
            <w:vAlign w:val="center"/>
          </w:tcPr>
          <w:p w14:paraId="55A02311" w14:textId="77777777" w:rsidR="00B211D2" w:rsidRPr="00AB76B4" w:rsidRDefault="00B211D2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 xml:space="preserve">peste </w:t>
            </w:r>
          </w:p>
          <w:p w14:paraId="7B6E3763" w14:textId="77777777" w:rsidR="00B211D2" w:rsidRPr="00AB76B4" w:rsidRDefault="00B211D2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diag.</w:t>
            </w:r>
          </w:p>
          <w:p w14:paraId="4E4FC69A" w14:textId="77777777" w:rsidR="00B211D2" w:rsidRPr="00AB76B4" w:rsidRDefault="00B211D2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79 - 85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shd w:val="clear" w:color="auto" w:fill="FFFFFF"/>
            <w:noWrap/>
            <w:tcMar>
              <w:left w:w="0" w:type="dxa"/>
              <w:right w:w="0" w:type="dxa"/>
            </w:tcMar>
            <w:vAlign w:val="center"/>
          </w:tcPr>
          <w:p w14:paraId="6582E2AD" w14:textId="77777777" w:rsidR="00B211D2" w:rsidRPr="00AB76B4" w:rsidRDefault="00B211D2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AB76B4"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left w:w="0" w:type="dxa"/>
              <w:right w:w="0" w:type="dxa"/>
            </w:tcMar>
            <w:vAlign w:val="center"/>
          </w:tcPr>
          <w:p w14:paraId="693EF3CB" w14:textId="77777777" w:rsidR="00B211D2" w:rsidRPr="00AB76B4" w:rsidRDefault="00B211D2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shd w:val="clear" w:color="auto" w:fill="FFFFFF"/>
            <w:noWrap/>
            <w:tcMar>
              <w:left w:w="0" w:type="dxa"/>
              <w:right w:w="0" w:type="dxa"/>
            </w:tcMar>
            <w:vAlign w:val="center"/>
          </w:tcPr>
          <w:p w14:paraId="2F1B90A2" w14:textId="77777777" w:rsidR="00B211D2" w:rsidRPr="00AB76B4" w:rsidRDefault="00B211D2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shd w:val="clear" w:color="auto" w:fill="FFFFFF"/>
            <w:noWrap/>
            <w:tcMar>
              <w:left w:w="0" w:type="dxa"/>
              <w:right w:w="0" w:type="dxa"/>
            </w:tcMar>
            <w:vAlign w:val="center"/>
          </w:tcPr>
          <w:p w14:paraId="4F88612E" w14:textId="77777777" w:rsidR="00B211D2" w:rsidRPr="00AB76B4" w:rsidRDefault="00B211D2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>Afectează intrări - ieşiri din linia 28 A la liniile 1 - 4 B.</w:t>
            </w:r>
          </w:p>
        </w:tc>
      </w:tr>
      <w:tr w:rsidR="00B211D2" w:rsidRPr="00AB76B4" w14:paraId="1E64DDFC" w14:textId="77777777" w:rsidTr="00927588">
        <w:trPr>
          <w:cantSplit/>
          <w:trHeight w:val="542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147157A" w14:textId="77777777" w:rsidR="00B211D2" w:rsidRPr="00AB76B4" w:rsidRDefault="00B211D2" w:rsidP="00B211D2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left w:w="0" w:type="dxa"/>
              <w:right w:w="0" w:type="dxa"/>
            </w:tcMar>
            <w:vAlign w:val="center"/>
          </w:tcPr>
          <w:p w14:paraId="7F0FDD15" w14:textId="77777777" w:rsidR="00B211D2" w:rsidRPr="00AB76B4" w:rsidRDefault="00B211D2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shd w:val="clear" w:color="auto" w:fill="FFFFFF"/>
            <w:noWrap/>
            <w:tcMar>
              <w:left w:w="0" w:type="dxa"/>
              <w:right w:w="0" w:type="dxa"/>
            </w:tcMar>
            <w:vAlign w:val="center"/>
          </w:tcPr>
          <w:p w14:paraId="1EA160D2" w14:textId="77777777" w:rsidR="00B211D2" w:rsidRPr="00AB76B4" w:rsidRDefault="00B211D2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shd w:val="clear" w:color="auto" w:fill="FFFFFF"/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300C2B3C" w14:textId="77777777" w:rsidR="00B211D2" w:rsidRPr="00AB76B4" w:rsidRDefault="00B211D2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St. Craiova</w:t>
            </w:r>
          </w:p>
          <w:p w14:paraId="5DE3798E" w14:textId="77777777" w:rsidR="00B211D2" w:rsidRPr="00AB76B4" w:rsidRDefault="00B211D2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left w:w="0" w:type="dxa"/>
              <w:right w:w="0" w:type="dxa"/>
            </w:tcMar>
            <w:vAlign w:val="center"/>
          </w:tcPr>
          <w:p w14:paraId="7ABB37D7" w14:textId="77777777" w:rsidR="00B211D2" w:rsidRPr="00AB76B4" w:rsidRDefault="00B211D2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 xml:space="preserve">peste TDJ </w:t>
            </w:r>
          </w:p>
          <w:p w14:paraId="7B5A2B96" w14:textId="77777777" w:rsidR="00B211D2" w:rsidRPr="00AB76B4" w:rsidRDefault="00B211D2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75 / 79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shd w:val="clear" w:color="auto" w:fill="FFFFFF"/>
            <w:noWrap/>
            <w:tcMar>
              <w:left w:w="0" w:type="dxa"/>
              <w:right w:w="0" w:type="dxa"/>
            </w:tcMar>
            <w:vAlign w:val="center"/>
          </w:tcPr>
          <w:p w14:paraId="4D471CB1" w14:textId="77777777" w:rsidR="00B211D2" w:rsidRPr="00AB76B4" w:rsidRDefault="00B211D2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AB76B4"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left w:w="0" w:type="dxa"/>
              <w:right w:w="0" w:type="dxa"/>
            </w:tcMar>
            <w:vAlign w:val="center"/>
          </w:tcPr>
          <w:p w14:paraId="3C248E3D" w14:textId="77777777" w:rsidR="00B211D2" w:rsidRPr="00AB76B4" w:rsidRDefault="00B211D2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shd w:val="clear" w:color="auto" w:fill="FFFFFF"/>
            <w:noWrap/>
            <w:tcMar>
              <w:left w:w="0" w:type="dxa"/>
              <w:right w:w="0" w:type="dxa"/>
            </w:tcMar>
            <w:vAlign w:val="center"/>
          </w:tcPr>
          <w:p w14:paraId="61718F21" w14:textId="77777777" w:rsidR="00B211D2" w:rsidRPr="00AB76B4" w:rsidRDefault="00B211D2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shd w:val="clear" w:color="auto" w:fill="FFFFFF"/>
            <w:noWrap/>
            <w:tcMar>
              <w:left w:w="0" w:type="dxa"/>
              <w:right w:w="0" w:type="dxa"/>
            </w:tcMar>
            <w:vAlign w:val="center"/>
          </w:tcPr>
          <w:p w14:paraId="5C8CBE14" w14:textId="77777777" w:rsidR="00B211D2" w:rsidRPr="00AB76B4" w:rsidRDefault="00B211D2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>Afectează intrări - ieşiri din  linia 28A la liniile 1 - 4 B, 26 și 27.</w:t>
            </w:r>
          </w:p>
        </w:tc>
      </w:tr>
      <w:tr w:rsidR="00B211D2" w:rsidRPr="00AB76B4" w14:paraId="5F68D05E" w14:textId="77777777" w:rsidTr="00927588">
        <w:trPr>
          <w:cantSplit/>
          <w:trHeight w:val="868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EA4C26C" w14:textId="77777777" w:rsidR="00B211D2" w:rsidRPr="00AB76B4" w:rsidRDefault="00B211D2" w:rsidP="00B211D2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left w:w="0" w:type="dxa"/>
              <w:right w:w="0" w:type="dxa"/>
            </w:tcMar>
            <w:vAlign w:val="center"/>
          </w:tcPr>
          <w:p w14:paraId="31C373B7" w14:textId="77777777" w:rsidR="00B211D2" w:rsidRPr="00AB76B4" w:rsidRDefault="00B211D2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shd w:val="clear" w:color="auto" w:fill="FFFFFF"/>
            <w:noWrap/>
            <w:tcMar>
              <w:left w:w="0" w:type="dxa"/>
              <w:right w:w="0" w:type="dxa"/>
            </w:tcMar>
            <w:vAlign w:val="center"/>
          </w:tcPr>
          <w:p w14:paraId="323AFC16" w14:textId="77777777" w:rsidR="00B211D2" w:rsidRPr="00AB76B4" w:rsidRDefault="00B211D2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shd w:val="clear" w:color="auto" w:fill="FFFFFF"/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1BE5B235" w14:textId="77777777" w:rsidR="00B211D2" w:rsidRPr="00AB76B4" w:rsidRDefault="00B211D2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St. Craiova</w:t>
            </w:r>
          </w:p>
          <w:p w14:paraId="55F26967" w14:textId="77777777" w:rsidR="00B211D2" w:rsidRPr="00AB76B4" w:rsidRDefault="00B211D2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left w:w="0" w:type="dxa"/>
              <w:right w:w="0" w:type="dxa"/>
            </w:tcMar>
            <w:vAlign w:val="center"/>
          </w:tcPr>
          <w:p w14:paraId="4FC27F91" w14:textId="77777777" w:rsidR="00B211D2" w:rsidRPr="00AB76B4" w:rsidRDefault="00B211D2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peste TDJ</w:t>
            </w:r>
          </w:p>
          <w:p w14:paraId="73A4ADC5" w14:textId="77777777" w:rsidR="00B211D2" w:rsidRPr="00AB76B4" w:rsidRDefault="00B211D2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83 / 87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shd w:val="clear" w:color="auto" w:fill="FFFFFF"/>
            <w:noWrap/>
            <w:tcMar>
              <w:left w:w="0" w:type="dxa"/>
              <w:right w:w="0" w:type="dxa"/>
            </w:tcMar>
            <w:vAlign w:val="center"/>
          </w:tcPr>
          <w:p w14:paraId="0FAB6571" w14:textId="77777777" w:rsidR="00B211D2" w:rsidRPr="00AB76B4" w:rsidRDefault="00B211D2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AB76B4"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left w:w="0" w:type="dxa"/>
              <w:right w:w="0" w:type="dxa"/>
            </w:tcMar>
            <w:vAlign w:val="center"/>
          </w:tcPr>
          <w:p w14:paraId="3D5F51BB" w14:textId="77777777" w:rsidR="00B211D2" w:rsidRPr="00AB76B4" w:rsidRDefault="00B211D2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shd w:val="clear" w:color="auto" w:fill="FFFFFF"/>
            <w:noWrap/>
            <w:tcMar>
              <w:left w:w="0" w:type="dxa"/>
              <w:right w:w="0" w:type="dxa"/>
            </w:tcMar>
            <w:vAlign w:val="center"/>
          </w:tcPr>
          <w:p w14:paraId="0CCF36D2" w14:textId="77777777" w:rsidR="00B211D2" w:rsidRPr="00AB76B4" w:rsidRDefault="00B211D2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shd w:val="clear" w:color="auto" w:fill="FFFFFF"/>
            <w:noWrap/>
            <w:tcMar>
              <w:left w:w="0" w:type="dxa"/>
              <w:right w:w="0" w:type="dxa"/>
            </w:tcMar>
            <w:vAlign w:val="center"/>
          </w:tcPr>
          <w:p w14:paraId="0476DF7F" w14:textId="77777777" w:rsidR="00B211D2" w:rsidRPr="00AB76B4" w:rsidRDefault="00B211D2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>Afectează intrări - ieşiri din  liniile 1A, 2A și 28A la liniile 26 și 27.</w:t>
            </w:r>
          </w:p>
        </w:tc>
      </w:tr>
      <w:tr w:rsidR="00B211D2" w:rsidRPr="00AB76B4" w14:paraId="5D1945DA" w14:textId="77777777" w:rsidTr="00927588">
        <w:trPr>
          <w:cantSplit/>
          <w:trHeight w:val="1879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30EA00E" w14:textId="77777777" w:rsidR="00B211D2" w:rsidRPr="00AB76B4" w:rsidRDefault="00B211D2" w:rsidP="00B211D2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31F273A" w14:textId="77777777" w:rsidR="00B211D2" w:rsidRPr="00AB76B4" w:rsidRDefault="00B211D2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D30DCBA" w14:textId="77777777" w:rsidR="00B211D2" w:rsidRPr="00AB76B4" w:rsidRDefault="00B211D2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26907A67" w14:textId="77777777" w:rsidR="00B211D2" w:rsidRPr="00AB76B4" w:rsidRDefault="00B211D2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St. Craiova</w:t>
            </w:r>
          </w:p>
          <w:p w14:paraId="0FB4890D" w14:textId="77777777" w:rsidR="00B211D2" w:rsidRPr="00AB76B4" w:rsidRDefault="00B211D2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BFA8414" w14:textId="77777777" w:rsidR="00B211D2" w:rsidRPr="00AB76B4" w:rsidRDefault="00B211D2" w:rsidP="00C7433E">
            <w:pPr>
              <w:spacing w:before="40" w:after="40" w:line="276" w:lineRule="auto"/>
              <w:ind w:left="28" w:right="28"/>
              <w:jc w:val="center"/>
              <w:rPr>
                <w:b/>
                <w:bCs/>
                <w:spacing w:val="-10"/>
                <w:sz w:val="20"/>
                <w:lang w:val="ro-RO"/>
              </w:rPr>
            </w:pPr>
            <w:r w:rsidRPr="00AB76B4">
              <w:rPr>
                <w:b/>
                <w:bCs/>
                <w:spacing w:val="-10"/>
                <w:sz w:val="20"/>
                <w:lang w:val="ro-RO"/>
              </w:rPr>
              <w:t xml:space="preserve">peste </w:t>
            </w:r>
          </w:p>
          <w:p w14:paraId="74A9AA43" w14:textId="77777777" w:rsidR="00B211D2" w:rsidRPr="00AB76B4" w:rsidRDefault="00B211D2" w:rsidP="00C7433E">
            <w:pPr>
              <w:spacing w:before="40" w:after="40" w:line="276" w:lineRule="auto"/>
              <w:ind w:left="28" w:right="28"/>
              <w:jc w:val="center"/>
              <w:rPr>
                <w:b/>
                <w:bCs/>
                <w:spacing w:val="-10"/>
                <w:sz w:val="20"/>
                <w:lang w:val="ro-RO"/>
              </w:rPr>
            </w:pPr>
            <w:r w:rsidRPr="00AB76B4">
              <w:rPr>
                <w:b/>
                <w:bCs/>
                <w:spacing w:val="-10"/>
                <w:sz w:val="20"/>
                <w:lang w:val="ro-RO"/>
              </w:rPr>
              <w:t xml:space="preserve">sch.  23,  33,  35,  </w:t>
            </w:r>
          </w:p>
          <w:p w14:paraId="2BF5B29E" w14:textId="77777777" w:rsidR="00B211D2" w:rsidRPr="00AB76B4" w:rsidRDefault="00B211D2" w:rsidP="00C7433E">
            <w:pPr>
              <w:spacing w:before="40" w:after="40" w:line="276" w:lineRule="auto"/>
              <w:ind w:left="28" w:right="28"/>
              <w:jc w:val="center"/>
              <w:rPr>
                <w:b/>
                <w:bCs/>
                <w:spacing w:val="-10"/>
                <w:sz w:val="20"/>
                <w:lang w:val="ro-RO"/>
              </w:rPr>
            </w:pPr>
            <w:r w:rsidRPr="00AB76B4">
              <w:rPr>
                <w:b/>
                <w:bCs/>
                <w:spacing w:val="-10"/>
                <w:sz w:val="20"/>
                <w:lang w:val="ro-RO"/>
              </w:rPr>
              <w:t xml:space="preserve">TDJ </w:t>
            </w:r>
          </w:p>
          <w:p w14:paraId="0BD22EFE" w14:textId="77777777" w:rsidR="00B211D2" w:rsidRPr="00AB76B4" w:rsidRDefault="00B211D2" w:rsidP="00C7433E">
            <w:pPr>
              <w:spacing w:before="40" w:after="40" w:line="276" w:lineRule="auto"/>
              <w:ind w:left="28" w:right="28"/>
              <w:jc w:val="center"/>
              <w:rPr>
                <w:b/>
                <w:bCs/>
                <w:spacing w:val="-10"/>
                <w:sz w:val="20"/>
                <w:lang w:val="ro-RO"/>
              </w:rPr>
            </w:pPr>
            <w:r w:rsidRPr="00AB76B4">
              <w:rPr>
                <w:b/>
                <w:bCs/>
                <w:spacing w:val="-10"/>
                <w:sz w:val="20"/>
                <w:lang w:val="ro-RO"/>
              </w:rPr>
              <w:t xml:space="preserve">43 / 49, </w:t>
            </w:r>
          </w:p>
          <w:p w14:paraId="196186B7" w14:textId="77777777" w:rsidR="00B211D2" w:rsidRPr="00AB76B4" w:rsidRDefault="00B211D2" w:rsidP="00C7433E">
            <w:pPr>
              <w:spacing w:before="40" w:after="40" w:line="276" w:lineRule="auto"/>
              <w:ind w:left="28" w:right="28"/>
              <w:jc w:val="center"/>
              <w:rPr>
                <w:b/>
                <w:bCs/>
                <w:spacing w:val="-10"/>
                <w:sz w:val="20"/>
                <w:lang w:val="ro-RO"/>
              </w:rPr>
            </w:pPr>
            <w:r w:rsidRPr="00AB76B4">
              <w:rPr>
                <w:b/>
                <w:bCs/>
                <w:spacing w:val="-10"/>
                <w:sz w:val="20"/>
                <w:lang w:val="ro-RO"/>
              </w:rPr>
              <w:t xml:space="preserve">45 / 51, sch. 55,  57, 59,  </w:t>
            </w:r>
          </w:p>
          <w:p w14:paraId="4D79D60C" w14:textId="77777777" w:rsidR="00B211D2" w:rsidRPr="00AB76B4" w:rsidRDefault="00B211D2" w:rsidP="00C7433E">
            <w:pPr>
              <w:spacing w:before="40" w:after="40" w:line="276" w:lineRule="auto"/>
              <w:ind w:left="28" w:right="28"/>
              <w:jc w:val="center"/>
              <w:rPr>
                <w:b/>
                <w:bCs/>
                <w:spacing w:val="-10"/>
                <w:sz w:val="20"/>
                <w:lang w:val="ro-RO"/>
              </w:rPr>
            </w:pPr>
            <w:r w:rsidRPr="00AB76B4">
              <w:rPr>
                <w:b/>
                <w:bCs/>
                <w:spacing w:val="-10"/>
                <w:sz w:val="20"/>
                <w:lang w:val="ro-RO"/>
              </w:rPr>
              <w:t>65,  67,  69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61573B5" w14:textId="77777777" w:rsidR="00B211D2" w:rsidRPr="00AB76B4" w:rsidRDefault="00B211D2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AB76B4"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004CF6F" w14:textId="77777777" w:rsidR="00B211D2" w:rsidRPr="00AB76B4" w:rsidRDefault="00B211D2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3967F49" w14:textId="77777777" w:rsidR="00B211D2" w:rsidRPr="00AB76B4" w:rsidRDefault="00B211D2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F9DE291" w14:textId="77777777" w:rsidR="00B211D2" w:rsidRPr="00AB76B4" w:rsidRDefault="00B211D2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</w:t>
            </w:r>
          </w:p>
          <w:p w14:paraId="4709C6B7" w14:textId="77777777" w:rsidR="00B211D2" w:rsidRPr="00AB76B4" w:rsidRDefault="00B211D2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>la liniile 4A - 1</w:t>
            </w:r>
            <w:r>
              <w:rPr>
                <w:b/>
                <w:bCs/>
                <w:i/>
                <w:iCs/>
                <w:sz w:val="20"/>
                <w:lang w:val="ro-RO"/>
              </w:rPr>
              <w:t>1</w:t>
            </w:r>
            <w:r w:rsidRPr="00AB76B4">
              <w:rPr>
                <w:b/>
                <w:bCs/>
                <w:i/>
                <w:iCs/>
                <w:sz w:val="20"/>
                <w:lang w:val="ro-RO"/>
              </w:rPr>
              <w:t>.</w:t>
            </w:r>
          </w:p>
        </w:tc>
      </w:tr>
      <w:tr w:rsidR="00B211D2" w:rsidRPr="00AB76B4" w14:paraId="68EAB6C6" w14:textId="77777777" w:rsidTr="00927588">
        <w:trPr>
          <w:cantSplit/>
          <w:trHeight w:val="1879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D99A133" w14:textId="77777777" w:rsidR="00B211D2" w:rsidRPr="00AB76B4" w:rsidRDefault="00B211D2" w:rsidP="00B211D2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9C9F5AB" w14:textId="77777777" w:rsidR="00B211D2" w:rsidRPr="00AB76B4" w:rsidRDefault="00B211D2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3E2A0A6" w14:textId="77777777" w:rsidR="00B211D2" w:rsidRPr="00AB76B4" w:rsidRDefault="00B211D2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3839E024" w14:textId="77777777" w:rsidR="00B211D2" w:rsidRPr="00AB76B4" w:rsidRDefault="00B211D2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St. Craiova</w:t>
            </w:r>
          </w:p>
          <w:p w14:paraId="1F5884C5" w14:textId="77777777" w:rsidR="00B211D2" w:rsidRPr="00AB76B4" w:rsidRDefault="00B211D2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1EA3C2E" w14:textId="77777777" w:rsidR="00B211D2" w:rsidRPr="00AB76B4" w:rsidRDefault="00B211D2" w:rsidP="00C7433E">
            <w:pPr>
              <w:spacing w:before="40" w:after="40" w:line="276" w:lineRule="auto"/>
              <w:ind w:left="28" w:right="28"/>
              <w:jc w:val="center"/>
              <w:rPr>
                <w:b/>
                <w:bCs/>
                <w:spacing w:val="-10"/>
                <w:sz w:val="20"/>
                <w:lang w:val="ro-RO"/>
              </w:rPr>
            </w:pPr>
            <w:r w:rsidRPr="00AB76B4">
              <w:rPr>
                <w:b/>
                <w:bCs/>
                <w:spacing w:val="-10"/>
                <w:sz w:val="20"/>
                <w:lang w:val="ro-RO"/>
              </w:rPr>
              <w:t xml:space="preserve">peste </w:t>
            </w:r>
          </w:p>
          <w:p w14:paraId="3213768C" w14:textId="77777777" w:rsidR="00B211D2" w:rsidRPr="00AB76B4" w:rsidRDefault="00B211D2" w:rsidP="00C7433E">
            <w:pPr>
              <w:spacing w:before="40" w:after="40" w:line="276" w:lineRule="auto"/>
              <w:ind w:left="28" w:right="28"/>
              <w:jc w:val="center"/>
              <w:rPr>
                <w:b/>
                <w:bCs/>
                <w:spacing w:val="-10"/>
                <w:sz w:val="20"/>
                <w:lang w:val="ro-RO"/>
              </w:rPr>
            </w:pPr>
            <w:r w:rsidRPr="00AB76B4">
              <w:rPr>
                <w:b/>
                <w:bCs/>
                <w:spacing w:val="-10"/>
                <w:sz w:val="20"/>
                <w:lang w:val="ro-RO"/>
              </w:rPr>
              <w:t xml:space="preserve">sch.  </w:t>
            </w:r>
            <w:r>
              <w:rPr>
                <w:b/>
                <w:bCs/>
                <w:spacing w:val="-10"/>
                <w:sz w:val="20"/>
                <w:lang w:val="ro-RO"/>
              </w:rPr>
              <w:t>145, 147, 149, 151, 157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FB7976D" w14:textId="77777777" w:rsidR="00B211D2" w:rsidRPr="00AB76B4" w:rsidRDefault="00B211D2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5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138FDC6" w14:textId="77777777" w:rsidR="00B211D2" w:rsidRPr="00AB76B4" w:rsidRDefault="00B211D2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26C7236" w14:textId="77777777" w:rsidR="00B211D2" w:rsidRPr="00AB76B4" w:rsidRDefault="00B211D2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566874A" w14:textId="77777777" w:rsidR="00B211D2" w:rsidRPr="00AB76B4" w:rsidRDefault="00B211D2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</w:t>
            </w:r>
          </w:p>
          <w:p w14:paraId="0960FD86" w14:textId="77777777" w:rsidR="00B211D2" w:rsidRPr="00AB76B4" w:rsidRDefault="00B211D2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 xml:space="preserve">la liniile </w:t>
            </w:r>
            <w:r>
              <w:rPr>
                <w:b/>
                <w:bCs/>
                <w:i/>
                <w:iCs/>
                <w:sz w:val="20"/>
                <w:lang w:val="ro-RO"/>
              </w:rPr>
              <w:t>12</w:t>
            </w:r>
            <w:r w:rsidRPr="00AB76B4">
              <w:rPr>
                <w:b/>
                <w:bCs/>
                <w:i/>
                <w:iCs/>
                <w:sz w:val="20"/>
                <w:lang w:val="ro-RO"/>
              </w:rPr>
              <w:t xml:space="preserve"> - 1</w:t>
            </w:r>
            <w:r>
              <w:rPr>
                <w:b/>
                <w:bCs/>
                <w:i/>
                <w:iCs/>
                <w:sz w:val="20"/>
                <w:lang w:val="ro-RO"/>
              </w:rPr>
              <w:t>6</w:t>
            </w:r>
            <w:r w:rsidRPr="00AB76B4">
              <w:rPr>
                <w:b/>
                <w:bCs/>
                <w:i/>
                <w:iCs/>
                <w:sz w:val="20"/>
                <w:lang w:val="ro-RO"/>
              </w:rPr>
              <w:t>.</w:t>
            </w:r>
          </w:p>
        </w:tc>
      </w:tr>
      <w:tr w:rsidR="00B211D2" w:rsidRPr="00AB76B4" w14:paraId="3C33846E" w14:textId="77777777" w:rsidTr="00927588">
        <w:trPr>
          <w:cantSplit/>
          <w:trHeight w:val="940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F72B382" w14:textId="77777777" w:rsidR="00B211D2" w:rsidRPr="00AB76B4" w:rsidRDefault="00B211D2" w:rsidP="00B211D2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E5D3315" w14:textId="77777777" w:rsidR="00B211D2" w:rsidRPr="00AB76B4" w:rsidRDefault="00B211D2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87D7097" w14:textId="77777777" w:rsidR="00B211D2" w:rsidRPr="00AB76B4" w:rsidRDefault="00B211D2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1F552108" w14:textId="77777777" w:rsidR="00B211D2" w:rsidRPr="00AB76B4" w:rsidRDefault="00B211D2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St. Craiova</w:t>
            </w:r>
          </w:p>
          <w:p w14:paraId="1FE0F105" w14:textId="77777777" w:rsidR="00B211D2" w:rsidRPr="00AB76B4" w:rsidRDefault="00B211D2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liniile 12-16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38B20BD" w14:textId="77777777" w:rsidR="00B211D2" w:rsidRPr="00AB76B4" w:rsidRDefault="00B211D2" w:rsidP="00C7433E">
            <w:pPr>
              <w:spacing w:before="40" w:after="40" w:line="276" w:lineRule="auto"/>
              <w:ind w:left="28" w:right="28"/>
              <w:jc w:val="center"/>
              <w:rPr>
                <w:b/>
                <w:bCs/>
                <w:spacing w:val="-10"/>
                <w:sz w:val="20"/>
                <w:lang w:val="ro-RO"/>
              </w:rPr>
            </w:pPr>
            <w:r w:rsidRPr="00AB76B4">
              <w:rPr>
                <w:b/>
                <w:bCs/>
                <w:spacing w:val="-10"/>
                <w:sz w:val="20"/>
                <w:lang w:val="ro-RO"/>
              </w:rPr>
              <w:t xml:space="preserve">toată </w:t>
            </w:r>
            <w:r w:rsidRPr="00AB76B4">
              <w:rPr>
                <w:b/>
                <w:bCs/>
                <w:spacing w:val="-10"/>
                <w:sz w:val="20"/>
                <w:lang w:val="ro-RO"/>
              </w:rPr>
              <w:br/>
              <w:t>linia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B73B6EB" w14:textId="77777777" w:rsidR="00B211D2" w:rsidRPr="00AB76B4" w:rsidRDefault="00B211D2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AB76B4"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13D416C" w14:textId="77777777" w:rsidR="00B211D2" w:rsidRPr="00AB76B4" w:rsidRDefault="00B211D2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6037CDD" w14:textId="77777777" w:rsidR="00B211D2" w:rsidRPr="00AB76B4" w:rsidRDefault="00B211D2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ED9FFB4" w14:textId="77777777" w:rsidR="00B211D2" w:rsidRPr="00AB76B4" w:rsidRDefault="00B211D2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</w:p>
        </w:tc>
      </w:tr>
      <w:tr w:rsidR="00B211D2" w:rsidRPr="00AB76B4" w14:paraId="27791043" w14:textId="77777777" w:rsidTr="00927588">
        <w:trPr>
          <w:cantSplit/>
          <w:trHeight w:val="792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F6C3EB6" w14:textId="77777777" w:rsidR="00B211D2" w:rsidRPr="00AB76B4" w:rsidRDefault="00B211D2" w:rsidP="00B211D2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6AEA24A" w14:textId="77777777" w:rsidR="00B211D2" w:rsidRPr="00AB76B4" w:rsidRDefault="00B211D2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494A003" w14:textId="77777777" w:rsidR="00B211D2" w:rsidRPr="00AB76B4" w:rsidRDefault="00B211D2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14CB7699" w14:textId="77777777" w:rsidR="00B211D2" w:rsidRPr="00AB76B4" w:rsidRDefault="00B211D2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St. Craiova</w:t>
            </w:r>
          </w:p>
          <w:p w14:paraId="5C918773" w14:textId="77777777" w:rsidR="00B211D2" w:rsidRPr="00AB76B4" w:rsidRDefault="00B211D2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60625A3" w14:textId="77777777" w:rsidR="00B211D2" w:rsidRPr="00AB76B4" w:rsidRDefault="00B211D2" w:rsidP="00C7433E">
            <w:pPr>
              <w:spacing w:before="40" w:after="40" w:line="276" w:lineRule="auto"/>
              <w:ind w:left="28" w:right="28"/>
              <w:jc w:val="center"/>
              <w:rPr>
                <w:b/>
                <w:bCs/>
                <w:spacing w:val="-10"/>
                <w:sz w:val="20"/>
                <w:lang w:val="ro-RO"/>
              </w:rPr>
            </w:pPr>
            <w:r w:rsidRPr="00AB76B4">
              <w:rPr>
                <w:b/>
                <w:bCs/>
                <w:spacing w:val="-10"/>
                <w:sz w:val="20"/>
                <w:lang w:val="ro-RO"/>
              </w:rPr>
              <w:t xml:space="preserve">peste </w:t>
            </w:r>
          </w:p>
          <w:p w14:paraId="44DEB668" w14:textId="77777777" w:rsidR="00B211D2" w:rsidRPr="00AB76B4" w:rsidRDefault="00B211D2" w:rsidP="00C7433E">
            <w:pPr>
              <w:spacing w:before="40" w:after="40" w:line="276" w:lineRule="auto"/>
              <w:ind w:left="28" w:right="28"/>
              <w:jc w:val="center"/>
              <w:rPr>
                <w:b/>
                <w:bCs/>
                <w:spacing w:val="-10"/>
                <w:sz w:val="20"/>
                <w:lang w:val="ro-RO"/>
              </w:rPr>
            </w:pPr>
            <w:r w:rsidRPr="00AB76B4">
              <w:rPr>
                <w:b/>
                <w:bCs/>
                <w:spacing w:val="-10"/>
                <w:sz w:val="20"/>
                <w:lang w:val="ro-RO"/>
              </w:rPr>
              <w:t>sch. 12</w:t>
            </w:r>
          </w:p>
          <w:p w14:paraId="2F08859B" w14:textId="77777777" w:rsidR="00B211D2" w:rsidRPr="00AB76B4" w:rsidRDefault="00B211D2" w:rsidP="00C7433E">
            <w:pPr>
              <w:spacing w:before="40" w:after="40" w:line="276" w:lineRule="auto"/>
              <w:ind w:left="28" w:right="28"/>
              <w:jc w:val="center"/>
              <w:rPr>
                <w:b/>
                <w:bCs/>
                <w:spacing w:val="-10"/>
                <w:sz w:val="20"/>
                <w:lang w:val="ro-RO"/>
              </w:rPr>
            </w:pPr>
            <w:r w:rsidRPr="00AB76B4">
              <w:rPr>
                <w:b/>
                <w:bCs/>
                <w:spacing w:val="-10"/>
                <w:sz w:val="20"/>
                <w:lang w:val="ro-RO"/>
              </w:rPr>
              <w:t xml:space="preserve">TDJ </w:t>
            </w:r>
          </w:p>
          <w:p w14:paraId="74FA4C45" w14:textId="77777777" w:rsidR="00B211D2" w:rsidRPr="00AB76B4" w:rsidRDefault="00B211D2" w:rsidP="00C7433E">
            <w:pPr>
              <w:spacing w:before="40" w:after="40" w:line="276" w:lineRule="auto"/>
              <w:ind w:left="28" w:right="28"/>
              <w:jc w:val="center"/>
              <w:rPr>
                <w:b/>
                <w:bCs/>
                <w:spacing w:val="-10"/>
                <w:sz w:val="20"/>
                <w:lang w:val="ro-RO"/>
              </w:rPr>
            </w:pPr>
            <w:r w:rsidRPr="00AB76B4">
              <w:rPr>
                <w:b/>
                <w:bCs/>
                <w:spacing w:val="-10"/>
                <w:sz w:val="20"/>
                <w:lang w:val="ro-RO"/>
              </w:rPr>
              <w:t>22 / 26</w:t>
            </w:r>
          </w:p>
          <w:p w14:paraId="414CDF6A" w14:textId="77777777" w:rsidR="00B211D2" w:rsidRPr="00AB76B4" w:rsidRDefault="00B211D2" w:rsidP="00C7433E">
            <w:pPr>
              <w:spacing w:before="40" w:after="40" w:line="276" w:lineRule="auto"/>
              <w:ind w:left="28" w:right="28"/>
              <w:jc w:val="center"/>
              <w:rPr>
                <w:b/>
                <w:bCs/>
                <w:spacing w:val="-10"/>
                <w:sz w:val="20"/>
                <w:lang w:val="ro-RO"/>
              </w:rPr>
            </w:pPr>
            <w:r w:rsidRPr="00AB76B4">
              <w:rPr>
                <w:b/>
                <w:bCs/>
                <w:spacing w:val="-10"/>
                <w:sz w:val="20"/>
                <w:lang w:val="ro-RO"/>
              </w:rPr>
              <w:t>sch. 24</w:t>
            </w:r>
          </w:p>
          <w:p w14:paraId="3D23B229" w14:textId="77777777" w:rsidR="00B211D2" w:rsidRPr="00AB76B4" w:rsidRDefault="00B211D2" w:rsidP="00C7433E">
            <w:pPr>
              <w:spacing w:before="40" w:after="40" w:line="276" w:lineRule="auto"/>
              <w:ind w:left="28" w:right="28"/>
              <w:jc w:val="center"/>
              <w:rPr>
                <w:b/>
                <w:bCs/>
                <w:spacing w:val="-10"/>
                <w:sz w:val="20"/>
                <w:lang w:val="ro-RO"/>
              </w:rPr>
            </w:pPr>
            <w:r w:rsidRPr="00AB76B4">
              <w:rPr>
                <w:b/>
                <w:bCs/>
                <w:spacing w:val="-10"/>
                <w:sz w:val="20"/>
                <w:lang w:val="ro-RO"/>
              </w:rPr>
              <w:t xml:space="preserve">TDJ </w:t>
            </w:r>
          </w:p>
          <w:p w14:paraId="1D76A1C5" w14:textId="77777777" w:rsidR="00B211D2" w:rsidRPr="00AB76B4" w:rsidRDefault="00B211D2" w:rsidP="00C7433E">
            <w:pPr>
              <w:spacing w:before="40" w:after="40" w:line="276" w:lineRule="auto"/>
              <w:ind w:left="28" w:right="28"/>
              <w:jc w:val="center"/>
              <w:rPr>
                <w:b/>
                <w:bCs/>
                <w:spacing w:val="-10"/>
                <w:sz w:val="20"/>
                <w:lang w:val="ro-RO"/>
              </w:rPr>
            </w:pPr>
            <w:r w:rsidRPr="00AB76B4">
              <w:rPr>
                <w:b/>
                <w:bCs/>
                <w:spacing w:val="-10"/>
                <w:sz w:val="20"/>
                <w:lang w:val="ro-RO"/>
              </w:rPr>
              <w:t>32 / 38</w:t>
            </w:r>
          </w:p>
          <w:p w14:paraId="6B28B1FE" w14:textId="77777777" w:rsidR="00B211D2" w:rsidRPr="00AB76B4" w:rsidRDefault="00B211D2" w:rsidP="00C7433E">
            <w:pPr>
              <w:spacing w:before="40" w:after="40" w:line="276" w:lineRule="auto"/>
              <w:ind w:left="28" w:right="28"/>
              <w:jc w:val="center"/>
              <w:rPr>
                <w:b/>
                <w:bCs/>
                <w:spacing w:val="-10"/>
                <w:sz w:val="20"/>
                <w:lang w:val="ro-RO"/>
              </w:rPr>
            </w:pPr>
            <w:r w:rsidRPr="00AB76B4">
              <w:rPr>
                <w:b/>
                <w:bCs/>
                <w:spacing w:val="-10"/>
                <w:sz w:val="20"/>
                <w:lang w:val="ro-RO"/>
              </w:rPr>
              <w:t>sch.: 40</w:t>
            </w:r>
          </w:p>
          <w:p w14:paraId="13415CA8" w14:textId="77777777" w:rsidR="00B211D2" w:rsidRPr="00AB76B4" w:rsidRDefault="00B211D2" w:rsidP="00C7433E">
            <w:pPr>
              <w:spacing w:before="40" w:after="40" w:line="276" w:lineRule="auto"/>
              <w:ind w:left="28" w:right="28"/>
              <w:jc w:val="center"/>
              <w:rPr>
                <w:b/>
                <w:bCs/>
                <w:spacing w:val="-10"/>
                <w:sz w:val="20"/>
                <w:lang w:val="ro-RO"/>
              </w:rPr>
            </w:pPr>
            <w:r w:rsidRPr="00AB76B4">
              <w:rPr>
                <w:b/>
                <w:bCs/>
                <w:spacing w:val="-10"/>
                <w:sz w:val="20"/>
                <w:lang w:val="ro-RO"/>
              </w:rPr>
              <w:t>50, 52, 54, 56, 58, 60, 62, 64, 66</w:t>
            </w:r>
          </w:p>
          <w:p w14:paraId="4D8C446A" w14:textId="77777777" w:rsidR="00B211D2" w:rsidRPr="00AB76B4" w:rsidRDefault="00B211D2" w:rsidP="00C7433E">
            <w:pPr>
              <w:spacing w:before="40" w:after="40" w:line="276" w:lineRule="auto"/>
              <w:ind w:left="28" w:right="28"/>
              <w:jc w:val="center"/>
              <w:rPr>
                <w:b/>
                <w:bCs/>
                <w:spacing w:val="-10"/>
                <w:sz w:val="20"/>
                <w:lang w:val="ro-RO"/>
              </w:rPr>
            </w:pP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92976DE" w14:textId="77777777" w:rsidR="00B211D2" w:rsidRPr="00AB76B4" w:rsidRDefault="00B211D2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AB76B4"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6C1ECC0" w14:textId="77777777" w:rsidR="00B211D2" w:rsidRPr="00AB76B4" w:rsidRDefault="00B211D2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8A4743E" w14:textId="77777777" w:rsidR="00B211D2" w:rsidRPr="00AB76B4" w:rsidRDefault="00B211D2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80C36FB" w14:textId="77777777" w:rsidR="00B211D2" w:rsidRPr="00AB76B4" w:rsidRDefault="00B211D2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</w:t>
            </w:r>
          </w:p>
          <w:p w14:paraId="27A60776" w14:textId="77777777" w:rsidR="00B211D2" w:rsidRPr="00AB76B4" w:rsidRDefault="00B211D2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>la liniile 5 - 1</w:t>
            </w:r>
            <w:r>
              <w:rPr>
                <w:b/>
                <w:bCs/>
                <w:i/>
                <w:iCs/>
                <w:sz w:val="20"/>
                <w:lang w:val="ro-RO"/>
              </w:rPr>
              <w:t>1</w:t>
            </w:r>
            <w:r w:rsidRPr="00AB76B4">
              <w:rPr>
                <w:b/>
                <w:bCs/>
                <w:i/>
                <w:iCs/>
                <w:sz w:val="20"/>
                <w:lang w:val="ro-RO"/>
              </w:rPr>
              <w:t>.</w:t>
            </w:r>
          </w:p>
        </w:tc>
      </w:tr>
      <w:tr w:rsidR="00B211D2" w:rsidRPr="00AB76B4" w14:paraId="6F63157B" w14:textId="77777777" w:rsidTr="00927588">
        <w:trPr>
          <w:cantSplit/>
          <w:trHeight w:val="792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A719E5F" w14:textId="77777777" w:rsidR="00B211D2" w:rsidRPr="00AB76B4" w:rsidRDefault="00B211D2" w:rsidP="00B211D2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3D5A005" w14:textId="77777777" w:rsidR="00B211D2" w:rsidRPr="00AB76B4" w:rsidRDefault="00B211D2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5689CCF" w14:textId="77777777" w:rsidR="00B211D2" w:rsidRPr="00AB76B4" w:rsidRDefault="00B211D2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2954857F" w14:textId="77777777" w:rsidR="00B211D2" w:rsidRPr="00AB76B4" w:rsidRDefault="00B211D2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St. Craiova</w:t>
            </w:r>
          </w:p>
          <w:p w14:paraId="2A9219E0" w14:textId="77777777" w:rsidR="00B211D2" w:rsidRPr="00AB76B4" w:rsidRDefault="00B211D2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1F77DD1" w14:textId="77777777" w:rsidR="00B211D2" w:rsidRPr="00AB76B4" w:rsidRDefault="00B211D2" w:rsidP="00C7433E">
            <w:pPr>
              <w:spacing w:before="40" w:after="40" w:line="276" w:lineRule="auto"/>
              <w:ind w:left="28" w:right="28"/>
              <w:jc w:val="center"/>
              <w:rPr>
                <w:b/>
                <w:bCs/>
                <w:spacing w:val="-10"/>
                <w:sz w:val="20"/>
                <w:lang w:val="ro-RO"/>
              </w:rPr>
            </w:pPr>
            <w:r w:rsidRPr="00AB76B4">
              <w:rPr>
                <w:b/>
                <w:bCs/>
                <w:spacing w:val="-10"/>
                <w:sz w:val="20"/>
                <w:lang w:val="ro-RO"/>
              </w:rPr>
              <w:t xml:space="preserve"> peste </w:t>
            </w:r>
          </w:p>
          <w:p w14:paraId="4EA293CA" w14:textId="77777777" w:rsidR="00B211D2" w:rsidRPr="00AB76B4" w:rsidRDefault="00B211D2" w:rsidP="00C7433E">
            <w:pPr>
              <w:spacing w:before="40" w:after="40" w:line="276" w:lineRule="auto"/>
              <w:ind w:left="28" w:right="28"/>
              <w:jc w:val="center"/>
              <w:rPr>
                <w:b/>
                <w:bCs/>
                <w:spacing w:val="-10"/>
                <w:sz w:val="20"/>
                <w:lang w:val="ro-RO"/>
              </w:rPr>
            </w:pPr>
            <w:r w:rsidRPr="00AB76B4">
              <w:rPr>
                <w:b/>
                <w:bCs/>
                <w:spacing w:val="-10"/>
                <w:sz w:val="20"/>
                <w:lang w:val="ro-RO"/>
              </w:rPr>
              <w:t>sch.</w:t>
            </w:r>
            <w:r>
              <w:rPr>
                <w:b/>
                <w:bCs/>
                <w:spacing w:val="-10"/>
                <w:sz w:val="20"/>
                <w:lang w:val="ro-RO"/>
              </w:rPr>
              <w:t xml:space="preserve"> </w:t>
            </w:r>
            <w:r w:rsidRPr="00AB76B4">
              <w:rPr>
                <w:b/>
                <w:bCs/>
                <w:spacing w:val="-10"/>
                <w:sz w:val="20"/>
                <w:lang w:val="ro-RO"/>
              </w:rPr>
              <w:t xml:space="preserve">76, 78, 80, 82, 84 </w:t>
            </w:r>
          </w:p>
          <w:p w14:paraId="4E0C968E" w14:textId="77777777" w:rsidR="00B211D2" w:rsidRPr="00AB76B4" w:rsidRDefault="00B211D2" w:rsidP="00C7433E">
            <w:pPr>
              <w:spacing w:before="40" w:after="40" w:line="276" w:lineRule="auto"/>
              <w:ind w:left="28" w:right="28"/>
              <w:jc w:val="center"/>
              <w:rPr>
                <w:b/>
                <w:bCs/>
                <w:spacing w:val="-10"/>
                <w:sz w:val="20"/>
                <w:lang w:val="ro-RO"/>
              </w:rPr>
            </w:pPr>
            <w:r w:rsidRPr="00AB76B4">
              <w:rPr>
                <w:b/>
                <w:bCs/>
                <w:spacing w:val="-10"/>
                <w:sz w:val="20"/>
                <w:lang w:val="ro-RO"/>
              </w:rPr>
              <w:t>și 88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3F8AE2F" w14:textId="77777777" w:rsidR="00B211D2" w:rsidRPr="00AB76B4" w:rsidRDefault="00B211D2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5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63F30CC" w14:textId="77777777" w:rsidR="00B211D2" w:rsidRPr="00AB76B4" w:rsidRDefault="00B211D2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13FAEEB" w14:textId="77777777" w:rsidR="00B211D2" w:rsidRPr="00AB76B4" w:rsidRDefault="00B211D2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32638AD" w14:textId="77777777" w:rsidR="00B211D2" w:rsidRPr="00AB76B4" w:rsidRDefault="00B211D2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</w:t>
            </w:r>
          </w:p>
          <w:p w14:paraId="2C590D61" w14:textId="77777777" w:rsidR="00B211D2" w:rsidRPr="00AB76B4" w:rsidRDefault="00B211D2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 xml:space="preserve">la liniile </w:t>
            </w:r>
            <w:r>
              <w:rPr>
                <w:b/>
                <w:bCs/>
                <w:i/>
                <w:iCs/>
                <w:sz w:val="20"/>
                <w:lang w:val="ro-RO"/>
              </w:rPr>
              <w:t>12</w:t>
            </w:r>
            <w:r w:rsidRPr="00AB76B4">
              <w:rPr>
                <w:b/>
                <w:bCs/>
                <w:i/>
                <w:iCs/>
                <w:sz w:val="20"/>
                <w:lang w:val="ro-RO"/>
              </w:rPr>
              <w:t xml:space="preserve"> - 1</w:t>
            </w:r>
            <w:r>
              <w:rPr>
                <w:b/>
                <w:bCs/>
                <w:i/>
                <w:iCs/>
                <w:sz w:val="20"/>
                <w:lang w:val="ro-RO"/>
              </w:rPr>
              <w:t>6</w:t>
            </w:r>
            <w:r w:rsidRPr="00AB76B4">
              <w:rPr>
                <w:b/>
                <w:bCs/>
                <w:i/>
                <w:iCs/>
                <w:sz w:val="20"/>
                <w:lang w:val="ro-RO"/>
              </w:rPr>
              <w:t>.</w:t>
            </w:r>
          </w:p>
        </w:tc>
      </w:tr>
      <w:tr w:rsidR="00B211D2" w:rsidRPr="00AB76B4" w14:paraId="1A3C2E85" w14:textId="77777777" w:rsidTr="00927588">
        <w:trPr>
          <w:cantSplit/>
          <w:trHeight w:val="792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73C0851" w14:textId="77777777" w:rsidR="00B211D2" w:rsidRPr="00AB76B4" w:rsidRDefault="00B211D2" w:rsidP="00B211D2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517F659" w14:textId="77777777" w:rsidR="00B211D2" w:rsidRPr="00AB76B4" w:rsidRDefault="00B211D2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35295E3" w14:textId="77777777" w:rsidR="00B211D2" w:rsidRPr="00AB76B4" w:rsidRDefault="00B211D2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724D1255" w14:textId="77777777" w:rsidR="00B211D2" w:rsidRPr="00AB76B4" w:rsidRDefault="00B211D2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St. Cernele</w:t>
            </w:r>
          </w:p>
          <w:p w14:paraId="11C5442A" w14:textId="77777777" w:rsidR="00B211D2" w:rsidRPr="00AB76B4" w:rsidRDefault="00B211D2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Cap X + Y, L 13 directă, peste sch. 9, 15, 21, 28, 20 și 14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7D4A758" w14:textId="77777777" w:rsidR="00B211D2" w:rsidRPr="00AB76B4" w:rsidRDefault="00B211D2" w:rsidP="00C7433E">
            <w:pPr>
              <w:spacing w:before="40" w:after="40" w:line="276" w:lineRule="auto"/>
              <w:ind w:left="28" w:right="28"/>
              <w:jc w:val="center"/>
              <w:rPr>
                <w:b/>
                <w:bCs/>
                <w:spacing w:val="-10"/>
                <w:sz w:val="20"/>
                <w:lang w:val="ro-RO"/>
              </w:rPr>
            </w:pP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424BBA1" w14:textId="77777777" w:rsidR="00B211D2" w:rsidRPr="00AB76B4" w:rsidRDefault="00B211D2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03ECF1A" w14:textId="77777777" w:rsidR="00B211D2" w:rsidRPr="00AB76B4" w:rsidRDefault="00B211D2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255+140</w:t>
            </w:r>
          </w:p>
          <w:p w14:paraId="649BFA73" w14:textId="77777777" w:rsidR="00B211D2" w:rsidRPr="00AB76B4" w:rsidRDefault="00B211D2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256+540</w:t>
            </w: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EE3FE18" w14:textId="77777777" w:rsidR="00B211D2" w:rsidRPr="00AB76B4" w:rsidRDefault="00B211D2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7</w:t>
            </w:r>
            <w:r w:rsidRPr="00AB76B4">
              <w:rPr>
                <w:b/>
                <w:bCs/>
                <w:sz w:val="36"/>
                <w:szCs w:val="36"/>
                <w:lang w:val="ro-RO"/>
              </w:rPr>
              <w:t>0</w:t>
            </w: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B97C346" w14:textId="77777777" w:rsidR="00B211D2" w:rsidRPr="00AB76B4" w:rsidRDefault="00B211D2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>Fără inductori.</w:t>
            </w:r>
          </w:p>
          <w:p w14:paraId="282B2521" w14:textId="77777777" w:rsidR="00B211D2" w:rsidRPr="00AB76B4" w:rsidRDefault="00B211D2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>Semnalizată ca limitare de viteză.</w:t>
            </w:r>
          </w:p>
        </w:tc>
      </w:tr>
      <w:tr w:rsidR="00B211D2" w:rsidRPr="00AB76B4" w14:paraId="1F9B5920" w14:textId="77777777" w:rsidTr="00927588">
        <w:trPr>
          <w:cantSplit/>
          <w:trHeight w:val="792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1D15B64" w14:textId="77777777" w:rsidR="00B211D2" w:rsidRPr="00AB76B4" w:rsidRDefault="00B211D2" w:rsidP="00B211D2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7ABD236" w14:textId="77777777" w:rsidR="00B211D2" w:rsidRPr="00AB76B4" w:rsidRDefault="00B211D2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255+140</w:t>
            </w:r>
          </w:p>
          <w:p w14:paraId="05AC3504" w14:textId="77777777" w:rsidR="00B211D2" w:rsidRPr="00AB76B4" w:rsidRDefault="00B211D2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256+540</w:t>
            </w: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A7A944C" w14:textId="77777777" w:rsidR="00B211D2" w:rsidRPr="00AB76B4" w:rsidRDefault="00B211D2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5</w:t>
            </w:r>
            <w:r w:rsidRPr="00AB76B4">
              <w:rPr>
                <w:b/>
                <w:bCs/>
                <w:sz w:val="36"/>
                <w:szCs w:val="36"/>
                <w:lang w:val="ro-RO"/>
              </w:rPr>
              <w:t>0</w:t>
            </w: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0B980A25" w14:textId="77777777" w:rsidR="00B211D2" w:rsidRPr="00AB76B4" w:rsidRDefault="00B211D2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St. Cernele</w:t>
            </w:r>
          </w:p>
          <w:p w14:paraId="62C9DB72" w14:textId="77777777" w:rsidR="00B211D2" w:rsidRPr="00AB76B4" w:rsidRDefault="00B211D2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Cap X+Y, L 12 directă</w:t>
            </w:r>
          </w:p>
          <w:p w14:paraId="74F4927B" w14:textId="77777777" w:rsidR="00B211D2" w:rsidRPr="00AB76B4" w:rsidRDefault="00B211D2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peste sch. 7, 13, 17, 22, 18 și 12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5A4725D" w14:textId="77777777" w:rsidR="00B211D2" w:rsidRPr="00AB76B4" w:rsidRDefault="00B211D2" w:rsidP="00C7433E">
            <w:pPr>
              <w:spacing w:before="40" w:after="40" w:line="276" w:lineRule="auto"/>
              <w:ind w:left="28" w:right="28"/>
              <w:jc w:val="center"/>
              <w:rPr>
                <w:b/>
                <w:bCs/>
                <w:spacing w:val="-10"/>
                <w:sz w:val="20"/>
                <w:lang w:val="ro-RO"/>
              </w:rPr>
            </w:pP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0C45963" w14:textId="77777777" w:rsidR="00B211D2" w:rsidRPr="00AB76B4" w:rsidRDefault="00B211D2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7A6119E" w14:textId="77777777" w:rsidR="00B211D2" w:rsidRPr="00AB76B4" w:rsidRDefault="00B211D2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8FEAE8A" w14:textId="77777777" w:rsidR="00B211D2" w:rsidRPr="00AB76B4" w:rsidRDefault="00B211D2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D7AE3A9" w14:textId="77777777" w:rsidR="00B211D2" w:rsidRPr="00AB76B4" w:rsidRDefault="00B211D2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>Fără inductori.</w:t>
            </w:r>
          </w:p>
          <w:p w14:paraId="4E7CAA3A" w14:textId="77777777" w:rsidR="00B211D2" w:rsidRPr="00AB76B4" w:rsidRDefault="00B211D2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>Semnalizată ca limitare de viteză.</w:t>
            </w:r>
          </w:p>
        </w:tc>
      </w:tr>
      <w:tr w:rsidR="00B211D2" w:rsidRPr="00AB76B4" w14:paraId="6F362956" w14:textId="77777777" w:rsidTr="00927588">
        <w:trPr>
          <w:cantSplit/>
          <w:trHeight w:val="792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5B6E33D" w14:textId="77777777" w:rsidR="00B211D2" w:rsidRPr="00AB76B4" w:rsidRDefault="00B211D2" w:rsidP="00B211D2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43860FE" w14:textId="77777777" w:rsidR="00B211D2" w:rsidRPr="00AB76B4" w:rsidRDefault="00B211D2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1EDD534" w14:textId="77777777" w:rsidR="00B211D2" w:rsidRPr="00AB76B4" w:rsidRDefault="00B211D2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0C18F925" w14:textId="77777777" w:rsidR="00B211D2" w:rsidRPr="00AB76B4" w:rsidRDefault="00B211D2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St. Cernele</w:t>
            </w:r>
          </w:p>
          <w:p w14:paraId="351ABE55" w14:textId="77777777" w:rsidR="00B211D2" w:rsidRPr="00AB76B4" w:rsidRDefault="00B211D2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Cap X +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E049E11" w14:textId="77777777" w:rsidR="00B211D2" w:rsidRPr="00AB76B4" w:rsidRDefault="00B211D2" w:rsidP="00C7433E">
            <w:pPr>
              <w:spacing w:before="40" w:after="40" w:line="276" w:lineRule="auto"/>
              <w:ind w:left="28" w:right="28"/>
              <w:jc w:val="center"/>
              <w:rPr>
                <w:b/>
                <w:bCs/>
                <w:spacing w:val="-10"/>
                <w:sz w:val="20"/>
                <w:lang w:val="ro-RO"/>
              </w:rPr>
            </w:pPr>
            <w:r w:rsidRPr="00AB76B4">
              <w:rPr>
                <w:b/>
                <w:bCs/>
                <w:spacing w:val="-10"/>
                <w:sz w:val="20"/>
                <w:lang w:val="ro-RO"/>
              </w:rPr>
              <w:t xml:space="preserve">peste </w:t>
            </w:r>
          </w:p>
          <w:p w14:paraId="7230CE2F" w14:textId="77777777" w:rsidR="00B211D2" w:rsidRPr="00AB76B4" w:rsidRDefault="00B211D2" w:rsidP="00C7433E">
            <w:pPr>
              <w:spacing w:before="40" w:after="40" w:line="276" w:lineRule="auto"/>
              <w:ind w:left="28" w:right="28"/>
              <w:jc w:val="center"/>
              <w:rPr>
                <w:b/>
                <w:bCs/>
                <w:spacing w:val="-10"/>
                <w:sz w:val="20"/>
                <w:lang w:val="ro-RO"/>
              </w:rPr>
            </w:pPr>
            <w:r w:rsidRPr="00AB76B4">
              <w:rPr>
                <w:b/>
                <w:bCs/>
                <w:spacing w:val="-10"/>
                <w:sz w:val="20"/>
                <w:lang w:val="ro-RO"/>
              </w:rPr>
              <w:t xml:space="preserve">TDJ </w:t>
            </w:r>
          </w:p>
          <w:p w14:paraId="5562E360" w14:textId="77777777" w:rsidR="00B211D2" w:rsidRPr="00AB76B4" w:rsidRDefault="00B211D2" w:rsidP="00C7433E">
            <w:pPr>
              <w:spacing w:before="40" w:after="40" w:line="276" w:lineRule="auto"/>
              <w:ind w:left="28" w:right="28"/>
              <w:jc w:val="center"/>
              <w:rPr>
                <w:b/>
                <w:bCs/>
                <w:spacing w:val="-10"/>
                <w:sz w:val="20"/>
                <w:lang w:val="ro-RO"/>
              </w:rPr>
            </w:pPr>
            <w:r w:rsidRPr="00AB76B4">
              <w:rPr>
                <w:b/>
                <w:bCs/>
                <w:spacing w:val="-10"/>
                <w:sz w:val="20"/>
                <w:lang w:val="ro-RO"/>
              </w:rPr>
              <w:t xml:space="preserve">23 / 27 </w:t>
            </w:r>
          </w:p>
          <w:p w14:paraId="4DB9AEEB" w14:textId="77777777" w:rsidR="00B211D2" w:rsidRPr="00AB76B4" w:rsidRDefault="00B211D2" w:rsidP="00C7433E">
            <w:pPr>
              <w:spacing w:before="40" w:after="40" w:line="276" w:lineRule="auto"/>
              <w:ind w:left="28" w:right="28"/>
              <w:jc w:val="center"/>
              <w:rPr>
                <w:b/>
                <w:bCs/>
                <w:spacing w:val="-10"/>
                <w:sz w:val="20"/>
                <w:lang w:val="ro-RO"/>
              </w:rPr>
            </w:pPr>
            <w:r w:rsidRPr="00AB76B4">
              <w:rPr>
                <w:b/>
                <w:bCs/>
                <w:spacing w:val="-10"/>
                <w:sz w:val="20"/>
                <w:lang w:val="ro-RO"/>
              </w:rPr>
              <w:t xml:space="preserve">și </w:t>
            </w:r>
          </w:p>
          <w:p w14:paraId="67784D6D" w14:textId="77777777" w:rsidR="00B211D2" w:rsidRPr="00AB76B4" w:rsidRDefault="00B211D2" w:rsidP="00C7433E">
            <w:pPr>
              <w:spacing w:before="40" w:after="40" w:line="276" w:lineRule="auto"/>
              <w:ind w:left="28" w:right="28"/>
              <w:jc w:val="center"/>
              <w:rPr>
                <w:b/>
                <w:bCs/>
                <w:spacing w:val="-10"/>
                <w:sz w:val="20"/>
                <w:lang w:val="ro-RO"/>
              </w:rPr>
            </w:pPr>
            <w:r w:rsidRPr="00AB76B4">
              <w:rPr>
                <w:b/>
                <w:bCs/>
                <w:spacing w:val="-10"/>
                <w:sz w:val="20"/>
                <w:lang w:val="ro-RO"/>
              </w:rPr>
              <w:t>sch. 24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D3F498F" w14:textId="77777777" w:rsidR="00B211D2" w:rsidRPr="00AB76B4" w:rsidRDefault="00B211D2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AB76B4"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FF5A932" w14:textId="77777777" w:rsidR="00B211D2" w:rsidRPr="00AB76B4" w:rsidRDefault="00B211D2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E68D07D" w14:textId="77777777" w:rsidR="00B211D2" w:rsidRPr="00AB76B4" w:rsidRDefault="00B211D2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612FF69" w14:textId="77777777" w:rsidR="00B211D2" w:rsidRPr="00AB76B4" w:rsidRDefault="00B211D2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</w:t>
            </w:r>
          </w:p>
          <w:p w14:paraId="11DD3B3C" w14:textId="77777777" w:rsidR="00B211D2" w:rsidRPr="00AB76B4" w:rsidRDefault="00B211D2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>la liniile 7 - 11.</w:t>
            </w:r>
          </w:p>
        </w:tc>
      </w:tr>
      <w:tr w:rsidR="00B211D2" w:rsidRPr="00AB76B4" w14:paraId="0B9B9412" w14:textId="77777777" w:rsidTr="00927588">
        <w:trPr>
          <w:cantSplit/>
          <w:trHeight w:val="792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BDCBF75" w14:textId="77777777" w:rsidR="00B211D2" w:rsidRPr="00AB76B4" w:rsidRDefault="00B211D2" w:rsidP="00B211D2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EA99EAE" w14:textId="77777777" w:rsidR="00B211D2" w:rsidRPr="00AB76B4" w:rsidRDefault="00B211D2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C395560" w14:textId="77777777" w:rsidR="00B211D2" w:rsidRPr="00AB76B4" w:rsidRDefault="00B211D2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7E8D0762" w14:textId="77777777" w:rsidR="00B211D2" w:rsidRPr="00AB76B4" w:rsidRDefault="00B211D2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St. Cernele</w:t>
            </w:r>
          </w:p>
          <w:p w14:paraId="03612DB2" w14:textId="77777777" w:rsidR="00B211D2" w:rsidRPr="00AB76B4" w:rsidRDefault="00B211D2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Cap X +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222B924" w14:textId="77777777" w:rsidR="00B211D2" w:rsidRPr="00AB76B4" w:rsidRDefault="00B211D2" w:rsidP="00C7433E">
            <w:pPr>
              <w:spacing w:before="40" w:after="40" w:line="276" w:lineRule="auto"/>
              <w:ind w:left="28" w:right="28"/>
              <w:jc w:val="center"/>
              <w:rPr>
                <w:b/>
                <w:bCs/>
                <w:spacing w:val="-10"/>
                <w:sz w:val="20"/>
                <w:lang w:val="ro-RO"/>
              </w:rPr>
            </w:pPr>
            <w:r w:rsidRPr="00AB76B4">
              <w:rPr>
                <w:b/>
                <w:bCs/>
                <w:spacing w:val="-10"/>
                <w:sz w:val="20"/>
                <w:lang w:val="ro-RO"/>
              </w:rPr>
              <w:t xml:space="preserve">peste </w:t>
            </w:r>
          </w:p>
          <w:p w14:paraId="49256BC0" w14:textId="77777777" w:rsidR="00B211D2" w:rsidRPr="00AB76B4" w:rsidRDefault="00B211D2" w:rsidP="00C7433E">
            <w:pPr>
              <w:spacing w:before="40" w:after="40" w:line="276" w:lineRule="auto"/>
              <w:ind w:left="28" w:right="28"/>
              <w:jc w:val="center"/>
              <w:rPr>
                <w:b/>
                <w:bCs/>
                <w:spacing w:val="-10"/>
                <w:sz w:val="20"/>
                <w:lang w:val="ro-RO"/>
              </w:rPr>
            </w:pPr>
            <w:r w:rsidRPr="00AB76B4">
              <w:rPr>
                <w:b/>
                <w:bCs/>
                <w:spacing w:val="-10"/>
                <w:sz w:val="20"/>
                <w:lang w:val="ro-RO"/>
              </w:rPr>
              <w:t xml:space="preserve">sch. </w:t>
            </w:r>
          </w:p>
          <w:p w14:paraId="3BA37E24" w14:textId="77777777" w:rsidR="00B211D2" w:rsidRPr="00AB76B4" w:rsidRDefault="00B211D2" w:rsidP="00C7433E">
            <w:pPr>
              <w:spacing w:before="40" w:after="40" w:line="276" w:lineRule="auto"/>
              <w:ind w:left="28" w:right="28"/>
              <w:jc w:val="center"/>
              <w:rPr>
                <w:b/>
                <w:bCs/>
                <w:spacing w:val="-10"/>
                <w:sz w:val="20"/>
                <w:lang w:val="ro-RO"/>
              </w:rPr>
            </w:pPr>
            <w:r w:rsidRPr="00AB76B4">
              <w:rPr>
                <w:b/>
                <w:bCs/>
                <w:spacing w:val="-10"/>
                <w:sz w:val="20"/>
                <w:lang w:val="ro-RO"/>
              </w:rPr>
              <w:t>29 și 36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A2AF94F" w14:textId="77777777" w:rsidR="00B211D2" w:rsidRPr="00AB76B4" w:rsidRDefault="00B211D2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AB76B4"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DAAF117" w14:textId="77777777" w:rsidR="00B211D2" w:rsidRPr="00AB76B4" w:rsidRDefault="00B211D2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1EFCB56" w14:textId="77777777" w:rsidR="00B211D2" w:rsidRPr="00AB76B4" w:rsidRDefault="00B211D2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7585CC3" w14:textId="77777777" w:rsidR="00B211D2" w:rsidRPr="00AB76B4" w:rsidRDefault="00B211D2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</w:t>
            </w:r>
          </w:p>
          <w:p w14:paraId="53EB795C" w14:textId="77777777" w:rsidR="00B211D2" w:rsidRPr="00AB76B4" w:rsidRDefault="00B211D2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>la liniile 14 - 18.</w:t>
            </w:r>
          </w:p>
        </w:tc>
      </w:tr>
      <w:tr w:rsidR="00B211D2" w:rsidRPr="00AB76B4" w14:paraId="62821E6D" w14:textId="77777777" w:rsidTr="00927588">
        <w:trPr>
          <w:cantSplit/>
          <w:trHeight w:val="792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A8C1B40" w14:textId="77777777" w:rsidR="00B211D2" w:rsidRPr="00AB76B4" w:rsidRDefault="00B211D2" w:rsidP="00B211D2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BFE669B" w14:textId="77777777" w:rsidR="00B211D2" w:rsidRPr="00AB76B4" w:rsidRDefault="00B211D2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9B3018F" w14:textId="77777777" w:rsidR="00B211D2" w:rsidRPr="00AB76B4" w:rsidRDefault="00B211D2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334F75BC" w14:textId="77777777" w:rsidR="00B211D2" w:rsidRPr="00AB76B4" w:rsidRDefault="00B211D2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St. Cernele</w:t>
            </w:r>
          </w:p>
          <w:p w14:paraId="0A647C46" w14:textId="77777777" w:rsidR="00B211D2" w:rsidRPr="00AB76B4" w:rsidRDefault="00B211D2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C004E23" w14:textId="77777777" w:rsidR="00B211D2" w:rsidRPr="00AB76B4" w:rsidRDefault="00B211D2" w:rsidP="00C7433E">
            <w:pPr>
              <w:spacing w:before="40" w:after="40" w:line="276" w:lineRule="auto"/>
              <w:ind w:left="28" w:right="28"/>
              <w:jc w:val="center"/>
              <w:rPr>
                <w:b/>
                <w:bCs/>
                <w:spacing w:val="-10"/>
                <w:sz w:val="20"/>
                <w:lang w:val="ro-RO"/>
              </w:rPr>
            </w:pPr>
            <w:r w:rsidRPr="00AB76B4">
              <w:rPr>
                <w:b/>
                <w:bCs/>
                <w:spacing w:val="-10"/>
                <w:sz w:val="20"/>
                <w:lang w:val="ro-RO"/>
              </w:rPr>
              <w:t xml:space="preserve">peste </w:t>
            </w:r>
          </w:p>
          <w:p w14:paraId="42C28435" w14:textId="77777777" w:rsidR="00B211D2" w:rsidRPr="00AB76B4" w:rsidRDefault="00B211D2" w:rsidP="00C7433E">
            <w:pPr>
              <w:spacing w:before="40" w:after="40" w:line="276" w:lineRule="auto"/>
              <w:ind w:left="28" w:right="28"/>
              <w:jc w:val="center"/>
              <w:rPr>
                <w:b/>
                <w:bCs/>
                <w:spacing w:val="-10"/>
                <w:sz w:val="20"/>
                <w:lang w:val="ro-RO"/>
              </w:rPr>
            </w:pPr>
            <w:r w:rsidRPr="00AB76B4">
              <w:rPr>
                <w:b/>
                <w:bCs/>
                <w:spacing w:val="-10"/>
                <w:sz w:val="20"/>
                <w:lang w:val="ro-RO"/>
              </w:rPr>
              <w:t>sch.  1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B56C9E2" w14:textId="77777777" w:rsidR="00B211D2" w:rsidRPr="00AB76B4" w:rsidRDefault="00B211D2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AB76B4"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B8BBAC5" w14:textId="77777777" w:rsidR="00B211D2" w:rsidRPr="00AB76B4" w:rsidRDefault="00B211D2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A88DEFA" w14:textId="77777777" w:rsidR="00B211D2" w:rsidRPr="00AB76B4" w:rsidRDefault="00B211D2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FDED445" w14:textId="77777777" w:rsidR="00B211D2" w:rsidRPr="00AB76B4" w:rsidRDefault="00B211D2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>Afectează intrări - ieşiri către Triaj Grupa A.</w:t>
            </w:r>
          </w:p>
        </w:tc>
      </w:tr>
      <w:tr w:rsidR="00B211D2" w:rsidRPr="00AB76B4" w14:paraId="5EFE9249" w14:textId="77777777" w:rsidTr="00927588">
        <w:trPr>
          <w:cantSplit/>
          <w:trHeight w:val="460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4D620C0" w14:textId="77777777" w:rsidR="00B211D2" w:rsidRPr="00AB76B4" w:rsidRDefault="00B211D2" w:rsidP="00B211D2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5B347D6" w14:textId="77777777" w:rsidR="00B211D2" w:rsidRPr="00AB76B4" w:rsidRDefault="00B211D2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9D7874E" w14:textId="77777777" w:rsidR="00B211D2" w:rsidRPr="00AB76B4" w:rsidRDefault="00B211D2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7C6E7567" w14:textId="77777777" w:rsidR="00B211D2" w:rsidRPr="00AB76B4" w:rsidRDefault="00B211D2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St. Cernele</w:t>
            </w:r>
          </w:p>
          <w:p w14:paraId="349AE7DB" w14:textId="77777777" w:rsidR="00B211D2" w:rsidRPr="00AB76B4" w:rsidRDefault="00B211D2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5BD84B7" w14:textId="77777777" w:rsidR="00B211D2" w:rsidRPr="00AB76B4" w:rsidRDefault="00B211D2" w:rsidP="00C7433E">
            <w:pPr>
              <w:spacing w:before="40" w:after="40" w:line="276" w:lineRule="auto"/>
              <w:ind w:left="28" w:right="28"/>
              <w:jc w:val="center"/>
              <w:rPr>
                <w:b/>
                <w:bCs/>
                <w:spacing w:val="-10"/>
                <w:sz w:val="20"/>
                <w:lang w:val="ro-RO"/>
              </w:rPr>
            </w:pPr>
            <w:r w:rsidRPr="00AB76B4">
              <w:rPr>
                <w:b/>
                <w:bCs/>
                <w:spacing w:val="-10"/>
                <w:sz w:val="20"/>
                <w:lang w:val="ro-RO"/>
              </w:rPr>
              <w:t xml:space="preserve">peste T.D.J. </w:t>
            </w:r>
          </w:p>
          <w:p w14:paraId="4299373F" w14:textId="77777777" w:rsidR="00B211D2" w:rsidRPr="00AB76B4" w:rsidRDefault="00B211D2" w:rsidP="00C7433E">
            <w:pPr>
              <w:spacing w:before="40" w:after="40" w:line="276" w:lineRule="auto"/>
              <w:ind w:left="28" w:right="28"/>
              <w:jc w:val="center"/>
              <w:rPr>
                <w:b/>
                <w:bCs/>
                <w:spacing w:val="-10"/>
                <w:sz w:val="20"/>
                <w:lang w:val="ro-RO"/>
              </w:rPr>
            </w:pPr>
            <w:r w:rsidRPr="00AB76B4">
              <w:rPr>
                <w:b/>
                <w:bCs/>
                <w:spacing w:val="-10"/>
                <w:sz w:val="20"/>
                <w:lang w:val="ro-RO"/>
              </w:rPr>
              <w:t>33 / 37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AE952C4" w14:textId="77777777" w:rsidR="00B211D2" w:rsidRPr="00AB76B4" w:rsidRDefault="00B211D2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AB76B4">
              <w:rPr>
                <w:b/>
                <w:bCs/>
                <w:sz w:val="36"/>
                <w:szCs w:val="36"/>
                <w:lang w:val="ro-RO"/>
              </w:rPr>
              <w:t>5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418EBBE" w14:textId="77777777" w:rsidR="00B211D2" w:rsidRPr="00AB76B4" w:rsidRDefault="00B211D2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B1896E4" w14:textId="77777777" w:rsidR="00B211D2" w:rsidRPr="00AB76B4" w:rsidRDefault="00B211D2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9616B84" w14:textId="77777777" w:rsidR="00B211D2" w:rsidRPr="00AB76B4" w:rsidRDefault="00B211D2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</w:t>
            </w:r>
          </w:p>
          <w:p w14:paraId="696673C1" w14:textId="77777777" w:rsidR="00B211D2" w:rsidRPr="00AB76B4" w:rsidRDefault="00B211D2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>la liniile 7 - 10 .</w:t>
            </w:r>
          </w:p>
          <w:p w14:paraId="1A7393EC" w14:textId="77777777" w:rsidR="00B211D2" w:rsidRPr="00AB76B4" w:rsidRDefault="00B211D2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>primiri - expedieri.</w:t>
            </w:r>
          </w:p>
        </w:tc>
      </w:tr>
      <w:tr w:rsidR="00B211D2" w:rsidRPr="00AB76B4" w14:paraId="46B376C1" w14:textId="77777777" w:rsidTr="00927588">
        <w:trPr>
          <w:cantSplit/>
          <w:trHeight w:val="1818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73ED448" w14:textId="77777777" w:rsidR="00B211D2" w:rsidRPr="00AB76B4" w:rsidRDefault="00B211D2" w:rsidP="00B211D2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062BF38" w14:textId="77777777" w:rsidR="00B211D2" w:rsidRPr="00AB76B4" w:rsidRDefault="00B211D2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74ECB38" w14:textId="77777777" w:rsidR="00B211D2" w:rsidRPr="00AB76B4" w:rsidRDefault="00B211D2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44D6F132" w14:textId="77777777" w:rsidR="00B211D2" w:rsidRPr="00AB76B4" w:rsidRDefault="00B211D2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St. Cernele</w:t>
            </w:r>
          </w:p>
          <w:p w14:paraId="04EFDA71" w14:textId="77777777" w:rsidR="00B211D2" w:rsidRPr="00AB76B4" w:rsidRDefault="00B211D2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09BDB46" w14:textId="77777777" w:rsidR="00B211D2" w:rsidRPr="00AB76B4" w:rsidRDefault="00B211D2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 xml:space="preserve">peste toţi schim-bătorii </w:t>
            </w:r>
          </w:p>
          <w:p w14:paraId="7637C513" w14:textId="77777777" w:rsidR="00B211D2" w:rsidRPr="00AB76B4" w:rsidRDefault="00B211D2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care dau acces la liniile 15 - 18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4905008" w14:textId="77777777" w:rsidR="00B211D2" w:rsidRPr="00AB76B4" w:rsidRDefault="00B211D2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AB76B4">
              <w:rPr>
                <w:b/>
                <w:bCs/>
                <w:sz w:val="36"/>
                <w:szCs w:val="36"/>
                <w:lang w:val="ro-RO"/>
              </w:rPr>
              <w:t>5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F5B181A" w14:textId="77777777" w:rsidR="00B211D2" w:rsidRPr="00AB76B4" w:rsidRDefault="00B211D2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4B86514" w14:textId="77777777" w:rsidR="00B211D2" w:rsidRPr="00AB76B4" w:rsidRDefault="00B211D2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10A7C9E" w14:textId="77777777" w:rsidR="00B211D2" w:rsidRPr="00AB76B4" w:rsidRDefault="00B211D2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</w:t>
            </w:r>
          </w:p>
          <w:p w14:paraId="1A5B96C3" w14:textId="77777777" w:rsidR="00B211D2" w:rsidRPr="00AB76B4" w:rsidRDefault="00B211D2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>la liniile 15 - 18 Cap X.</w:t>
            </w:r>
          </w:p>
        </w:tc>
      </w:tr>
      <w:tr w:rsidR="00B211D2" w:rsidRPr="00AB76B4" w14:paraId="6C52DF61" w14:textId="77777777" w:rsidTr="00927588">
        <w:trPr>
          <w:cantSplit/>
          <w:trHeight w:val="890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DDFA1A1" w14:textId="77777777" w:rsidR="00B211D2" w:rsidRPr="00AB76B4" w:rsidRDefault="00B211D2" w:rsidP="00B211D2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7487D53" w14:textId="77777777" w:rsidR="00B211D2" w:rsidRPr="00AB76B4" w:rsidRDefault="00B211D2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2FC98EA" w14:textId="77777777" w:rsidR="00B211D2" w:rsidRPr="00AB76B4" w:rsidRDefault="00B211D2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5F8338F3" w14:textId="77777777" w:rsidR="00B211D2" w:rsidRPr="00AB76B4" w:rsidRDefault="00B211D2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St. Cernele</w:t>
            </w:r>
          </w:p>
          <w:p w14:paraId="482CAA81" w14:textId="77777777" w:rsidR="00B211D2" w:rsidRPr="00AB76B4" w:rsidRDefault="00B211D2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495E3BD" w14:textId="77777777" w:rsidR="00B211D2" w:rsidRPr="00AB76B4" w:rsidRDefault="00B211D2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 xml:space="preserve">peste sch. </w:t>
            </w:r>
          </w:p>
          <w:p w14:paraId="354EB170" w14:textId="77777777" w:rsidR="00B211D2" w:rsidRPr="00AB76B4" w:rsidRDefault="00B211D2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 xml:space="preserve">30, 38 </w:t>
            </w:r>
          </w:p>
          <w:p w14:paraId="26F9DF32" w14:textId="77777777" w:rsidR="00B211D2" w:rsidRPr="00AB76B4" w:rsidRDefault="00B211D2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 xml:space="preserve">şi 54 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AF43BE8" w14:textId="77777777" w:rsidR="00B211D2" w:rsidRPr="00AB76B4" w:rsidRDefault="00B211D2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AB76B4"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6AB1CB4" w14:textId="77777777" w:rsidR="00B211D2" w:rsidRPr="00AB76B4" w:rsidRDefault="00B211D2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D791509" w14:textId="77777777" w:rsidR="00B211D2" w:rsidRPr="00AB76B4" w:rsidRDefault="00B211D2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928C679" w14:textId="77777777" w:rsidR="00B211D2" w:rsidRPr="00AB76B4" w:rsidRDefault="00B211D2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>Afectează intrări - ieşiri la liniile 7, 8 și 10 Cap Y.</w:t>
            </w:r>
          </w:p>
        </w:tc>
      </w:tr>
      <w:tr w:rsidR="00B211D2" w:rsidRPr="00AB76B4" w14:paraId="55627012" w14:textId="77777777" w:rsidTr="00927588">
        <w:trPr>
          <w:cantSplit/>
          <w:trHeight w:val="866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2507AC2" w14:textId="77777777" w:rsidR="00B211D2" w:rsidRPr="00AB76B4" w:rsidRDefault="00B211D2" w:rsidP="00B211D2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4823B52" w14:textId="77777777" w:rsidR="00B211D2" w:rsidRPr="00AB76B4" w:rsidRDefault="00B211D2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32A8046" w14:textId="77777777" w:rsidR="00B211D2" w:rsidRPr="00AB76B4" w:rsidRDefault="00B211D2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0087BBD9" w14:textId="77777777" w:rsidR="00B211D2" w:rsidRPr="00AB76B4" w:rsidRDefault="00B211D2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St. Cernele</w:t>
            </w:r>
          </w:p>
          <w:p w14:paraId="723E3312" w14:textId="77777777" w:rsidR="00B211D2" w:rsidRPr="00AB76B4" w:rsidRDefault="00B211D2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73A1F11" w14:textId="77777777" w:rsidR="00B211D2" w:rsidRPr="00AB76B4" w:rsidRDefault="00B211D2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 xml:space="preserve">peste sch. </w:t>
            </w:r>
          </w:p>
          <w:p w14:paraId="6BC6B959" w14:textId="77777777" w:rsidR="00B211D2" w:rsidRPr="00AB76B4" w:rsidRDefault="00B211D2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 xml:space="preserve">44, 52, 56, 58, 60 şi </w:t>
            </w:r>
          </w:p>
          <w:p w14:paraId="41C173EF" w14:textId="77777777" w:rsidR="00B211D2" w:rsidRPr="00AB76B4" w:rsidRDefault="00B211D2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 xml:space="preserve">diag. </w:t>
            </w:r>
          </w:p>
          <w:p w14:paraId="3589612E" w14:textId="77777777" w:rsidR="00B211D2" w:rsidRPr="00AB76B4" w:rsidRDefault="00B211D2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58 - 60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261F4E1" w14:textId="77777777" w:rsidR="00B211D2" w:rsidRPr="00AB76B4" w:rsidRDefault="00B211D2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AB76B4"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2FC4D68" w14:textId="77777777" w:rsidR="00B211D2" w:rsidRPr="00AB76B4" w:rsidRDefault="00B211D2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4325764" w14:textId="77777777" w:rsidR="00B211D2" w:rsidRPr="00AB76B4" w:rsidRDefault="00B211D2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A4F4B2D" w14:textId="77777777" w:rsidR="00B211D2" w:rsidRPr="00AB76B4" w:rsidRDefault="00B211D2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</w:t>
            </w:r>
          </w:p>
          <w:p w14:paraId="7F03F1DC" w14:textId="77777777" w:rsidR="00B211D2" w:rsidRPr="00AB76B4" w:rsidRDefault="00B211D2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>la liniile 15 - 18 Cap Y.</w:t>
            </w:r>
          </w:p>
        </w:tc>
      </w:tr>
      <w:tr w:rsidR="00B211D2" w:rsidRPr="00AB76B4" w14:paraId="3CC6F8A0" w14:textId="77777777" w:rsidTr="00927588">
        <w:trPr>
          <w:cantSplit/>
          <w:trHeight w:val="232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C7232CA" w14:textId="77777777" w:rsidR="00B211D2" w:rsidRPr="00AB76B4" w:rsidRDefault="00B211D2" w:rsidP="00B211D2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4133778" w14:textId="77777777" w:rsidR="00B211D2" w:rsidRPr="00AB76B4" w:rsidRDefault="00B211D2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257+900</w:t>
            </w:r>
          </w:p>
          <w:p w14:paraId="7043A007" w14:textId="77777777" w:rsidR="00B211D2" w:rsidRPr="00AB76B4" w:rsidRDefault="00B211D2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258+100</w:t>
            </w: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D5F178A" w14:textId="77777777" w:rsidR="00B211D2" w:rsidRPr="00AB76B4" w:rsidRDefault="00B211D2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7416F1A8" w14:textId="77777777" w:rsidR="00B211D2" w:rsidRPr="00AB76B4" w:rsidRDefault="00B211D2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Cernele -</w:t>
            </w:r>
          </w:p>
          <w:p w14:paraId="2F41A2DB" w14:textId="77777777" w:rsidR="00B211D2" w:rsidRPr="00AB76B4" w:rsidRDefault="00B211D2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Işalniţa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41189E6" w14:textId="77777777" w:rsidR="00B211D2" w:rsidRPr="00AB76B4" w:rsidRDefault="00B211D2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FE3E3F8" w14:textId="77777777" w:rsidR="00B211D2" w:rsidRPr="00AB76B4" w:rsidRDefault="00B211D2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4AD6966" w14:textId="77777777" w:rsidR="00B211D2" w:rsidRPr="00AB76B4" w:rsidRDefault="00B211D2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BB152C3" w14:textId="77777777" w:rsidR="00B211D2" w:rsidRPr="00AB76B4" w:rsidRDefault="00B211D2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CC0BB1C" w14:textId="77777777" w:rsidR="00B211D2" w:rsidRPr="00AB76B4" w:rsidRDefault="00B211D2" w:rsidP="00C7433E">
            <w:pPr>
              <w:spacing w:before="40" w:after="40" w:line="276" w:lineRule="auto"/>
              <w:ind w:left="57" w:right="57"/>
              <w:rPr>
                <w:b/>
                <w:bCs/>
                <w:iCs/>
                <w:color w:val="000000"/>
                <w:sz w:val="20"/>
                <w:lang w:val="ro-RO"/>
              </w:rPr>
            </w:pPr>
            <w:r w:rsidRPr="00AB76B4">
              <w:rPr>
                <w:b/>
                <w:bCs/>
                <w:iCs/>
                <w:color w:val="000000"/>
                <w:sz w:val="20"/>
                <w:lang w:val="ro-RO"/>
              </w:rPr>
              <w:t>*Interzis circulația locomotivelor cuplate.</w:t>
            </w:r>
          </w:p>
          <w:p w14:paraId="08D70AD3" w14:textId="77777777" w:rsidR="00B211D2" w:rsidRPr="00AB76B4" w:rsidRDefault="00B211D2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B211D2" w:rsidRPr="00AB76B4" w14:paraId="03867617" w14:textId="77777777" w:rsidTr="00927588">
        <w:trPr>
          <w:cantSplit/>
          <w:trHeight w:val="232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83CDFE7" w14:textId="77777777" w:rsidR="00B211D2" w:rsidRPr="00AB76B4" w:rsidRDefault="00B211D2" w:rsidP="00B211D2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266693A" w14:textId="77777777" w:rsidR="00B211D2" w:rsidRPr="00AB76B4" w:rsidRDefault="00B211D2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DDF9468" w14:textId="77777777" w:rsidR="00B211D2" w:rsidRPr="00AB76B4" w:rsidRDefault="00B211D2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054D5EC8" w14:textId="77777777" w:rsidR="00B211D2" w:rsidRPr="00AB76B4" w:rsidRDefault="00B211D2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St. Işalniţa</w:t>
            </w:r>
          </w:p>
          <w:p w14:paraId="0439E205" w14:textId="77777777" w:rsidR="00B211D2" w:rsidRPr="00AB76B4" w:rsidRDefault="00B211D2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 xml:space="preserve">linia 3 directă, </w:t>
            </w:r>
          </w:p>
          <w:p w14:paraId="3BA0989B" w14:textId="77777777" w:rsidR="00B211D2" w:rsidRPr="00AB76B4" w:rsidRDefault="00B211D2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Cap Y</w:t>
            </w:r>
          </w:p>
          <w:p w14:paraId="1B0B5464" w14:textId="77777777" w:rsidR="00B211D2" w:rsidRPr="00AB76B4" w:rsidRDefault="00B211D2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 xml:space="preserve">peste sch. </w:t>
            </w:r>
            <w:r>
              <w:rPr>
                <w:b/>
                <w:bCs/>
                <w:sz w:val="20"/>
                <w:lang w:val="ro-RO"/>
              </w:rPr>
              <w:t xml:space="preserve"> </w:t>
            </w:r>
            <w:r w:rsidRPr="00AB76B4">
              <w:rPr>
                <w:b/>
                <w:bCs/>
                <w:sz w:val="20"/>
                <w:lang w:val="ro-RO"/>
              </w:rPr>
              <w:t>8 și 4.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CB15141" w14:textId="77777777" w:rsidR="00B211D2" w:rsidRPr="00AB76B4" w:rsidRDefault="00B211D2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986E4AE" w14:textId="77777777" w:rsidR="00B211D2" w:rsidRPr="00AB76B4" w:rsidRDefault="00B211D2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6FFDEA6" w14:textId="77777777" w:rsidR="00B211D2" w:rsidRPr="00AB76B4" w:rsidRDefault="00B211D2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26</w:t>
            </w:r>
            <w:r>
              <w:rPr>
                <w:b/>
                <w:bCs/>
                <w:sz w:val="20"/>
                <w:lang w:val="ro-RO"/>
              </w:rPr>
              <w:t>2</w:t>
            </w:r>
            <w:r w:rsidRPr="00AB76B4">
              <w:rPr>
                <w:b/>
                <w:bCs/>
                <w:sz w:val="20"/>
                <w:lang w:val="ro-RO"/>
              </w:rPr>
              <w:t>+</w:t>
            </w:r>
            <w:r>
              <w:rPr>
                <w:b/>
                <w:bCs/>
                <w:sz w:val="20"/>
                <w:lang w:val="ro-RO"/>
              </w:rPr>
              <w:t>7</w:t>
            </w:r>
            <w:r w:rsidRPr="00AB76B4">
              <w:rPr>
                <w:b/>
                <w:bCs/>
                <w:sz w:val="20"/>
                <w:lang w:val="ro-RO"/>
              </w:rPr>
              <w:t>00</w:t>
            </w:r>
          </w:p>
          <w:p w14:paraId="410D4E50" w14:textId="77777777" w:rsidR="00B211D2" w:rsidRPr="00AB76B4" w:rsidRDefault="00B211D2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262+850</w:t>
            </w: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6821BE5" w14:textId="77777777" w:rsidR="00B211D2" w:rsidRPr="00AB76B4" w:rsidRDefault="00B211D2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AB76B4">
              <w:rPr>
                <w:b/>
                <w:bCs/>
                <w:sz w:val="36"/>
                <w:szCs w:val="36"/>
                <w:lang w:val="ro-RO"/>
              </w:rPr>
              <w:t>50</w:t>
            </w: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874E8F3" w14:textId="77777777" w:rsidR="00B211D2" w:rsidRPr="00AB76B4" w:rsidRDefault="00B211D2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color w:val="000000"/>
                <w:sz w:val="20"/>
                <w:lang w:val="ro-RO"/>
              </w:rPr>
            </w:pPr>
            <w:r w:rsidRPr="00AB76B4">
              <w:rPr>
                <w:b/>
                <w:bCs/>
                <w:i/>
                <w:color w:val="000000"/>
                <w:sz w:val="20"/>
                <w:lang w:val="ro-RO"/>
              </w:rPr>
              <w:t>Fără inductori.</w:t>
            </w:r>
          </w:p>
          <w:p w14:paraId="78197410" w14:textId="77777777" w:rsidR="00B211D2" w:rsidRPr="00AB76B4" w:rsidRDefault="00B211D2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color w:val="000000"/>
                <w:sz w:val="20"/>
                <w:lang w:val="ro-RO"/>
              </w:rPr>
            </w:pPr>
            <w:r w:rsidRPr="00AB76B4">
              <w:rPr>
                <w:b/>
                <w:bCs/>
                <w:i/>
                <w:color w:val="000000"/>
                <w:sz w:val="20"/>
                <w:lang w:val="ro-RO"/>
              </w:rPr>
              <w:t>Semnalizată ca limitare de viteză.</w:t>
            </w:r>
          </w:p>
        </w:tc>
      </w:tr>
      <w:tr w:rsidR="00B211D2" w:rsidRPr="00AB76B4" w14:paraId="641A2FBC" w14:textId="77777777" w:rsidTr="00927588">
        <w:trPr>
          <w:cantSplit/>
          <w:trHeight w:val="1622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86CEF99" w14:textId="77777777" w:rsidR="00B211D2" w:rsidRPr="00AB76B4" w:rsidRDefault="00B211D2" w:rsidP="00B211D2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630B6F7" w14:textId="77777777" w:rsidR="00B211D2" w:rsidRPr="00AB76B4" w:rsidRDefault="00B211D2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5E821A1" w14:textId="77777777" w:rsidR="00B211D2" w:rsidRPr="00AB76B4" w:rsidRDefault="00B211D2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655F2003" w14:textId="77777777" w:rsidR="00B211D2" w:rsidRPr="00AB76B4" w:rsidRDefault="00B211D2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St. Işalniţa</w:t>
            </w:r>
          </w:p>
          <w:p w14:paraId="0D5BFD1E" w14:textId="77777777" w:rsidR="00B211D2" w:rsidRPr="00AB76B4" w:rsidRDefault="00B211D2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 xml:space="preserve">Cap Y, liniile 4  - 13 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D0A1C33" w14:textId="77777777" w:rsidR="00B211D2" w:rsidRPr="00AB76B4" w:rsidRDefault="00B211D2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peste</w:t>
            </w:r>
          </w:p>
          <w:p w14:paraId="27E8A220" w14:textId="77777777" w:rsidR="00B211D2" w:rsidRPr="00AB76B4" w:rsidRDefault="00B211D2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 xml:space="preserve">toţi </w:t>
            </w:r>
          </w:p>
          <w:p w14:paraId="22A0780C" w14:textId="77777777" w:rsidR="00B211D2" w:rsidRPr="00AB76B4" w:rsidRDefault="00B211D2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 xml:space="preserve">sch. </w:t>
            </w:r>
          </w:p>
          <w:p w14:paraId="012A36B6" w14:textId="77777777" w:rsidR="00B211D2" w:rsidRPr="00AB76B4" w:rsidRDefault="00B211D2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 xml:space="preserve">şi </w:t>
            </w:r>
          </w:p>
          <w:p w14:paraId="4B818922" w14:textId="77777777" w:rsidR="00B211D2" w:rsidRPr="00AB76B4" w:rsidRDefault="00B211D2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 xml:space="preserve">diag. </w:t>
            </w:r>
          </w:p>
          <w:p w14:paraId="4376ACDA" w14:textId="77777777" w:rsidR="00B211D2" w:rsidRPr="00AB76B4" w:rsidRDefault="00B211D2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în abatere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AD201C9" w14:textId="77777777" w:rsidR="00B211D2" w:rsidRPr="00AB76B4" w:rsidRDefault="00B211D2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AB76B4"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59B46A6" w14:textId="77777777" w:rsidR="00B211D2" w:rsidRPr="00AB76B4" w:rsidRDefault="00B211D2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0F224D9" w14:textId="77777777" w:rsidR="00B211D2" w:rsidRPr="00AB76B4" w:rsidRDefault="00B211D2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47C6ACD" w14:textId="77777777" w:rsidR="00B211D2" w:rsidRPr="00AB76B4" w:rsidRDefault="00B211D2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</w:p>
        </w:tc>
      </w:tr>
      <w:tr w:rsidR="00B211D2" w:rsidRPr="00AB76B4" w14:paraId="66751E7B" w14:textId="77777777" w:rsidTr="00927588">
        <w:trPr>
          <w:cantSplit/>
          <w:trHeight w:val="1169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BA6237A" w14:textId="77777777" w:rsidR="00B211D2" w:rsidRPr="00AB76B4" w:rsidRDefault="00B211D2" w:rsidP="00B211D2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FABD38B" w14:textId="77777777" w:rsidR="00B211D2" w:rsidRPr="00AB76B4" w:rsidRDefault="00B211D2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DDF3544" w14:textId="77777777" w:rsidR="00B211D2" w:rsidRPr="00AB76B4" w:rsidRDefault="00B211D2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070B4D45" w14:textId="77777777" w:rsidR="00B211D2" w:rsidRPr="00AB76B4" w:rsidRDefault="00B211D2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St. Işalniţa</w:t>
            </w:r>
          </w:p>
          <w:p w14:paraId="57A00231" w14:textId="77777777" w:rsidR="00B211D2" w:rsidRPr="00AB76B4" w:rsidRDefault="00B211D2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 xml:space="preserve">linia 11 </w:t>
            </w:r>
          </w:p>
          <w:p w14:paraId="3080FF7F" w14:textId="77777777" w:rsidR="00B211D2" w:rsidRPr="00AB76B4" w:rsidRDefault="00B211D2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 xml:space="preserve">primiri - expedieri, </w:t>
            </w:r>
          </w:p>
          <w:p w14:paraId="5FD681FA" w14:textId="77777777" w:rsidR="00B211D2" w:rsidRPr="00AB76B4" w:rsidRDefault="00B211D2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34541AA" w14:textId="77777777" w:rsidR="00B211D2" w:rsidRPr="00AB76B4" w:rsidRDefault="00B211D2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100 m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2F4FB89" w14:textId="77777777" w:rsidR="00B211D2" w:rsidRPr="00AB76B4" w:rsidRDefault="00B211D2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AB76B4"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B629C60" w14:textId="77777777" w:rsidR="00B211D2" w:rsidRPr="00AB76B4" w:rsidRDefault="00B211D2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115CE0A" w14:textId="77777777" w:rsidR="00B211D2" w:rsidRPr="00AB76B4" w:rsidRDefault="00B211D2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C8E3432" w14:textId="77777777" w:rsidR="00B211D2" w:rsidRPr="00AB76B4" w:rsidRDefault="00B211D2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</w:p>
        </w:tc>
      </w:tr>
      <w:tr w:rsidR="00B211D2" w:rsidRPr="00AB76B4" w14:paraId="69BE0310" w14:textId="77777777" w:rsidTr="00927588">
        <w:trPr>
          <w:cantSplit/>
          <w:trHeight w:val="444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61F36FE" w14:textId="77777777" w:rsidR="00B211D2" w:rsidRPr="00AB76B4" w:rsidRDefault="00B211D2" w:rsidP="00B211D2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68D6DBC" w14:textId="77777777" w:rsidR="00B211D2" w:rsidRPr="00AB76B4" w:rsidRDefault="00B211D2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AB7BFBA" w14:textId="77777777" w:rsidR="00B211D2" w:rsidRPr="00AB76B4" w:rsidRDefault="00B211D2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56433B21" w14:textId="77777777" w:rsidR="00B211D2" w:rsidRPr="00AB76B4" w:rsidRDefault="00B211D2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St. Işalniţa</w:t>
            </w:r>
          </w:p>
          <w:p w14:paraId="6C4044CA" w14:textId="77777777" w:rsidR="00B211D2" w:rsidRPr="00AB76B4" w:rsidRDefault="00B211D2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89BF77C" w14:textId="77777777" w:rsidR="00B211D2" w:rsidRPr="00AB76B4" w:rsidRDefault="00B211D2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peste sch. 19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27244DD" w14:textId="77777777" w:rsidR="00B211D2" w:rsidRPr="00AB76B4" w:rsidRDefault="00B211D2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AB76B4"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4C88CA8" w14:textId="77777777" w:rsidR="00B211D2" w:rsidRPr="00AB76B4" w:rsidRDefault="00B211D2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CC8CF9D" w14:textId="77777777" w:rsidR="00B211D2" w:rsidRPr="00AB76B4" w:rsidRDefault="00B211D2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ED197EC" w14:textId="77777777" w:rsidR="00B211D2" w:rsidRPr="00AB76B4" w:rsidRDefault="00B211D2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</w:p>
        </w:tc>
      </w:tr>
      <w:tr w:rsidR="00B211D2" w:rsidRPr="00AB76B4" w14:paraId="3B8DDB2C" w14:textId="77777777" w:rsidTr="00927588">
        <w:trPr>
          <w:cantSplit/>
          <w:trHeight w:val="838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9885DD8" w14:textId="77777777" w:rsidR="00B211D2" w:rsidRPr="00AB76B4" w:rsidRDefault="00B211D2" w:rsidP="00B211D2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 xml:space="preserve"> </w:t>
            </w: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F8509ED" w14:textId="77777777" w:rsidR="00B211D2" w:rsidRPr="00AB76B4" w:rsidRDefault="00B211D2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 w:rsidRPr="00AB76B4">
              <w:rPr>
                <w:b/>
                <w:bCs/>
                <w:color w:val="000000"/>
                <w:sz w:val="20"/>
                <w:lang w:val="ro-RO"/>
              </w:rPr>
              <w:t>287+640</w:t>
            </w:r>
          </w:p>
          <w:p w14:paraId="6DDA967F" w14:textId="77777777" w:rsidR="00B211D2" w:rsidRPr="00AB76B4" w:rsidRDefault="00B211D2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color w:val="000000"/>
                <w:sz w:val="20"/>
                <w:lang w:val="ro-RO"/>
              </w:rPr>
              <w:t>287+690</w:t>
            </w: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5CC7853" w14:textId="77777777" w:rsidR="00B211D2" w:rsidRPr="00AB76B4" w:rsidRDefault="00B211D2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AB76B4">
              <w:rPr>
                <w:b/>
                <w:bCs/>
                <w:sz w:val="36"/>
                <w:szCs w:val="36"/>
                <w:lang w:val="ro-RO"/>
              </w:rPr>
              <w:t>30</w:t>
            </w: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40310176" w14:textId="77777777" w:rsidR="00B211D2" w:rsidRPr="00AB76B4" w:rsidRDefault="00B211D2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Filiaşi -</w:t>
            </w:r>
          </w:p>
          <w:p w14:paraId="3311E8B4" w14:textId="77777777" w:rsidR="00B211D2" w:rsidRPr="00AB76B4" w:rsidRDefault="00B211D2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Gura Motrului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1191D41" w14:textId="77777777" w:rsidR="00B211D2" w:rsidRPr="00AB76B4" w:rsidRDefault="00B211D2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pacing w:val="-10"/>
                <w:sz w:val="20"/>
                <w:lang w:val="ro-RO"/>
              </w:rPr>
            </w:pP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B84149D" w14:textId="77777777" w:rsidR="00B211D2" w:rsidRPr="00AB76B4" w:rsidRDefault="00B211D2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517A83F" w14:textId="77777777" w:rsidR="00B211D2" w:rsidRPr="00AB76B4" w:rsidRDefault="00B211D2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287+640</w:t>
            </w:r>
          </w:p>
          <w:p w14:paraId="179E513B" w14:textId="77777777" w:rsidR="00B211D2" w:rsidRPr="00AB76B4" w:rsidRDefault="00B211D2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287+690</w:t>
            </w: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F9EFDD4" w14:textId="77777777" w:rsidR="00B211D2" w:rsidRPr="00AB76B4" w:rsidRDefault="00B211D2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AB76B4">
              <w:rPr>
                <w:b/>
                <w:bCs/>
                <w:sz w:val="36"/>
                <w:szCs w:val="36"/>
                <w:lang w:val="ro-RO"/>
              </w:rPr>
              <w:t>30</w:t>
            </w: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17C8D1B" w14:textId="77777777" w:rsidR="00B211D2" w:rsidRPr="00AB76B4" w:rsidRDefault="00B211D2" w:rsidP="00C7433E">
            <w:pPr>
              <w:spacing w:before="40" w:after="40" w:line="276" w:lineRule="auto"/>
              <w:ind w:left="57" w:right="57"/>
              <w:rPr>
                <w:b/>
                <w:bCs/>
                <w:iCs/>
                <w:sz w:val="20"/>
                <w:lang w:val="ro-RO"/>
              </w:rPr>
            </w:pPr>
            <w:r w:rsidRPr="00AB76B4">
              <w:rPr>
                <w:b/>
                <w:bCs/>
                <w:iCs/>
                <w:sz w:val="20"/>
                <w:lang w:val="ro-RO"/>
              </w:rPr>
              <w:t>*Valabil pentru trenurile care au în componență  două locomotive cuplate.</w:t>
            </w:r>
          </w:p>
          <w:p w14:paraId="223DE52E" w14:textId="77777777" w:rsidR="00B211D2" w:rsidRPr="00AB76B4" w:rsidRDefault="00B211D2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B211D2" w:rsidRPr="00AB76B4" w14:paraId="5B6D6EF8" w14:textId="77777777" w:rsidTr="00927588">
        <w:trPr>
          <w:cantSplit/>
          <w:trHeight w:val="838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C1DF492" w14:textId="77777777" w:rsidR="00B211D2" w:rsidRPr="00AB76B4" w:rsidRDefault="00B211D2" w:rsidP="00B211D2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43C756F" w14:textId="77777777" w:rsidR="00B211D2" w:rsidRPr="00AB76B4" w:rsidRDefault="00B211D2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E71E87D" w14:textId="77777777" w:rsidR="00B211D2" w:rsidRPr="00AB76B4" w:rsidRDefault="00B211D2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42F0A9A0" w14:textId="77777777" w:rsidR="00B211D2" w:rsidRPr="00AB76B4" w:rsidRDefault="00B211D2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Filiaşi -</w:t>
            </w:r>
          </w:p>
          <w:p w14:paraId="25A82B07" w14:textId="77777777" w:rsidR="00B211D2" w:rsidRPr="00AB76B4" w:rsidRDefault="00B211D2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Gura Motrului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F878575" w14:textId="77777777" w:rsidR="00B211D2" w:rsidRPr="00AB76B4" w:rsidRDefault="00B211D2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pacing w:val="-10"/>
                <w:sz w:val="20"/>
                <w:lang w:val="ro-RO"/>
              </w:rPr>
            </w:pP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D17B225" w14:textId="77777777" w:rsidR="00B211D2" w:rsidRPr="00AB76B4" w:rsidRDefault="00B211D2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11A0AB6" w14:textId="77777777" w:rsidR="00B211D2" w:rsidRPr="00AB76B4" w:rsidRDefault="00B211D2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290+550</w:t>
            </w:r>
          </w:p>
          <w:p w14:paraId="7F19B6B7" w14:textId="77777777" w:rsidR="00B211D2" w:rsidRPr="00AB76B4" w:rsidRDefault="00B211D2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290+750</w:t>
            </w: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8837914" w14:textId="77777777" w:rsidR="00B211D2" w:rsidRPr="00AB76B4" w:rsidRDefault="00B211D2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AB76B4">
              <w:rPr>
                <w:b/>
                <w:bCs/>
                <w:sz w:val="36"/>
                <w:szCs w:val="36"/>
                <w:lang w:val="ro-RO"/>
              </w:rPr>
              <w:t>30</w:t>
            </w: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6C8ABA4" w14:textId="77777777" w:rsidR="00B211D2" w:rsidRPr="00AB76B4" w:rsidRDefault="00B211D2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sz w:val="20"/>
                <w:lang w:val="ro-RO"/>
              </w:rPr>
            </w:pPr>
            <w:r w:rsidRPr="00AB76B4">
              <w:rPr>
                <w:b/>
                <w:bCs/>
                <w:i/>
                <w:sz w:val="20"/>
                <w:lang w:val="ro-RO"/>
              </w:rPr>
              <w:t>Fără inductori.</w:t>
            </w:r>
          </w:p>
        </w:tc>
      </w:tr>
      <w:tr w:rsidR="00B211D2" w:rsidRPr="00AB76B4" w14:paraId="2EA4720E" w14:textId="77777777" w:rsidTr="00927588">
        <w:trPr>
          <w:cantSplit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047095F" w14:textId="77777777" w:rsidR="00B211D2" w:rsidRPr="00AB76B4" w:rsidRDefault="00B211D2" w:rsidP="00B211D2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03F3CDC" w14:textId="77777777" w:rsidR="00B211D2" w:rsidRPr="00AB76B4" w:rsidRDefault="00B211D2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50E7200" w14:textId="77777777" w:rsidR="00B211D2" w:rsidRPr="00AB76B4" w:rsidRDefault="00B211D2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76385F09" w14:textId="77777777" w:rsidR="00B211D2" w:rsidRPr="00AB76B4" w:rsidRDefault="00B211D2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St. Gura Motrului</w:t>
            </w:r>
          </w:p>
          <w:p w14:paraId="6BA2D1D4" w14:textId="77777777" w:rsidR="00B211D2" w:rsidRPr="00AB76B4" w:rsidRDefault="00B211D2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 xml:space="preserve">linia 4 </w:t>
            </w:r>
          </w:p>
          <w:p w14:paraId="6058B211" w14:textId="77777777" w:rsidR="00B211D2" w:rsidRPr="00AB76B4" w:rsidRDefault="00B211D2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primiri - expedieri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5B42059" w14:textId="77777777" w:rsidR="00B211D2" w:rsidRPr="00AB76B4" w:rsidRDefault="00B211D2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toată linia inclusiv sch. 10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A49DEEF" w14:textId="77777777" w:rsidR="00B211D2" w:rsidRPr="00AB76B4" w:rsidRDefault="00B211D2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AB76B4"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EFA402D" w14:textId="77777777" w:rsidR="00B211D2" w:rsidRPr="00AB76B4" w:rsidRDefault="00B211D2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17CF7E2" w14:textId="77777777" w:rsidR="00B211D2" w:rsidRPr="00AB76B4" w:rsidRDefault="00B211D2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23E648F" w14:textId="77777777" w:rsidR="00B211D2" w:rsidRPr="00AB76B4" w:rsidRDefault="00B211D2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</w:p>
        </w:tc>
      </w:tr>
      <w:tr w:rsidR="00B211D2" w:rsidRPr="00AB76B4" w14:paraId="0A122D26" w14:textId="77777777" w:rsidTr="00927588">
        <w:trPr>
          <w:cantSplit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5B84E17" w14:textId="77777777" w:rsidR="00B211D2" w:rsidRPr="00AB76B4" w:rsidRDefault="00B211D2" w:rsidP="00B211D2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A98B261" w14:textId="77777777" w:rsidR="00B211D2" w:rsidRDefault="00B211D2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290+000</w:t>
            </w:r>
          </w:p>
          <w:p w14:paraId="0F000DFB" w14:textId="77777777" w:rsidR="00B211D2" w:rsidRPr="00AB76B4" w:rsidRDefault="00B211D2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292+000</w:t>
            </w: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0250864" w14:textId="77777777" w:rsidR="00B211D2" w:rsidRPr="00AB76B4" w:rsidRDefault="00B211D2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70</w:t>
            </w: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77BF8C43" w14:textId="77777777" w:rsidR="00B211D2" w:rsidRPr="00AB76B4" w:rsidRDefault="00B211D2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Filiaşi -</w:t>
            </w:r>
          </w:p>
          <w:p w14:paraId="0A74DF6D" w14:textId="77777777" w:rsidR="00B211D2" w:rsidRPr="00AB76B4" w:rsidRDefault="00B211D2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Gura Motrului</w:t>
            </w:r>
            <w:r>
              <w:rPr>
                <w:b/>
                <w:bCs/>
                <w:sz w:val="20"/>
                <w:lang w:val="ro-RO"/>
              </w:rPr>
              <w:t xml:space="preserve"> si St. </w:t>
            </w:r>
            <w:r w:rsidRPr="00AB76B4">
              <w:rPr>
                <w:b/>
                <w:bCs/>
                <w:sz w:val="20"/>
                <w:lang w:val="ro-RO"/>
              </w:rPr>
              <w:t>Gura Motrului</w:t>
            </w:r>
            <w:r>
              <w:rPr>
                <w:b/>
                <w:bCs/>
                <w:sz w:val="20"/>
                <w:lang w:val="ro-RO"/>
              </w:rPr>
              <w:t xml:space="preserve"> Cap X peste pod Jiu </w:t>
            </w:r>
            <w:r>
              <w:rPr>
                <w:b/>
                <w:bCs/>
                <w:sz w:val="20"/>
                <w:lang w:val="ro-RO"/>
              </w:rPr>
              <w:br/>
              <w:t>și sch 5 și 9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0AC2074" w14:textId="77777777" w:rsidR="00B211D2" w:rsidRPr="00AB76B4" w:rsidRDefault="00B211D2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665E366" w14:textId="77777777" w:rsidR="00B211D2" w:rsidRPr="00AB76B4" w:rsidRDefault="00B211D2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DD1910E" w14:textId="77777777" w:rsidR="00B211D2" w:rsidRPr="00AB76B4" w:rsidRDefault="00B211D2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BB6871F" w14:textId="77777777" w:rsidR="00B211D2" w:rsidRPr="00AB76B4" w:rsidRDefault="00B211D2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46AA395" w14:textId="77777777" w:rsidR="00B211D2" w:rsidRPr="00AB76B4" w:rsidRDefault="00B211D2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Fără inductori.</w:t>
            </w:r>
          </w:p>
        </w:tc>
      </w:tr>
      <w:tr w:rsidR="00B211D2" w:rsidRPr="00AB76B4" w14:paraId="0583FC83" w14:textId="77777777" w:rsidTr="00927588">
        <w:trPr>
          <w:cantSplit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65AD01C" w14:textId="77777777" w:rsidR="00B211D2" w:rsidRPr="00AB76B4" w:rsidRDefault="00B211D2" w:rsidP="00B211D2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4EEC30D" w14:textId="77777777" w:rsidR="00B211D2" w:rsidRPr="00AB76B4" w:rsidRDefault="00B211D2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6BD8D63" w14:textId="77777777" w:rsidR="00B211D2" w:rsidRPr="00AB76B4" w:rsidRDefault="00B211D2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50E5C344" w14:textId="77777777" w:rsidR="00B211D2" w:rsidRPr="00AB76B4" w:rsidRDefault="00B211D2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Gura Motrului -</w:t>
            </w:r>
          </w:p>
          <w:p w14:paraId="1980D94D" w14:textId="77777777" w:rsidR="00B211D2" w:rsidRPr="00AB76B4" w:rsidRDefault="00B211D2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Butoieşti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F1D3164" w14:textId="77777777" w:rsidR="00B211D2" w:rsidRPr="00AB76B4" w:rsidRDefault="00B211D2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DFCC20A" w14:textId="77777777" w:rsidR="00B211D2" w:rsidRPr="00AB76B4" w:rsidRDefault="00B211D2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4ACC517" w14:textId="77777777" w:rsidR="00B211D2" w:rsidRPr="00AB76B4" w:rsidRDefault="00B211D2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292+000</w:t>
            </w:r>
          </w:p>
          <w:p w14:paraId="7311B375" w14:textId="77777777" w:rsidR="00B211D2" w:rsidRPr="00AB76B4" w:rsidRDefault="00B211D2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293+300</w:t>
            </w: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91E80E0" w14:textId="77777777" w:rsidR="00B211D2" w:rsidRPr="00AB76B4" w:rsidRDefault="00B211D2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50</w:t>
            </w: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242BE1B" w14:textId="77777777" w:rsidR="00B211D2" w:rsidRPr="00AB76B4" w:rsidRDefault="00B211D2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>Fără inductori.</w:t>
            </w:r>
          </w:p>
        </w:tc>
      </w:tr>
      <w:tr w:rsidR="00B211D2" w:rsidRPr="00AB76B4" w14:paraId="4C5EA5F8" w14:textId="77777777" w:rsidTr="00927588">
        <w:trPr>
          <w:cantSplit/>
          <w:trHeight w:val="529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37AD3E1" w14:textId="77777777" w:rsidR="00B211D2" w:rsidRPr="00AB76B4" w:rsidRDefault="00B211D2" w:rsidP="00B211D2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A1F319D" w14:textId="77777777" w:rsidR="00B211D2" w:rsidRPr="00AB76B4" w:rsidRDefault="00B211D2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9BF0376" w14:textId="77777777" w:rsidR="00B211D2" w:rsidRPr="00AB76B4" w:rsidRDefault="00B211D2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5FF4C53E" w14:textId="77777777" w:rsidR="00B211D2" w:rsidRPr="00AB76B4" w:rsidRDefault="00B211D2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St. Butoieşti</w:t>
            </w:r>
          </w:p>
          <w:p w14:paraId="4C3FD3A2" w14:textId="77777777" w:rsidR="00B211D2" w:rsidRPr="00AB76B4" w:rsidRDefault="00B211D2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 xml:space="preserve">linia 1 </w:t>
            </w:r>
          </w:p>
          <w:p w14:paraId="47A6CE36" w14:textId="77777777" w:rsidR="00B211D2" w:rsidRPr="00AB76B4" w:rsidRDefault="00B211D2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primiri – expedieri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541B7B8" w14:textId="77777777" w:rsidR="00B211D2" w:rsidRPr="00AB76B4" w:rsidRDefault="00B211D2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toată linia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5320056" w14:textId="77777777" w:rsidR="00B211D2" w:rsidRPr="00AB76B4" w:rsidRDefault="00B211D2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AB76B4"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A43ABB4" w14:textId="77777777" w:rsidR="00B211D2" w:rsidRPr="00AB76B4" w:rsidRDefault="00B211D2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11EBE4D" w14:textId="77777777" w:rsidR="00B211D2" w:rsidRPr="00AB76B4" w:rsidRDefault="00B211D2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3778CBA" w14:textId="77777777" w:rsidR="00B211D2" w:rsidRPr="00AB76B4" w:rsidRDefault="00B211D2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</w:p>
        </w:tc>
      </w:tr>
      <w:tr w:rsidR="00B211D2" w:rsidRPr="00AB76B4" w14:paraId="64D0E704" w14:textId="77777777" w:rsidTr="00927588">
        <w:trPr>
          <w:cantSplit/>
          <w:trHeight w:val="273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611F23C" w14:textId="77777777" w:rsidR="00B211D2" w:rsidRPr="00AB76B4" w:rsidRDefault="00B211D2" w:rsidP="00B211D2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986CB27" w14:textId="77777777" w:rsidR="00B211D2" w:rsidRPr="00AB76B4" w:rsidRDefault="00B211D2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302+500</w:t>
            </w:r>
          </w:p>
          <w:p w14:paraId="232C6B77" w14:textId="77777777" w:rsidR="00B211D2" w:rsidRPr="00AB76B4" w:rsidRDefault="00B211D2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302+700</w:t>
            </w: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A2374F7" w14:textId="77777777" w:rsidR="00B211D2" w:rsidRPr="00AB76B4" w:rsidRDefault="00B211D2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3D4B2589" w14:textId="77777777" w:rsidR="00B211D2" w:rsidRPr="00AB76B4" w:rsidRDefault="00B211D2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Butoieşti -</w:t>
            </w:r>
          </w:p>
          <w:p w14:paraId="06EBD1B7" w14:textId="77777777" w:rsidR="00B211D2" w:rsidRPr="00AB76B4" w:rsidRDefault="00B211D2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Strehaia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FD8FDE6" w14:textId="77777777" w:rsidR="00B211D2" w:rsidRPr="00AB76B4" w:rsidRDefault="00B211D2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2911EAB" w14:textId="77777777" w:rsidR="00B211D2" w:rsidRPr="00AB76B4" w:rsidRDefault="00B211D2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4527636" w14:textId="77777777" w:rsidR="00B211D2" w:rsidRPr="00AB76B4" w:rsidRDefault="00B211D2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A8DEBA2" w14:textId="77777777" w:rsidR="00B211D2" w:rsidRPr="00AB76B4" w:rsidRDefault="00B211D2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1955CA0" w14:textId="77777777" w:rsidR="00B211D2" w:rsidRPr="00AB76B4" w:rsidRDefault="00B211D2" w:rsidP="00C7433E">
            <w:pPr>
              <w:spacing w:before="40" w:after="40" w:line="276" w:lineRule="auto"/>
              <w:ind w:left="57" w:right="57"/>
              <w:rPr>
                <w:b/>
                <w:bCs/>
                <w:iCs/>
                <w:color w:val="000000"/>
                <w:sz w:val="20"/>
                <w:lang w:val="ro-RO"/>
              </w:rPr>
            </w:pPr>
            <w:r w:rsidRPr="00AB76B4">
              <w:rPr>
                <w:b/>
                <w:bCs/>
                <w:iCs/>
                <w:color w:val="000000"/>
                <w:sz w:val="20"/>
                <w:lang w:val="ro-RO"/>
              </w:rPr>
              <w:t>*Interzis circulația locomotivelor cuplate.</w:t>
            </w:r>
          </w:p>
          <w:p w14:paraId="6A0F377F" w14:textId="77777777" w:rsidR="00B211D2" w:rsidRPr="00AB76B4" w:rsidRDefault="00B211D2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B211D2" w:rsidRPr="00AB76B4" w14:paraId="31E71BF9" w14:textId="77777777" w:rsidTr="00927588">
        <w:trPr>
          <w:cantSplit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D3B632A" w14:textId="77777777" w:rsidR="00B211D2" w:rsidRPr="00AB76B4" w:rsidRDefault="00B211D2" w:rsidP="00B211D2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A580C83" w14:textId="77777777" w:rsidR="00B211D2" w:rsidRPr="00AB76B4" w:rsidRDefault="00B211D2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EE4D7A8" w14:textId="77777777" w:rsidR="00B211D2" w:rsidRPr="00AB76B4" w:rsidRDefault="00B211D2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7C32083E" w14:textId="77777777" w:rsidR="00B211D2" w:rsidRPr="00AB76B4" w:rsidRDefault="00B211D2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St. Strehaia</w:t>
            </w:r>
          </w:p>
          <w:p w14:paraId="267325EA" w14:textId="77777777" w:rsidR="00B211D2" w:rsidRPr="00AB76B4" w:rsidRDefault="00B211D2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A82515C" w14:textId="77777777" w:rsidR="00B211D2" w:rsidRPr="00AB76B4" w:rsidRDefault="00B211D2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peste sch. 17</w:t>
            </w:r>
          </w:p>
          <w:p w14:paraId="6477F79C" w14:textId="77777777" w:rsidR="00B211D2" w:rsidRPr="00AB76B4" w:rsidRDefault="00B211D2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in abatere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962F68F" w14:textId="77777777" w:rsidR="00B211D2" w:rsidRPr="00AB76B4" w:rsidRDefault="00B211D2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AB76B4"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499B274" w14:textId="77777777" w:rsidR="00B211D2" w:rsidRPr="00AB76B4" w:rsidRDefault="00B211D2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75FD232" w14:textId="77777777" w:rsidR="00B211D2" w:rsidRPr="00AB76B4" w:rsidRDefault="00B211D2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20FC1FF" w14:textId="77777777" w:rsidR="00B211D2" w:rsidRPr="00AB76B4" w:rsidRDefault="00B211D2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</w:t>
            </w:r>
          </w:p>
          <w:p w14:paraId="11923AD1" w14:textId="77777777" w:rsidR="00B211D2" w:rsidRPr="00AB76B4" w:rsidRDefault="00B211D2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>la linia 1 abătută.</w:t>
            </w:r>
          </w:p>
        </w:tc>
      </w:tr>
      <w:tr w:rsidR="00B211D2" w:rsidRPr="00AB76B4" w14:paraId="2BC57AB0" w14:textId="77777777" w:rsidTr="00927588">
        <w:trPr>
          <w:cantSplit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A28F434" w14:textId="77777777" w:rsidR="00B211D2" w:rsidRPr="00AB76B4" w:rsidRDefault="00B211D2" w:rsidP="00B211D2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02D3313" w14:textId="77777777" w:rsidR="00B211D2" w:rsidRPr="00AB76B4" w:rsidRDefault="00B211D2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10D44FB" w14:textId="77777777" w:rsidR="00B211D2" w:rsidRPr="00AB76B4" w:rsidRDefault="00B211D2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351C2C4C" w14:textId="77777777" w:rsidR="00B211D2" w:rsidRPr="00AB76B4" w:rsidRDefault="00B211D2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St. Strehaia</w:t>
            </w:r>
          </w:p>
          <w:p w14:paraId="14DC34A8" w14:textId="77777777" w:rsidR="00B211D2" w:rsidRPr="00AB76B4" w:rsidRDefault="00B211D2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EDCCAB9" w14:textId="77777777" w:rsidR="00B211D2" w:rsidRPr="00AB76B4" w:rsidRDefault="00B211D2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peste sch. 12</w:t>
            </w:r>
          </w:p>
          <w:p w14:paraId="575A162A" w14:textId="77777777" w:rsidR="00B211D2" w:rsidRPr="00AB76B4" w:rsidRDefault="00B211D2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în abatere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61125DF" w14:textId="77777777" w:rsidR="00B211D2" w:rsidRPr="00AB76B4" w:rsidRDefault="00B211D2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AB76B4"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AE6A2F8" w14:textId="77777777" w:rsidR="00B211D2" w:rsidRPr="00AB76B4" w:rsidRDefault="00B211D2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D06DE76" w14:textId="77777777" w:rsidR="00B211D2" w:rsidRPr="00AB76B4" w:rsidRDefault="00B211D2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B910A97" w14:textId="77777777" w:rsidR="00B211D2" w:rsidRPr="00AB76B4" w:rsidRDefault="00B211D2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</w:t>
            </w:r>
          </w:p>
          <w:p w14:paraId="665025C2" w14:textId="77777777" w:rsidR="00B211D2" w:rsidRPr="00AB76B4" w:rsidRDefault="00B211D2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>la liniile 2 - 5  înspre și dinspre st. Jirov.</w:t>
            </w:r>
          </w:p>
        </w:tc>
      </w:tr>
      <w:tr w:rsidR="00B211D2" w:rsidRPr="00AB76B4" w14:paraId="7DDB594A" w14:textId="77777777" w:rsidTr="00927588">
        <w:trPr>
          <w:cantSplit/>
          <w:trHeight w:val="1145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2008B67" w14:textId="77777777" w:rsidR="00B211D2" w:rsidRPr="00AB76B4" w:rsidRDefault="00B211D2" w:rsidP="00B211D2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9F0C39C" w14:textId="77777777" w:rsidR="00B211D2" w:rsidRPr="00AB76B4" w:rsidRDefault="00B211D2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48D25AB" w14:textId="77777777" w:rsidR="00B211D2" w:rsidRPr="00AB76B4" w:rsidRDefault="00B211D2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55EADD79" w14:textId="77777777" w:rsidR="00B211D2" w:rsidRPr="00AB76B4" w:rsidRDefault="00B211D2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St. Strehaia</w:t>
            </w:r>
          </w:p>
          <w:p w14:paraId="2E3F4852" w14:textId="77777777" w:rsidR="00B211D2" w:rsidRPr="00AB76B4" w:rsidRDefault="00B211D2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CC631B4" w14:textId="77777777" w:rsidR="00B211D2" w:rsidRPr="00AB76B4" w:rsidRDefault="00B211D2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peste T.D.J.</w:t>
            </w:r>
          </w:p>
          <w:p w14:paraId="6A6D9DE8" w14:textId="77777777" w:rsidR="00B211D2" w:rsidRPr="00AB76B4" w:rsidRDefault="00B211D2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26 / 30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A4FAD1E" w14:textId="77777777" w:rsidR="00B211D2" w:rsidRPr="00AB76B4" w:rsidRDefault="00B211D2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AB76B4"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DB11797" w14:textId="77777777" w:rsidR="00B211D2" w:rsidRPr="00AB76B4" w:rsidRDefault="00B211D2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DE2BE77" w14:textId="77777777" w:rsidR="00B211D2" w:rsidRPr="00AB76B4" w:rsidRDefault="00B211D2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EB1C76C" w14:textId="77777777" w:rsidR="00B211D2" w:rsidRPr="00AB76B4" w:rsidRDefault="00B211D2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</w:t>
            </w:r>
          </w:p>
          <w:p w14:paraId="053C8588" w14:textId="77777777" w:rsidR="00B211D2" w:rsidRPr="00AB76B4" w:rsidRDefault="00B211D2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>la liniile 4 şi 5.</w:t>
            </w:r>
          </w:p>
        </w:tc>
      </w:tr>
      <w:tr w:rsidR="00B211D2" w:rsidRPr="00AB76B4" w14:paraId="6C604DA4" w14:textId="77777777" w:rsidTr="00927588">
        <w:trPr>
          <w:cantSplit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2FD7680" w14:textId="77777777" w:rsidR="00B211D2" w:rsidRPr="00AB76B4" w:rsidRDefault="00B211D2" w:rsidP="00B211D2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0B7E7D7" w14:textId="77777777" w:rsidR="00B211D2" w:rsidRPr="00AB76B4" w:rsidRDefault="00B211D2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A45E6B2" w14:textId="77777777" w:rsidR="00B211D2" w:rsidRPr="00AB76B4" w:rsidRDefault="00B211D2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06AFE800" w14:textId="77777777" w:rsidR="00B211D2" w:rsidRPr="00AB76B4" w:rsidRDefault="00B211D2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St. Strehaia</w:t>
            </w:r>
          </w:p>
          <w:p w14:paraId="2563F75B" w14:textId="77777777" w:rsidR="00B211D2" w:rsidRPr="00AB76B4" w:rsidRDefault="00B211D2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715301C" w14:textId="77777777" w:rsidR="00B211D2" w:rsidRPr="00AB76B4" w:rsidRDefault="00B211D2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peste sch. 28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2E351AD" w14:textId="77777777" w:rsidR="00B211D2" w:rsidRPr="00AB76B4" w:rsidRDefault="00B211D2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AB76B4"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5C139D4" w14:textId="77777777" w:rsidR="00B211D2" w:rsidRPr="00AB76B4" w:rsidRDefault="00B211D2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0D46E02" w14:textId="77777777" w:rsidR="00B211D2" w:rsidRPr="00AB76B4" w:rsidRDefault="00B211D2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08CFD19" w14:textId="77777777" w:rsidR="00B211D2" w:rsidRPr="00AB76B4" w:rsidRDefault="00B211D2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</w:t>
            </w:r>
          </w:p>
          <w:p w14:paraId="7BD66EA9" w14:textId="77777777" w:rsidR="00B211D2" w:rsidRPr="00AB76B4" w:rsidRDefault="00B211D2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>la linia 1.</w:t>
            </w:r>
          </w:p>
        </w:tc>
      </w:tr>
      <w:tr w:rsidR="00B211D2" w:rsidRPr="00AB76B4" w14:paraId="0C2BB28E" w14:textId="77777777" w:rsidTr="00927588">
        <w:trPr>
          <w:cantSplit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58F7D58" w14:textId="77777777" w:rsidR="00B211D2" w:rsidRPr="00AB76B4" w:rsidRDefault="00B211D2" w:rsidP="00B211D2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CC8810C" w14:textId="77777777" w:rsidR="00B211D2" w:rsidRPr="00AB76B4" w:rsidRDefault="00B211D2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30B684D" w14:textId="77777777" w:rsidR="00B211D2" w:rsidRPr="00AB76B4" w:rsidRDefault="00B211D2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07AD1BA2" w14:textId="77777777" w:rsidR="00B211D2" w:rsidRPr="00AB76B4" w:rsidRDefault="00B211D2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St. Ciochiuţa</w:t>
            </w:r>
          </w:p>
          <w:p w14:paraId="1709B82C" w14:textId="77777777" w:rsidR="00B211D2" w:rsidRPr="00AB76B4" w:rsidRDefault="00B211D2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 xml:space="preserve">linia 1 </w:t>
            </w:r>
          </w:p>
          <w:p w14:paraId="6AEB2ACD" w14:textId="77777777" w:rsidR="00B211D2" w:rsidRPr="00AB76B4" w:rsidRDefault="00B211D2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primiri - expedieri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AD5EADD" w14:textId="77777777" w:rsidR="00B211D2" w:rsidRPr="00AB76B4" w:rsidRDefault="00B211D2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 xml:space="preserve">de la </w:t>
            </w:r>
          </w:p>
          <w:p w14:paraId="5BA00BCE" w14:textId="77777777" w:rsidR="00B211D2" w:rsidRPr="00AB76B4" w:rsidRDefault="00B211D2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ax stație până la Cap Y călcâi sch. 2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5F1D0C7" w14:textId="77777777" w:rsidR="00B211D2" w:rsidRPr="00AB76B4" w:rsidRDefault="00B211D2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AB76B4"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8E32E32" w14:textId="77777777" w:rsidR="00B211D2" w:rsidRPr="00AB76B4" w:rsidRDefault="00B211D2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E700E14" w14:textId="77777777" w:rsidR="00B211D2" w:rsidRPr="00AB76B4" w:rsidRDefault="00B211D2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BD8EDE8" w14:textId="77777777" w:rsidR="00B211D2" w:rsidRPr="00AB76B4" w:rsidRDefault="00B211D2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</w:p>
        </w:tc>
      </w:tr>
      <w:tr w:rsidR="00B211D2" w:rsidRPr="00AB76B4" w14:paraId="046341BB" w14:textId="77777777" w:rsidTr="00927588">
        <w:trPr>
          <w:cantSplit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36D99D4" w14:textId="77777777" w:rsidR="00B211D2" w:rsidRPr="00AB76B4" w:rsidRDefault="00B211D2" w:rsidP="00B211D2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EB2FBE3" w14:textId="77777777" w:rsidR="00B211D2" w:rsidRPr="00AB76B4" w:rsidRDefault="00B211D2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32</w:t>
            </w:r>
            <w:r>
              <w:rPr>
                <w:b/>
                <w:bCs/>
                <w:sz w:val="20"/>
                <w:lang w:val="ro-RO"/>
              </w:rPr>
              <w:t>0</w:t>
            </w:r>
            <w:r w:rsidRPr="00AB76B4">
              <w:rPr>
                <w:b/>
                <w:bCs/>
                <w:sz w:val="20"/>
                <w:lang w:val="ro-RO"/>
              </w:rPr>
              <w:t>+0</w:t>
            </w:r>
            <w:r>
              <w:rPr>
                <w:b/>
                <w:bCs/>
                <w:sz w:val="20"/>
                <w:lang w:val="ro-RO"/>
              </w:rPr>
              <w:t>0</w:t>
            </w:r>
            <w:r w:rsidRPr="00AB76B4">
              <w:rPr>
                <w:b/>
                <w:bCs/>
                <w:sz w:val="20"/>
                <w:lang w:val="ro-RO"/>
              </w:rPr>
              <w:t>0</w:t>
            </w:r>
          </w:p>
          <w:p w14:paraId="5375EAD6" w14:textId="77777777" w:rsidR="00B211D2" w:rsidRPr="00AB76B4" w:rsidRDefault="00B211D2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322+350</w:t>
            </w: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DBEF67F" w14:textId="77777777" w:rsidR="00B211D2" w:rsidRPr="00AB76B4" w:rsidRDefault="00B211D2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AB76B4">
              <w:rPr>
                <w:b/>
                <w:bCs/>
                <w:sz w:val="36"/>
                <w:szCs w:val="36"/>
                <w:lang w:val="ro-RO"/>
              </w:rPr>
              <w:t>30</w:t>
            </w: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52034F69" w14:textId="77777777" w:rsidR="00B211D2" w:rsidRPr="00AB76B4" w:rsidRDefault="00B211D2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Ciochiuţa -</w:t>
            </w:r>
          </w:p>
          <w:p w14:paraId="640A50ED" w14:textId="77777777" w:rsidR="00B211D2" w:rsidRPr="00AB76B4" w:rsidRDefault="00B211D2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Tâmna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ACF6F82" w14:textId="77777777" w:rsidR="00B211D2" w:rsidRPr="00AB76B4" w:rsidRDefault="00B211D2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2F5BF26" w14:textId="77777777" w:rsidR="00B211D2" w:rsidRPr="00AB76B4" w:rsidRDefault="00B211D2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8B2BE18" w14:textId="77777777" w:rsidR="00B211D2" w:rsidRPr="00AB76B4" w:rsidRDefault="00B211D2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C33556B" w14:textId="77777777" w:rsidR="00B211D2" w:rsidRPr="00AB76B4" w:rsidRDefault="00B211D2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860CB48" w14:textId="77777777" w:rsidR="00B211D2" w:rsidRPr="00AB76B4" w:rsidRDefault="00B211D2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>Fără inductori.</w:t>
            </w:r>
          </w:p>
        </w:tc>
      </w:tr>
      <w:tr w:rsidR="00B211D2" w:rsidRPr="00AB76B4" w14:paraId="7381417B" w14:textId="77777777" w:rsidTr="00927588">
        <w:trPr>
          <w:cantSplit/>
          <w:trHeight w:val="662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EDD5BBA" w14:textId="77777777" w:rsidR="00B211D2" w:rsidRPr="00AB76B4" w:rsidRDefault="00B211D2" w:rsidP="00B211D2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D14E2A2" w14:textId="77777777" w:rsidR="00B211D2" w:rsidRPr="00AB76B4" w:rsidRDefault="00B211D2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54748A0" w14:textId="77777777" w:rsidR="00B211D2" w:rsidRPr="00AB76B4" w:rsidRDefault="00B211D2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7ABA11EA" w14:textId="77777777" w:rsidR="00B211D2" w:rsidRPr="00AB76B4" w:rsidRDefault="00B211D2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St. Tâmna</w:t>
            </w:r>
          </w:p>
          <w:p w14:paraId="4F4E3E82" w14:textId="77777777" w:rsidR="00B211D2" w:rsidRPr="00AB76B4" w:rsidRDefault="00B211D2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linia 3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7C0EEDA" w14:textId="77777777" w:rsidR="00B211D2" w:rsidRPr="00AB76B4" w:rsidRDefault="00B211D2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din calcâi</w:t>
            </w:r>
          </w:p>
          <w:p w14:paraId="0F97CAB5" w14:textId="77777777" w:rsidR="00B211D2" w:rsidRPr="00AB76B4" w:rsidRDefault="00B211D2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sch. 3</w:t>
            </w:r>
          </w:p>
          <w:p w14:paraId="4D484D5B" w14:textId="77777777" w:rsidR="00B211D2" w:rsidRPr="00AB76B4" w:rsidRDefault="00B211D2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până</w:t>
            </w:r>
          </w:p>
          <w:p w14:paraId="69CC8076" w14:textId="77777777" w:rsidR="00B211D2" w:rsidRPr="00AB76B4" w:rsidRDefault="00B211D2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la axa</w:t>
            </w:r>
          </w:p>
          <w:p w14:paraId="656917FD" w14:textId="77777777" w:rsidR="00B211D2" w:rsidRPr="00AB76B4" w:rsidRDefault="00B211D2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stației Tâmna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BCA3F0C" w14:textId="77777777" w:rsidR="00B211D2" w:rsidRPr="00AB76B4" w:rsidRDefault="00B211D2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AB76B4"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8E165AE" w14:textId="77777777" w:rsidR="00B211D2" w:rsidRPr="00AB76B4" w:rsidRDefault="00B211D2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A06B880" w14:textId="77777777" w:rsidR="00B211D2" w:rsidRPr="00AB76B4" w:rsidRDefault="00B211D2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EE0DCBE" w14:textId="77777777" w:rsidR="00B211D2" w:rsidRPr="00AB76B4" w:rsidRDefault="00B211D2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</w:p>
        </w:tc>
      </w:tr>
      <w:tr w:rsidR="00B211D2" w:rsidRPr="00AB76B4" w14:paraId="05FDDFF1" w14:textId="77777777" w:rsidTr="00927588">
        <w:trPr>
          <w:cantSplit/>
          <w:trHeight w:val="662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0BA116E" w14:textId="77777777" w:rsidR="00B211D2" w:rsidRPr="00AB76B4" w:rsidRDefault="00B211D2" w:rsidP="00B211D2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D3B8BA4" w14:textId="77777777" w:rsidR="00B211D2" w:rsidRPr="00AB76B4" w:rsidRDefault="00B211D2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068F4E3" w14:textId="77777777" w:rsidR="00B211D2" w:rsidRPr="00AB76B4" w:rsidRDefault="00B211D2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458767EE" w14:textId="77777777" w:rsidR="00B211D2" w:rsidRPr="00AB76B4" w:rsidRDefault="00B211D2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St. Tâmna</w:t>
            </w:r>
          </w:p>
          <w:p w14:paraId="76AAE987" w14:textId="77777777" w:rsidR="00B211D2" w:rsidRPr="00AB76B4" w:rsidRDefault="00B211D2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 xml:space="preserve">linia 1 </w:t>
            </w:r>
          </w:p>
          <w:p w14:paraId="15CDD89B" w14:textId="77777777" w:rsidR="00B211D2" w:rsidRPr="00AB76B4" w:rsidRDefault="00B211D2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primiri - expedieri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4FB6FD4" w14:textId="77777777" w:rsidR="00B211D2" w:rsidRPr="00AB76B4" w:rsidRDefault="00B211D2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toată linia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CFDD05D" w14:textId="77777777" w:rsidR="00B211D2" w:rsidRPr="00AB76B4" w:rsidRDefault="00B211D2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AB76B4"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02F4A0B" w14:textId="77777777" w:rsidR="00B211D2" w:rsidRPr="00AB76B4" w:rsidRDefault="00B211D2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1383BB3" w14:textId="77777777" w:rsidR="00B211D2" w:rsidRPr="00AB76B4" w:rsidRDefault="00B211D2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557023E" w14:textId="77777777" w:rsidR="00B211D2" w:rsidRPr="00AB76B4" w:rsidRDefault="00B211D2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</w:p>
        </w:tc>
      </w:tr>
      <w:tr w:rsidR="00B211D2" w:rsidRPr="00AB76B4" w14:paraId="0ACE8495" w14:textId="77777777" w:rsidTr="00927588">
        <w:trPr>
          <w:cantSplit/>
          <w:trHeight w:val="662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784C4BD" w14:textId="77777777" w:rsidR="00B211D2" w:rsidRPr="00AB76B4" w:rsidRDefault="00B211D2" w:rsidP="00B211D2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B7C7C99" w14:textId="77777777" w:rsidR="00B211D2" w:rsidRPr="00AB76B4" w:rsidRDefault="00B211D2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325+100</w:t>
            </w:r>
          </w:p>
          <w:p w14:paraId="31C4CFD3" w14:textId="77777777" w:rsidR="00B211D2" w:rsidRPr="00AB76B4" w:rsidRDefault="00B211D2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325+220</w:t>
            </w: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665AE1D" w14:textId="77777777" w:rsidR="00B211D2" w:rsidRPr="00AB76B4" w:rsidRDefault="00B211D2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5</w:t>
            </w:r>
            <w:r w:rsidRPr="00AB76B4">
              <w:rPr>
                <w:b/>
                <w:bCs/>
                <w:sz w:val="36"/>
                <w:szCs w:val="36"/>
                <w:lang w:val="ro-RO"/>
              </w:rPr>
              <w:t>0</w:t>
            </w: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65D56DEB" w14:textId="77777777" w:rsidR="00B211D2" w:rsidRPr="00AB76B4" w:rsidRDefault="00B211D2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 xml:space="preserve">St. Tâmna </w:t>
            </w:r>
          </w:p>
          <w:p w14:paraId="47E6B2FA" w14:textId="77777777" w:rsidR="00B211D2" w:rsidRPr="00AB76B4" w:rsidRDefault="00B211D2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linia 2 directă, 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86CFC28" w14:textId="77777777" w:rsidR="00B211D2" w:rsidRPr="00AB76B4" w:rsidRDefault="00B211D2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812747C" w14:textId="77777777" w:rsidR="00B211D2" w:rsidRPr="00AB76B4" w:rsidRDefault="00B211D2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70B6687" w14:textId="77777777" w:rsidR="00B211D2" w:rsidRPr="00AB76B4" w:rsidRDefault="00B211D2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B692CB3" w14:textId="77777777" w:rsidR="00B211D2" w:rsidRPr="00AB76B4" w:rsidRDefault="00B211D2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CE498D5" w14:textId="77777777" w:rsidR="00B211D2" w:rsidRPr="00AB76B4" w:rsidRDefault="00B211D2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>Fără inductori.</w:t>
            </w:r>
          </w:p>
          <w:p w14:paraId="58C7F9FF" w14:textId="77777777" w:rsidR="00B211D2" w:rsidRPr="00AB76B4" w:rsidRDefault="00B211D2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>Peste sch. 2 și 4.</w:t>
            </w:r>
          </w:p>
        </w:tc>
      </w:tr>
      <w:tr w:rsidR="00B211D2" w:rsidRPr="00AB76B4" w14:paraId="45808869" w14:textId="77777777" w:rsidTr="00927588">
        <w:trPr>
          <w:cantSplit/>
          <w:trHeight w:val="662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FC0EC8C" w14:textId="77777777" w:rsidR="00B211D2" w:rsidRPr="00AB76B4" w:rsidRDefault="00B211D2" w:rsidP="00B211D2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73F74FA" w14:textId="77777777" w:rsidR="00B211D2" w:rsidRPr="00AB76B4" w:rsidRDefault="00B211D2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329+400</w:t>
            </w:r>
          </w:p>
          <w:p w14:paraId="7877648C" w14:textId="77777777" w:rsidR="00B211D2" w:rsidRPr="00AB76B4" w:rsidRDefault="00B211D2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329+600</w:t>
            </w: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75944E0" w14:textId="77777777" w:rsidR="00B211D2" w:rsidRPr="00AB76B4" w:rsidRDefault="00B211D2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AB76B4">
              <w:rPr>
                <w:b/>
                <w:bCs/>
                <w:sz w:val="36"/>
                <w:szCs w:val="36"/>
                <w:lang w:val="ro-RO"/>
              </w:rPr>
              <w:t>30</w:t>
            </w: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56B3FC26" w14:textId="77777777" w:rsidR="00B211D2" w:rsidRPr="00AB76B4" w:rsidRDefault="00B211D2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St. Igiroasa, linia 2 directă Cap X</w:t>
            </w:r>
          </w:p>
          <w:p w14:paraId="51DD0F2D" w14:textId="77777777" w:rsidR="00B211D2" w:rsidRPr="00AB76B4" w:rsidRDefault="00B211D2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89C153B" w14:textId="77777777" w:rsidR="00B211D2" w:rsidRPr="00AB76B4" w:rsidRDefault="00B211D2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6E730C9" w14:textId="77777777" w:rsidR="00B211D2" w:rsidRPr="00AB76B4" w:rsidRDefault="00B211D2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E4732E8" w14:textId="77777777" w:rsidR="00B211D2" w:rsidRPr="00AB76B4" w:rsidRDefault="00B211D2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C78EEB5" w14:textId="77777777" w:rsidR="00B211D2" w:rsidRPr="00AB76B4" w:rsidRDefault="00B211D2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66A7C7C" w14:textId="77777777" w:rsidR="00B211D2" w:rsidRPr="00AB76B4" w:rsidRDefault="00B211D2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 xml:space="preserve">Peste sch. 1. </w:t>
            </w:r>
          </w:p>
          <w:p w14:paraId="3E3655A6" w14:textId="77777777" w:rsidR="00B211D2" w:rsidRPr="00AB76B4" w:rsidRDefault="00B211D2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>Fără inductori.</w:t>
            </w:r>
          </w:p>
        </w:tc>
      </w:tr>
      <w:tr w:rsidR="00B211D2" w:rsidRPr="00AB76B4" w14:paraId="0EC1151C" w14:textId="77777777" w:rsidTr="00927588">
        <w:trPr>
          <w:cantSplit/>
          <w:trHeight w:val="1230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EFE0C71" w14:textId="77777777" w:rsidR="00B211D2" w:rsidRPr="00AB76B4" w:rsidRDefault="00B211D2" w:rsidP="00B211D2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3304543" w14:textId="77777777" w:rsidR="00B211D2" w:rsidRPr="00AB76B4" w:rsidRDefault="00B211D2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DDDD8B6" w14:textId="77777777" w:rsidR="00B211D2" w:rsidRPr="00AB76B4" w:rsidRDefault="00B211D2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12CF6888" w14:textId="77777777" w:rsidR="00B211D2" w:rsidRPr="00AB76B4" w:rsidRDefault="00B211D2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St. Igiroasa</w:t>
            </w:r>
          </w:p>
          <w:p w14:paraId="39E9D58A" w14:textId="77777777" w:rsidR="00B211D2" w:rsidRPr="00AB76B4" w:rsidRDefault="00B211D2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linia 1</w:t>
            </w:r>
          </w:p>
          <w:p w14:paraId="5AB1E872" w14:textId="77777777" w:rsidR="00B211D2" w:rsidRPr="00AB76B4" w:rsidRDefault="00B211D2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primiri - expedieri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62F4B08" w14:textId="77777777" w:rsidR="00B211D2" w:rsidRPr="00AB76B4" w:rsidRDefault="00B211D2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 xml:space="preserve">toată linia și peste sch. 3 </w:t>
            </w:r>
          </w:p>
          <w:p w14:paraId="0F5E6825" w14:textId="77777777" w:rsidR="00B211D2" w:rsidRPr="00AB76B4" w:rsidRDefault="00B211D2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în abatere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3CE1F32" w14:textId="77777777" w:rsidR="00B211D2" w:rsidRPr="00AB76B4" w:rsidRDefault="00B211D2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AB76B4"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58F8D25" w14:textId="77777777" w:rsidR="00B211D2" w:rsidRPr="00AB76B4" w:rsidRDefault="00B211D2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F267EF5" w14:textId="77777777" w:rsidR="00B211D2" w:rsidRPr="00AB76B4" w:rsidRDefault="00B211D2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2E177E3" w14:textId="77777777" w:rsidR="00B211D2" w:rsidRPr="00AB76B4" w:rsidRDefault="00B211D2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</w:p>
        </w:tc>
      </w:tr>
      <w:tr w:rsidR="00B211D2" w:rsidRPr="00AB76B4" w14:paraId="58C1F155" w14:textId="77777777" w:rsidTr="00927588">
        <w:trPr>
          <w:cantSplit/>
          <w:trHeight w:val="651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0539E41" w14:textId="77777777" w:rsidR="00B211D2" w:rsidRPr="00AB76B4" w:rsidRDefault="00B211D2" w:rsidP="00B211D2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2EAD73D" w14:textId="77777777" w:rsidR="00B211D2" w:rsidRPr="00AB76B4" w:rsidRDefault="00B211D2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6501EC5" w14:textId="77777777" w:rsidR="00B211D2" w:rsidRPr="00AB76B4" w:rsidRDefault="00B211D2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0AB93CB8" w14:textId="77777777" w:rsidR="00B211D2" w:rsidRPr="00AB76B4" w:rsidRDefault="00B211D2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St. Prunişor</w:t>
            </w:r>
          </w:p>
          <w:p w14:paraId="7F5B0774" w14:textId="77777777" w:rsidR="00B211D2" w:rsidRPr="00AB76B4" w:rsidRDefault="00B211D2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 xml:space="preserve">linia 2 </w:t>
            </w:r>
          </w:p>
          <w:p w14:paraId="6239D836" w14:textId="77777777" w:rsidR="00B211D2" w:rsidRPr="00AB76B4" w:rsidRDefault="00B211D2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primiri - expedieri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0287F2F" w14:textId="77777777" w:rsidR="00B211D2" w:rsidRPr="00AB76B4" w:rsidRDefault="00B211D2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toată</w:t>
            </w:r>
          </w:p>
          <w:p w14:paraId="0CA419AD" w14:textId="77777777" w:rsidR="00B211D2" w:rsidRPr="00AB76B4" w:rsidRDefault="00B211D2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linia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E79AF08" w14:textId="77777777" w:rsidR="00B211D2" w:rsidRPr="00AB76B4" w:rsidRDefault="00B211D2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AB76B4"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D3C8DAF" w14:textId="77777777" w:rsidR="00B211D2" w:rsidRPr="00AB76B4" w:rsidRDefault="00B211D2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714733A" w14:textId="77777777" w:rsidR="00B211D2" w:rsidRPr="00AB76B4" w:rsidRDefault="00B211D2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6954D43" w14:textId="77777777" w:rsidR="00B211D2" w:rsidRPr="00AB76B4" w:rsidRDefault="00B211D2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</w:p>
        </w:tc>
      </w:tr>
      <w:tr w:rsidR="00B211D2" w:rsidRPr="00AB76B4" w14:paraId="24AA656C" w14:textId="77777777" w:rsidTr="00927588">
        <w:trPr>
          <w:cantSplit/>
          <w:trHeight w:val="1075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3543C99" w14:textId="77777777" w:rsidR="00B211D2" w:rsidRPr="00AB76B4" w:rsidRDefault="00B211D2" w:rsidP="00B211D2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1A57094" w14:textId="77777777" w:rsidR="00B211D2" w:rsidRPr="00AB76B4" w:rsidRDefault="00B211D2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2DCC40A" w14:textId="77777777" w:rsidR="00B211D2" w:rsidRPr="00AB76B4" w:rsidRDefault="00B211D2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1A59B197" w14:textId="77777777" w:rsidR="00B211D2" w:rsidRPr="00AB76B4" w:rsidRDefault="00B211D2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St. Prunişor</w:t>
            </w:r>
          </w:p>
          <w:p w14:paraId="7DFEAE5E" w14:textId="77777777" w:rsidR="00B211D2" w:rsidRPr="00AB76B4" w:rsidRDefault="00B211D2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 xml:space="preserve">linia 3 </w:t>
            </w:r>
          </w:p>
          <w:p w14:paraId="2E74350D" w14:textId="77777777" w:rsidR="00B211D2" w:rsidRPr="00AB76B4" w:rsidRDefault="00B211D2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primiri - expedieri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B23F297" w14:textId="77777777" w:rsidR="00B211D2" w:rsidRPr="00AB76B4" w:rsidRDefault="00B211D2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 xml:space="preserve">de la axa staţiei </w:t>
            </w:r>
          </w:p>
          <w:p w14:paraId="6D1E4D8A" w14:textId="77777777" w:rsidR="00B211D2" w:rsidRPr="00AB76B4" w:rsidRDefault="00B211D2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 xml:space="preserve">la </w:t>
            </w:r>
          </w:p>
          <w:p w14:paraId="3E919A4C" w14:textId="77777777" w:rsidR="00B211D2" w:rsidRPr="00AB76B4" w:rsidRDefault="00B211D2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Cap Y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2D9367D" w14:textId="77777777" w:rsidR="00B211D2" w:rsidRPr="00AB76B4" w:rsidRDefault="00B211D2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AB76B4">
              <w:rPr>
                <w:b/>
                <w:bCs/>
                <w:sz w:val="36"/>
                <w:szCs w:val="36"/>
                <w:lang w:val="ro-RO"/>
              </w:rPr>
              <w:t>5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20C544C" w14:textId="77777777" w:rsidR="00B211D2" w:rsidRPr="00AB76B4" w:rsidRDefault="00B211D2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E0A96E3" w14:textId="77777777" w:rsidR="00B211D2" w:rsidRPr="00AB76B4" w:rsidRDefault="00B211D2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74B73E7" w14:textId="77777777" w:rsidR="00B211D2" w:rsidRPr="00AB76B4" w:rsidRDefault="00B211D2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</w:p>
        </w:tc>
      </w:tr>
      <w:tr w:rsidR="00B211D2" w:rsidRPr="00AB76B4" w14:paraId="5B46D3A0" w14:textId="77777777" w:rsidTr="00927588">
        <w:trPr>
          <w:cantSplit/>
          <w:trHeight w:val="519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801A77E" w14:textId="77777777" w:rsidR="00B211D2" w:rsidRPr="00AB76B4" w:rsidRDefault="00B211D2" w:rsidP="00B211D2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2835CA6" w14:textId="77777777" w:rsidR="00B211D2" w:rsidRPr="00AB76B4" w:rsidRDefault="00B211D2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335+120</w:t>
            </w:r>
          </w:p>
          <w:p w14:paraId="748617E8" w14:textId="77777777" w:rsidR="00B211D2" w:rsidRPr="00AB76B4" w:rsidRDefault="00B211D2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335+170</w:t>
            </w: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75003AF" w14:textId="77777777" w:rsidR="00B211D2" w:rsidRPr="00AB76B4" w:rsidRDefault="00B211D2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AB76B4">
              <w:rPr>
                <w:b/>
                <w:bCs/>
                <w:sz w:val="36"/>
                <w:szCs w:val="36"/>
                <w:lang w:val="ro-RO"/>
              </w:rPr>
              <w:t>30</w:t>
            </w: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33AA39B3" w14:textId="77777777" w:rsidR="00B211D2" w:rsidRPr="00AB76B4" w:rsidRDefault="00B211D2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Prunișor -</w:t>
            </w:r>
          </w:p>
          <w:p w14:paraId="24745BCD" w14:textId="77777777" w:rsidR="00B211D2" w:rsidRPr="00AB76B4" w:rsidRDefault="00B211D2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Gârniţa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EF27DCC" w14:textId="77777777" w:rsidR="00B211D2" w:rsidRPr="00AB76B4" w:rsidRDefault="00B211D2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7D0C909" w14:textId="77777777" w:rsidR="00B211D2" w:rsidRPr="00AB76B4" w:rsidRDefault="00B211D2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FBD3482" w14:textId="77777777" w:rsidR="00B211D2" w:rsidRPr="00AB76B4" w:rsidRDefault="00B211D2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894620E" w14:textId="77777777" w:rsidR="00B211D2" w:rsidRPr="00AB76B4" w:rsidRDefault="00B211D2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F826C42" w14:textId="77777777" w:rsidR="00B211D2" w:rsidRPr="00AB76B4" w:rsidRDefault="00B211D2" w:rsidP="00C7433E">
            <w:pPr>
              <w:spacing w:before="40" w:after="40" w:line="276" w:lineRule="auto"/>
              <w:ind w:left="57" w:right="57"/>
              <w:rPr>
                <w:b/>
                <w:bCs/>
                <w:iCs/>
                <w:sz w:val="20"/>
                <w:lang w:val="ro-RO"/>
              </w:rPr>
            </w:pPr>
            <w:r w:rsidRPr="00AB76B4">
              <w:rPr>
                <w:b/>
                <w:bCs/>
                <w:iCs/>
                <w:sz w:val="20"/>
                <w:lang w:val="ro-RO"/>
              </w:rPr>
              <w:t>*Valabil inclusiv pentru trenurile care au în componență două locomotive cuplate.</w:t>
            </w:r>
          </w:p>
          <w:p w14:paraId="197FEA29" w14:textId="77777777" w:rsidR="00B211D2" w:rsidRPr="00AB76B4" w:rsidRDefault="00B211D2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>Fără inductori.</w:t>
            </w:r>
          </w:p>
        </w:tc>
      </w:tr>
      <w:tr w:rsidR="00B211D2" w:rsidRPr="00AB76B4" w14:paraId="3F15A4F8" w14:textId="77777777" w:rsidTr="00927588">
        <w:trPr>
          <w:cantSplit/>
          <w:trHeight w:val="519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7318BD3" w14:textId="77777777" w:rsidR="00B211D2" w:rsidRPr="00AB76B4" w:rsidRDefault="00B211D2" w:rsidP="00B211D2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2CDEA4E" w14:textId="77777777" w:rsidR="00B211D2" w:rsidRPr="00AB76B4" w:rsidRDefault="00B211D2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0A28535" w14:textId="77777777" w:rsidR="00B211D2" w:rsidRPr="00AB76B4" w:rsidRDefault="00B211D2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35DD180C" w14:textId="77777777" w:rsidR="00B211D2" w:rsidRPr="00AB76B4" w:rsidRDefault="00B211D2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St. Gârniţa</w:t>
            </w:r>
          </w:p>
          <w:p w14:paraId="7DF05D5F" w14:textId="77777777" w:rsidR="00B211D2" w:rsidRPr="00AB76B4" w:rsidRDefault="00B211D2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93AFDA0" w14:textId="77777777" w:rsidR="00B211D2" w:rsidRPr="00AB76B4" w:rsidRDefault="00B211D2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 xml:space="preserve">peste sch. 3 </w:t>
            </w:r>
          </w:p>
          <w:p w14:paraId="37209D32" w14:textId="77777777" w:rsidR="00B211D2" w:rsidRPr="00AB76B4" w:rsidRDefault="00B211D2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în abatere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93B583C" w14:textId="77777777" w:rsidR="00B211D2" w:rsidRPr="00AB76B4" w:rsidRDefault="00B211D2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AB76B4"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4B4E42A" w14:textId="77777777" w:rsidR="00B211D2" w:rsidRPr="00AB76B4" w:rsidRDefault="00B211D2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AA20E86" w14:textId="77777777" w:rsidR="00B211D2" w:rsidRPr="00AB76B4" w:rsidRDefault="00B211D2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61420D8" w14:textId="77777777" w:rsidR="00B211D2" w:rsidRPr="00AB76B4" w:rsidRDefault="00B211D2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</w:t>
            </w:r>
          </w:p>
          <w:p w14:paraId="1D3CC31B" w14:textId="77777777" w:rsidR="00B211D2" w:rsidRPr="00AB76B4" w:rsidRDefault="00B211D2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>la linia 1, Cap X.</w:t>
            </w:r>
          </w:p>
        </w:tc>
      </w:tr>
      <w:tr w:rsidR="00B211D2" w:rsidRPr="00AB76B4" w14:paraId="7129B459" w14:textId="77777777" w:rsidTr="00927588">
        <w:trPr>
          <w:cantSplit/>
          <w:trHeight w:val="519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C66A6D8" w14:textId="77777777" w:rsidR="00B211D2" w:rsidRPr="00AB76B4" w:rsidRDefault="00B211D2" w:rsidP="00B211D2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91B83C3" w14:textId="77777777" w:rsidR="00B211D2" w:rsidRPr="00AB76B4" w:rsidRDefault="00B211D2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F9A9AC5" w14:textId="77777777" w:rsidR="00B211D2" w:rsidRPr="00AB76B4" w:rsidRDefault="00B211D2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2930439F" w14:textId="77777777" w:rsidR="00B211D2" w:rsidRPr="00AB76B4" w:rsidRDefault="00B211D2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St. Gârniţa</w:t>
            </w:r>
          </w:p>
          <w:p w14:paraId="3B9EEC40" w14:textId="77777777" w:rsidR="00B211D2" w:rsidRPr="00AB76B4" w:rsidRDefault="00B211D2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ADA23A6" w14:textId="77777777" w:rsidR="00B211D2" w:rsidRPr="00AB76B4" w:rsidRDefault="00B211D2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 xml:space="preserve">peste sch. 2 </w:t>
            </w:r>
          </w:p>
          <w:p w14:paraId="7D966D52" w14:textId="77777777" w:rsidR="00B211D2" w:rsidRPr="00AB76B4" w:rsidRDefault="00B211D2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în abatere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EECD0B6" w14:textId="77777777" w:rsidR="00B211D2" w:rsidRPr="00AB76B4" w:rsidRDefault="00B211D2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AB76B4"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E0F9B94" w14:textId="77777777" w:rsidR="00B211D2" w:rsidRPr="00AB76B4" w:rsidRDefault="00B211D2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7D03EDB" w14:textId="77777777" w:rsidR="00B211D2" w:rsidRPr="00AB76B4" w:rsidRDefault="00B211D2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B0812F9" w14:textId="77777777" w:rsidR="00B211D2" w:rsidRPr="00AB76B4" w:rsidRDefault="00B211D2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</w:t>
            </w:r>
          </w:p>
          <w:p w14:paraId="7FCCDC3B" w14:textId="77777777" w:rsidR="00B211D2" w:rsidRPr="00AB76B4" w:rsidRDefault="00B211D2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>la linia 1, CapY.</w:t>
            </w:r>
          </w:p>
        </w:tc>
      </w:tr>
      <w:tr w:rsidR="00B211D2" w:rsidRPr="00AB76B4" w14:paraId="6FC78B3A" w14:textId="77777777" w:rsidTr="00927588">
        <w:trPr>
          <w:cantSplit/>
          <w:trHeight w:val="519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7F8B058" w14:textId="77777777" w:rsidR="00B211D2" w:rsidRPr="00AB76B4" w:rsidRDefault="00B211D2" w:rsidP="00B211D2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A91FD1B" w14:textId="77777777" w:rsidR="00B211D2" w:rsidRPr="00AB76B4" w:rsidRDefault="00B211D2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342+430</w:t>
            </w:r>
          </w:p>
          <w:p w14:paraId="5DA7C62E" w14:textId="77777777" w:rsidR="00B211D2" w:rsidRPr="00AB76B4" w:rsidRDefault="00B211D2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342+630</w:t>
            </w: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86AB698" w14:textId="77777777" w:rsidR="00B211D2" w:rsidRPr="00AB76B4" w:rsidRDefault="00B211D2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AB76B4">
              <w:rPr>
                <w:b/>
                <w:bCs/>
                <w:sz w:val="36"/>
                <w:szCs w:val="36"/>
                <w:lang w:val="ro-RO"/>
              </w:rPr>
              <w:t>30</w:t>
            </w: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00EB9D92" w14:textId="77777777" w:rsidR="00B211D2" w:rsidRPr="00AB76B4" w:rsidRDefault="00B211D2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Gârniţa -</w:t>
            </w:r>
          </w:p>
          <w:p w14:paraId="6A088DED" w14:textId="77777777" w:rsidR="00B211D2" w:rsidRPr="00AB76B4" w:rsidRDefault="00B211D2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Balota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539BD86" w14:textId="77777777" w:rsidR="00B211D2" w:rsidRPr="00AB76B4" w:rsidRDefault="00B211D2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328AFB8" w14:textId="77777777" w:rsidR="00B211D2" w:rsidRPr="00AB76B4" w:rsidRDefault="00B211D2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AEA1136" w14:textId="77777777" w:rsidR="00B211D2" w:rsidRPr="00AB76B4" w:rsidRDefault="00B211D2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0A35010" w14:textId="77777777" w:rsidR="00B211D2" w:rsidRPr="00AB76B4" w:rsidRDefault="00B211D2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4432AA4" w14:textId="77777777" w:rsidR="00B211D2" w:rsidRPr="00AB76B4" w:rsidRDefault="00B211D2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>Fără inductori.</w:t>
            </w:r>
          </w:p>
        </w:tc>
      </w:tr>
      <w:tr w:rsidR="00B211D2" w:rsidRPr="00AB76B4" w14:paraId="13326988" w14:textId="77777777" w:rsidTr="00927588">
        <w:trPr>
          <w:cantSplit/>
          <w:trHeight w:val="460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5351782" w14:textId="77777777" w:rsidR="00B211D2" w:rsidRPr="00AB76B4" w:rsidRDefault="00B211D2" w:rsidP="00B211D2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0D3B9F4" w14:textId="77777777" w:rsidR="00B211D2" w:rsidRPr="00AB76B4" w:rsidRDefault="00B211D2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591BCC8" w14:textId="77777777" w:rsidR="00B211D2" w:rsidRPr="00AB76B4" w:rsidRDefault="00B211D2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4303F0F0" w14:textId="77777777" w:rsidR="00B211D2" w:rsidRPr="00AB76B4" w:rsidRDefault="00B211D2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St. Balota</w:t>
            </w:r>
          </w:p>
          <w:p w14:paraId="093F0E71" w14:textId="77777777" w:rsidR="00B211D2" w:rsidRPr="00AB76B4" w:rsidRDefault="00B211D2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 xml:space="preserve">linia 1 </w:t>
            </w:r>
          </w:p>
          <w:p w14:paraId="5319C411" w14:textId="77777777" w:rsidR="00B211D2" w:rsidRPr="00AB76B4" w:rsidRDefault="00B211D2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primiri - expedieri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E8390CD" w14:textId="77777777" w:rsidR="00B211D2" w:rsidRPr="00AB76B4" w:rsidRDefault="00B211D2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toată</w:t>
            </w:r>
          </w:p>
          <w:p w14:paraId="3856CD08" w14:textId="77777777" w:rsidR="00B211D2" w:rsidRPr="00AB76B4" w:rsidRDefault="00B211D2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linia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5048D76" w14:textId="77777777" w:rsidR="00B211D2" w:rsidRPr="00AB76B4" w:rsidRDefault="00B211D2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AB76B4"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AB3D4BD" w14:textId="77777777" w:rsidR="00B211D2" w:rsidRPr="00AB76B4" w:rsidRDefault="00B211D2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FF52DA6" w14:textId="77777777" w:rsidR="00B211D2" w:rsidRPr="00AB76B4" w:rsidRDefault="00B211D2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BE53516" w14:textId="77777777" w:rsidR="00B211D2" w:rsidRPr="00AB76B4" w:rsidRDefault="00B211D2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</w:p>
        </w:tc>
      </w:tr>
      <w:tr w:rsidR="00B211D2" w:rsidRPr="00AB76B4" w14:paraId="70E3E3D0" w14:textId="77777777" w:rsidTr="00927588">
        <w:trPr>
          <w:cantSplit/>
          <w:trHeight w:val="686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0074666" w14:textId="77777777" w:rsidR="00B211D2" w:rsidRPr="00AB76B4" w:rsidRDefault="00B211D2" w:rsidP="00B211D2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2246F2E" w14:textId="77777777" w:rsidR="00B211D2" w:rsidRPr="00AB76B4" w:rsidRDefault="00B211D2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AC9ED0F" w14:textId="77777777" w:rsidR="00B211D2" w:rsidRPr="00AB76B4" w:rsidRDefault="00B211D2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3F983EE1" w14:textId="77777777" w:rsidR="00B211D2" w:rsidRPr="00AB76B4" w:rsidRDefault="00B211D2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St. Balota</w:t>
            </w:r>
          </w:p>
          <w:p w14:paraId="4EB113D5" w14:textId="77777777" w:rsidR="00B211D2" w:rsidRPr="00AB76B4" w:rsidRDefault="00B211D2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A52A0E7" w14:textId="77777777" w:rsidR="00B211D2" w:rsidRPr="00AB76B4" w:rsidRDefault="00B211D2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 xml:space="preserve">peste sch. 15 </w:t>
            </w:r>
          </w:p>
          <w:p w14:paraId="4EF3A58B" w14:textId="77777777" w:rsidR="00B211D2" w:rsidRPr="00AB76B4" w:rsidRDefault="00B211D2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în abatere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422A76D" w14:textId="77777777" w:rsidR="00B211D2" w:rsidRPr="00AB76B4" w:rsidRDefault="00B211D2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AB76B4"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07DE9F2" w14:textId="77777777" w:rsidR="00B211D2" w:rsidRPr="00AB76B4" w:rsidRDefault="00B211D2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984D1BE" w14:textId="77777777" w:rsidR="00B211D2" w:rsidRPr="00AB76B4" w:rsidRDefault="00B211D2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76F1DFE" w14:textId="77777777" w:rsidR="00B211D2" w:rsidRPr="00AB76B4" w:rsidRDefault="00B211D2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</w:t>
            </w:r>
          </w:p>
          <w:p w14:paraId="2CDE8D6A" w14:textId="77777777" w:rsidR="00B211D2" w:rsidRPr="00AB76B4" w:rsidRDefault="00B211D2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>la linia 3.</w:t>
            </w:r>
          </w:p>
        </w:tc>
      </w:tr>
      <w:tr w:rsidR="00B211D2" w:rsidRPr="00AB76B4" w14:paraId="64599E25" w14:textId="77777777" w:rsidTr="00927588">
        <w:trPr>
          <w:cantSplit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1A78743" w14:textId="77777777" w:rsidR="00B211D2" w:rsidRPr="00AB76B4" w:rsidRDefault="00B211D2" w:rsidP="00B211D2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2FD1A56" w14:textId="77777777" w:rsidR="00B211D2" w:rsidRPr="00AB76B4" w:rsidRDefault="00B211D2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2E83EF8" w14:textId="77777777" w:rsidR="00B211D2" w:rsidRPr="00AB76B4" w:rsidRDefault="00B211D2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22C46EE3" w14:textId="77777777" w:rsidR="00B211D2" w:rsidRPr="00AB76B4" w:rsidRDefault="00B211D2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St. Balota</w:t>
            </w:r>
          </w:p>
          <w:p w14:paraId="64DEB62F" w14:textId="77777777" w:rsidR="00B211D2" w:rsidRPr="00AB76B4" w:rsidRDefault="00B211D2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F001100" w14:textId="77777777" w:rsidR="00B211D2" w:rsidRPr="00AB76B4" w:rsidRDefault="00B211D2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peste T.D.J.</w:t>
            </w:r>
          </w:p>
          <w:p w14:paraId="5099045E" w14:textId="77777777" w:rsidR="00B211D2" w:rsidRPr="00AB76B4" w:rsidRDefault="00B211D2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3 / 5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9495C0C" w14:textId="77777777" w:rsidR="00B211D2" w:rsidRPr="00AB76B4" w:rsidRDefault="00B211D2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AB76B4"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E5D004B" w14:textId="77777777" w:rsidR="00B211D2" w:rsidRPr="00AB76B4" w:rsidRDefault="00B211D2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0E0FF1C" w14:textId="77777777" w:rsidR="00B211D2" w:rsidRPr="00AB76B4" w:rsidRDefault="00B211D2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2A7A20D" w14:textId="77777777" w:rsidR="00B211D2" w:rsidRPr="00AB76B4" w:rsidRDefault="00B211D2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</w:t>
            </w:r>
          </w:p>
          <w:p w14:paraId="44008E23" w14:textId="77777777" w:rsidR="00B211D2" w:rsidRPr="00AB76B4" w:rsidRDefault="00B211D2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>la liniile 3 şi 4.</w:t>
            </w:r>
          </w:p>
        </w:tc>
      </w:tr>
      <w:tr w:rsidR="00B211D2" w:rsidRPr="00AB76B4" w14:paraId="2F2353F3" w14:textId="77777777" w:rsidTr="00927588">
        <w:trPr>
          <w:cantSplit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D14CB94" w14:textId="77777777" w:rsidR="00B211D2" w:rsidRPr="00AB76B4" w:rsidRDefault="00B211D2" w:rsidP="00B211D2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1D2DA51" w14:textId="77777777" w:rsidR="00B211D2" w:rsidRPr="00AB76B4" w:rsidRDefault="00B211D2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10DF7F9" w14:textId="77777777" w:rsidR="00B211D2" w:rsidRPr="00AB76B4" w:rsidRDefault="00B211D2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5FEEB4D1" w14:textId="77777777" w:rsidR="00B211D2" w:rsidRPr="00AB76B4" w:rsidRDefault="00B211D2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St. Balota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39BB0F5" w14:textId="77777777" w:rsidR="00B211D2" w:rsidRPr="00AB76B4" w:rsidRDefault="00B211D2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 xml:space="preserve">peste diag.  dintre sch. </w:t>
            </w:r>
          </w:p>
          <w:p w14:paraId="66E08A95" w14:textId="77777777" w:rsidR="00B211D2" w:rsidRPr="00AB76B4" w:rsidRDefault="00B211D2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17 -</w:t>
            </w:r>
          </w:p>
          <w:p w14:paraId="4F315F54" w14:textId="77777777" w:rsidR="00B211D2" w:rsidRPr="00AB76B4" w:rsidRDefault="00B211D2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T.D.J.</w:t>
            </w:r>
          </w:p>
          <w:p w14:paraId="3422F441" w14:textId="77777777" w:rsidR="00B211D2" w:rsidRPr="00AB76B4" w:rsidRDefault="00B211D2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19 / 21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C013A2E" w14:textId="77777777" w:rsidR="00B211D2" w:rsidRPr="00AB76B4" w:rsidRDefault="00B211D2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AB76B4"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621C504" w14:textId="77777777" w:rsidR="00B211D2" w:rsidRPr="00AB76B4" w:rsidRDefault="00B211D2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88FD6D0" w14:textId="77777777" w:rsidR="00B211D2" w:rsidRPr="00AB76B4" w:rsidRDefault="00B211D2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130B16C" w14:textId="77777777" w:rsidR="00B211D2" w:rsidRPr="00AB76B4" w:rsidRDefault="00B211D2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 xml:space="preserve">Afectează zonă parcurs </w:t>
            </w:r>
          </w:p>
          <w:p w14:paraId="34133721" w14:textId="77777777" w:rsidR="00B211D2" w:rsidRPr="00AB76B4" w:rsidRDefault="00B211D2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 xml:space="preserve">st. Balota liniile 1 - 3 </w:t>
            </w:r>
          </w:p>
          <w:p w14:paraId="6036BDFC" w14:textId="77777777" w:rsidR="00B211D2" w:rsidRPr="00AB76B4" w:rsidRDefault="00B211D2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>în abatere.</w:t>
            </w:r>
          </w:p>
        </w:tc>
      </w:tr>
      <w:tr w:rsidR="00B211D2" w:rsidRPr="00AB76B4" w14:paraId="11C9A17C" w14:textId="77777777" w:rsidTr="00927588">
        <w:trPr>
          <w:cantSplit/>
          <w:trHeight w:val="1124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9585E3A" w14:textId="77777777" w:rsidR="00B211D2" w:rsidRPr="00AB76B4" w:rsidRDefault="00B211D2" w:rsidP="00B211D2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E23C5D0" w14:textId="77777777" w:rsidR="00B211D2" w:rsidRPr="00AB76B4" w:rsidRDefault="00B211D2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D68A862" w14:textId="77777777" w:rsidR="00B211D2" w:rsidRPr="00AB76B4" w:rsidRDefault="00B211D2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4310A00D" w14:textId="77777777" w:rsidR="00B211D2" w:rsidRPr="00AB76B4" w:rsidRDefault="00B211D2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St. Balota</w:t>
            </w:r>
          </w:p>
          <w:p w14:paraId="6FD8F480" w14:textId="77777777" w:rsidR="00B211D2" w:rsidRPr="00AB76B4" w:rsidRDefault="00B211D2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 xml:space="preserve">linia 3 </w:t>
            </w:r>
          </w:p>
          <w:p w14:paraId="7128D446" w14:textId="77777777" w:rsidR="00B211D2" w:rsidRPr="00AB76B4" w:rsidRDefault="00B211D2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primiri - expedieri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6647259" w14:textId="77777777" w:rsidR="00B211D2" w:rsidRPr="00AB76B4" w:rsidRDefault="00B211D2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 xml:space="preserve">de la axa staţiei </w:t>
            </w:r>
          </w:p>
          <w:p w14:paraId="16838FFC" w14:textId="77777777" w:rsidR="00B211D2" w:rsidRPr="00AB76B4" w:rsidRDefault="00B211D2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 xml:space="preserve">la </w:t>
            </w:r>
          </w:p>
          <w:p w14:paraId="50376D3E" w14:textId="77777777" w:rsidR="00B211D2" w:rsidRPr="00AB76B4" w:rsidRDefault="00B211D2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Cap Y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966D44A" w14:textId="77777777" w:rsidR="00B211D2" w:rsidRPr="00AB76B4" w:rsidRDefault="00B211D2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AB76B4"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8EB02E1" w14:textId="77777777" w:rsidR="00B211D2" w:rsidRPr="00AB76B4" w:rsidRDefault="00B211D2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ADA766F" w14:textId="77777777" w:rsidR="00B211D2" w:rsidRPr="00AB76B4" w:rsidRDefault="00B211D2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9FE7489" w14:textId="77777777" w:rsidR="00B211D2" w:rsidRPr="00AB76B4" w:rsidRDefault="00B211D2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</w:p>
        </w:tc>
      </w:tr>
      <w:tr w:rsidR="00B211D2" w:rsidRPr="00AB76B4" w14:paraId="53C80248" w14:textId="77777777" w:rsidTr="00927588">
        <w:trPr>
          <w:cantSplit/>
          <w:trHeight w:val="2010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F44D33B" w14:textId="77777777" w:rsidR="00B211D2" w:rsidRPr="00AB76B4" w:rsidRDefault="00B211D2" w:rsidP="00B211D2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E687FB0" w14:textId="77777777" w:rsidR="00B211D2" w:rsidRPr="00AB76B4" w:rsidRDefault="00B211D2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9F74326" w14:textId="77777777" w:rsidR="00B211D2" w:rsidRPr="00AB76B4" w:rsidRDefault="00B211D2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7DD7FC31" w14:textId="77777777" w:rsidR="00B211D2" w:rsidRPr="00AB76B4" w:rsidRDefault="00B211D2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St. Balota</w:t>
            </w:r>
          </w:p>
          <w:p w14:paraId="61F2D983" w14:textId="77777777" w:rsidR="00B211D2" w:rsidRPr="00AB76B4" w:rsidRDefault="00B211D2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 xml:space="preserve">linia 4 </w:t>
            </w:r>
          </w:p>
          <w:p w14:paraId="3C8F5E37" w14:textId="77777777" w:rsidR="00B211D2" w:rsidRPr="00AB76B4" w:rsidRDefault="00B211D2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primiri - expedieri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31E45D6" w14:textId="77777777" w:rsidR="00B211D2" w:rsidRPr="00AB76B4" w:rsidRDefault="00B211D2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 xml:space="preserve">de la axa staţiei până la călcâi macaz 12 </w:t>
            </w:r>
          </w:p>
          <w:p w14:paraId="1B6A0520" w14:textId="77777777" w:rsidR="00B211D2" w:rsidRPr="00AB76B4" w:rsidRDefault="00B211D2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Cap Y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D53630F" w14:textId="77777777" w:rsidR="00B211D2" w:rsidRPr="00AB76B4" w:rsidRDefault="00B211D2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AB76B4"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30C0667" w14:textId="77777777" w:rsidR="00B211D2" w:rsidRPr="00AB76B4" w:rsidRDefault="00B211D2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F5E49A0" w14:textId="77777777" w:rsidR="00B211D2" w:rsidRPr="00AB76B4" w:rsidRDefault="00B211D2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F3B5F68" w14:textId="77777777" w:rsidR="00B211D2" w:rsidRPr="00AB76B4" w:rsidRDefault="00B211D2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</w:p>
        </w:tc>
      </w:tr>
      <w:tr w:rsidR="00B211D2" w:rsidRPr="00AB76B4" w14:paraId="149DE26F" w14:textId="77777777" w:rsidTr="00927588">
        <w:trPr>
          <w:cantSplit/>
          <w:trHeight w:val="1135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B0C5468" w14:textId="77777777" w:rsidR="00B211D2" w:rsidRPr="00AB76B4" w:rsidRDefault="00B211D2" w:rsidP="00B211D2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30EE1DC" w14:textId="77777777" w:rsidR="00B211D2" w:rsidRPr="00AB76B4" w:rsidRDefault="00B211D2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CFBAB15" w14:textId="77777777" w:rsidR="00B211D2" w:rsidRPr="00AB76B4" w:rsidRDefault="00B211D2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6DDF2FA0" w14:textId="77777777" w:rsidR="00B211D2" w:rsidRPr="00AB76B4" w:rsidRDefault="00B211D2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St. Balota</w:t>
            </w:r>
          </w:p>
          <w:p w14:paraId="2632F5A7" w14:textId="77777777" w:rsidR="00B211D2" w:rsidRPr="00AB76B4" w:rsidRDefault="00B211D2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 xml:space="preserve">linia 5 </w:t>
            </w:r>
          </w:p>
          <w:p w14:paraId="0C06CA22" w14:textId="77777777" w:rsidR="00B211D2" w:rsidRPr="00AB76B4" w:rsidRDefault="00B211D2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primiri - expedieri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B85323F" w14:textId="77777777" w:rsidR="00B211D2" w:rsidRPr="00AB76B4" w:rsidRDefault="00B211D2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toată</w:t>
            </w:r>
          </w:p>
          <w:p w14:paraId="3FE5880F" w14:textId="77777777" w:rsidR="00B211D2" w:rsidRPr="00AB76B4" w:rsidRDefault="00B211D2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linia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3A173F3" w14:textId="77777777" w:rsidR="00B211D2" w:rsidRPr="00AB76B4" w:rsidRDefault="00B211D2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AB76B4"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3EA1C93" w14:textId="77777777" w:rsidR="00B211D2" w:rsidRPr="00AB76B4" w:rsidRDefault="00B211D2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7571171" w14:textId="77777777" w:rsidR="00B211D2" w:rsidRPr="00AB76B4" w:rsidRDefault="00B211D2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244CDF4" w14:textId="77777777" w:rsidR="00B211D2" w:rsidRPr="00AB76B4" w:rsidRDefault="00B211D2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</w:p>
        </w:tc>
      </w:tr>
      <w:tr w:rsidR="00B211D2" w:rsidRPr="00AB76B4" w14:paraId="4F8375CE" w14:textId="77777777" w:rsidTr="00927588">
        <w:trPr>
          <w:cantSplit/>
          <w:trHeight w:val="946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804792B" w14:textId="77777777" w:rsidR="00B211D2" w:rsidRPr="00AB76B4" w:rsidRDefault="00B211D2" w:rsidP="00B211D2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EA92CFB" w14:textId="77777777" w:rsidR="00B211D2" w:rsidRPr="00AB76B4" w:rsidRDefault="00B211D2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B2F622A" w14:textId="77777777" w:rsidR="00B211D2" w:rsidRPr="00AB76B4" w:rsidRDefault="00B211D2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53D5BBF3" w14:textId="77777777" w:rsidR="00B211D2" w:rsidRPr="00AB76B4" w:rsidRDefault="00B211D2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St. Balota</w:t>
            </w:r>
          </w:p>
          <w:p w14:paraId="4998392F" w14:textId="77777777" w:rsidR="00B211D2" w:rsidRPr="00AB76B4" w:rsidRDefault="00B211D2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FD6AD18" w14:textId="77777777" w:rsidR="00B211D2" w:rsidRPr="00AB76B4" w:rsidRDefault="00B211D2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peste T.D.J.</w:t>
            </w:r>
          </w:p>
          <w:p w14:paraId="19BB5693" w14:textId="77777777" w:rsidR="00B211D2" w:rsidRPr="00AB76B4" w:rsidRDefault="00B211D2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4 / 6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2F50BC3" w14:textId="77777777" w:rsidR="00B211D2" w:rsidRPr="00AB76B4" w:rsidRDefault="00B211D2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AB76B4">
              <w:rPr>
                <w:b/>
                <w:bCs/>
                <w:sz w:val="36"/>
                <w:szCs w:val="36"/>
                <w:lang w:val="ro-RO"/>
              </w:rPr>
              <w:t>5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DD100D2" w14:textId="77777777" w:rsidR="00B211D2" w:rsidRPr="00AB76B4" w:rsidRDefault="00B211D2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6194EFB" w14:textId="77777777" w:rsidR="00B211D2" w:rsidRPr="00AB76B4" w:rsidRDefault="00B211D2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3F7D317" w14:textId="77777777" w:rsidR="00B211D2" w:rsidRPr="00AB76B4" w:rsidRDefault="00B211D2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</w:t>
            </w:r>
          </w:p>
          <w:p w14:paraId="056A0661" w14:textId="77777777" w:rsidR="00B211D2" w:rsidRPr="00AB76B4" w:rsidRDefault="00B211D2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>la liniile 3 - 5.</w:t>
            </w:r>
          </w:p>
        </w:tc>
      </w:tr>
      <w:tr w:rsidR="00B211D2" w:rsidRPr="00AB76B4" w14:paraId="56674C84" w14:textId="77777777" w:rsidTr="00927588">
        <w:trPr>
          <w:cantSplit/>
          <w:trHeight w:val="946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14B2D04" w14:textId="77777777" w:rsidR="00B211D2" w:rsidRPr="00AB76B4" w:rsidRDefault="00B211D2" w:rsidP="00B211D2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C0AA960" w14:textId="77777777" w:rsidR="00B211D2" w:rsidRPr="00AB76B4" w:rsidRDefault="00B211D2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345+652</w:t>
            </w:r>
          </w:p>
          <w:p w14:paraId="0010A730" w14:textId="77777777" w:rsidR="00B211D2" w:rsidRPr="00AB76B4" w:rsidRDefault="00B211D2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355+537</w:t>
            </w: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9EA9D2E" w14:textId="77777777" w:rsidR="00B211D2" w:rsidRPr="00AB76B4" w:rsidRDefault="00B211D2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589C9ECA" w14:textId="77777777" w:rsidR="00B211D2" w:rsidRPr="00AB76B4" w:rsidRDefault="00B211D2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Balota –</w:t>
            </w:r>
          </w:p>
          <w:p w14:paraId="0B8491E8" w14:textId="77777777" w:rsidR="00B211D2" w:rsidRPr="00AB76B4" w:rsidRDefault="00B211D2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Drobeta Turnu Severin Mărfuri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7DE2F78" w14:textId="77777777" w:rsidR="00B211D2" w:rsidRPr="00AB76B4" w:rsidRDefault="00B211D2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1D005A8" w14:textId="77777777" w:rsidR="00B211D2" w:rsidRPr="00AB76B4" w:rsidRDefault="00B211D2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475C9A2" w14:textId="77777777" w:rsidR="00B211D2" w:rsidRPr="00AB76B4" w:rsidRDefault="00B211D2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5C53041" w14:textId="77777777" w:rsidR="00B211D2" w:rsidRPr="00AB76B4" w:rsidRDefault="00B211D2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8D916BD" w14:textId="77777777" w:rsidR="00B211D2" w:rsidRPr="00AB76B4" w:rsidRDefault="00B211D2" w:rsidP="00C7433E">
            <w:pPr>
              <w:spacing w:before="40" w:after="40" w:line="276" w:lineRule="auto"/>
              <w:ind w:left="57" w:right="57"/>
              <w:rPr>
                <w:b/>
                <w:bCs/>
                <w:iCs/>
                <w:color w:val="000000"/>
                <w:sz w:val="20"/>
                <w:lang w:val="ro-RO"/>
              </w:rPr>
            </w:pPr>
            <w:r w:rsidRPr="00AB76B4">
              <w:rPr>
                <w:b/>
                <w:bCs/>
                <w:iCs/>
                <w:color w:val="000000"/>
                <w:sz w:val="20"/>
                <w:lang w:val="ro-RO"/>
              </w:rPr>
              <w:t>*Interzis circulația trenurilor care au în componență mai mult de două locomotive cuplate.</w:t>
            </w:r>
          </w:p>
          <w:p w14:paraId="2B4A2482" w14:textId="77777777" w:rsidR="00B211D2" w:rsidRPr="00AB76B4" w:rsidRDefault="00B211D2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B211D2" w:rsidRPr="00AB76B4" w14:paraId="0A7EA401" w14:textId="77777777" w:rsidTr="00927588">
        <w:trPr>
          <w:cantSplit/>
          <w:trHeight w:val="1295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3EF541F" w14:textId="77777777" w:rsidR="00B211D2" w:rsidRPr="00AB76B4" w:rsidRDefault="00B211D2" w:rsidP="00B211D2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F7AFFE2" w14:textId="77777777" w:rsidR="00B211D2" w:rsidRPr="00AB76B4" w:rsidRDefault="00B211D2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345+200</w:t>
            </w:r>
          </w:p>
          <w:p w14:paraId="4CB733AD" w14:textId="77777777" w:rsidR="00B211D2" w:rsidRPr="00AB76B4" w:rsidRDefault="00B211D2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353+200</w:t>
            </w: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B4664FE" w14:textId="77777777" w:rsidR="00B211D2" w:rsidRPr="00AB76B4" w:rsidRDefault="00B211D2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AB76B4">
              <w:rPr>
                <w:b/>
                <w:bCs/>
                <w:sz w:val="36"/>
                <w:szCs w:val="36"/>
                <w:lang w:val="ro-RO"/>
              </w:rPr>
              <w:t>30</w:t>
            </w: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469D2264" w14:textId="77777777" w:rsidR="00B211D2" w:rsidRPr="00AB76B4" w:rsidRDefault="00B211D2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Balota –</w:t>
            </w:r>
          </w:p>
          <w:p w14:paraId="153D200F" w14:textId="77777777" w:rsidR="00B211D2" w:rsidRPr="00AB76B4" w:rsidRDefault="00B211D2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Valea Albă</w:t>
            </w:r>
          </w:p>
          <w:p w14:paraId="6503AF19" w14:textId="77777777" w:rsidR="00B211D2" w:rsidRPr="00AB76B4" w:rsidRDefault="00B211D2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 xml:space="preserve">linia 1 directă </w:t>
            </w:r>
          </w:p>
          <w:p w14:paraId="59612F24" w14:textId="77777777" w:rsidR="00B211D2" w:rsidRPr="00AB76B4" w:rsidRDefault="00B211D2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Valea Albă și</w:t>
            </w:r>
          </w:p>
          <w:p w14:paraId="005A68D9" w14:textId="77777777" w:rsidR="00B211D2" w:rsidRPr="00AB76B4" w:rsidRDefault="00B211D2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Valea Albă -</w:t>
            </w:r>
          </w:p>
          <w:p w14:paraId="27750E79" w14:textId="77777777" w:rsidR="00B211D2" w:rsidRPr="00AB76B4" w:rsidRDefault="00B211D2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Post Macazuri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0B8EFEE" w14:textId="77777777" w:rsidR="00B211D2" w:rsidRPr="00AB76B4" w:rsidRDefault="00B211D2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1D9599F" w14:textId="77777777" w:rsidR="00B211D2" w:rsidRPr="00AB76B4" w:rsidRDefault="00B211D2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A5012A2" w14:textId="77777777" w:rsidR="00B211D2" w:rsidRPr="00AB76B4" w:rsidRDefault="00B211D2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CE7C3F2" w14:textId="77777777" w:rsidR="00B211D2" w:rsidRPr="00AB76B4" w:rsidRDefault="00B211D2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254CE65" w14:textId="77777777" w:rsidR="00B211D2" w:rsidRPr="00AB76B4" w:rsidRDefault="00B211D2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>Fără inductori.</w:t>
            </w:r>
          </w:p>
        </w:tc>
      </w:tr>
      <w:tr w:rsidR="00B211D2" w:rsidRPr="00AB76B4" w14:paraId="1E6054FB" w14:textId="77777777" w:rsidTr="00927588">
        <w:trPr>
          <w:cantSplit/>
          <w:trHeight w:val="453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7666D65" w14:textId="77777777" w:rsidR="00B211D2" w:rsidRPr="00AB76B4" w:rsidRDefault="00B211D2" w:rsidP="00B211D2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F7F7A8B" w14:textId="77777777" w:rsidR="00B211D2" w:rsidRPr="00AB76B4" w:rsidRDefault="00B211D2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88D26A1" w14:textId="77777777" w:rsidR="00B211D2" w:rsidRPr="00AB76B4" w:rsidRDefault="00B211D2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2A0F92FB" w14:textId="77777777" w:rsidR="00B211D2" w:rsidRPr="00AB76B4" w:rsidRDefault="00B211D2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Post Macazuri -</w:t>
            </w:r>
          </w:p>
          <w:p w14:paraId="32866C45" w14:textId="77777777" w:rsidR="00B211D2" w:rsidRPr="00AB76B4" w:rsidRDefault="00B211D2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Drobeta Tr. Severin Mărfuri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9F458AC" w14:textId="77777777" w:rsidR="00B211D2" w:rsidRPr="00AB76B4" w:rsidRDefault="00B211D2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DFAB4DF" w14:textId="77777777" w:rsidR="00B211D2" w:rsidRPr="00AB76B4" w:rsidRDefault="00B211D2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5F9A88C" w14:textId="77777777" w:rsidR="00B211D2" w:rsidRPr="00AB76B4" w:rsidRDefault="00B211D2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354+400</w:t>
            </w:r>
          </w:p>
          <w:p w14:paraId="05C40563" w14:textId="77777777" w:rsidR="00B211D2" w:rsidRPr="00AB76B4" w:rsidRDefault="00B211D2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354+700</w:t>
            </w: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C0F6AA0" w14:textId="77777777" w:rsidR="00B211D2" w:rsidRPr="00AB76B4" w:rsidRDefault="00B211D2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AB76B4">
              <w:rPr>
                <w:b/>
                <w:bCs/>
                <w:sz w:val="36"/>
                <w:szCs w:val="36"/>
                <w:lang w:val="ro-RO"/>
              </w:rPr>
              <w:t>30</w:t>
            </w: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67A56CB" w14:textId="77777777" w:rsidR="00B211D2" w:rsidRPr="00AB76B4" w:rsidRDefault="00B211D2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>Fără inductori.</w:t>
            </w:r>
          </w:p>
        </w:tc>
      </w:tr>
      <w:tr w:rsidR="00B211D2" w:rsidRPr="00AB76B4" w14:paraId="39794AAB" w14:textId="77777777" w:rsidTr="00927588">
        <w:trPr>
          <w:cantSplit/>
          <w:trHeight w:val="453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0A8F39A" w14:textId="77777777" w:rsidR="00B211D2" w:rsidRPr="00AB76B4" w:rsidRDefault="00B211D2" w:rsidP="00B211D2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C9653A8" w14:textId="77777777" w:rsidR="00B211D2" w:rsidRPr="00AB76B4" w:rsidRDefault="00B211D2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E141F7C" w14:textId="77777777" w:rsidR="00B211D2" w:rsidRPr="00AB76B4" w:rsidRDefault="00B211D2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7508AE83" w14:textId="77777777" w:rsidR="00B211D2" w:rsidRPr="00AB76B4" w:rsidRDefault="00B211D2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St. Drobeta Tr. Severin</w:t>
            </w:r>
          </w:p>
          <w:p w14:paraId="691BC8F4" w14:textId="77777777" w:rsidR="00B211D2" w:rsidRPr="00AB76B4" w:rsidRDefault="00B211D2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 xml:space="preserve">Mărfuri </w:t>
            </w:r>
          </w:p>
          <w:p w14:paraId="69F93219" w14:textId="77777777" w:rsidR="00B211D2" w:rsidRPr="00AB76B4" w:rsidRDefault="00B211D2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Cap Y, linia 3 directă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803D3C8" w14:textId="77777777" w:rsidR="00B211D2" w:rsidRPr="00AB76B4" w:rsidRDefault="00B211D2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5E06C4E" w14:textId="77777777" w:rsidR="00B211D2" w:rsidRPr="00AB76B4" w:rsidRDefault="00B211D2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DA7E591" w14:textId="77777777" w:rsidR="00B211D2" w:rsidRPr="00AB76B4" w:rsidRDefault="00B211D2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356+930</w:t>
            </w:r>
          </w:p>
          <w:p w14:paraId="5D1EE7D5" w14:textId="77777777" w:rsidR="00B211D2" w:rsidRPr="00AB76B4" w:rsidRDefault="00B211D2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357+170</w:t>
            </w: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5B0AF79" w14:textId="77777777" w:rsidR="00B211D2" w:rsidRPr="00AB76B4" w:rsidRDefault="00B211D2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AB76B4">
              <w:rPr>
                <w:b/>
                <w:bCs/>
                <w:sz w:val="36"/>
                <w:szCs w:val="36"/>
                <w:lang w:val="ro-RO"/>
              </w:rPr>
              <w:t>50</w:t>
            </w: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648674F" w14:textId="77777777" w:rsidR="00B211D2" w:rsidRPr="00AB76B4" w:rsidRDefault="00B211D2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>Fără inductori.</w:t>
            </w:r>
          </w:p>
          <w:p w14:paraId="02B01DF1" w14:textId="77777777" w:rsidR="00B211D2" w:rsidRPr="00AB76B4" w:rsidRDefault="00B211D2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>Peste sch. 10, 8 și 6A.</w:t>
            </w:r>
          </w:p>
        </w:tc>
      </w:tr>
      <w:tr w:rsidR="00B211D2" w:rsidRPr="00AB76B4" w14:paraId="2D456E99" w14:textId="77777777" w:rsidTr="00927588">
        <w:trPr>
          <w:cantSplit/>
          <w:trHeight w:val="2814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D324ABA" w14:textId="77777777" w:rsidR="00B211D2" w:rsidRPr="00AB76B4" w:rsidRDefault="00B211D2" w:rsidP="00B211D2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D69B2CA" w14:textId="77777777" w:rsidR="00B211D2" w:rsidRPr="00AB76B4" w:rsidRDefault="00B211D2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AFCB48B" w14:textId="77777777" w:rsidR="00B211D2" w:rsidRPr="00AB76B4" w:rsidRDefault="00B211D2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3BA70513" w14:textId="77777777" w:rsidR="00B211D2" w:rsidRPr="00AB76B4" w:rsidRDefault="00B211D2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St. Drobeta Tr. Severin Mărfuri</w:t>
            </w:r>
          </w:p>
          <w:p w14:paraId="117A75CF" w14:textId="77777777" w:rsidR="00B211D2" w:rsidRPr="00AB76B4" w:rsidRDefault="00B211D2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20639C1" w14:textId="77777777" w:rsidR="00B211D2" w:rsidRPr="00AB76B4" w:rsidRDefault="00B211D2" w:rsidP="00C7433E">
            <w:pPr>
              <w:spacing w:before="40" w:after="40" w:line="276" w:lineRule="auto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peste diag.</w:t>
            </w:r>
          </w:p>
          <w:p w14:paraId="63E25363" w14:textId="77777777" w:rsidR="00B211D2" w:rsidRPr="00AB76B4" w:rsidRDefault="00B211D2" w:rsidP="00C7433E">
            <w:pPr>
              <w:spacing w:before="40" w:after="40" w:line="276" w:lineRule="auto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 xml:space="preserve">1 - 3 </w:t>
            </w:r>
          </w:p>
          <w:p w14:paraId="7CA5F898" w14:textId="77777777" w:rsidR="00B211D2" w:rsidRPr="00AB76B4" w:rsidRDefault="00B211D2" w:rsidP="00C7433E">
            <w:pPr>
              <w:spacing w:before="40" w:after="40" w:line="276" w:lineRule="auto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şi</w:t>
            </w:r>
          </w:p>
          <w:p w14:paraId="063ED430" w14:textId="77777777" w:rsidR="00B211D2" w:rsidRPr="00AB76B4" w:rsidRDefault="00B211D2" w:rsidP="00C7433E">
            <w:pPr>
              <w:spacing w:before="40" w:after="40" w:line="276" w:lineRule="auto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 xml:space="preserve">sch. </w:t>
            </w:r>
          </w:p>
          <w:p w14:paraId="335ED762" w14:textId="77777777" w:rsidR="00B211D2" w:rsidRPr="00AB76B4" w:rsidRDefault="00B211D2" w:rsidP="00C7433E">
            <w:pPr>
              <w:spacing w:before="40" w:after="40" w:line="276" w:lineRule="auto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 xml:space="preserve">1 şi 3 </w:t>
            </w:r>
          </w:p>
          <w:p w14:paraId="587988F1" w14:textId="77777777" w:rsidR="00B211D2" w:rsidRPr="00AB76B4" w:rsidRDefault="00B211D2" w:rsidP="00C7433E">
            <w:pPr>
              <w:spacing w:before="40" w:after="40" w:line="276" w:lineRule="auto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în abatere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987642F" w14:textId="77777777" w:rsidR="00B211D2" w:rsidRPr="00AB76B4" w:rsidRDefault="00B211D2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AB76B4"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A1B48B9" w14:textId="77777777" w:rsidR="00B211D2" w:rsidRPr="00AB76B4" w:rsidRDefault="00B211D2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3C1BF65" w14:textId="77777777" w:rsidR="00B211D2" w:rsidRPr="00AB76B4" w:rsidRDefault="00B211D2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AD84588" w14:textId="77777777" w:rsidR="00B211D2" w:rsidRPr="00AB76B4" w:rsidRDefault="00B211D2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</w:t>
            </w:r>
          </w:p>
          <w:p w14:paraId="45F042F4" w14:textId="77777777" w:rsidR="00B211D2" w:rsidRPr="00AB76B4" w:rsidRDefault="00B211D2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>la liniile 1 - 3.</w:t>
            </w:r>
          </w:p>
        </w:tc>
      </w:tr>
      <w:tr w:rsidR="00B211D2" w:rsidRPr="00AB76B4" w14:paraId="26972471" w14:textId="77777777" w:rsidTr="00927588">
        <w:trPr>
          <w:cantSplit/>
          <w:trHeight w:val="774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BB0A2E5" w14:textId="77777777" w:rsidR="00B211D2" w:rsidRPr="00AB76B4" w:rsidRDefault="00B211D2" w:rsidP="00B211D2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26617B1" w14:textId="77777777" w:rsidR="00B211D2" w:rsidRPr="00AB76B4" w:rsidRDefault="00B211D2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1A79560" w14:textId="77777777" w:rsidR="00B211D2" w:rsidRPr="00AB76B4" w:rsidRDefault="00B211D2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551A66EE" w14:textId="77777777" w:rsidR="00B211D2" w:rsidRPr="00AB76B4" w:rsidRDefault="00B211D2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St. Drobeta Tr. Severin Mărfuri, 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0EB973E" w14:textId="77777777" w:rsidR="00B211D2" w:rsidRPr="00AB76B4" w:rsidRDefault="00B211D2" w:rsidP="00C7433E">
            <w:pPr>
              <w:spacing w:before="40" w:after="40" w:line="276" w:lineRule="auto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 xml:space="preserve">peste </w:t>
            </w:r>
          </w:p>
          <w:p w14:paraId="19161D1D" w14:textId="77777777" w:rsidR="00B211D2" w:rsidRPr="00AB76B4" w:rsidRDefault="00B211D2" w:rsidP="00C7433E">
            <w:pPr>
              <w:spacing w:before="40" w:after="40" w:line="276" w:lineRule="auto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 xml:space="preserve">sch. 9 </w:t>
            </w:r>
          </w:p>
          <w:p w14:paraId="0067911E" w14:textId="77777777" w:rsidR="00B211D2" w:rsidRPr="00AB76B4" w:rsidRDefault="00B211D2" w:rsidP="00C7433E">
            <w:pPr>
              <w:spacing w:before="40" w:after="40" w:line="276" w:lineRule="auto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în abatere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036EC7D" w14:textId="77777777" w:rsidR="00B211D2" w:rsidRPr="00AB76B4" w:rsidRDefault="00B211D2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AB76B4">
              <w:rPr>
                <w:b/>
                <w:bCs/>
                <w:sz w:val="36"/>
                <w:szCs w:val="36"/>
                <w:lang w:val="ro-RO"/>
              </w:rPr>
              <w:t>5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61B40EA" w14:textId="77777777" w:rsidR="00B211D2" w:rsidRPr="00AB76B4" w:rsidRDefault="00B211D2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E964081" w14:textId="77777777" w:rsidR="00B211D2" w:rsidRPr="00AB76B4" w:rsidRDefault="00B211D2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5355321" w14:textId="77777777" w:rsidR="00B211D2" w:rsidRPr="00AB76B4" w:rsidRDefault="00B211D2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</w:t>
            </w:r>
          </w:p>
          <w:p w14:paraId="59C2F0A7" w14:textId="77777777" w:rsidR="00B211D2" w:rsidRPr="00AB76B4" w:rsidRDefault="00B211D2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>la liniile 1 și 2.</w:t>
            </w:r>
          </w:p>
        </w:tc>
      </w:tr>
      <w:tr w:rsidR="00B211D2" w:rsidRPr="00AB76B4" w14:paraId="1A7C9D9A" w14:textId="77777777" w:rsidTr="00927588">
        <w:trPr>
          <w:cantSplit/>
          <w:trHeight w:val="2085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F5DBA80" w14:textId="77777777" w:rsidR="00B211D2" w:rsidRPr="00AB76B4" w:rsidRDefault="00B211D2" w:rsidP="00B211D2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9C883DD" w14:textId="77777777" w:rsidR="00B211D2" w:rsidRPr="00AB76B4" w:rsidRDefault="00B211D2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C777413" w14:textId="77777777" w:rsidR="00B211D2" w:rsidRPr="00AB76B4" w:rsidRDefault="00B211D2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4DACDEFC" w14:textId="77777777" w:rsidR="00B211D2" w:rsidRPr="00AB76B4" w:rsidRDefault="00B211D2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St. Drobeta Tr. Severin Mărfuri</w:t>
            </w:r>
          </w:p>
          <w:p w14:paraId="7BF33A77" w14:textId="77777777" w:rsidR="00B211D2" w:rsidRPr="00AB76B4" w:rsidRDefault="00B211D2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Cap X + 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D16EE07" w14:textId="77777777" w:rsidR="00B211D2" w:rsidRPr="00AB76B4" w:rsidRDefault="00B211D2" w:rsidP="00C7433E">
            <w:pPr>
              <w:spacing w:before="40" w:after="40" w:line="276" w:lineRule="auto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 xml:space="preserve">peste </w:t>
            </w:r>
          </w:p>
          <w:p w14:paraId="33B653B1" w14:textId="77777777" w:rsidR="00B211D2" w:rsidRPr="00AB76B4" w:rsidRDefault="00B211D2" w:rsidP="00C7433E">
            <w:pPr>
              <w:spacing w:before="40" w:after="40" w:line="276" w:lineRule="auto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 xml:space="preserve">sch. 7 </w:t>
            </w:r>
          </w:p>
          <w:p w14:paraId="74B57C46" w14:textId="77777777" w:rsidR="00B211D2" w:rsidRPr="00AB76B4" w:rsidRDefault="00B211D2" w:rsidP="00C7433E">
            <w:pPr>
              <w:spacing w:before="40" w:after="40" w:line="276" w:lineRule="auto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în abatere</w:t>
            </w:r>
          </w:p>
          <w:p w14:paraId="716D7480" w14:textId="77777777" w:rsidR="00B211D2" w:rsidRPr="00AB76B4" w:rsidRDefault="00B211D2" w:rsidP="00C7433E">
            <w:pPr>
              <w:spacing w:before="40" w:after="40" w:line="276" w:lineRule="auto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şi</w:t>
            </w:r>
          </w:p>
          <w:p w14:paraId="0F1B4212" w14:textId="77777777" w:rsidR="00B211D2" w:rsidRPr="00AB76B4" w:rsidRDefault="00B211D2" w:rsidP="00C7433E">
            <w:pPr>
              <w:spacing w:before="40" w:after="40" w:line="276" w:lineRule="auto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T.D.J.</w:t>
            </w:r>
          </w:p>
          <w:p w14:paraId="23C271DA" w14:textId="77777777" w:rsidR="00B211D2" w:rsidRPr="00AB76B4" w:rsidRDefault="00B211D2" w:rsidP="00C7433E">
            <w:pPr>
              <w:spacing w:before="40" w:after="40" w:line="276" w:lineRule="auto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12 / 14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5966C58" w14:textId="77777777" w:rsidR="00B211D2" w:rsidRPr="00AB76B4" w:rsidRDefault="00B211D2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AB76B4"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6C755FF" w14:textId="77777777" w:rsidR="00B211D2" w:rsidRPr="00AB76B4" w:rsidRDefault="00B211D2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83ACC03" w14:textId="77777777" w:rsidR="00B211D2" w:rsidRPr="00AB76B4" w:rsidRDefault="00B211D2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2B167A8" w14:textId="77777777" w:rsidR="00B211D2" w:rsidRPr="00AB76B4" w:rsidRDefault="00B211D2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</w:t>
            </w:r>
          </w:p>
          <w:p w14:paraId="3AE26655" w14:textId="77777777" w:rsidR="00B211D2" w:rsidRPr="00AB76B4" w:rsidRDefault="00B211D2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>la liniile 1 şi 2.</w:t>
            </w:r>
          </w:p>
        </w:tc>
      </w:tr>
      <w:tr w:rsidR="00B211D2" w:rsidRPr="00AB76B4" w14:paraId="72CFBF52" w14:textId="77777777" w:rsidTr="00927588">
        <w:trPr>
          <w:cantSplit/>
          <w:trHeight w:val="1662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9B6E4CD" w14:textId="77777777" w:rsidR="00B211D2" w:rsidRPr="00AB76B4" w:rsidRDefault="00B211D2" w:rsidP="00B211D2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8746DBB" w14:textId="77777777" w:rsidR="00B211D2" w:rsidRPr="00AB76B4" w:rsidRDefault="00B211D2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5A26FEE" w14:textId="77777777" w:rsidR="00B211D2" w:rsidRPr="00AB76B4" w:rsidRDefault="00B211D2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23ACE4DD" w14:textId="77777777" w:rsidR="00B211D2" w:rsidRPr="00AB76B4" w:rsidRDefault="00B211D2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St. Drobeta Tr. Severin Mărfuri</w:t>
            </w:r>
          </w:p>
          <w:p w14:paraId="3AD4BF3D" w14:textId="77777777" w:rsidR="00B211D2" w:rsidRPr="00AB76B4" w:rsidRDefault="00B211D2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 xml:space="preserve">Cap X, liniile 6 - 10 </w:t>
            </w:r>
          </w:p>
          <w:p w14:paraId="0EB94F8B" w14:textId="77777777" w:rsidR="00B211D2" w:rsidRPr="00AB76B4" w:rsidRDefault="00B211D2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primiri - expedieri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62D4CCD" w14:textId="77777777" w:rsidR="00B211D2" w:rsidRPr="00AB76B4" w:rsidRDefault="00B211D2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 xml:space="preserve">peste sch. </w:t>
            </w:r>
          </w:p>
          <w:p w14:paraId="42E85559" w14:textId="77777777" w:rsidR="00B211D2" w:rsidRPr="00AB76B4" w:rsidRDefault="00B211D2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nr. 15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61F215B" w14:textId="77777777" w:rsidR="00B211D2" w:rsidRPr="00AB76B4" w:rsidRDefault="00B211D2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AB76B4">
              <w:rPr>
                <w:b/>
                <w:bCs/>
                <w:sz w:val="36"/>
                <w:szCs w:val="36"/>
                <w:lang w:val="ro-RO"/>
              </w:rPr>
              <w:t>5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34F7AB9" w14:textId="77777777" w:rsidR="00B211D2" w:rsidRPr="00AB76B4" w:rsidRDefault="00B211D2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B23DCCE" w14:textId="77777777" w:rsidR="00B211D2" w:rsidRPr="00AB76B4" w:rsidRDefault="00B211D2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9DA9D42" w14:textId="77777777" w:rsidR="00B211D2" w:rsidRPr="00AB76B4" w:rsidRDefault="00B211D2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</w:p>
        </w:tc>
      </w:tr>
      <w:tr w:rsidR="00B211D2" w:rsidRPr="00AB76B4" w14:paraId="2A89F1D8" w14:textId="77777777" w:rsidTr="00927588">
        <w:trPr>
          <w:cantSplit/>
          <w:trHeight w:val="1662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6EB9E88" w14:textId="77777777" w:rsidR="00B211D2" w:rsidRPr="00AB76B4" w:rsidRDefault="00B211D2" w:rsidP="00B211D2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82D970E" w14:textId="77777777" w:rsidR="00B211D2" w:rsidRPr="00AB76B4" w:rsidRDefault="00B211D2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808D126" w14:textId="77777777" w:rsidR="00B211D2" w:rsidRPr="00AB76B4" w:rsidRDefault="00B211D2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154C6936" w14:textId="77777777" w:rsidR="00B211D2" w:rsidRPr="00AB76B4" w:rsidRDefault="00B211D2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St. Drobeta Tr. Severin Mărfuri</w:t>
            </w:r>
          </w:p>
          <w:p w14:paraId="2F6CFE41" w14:textId="77777777" w:rsidR="00B211D2" w:rsidRPr="00AB76B4" w:rsidRDefault="00B211D2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 xml:space="preserve">linia 5 </w:t>
            </w:r>
          </w:p>
          <w:p w14:paraId="0362E1F4" w14:textId="77777777" w:rsidR="00B211D2" w:rsidRPr="00AB76B4" w:rsidRDefault="00B211D2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primiri - expedieri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382F50F" w14:textId="77777777" w:rsidR="00B211D2" w:rsidRPr="00AB76B4" w:rsidRDefault="00B211D2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de la Cap X la axa stației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1FFE264" w14:textId="77777777" w:rsidR="00B211D2" w:rsidRPr="00AB76B4" w:rsidRDefault="00B211D2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AB76B4">
              <w:rPr>
                <w:b/>
                <w:bCs/>
                <w:sz w:val="36"/>
                <w:szCs w:val="36"/>
                <w:lang w:val="ro-RO"/>
              </w:rPr>
              <w:t>5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09CFB08" w14:textId="77777777" w:rsidR="00B211D2" w:rsidRPr="00AB76B4" w:rsidRDefault="00B211D2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157408B" w14:textId="77777777" w:rsidR="00B211D2" w:rsidRPr="00AB76B4" w:rsidRDefault="00B211D2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B53D7C9" w14:textId="77777777" w:rsidR="00B211D2" w:rsidRPr="00AB76B4" w:rsidRDefault="00B211D2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</w:p>
        </w:tc>
      </w:tr>
      <w:tr w:rsidR="00B211D2" w:rsidRPr="00AB76B4" w14:paraId="4788207B" w14:textId="77777777" w:rsidTr="00927588">
        <w:trPr>
          <w:cantSplit/>
          <w:trHeight w:val="1662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90FB6D0" w14:textId="77777777" w:rsidR="00B211D2" w:rsidRPr="00AB76B4" w:rsidRDefault="00B211D2" w:rsidP="00B211D2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AE50265" w14:textId="77777777" w:rsidR="00B211D2" w:rsidRPr="00AB76B4" w:rsidRDefault="00B211D2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E99C10E" w14:textId="77777777" w:rsidR="00B211D2" w:rsidRPr="00AB76B4" w:rsidRDefault="00B211D2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6B902EDE" w14:textId="77777777" w:rsidR="00B211D2" w:rsidRPr="00AB76B4" w:rsidRDefault="00B211D2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St. Drobeta Tr. Severin Mărfuri</w:t>
            </w:r>
          </w:p>
          <w:p w14:paraId="1562F35C" w14:textId="77777777" w:rsidR="00B211D2" w:rsidRPr="00AB76B4" w:rsidRDefault="00B211D2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01EDBE1" w14:textId="77777777" w:rsidR="00B211D2" w:rsidRPr="00AB76B4" w:rsidRDefault="00B211D2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 xml:space="preserve">peste TDJ </w:t>
            </w:r>
          </w:p>
          <w:p w14:paraId="0AE5F6D9" w14:textId="77777777" w:rsidR="00B211D2" w:rsidRPr="00AB76B4" w:rsidRDefault="00B211D2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22 / 24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33B8779" w14:textId="77777777" w:rsidR="00B211D2" w:rsidRPr="00AB76B4" w:rsidRDefault="00B211D2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AB76B4"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DC8FFFB" w14:textId="77777777" w:rsidR="00B211D2" w:rsidRPr="00AB76B4" w:rsidRDefault="00B211D2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310FD8C" w14:textId="77777777" w:rsidR="00B211D2" w:rsidRPr="00AB76B4" w:rsidRDefault="00B211D2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DDBDAFE" w14:textId="77777777" w:rsidR="00B211D2" w:rsidRPr="00AB76B4" w:rsidRDefault="00B211D2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</w:t>
            </w:r>
          </w:p>
          <w:p w14:paraId="266D3B49" w14:textId="77777777" w:rsidR="00B211D2" w:rsidRPr="00AB76B4" w:rsidRDefault="00B211D2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>la liniile 5 - 10, Cap Y.</w:t>
            </w:r>
          </w:p>
        </w:tc>
      </w:tr>
      <w:tr w:rsidR="00B211D2" w:rsidRPr="00AB76B4" w14:paraId="7638A2BF" w14:textId="77777777" w:rsidTr="00927588">
        <w:trPr>
          <w:cantSplit/>
          <w:trHeight w:val="746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C52FB08" w14:textId="77777777" w:rsidR="00B211D2" w:rsidRPr="00AB76B4" w:rsidRDefault="00B211D2" w:rsidP="00B211D2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6752E69" w14:textId="77777777" w:rsidR="00B211D2" w:rsidRPr="00AB76B4" w:rsidRDefault="00B211D2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8823713" w14:textId="77777777" w:rsidR="00B211D2" w:rsidRPr="00AB76B4" w:rsidRDefault="00B211D2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3687D84D" w14:textId="77777777" w:rsidR="00B211D2" w:rsidRPr="00AB76B4" w:rsidRDefault="00B211D2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St. Drobeta Turnu Severin Est</w:t>
            </w:r>
          </w:p>
          <w:p w14:paraId="1481DA51" w14:textId="77777777" w:rsidR="00B211D2" w:rsidRPr="00AB76B4" w:rsidRDefault="00B211D2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4A10ED2" w14:textId="77777777" w:rsidR="00B211D2" w:rsidRPr="00AB76B4" w:rsidRDefault="00B211D2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 xml:space="preserve">peste sch. 1 </w:t>
            </w:r>
          </w:p>
          <w:p w14:paraId="41C26D60" w14:textId="77777777" w:rsidR="00B211D2" w:rsidRPr="00AB76B4" w:rsidRDefault="00B211D2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în abatere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AEAC29B" w14:textId="77777777" w:rsidR="00B211D2" w:rsidRPr="00AB76B4" w:rsidRDefault="00B211D2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AB76B4"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B38A021" w14:textId="77777777" w:rsidR="00B211D2" w:rsidRPr="00AB76B4" w:rsidRDefault="00B211D2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663FA70" w14:textId="77777777" w:rsidR="00B211D2" w:rsidRPr="00AB76B4" w:rsidRDefault="00B211D2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48B7C9F" w14:textId="77777777" w:rsidR="00B211D2" w:rsidRPr="00AB76B4" w:rsidRDefault="00B211D2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>Afectează intrări - ieşiri la linia 2 primiri - expedieri.</w:t>
            </w:r>
          </w:p>
        </w:tc>
      </w:tr>
      <w:tr w:rsidR="00B211D2" w:rsidRPr="00AB76B4" w14:paraId="6F38BD70" w14:textId="77777777" w:rsidTr="00927588">
        <w:trPr>
          <w:cantSplit/>
          <w:trHeight w:val="1230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5C8620F" w14:textId="77777777" w:rsidR="00B211D2" w:rsidRPr="00AB76B4" w:rsidRDefault="00B211D2" w:rsidP="00B211D2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366D036" w14:textId="77777777" w:rsidR="00B211D2" w:rsidRPr="00AB76B4" w:rsidRDefault="00B211D2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A4E7DB6" w14:textId="77777777" w:rsidR="00B211D2" w:rsidRPr="00AB76B4" w:rsidRDefault="00B211D2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70397DA4" w14:textId="77777777" w:rsidR="00B211D2" w:rsidRPr="00AB76B4" w:rsidRDefault="00B211D2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St. Drobeta Turnu Severin Est</w:t>
            </w:r>
          </w:p>
          <w:p w14:paraId="6895E434" w14:textId="77777777" w:rsidR="00B211D2" w:rsidRPr="00AB76B4" w:rsidRDefault="00B211D2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96080D2" w14:textId="77777777" w:rsidR="00B211D2" w:rsidRPr="00AB76B4" w:rsidRDefault="00B211D2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 xml:space="preserve">peste sch. 2 </w:t>
            </w:r>
          </w:p>
          <w:p w14:paraId="663AE1A3" w14:textId="77777777" w:rsidR="00B211D2" w:rsidRPr="00AB76B4" w:rsidRDefault="00B211D2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în abatere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BEF12E3" w14:textId="77777777" w:rsidR="00B211D2" w:rsidRPr="00AB76B4" w:rsidRDefault="00B211D2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AB76B4"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DB48527" w14:textId="77777777" w:rsidR="00B211D2" w:rsidRPr="00AB76B4" w:rsidRDefault="00B211D2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164F838" w14:textId="77777777" w:rsidR="00B211D2" w:rsidRPr="00AB76B4" w:rsidRDefault="00B211D2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9934806" w14:textId="77777777" w:rsidR="00B211D2" w:rsidRPr="00AB76B4" w:rsidRDefault="00B211D2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</w:t>
            </w:r>
          </w:p>
          <w:p w14:paraId="723ED330" w14:textId="77777777" w:rsidR="00B211D2" w:rsidRPr="00AB76B4" w:rsidRDefault="00B211D2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>la linia 2 abatere.</w:t>
            </w:r>
          </w:p>
        </w:tc>
      </w:tr>
      <w:tr w:rsidR="00B211D2" w:rsidRPr="00AB76B4" w14:paraId="03249E75" w14:textId="77777777" w:rsidTr="00927588">
        <w:trPr>
          <w:cantSplit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EC86C31" w14:textId="77777777" w:rsidR="00B211D2" w:rsidRPr="00AB76B4" w:rsidRDefault="00B211D2" w:rsidP="00B211D2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9EB9368" w14:textId="77777777" w:rsidR="00B211D2" w:rsidRPr="00AB76B4" w:rsidRDefault="00B211D2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D82BD24" w14:textId="77777777" w:rsidR="00B211D2" w:rsidRPr="00AB76B4" w:rsidRDefault="00B211D2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1B9F0F68" w14:textId="77777777" w:rsidR="00B211D2" w:rsidRPr="00AB76B4" w:rsidRDefault="00B211D2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St. Drobeta Tr. Severin</w:t>
            </w:r>
          </w:p>
          <w:p w14:paraId="401ED00A" w14:textId="77777777" w:rsidR="00B211D2" w:rsidRPr="00AB76B4" w:rsidRDefault="00B211D2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91FDF81" w14:textId="77777777" w:rsidR="00B211D2" w:rsidRPr="00AB76B4" w:rsidRDefault="00B211D2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pacing w:val="-10"/>
                <w:sz w:val="20"/>
                <w:lang w:val="ro-RO"/>
              </w:rPr>
            </w:pPr>
            <w:r w:rsidRPr="00AB76B4">
              <w:rPr>
                <w:b/>
                <w:bCs/>
                <w:spacing w:val="-10"/>
                <w:sz w:val="20"/>
                <w:lang w:val="ro-RO"/>
              </w:rPr>
              <w:t xml:space="preserve">peste </w:t>
            </w:r>
          </w:p>
          <w:p w14:paraId="56CE49D4" w14:textId="77777777" w:rsidR="00B211D2" w:rsidRPr="00AB76B4" w:rsidRDefault="00B211D2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pacing w:val="-10"/>
                <w:sz w:val="20"/>
                <w:lang w:val="ro-RO"/>
              </w:rPr>
            </w:pPr>
            <w:r w:rsidRPr="00AB76B4">
              <w:rPr>
                <w:b/>
                <w:bCs/>
                <w:spacing w:val="-10"/>
                <w:sz w:val="20"/>
                <w:lang w:val="ro-RO"/>
              </w:rPr>
              <w:t xml:space="preserve">sch. </w:t>
            </w:r>
          </w:p>
          <w:p w14:paraId="42F32E7F" w14:textId="77777777" w:rsidR="00B211D2" w:rsidRPr="00AB76B4" w:rsidRDefault="00B211D2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pacing w:val="-10"/>
                <w:sz w:val="20"/>
                <w:lang w:val="ro-RO"/>
              </w:rPr>
            </w:pPr>
            <w:r w:rsidRPr="00AB76B4">
              <w:rPr>
                <w:b/>
                <w:bCs/>
                <w:spacing w:val="-10"/>
                <w:sz w:val="20"/>
                <w:lang w:val="ro-RO"/>
              </w:rPr>
              <w:t xml:space="preserve">11, 13, 15, 17,  21, 23, </w:t>
            </w:r>
          </w:p>
          <w:p w14:paraId="064B87DF" w14:textId="77777777" w:rsidR="00B211D2" w:rsidRPr="00AB76B4" w:rsidRDefault="00B211D2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pacing w:val="-10"/>
                <w:sz w:val="20"/>
                <w:lang w:val="ro-RO"/>
              </w:rPr>
            </w:pPr>
            <w:r w:rsidRPr="00AB76B4">
              <w:rPr>
                <w:b/>
                <w:bCs/>
                <w:spacing w:val="-10"/>
                <w:sz w:val="20"/>
                <w:lang w:val="ro-RO"/>
              </w:rPr>
              <w:t>25 și 27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AA81F4D" w14:textId="77777777" w:rsidR="00B211D2" w:rsidRPr="00AB76B4" w:rsidRDefault="00B211D2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AB76B4">
              <w:rPr>
                <w:b/>
                <w:bCs/>
                <w:sz w:val="36"/>
                <w:szCs w:val="36"/>
                <w:lang w:val="ro-RO"/>
              </w:rPr>
              <w:t>5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EC583AC" w14:textId="77777777" w:rsidR="00B211D2" w:rsidRPr="00AB76B4" w:rsidRDefault="00B211D2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A5927E4" w14:textId="77777777" w:rsidR="00B211D2" w:rsidRPr="00AB76B4" w:rsidRDefault="00B211D2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95C1778" w14:textId="77777777" w:rsidR="00B211D2" w:rsidRPr="00AB76B4" w:rsidRDefault="00B211D2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</w:t>
            </w:r>
          </w:p>
          <w:p w14:paraId="2CFD0E91" w14:textId="77777777" w:rsidR="00B211D2" w:rsidRPr="00AB76B4" w:rsidRDefault="00B211D2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>la liniile 5 - 14.</w:t>
            </w:r>
          </w:p>
        </w:tc>
      </w:tr>
      <w:tr w:rsidR="00B211D2" w:rsidRPr="00AB76B4" w14:paraId="2DF0F428" w14:textId="77777777" w:rsidTr="00927588">
        <w:trPr>
          <w:cantSplit/>
          <w:trHeight w:val="2308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EDF9073" w14:textId="77777777" w:rsidR="00B211D2" w:rsidRPr="00AB76B4" w:rsidRDefault="00B211D2" w:rsidP="00B211D2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1B54A1F" w14:textId="77777777" w:rsidR="00B211D2" w:rsidRPr="00AB76B4" w:rsidRDefault="00B211D2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2E95689" w14:textId="77777777" w:rsidR="00B211D2" w:rsidRPr="00AB76B4" w:rsidRDefault="00B211D2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3CA9A65A" w14:textId="77777777" w:rsidR="00B211D2" w:rsidRPr="00AB76B4" w:rsidRDefault="00B211D2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St. Drobeta Tr. Severin</w:t>
            </w:r>
          </w:p>
          <w:p w14:paraId="535FA9B4" w14:textId="77777777" w:rsidR="00B211D2" w:rsidRPr="00AB76B4" w:rsidRDefault="00B211D2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7FE4485" w14:textId="77777777" w:rsidR="00B211D2" w:rsidRPr="00AB76B4" w:rsidRDefault="00B211D2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pacing w:val="-10"/>
                <w:sz w:val="20"/>
                <w:lang w:val="ro-RO"/>
              </w:rPr>
            </w:pPr>
            <w:r w:rsidRPr="00AB76B4">
              <w:rPr>
                <w:b/>
                <w:bCs/>
                <w:spacing w:val="-10"/>
                <w:sz w:val="20"/>
                <w:lang w:val="ro-RO"/>
              </w:rPr>
              <w:t xml:space="preserve">peste </w:t>
            </w:r>
          </w:p>
          <w:p w14:paraId="10976BE6" w14:textId="77777777" w:rsidR="00B211D2" w:rsidRPr="00AB76B4" w:rsidRDefault="00B211D2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pacing w:val="-10"/>
                <w:sz w:val="20"/>
                <w:lang w:val="ro-RO"/>
              </w:rPr>
            </w:pPr>
            <w:r w:rsidRPr="00AB76B4">
              <w:rPr>
                <w:b/>
                <w:bCs/>
                <w:spacing w:val="-10"/>
                <w:sz w:val="20"/>
                <w:lang w:val="ro-RO"/>
              </w:rPr>
              <w:t xml:space="preserve">sch. 12, 18,  20, 22,  24, 26,  28, 30,  32, </w:t>
            </w:r>
          </w:p>
          <w:p w14:paraId="1C131845" w14:textId="77777777" w:rsidR="00B211D2" w:rsidRPr="00AB76B4" w:rsidRDefault="00B211D2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pacing w:val="-10"/>
                <w:sz w:val="20"/>
                <w:lang w:val="ro-RO"/>
              </w:rPr>
            </w:pPr>
            <w:r w:rsidRPr="00AB76B4">
              <w:rPr>
                <w:b/>
                <w:bCs/>
                <w:spacing w:val="-10"/>
                <w:sz w:val="20"/>
                <w:lang w:val="ro-RO"/>
              </w:rPr>
              <w:t>34 şi 36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396CE02" w14:textId="77777777" w:rsidR="00B211D2" w:rsidRPr="00AB76B4" w:rsidRDefault="00B211D2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AB76B4">
              <w:rPr>
                <w:b/>
                <w:bCs/>
                <w:sz w:val="36"/>
                <w:szCs w:val="36"/>
                <w:lang w:val="ro-RO"/>
              </w:rPr>
              <w:t>5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B69EC61" w14:textId="77777777" w:rsidR="00B211D2" w:rsidRPr="00AB76B4" w:rsidRDefault="00B211D2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99E3448" w14:textId="77777777" w:rsidR="00B211D2" w:rsidRPr="00AB76B4" w:rsidRDefault="00B211D2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5488F7D" w14:textId="77777777" w:rsidR="00B211D2" w:rsidRPr="00AB76B4" w:rsidRDefault="00B211D2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</w:t>
            </w:r>
          </w:p>
          <w:p w14:paraId="6BB58660" w14:textId="77777777" w:rsidR="00B211D2" w:rsidRPr="00AB76B4" w:rsidRDefault="00B211D2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>la liniile 5 - 14.</w:t>
            </w:r>
          </w:p>
        </w:tc>
      </w:tr>
      <w:tr w:rsidR="00B211D2" w:rsidRPr="00AB76B4" w14:paraId="707AFA27" w14:textId="77777777" w:rsidTr="00927588">
        <w:trPr>
          <w:cantSplit/>
          <w:trHeight w:val="287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FD36FEF" w14:textId="77777777" w:rsidR="00B211D2" w:rsidRPr="00AB76B4" w:rsidRDefault="00B211D2" w:rsidP="00B211D2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D79EFA7" w14:textId="77777777" w:rsidR="00B211D2" w:rsidRPr="00AB76B4" w:rsidRDefault="00B211D2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380+600</w:t>
            </w:r>
          </w:p>
          <w:p w14:paraId="09EBAC9E" w14:textId="77777777" w:rsidR="00B211D2" w:rsidRPr="00AB76B4" w:rsidRDefault="00B211D2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384+200</w:t>
            </w: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149DFCC" w14:textId="77777777" w:rsidR="00B211D2" w:rsidRPr="00AB76B4" w:rsidRDefault="00B211D2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AB76B4">
              <w:rPr>
                <w:b/>
                <w:bCs/>
                <w:sz w:val="36"/>
                <w:szCs w:val="36"/>
                <w:lang w:val="ro-RO"/>
              </w:rPr>
              <w:t>30</w:t>
            </w: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7A1B6A00" w14:textId="77777777" w:rsidR="00B211D2" w:rsidRPr="00AB76B4" w:rsidRDefault="00B211D2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 xml:space="preserve">St. Vârciorova  </w:t>
            </w:r>
          </w:p>
          <w:p w14:paraId="08BE7A7D" w14:textId="77777777" w:rsidR="00B211D2" w:rsidRPr="00AB76B4" w:rsidRDefault="00B211D2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 xml:space="preserve">linia 2 directă, Cap Y și </w:t>
            </w:r>
          </w:p>
          <w:p w14:paraId="0E6DC3E3" w14:textId="77777777" w:rsidR="00B211D2" w:rsidRPr="00AB76B4" w:rsidRDefault="00B211D2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Vârciorova -</w:t>
            </w:r>
          </w:p>
          <w:p w14:paraId="240090F7" w14:textId="77777777" w:rsidR="00B211D2" w:rsidRPr="00AB76B4" w:rsidRDefault="00B211D2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Orșova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4C621BB" w14:textId="77777777" w:rsidR="00B211D2" w:rsidRPr="00AB76B4" w:rsidRDefault="00B211D2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iCs/>
                <w:sz w:val="20"/>
                <w:lang w:val="ro-RO"/>
              </w:rPr>
            </w:pP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008E026" w14:textId="77777777" w:rsidR="00B211D2" w:rsidRPr="00AB76B4" w:rsidRDefault="00B211D2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F8BC3C7" w14:textId="77777777" w:rsidR="00B211D2" w:rsidRPr="00AB76B4" w:rsidRDefault="00B211D2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FE2AF6A" w14:textId="77777777" w:rsidR="00B211D2" w:rsidRPr="00AB76B4" w:rsidRDefault="00B211D2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6706262" w14:textId="77777777" w:rsidR="00B211D2" w:rsidRPr="00AB76B4" w:rsidRDefault="00B211D2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>Fără inductori.</w:t>
            </w:r>
          </w:p>
        </w:tc>
      </w:tr>
      <w:tr w:rsidR="00B211D2" w:rsidRPr="00AB76B4" w14:paraId="19E9D027" w14:textId="77777777" w:rsidTr="00927588">
        <w:trPr>
          <w:cantSplit/>
          <w:trHeight w:val="287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8DB9EFB" w14:textId="77777777" w:rsidR="00B211D2" w:rsidRPr="00AB76B4" w:rsidRDefault="00B211D2" w:rsidP="00B211D2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C6EE3EA" w14:textId="77777777" w:rsidR="00B211D2" w:rsidRPr="00AB76B4" w:rsidRDefault="00B211D2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52A74F5" w14:textId="77777777" w:rsidR="00B211D2" w:rsidRPr="00AB76B4" w:rsidRDefault="00B211D2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68D59286" w14:textId="77777777" w:rsidR="00B211D2" w:rsidRPr="00AB76B4" w:rsidRDefault="00B211D2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 xml:space="preserve">St. Orşova </w:t>
            </w:r>
          </w:p>
          <w:p w14:paraId="64630F5F" w14:textId="77777777" w:rsidR="00B211D2" w:rsidRPr="00AB76B4" w:rsidRDefault="00B211D2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linia 11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751908B" w14:textId="77777777" w:rsidR="00B211D2" w:rsidRPr="00AB76B4" w:rsidRDefault="00B211D2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 xml:space="preserve">între călcâi </w:t>
            </w:r>
          </w:p>
          <w:p w14:paraId="1F2306F4" w14:textId="77777777" w:rsidR="00B211D2" w:rsidRPr="00AB76B4" w:rsidRDefault="00B211D2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 xml:space="preserve">S 3 </w:t>
            </w:r>
          </w:p>
          <w:p w14:paraId="1DCE8C0B" w14:textId="77777777" w:rsidR="00B211D2" w:rsidRPr="00AB76B4" w:rsidRDefault="00B211D2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i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și opritor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7DF4DD4" w14:textId="77777777" w:rsidR="00B211D2" w:rsidRPr="00AB76B4" w:rsidRDefault="00B211D2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AB76B4">
              <w:rPr>
                <w:b/>
                <w:bCs/>
                <w:sz w:val="36"/>
                <w:szCs w:val="36"/>
                <w:lang w:val="ro-RO"/>
              </w:rPr>
              <w:t>5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CB96A98" w14:textId="77777777" w:rsidR="00B211D2" w:rsidRPr="00AB76B4" w:rsidRDefault="00B211D2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03B4C58" w14:textId="77777777" w:rsidR="00B211D2" w:rsidRPr="00AB76B4" w:rsidRDefault="00B211D2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DECA104" w14:textId="77777777" w:rsidR="00B211D2" w:rsidRPr="00AB76B4" w:rsidRDefault="00B211D2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</w:p>
        </w:tc>
      </w:tr>
      <w:tr w:rsidR="00B211D2" w:rsidRPr="00AB76B4" w14:paraId="2468F44D" w14:textId="77777777" w:rsidTr="00927588">
        <w:trPr>
          <w:cantSplit/>
          <w:trHeight w:val="1372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9E31666" w14:textId="77777777" w:rsidR="00B211D2" w:rsidRPr="00AB76B4" w:rsidRDefault="00B211D2" w:rsidP="00B211D2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7DF23AA" w14:textId="77777777" w:rsidR="00B211D2" w:rsidRPr="00AB76B4" w:rsidRDefault="00B211D2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6681E14" w14:textId="77777777" w:rsidR="00B211D2" w:rsidRPr="00AB76B4" w:rsidRDefault="00B211D2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0356BFA2" w14:textId="77777777" w:rsidR="00B211D2" w:rsidRPr="00AB76B4" w:rsidRDefault="00B211D2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 xml:space="preserve">St. Orşova </w:t>
            </w:r>
          </w:p>
          <w:p w14:paraId="32025F94" w14:textId="77777777" w:rsidR="00B211D2" w:rsidRPr="00AB76B4" w:rsidRDefault="00B211D2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0196D4F" w14:textId="77777777" w:rsidR="00B211D2" w:rsidRPr="00AB76B4" w:rsidRDefault="00B211D2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iCs/>
                <w:sz w:val="20"/>
                <w:lang w:val="ro-RO"/>
              </w:rPr>
            </w:pPr>
            <w:r w:rsidRPr="00AB76B4">
              <w:rPr>
                <w:b/>
                <w:bCs/>
                <w:iCs/>
                <w:sz w:val="20"/>
                <w:lang w:val="ro-RO"/>
              </w:rPr>
              <w:t xml:space="preserve">peste </w:t>
            </w:r>
          </w:p>
          <w:p w14:paraId="0A83408D" w14:textId="77777777" w:rsidR="00B211D2" w:rsidRPr="00AB76B4" w:rsidRDefault="00B211D2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iCs/>
                <w:sz w:val="20"/>
                <w:lang w:val="ro-RO"/>
              </w:rPr>
            </w:pPr>
            <w:r w:rsidRPr="00AB76B4">
              <w:rPr>
                <w:b/>
                <w:bCs/>
                <w:iCs/>
                <w:sz w:val="20"/>
                <w:lang w:val="ro-RO"/>
              </w:rPr>
              <w:t>S 9,</w:t>
            </w:r>
          </w:p>
          <w:p w14:paraId="68501452" w14:textId="77777777" w:rsidR="00B211D2" w:rsidRPr="00AB76B4" w:rsidRDefault="00B211D2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iCs/>
                <w:sz w:val="20"/>
                <w:lang w:val="ro-RO"/>
              </w:rPr>
            </w:pPr>
            <w:r w:rsidRPr="00AB76B4">
              <w:rPr>
                <w:b/>
                <w:bCs/>
                <w:iCs/>
                <w:sz w:val="20"/>
                <w:lang w:val="ro-RO"/>
              </w:rPr>
              <w:t>S 13,</w:t>
            </w:r>
          </w:p>
          <w:p w14:paraId="63288958" w14:textId="77777777" w:rsidR="00B211D2" w:rsidRPr="00AB76B4" w:rsidRDefault="00B211D2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iCs/>
                <w:sz w:val="20"/>
                <w:lang w:val="ro-RO"/>
              </w:rPr>
            </w:pPr>
            <w:r w:rsidRPr="00AB76B4">
              <w:rPr>
                <w:b/>
                <w:bCs/>
                <w:iCs/>
                <w:sz w:val="20"/>
                <w:lang w:val="ro-RO"/>
              </w:rPr>
              <w:t>S 17,</w:t>
            </w:r>
          </w:p>
          <w:p w14:paraId="2529E2F7" w14:textId="77777777" w:rsidR="00B211D2" w:rsidRPr="00AB76B4" w:rsidRDefault="00B211D2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iCs/>
                <w:sz w:val="20"/>
                <w:lang w:val="ro-RO"/>
              </w:rPr>
            </w:pPr>
            <w:r w:rsidRPr="00AB76B4">
              <w:rPr>
                <w:b/>
                <w:bCs/>
                <w:iCs/>
                <w:sz w:val="20"/>
                <w:lang w:val="ro-RO"/>
              </w:rPr>
              <w:t xml:space="preserve">S 19 </w:t>
            </w:r>
          </w:p>
          <w:p w14:paraId="52F4EA15" w14:textId="77777777" w:rsidR="00B211D2" w:rsidRPr="00AB76B4" w:rsidRDefault="00B211D2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iCs/>
                <w:sz w:val="20"/>
                <w:lang w:val="ro-RO"/>
              </w:rPr>
            </w:pPr>
            <w:r w:rsidRPr="00AB76B4">
              <w:rPr>
                <w:b/>
                <w:bCs/>
                <w:iCs/>
                <w:sz w:val="20"/>
                <w:lang w:val="ro-RO"/>
              </w:rPr>
              <w:t>şi</w:t>
            </w:r>
          </w:p>
          <w:p w14:paraId="18C504FE" w14:textId="77777777" w:rsidR="00B211D2" w:rsidRPr="00AB76B4" w:rsidRDefault="00B211D2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iCs/>
                <w:sz w:val="20"/>
                <w:lang w:val="en-US"/>
              </w:rPr>
            </w:pPr>
            <w:r w:rsidRPr="00AB76B4">
              <w:rPr>
                <w:b/>
                <w:bCs/>
                <w:iCs/>
                <w:sz w:val="20"/>
                <w:lang w:val="en-US"/>
              </w:rPr>
              <w:t>S 21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95D4430" w14:textId="77777777" w:rsidR="00B211D2" w:rsidRPr="00AB76B4" w:rsidRDefault="00B211D2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AB76B4"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A0DBCF4" w14:textId="77777777" w:rsidR="00B211D2" w:rsidRPr="00AB76B4" w:rsidRDefault="00B211D2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C16BC7A" w14:textId="77777777" w:rsidR="00B211D2" w:rsidRPr="00AB76B4" w:rsidRDefault="00B211D2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F495401" w14:textId="77777777" w:rsidR="00B211D2" w:rsidRPr="00AB76B4" w:rsidRDefault="00B211D2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</w:t>
            </w:r>
          </w:p>
          <w:p w14:paraId="3B28B9B4" w14:textId="77777777" w:rsidR="00B211D2" w:rsidRPr="00AB76B4" w:rsidRDefault="00B211D2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>la liniile 3  -  7 abătute.</w:t>
            </w:r>
          </w:p>
        </w:tc>
      </w:tr>
      <w:tr w:rsidR="00B211D2" w:rsidRPr="00AB76B4" w14:paraId="412756E4" w14:textId="77777777" w:rsidTr="00927588">
        <w:trPr>
          <w:cantSplit/>
          <w:trHeight w:val="359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970F381" w14:textId="77777777" w:rsidR="00B211D2" w:rsidRPr="00AB76B4" w:rsidRDefault="00B211D2" w:rsidP="00B211D2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D3A8B48" w14:textId="77777777" w:rsidR="00B211D2" w:rsidRPr="00AB76B4" w:rsidRDefault="00B211D2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9FE26D1" w14:textId="77777777" w:rsidR="00B211D2" w:rsidRPr="00AB76B4" w:rsidRDefault="00B211D2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6623FBB6" w14:textId="77777777" w:rsidR="00B211D2" w:rsidRPr="00AB76B4" w:rsidRDefault="00B211D2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St. Orşova</w:t>
            </w:r>
          </w:p>
          <w:p w14:paraId="0D7C6284" w14:textId="77777777" w:rsidR="00B211D2" w:rsidRPr="00AB76B4" w:rsidRDefault="00B211D2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liniile 3 și 4 abătute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7DC1CEB" w14:textId="77777777" w:rsidR="00B211D2" w:rsidRPr="00AB76B4" w:rsidRDefault="00B211D2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iCs/>
                <w:sz w:val="20"/>
                <w:lang w:val="ro-RO"/>
              </w:rPr>
            </w:pPr>
            <w:r w:rsidRPr="00AB76B4">
              <w:rPr>
                <w:b/>
                <w:bCs/>
                <w:iCs/>
                <w:sz w:val="20"/>
                <w:lang w:val="ro-RO"/>
              </w:rPr>
              <w:t>toată linia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24E61B3" w14:textId="77777777" w:rsidR="00B211D2" w:rsidRPr="00AB76B4" w:rsidRDefault="00B211D2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AB76B4"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406F376" w14:textId="77777777" w:rsidR="00B211D2" w:rsidRPr="00AB76B4" w:rsidRDefault="00B211D2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9B6AAC4" w14:textId="77777777" w:rsidR="00B211D2" w:rsidRPr="00AB76B4" w:rsidRDefault="00B211D2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FC2042F" w14:textId="77777777" w:rsidR="00B211D2" w:rsidRPr="00AB76B4" w:rsidRDefault="00B211D2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</w:p>
        </w:tc>
      </w:tr>
      <w:tr w:rsidR="00B211D2" w:rsidRPr="00AB76B4" w14:paraId="252A2830" w14:textId="77777777" w:rsidTr="00927588">
        <w:trPr>
          <w:cantSplit/>
          <w:trHeight w:val="283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D3D3E2D" w14:textId="77777777" w:rsidR="00B211D2" w:rsidRPr="00AB76B4" w:rsidRDefault="00B211D2" w:rsidP="00B211D2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186F38D" w14:textId="77777777" w:rsidR="00B211D2" w:rsidRPr="00AB76B4" w:rsidRDefault="00B211D2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13A52B2" w14:textId="77777777" w:rsidR="00B211D2" w:rsidRPr="00AB76B4" w:rsidRDefault="00B211D2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758354C5" w14:textId="77777777" w:rsidR="00B211D2" w:rsidRPr="00AB76B4" w:rsidRDefault="00B211D2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St. Orşova</w:t>
            </w:r>
          </w:p>
          <w:p w14:paraId="4A580F2A" w14:textId="77777777" w:rsidR="00B211D2" w:rsidRPr="00AB76B4" w:rsidRDefault="00B211D2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F4A9301" w14:textId="77777777" w:rsidR="00B211D2" w:rsidRPr="00AB76B4" w:rsidRDefault="00B211D2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iCs/>
                <w:sz w:val="20"/>
                <w:lang w:val="ro-RO"/>
              </w:rPr>
            </w:pPr>
            <w:r w:rsidRPr="00AB76B4">
              <w:rPr>
                <w:b/>
                <w:bCs/>
                <w:iCs/>
                <w:sz w:val="20"/>
                <w:lang w:val="ro-RO"/>
              </w:rPr>
              <w:t>peste sch. 14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AF6518C" w14:textId="77777777" w:rsidR="00B211D2" w:rsidRPr="00AB76B4" w:rsidRDefault="00B211D2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AB76B4"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6A34CF0" w14:textId="77777777" w:rsidR="00B211D2" w:rsidRPr="00AB76B4" w:rsidRDefault="00B211D2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1CB6E4D" w14:textId="77777777" w:rsidR="00B211D2" w:rsidRPr="00AB76B4" w:rsidRDefault="00B211D2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4535504" w14:textId="77777777" w:rsidR="00B211D2" w:rsidRPr="00AB76B4" w:rsidRDefault="00B211D2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</w:t>
            </w:r>
          </w:p>
          <w:p w14:paraId="6BF15A82" w14:textId="77777777" w:rsidR="00B211D2" w:rsidRPr="00AB76B4" w:rsidRDefault="00B211D2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>la liniile 5 -  8 abatere.</w:t>
            </w:r>
          </w:p>
        </w:tc>
      </w:tr>
      <w:tr w:rsidR="00B211D2" w:rsidRPr="00AB76B4" w14:paraId="0D819B41" w14:textId="77777777" w:rsidTr="00927588">
        <w:trPr>
          <w:cantSplit/>
          <w:trHeight w:val="283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D546FC2" w14:textId="77777777" w:rsidR="00B211D2" w:rsidRPr="00AB76B4" w:rsidRDefault="00B211D2" w:rsidP="00B211D2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B5059C5" w14:textId="77777777" w:rsidR="00B211D2" w:rsidRPr="00AB76B4" w:rsidRDefault="00B211D2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4908A73" w14:textId="77777777" w:rsidR="00B211D2" w:rsidRPr="00AB76B4" w:rsidRDefault="00B211D2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581C13E0" w14:textId="77777777" w:rsidR="00B211D2" w:rsidRPr="00AB76B4" w:rsidRDefault="00B211D2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St. Valea Cernei</w:t>
            </w:r>
          </w:p>
          <w:p w14:paraId="483357C2" w14:textId="77777777" w:rsidR="00B211D2" w:rsidRPr="00AB76B4" w:rsidRDefault="00B211D2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linia 2 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4BA9014" w14:textId="77777777" w:rsidR="00B211D2" w:rsidRPr="00AB76B4" w:rsidRDefault="00B211D2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iCs/>
                <w:sz w:val="20"/>
                <w:lang w:val="ro-RO"/>
              </w:rPr>
            </w:pPr>
            <w:r w:rsidRPr="00AB76B4">
              <w:rPr>
                <w:b/>
                <w:bCs/>
                <w:iCs/>
                <w:sz w:val="20"/>
                <w:lang w:val="ro-RO"/>
              </w:rPr>
              <w:t>toată linia inclusiv sch. 6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43650F8" w14:textId="77777777" w:rsidR="00B211D2" w:rsidRPr="00AB76B4" w:rsidRDefault="00B211D2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AB76B4"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2CCFDC2" w14:textId="77777777" w:rsidR="00B211D2" w:rsidRPr="00AB76B4" w:rsidRDefault="00B211D2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D2FAFC7" w14:textId="77777777" w:rsidR="00B211D2" w:rsidRPr="00AB76B4" w:rsidRDefault="00B211D2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97736E4" w14:textId="77777777" w:rsidR="00B211D2" w:rsidRPr="00AB76B4" w:rsidRDefault="00B211D2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</w:p>
        </w:tc>
      </w:tr>
      <w:tr w:rsidR="00B211D2" w:rsidRPr="00AB76B4" w14:paraId="1A55080C" w14:textId="77777777" w:rsidTr="00927588">
        <w:trPr>
          <w:cantSplit/>
          <w:trHeight w:val="38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02DB899" w14:textId="77777777" w:rsidR="00B211D2" w:rsidRPr="00AB76B4" w:rsidRDefault="00B211D2" w:rsidP="00B211D2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50F90F6" w14:textId="77777777" w:rsidR="00B211D2" w:rsidRPr="00AB76B4" w:rsidRDefault="00B211D2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138FCDE" w14:textId="77777777" w:rsidR="00B211D2" w:rsidRPr="00AB76B4" w:rsidRDefault="00B211D2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72499FC5" w14:textId="77777777" w:rsidR="00B211D2" w:rsidRPr="00AB76B4" w:rsidRDefault="00B211D2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 xml:space="preserve">St. Topleţ </w:t>
            </w:r>
          </w:p>
          <w:p w14:paraId="0D834194" w14:textId="77777777" w:rsidR="00B211D2" w:rsidRPr="00AB76B4" w:rsidRDefault="00B211D2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linia 3 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F778BBA" w14:textId="77777777" w:rsidR="00B211D2" w:rsidRPr="00AB76B4" w:rsidRDefault="00B211D2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 xml:space="preserve">toată linia 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8384AEB" w14:textId="77777777" w:rsidR="00B211D2" w:rsidRPr="00AB76B4" w:rsidRDefault="00B211D2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AB76B4"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29EE607" w14:textId="77777777" w:rsidR="00B211D2" w:rsidRPr="00AB76B4" w:rsidRDefault="00B211D2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4EB470C" w14:textId="77777777" w:rsidR="00B211D2" w:rsidRPr="00AB76B4" w:rsidRDefault="00B211D2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1119385" w14:textId="77777777" w:rsidR="00B211D2" w:rsidRPr="00AB76B4" w:rsidRDefault="00B211D2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</w:p>
        </w:tc>
      </w:tr>
      <w:tr w:rsidR="00B211D2" w:rsidRPr="00AB76B4" w14:paraId="0B4A7A8F" w14:textId="77777777" w:rsidTr="00927588">
        <w:trPr>
          <w:cantSplit/>
          <w:trHeight w:val="203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B2266B6" w14:textId="77777777" w:rsidR="00B211D2" w:rsidRPr="00AB76B4" w:rsidRDefault="00B211D2" w:rsidP="00B211D2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1CB3BDC" w14:textId="77777777" w:rsidR="00B211D2" w:rsidRPr="00AB76B4" w:rsidRDefault="00B211D2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CC419B9" w14:textId="77777777" w:rsidR="00B211D2" w:rsidRPr="00AB76B4" w:rsidRDefault="00B211D2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3A1BADE5" w14:textId="77777777" w:rsidR="00B211D2" w:rsidRPr="00AB76B4" w:rsidRDefault="00B211D2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St. Mehadia Nouă</w:t>
            </w:r>
          </w:p>
          <w:p w14:paraId="52EAF2F2" w14:textId="77777777" w:rsidR="00B211D2" w:rsidRPr="00AB76B4" w:rsidRDefault="00B211D2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A771611" w14:textId="77777777" w:rsidR="00B211D2" w:rsidRPr="00AB76B4" w:rsidRDefault="00B211D2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 xml:space="preserve">peste </w:t>
            </w:r>
          </w:p>
          <w:p w14:paraId="65965015" w14:textId="77777777" w:rsidR="00B211D2" w:rsidRPr="00AB76B4" w:rsidRDefault="00B211D2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S 5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28B2186" w14:textId="77777777" w:rsidR="00B211D2" w:rsidRPr="00AB76B4" w:rsidRDefault="00B211D2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AB76B4"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E920119" w14:textId="77777777" w:rsidR="00B211D2" w:rsidRPr="00AB76B4" w:rsidRDefault="00B211D2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240F9BF" w14:textId="77777777" w:rsidR="00B211D2" w:rsidRPr="00AB76B4" w:rsidRDefault="00B211D2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1B9C9D0" w14:textId="77777777" w:rsidR="00B211D2" w:rsidRPr="00AB76B4" w:rsidRDefault="00B211D2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</w:t>
            </w:r>
          </w:p>
          <w:p w14:paraId="1F7FF799" w14:textId="77777777" w:rsidR="00B211D2" w:rsidRPr="00AB76B4" w:rsidRDefault="00B211D2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 xml:space="preserve">la linia 3 abătută. </w:t>
            </w:r>
          </w:p>
        </w:tc>
      </w:tr>
      <w:tr w:rsidR="00B211D2" w:rsidRPr="00AB76B4" w14:paraId="1727D6F5" w14:textId="77777777" w:rsidTr="00927588">
        <w:trPr>
          <w:cantSplit/>
          <w:trHeight w:val="203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34C687C" w14:textId="77777777" w:rsidR="00B211D2" w:rsidRPr="00AB76B4" w:rsidRDefault="00B211D2" w:rsidP="00B211D2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5514126" w14:textId="77777777" w:rsidR="00B211D2" w:rsidRPr="00AB76B4" w:rsidRDefault="00B211D2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93D426A" w14:textId="77777777" w:rsidR="00B211D2" w:rsidRPr="00AB76B4" w:rsidRDefault="00B211D2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3E29E720" w14:textId="77777777" w:rsidR="00B211D2" w:rsidRPr="00AB76B4" w:rsidRDefault="00B211D2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St. Mehadia Nouă</w:t>
            </w:r>
          </w:p>
          <w:p w14:paraId="689491F6" w14:textId="77777777" w:rsidR="00B211D2" w:rsidRPr="00AB76B4" w:rsidRDefault="00B211D2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6B07451" w14:textId="77777777" w:rsidR="00B211D2" w:rsidRPr="00AB76B4" w:rsidRDefault="00B211D2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peste sch. 4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A6B1B1F" w14:textId="77777777" w:rsidR="00B211D2" w:rsidRPr="00AB76B4" w:rsidRDefault="00B211D2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AB76B4"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9FC49FA" w14:textId="77777777" w:rsidR="00B211D2" w:rsidRPr="00AB76B4" w:rsidRDefault="00B211D2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EAEF43B" w14:textId="77777777" w:rsidR="00B211D2" w:rsidRPr="00AB76B4" w:rsidRDefault="00B211D2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8DC514D" w14:textId="77777777" w:rsidR="00B211D2" w:rsidRPr="00AB76B4" w:rsidRDefault="00B211D2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la liniile 2 și 3 abătute, Cap Y. </w:t>
            </w:r>
          </w:p>
        </w:tc>
      </w:tr>
      <w:tr w:rsidR="00B211D2" w:rsidRPr="00AB76B4" w14:paraId="0881915B" w14:textId="77777777" w:rsidTr="00927588">
        <w:trPr>
          <w:cantSplit/>
          <w:trHeight w:val="119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E6E42A1" w14:textId="77777777" w:rsidR="00B211D2" w:rsidRPr="00AB76B4" w:rsidRDefault="00B211D2" w:rsidP="00B211D2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6FEFB39" w14:textId="77777777" w:rsidR="00B211D2" w:rsidRPr="00AB76B4" w:rsidRDefault="00B211D2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EF8805D" w14:textId="77777777" w:rsidR="00B211D2" w:rsidRPr="00AB76B4" w:rsidRDefault="00B211D2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2E6154A4" w14:textId="77777777" w:rsidR="00B211D2" w:rsidRPr="00AB76B4" w:rsidRDefault="00B211D2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St. Crușovăț</w:t>
            </w:r>
          </w:p>
          <w:p w14:paraId="66F8DDC9" w14:textId="77777777" w:rsidR="00B211D2" w:rsidRPr="00AB76B4" w:rsidRDefault="00B211D2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461496C" w14:textId="77777777" w:rsidR="00B211D2" w:rsidRPr="00AB76B4" w:rsidRDefault="00B211D2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peste sch. 5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34AB988" w14:textId="77777777" w:rsidR="00B211D2" w:rsidRPr="00AB76B4" w:rsidRDefault="00B211D2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AB76B4"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4BC75A3" w14:textId="77777777" w:rsidR="00B211D2" w:rsidRPr="00AB76B4" w:rsidRDefault="00B211D2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CF9E93E" w14:textId="77777777" w:rsidR="00B211D2" w:rsidRPr="00AB76B4" w:rsidRDefault="00B211D2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A75F99E" w14:textId="77777777" w:rsidR="00B211D2" w:rsidRPr="00AB76B4" w:rsidRDefault="00B211D2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</w:t>
            </w:r>
          </w:p>
          <w:p w14:paraId="3AF5F33F" w14:textId="77777777" w:rsidR="00B211D2" w:rsidRPr="00AB76B4" w:rsidRDefault="00B211D2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>la linia 1 abătută.</w:t>
            </w:r>
          </w:p>
        </w:tc>
      </w:tr>
      <w:tr w:rsidR="00B211D2" w:rsidRPr="00AB76B4" w14:paraId="13F81954" w14:textId="77777777" w:rsidTr="00927588">
        <w:trPr>
          <w:cantSplit/>
          <w:trHeight w:val="119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DB1FEE3" w14:textId="77777777" w:rsidR="00B211D2" w:rsidRPr="00AB76B4" w:rsidRDefault="00B211D2" w:rsidP="00B211D2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08C3875" w14:textId="77777777" w:rsidR="00B211D2" w:rsidRPr="00AB76B4" w:rsidRDefault="00B211D2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428+850</w:t>
            </w:r>
          </w:p>
          <w:p w14:paraId="7E5ED337" w14:textId="77777777" w:rsidR="00B211D2" w:rsidRPr="00AB76B4" w:rsidRDefault="00B211D2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429+100</w:t>
            </w: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6D9E8B5" w14:textId="77777777" w:rsidR="00B211D2" w:rsidRPr="00AB76B4" w:rsidRDefault="00B211D2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AB76B4">
              <w:rPr>
                <w:b/>
                <w:bCs/>
                <w:sz w:val="36"/>
                <w:szCs w:val="36"/>
                <w:lang w:val="ro-RO"/>
              </w:rPr>
              <w:t>30</w:t>
            </w: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40C127D1" w14:textId="77777777" w:rsidR="00B211D2" w:rsidRPr="00AB76B4" w:rsidRDefault="00B211D2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 xml:space="preserve">Crușovăț - </w:t>
            </w:r>
          </w:p>
          <w:p w14:paraId="4D216261" w14:textId="77777777" w:rsidR="00B211D2" w:rsidRPr="00AB76B4" w:rsidRDefault="00B211D2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Domașnea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4C7FAD5" w14:textId="77777777" w:rsidR="00B211D2" w:rsidRPr="00AB76B4" w:rsidRDefault="00B211D2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6EE7DD1" w14:textId="77777777" w:rsidR="00B211D2" w:rsidRPr="00AB76B4" w:rsidRDefault="00B211D2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65D9CDC" w14:textId="77777777" w:rsidR="00B211D2" w:rsidRPr="00AB76B4" w:rsidRDefault="00B211D2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05766E9" w14:textId="77777777" w:rsidR="00B211D2" w:rsidRPr="00AB76B4" w:rsidRDefault="00B211D2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413BAF5" w14:textId="77777777" w:rsidR="00B211D2" w:rsidRPr="00AB76B4" w:rsidRDefault="00B211D2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</w:p>
        </w:tc>
      </w:tr>
      <w:tr w:rsidR="00B211D2" w:rsidRPr="00AB76B4" w14:paraId="1AE9C0A1" w14:textId="77777777" w:rsidTr="00927588">
        <w:trPr>
          <w:cantSplit/>
          <w:trHeight w:val="143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FF07A91" w14:textId="77777777" w:rsidR="00B211D2" w:rsidRPr="00AB76B4" w:rsidRDefault="00B211D2" w:rsidP="00B211D2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79AD85B" w14:textId="77777777" w:rsidR="00B211D2" w:rsidRPr="00AB76B4" w:rsidRDefault="00B211D2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A6AE011" w14:textId="77777777" w:rsidR="00B211D2" w:rsidRPr="00AB76B4" w:rsidRDefault="00B211D2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0122D12F" w14:textId="77777777" w:rsidR="00B211D2" w:rsidRPr="00AB76B4" w:rsidRDefault="00B211D2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St. Domașnea</w:t>
            </w:r>
          </w:p>
          <w:p w14:paraId="2FBFA5DB" w14:textId="77777777" w:rsidR="00B211D2" w:rsidRPr="00AB76B4" w:rsidRDefault="00B211D2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64A9BB9" w14:textId="77777777" w:rsidR="00B211D2" w:rsidRPr="00AB76B4" w:rsidRDefault="00B211D2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 xml:space="preserve">peste sch. 3 </w:t>
            </w:r>
          </w:p>
          <w:p w14:paraId="5744F364" w14:textId="77777777" w:rsidR="00B211D2" w:rsidRPr="00AB76B4" w:rsidRDefault="00B211D2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în abatere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B3A2A22" w14:textId="77777777" w:rsidR="00B211D2" w:rsidRPr="00AB76B4" w:rsidRDefault="00B211D2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AB76B4"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16F15EB" w14:textId="77777777" w:rsidR="00B211D2" w:rsidRPr="00AB76B4" w:rsidRDefault="00B211D2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DA8C1B9" w14:textId="77777777" w:rsidR="00B211D2" w:rsidRPr="00AB76B4" w:rsidRDefault="00B211D2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E1C9885" w14:textId="77777777" w:rsidR="00B211D2" w:rsidRPr="00AB76B4" w:rsidRDefault="00B211D2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</w:t>
            </w:r>
          </w:p>
          <w:p w14:paraId="6A13F6A3" w14:textId="77777777" w:rsidR="00B211D2" w:rsidRPr="00AB76B4" w:rsidRDefault="00B211D2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>la liniile 3 și 4 Cap X.</w:t>
            </w:r>
          </w:p>
        </w:tc>
      </w:tr>
      <w:tr w:rsidR="00B211D2" w:rsidRPr="00AB76B4" w14:paraId="1CDA3B48" w14:textId="77777777" w:rsidTr="00927588">
        <w:trPr>
          <w:cantSplit/>
          <w:trHeight w:val="784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48FAC2B" w14:textId="77777777" w:rsidR="00B211D2" w:rsidRPr="00AB76B4" w:rsidRDefault="00B211D2" w:rsidP="00B211D2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6CCB2A1" w14:textId="77777777" w:rsidR="00B211D2" w:rsidRPr="00AB76B4" w:rsidRDefault="00B211D2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5EDAF7E" w14:textId="77777777" w:rsidR="00B211D2" w:rsidRPr="00AB76B4" w:rsidRDefault="00B211D2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1A7248EC" w14:textId="77777777" w:rsidR="00B211D2" w:rsidRPr="00AB76B4" w:rsidRDefault="00B211D2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 xml:space="preserve">St. Poarta </w:t>
            </w:r>
          </w:p>
          <w:p w14:paraId="2D64388A" w14:textId="77777777" w:rsidR="00B211D2" w:rsidRPr="00AB76B4" w:rsidRDefault="00B211D2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8D9BF73" w14:textId="77777777" w:rsidR="00B211D2" w:rsidRPr="00AB76B4" w:rsidRDefault="00B211D2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 xml:space="preserve">peste TDJ </w:t>
            </w:r>
          </w:p>
          <w:p w14:paraId="54929D41" w14:textId="77777777" w:rsidR="00B211D2" w:rsidRPr="00AB76B4" w:rsidRDefault="00B211D2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6 / 8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7A7B7D5" w14:textId="77777777" w:rsidR="00B211D2" w:rsidRPr="00AB76B4" w:rsidRDefault="00B211D2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AB76B4"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8442B77" w14:textId="77777777" w:rsidR="00B211D2" w:rsidRPr="00AB76B4" w:rsidRDefault="00B211D2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A4439D8" w14:textId="77777777" w:rsidR="00B211D2" w:rsidRPr="00AB76B4" w:rsidRDefault="00B211D2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66BBD20" w14:textId="77777777" w:rsidR="00B211D2" w:rsidRPr="00AB76B4" w:rsidRDefault="00B211D2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</w:t>
            </w:r>
          </w:p>
          <w:p w14:paraId="1E437488" w14:textId="77777777" w:rsidR="00B211D2" w:rsidRPr="00AB76B4" w:rsidRDefault="00B211D2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>la linia 2 abătută.</w:t>
            </w:r>
          </w:p>
        </w:tc>
      </w:tr>
      <w:tr w:rsidR="00B211D2" w:rsidRPr="00AB76B4" w14:paraId="330A5F69" w14:textId="77777777" w:rsidTr="00927588">
        <w:trPr>
          <w:cantSplit/>
          <w:trHeight w:val="784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B2103A2" w14:textId="77777777" w:rsidR="00B211D2" w:rsidRPr="00AB76B4" w:rsidRDefault="00B211D2" w:rsidP="00B211D2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C954CD2" w14:textId="77777777" w:rsidR="00B211D2" w:rsidRPr="00AB76B4" w:rsidRDefault="00B211D2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6B0EE94" w14:textId="77777777" w:rsidR="00B211D2" w:rsidRPr="00AB76B4" w:rsidRDefault="00B211D2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0CBD78E3" w14:textId="77777777" w:rsidR="00B211D2" w:rsidRPr="00AB76B4" w:rsidRDefault="00B211D2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St. Vălișoara</w:t>
            </w:r>
          </w:p>
          <w:p w14:paraId="5BD35D20" w14:textId="77777777" w:rsidR="00B211D2" w:rsidRPr="00AB76B4" w:rsidRDefault="00B211D2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6A88B76" w14:textId="77777777" w:rsidR="00B211D2" w:rsidRPr="00AB76B4" w:rsidRDefault="00B211D2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 xml:space="preserve">peste sch. </w:t>
            </w:r>
          </w:p>
          <w:p w14:paraId="1AFB0ADB" w14:textId="77777777" w:rsidR="00B211D2" w:rsidRPr="00AB76B4" w:rsidRDefault="00B211D2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6 și 8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BDC36FF" w14:textId="77777777" w:rsidR="00B211D2" w:rsidRPr="00AB76B4" w:rsidRDefault="00B211D2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AB76B4"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A369A65" w14:textId="77777777" w:rsidR="00B211D2" w:rsidRPr="00AB76B4" w:rsidRDefault="00B211D2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BCDF2A6" w14:textId="77777777" w:rsidR="00B211D2" w:rsidRPr="00AB76B4" w:rsidRDefault="00B211D2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6E2C1F8" w14:textId="77777777" w:rsidR="00B211D2" w:rsidRPr="00AB76B4" w:rsidRDefault="00B211D2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>Afectează intrări - ieşiri</w:t>
            </w:r>
          </w:p>
          <w:p w14:paraId="4437FDA4" w14:textId="77777777" w:rsidR="00B211D2" w:rsidRPr="00AB76B4" w:rsidRDefault="00B211D2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 xml:space="preserve"> la liniile 3 și 4, Cap Y.</w:t>
            </w:r>
          </w:p>
        </w:tc>
      </w:tr>
      <w:tr w:rsidR="00B211D2" w:rsidRPr="00AB76B4" w14:paraId="62EE7B31" w14:textId="77777777" w:rsidTr="00927588">
        <w:trPr>
          <w:cantSplit/>
          <w:trHeight w:val="784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FFB0906" w14:textId="77777777" w:rsidR="00B211D2" w:rsidRPr="00AB76B4" w:rsidRDefault="00B211D2" w:rsidP="00B211D2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C9608C4" w14:textId="77777777" w:rsidR="00B211D2" w:rsidRPr="00AB76B4" w:rsidRDefault="00B211D2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462+050</w:t>
            </w:r>
          </w:p>
          <w:p w14:paraId="32DB1C06" w14:textId="77777777" w:rsidR="00B211D2" w:rsidRPr="00AB76B4" w:rsidRDefault="00B211D2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462+100</w:t>
            </w: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ACEDD56" w14:textId="77777777" w:rsidR="00B211D2" w:rsidRPr="00AB76B4" w:rsidRDefault="00B211D2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AB76B4">
              <w:rPr>
                <w:b/>
                <w:bCs/>
                <w:sz w:val="36"/>
                <w:szCs w:val="36"/>
                <w:lang w:val="ro-RO"/>
              </w:rPr>
              <w:t>30</w:t>
            </w: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0D0DE6D7" w14:textId="77777777" w:rsidR="00B211D2" w:rsidRPr="00AB76B4" w:rsidRDefault="00B211D2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St. Vălișoara</w:t>
            </w:r>
          </w:p>
          <w:p w14:paraId="695D7B3A" w14:textId="77777777" w:rsidR="00B211D2" w:rsidRPr="00AB76B4" w:rsidRDefault="00B211D2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linia 2 directă, 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24D57F5" w14:textId="77777777" w:rsidR="00B211D2" w:rsidRPr="00AB76B4" w:rsidRDefault="00B211D2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C341D75" w14:textId="77777777" w:rsidR="00B211D2" w:rsidRPr="00AB76B4" w:rsidRDefault="00B211D2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65AE7F8" w14:textId="77777777" w:rsidR="00B211D2" w:rsidRPr="00AB76B4" w:rsidRDefault="00B211D2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8820676" w14:textId="77777777" w:rsidR="00B211D2" w:rsidRPr="00AB76B4" w:rsidRDefault="00B211D2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F3EAFE3" w14:textId="77777777" w:rsidR="00B211D2" w:rsidRPr="00AB76B4" w:rsidRDefault="00B211D2" w:rsidP="00C7433E">
            <w:pPr>
              <w:spacing w:before="40" w:after="40" w:line="276" w:lineRule="auto"/>
              <w:ind w:right="57"/>
              <w:rPr>
                <w:b/>
                <w:bCs/>
                <w:i/>
                <w:iCs/>
                <w:sz w:val="20"/>
                <w:lang w:val="ro-RO"/>
              </w:rPr>
            </w:pPr>
          </w:p>
        </w:tc>
      </w:tr>
      <w:tr w:rsidR="00B211D2" w:rsidRPr="00AB76B4" w14:paraId="104CDB53" w14:textId="77777777" w:rsidTr="00927588">
        <w:trPr>
          <w:cantSplit/>
          <w:trHeight w:val="784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1F8FDEF" w14:textId="77777777" w:rsidR="00B211D2" w:rsidRPr="00AB76B4" w:rsidRDefault="00B211D2" w:rsidP="00B211D2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832B2AE" w14:textId="77777777" w:rsidR="00B211D2" w:rsidRPr="00AB76B4" w:rsidRDefault="00B211D2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BFDBCF7" w14:textId="77777777" w:rsidR="00B211D2" w:rsidRPr="00AB76B4" w:rsidRDefault="00B211D2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60471E07" w14:textId="77777777" w:rsidR="00B211D2" w:rsidRPr="00AB76B4" w:rsidRDefault="00B211D2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St. Valea Timișului</w:t>
            </w:r>
          </w:p>
          <w:p w14:paraId="2357EBA1" w14:textId="77777777" w:rsidR="00B211D2" w:rsidRPr="00AB76B4" w:rsidRDefault="00B211D2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EF74757" w14:textId="77777777" w:rsidR="00B211D2" w:rsidRPr="00AB76B4" w:rsidRDefault="00B211D2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peste sch. 6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F78DC39" w14:textId="77777777" w:rsidR="00B211D2" w:rsidRPr="00AB76B4" w:rsidRDefault="00B211D2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AB76B4"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AA56E39" w14:textId="77777777" w:rsidR="00B211D2" w:rsidRPr="00AB76B4" w:rsidRDefault="00B211D2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7822966" w14:textId="77777777" w:rsidR="00B211D2" w:rsidRPr="00AB76B4" w:rsidRDefault="00B211D2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77AD35F" w14:textId="77777777" w:rsidR="00B211D2" w:rsidRPr="00AB76B4" w:rsidRDefault="00B211D2" w:rsidP="00C7433E">
            <w:pPr>
              <w:spacing w:before="40" w:after="40" w:line="276" w:lineRule="auto"/>
              <w:ind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 xml:space="preserve"> Afectează intrări - ieşiri </w:t>
            </w:r>
          </w:p>
          <w:p w14:paraId="2E0BA886" w14:textId="77777777" w:rsidR="00B211D2" w:rsidRPr="00AB76B4" w:rsidRDefault="00B211D2" w:rsidP="00C7433E">
            <w:pPr>
              <w:spacing w:before="40" w:after="40" w:line="276" w:lineRule="auto"/>
              <w:ind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 xml:space="preserve"> la linia 3 abătută Cap Y.</w:t>
            </w:r>
          </w:p>
        </w:tc>
      </w:tr>
      <w:tr w:rsidR="00B211D2" w:rsidRPr="00AB76B4" w14:paraId="075A5AEA" w14:textId="77777777" w:rsidTr="00927588">
        <w:trPr>
          <w:cantSplit/>
          <w:trHeight w:val="666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F86ACEE" w14:textId="77777777" w:rsidR="00B211D2" w:rsidRPr="00AB76B4" w:rsidRDefault="00B211D2" w:rsidP="00B211D2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CA525FE" w14:textId="77777777" w:rsidR="00B211D2" w:rsidRPr="00AB76B4" w:rsidRDefault="00B211D2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6AF3ABF" w14:textId="77777777" w:rsidR="00B211D2" w:rsidRPr="00AB76B4" w:rsidRDefault="00B211D2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0B6D7114" w14:textId="77777777" w:rsidR="00B211D2" w:rsidRPr="00AB76B4" w:rsidRDefault="00B211D2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 xml:space="preserve">St. Balta Sărată </w:t>
            </w:r>
          </w:p>
          <w:p w14:paraId="0097CEE2" w14:textId="77777777" w:rsidR="00B211D2" w:rsidRPr="00AB76B4" w:rsidRDefault="00B211D2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linia 3 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AE85392" w14:textId="77777777" w:rsidR="00B211D2" w:rsidRPr="00AB76B4" w:rsidRDefault="00B211D2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toată linia inclusiv peste</w:t>
            </w:r>
          </w:p>
          <w:p w14:paraId="1DDAECF9" w14:textId="77777777" w:rsidR="00B211D2" w:rsidRPr="00AB76B4" w:rsidRDefault="00B211D2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 xml:space="preserve">sch. </w:t>
            </w:r>
          </w:p>
          <w:p w14:paraId="72C1BEBB" w14:textId="77777777" w:rsidR="00B211D2" w:rsidRPr="00AB76B4" w:rsidRDefault="00B211D2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1, 8 și 4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DBF0792" w14:textId="77777777" w:rsidR="00B211D2" w:rsidRPr="00AB76B4" w:rsidRDefault="00B211D2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AB76B4"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492146C" w14:textId="77777777" w:rsidR="00B211D2" w:rsidRPr="00AB76B4" w:rsidRDefault="00B211D2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3266FC4" w14:textId="77777777" w:rsidR="00B211D2" w:rsidRPr="00AB76B4" w:rsidRDefault="00B211D2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49A87D9" w14:textId="77777777" w:rsidR="00B211D2" w:rsidRPr="00AB76B4" w:rsidRDefault="00B211D2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</w:p>
        </w:tc>
      </w:tr>
      <w:tr w:rsidR="00B211D2" w:rsidRPr="00AB76B4" w14:paraId="2316EA0E" w14:textId="77777777" w:rsidTr="00927588">
        <w:trPr>
          <w:cantSplit/>
          <w:trHeight w:val="666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05E76A2" w14:textId="77777777" w:rsidR="00B211D2" w:rsidRPr="00AB76B4" w:rsidRDefault="00B211D2" w:rsidP="00B211D2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2FA0476" w14:textId="77777777" w:rsidR="00B211D2" w:rsidRPr="00AB76B4" w:rsidRDefault="00B211D2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C89F404" w14:textId="77777777" w:rsidR="00B211D2" w:rsidRPr="00AB76B4" w:rsidRDefault="00B211D2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13630C6E" w14:textId="77777777" w:rsidR="00B211D2" w:rsidRPr="00AB76B4" w:rsidRDefault="00B211D2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 xml:space="preserve">St. Balta Sărată </w:t>
            </w:r>
          </w:p>
          <w:p w14:paraId="59E09CAB" w14:textId="77777777" w:rsidR="00B211D2" w:rsidRPr="00AB76B4" w:rsidRDefault="00B211D2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linia 1 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8E73B9E" w14:textId="77777777" w:rsidR="00B211D2" w:rsidRPr="00AB76B4" w:rsidRDefault="00B211D2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 xml:space="preserve">toată linia inclusiv în aba-terea </w:t>
            </w:r>
          </w:p>
          <w:p w14:paraId="79E6DAA9" w14:textId="77777777" w:rsidR="00B211D2" w:rsidRPr="00AB76B4" w:rsidRDefault="00B211D2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sch. 2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85F836D" w14:textId="77777777" w:rsidR="00B211D2" w:rsidRPr="00AB76B4" w:rsidRDefault="00B211D2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AB76B4"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341B427" w14:textId="77777777" w:rsidR="00B211D2" w:rsidRPr="00AB76B4" w:rsidRDefault="00B211D2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AA927EA" w14:textId="77777777" w:rsidR="00B211D2" w:rsidRPr="00AB76B4" w:rsidRDefault="00B211D2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66D1DA5" w14:textId="77777777" w:rsidR="00B211D2" w:rsidRPr="00AB76B4" w:rsidRDefault="00B211D2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</w:p>
        </w:tc>
      </w:tr>
      <w:tr w:rsidR="00B211D2" w:rsidRPr="00AB76B4" w14:paraId="7A3BFEA0" w14:textId="77777777" w:rsidTr="00927588">
        <w:trPr>
          <w:cantSplit/>
          <w:trHeight w:val="666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11DEDE2" w14:textId="77777777" w:rsidR="00B211D2" w:rsidRPr="00AB76B4" w:rsidRDefault="00B211D2" w:rsidP="00B211D2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43BC5ED" w14:textId="77777777" w:rsidR="00B211D2" w:rsidRPr="00AB76B4" w:rsidRDefault="00B211D2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424F23B" w14:textId="77777777" w:rsidR="00B211D2" w:rsidRPr="00AB76B4" w:rsidRDefault="00B211D2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486DB92B" w14:textId="77777777" w:rsidR="00B211D2" w:rsidRPr="00AB76B4" w:rsidRDefault="00B211D2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St. Caransebeş</w:t>
            </w:r>
          </w:p>
          <w:p w14:paraId="34658AA7" w14:textId="77777777" w:rsidR="00B211D2" w:rsidRPr="00AB76B4" w:rsidRDefault="00B211D2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684EEF4" w14:textId="77777777" w:rsidR="00B211D2" w:rsidRPr="00AB76B4" w:rsidRDefault="00B211D2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peste sch. 19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4CFC8A8" w14:textId="77777777" w:rsidR="00B211D2" w:rsidRPr="00AB76B4" w:rsidRDefault="00B211D2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AB76B4"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251897B" w14:textId="77777777" w:rsidR="00B211D2" w:rsidRPr="00AB76B4" w:rsidRDefault="00B211D2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D141338" w14:textId="77777777" w:rsidR="00B211D2" w:rsidRPr="00AB76B4" w:rsidRDefault="00B211D2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6321586" w14:textId="77777777" w:rsidR="00B211D2" w:rsidRPr="00AB76B4" w:rsidRDefault="00B211D2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</w:t>
            </w:r>
          </w:p>
          <w:p w14:paraId="6A7088C6" w14:textId="77777777" w:rsidR="00B211D2" w:rsidRPr="00AB76B4" w:rsidRDefault="00B211D2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>la liniile 3 - 7, Cap X.</w:t>
            </w:r>
          </w:p>
        </w:tc>
      </w:tr>
      <w:tr w:rsidR="00B211D2" w:rsidRPr="00AB76B4" w14:paraId="6266B5F1" w14:textId="77777777" w:rsidTr="00927588">
        <w:trPr>
          <w:cantSplit/>
          <w:trHeight w:val="666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AA43323" w14:textId="77777777" w:rsidR="00B211D2" w:rsidRPr="00AB76B4" w:rsidRDefault="00B211D2" w:rsidP="00B211D2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84ABF06" w14:textId="77777777" w:rsidR="00B211D2" w:rsidRPr="00AB76B4" w:rsidRDefault="00B211D2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68F25F1" w14:textId="77777777" w:rsidR="00B211D2" w:rsidRPr="00AB76B4" w:rsidRDefault="00B211D2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5CAF6371" w14:textId="77777777" w:rsidR="00B211D2" w:rsidRPr="00AB76B4" w:rsidRDefault="00B211D2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St. Caransebeş</w:t>
            </w:r>
          </w:p>
          <w:p w14:paraId="4F86DE89" w14:textId="77777777" w:rsidR="00B211D2" w:rsidRPr="00AB76B4" w:rsidRDefault="00B211D2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4140A9C" w14:textId="77777777" w:rsidR="00B211D2" w:rsidRPr="00AB76B4" w:rsidRDefault="00B211D2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peste TDJ</w:t>
            </w:r>
          </w:p>
          <w:p w14:paraId="0FE7B82D" w14:textId="77777777" w:rsidR="00B211D2" w:rsidRPr="00AB76B4" w:rsidRDefault="00B211D2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11 / 13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7913DFC" w14:textId="77777777" w:rsidR="00B211D2" w:rsidRPr="00AB76B4" w:rsidRDefault="00B211D2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AB76B4"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A03C9C2" w14:textId="77777777" w:rsidR="00B211D2" w:rsidRPr="00AB76B4" w:rsidRDefault="00B211D2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E5FEFD1" w14:textId="77777777" w:rsidR="00B211D2" w:rsidRPr="00AB76B4" w:rsidRDefault="00B211D2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18004AE" w14:textId="77777777" w:rsidR="00B211D2" w:rsidRPr="00AB76B4" w:rsidRDefault="00B211D2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</w:t>
            </w:r>
          </w:p>
          <w:p w14:paraId="57408CCF" w14:textId="77777777" w:rsidR="00B211D2" w:rsidRPr="00AB76B4" w:rsidRDefault="00B211D2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>la liniile 3 - 8, Cap X.</w:t>
            </w:r>
          </w:p>
        </w:tc>
      </w:tr>
      <w:tr w:rsidR="00B211D2" w:rsidRPr="00AB76B4" w14:paraId="1DF9F232" w14:textId="77777777" w:rsidTr="00927588">
        <w:trPr>
          <w:cantSplit/>
          <w:trHeight w:val="666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95EC91A" w14:textId="77777777" w:rsidR="00B211D2" w:rsidRPr="00AB76B4" w:rsidRDefault="00B211D2" w:rsidP="00B211D2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455A929" w14:textId="77777777" w:rsidR="00B211D2" w:rsidRPr="00AB76B4" w:rsidRDefault="00B211D2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5476502" w14:textId="77777777" w:rsidR="00B211D2" w:rsidRPr="00AB76B4" w:rsidRDefault="00B211D2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5EFAD2C5" w14:textId="77777777" w:rsidR="00B211D2" w:rsidRPr="00AB76B4" w:rsidRDefault="00B211D2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St. Caransebeş</w:t>
            </w:r>
          </w:p>
          <w:p w14:paraId="5774AFA0" w14:textId="77777777" w:rsidR="00B211D2" w:rsidRPr="00AB76B4" w:rsidRDefault="00B211D2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28261B8" w14:textId="77777777" w:rsidR="00B211D2" w:rsidRPr="00AB76B4" w:rsidRDefault="00B211D2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peste</w:t>
            </w:r>
          </w:p>
          <w:p w14:paraId="4EEBAC74" w14:textId="77777777" w:rsidR="00B211D2" w:rsidRPr="00AB76B4" w:rsidRDefault="00B211D2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T.D.J.</w:t>
            </w:r>
          </w:p>
          <w:p w14:paraId="4243CB76" w14:textId="77777777" w:rsidR="00B211D2" w:rsidRPr="00AB76B4" w:rsidRDefault="00B211D2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34 / 36,</w:t>
            </w:r>
          </w:p>
          <w:p w14:paraId="3DE1483B" w14:textId="77777777" w:rsidR="00B211D2" w:rsidRPr="00AB76B4" w:rsidRDefault="00B211D2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T.D.J.</w:t>
            </w:r>
          </w:p>
          <w:p w14:paraId="069CDB86" w14:textId="77777777" w:rsidR="00B211D2" w:rsidRPr="00AB76B4" w:rsidRDefault="00B211D2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42 / 46</w:t>
            </w:r>
          </w:p>
          <w:p w14:paraId="4A9E6039" w14:textId="77777777" w:rsidR="00B211D2" w:rsidRPr="00AB76B4" w:rsidRDefault="00B211D2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și</w:t>
            </w:r>
          </w:p>
          <w:p w14:paraId="38DE3B8E" w14:textId="77777777" w:rsidR="00B211D2" w:rsidRPr="00AB76B4" w:rsidRDefault="00B211D2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 xml:space="preserve">diag. </w:t>
            </w:r>
          </w:p>
          <w:p w14:paraId="409F900D" w14:textId="77777777" w:rsidR="00B211D2" w:rsidRPr="00AB76B4" w:rsidRDefault="00B211D2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36 - 42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46617EB" w14:textId="77777777" w:rsidR="00B211D2" w:rsidRPr="00AB76B4" w:rsidRDefault="00B211D2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AB76B4"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BB05A01" w14:textId="77777777" w:rsidR="00B211D2" w:rsidRPr="00AB76B4" w:rsidRDefault="00B211D2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779A4B7" w14:textId="77777777" w:rsidR="00B211D2" w:rsidRPr="00AB76B4" w:rsidRDefault="00B211D2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0B0DDD7" w14:textId="77777777" w:rsidR="00B211D2" w:rsidRPr="00AB76B4" w:rsidRDefault="00B211D2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</w:t>
            </w:r>
          </w:p>
          <w:p w14:paraId="4C3B6762" w14:textId="77777777" w:rsidR="00B211D2" w:rsidRPr="00AB76B4" w:rsidRDefault="00B211D2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>la liniile 3 - 7, Cap Y.</w:t>
            </w:r>
          </w:p>
        </w:tc>
      </w:tr>
      <w:tr w:rsidR="00B211D2" w:rsidRPr="00AB76B4" w14:paraId="3FC8AC09" w14:textId="77777777" w:rsidTr="00927588">
        <w:trPr>
          <w:cantSplit/>
          <w:trHeight w:val="666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8CD289B" w14:textId="77777777" w:rsidR="00B211D2" w:rsidRPr="00AB76B4" w:rsidRDefault="00B211D2" w:rsidP="00B211D2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19B7DE1" w14:textId="77777777" w:rsidR="00B211D2" w:rsidRPr="00AB76B4" w:rsidRDefault="00B211D2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538E3BA" w14:textId="77777777" w:rsidR="00B211D2" w:rsidRPr="00AB76B4" w:rsidRDefault="00B211D2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428518E2" w14:textId="77777777" w:rsidR="00B211D2" w:rsidRPr="00AB76B4" w:rsidRDefault="00B211D2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St. Jena</w:t>
            </w:r>
          </w:p>
          <w:p w14:paraId="0718666E" w14:textId="77777777" w:rsidR="00B211D2" w:rsidRPr="00AB76B4" w:rsidRDefault="00B211D2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E1E32A5" w14:textId="77777777" w:rsidR="00B211D2" w:rsidRPr="00AB76B4" w:rsidRDefault="00B211D2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peste sch. 3 în abatere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789D5FB" w14:textId="77777777" w:rsidR="00B211D2" w:rsidRPr="00AB76B4" w:rsidRDefault="00B211D2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AB76B4"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DE2E98D" w14:textId="77777777" w:rsidR="00B211D2" w:rsidRPr="00AB76B4" w:rsidRDefault="00B211D2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526D1AB" w14:textId="77777777" w:rsidR="00B211D2" w:rsidRPr="00AB76B4" w:rsidRDefault="00B211D2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D4641F2" w14:textId="77777777" w:rsidR="00B211D2" w:rsidRPr="00AB76B4" w:rsidRDefault="00B211D2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</w:t>
            </w:r>
          </w:p>
          <w:p w14:paraId="4B5CBCED" w14:textId="77777777" w:rsidR="00B211D2" w:rsidRPr="00AB76B4" w:rsidRDefault="00B211D2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>la linia 2 abătută, Cap X.</w:t>
            </w:r>
          </w:p>
        </w:tc>
      </w:tr>
      <w:tr w:rsidR="00B211D2" w:rsidRPr="00AB76B4" w14:paraId="2CC390C7" w14:textId="77777777" w:rsidTr="00927588">
        <w:trPr>
          <w:cantSplit/>
          <w:trHeight w:val="666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07CAA3E" w14:textId="77777777" w:rsidR="00B211D2" w:rsidRPr="00AB76B4" w:rsidRDefault="00B211D2" w:rsidP="00B211D2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99BBF41" w14:textId="77777777" w:rsidR="00B211D2" w:rsidRPr="00AB76B4" w:rsidRDefault="00B211D2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704D2F8" w14:textId="77777777" w:rsidR="00B211D2" w:rsidRPr="00AB76B4" w:rsidRDefault="00B211D2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5F1E29F7" w14:textId="77777777" w:rsidR="00B211D2" w:rsidRPr="00AB76B4" w:rsidRDefault="00B211D2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St. Jena</w:t>
            </w:r>
          </w:p>
          <w:p w14:paraId="233CD993" w14:textId="77777777" w:rsidR="00B211D2" w:rsidRPr="00AB76B4" w:rsidRDefault="00B211D2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073A501" w14:textId="77777777" w:rsidR="00B211D2" w:rsidRPr="00AB76B4" w:rsidRDefault="00B211D2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peste sch. 4 în abatere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F8E17F1" w14:textId="77777777" w:rsidR="00B211D2" w:rsidRPr="00AB76B4" w:rsidRDefault="00B211D2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AB76B4"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93946B4" w14:textId="77777777" w:rsidR="00B211D2" w:rsidRPr="00AB76B4" w:rsidRDefault="00B211D2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55A2C2D" w14:textId="77777777" w:rsidR="00B211D2" w:rsidRPr="00AB76B4" w:rsidRDefault="00B211D2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F5D8A72" w14:textId="77777777" w:rsidR="00B211D2" w:rsidRPr="00AB76B4" w:rsidRDefault="00B211D2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</w:t>
            </w:r>
          </w:p>
          <w:p w14:paraId="029517ED" w14:textId="77777777" w:rsidR="00B211D2" w:rsidRPr="00AB76B4" w:rsidRDefault="00B211D2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>la linia 2 abătută, Cap Y.</w:t>
            </w:r>
          </w:p>
        </w:tc>
      </w:tr>
      <w:tr w:rsidR="00B211D2" w:rsidRPr="00AB76B4" w14:paraId="670A25B6" w14:textId="77777777" w:rsidTr="00927588">
        <w:trPr>
          <w:cantSplit/>
          <w:trHeight w:val="254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shd w:val="clear" w:color="auto" w:fill="FFFFFF"/>
            <w:tcMar>
              <w:left w:w="0" w:type="dxa"/>
              <w:right w:w="0" w:type="dxa"/>
            </w:tcMar>
            <w:vAlign w:val="center"/>
          </w:tcPr>
          <w:p w14:paraId="6595E62E" w14:textId="77777777" w:rsidR="00B211D2" w:rsidRPr="00AB76B4" w:rsidRDefault="00B211D2" w:rsidP="00B211D2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2AC52EB" w14:textId="77777777" w:rsidR="00B211D2" w:rsidRPr="00AB76B4" w:rsidRDefault="00B211D2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7F5E3E6" w14:textId="77777777" w:rsidR="00B211D2" w:rsidRPr="00AB76B4" w:rsidRDefault="00B211D2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5F34E949" w14:textId="77777777" w:rsidR="00B211D2" w:rsidRPr="00AB76B4" w:rsidRDefault="00B211D2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St. Găvojdia</w:t>
            </w:r>
          </w:p>
          <w:p w14:paraId="0BE68398" w14:textId="77777777" w:rsidR="00B211D2" w:rsidRPr="00AB76B4" w:rsidRDefault="00B211D2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linia 1 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5530B2D" w14:textId="77777777" w:rsidR="00B211D2" w:rsidRPr="00AB76B4" w:rsidRDefault="00B211D2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toată linia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DE09695" w14:textId="77777777" w:rsidR="00B211D2" w:rsidRPr="00AB76B4" w:rsidRDefault="00B211D2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AB76B4"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BFDDF25" w14:textId="77777777" w:rsidR="00B211D2" w:rsidRPr="00AB76B4" w:rsidRDefault="00B211D2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5666296" w14:textId="77777777" w:rsidR="00B211D2" w:rsidRPr="00AB76B4" w:rsidRDefault="00B211D2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3E0EDA9" w14:textId="77777777" w:rsidR="00B211D2" w:rsidRPr="00AB76B4" w:rsidRDefault="00B211D2" w:rsidP="00C7433E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</w:p>
        </w:tc>
      </w:tr>
      <w:tr w:rsidR="00B211D2" w:rsidRPr="00AB76B4" w14:paraId="155130F3" w14:textId="77777777" w:rsidTr="00927588">
        <w:trPr>
          <w:cantSplit/>
          <w:trHeight w:val="379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shd w:val="clear" w:color="auto" w:fill="FFFFFF"/>
            <w:tcMar>
              <w:left w:w="0" w:type="dxa"/>
              <w:right w:w="0" w:type="dxa"/>
            </w:tcMar>
            <w:vAlign w:val="center"/>
          </w:tcPr>
          <w:p w14:paraId="0B55B59A" w14:textId="77777777" w:rsidR="00B211D2" w:rsidRPr="00AB76B4" w:rsidRDefault="00B211D2" w:rsidP="00B211D2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224796F" w14:textId="77777777" w:rsidR="00B211D2" w:rsidRPr="00AB76B4" w:rsidRDefault="00B211D2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C5382C5" w14:textId="77777777" w:rsidR="00B211D2" w:rsidRPr="00AB76B4" w:rsidRDefault="00B211D2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2ACCABB1" w14:textId="77777777" w:rsidR="00B211D2" w:rsidRPr="00AB76B4" w:rsidRDefault="00B211D2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St. Tapia</w:t>
            </w:r>
          </w:p>
          <w:p w14:paraId="08E35CFA" w14:textId="77777777" w:rsidR="00B211D2" w:rsidRPr="00AB76B4" w:rsidRDefault="00B211D2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linia 2 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57294BA" w14:textId="77777777" w:rsidR="00B211D2" w:rsidRPr="00AB76B4" w:rsidRDefault="00B211D2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toată</w:t>
            </w:r>
          </w:p>
          <w:p w14:paraId="67C055FF" w14:textId="77777777" w:rsidR="00B211D2" w:rsidRPr="00AB76B4" w:rsidRDefault="00B211D2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linia</w:t>
            </w:r>
          </w:p>
          <w:p w14:paraId="58AFFAD7" w14:textId="77777777" w:rsidR="00B211D2" w:rsidRPr="00AB76B4" w:rsidRDefault="00B211D2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 xml:space="preserve">inclusiv </w:t>
            </w:r>
          </w:p>
          <w:p w14:paraId="7236F6D3" w14:textId="77777777" w:rsidR="00B211D2" w:rsidRPr="00AB76B4" w:rsidRDefault="00B211D2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peste sch. 4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1A7EBFF" w14:textId="77777777" w:rsidR="00B211D2" w:rsidRPr="00AB76B4" w:rsidRDefault="00B211D2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AB76B4"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2156C7A" w14:textId="77777777" w:rsidR="00B211D2" w:rsidRPr="00AB76B4" w:rsidRDefault="00B211D2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AEF722A" w14:textId="77777777" w:rsidR="00B211D2" w:rsidRPr="00AB76B4" w:rsidRDefault="00B211D2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EFB9A08" w14:textId="77777777" w:rsidR="00B211D2" w:rsidRPr="00AB76B4" w:rsidRDefault="00B211D2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</w:p>
        </w:tc>
      </w:tr>
      <w:tr w:rsidR="00B211D2" w:rsidRPr="00AB76B4" w14:paraId="3F675723" w14:textId="77777777" w:rsidTr="00927588">
        <w:trPr>
          <w:cantSplit/>
          <w:trHeight w:val="379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shd w:val="clear" w:color="auto" w:fill="FFFFFF"/>
            <w:tcMar>
              <w:left w:w="0" w:type="dxa"/>
              <w:right w:w="0" w:type="dxa"/>
            </w:tcMar>
            <w:vAlign w:val="center"/>
          </w:tcPr>
          <w:p w14:paraId="66CFA07C" w14:textId="77777777" w:rsidR="00B211D2" w:rsidRPr="00AB76B4" w:rsidRDefault="00B211D2" w:rsidP="00B211D2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64C9674" w14:textId="77777777" w:rsidR="00B211D2" w:rsidRPr="00AB76B4" w:rsidRDefault="00B211D2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334BF14" w14:textId="77777777" w:rsidR="00B211D2" w:rsidRPr="00AB76B4" w:rsidRDefault="00B211D2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19931B10" w14:textId="77777777" w:rsidR="00B211D2" w:rsidRDefault="00B211D2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 xml:space="preserve">Tapia - Lugoj și </w:t>
            </w:r>
          </w:p>
          <w:p w14:paraId="3B820284" w14:textId="77777777" w:rsidR="00B211D2" w:rsidRPr="00AB76B4" w:rsidRDefault="00B211D2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 xml:space="preserve">St. Lugoj linia </w:t>
            </w:r>
            <w:r>
              <w:rPr>
                <w:b/>
                <w:bCs/>
                <w:sz w:val="20"/>
                <w:lang w:val="ro-RO"/>
              </w:rPr>
              <w:t>3</w:t>
            </w:r>
            <w:r w:rsidRPr="00AB76B4">
              <w:rPr>
                <w:b/>
                <w:bCs/>
                <w:sz w:val="20"/>
                <w:lang w:val="ro-RO"/>
              </w:rPr>
              <w:t xml:space="preserve"> directă 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5A75A4C" w14:textId="77777777" w:rsidR="00B211D2" w:rsidRPr="00AB76B4" w:rsidRDefault="00B211D2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03FCF02" w14:textId="77777777" w:rsidR="00B211D2" w:rsidRPr="00AB76B4" w:rsidRDefault="00B211D2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AF53873" w14:textId="77777777" w:rsidR="00B211D2" w:rsidRDefault="00B211D2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514+400</w:t>
            </w:r>
          </w:p>
          <w:p w14:paraId="1C835A83" w14:textId="77777777" w:rsidR="00B211D2" w:rsidRPr="00AB76B4" w:rsidRDefault="00B211D2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517+200</w:t>
            </w: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634276E" w14:textId="77777777" w:rsidR="00B211D2" w:rsidRPr="00AB76B4" w:rsidRDefault="00B211D2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30</w:t>
            </w: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9D9B0FB" w14:textId="77777777" w:rsidR="00B211D2" w:rsidRPr="00AB76B4" w:rsidRDefault="00B211D2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>Lucrări Coridor IV</w:t>
            </w:r>
          </w:p>
        </w:tc>
      </w:tr>
      <w:tr w:rsidR="00B211D2" w:rsidRPr="00AB76B4" w14:paraId="5F149AA9" w14:textId="77777777" w:rsidTr="00927588">
        <w:trPr>
          <w:cantSplit/>
          <w:trHeight w:val="379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shd w:val="clear" w:color="auto" w:fill="FFFFFF"/>
            <w:tcMar>
              <w:left w:w="0" w:type="dxa"/>
              <w:right w:w="0" w:type="dxa"/>
            </w:tcMar>
            <w:vAlign w:val="center"/>
          </w:tcPr>
          <w:p w14:paraId="7A86BE44" w14:textId="77777777" w:rsidR="00B211D2" w:rsidRPr="00AB76B4" w:rsidRDefault="00B211D2" w:rsidP="00B211D2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E3E2DC4" w14:textId="77777777" w:rsidR="00B211D2" w:rsidRPr="00AB76B4" w:rsidRDefault="00B211D2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26E83CE" w14:textId="77777777" w:rsidR="00B211D2" w:rsidRPr="00AB76B4" w:rsidRDefault="00B211D2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74C35A3D" w14:textId="77777777" w:rsidR="00B211D2" w:rsidRPr="00AB76B4" w:rsidRDefault="00B211D2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St. Lugoj, </w:t>
            </w:r>
            <w:r>
              <w:rPr>
                <w:b/>
                <w:bCs/>
                <w:sz w:val="20"/>
                <w:lang w:val="ro-RO"/>
              </w:rPr>
              <w:br/>
              <w:t>linia 4 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569BF4A" w14:textId="77777777" w:rsidR="00B211D2" w:rsidRPr="00AB76B4" w:rsidRDefault="00B211D2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 linia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4DC275D" w14:textId="77777777" w:rsidR="00B211D2" w:rsidRPr="00AB76B4" w:rsidRDefault="00B211D2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30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CDEFE70" w14:textId="77777777" w:rsidR="00B211D2" w:rsidRDefault="00B211D2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1D3FEDB" w14:textId="77777777" w:rsidR="00B211D2" w:rsidRDefault="00B211D2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CE4EE2D" w14:textId="77777777" w:rsidR="00B211D2" w:rsidRDefault="00B211D2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Inclusiv peste abaterea </w:t>
            </w:r>
          </w:p>
          <w:p w14:paraId="55920D49" w14:textId="77777777" w:rsidR="00B211D2" w:rsidRPr="00AB76B4" w:rsidRDefault="00B211D2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S 11, S 13, S 15 și S 40</w:t>
            </w:r>
          </w:p>
        </w:tc>
      </w:tr>
      <w:tr w:rsidR="00B211D2" w:rsidRPr="00AB76B4" w14:paraId="4A224D43" w14:textId="77777777" w:rsidTr="00927588">
        <w:trPr>
          <w:cantSplit/>
          <w:trHeight w:val="379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shd w:val="clear" w:color="auto" w:fill="FFFFFF"/>
            <w:tcMar>
              <w:left w:w="0" w:type="dxa"/>
              <w:right w:w="0" w:type="dxa"/>
            </w:tcMar>
            <w:vAlign w:val="center"/>
          </w:tcPr>
          <w:p w14:paraId="347E29E0" w14:textId="77777777" w:rsidR="00B211D2" w:rsidRPr="00AB76B4" w:rsidRDefault="00B211D2" w:rsidP="00B211D2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719401A" w14:textId="77777777" w:rsidR="00B211D2" w:rsidRPr="00AB76B4" w:rsidRDefault="00B211D2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EBD1B75" w14:textId="77777777" w:rsidR="00B211D2" w:rsidRPr="00AB76B4" w:rsidRDefault="00B211D2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47D33491" w14:textId="77777777" w:rsidR="00B211D2" w:rsidRPr="00AB76B4" w:rsidRDefault="00B211D2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St. Lugoj, </w:t>
            </w:r>
            <w:r>
              <w:rPr>
                <w:b/>
                <w:bCs/>
                <w:sz w:val="20"/>
                <w:lang w:val="ro-RO"/>
              </w:rPr>
              <w:br/>
              <w:t>linia 5 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C946915" w14:textId="77777777" w:rsidR="00B211D2" w:rsidRPr="00AB76B4" w:rsidRDefault="00B211D2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 linia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4900C44" w14:textId="77777777" w:rsidR="00B211D2" w:rsidRPr="00AB76B4" w:rsidRDefault="00B211D2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30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5336B0A" w14:textId="77777777" w:rsidR="00B211D2" w:rsidRDefault="00B211D2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09E2C68" w14:textId="77777777" w:rsidR="00B211D2" w:rsidRDefault="00B211D2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F1A8072" w14:textId="77777777" w:rsidR="00B211D2" w:rsidRDefault="00B211D2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Inclusiv peste abaterea </w:t>
            </w:r>
          </w:p>
          <w:p w14:paraId="36BEA08F" w14:textId="77777777" w:rsidR="00B211D2" w:rsidRPr="00AB76B4" w:rsidRDefault="00B211D2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S 23,  și S 34</w:t>
            </w:r>
          </w:p>
        </w:tc>
      </w:tr>
      <w:tr w:rsidR="00B211D2" w:rsidRPr="00AB76B4" w14:paraId="6287DDB7" w14:textId="77777777" w:rsidTr="00927588">
        <w:trPr>
          <w:cantSplit/>
          <w:trHeight w:val="379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shd w:val="clear" w:color="auto" w:fill="FFFFFF"/>
            <w:tcMar>
              <w:left w:w="0" w:type="dxa"/>
              <w:right w:w="0" w:type="dxa"/>
            </w:tcMar>
            <w:vAlign w:val="center"/>
          </w:tcPr>
          <w:p w14:paraId="20FAEFD7" w14:textId="77777777" w:rsidR="00B211D2" w:rsidRPr="00AB76B4" w:rsidRDefault="00B211D2" w:rsidP="00B211D2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5CFBF2E" w14:textId="77777777" w:rsidR="00B211D2" w:rsidRPr="00AB76B4" w:rsidRDefault="00B211D2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DE62AC5" w14:textId="77777777" w:rsidR="00B211D2" w:rsidRPr="00AB76B4" w:rsidRDefault="00B211D2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22037FFD" w14:textId="77777777" w:rsidR="00B211D2" w:rsidRPr="00AB76B4" w:rsidRDefault="00B211D2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St. Lugoj, </w:t>
            </w:r>
            <w:r>
              <w:rPr>
                <w:b/>
                <w:bCs/>
                <w:sz w:val="20"/>
                <w:lang w:val="ro-RO"/>
              </w:rPr>
              <w:br/>
              <w:t>linia 6 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B51DE21" w14:textId="77777777" w:rsidR="00B211D2" w:rsidRPr="00AB76B4" w:rsidRDefault="00B211D2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 linia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EC3944C" w14:textId="77777777" w:rsidR="00B211D2" w:rsidRPr="00AB76B4" w:rsidRDefault="00B211D2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30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01CE847" w14:textId="77777777" w:rsidR="00B211D2" w:rsidRDefault="00B211D2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00795E6" w14:textId="77777777" w:rsidR="00B211D2" w:rsidRDefault="00B211D2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E0E9BE7" w14:textId="77777777" w:rsidR="00B211D2" w:rsidRDefault="00B211D2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Inclusiv peste abaterea </w:t>
            </w:r>
          </w:p>
          <w:p w14:paraId="417FE52E" w14:textId="77777777" w:rsidR="00B211D2" w:rsidRPr="00AB76B4" w:rsidRDefault="00B211D2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S 25,  și S 34</w:t>
            </w:r>
          </w:p>
        </w:tc>
      </w:tr>
      <w:tr w:rsidR="00B211D2" w:rsidRPr="00AB76B4" w14:paraId="3810C060" w14:textId="77777777" w:rsidTr="00927588">
        <w:trPr>
          <w:cantSplit/>
          <w:trHeight w:val="379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shd w:val="clear" w:color="auto" w:fill="FFFFFF"/>
            <w:tcMar>
              <w:left w:w="0" w:type="dxa"/>
              <w:right w:w="0" w:type="dxa"/>
            </w:tcMar>
            <w:vAlign w:val="center"/>
          </w:tcPr>
          <w:p w14:paraId="1151A4AD" w14:textId="77777777" w:rsidR="00B211D2" w:rsidRPr="00AB76B4" w:rsidRDefault="00B211D2" w:rsidP="00B211D2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427499B" w14:textId="77777777" w:rsidR="00B211D2" w:rsidRPr="00AB76B4" w:rsidRDefault="00B211D2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23F8118" w14:textId="77777777" w:rsidR="00B211D2" w:rsidRPr="00AB76B4" w:rsidRDefault="00B211D2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094861FE" w14:textId="77777777" w:rsidR="00B211D2" w:rsidRDefault="00B211D2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Lugoj - Belinț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8E412E2" w14:textId="77777777" w:rsidR="00B211D2" w:rsidRDefault="00B211D2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0B53821" w14:textId="77777777" w:rsidR="00B211D2" w:rsidRDefault="00B211D2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336FD2A" w14:textId="77777777" w:rsidR="00B211D2" w:rsidRDefault="00B211D2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523+150</w:t>
            </w:r>
          </w:p>
          <w:p w14:paraId="4F9B106B" w14:textId="77777777" w:rsidR="00B211D2" w:rsidRDefault="00B211D2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523+200</w:t>
            </w: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AD1C2C0" w14:textId="77777777" w:rsidR="00B211D2" w:rsidRDefault="00B211D2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C28E61D" w14:textId="77777777" w:rsidR="00B211D2" w:rsidRPr="00344E0A" w:rsidRDefault="00B211D2" w:rsidP="00C7433E">
            <w:pPr>
              <w:spacing w:before="40" w:after="40" w:line="276" w:lineRule="auto"/>
              <w:ind w:left="57" w:right="57"/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>Lucrări Coridor IV</w:t>
            </w:r>
          </w:p>
        </w:tc>
      </w:tr>
      <w:tr w:rsidR="00B211D2" w:rsidRPr="00AB76B4" w14:paraId="6744A705" w14:textId="77777777">
        <w:trPr>
          <w:cantSplit/>
          <w:trHeight w:val="271"/>
          <w:jc w:val="center"/>
        </w:trPr>
        <w:tc>
          <w:tcPr>
            <w:tcW w:w="645" w:type="dxa"/>
            <w:vMerge w:val="restart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shd w:val="clear" w:color="auto" w:fill="FFFFFF"/>
            <w:tcMar>
              <w:left w:w="0" w:type="dxa"/>
              <w:right w:w="0" w:type="dxa"/>
            </w:tcMar>
            <w:vAlign w:val="center"/>
          </w:tcPr>
          <w:p w14:paraId="75B0F48B" w14:textId="77777777" w:rsidR="00B211D2" w:rsidRPr="00AB76B4" w:rsidRDefault="00B211D2" w:rsidP="00B211D2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4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0A27840" w14:textId="77777777" w:rsidR="00B211D2" w:rsidRDefault="00B211D2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523+200</w:t>
            </w:r>
          </w:p>
          <w:p w14:paraId="13EBFD8E" w14:textId="77777777" w:rsidR="00B211D2" w:rsidRPr="00AB76B4" w:rsidRDefault="00B211D2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525+050</w:t>
            </w: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F6ADCF1" w14:textId="77777777" w:rsidR="00B211D2" w:rsidRPr="00AB76B4" w:rsidRDefault="00B211D2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50</w:t>
            </w:r>
          </w:p>
        </w:tc>
        <w:tc>
          <w:tcPr>
            <w:tcW w:w="2194" w:type="dxa"/>
            <w:vMerge w:val="restart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21AAF7C6" w14:textId="77777777" w:rsidR="00B211D2" w:rsidRDefault="00B211D2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Lugoj - Belinț</w:t>
            </w:r>
          </w:p>
        </w:tc>
        <w:tc>
          <w:tcPr>
            <w:tcW w:w="870" w:type="dxa"/>
            <w:vMerge w:val="restart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6F021D3" w14:textId="77777777" w:rsidR="00B211D2" w:rsidRDefault="00B211D2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65" w:type="dxa"/>
            <w:vMerge w:val="restart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54E6CA7" w14:textId="77777777" w:rsidR="00B211D2" w:rsidRDefault="00B211D2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67" w:type="dxa"/>
            <w:vMerge w:val="restart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CAB03B5" w14:textId="77777777" w:rsidR="00B211D2" w:rsidRDefault="00B211D2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4" w:type="dxa"/>
            <w:vMerge w:val="restart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7BA03B4" w14:textId="77777777" w:rsidR="00B211D2" w:rsidRDefault="00B211D2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vMerge w:val="restart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62CFF22" w14:textId="77777777" w:rsidR="00B211D2" w:rsidRDefault="00B211D2" w:rsidP="00344E0A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>Lucrări Coridor IV</w:t>
            </w:r>
          </w:p>
        </w:tc>
      </w:tr>
      <w:tr w:rsidR="00B211D2" w:rsidRPr="00AB76B4" w14:paraId="5C203783" w14:textId="77777777">
        <w:trPr>
          <w:cantSplit/>
          <w:trHeight w:val="390"/>
          <w:jc w:val="center"/>
        </w:trPr>
        <w:tc>
          <w:tcPr>
            <w:tcW w:w="645" w:type="dxa"/>
            <w:vMerge/>
            <w:tcBorders>
              <w:left w:val="double" w:sz="6" w:space="0" w:color="auto"/>
              <w:bottom w:val="single" w:sz="8" w:space="0" w:color="auto"/>
              <w:right w:val="double" w:sz="6" w:space="0" w:color="auto"/>
            </w:tcBorders>
            <w:shd w:val="clear" w:color="auto" w:fill="FFFFFF"/>
            <w:tcMar>
              <w:left w:w="0" w:type="dxa"/>
              <w:right w:w="0" w:type="dxa"/>
            </w:tcMar>
            <w:vAlign w:val="center"/>
          </w:tcPr>
          <w:p w14:paraId="4FC86BB1" w14:textId="77777777" w:rsidR="00B211D2" w:rsidRPr="00AB76B4" w:rsidRDefault="00B211D2" w:rsidP="00B211D2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4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6D84F53" w14:textId="77777777" w:rsidR="00B211D2" w:rsidRDefault="00B211D2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525+050</w:t>
            </w:r>
          </w:p>
          <w:p w14:paraId="4367FDD1" w14:textId="77777777" w:rsidR="00B211D2" w:rsidRPr="00AB76B4" w:rsidRDefault="00B211D2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525+550</w:t>
            </w:r>
          </w:p>
        </w:tc>
        <w:tc>
          <w:tcPr>
            <w:tcW w:w="701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7810C87" w14:textId="77777777" w:rsidR="00B211D2" w:rsidRPr="00AB76B4" w:rsidRDefault="00B211D2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30</w:t>
            </w:r>
          </w:p>
        </w:tc>
        <w:tc>
          <w:tcPr>
            <w:tcW w:w="2194" w:type="dxa"/>
            <w:vMerge/>
            <w:tcBorders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7CCA4319" w14:textId="77777777" w:rsidR="00B211D2" w:rsidRDefault="00B211D2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vMerge/>
            <w:tcBorders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67D0ECA" w14:textId="77777777" w:rsidR="00B211D2" w:rsidRDefault="00B211D2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65" w:type="dxa"/>
            <w:vMerge/>
            <w:tcBorders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6AD4D33" w14:textId="77777777" w:rsidR="00B211D2" w:rsidRDefault="00B211D2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67" w:type="dxa"/>
            <w:vMerge/>
            <w:tcBorders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1777412" w14:textId="77777777" w:rsidR="00B211D2" w:rsidRDefault="00B211D2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4" w:type="dxa"/>
            <w:vMerge/>
            <w:tcBorders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EACA883" w14:textId="77777777" w:rsidR="00B211D2" w:rsidRDefault="00B211D2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vMerge/>
            <w:tcBorders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0C9787D" w14:textId="77777777" w:rsidR="00B211D2" w:rsidRDefault="00B211D2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</w:p>
        </w:tc>
      </w:tr>
      <w:tr w:rsidR="00B211D2" w:rsidRPr="00AB76B4" w14:paraId="30396630" w14:textId="77777777" w:rsidTr="00927588">
        <w:trPr>
          <w:cantSplit/>
          <w:trHeight w:val="379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shd w:val="clear" w:color="auto" w:fill="FFFFFF"/>
            <w:tcMar>
              <w:left w:w="0" w:type="dxa"/>
              <w:right w:w="0" w:type="dxa"/>
            </w:tcMar>
            <w:vAlign w:val="center"/>
          </w:tcPr>
          <w:p w14:paraId="5AFE9034" w14:textId="77777777" w:rsidR="00B211D2" w:rsidRPr="00AB76B4" w:rsidRDefault="00B211D2" w:rsidP="00B211D2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2EEFF24" w14:textId="77777777" w:rsidR="00B211D2" w:rsidRPr="00AB76B4" w:rsidRDefault="00B211D2" w:rsidP="00344E0A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5BF09A1" w14:textId="77777777" w:rsidR="00B211D2" w:rsidRPr="00AB76B4" w:rsidRDefault="00B211D2" w:rsidP="00344E0A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1CE14194" w14:textId="77777777" w:rsidR="00B211D2" w:rsidRDefault="00B211D2" w:rsidP="00344E0A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St. Belinț, </w:t>
            </w:r>
            <w:r w:rsidRPr="00AB76B4">
              <w:rPr>
                <w:b/>
                <w:bCs/>
                <w:sz w:val="20"/>
                <w:lang w:val="ro-RO"/>
              </w:rPr>
              <w:t xml:space="preserve">linia </w:t>
            </w:r>
            <w:r>
              <w:rPr>
                <w:b/>
                <w:bCs/>
                <w:sz w:val="20"/>
                <w:lang w:val="ro-RO"/>
              </w:rPr>
              <w:t>4</w:t>
            </w:r>
            <w:r w:rsidRPr="00AB76B4">
              <w:rPr>
                <w:b/>
                <w:bCs/>
                <w:sz w:val="20"/>
                <w:lang w:val="ro-RO"/>
              </w:rPr>
              <w:t xml:space="preserve"> 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89D8750" w14:textId="77777777" w:rsidR="00B211D2" w:rsidRPr="00AB76B4" w:rsidRDefault="00B211D2" w:rsidP="00344E0A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toată</w:t>
            </w:r>
          </w:p>
          <w:p w14:paraId="1E5CB28D" w14:textId="77777777" w:rsidR="00B211D2" w:rsidRDefault="00B211D2" w:rsidP="00344E0A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linia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53A7E52" w14:textId="77777777" w:rsidR="00B211D2" w:rsidRDefault="00B211D2" w:rsidP="00344E0A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30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00D0B59" w14:textId="77777777" w:rsidR="00B211D2" w:rsidRDefault="00B211D2" w:rsidP="00344E0A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F791CF6" w14:textId="77777777" w:rsidR="00B211D2" w:rsidRDefault="00B211D2" w:rsidP="00344E0A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458FC15" w14:textId="77777777" w:rsidR="00B211D2" w:rsidRDefault="00B211D2" w:rsidP="00344E0A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 xml:space="preserve">Inclusiv peste  </w:t>
            </w:r>
            <w:r>
              <w:rPr>
                <w:b/>
                <w:bCs/>
                <w:i/>
                <w:iCs/>
                <w:sz w:val="20"/>
                <w:lang w:val="ro-RO"/>
              </w:rPr>
              <w:t>abaterea</w:t>
            </w:r>
          </w:p>
          <w:p w14:paraId="24CB8EFE" w14:textId="77777777" w:rsidR="00B211D2" w:rsidRDefault="00B211D2" w:rsidP="00344E0A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S11</w:t>
            </w:r>
            <w:r w:rsidRPr="00AB76B4">
              <w:rPr>
                <w:b/>
                <w:bCs/>
                <w:i/>
                <w:iCs/>
                <w:sz w:val="20"/>
                <w:lang w:val="ro-RO"/>
              </w:rPr>
              <w:t xml:space="preserve"> și </w:t>
            </w:r>
            <w:r>
              <w:rPr>
                <w:b/>
                <w:bCs/>
                <w:i/>
                <w:iCs/>
                <w:sz w:val="20"/>
                <w:lang w:val="ro-RO"/>
              </w:rPr>
              <w:t>S12</w:t>
            </w:r>
          </w:p>
        </w:tc>
      </w:tr>
      <w:tr w:rsidR="00B211D2" w:rsidRPr="00AB76B4" w14:paraId="42FE46D8" w14:textId="77777777" w:rsidTr="00927588">
        <w:trPr>
          <w:cantSplit/>
          <w:trHeight w:val="379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shd w:val="clear" w:color="auto" w:fill="FFFFFF"/>
            <w:tcMar>
              <w:left w:w="0" w:type="dxa"/>
              <w:right w:w="0" w:type="dxa"/>
            </w:tcMar>
            <w:vAlign w:val="center"/>
          </w:tcPr>
          <w:p w14:paraId="251216F5" w14:textId="77777777" w:rsidR="00B211D2" w:rsidRPr="00AB76B4" w:rsidRDefault="00B211D2" w:rsidP="00B211D2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2076E79" w14:textId="77777777" w:rsidR="00B211D2" w:rsidRPr="00AB76B4" w:rsidRDefault="00B211D2" w:rsidP="00344E0A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225FE03" w14:textId="77777777" w:rsidR="00B211D2" w:rsidRPr="00AB76B4" w:rsidRDefault="00B211D2" w:rsidP="00344E0A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768E7BB3" w14:textId="77777777" w:rsidR="00B211D2" w:rsidRDefault="00B211D2" w:rsidP="00344E0A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Belinț - </w:t>
            </w:r>
            <w:r w:rsidRPr="00AB76B4">
              <w:rPr>
                <w:b/>
                <w:bCs/>
                <w:sz w:val="20"/>
                <w:lang w:val="ro-RO"/>
              </w:rPr>
              <w:t>Topolovăț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32C6E39" w14:textId="77777777" w:rsidR="00B211D2" w:rsidRPr="00AB76B4" w:rsidRDefault="00B211D2" w:rsidP="00344E0A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A8D65A2" w14:textId="77777777" w:rsidR="00B211D2" w:rsidRDefault="00B211D2" w:rsidP="00344E0A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D80EB64" w14:textId="77777777" w:rsidR="00B211D2" w:rsidRDefault="00B211D2" w:rsidP="00344E0A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537+000</w:t>
            </w:r>
          </w:p>
          <w:p w14:paraId="65D3389D" w14:textId="77777777" w:rsidR="00B211D2" w:rsidRDefault="00B211D2" w:rsidP="00344E0A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537+150</w:t>
            </w: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32FBE57" w14:textId="77777777" w:rsidR="00B211D2" w:rsidRDefault="00B211D2" w:rsidP="00344E0A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60</w:t>
            </w: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9A6119C" w14:textId="77777777" w:rsidR="00B211D2" w:rsidRPr="00AB76B4" w:rsidRDefault="00B211D2" w:rsidP="00344E0A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>Lucrări Coridor IV</w:t>
            </w:r>
          </w:p>
        </w:tc>
      </w:tr>
      <w:tr w:rsidR="00B211D2" w:rsidRPr="00AB76B4" w14:paraId="0B402677" w14:textId="77777777" w:rsidTr="00927588">
        <w:trPr>
          <w:cantSplit/>
          <w:trHeight w:val="379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shd w:val="clear" w:color="auto" w:fill="FFFFFF"/>
            <w:tcMar>
              <w:left w:w="0" w:type="dxa"/>
              <w:right w:w="0" w:type="dxa"/>
            </w:tcMar>
            <w:vAlign w:val="center"/>
          </w:tcPr>
          <w:p w14:paraId="2FF096A6" w14:textId="77777777" w:rsidR="00B211D2" w:rsidRPr="00AB76B4" w:rsidRDefault="00B211D2" w:rsidP="00B211D2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BD03167" w14:textId="77777777" w:rsidR="00B211D2" w:rsidRPr="00AB76B4" w:rsidRDefault="00B211D2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D0400C1" w14:textId="77777777" w:rsidR="00B211D2" w:rsidRPr="00AB76B4" w:rsidRDefault="00B211D2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5D9DB8C3" w14:textId="77777777" w:rsidR="00B211D2" w:rsidRPr="00AB76B4" w:rsidRDefault="00B211D2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 xml:space="preserve">St. Topolovăț, linia </w:t>
            </w:r>
            <w:r>
              <w:rPr>
                <w:b/>
                <w:bCs/>
                <w:sz w:val="20"/>
                <w:lang w:val="ro-RO"/>
              </w:rPr>
              <w:t>4</w:t>
            </w:r>
            <w:r w:rsidRPr="00AB76B4">
              <w:rPr>
                <w:b/>
                <w:bCs/>
                <w:sz w:val="20"/>
                <w:lang w:val="ro-RO"/>
              </w:rPr>
              <w:t xml:space="preserve"> 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6C60A14" w14:textId="77777777" w:rsidR="00B211D2" w:rsidRPr="00AB76B4" w:rsidRDefault="00B211D2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toată</w:t>
            </w:r>
          </w:p>
          <w:p w14:paraId="767D50B1" w14:textId="77777777" w:rsidR="00B211D2" w:rsidRPr="00AB76B4" w:rsidRDefault="00B211D2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linia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08D95AE" w14:textId="77777777" w:rsidR="00B211D2" w:rsidRPr="00AB76B4" w:rsidRDefault="00B211D2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30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2B405F6" w14:textId="77777777" w:rsidR="00B211D2" w:rsidRPr="00AB76B4" w:rsidRDefault="00B211D2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F55685D" w14:textId="77777777" w:rsidR="00B211D2" w:rsidRPr="00AB76B4" w:rsidRDefault="00B211D2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A9181E4" w14:textId="77777777" w:rsidR="00B211D2" w:rsidRDefault="00B211D2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 xml:space="preserve">Inclusiv peste </w:t>
            </w:r>
            <w:r>
              <w:rPr>
                <w:b/>
                <w:bCs/>
                <w:i/>
                <w:iCs/>
                <w:sz w:val="20"/>
                <w:lang w:val="ro-RO"/>
              </w:rPr>
              <w:t>abaterea</w:t>
            </w:r>
          </w:p>
          <w:p w14:paraId="2B30D3F5" w14:textId="77777777" w:rsidR="00B211D2" w:rsidRPr="00AB76B4" w:rsidRDefault="00B211D2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S1</w:t>
            </w:r>
            <w:r w:rsidRPr="00AB76B4">
              <w:rPr>
                <w:b/>
                <w:bCs/>
                <w:i/>
                <w:iCs/>
                <w:sz w:val="20"/>
                <w:lang w:val="ro-RO"/>
              </w:rPr>
              <w:t xml:space="preserve">3 și </w:t>
            </w:r>
            <w:r>
              <w:rPr>
                <w:b/>
                <w:bCs/>
                <w:i/>
                <w:iCs/>
                <w:sz w:val="20"/>
                <w:lang w:val="ro-RO"/>
              </w:rPr>
              <w:t>S10</w:t>
            </w:r>
          </w:p>
        </w:tc>
      </w:tr>
      <w:tr w:rsidR="00B211D2" w:rsidRPr="00AB76B4" w14:paraId="650DBC15" w14:textId="77777777" w:rsidTr="00927588">
        <w:trPr>
          <w:cantSplit/>
          <w:trHeight w:val="379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shd w:val="clear" w:color="auto" w:fill="FFFFFF"/>
            <w:tcMar>
              <w:left w:w="0" w:type="dxa"/>
              <w:right w:w="0" w:type="dxa"/>
            </w:tcMar>
            <w:vAlign w:val="center"/>
          </w:tcPr>
          <w:p w14:paraId="37104925" w14:textId="77777777" w:rsidR="00B211D2" w:rsidRPr="00AB76B4" w:rsidRDefault="00B211D2" w:rsidP="00B211D2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6D2E6D6" w14:textId="77777777" w:rsidR="00B211D2" w:rsidRDefault="00B211D2" w:rsidP="0068517F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3EE63C6" w14:textId="77777777" w:rsidR="00B211D2" w:rsidRDefault="00B211D2" w:rsidP="0068517F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4B76A06F" w14:textId="77777777" w:rsidR="00B211D2" w:rsidRPr="00AB76B4" w:rsidRDefault="00B211D2" w:rsidP="0068517F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St. </w:t>
            </w:r>
            <w:r w:rsidRPr="00AB76B4">
              <w:rPr>
                <w:b/>
                <w:bCs/>
                <w:sz w:val="20"/>
                <w:lang w:val="ro-RO"/>
              </w:rPr>
              <w:t xml:space="preserve">Recaș </w:t>
            </w:r>
            <w:r>
              <w:rPr>
                <w:b/>
                <w:bCs/>
                <w:sz w:val="20"/>
                <w:lang w:val="ro-RO"/>
              </w:rPr>
              <w:t xml:space="preserve"> linia 3 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0F5A5AE" w14:textId="77777777" w:rsidR="00B211D2" w:rsidRPr="00AB76B4" w:rsidRDefault="00B211D2" w:rsidP="0068517F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toată</w:t>
            </w:r>
          </w:p>
          <w:p w14:paraId="0AE1D882" w14:textId="77777777" w:rsidR="00B211D2" w:rsidRPr="00AB76B4" w:rsidRDefault="00B211D2" w:rsidP="0068517F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linia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53BB3F8" w14:textId="77777777" w:rsidR="00B211D2" w:rsidRDefault="00B211D2" w:rsidP="0068517F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30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E73E22C" w14:textId="77777777" w:rsidR="00B211D2" w:rsidRPr="00AB76B4" w:rsidRDefault="00B211D2" w:rsidP="0068517F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EB88ADA" w14:textId="77777777" w:rsidR="00B211D2" w:rsidRPr="00AB76B4" w:rsidRDefault="00B211D2" w:rsidP="0068517F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8B39101" w14:textId="77777777" w:rsidR="00B211D2" w:rsidRDefault="00B211D2" w:rsidP="0068517F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 xml:space="preserve">Inclusiv peste </w:t>
            </w:r>
            <w:r>
              <w:rPr>
                <w:b/>
                <w:bCs/>
                <w:i/>
                <w:iCs/>
                <w:sz w:val="20"/>
                <w:lang w:val="ro-RO"/>
              </w:rPr>
              <w:t>abaterea</w:t>
            </w:r>
          </w:p>
          <w:p w14:paraId="1BCEBBF7" w14:textId="77777777" w:rsidR="00B211D2" w:rsidRDefault="00B211D2" w:rsidP="0068517F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S6, S8 și</w:t>
            </w:r>
            <w:r w:rsidRPr="00AB76B4">
              <w:rPr>
                <w:b/>
                <w:bCs/>
                <w:i/>
                <w:iCs/>
                <w:sz w:val="20"/>
                <w:lang w:val="ro-RO"/>
              </w:rPr>
              <w:t xml:space="preserve"> </w:t>
            </w:r>
            <w:r>
              <w:rPr>
                <w:b/>
                <w:bCs/>
                <w:i/>
                <w:iCs/>
                <w:sz w:val="20"/>
                <w:lang w:val="ro-RO"/>
              </w:rPr>
              <w:t>S11</w:t>
            </w:r>
          </w:p>
        </w:tc>
      </w:tr>
      <w:tr w:rsidR="00B211D2" w:rsidRPr="00AB76B4" w14:paraId="7708EDB1" w14:textId="77777777" w:rsidTr="00927588">
        <w:trPr>
          <w:cantSplit/>
          <w:trHeight w:val="379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shd w:val="clear" w:color="auto" w:fill="FFFFFF"/>
            <w:tcMar>
              <w:left w:w="0" w:type="dxa"/>
              <w:right w:w="0" w:type="dxa"/>
            </w:tcMar>
            <w:vAlign w:val="center"/>
          </w:tcPr>
          <w:p w14:paraId="5AF56B29" w14:textId="77777777" w:rsidR="00B211D2" w:rsidRPr="00AB76B4" w:rsidRDefault="00B211D2" w:rsidP="00B211D2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41CF590" w14:textId="77777777" w:rsidR="00B211D2" w:rsidRPr="00AB76B4" w:rsidRDefault="00B211D2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6055DD8" w14:textId="77777777" w:rsidR="00B211D2" w:rsidRPr="00AB76B4" w:rsidRDefault="00B211D2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06EDFAB8" w14:textId="77777777" w:rsidR="00B211D2" w:rsidRPr="00AB76B4" w:rsidRDefault="00B211D2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St </w:t>
            </w:r>
            <w:r w:rsidRPr="00AB76B4">
              <w:rPr>
                <w:b/>
                <w:bCs/>
                <w:sz w:val="20"/>
                <w:lang w:val="ro-RO"/>
              </w:rPr>
              <w:t>Remetea Mare</w:t>
            </w:r>
            <w:r>
              <w:rPr>
                <w:b/>
                <w:bCs/>
                <w:sz w:val="20"/>
                <w:lang w:val="ro-RO"/>
              </w:rPr>
              <w:t>, linia 4 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2B810C0" w14:textId="77777777" w:rsidR="00B211D2" w:rsidRPr="00AB76B4" w:rsidRDefault="00B211D2" w:rsidP="000E2705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toată</w:t>
            </w:r>
          </w:p>
          <w:p w14:paraId="1A678087" w14:textId="77777777" w:rsidR="00B211D2" w:rsidRPr="00AB76B4" w:rsidRDefault="00B211D2" w:rsidP="000E2705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linia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FBA6861" w14:textId="77777777" w:rsidR="00B211D2" w:rsidRPr="00AB76B4" w:rsidRDefault="00B211D2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30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D430097" w14:textId="77777777" w:rsidR="00B211D2" w:rsidRPr="00AB76B4" w:rsidRDefault="00B211D2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E7A9945" w14:textId="77777777" w:rsidR="00B211D2" w:rsidRPr="00AB76B4" w:rsidRDefault="00B211D2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0569BA6" w14:textId="77777777" w:rsidR="00B211D2" w:rsidRDefault="00B211D2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 xml:space="preserve">Inclusiv peste </w:t>
            </w:r>
            <w:r>
              <w:rPr>
                <w:b/>
                <w:bCs/>
                <w:i/>
                <w:iCs/>
                <w:sz w:val="20"/>
                <w:lang w:val="ro-RO"/>
              </w:rPr>
              <w:t>abaterea</w:t>
            </w:r>
          </w:p>
          <w:p w14:paraId="659DEFE4" w14:textId="77777777" w:rsidR="00B211D2" w:rsidRPr="00AB76B4" w:rsidRDefault="00B211D2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S1</w:t>
            </w:r>
            <w:r w:rsidRPr="00AB76B4">
              <w:rPr>
                <w:b/>
                <w:bCs/>
                <w:i/>
                <w:iCs/>
                <w:sz w:val="20"/>
                <w:lang w:val="ro-RO"/>
              </w:rPr>
              <w:t xml:space="preserve">3 și </w:t>
            </w:r>
            <w:r>
              <w:rPr>
                <w:b/>
                <w:bCs/>
                <w:i/>
                <w:iCs/>
                <w:sz w:val="20"/>
                <w:lang w:val="ro-RO"/>
              </w:rPr>
              <w:t>S20</w:t>
            </w:r>
          </w:p>
        </w:tc>
      </w:tr>
      <w:tr w:rsidR="00B211D2" w:rsidRPr="00AB76B4" w14:paraId="295573C6" w14:textId="77777777" w:rsidTr="00927588">
        <w:trPr>
          <w:cantSplit/>
          <w:trHeight w:val="379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shd w:val="clear" w:color="auto" w:fill="FFFFFF"/>
            <w:tcMar>
              <w:left w:w="0" w:type="dxa"/>
              <w:right w:w="0" w:type="dxa"/>
            </w:tcMar>
            <w:vAlign w:val="center"/>
          </w:tcPr>
          <w:p w14:paraId="2C93A6C6" w14:textId="77777777" w:rsidR="00B211D2" w:rsidRPr="00AB76B4" w:rsidRDefault="00B211D2" w:rsidP="00B211D2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771BCFE" w14:textId="77777777" w:rsidR="00B211D2" w:rsidRPr="00AB76B4" w:rsidRDefault="00B211D2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16C258E" w14:textId="77777777" w:rsidR="00B211D2" w:rsidRPr="00AB76B4" w:rsidRDefault="00B211D2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4CE984CA" w14:textId="77777777" w:rsidR="00B211D2" w:rsidRPr="00AB76B4" w:rsidRDefault="00B211D2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St </w:t>
            </w:r>
            <w:r w:rsidRPr="00AB76B4">
              <w:rPr>
                <w:b/>
                <w:bCs/>
                <w:sz w:val="20"/>
                <w:lang w:val="ro-RO"/>
              </w:rPr>
              <w:t>Remetea Mare</w:t>
            </w:r>
            <w:r>
              <w:rPr>
                <w:b/>
                <w:bCs/>
                <w:sz w:val="20"/>
                <w:lang w:val="ro-RO"/>
              </w:rPr>
              <w:t>, linia 5 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59808CF" w14:textId="77777777" w:rsidR="00B211D2" w:rsidRPr="00AB76B4" w:rsidRDefault="00B211D2" w:rsidP="000E2705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toată</w:t>
            </w:r>
          </w:p>
          <w:p w14:paraId="2496B55B" w14:textId="77777777" w:rsidR="00B211D2" w:rsidRPr="00AB76B4" w:rsidRDefault="00B211D2" w:rsidP="000E2705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linia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4B83AD3" w14:textId="77777777" w:rsidR="00B211D2" w:rsidRPr="00AB76B4" w:rsidRDefault="00B211D2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30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AB59787" w14:textId="77777777" w:rsidR="00B211D2" w:rsidRPr="00AB76B4" w:rsidRDefault="00B211D2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382FEF1" w14:textId="77777777" w:rsidR="00B211D2" w:rsidRPr="00AB76B4" w:rsidRDefault="00B211D2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37B48C7" w14:textId="77777777" w:rsidR="00B211D2" w:rsidRDefault="00B211D2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Inclusiv peste abaterea</w:t>
            </w:r>
          </w:p>
          <w:p w14:paraId="0BA3E359" w14:textId="77777777" w:rsidR="00B211D2" w:rsidRPr="00AB76B4" w:rsidRDefault="00B211D2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S9, S14 și S16</w:t>
            </w:r>
          </w:p>
        </w:tc>
      </w:tr>
      <w:tr w:rsidR="00B211D2" w:rsidRPr="00AB76B4" w14:paraId="060742C3" w14:textId="77777777" w:rsidTr="00927588">
        <w:trPr>
          <w:cantSplit/>
          <w:trHeight w:val="379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shd w:val="clear" w:color="auto" w:fill="FFFFFF"/>
            <w:tcMar>
              <w:left w:w="0" w:type="dxa"/>
              <w:right w:w="0" w:type="dxa"/>
            </w:tcMar>
            <w:vAlign w:val="center"/>
          </w:tcPr>
          <w:p w14:paraId="4E472D60" w14:textId="77777777" w:rsidR="00B211D2" w:rsidRPr="00AB76B4" w:rsidRDefault="00B211D2" w:rsidP="00B211D2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BA4896E" w14:textId="77777777" w:rsidR="00B211D2" w:rsidRDefault="00B211D2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566+800</w:t>
            </w:r>
          </w:p>
          <w:p w14:paraId="1238F45D" w14:textId="77777777" w:rsidR="00B211D2" w:rsidRPr="00AB76B4" w:rsidRDefault="00B211D2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570+390</w:t>
            </w: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E035E7D" w14:textId="77777777" w:rsidR="00B211D2" w:rsidRPr="00AB76B4" w:rsidRDefault="00B211D2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50</w:t>
            </w: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524CBEEB" w14:textId="77777777" w:rsidR="00B211D2" w:rsidRDefault="00B211D2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Remetea Mare</w:t>
            </w:r>
            <w:r>
              <w:rPr>
                <w:b/>
                <w:bCs/>
                <w:sz w:val="20"/>
                <w:lang w:val="ro-RO"/>
              </w:rPr>
              <w:t xml:space="preserve"> -</w:t>
            </w:r>
          </w:p>
          <w:p w14:paraId="65453195" w14:textId="77777777" w:rsidR="00B211D2" w:rsidRDefault="00B211D2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Timişoara Est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A8C16C5" w14:textId="77777777" w:rsidR="00B211D2" w:rsidRPr="00AB76B4" w:rsidRDefault="00B211D2" w:rsidP="000E2705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B523DC9" w14:textId="77777777" w:rsidR="00B211D2" w:rsidRDefault="00B211D2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D192706" w14:textId="77777777" w:rsidR="00B211D2" w:rsidRPr="00AB76B4" w:rsidRDefault="00B211D2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8FB1DAC" w14:textId="77777777" w:rsidR="00B211D2" w:rsidRPr="00AB76B4" w:rsidRDefault="00B211D2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4AE1923" w14:textId="77777777" w:rsidR="00B211D2" w:rsidRDefault="00B211D2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Semnalizată ca limitare de viteză.</w:t>
            </w:r>
          </w:p>
        </w:tc>
      </w:tr>
      <w:tr w:rsidR="00B211D2" w:rsidRPr="00AB76B4" w14:paraId="782C92B4" w14:textId="77777777" w:rsidTr="00927588">
        <w:trPr>
          <w:cantSplit/>
          <w:trHeight w:val="379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shd w:val="clear" w:color="auto" w:fill="FFFFFF"/>
            <w:tcMar>
              <w:left w:w="0" w:type="dxa"/>
              <w:right w:w="0" w:type="dxa"/>
            </w:tcMar>
            <w:vAlign w:val="center"/>
          </w:tcPr>
          <w:p w14:paraId="5F98EDA8" w14:textId="77777777" w:rsidR="00B211D2" w:rsidRPr="00AB76B4" w:rsidRDefault="00B211D2" w:rsidP="00B211D2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8E2366D" w14:textId="77777777" w:rsidR="00B211D2" w:rsidRPr="00AB76B4" w:rsidRDefault="00B211D2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94EB8C1" w14:textId="77777777" w:rsidR="00B211D2" w:rsidRPr="00AB76B4" w:rsidRDefault="00B211D2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0C12B70F" w14:textId="77777777" w:rsidR="00B211D2" w:rsidRDefault="00B211D2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 </w:t>
            </w:r>
            <w:r w:rsidRPr="00AB76B4">
              <w:rPr>
                <w:b/>
                <w:bCs/>
                <w:sz w:val="20"/>
                <w:lang w:val="ro-RO"/>
              </w:rPr>
              <w:t>Timişoara Est</w:t>
            </w:r>
            <w:r>
              <w:rPr>
                <w:b/>
                <w:bCs/>
                <w:sz w:val="20"/>
                <w:lang w:val="ro-RO"/>
              </w:rPr>
              <w:t xml:space="preserve"> 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5055FFD" w14:textId="77777777" w:rsidR="00B211D2" w:rsidRPr="00AB76B4" w:rsidRDefault="00B211D2" w:rsidP="000E2705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peste sch. 1, 3, 5, 17P, 35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A4046D2" w14:textId="77777777" w:rsidR="00B211D2" w:rsidRDefault="00B211D2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30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EE9E54C" w14:textId="77777777" w:rsidR="00B211D2" w:rsidRPr="00AB76B4" w:rsidRDefault="00B211D2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E0E4397" w14:textId="77777777" w:rsidR="00B211D2" w:rsidRPr="00AB76B4" w:rsidRDefault="00B211D2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443CD6C" w14:textId="77777777" w:rsidR="00B211D2" w:rsidRDefault="00B211D2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Nesemnalizată pe teren. </w:t>
            </w:r>
            <w:r>
              <w:rPr>
                <w:b/>
                <w:bCs/>
                <w:i/>
                <w:iCs/>
                <w:sz w:val="20"/>
                <w:lang w:val="ro-RO"/>
              </w:rPr>
              <w:br/>
              <w:t>Cu acces la linia abătută</w:t>
            </w:r>
          </w:p>
        </w:tc>
      </w:tr>
      <w:tr w:rsidR="00B211D2" w:rsidRPr="00AB76B4" w14:paraId="51447B67" w14:textId="77777777" w:rsidTr="00927588">
        <w:trPr>
          <w:cantSplit/>
          <w:trHeight w:val="379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shd w:val="clear" w:color="auto" w:fill="FFFFFF"/>
            <w:tcMar>
              <w:left w:w="0" w:type="dxa"/>
              <w:right w:w="0" w:type="dxa"/>
            </w:tcMar>
            <w:vAlign w:val="center"/>
          </w:tcPr>
          <w:p w14:paraId="610507DD" w14:textId="77777777" w:rsidR="00B211D2" w:rsidRPr="00AB76B4" w:rsidRDefault="00B211D2" w:rsidP="00B211D2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90B8886" w14:textId="77777777" w:rsidR="00B211D2" w:rsidRDefault="00B211D2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569+300</w:t>
            </w:r>
          </w:p>
          <w:p w14:paraId="6A812AFC" w14:textId="77777777" w:rsidR="00B211D2" w:rsidRPr="00AB76B4" w:rsidRDefault="00B211D2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569+600</w:t>
            </w: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85AE920" w14:textId="77777777" w:rsidR="00B211D2" w:rsidRPr="00AB76B4" w:rsidRDefault="00B211D2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30</w:t>
            </w: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52AE59D3" w14:textId="77777777" w:rsidR="00B211D2" w:rsidRDefault="00B211D2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St. </w:t>
            </w:r>
            <w:r w:rsidRPr="00AB76B4">
              <w:rPr>
                <w:b/>
                <w:bCs/>
                <w:sz w:val="20"/>
                <w:lang w:val="ro-RO"/>
              </w:rPr>
              <w:t>Timişoara Est</w:t>
            </w:r>
            <w:r>
              <w:rPr>
                <w:b/>
                <w:bCs/>
                <w:sz w:val="20"/>
                <w:lang w:val="ro-RO"/>
              </w:rPr>
              <w:t xml:space="preserve"> linia 2 directă 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5B8CE65" w14:textId="77777777" w:rsidR="00B211D2" w:rsidRPr="00AB76B4" w:rsidRDefault="00B211D2" w:rsidP="000E2705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DD2AAE5" w14:textId="77777777" w:rsidR="00B211D2" w:rsidRDefault="00B211D2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5F2E17E" w14:textId="77777777" w:rsidR="00B211D2" w:rsidRPr="00AB76B4" w:rsidRDefault="00B211D2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1C1717F" w14:textId="77777777" w:rsidR="00B211D2" w:rsidRPr="00AB76B4" w:rsidRDefault="00B211D2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52BDCFE" w14:textId="77777777" w:rsidR="00B211D2" w:rsidRDefault="00B211D2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Fără inductori.</w:t>
            </w:r>
          </w:p>
          <w:p w14:paraId="6EC9DD87" w14:textId="77777777" w:rsidR="00B211D2" w:rsidRDefault="00B211D2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>Lucrări Coridor IV.</w:t>
            </w:r>
          </w:p>
        </w:tc>
      </w:tr>
      <w:tr w:rsidR="00B211D2" w:rsidRPr="00AB76B4" w14:paraId="31B04CBB" w14:textId="77777777" w:rsidTr="00927588">
        <w:trPr>
          <w:cantSplit/>
          <w:trHeight w:val="663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B3F05E5" w14:textId="77777777" w:rsidR="00B211D2" w:rsidRPr="00AB76B4" w:rsidRDefault="00B211D2" w:rsidP="00B211D2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BD1F61C" w14:textId="77777777" w:rsidR="00B211D2" w:rsidRPr="00AB76B4" w:rsidRDefault="00B211D2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57</w:t>
            </w:r>
            <w:r>
              <w:rPr>
                <w:b/>
                <w:bCs/>
                <w:sz w:val="20"/>
                <w:lang w:val="ro-RO"/>
              </w:rPr>
              <w:t>1</w:t>
            </w:r>
            <w:r w:rsidRPr="00AB76B4">
              <w:rPr>
                <w:b/>
                <w:bCs/>
                <w:sz w:val="20"/>
                <w:lang w:val="ro-RO"/>
              </w:rPr>
              <w:t>+</w:t>
            </w:r>
            <w:r>
              <w:rPr>
                <w:b/>
                <w:bCs/>
                <w:sz w:val="20"/>
                <w:lang w:val="ro-RO"/>
              </w:rPr>
              <w:t>50</w:t>
            </w:r>
            <w:r w:rsidRPr="00AB76B4">
              <w:rPr>
                <w:b/>
                <w:bCs/>
                <w:sz w:val="20"/>
                <w:lang w:val="ro-RO"/>
              </w:rPr>
              <w:t>0</w:t>
            </w:r>
          </w:p>
          <w:p w14:paraId="50DB7ACB" w14:textId="77777777" w:rsidR="00B211D2" w:rsidRPr="00AB76B4" w:rsidRDefault="00B211D2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57</w:t>
            </w:r>
            <w:r>
              <w:rPr>
                <w:b/>
                <w:bCs/>
                <w:sz w:val="20"/>
                <w:lang w:val="ro-RO"/>
              </w:rPr>
              <w:t>3</w:t>
            </w:r>
            <w:r w:rsidRPr="00AB76B4">
              <w:rPr>
                <w:b/>
                <w:bCs/>
                <w:sz w:val="20"/>
                <w:lang w:val="ro-RO"/>
              </w:rPr>
              <w:t>+</w:t>
            </w:r>
            <w:r>
              <w:rPr>
                <w:b/>
                <w:bCs/>
                <w:sz w:val="20"/>
                <w:lang w:val="ro-RO"/>
              </w:rPr>
              <w:t>10</w:t>
            </w:r>
            <w:r w:rsidRPr="00AB76B4">
              <w:rPr>
                <w:b/>
                <w:bCs/>
                <w:sz w:val="20"/>
                <w:lang w:val="ro-RO"/>
              </w:rPr>
              <w:t>0</w:t>
            </w: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F02A9CC" w14:textId="77777777" w:rsidR="00B211D2" w:rsidRPr="00AB76B4" w:rsidRDefault="00B211D2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AB76B4">
              <w:rPr>
                <w:b/>
                <w:bCs/>
                <w:sz w:val="36"/>
                <w:szCs w:val="36"/>
                <w:lang w:val="ro-RO"/>
              </w:rPr>
              <w:t>30</w:t>
            </w: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7438A7BC" w14:textId="77777777" w:rsidR="00B211D2" w:rsidRPr="00AB76B4" w:rsidRDefault="00B211D2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Timişoara Est -</w:t>
            </w:r>
          </w:p>
          <w:p w14:paraId="3C87D314" w14:textId="77777777" w:rsidR="00B211D2" w:rsidRPr="00AB76B4" w:rsidRDefault="00B211D2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Timişoara Nord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1B982CD" w14:textId="77777777" w:rsidR="00B211D2" w:rsidRPr="00AB76B4" w:rsidRDefault="00B211D2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4DBD8D4" w14:textId="77777777" w:rsidR="00B211D2" w:rsidRPr="00AB76B4" w:rsidRDefault="00B211D2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119F524" w14:textId="77777777" w:rsidR="00B211D2" w:rsidRPr="00AB76B4" w:rsidRDefault="00B211D2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BDE1B6D" w14:textId="77777777" w:rsidR="00B211D2" w:rsidRPr="00AB76B4" w:rsidRDefault="00B211D2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2CF0B06" w14:textId="77777777" w:rsidR="00B211D2" w:rsidRDefault="00B211D2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 xml:space="preserve">Fără inductori. </w:t>
            </w:r>
          </w:p>
          <w:p w14:paraId="0BE6D61A" w14:textId="77777777" w:rsidR="00B211D2" w:rsidRPr="00AB76B4" w:rsidRDefault="00B211D2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>Lucrări Coridor IV.</w:t>
            </w:r>
          </w:p>
        </w:tc>
      </w:tr>
      <w:tr w:rsidR="00B211D2" w:rsidRPr="00AB76B4" w14:paraId="1D51ACCD" w14:textId="77777777" w:rsidTr="00927588">
        <w:trPr>
          <w:cantSplit/>
          <w:trHeight w:val="663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37C7EFE" w14:textId="77777777" w:rsidR="00B211D2" w:rsidRPr="00AB76B4" w:rsidRDefault="00B211D2" w:rsidP="00B211D2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A20C70A" w14:textId="77777777" w:rsidR="00B211D2" w:rsidRPr="00AB76B4" w:rsidRDefault="00B211D2" w:rsidP="009C1D63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680B2A3" w14:textId="77777777" w:rsidR="00B211D2" w:rsidRPr="00AB76B4" w:rsidRDefault="00B211D2" w:rsidP="009C1D63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1251CF30" w14:textId="77777777" w:rsidR="00B211D2" w:rsidRPr="00AB76B4" w:rsidRDefault="00B211D2" w:rsidP="009C1D63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 </w:t>
            </w:r>
            <w:r w:rsidRPr="00AB76B4">
              <w:rPr>
                <w:b/>
                <w:bCs/>
                <w:sz w:val="20"/>
                <w:lang w:val="ro-RO"/>
              </w:rPr>
              <w:t>Timişoara Est</w:t>
            </w:r>
            <w:r>
              <w:rPr>
                <w:b/>
                <w:bCs/>
                <w:sz w:val="20"/>
                <w:lang w:val="ro-RO"/>
              </w:rPr>
              <w:t xml:space="preserve">  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7863236" w14:textId="77777777" w:rsidR="00B211D2" w:rsidRPr="00AB76B4" w:rsidRDefault="00B211D2" w:rsidP="009C1D63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peste sch 10, 14, 28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241304A" w14:textId="77777777" w:rsidR="00B211D2" w:rsidRPr="00AB76B4" w:rsidRDefault="00B211D2" w:rsidP="009C1D63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30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9E64539" w14:textId="77777777" w:rsidR="00B211D2" w:rsidRPr="00AB76B4" w:rsidRDefault="00B211D2" w:rsidP="009C1D63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1FA7A57" w14:textId="77777777" w:rsidR="00B211D2" w:rsidRPr="00AB76B4" w:rsidRDefault="00B211D2" w:rsidP="009C1D63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1344542" w14:textId="77777777" w:rsidR="00B211D2" w:rsidRPr="00AB76B4" w:rsidRDefault="00B211D2" w:rsidP="009C1D63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Nesemnalizată pe teren. </w:t>
            </w:r>
            <w:r>
              <w:rPr>
                <w:b/>
                <w:bCs/>
                <w:i/>
                <w:iCs/>
                <w:sz w:val="20"/>
                <w:lang w:val="ro-RO"/>
              </w:rPr>
              <w:br/>
              <w:t>Cu acces la linia abătută</w:t>
            </w:r>
          </w:p>
        </w:tc>
      </w:tr>
      <w:tr w:rsidR="00B211D2" w:rsidRPr="00AB76B4" w14:paraId="22AEF2D3" w14:textId="77777777" w:rsidTr="00927588">
        <w:trPr>
          <w:cantSplit/>
          <w:trHeight w:val="275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15EF44F" w14:textId="77777777" w:rsidR="00B211D2" w:rsidRPr="00AB76B4" w:rsidRDefault="00B211D2" w:rsidP="00B211D2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2CF719D" w14:textId="77777777" w:rsidR="00B211D2" w:rsidRPr="00AB76B4" w:rsidRDefault="00B211D2" w:rsidP="009C1D63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B4651A0" w14:textId="77777777" w:rsidR="00B211D2" w:rsidRPr="00AB76B4" w:rsidRDefault="00B211D2" w:rsidP="009C1D63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13B64CCE" w14:textId="77777777" w:rsidR="00B211D2" w:rsidRPr="00AB76B4" w:rsidRDefault="00B211D2" w:rsidP="009C1D63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St. Timişoara Nord</w:t>
            </w:r>
          </w:p>
          <w:p w14:paraId="53AD40F8" w14:textId="77777777" w:rsidR="00B211D2" w:rsidRPr="00AB76B4" w:rsidRDefault="00B211D2" w:rsidP="009C1D63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linia 4 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8A24488" w14:textId="77777777" w:rsidR="00B211D2" w:rsidRPr="00AB76B4" w:rsidRDefault="00B211D2" w:rsidP="009C1D63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toată</w:t>
            </w:r>
          </w:p>
          <w:p w14:paraId="442BF876" w14:textId="77777777" w:rsidR="00B211D2" w:rsidRPr="00AB76B4" w:rsidRDefault="00B211D2" w:rsidP="009C1D63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linia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5E7A5A6" w14:textId="77777777" w:rsidR="00B211D2" w:rsidRPr="00AB76B4" w:rsidRDefault="00B211D2" w:rsidP="009C1D63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AB76B4"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2CAC8E5" w14:textId="77777777" w:rsidR="00B211D2" w:rsidRPr="00AB76B4" w:rsidRDefault="00B211D2" w:rsidP="009C1D63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889A8C6" w14:textId="77777777" w:rsidR="00B211D2" w:rsidRPr="00AB76B4" w:rsidRDefault="00B211D2" w:rsidP="009C1D63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41C7486" w14:textId="77777777" w:rsidR="00B211D2" w:rsidRPr="00AB76B4" w:rsidRDefault="00B211D2" w:rsidP="009C1D63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</w:p>
        </w:tc>
      </w:tr>
      <w:tr w:rsidR="00B211D2" w:rsidRPr="00AB76B4" w14:paraId="71F4AD34" w14:textId="77777777" w:rsidTr="00927588">
        <w:trPr>
          <w:cantSplit/>
          <w:trHeight w:val="275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CA660B2" w14:textId="77777777" w:rsidR="00B211D2" w:rsidRPr="00AB76B4" w:rsidRDefault="00B211D2" w:rsidP="00B211D2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5D8508E" w14:textId="77777777" w:rsidR="00B211D2" w:rsidRPr="00AB76B4" w:rsidRDefault="00B211D2" w:rsidP="009C1D63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696FA6D" w14:textId="77777777" w:rsidR="00B211D2" w:rsidRPr="00AB76B4" w:rsidRDefault="00B211D2" w:rsidP="009C1D63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79121331" w14:textId="77777777" w:rsidR="00B211D2" w:rsidRPr="00AB76B4" w:rsidRDefault="00B211D2" w:rsidP="009C1D63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St. Timişoara Nord</w:t>
            </w:r>
          </w:p>
          <w:p w14:paraId="457738B6" w14:textId="77777777" w:rsidR="00B211D2" w:rsidRPr="00AB76B4" w:rsidRDefault="00B211D2" w:rsidP="009C1D63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9C765FA" w14:textId="77777777" w:rsidR="00B211D2" w:rsidRPr="00AB76B4" w:rsidRDefault="00B211D2" w:rsidP="009C1D63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 xml:space="preserve">peste sch. 11, 51, 97 </w:t>
            </w:r>
          </w:p>
          <w:p w14:paraId="419FE2B7" w14:textId="77777777" w:rsidR="00B211D2" w:rsidRPr="00AB76B4" w:rsidRDefault="00B211D2" w:rsidP="009C1D63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și 113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DC9577B" w14:textId="77777777" w:rsidR="00B211D2" w:rsidRPr="00AB76B4" w:rsidRDefault="00B211D2" w:rsidP="009C1D63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AB76B4"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02DCAB9" w14:textId="77777777" w:rsidR="00B211D2" w:rsidRPr="00AB76B4" w:rsidRDefault="00B211D2" w:rsidP="009C1D63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7C6E829" w14:textId="77777777" w:rsidR="00B211D2" w:rsidRPr="00AB76B4" w:rsidRDefault="00B211D2" w:rsidP="009C1D63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4C53546" w14:textId="77777777" w:rsidR="00B211D2" w:rsidRPr="00AB76B4" w:rsidRDefault="00B211D2" w:rsidP="009C1D63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</w:t>
            </w:r>
          </w:p>
          <w:p w14:paraId="5C99AA1A" w14:textId="77777777" w:rsidR="00B211D2" w:rsidRPr="00AB76B4" w:rsidRDefault="00B211D2" w:rsidP="009C1D63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 xml:space="preserve">la liniile abătute 1 Peron, </w:t>
            </w:r>
          </w:p>
          <w:p w14:paraId="0E1F81F6" w14:textId="77777777" w:rsidR="00B211D2" w:rsidRPr="00AB76B4" w:rsidRDefault="00B211D2" w:rsidP="009C1D63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 xml:space="preserve">2 Peron, 1 Tehnică și </w:t>
            </w:r>
          </w:p>
          <w:p w14:paraId="69C97E06" w14:textId="77777777" w:rsidR="00B211D2" w:rsidRPr="00AB76B4" w:rsidRDefault="00B211D2" w:rsidP="009C1D63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en-US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 xml:space="preserve">1 </w:t>
            </w:r>
            <w:r w:rsidRPr="00AB76B4">
              <w:rPr>
                <w:b/>
                <w:bCs/>
                <w:i/>
                <w:iCs/>
                <w:sz w:val="20"/>
                <w:lang w:val="en-US"/>
              </w:rPr>
              <w:t>Lugoj.</w:t>
            </w:r>
          </w:p>
        </w:tc>
      </w:tr>
      <w:tr w:rsidR="00B211D2" w:rsidRPr="00AB76B4" w14:paraId="4AEB71DA" w14:textId="77777777" w:rsidTr="00927588">
        <w:trPr>
          <w:cantSplit/>
          <w:trHeight w:val="275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2A59BDA" w14:textId="77777777" w:rsidR="00B211D2" w:rsidRPr="00AB76B4" w:rsidRDefault="00B211D2" w:rsidP="00B211D2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658CCB1" w14:textId="77777777" w:rsidR="00B211D2" w:rsidRPr="00AB76B4" w:rsidRDefault="00B211D2" w:rsidP="009C1D63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7B17B9E" w14:textId="77777777" w:rsidR="00B211D2" w:rsidRPr="00AB76B4" w:rsidRDefault="00B211D2" w:rsidP="009C1D63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3EE023A8" w14:textId="77777777" w:rsidR="00B211D2" w:rsidRPr="00AB76B4" w:rsidRDefault="00B211D2" w:rsidP="009C1D63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St. Timişoara Nord</w:t>
            </w:r>
          </w:p>
          <w:p w14:paraId="37C4B3E8" w14:textId="77777777" w:rsidR="00B211D2" w:rsidRPr="00AB76B4" w:rsidRDefault="00B211D2" w:rsidP="009C1D63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03696E3" w14:textId="77777777" w:rsidR="00B211D2" w:rsidRPr="00AB76B4" w:rsidRDefault="00B211D2" w:rsidP="009C1D63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 xml:space="preserve">peste sch. </w:t>
            </w:r>
          </w:p>
          <w:p w14:paraId="19474082" w14:textId="77777777" w:rsidR="00B211D2" w:rsidRPr="00AB76B4" w:rsidRDefault="00B211D2" w:rsidP="009C1D63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7,  15, 25, 35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D827DFC" w14:textId="77777777" w:rsidR="00B211D2" w:rsidRPr="00AB76B4" w:rsidRDefault="00B211D2" w:rsidP="009C1D63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AB76B4"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22826AD" w14:textId="77777777" w:rsidR="00B211D2" w:rsidRPr="00AB76B4" w:rsidRDefault="00B211D2" w:rsidP="009C1D63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960BDE7" w14:textId="77777777" w:rsidR="00B211D2" w:rsidRPr="00AB76B4" w:rsidRDefault="00B211D2" w:rsidP="009C1D63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F61EE8E" w14:textId="77777777" w:rsidR="00B211D2" w:rsidRPr="00AB76B4" w:rsidRDefault="00B211D2" w:rsidP="009C1D63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</w:t>
            </w:r>
          </w:p>
          <w:p w14:paraId="4B099ACC" w14:textId="77777777" w:rsidR="00B211D2" w:rsidRPr="00AB76B4" w:rsidRDefault="00B211D2" w:rsidP="009C1D63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 xml:space="preserve">la liniile abătute 1 Peron, </w:t>
            </w:r>
          </w:p>
          <w:p w14:paraId="4A845C73" w14:textId="77777777" w:rsidR="00B211D2" w:rsidRPr="00AB76B4" w:rsidRDefault="00B211D2" w:rsidP="009C1D63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 xml:space="preserve">2 Peron, 1 Tehnică și </w:t>
            </w:r>
          </w:p>
          <w:p w14:paraId="52DB8789" w14:textId="77777777" w:rsidR="00B211D2" w:rsidRPr="00AB76B4" w:rsidRDefault="00B211D2" w:rsidP="009C1D63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>1 Lugoj.</w:t>
            </w:r>
          </w:p>
        </w:tc>
      </w:tr>
      <w:tr w:rsidR="00B211D2" w:rsidRPr="00AB76B4" w14:paraId="02E8BC78" w14:textId="77777777" w:rsidTr="00927588">
        <w:trPr>
          <w:cantSplit/>
          <w:trHeight w:val="275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57BA54A" w14:textId="77777777" w:rsidR="00B211D2" w:rsidRPr="00AB76B4" w:rsidRDefault="00B211D2" w:rsidP="00B211D2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380F3B5" w14:textId="77777777" w:rsidR="00B211D2" w:rsidRPr="00AB76B4" w:rsidRDefault="00B211D2" w:rsidP="009C1D63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51228D6" w14:textId="77777777" w:rsidR="00B211D2" w:rsidRPr="00AB76B4" w:rsidRDefault="00B211D2" w:rsidP="009C1D63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54B5A1E3" w14:textId="77777777" w:rsidR="00B211D2" w:rsidRPr="00AB76B4" w:rsidRDefault="00B211D2" w:rsidP="009C1D63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St. Timişoara Nord</w:t>
            </w:r>
          </w:p>
          <w:p w14:paraId="57105CF4" w14:textId="77777777" w:rsidR="00B211D2" w:rsidRPr="00AB76B4" w:rsidRDefault="00B211D2" w:rsidP="009C1D63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9CACE2A" w14:textId="77777777" w:rsidR="00B211D2" w:rsidRPr="00AB76B4" w:rsidRDefault="00B211D2" w:rsidP="009C1D63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 xml:space="preserve">peste sch. </w:t>
            </w:r>
          </w:p>
          <w:p w14:paraId="6453ECB5" w14:textId="77777777" w:rsidR="00B211D2" w:rsidRPr="00AB76B4" w:rsidRDefault="00B211D2" w:rsidP="009C1D63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55 și 71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2ACD897" w14:textId="77777777" w:rsidR="00B211D2" w:rsidRPr="00AB76B4" w:rsidRDefault="00B211D2" w:rsidP="009C1D63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AB76B4"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BFDBD7F" w14:textId="77777777" w:rsidR="00B211D2" w:rsidRPr="00AB76B4" w:rsidRDefault="00B211D2" w:rsidP="009C1D63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05B842A" w14:textId="77777777" w:rsidR="00B211D2" w:rsidRPr="00AB76B4" w:rsidRDefault="00B211D2" w:rsidP="009C1D63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1E9ED44" w14:textId="77777777" w:rsidR="00B211D2" w:rsidRPr="00AB76B4" w:rsidRDefault="00B211D2" w:rsidP="009C1D63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</w:t>
            </w:r>
          </w:p>
          <w:p w14:paraId="26401169" w14:textId="77777777" w:rsidR="00B211D2" w:rsidRPr="00AB76B4" w:rsidRDefault="00B211D2" w:rsidP="009C1D63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>la liniile 5 - 12, Cap X.</w:t>
            </w:r>
          </w:p>
        </w:tc>
      </w:tr>
      <w:tr w:rsidR="00B211D2" w:rsidRPr="00AB76B4" w14:paraId="2B67B205" w14:textId="77777777" w:rsidTr="00927588">
        <w:trPr>
          <w:cantSplit/>
          <w:trHeight w:val="275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592FA79" w14:textId="77777777" w:rsidR="00B211D2" w:rsidRPr="00AB76B4" w:rsidRDefault="00B211D2" w:rsidP="00B211D2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29FB43F" w14:textId="77777777" w:rsidR="00B211D2" w:rsidRPr="00AB76B4" w:rsidRDefault="00B211D2" w:rsidP="009C1D63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3D2BFE3" w14:textId="77777777" w:rsidR="00B211D2" w:rsidRPr="00AB76B4" w:rsidRDefault="00B211D2" w:rsidP="009C1D63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671829A0" w14:textId="77777777" w:rsidR="00B211D2" w:rsidRPr="00AB76B4" w:rsidRDefault="00B211D2" w:rsidP="009C1D63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St. Timişoara Nord</w:t>
            </w:r>
          </w:p>
          <w:p w14:paraId="2501C7E0" w14:textId="77777777" w:rsidR="00B211D2" w:rsidRPr="00AB76B4" w:rsidRDefault="00B211D2" w:rsidP="009C1D63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05DB3AA" w14:textId="77777777" w:rsidR="00B211D2" w:rsidRPr="00AB76B4" w:rsidRDefault="00B211D2" w:rsidP="009C1D63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peste sch. 13, 17, 29, 43, 59, 63, 69, 73, 75, 79, 115 și 119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5C2720D" w14:textId="77777777" w:rsidR="00B211D2" w:rsidRPr="00AB76B4" w:rsidRDefault="00B211D2" w:rsidP="009C1D63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AB76B4"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F9E28C5" w14:textId="77777777" w:rsidR="00B211D2" w:rsidRPr="00AB76B4" w:rsidRDefault="00B211D2" w:rsidP="009C1D63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18F1BC7" w14:textId="77777777" w:rsidR="00B211D2" w:rsidRPr="00AB76B4" w:rsidRDefault="00B211D2" w:rsidP="009C1D63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A299835" w14:textId="77777777" w:rsidR="00B211D2" w:rsidRPr="00AB76B4" w:rsidRDefault="00B211D2" w:rsidP="009C1D63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</w:t>
            </w:r>
          </w:p>
          <w:p w14:paraId="48C0E6EB" w14:textId="77777777" w:rsidR="00B211D2" w:rsidRPr="00AB76B4" w:rsidRDefault="00B211D2" w:rsidP="009C1D63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>la liniile 5 - 13, Cap X.</w:t>
            </w:r>
          </w:p>
        </w:tc>
      </w:tr>
      <w:tr w:rsidR="00B211D2" w:rsidRPr="00AB76B4" w14:paraId="333B0655" w14:textId="77777777" w:rsidTr="00927588">
        <w:trPr>
          <w:cantSplit/>
          <w:trHeight w:val="275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4252BD4" w14:textId="77777777" w:rsidR="00B211D2" w:rsidRPr="00AB76B4" w:rsidRDefault="00B211D2" w:rsidP="00B211D2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10F3ED4" w14:textId="77777777" w:rsidR="00B211D2" w:rsidRPr="00AB76B4" w:rsidRDefault="00B211D2" w:rsidP="009C1D63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0EA2A8D" w14:textId="77777777" w:rsidR="00B211D2" w:rsidRPr="00AB76B4" w:rsidRDefault="00B211D2" w:rsidP="009C1D63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526F2D67" w14:textId="77777777" w:rsidR="00B211D2" w:rsidRPr="00AB76B4" w:rsidRDefault="00B211D2" w:rsidP="009C1D63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St. Timişoara Nord</w:t>
            </w:r>
          </w:p>
          <w:p w14:paraId="0E2D9B84" w14:textId="77777777" w:rsidR="00B211D2" w:rsidRPr="00AB76B4" w:rsidRDefault="00B211D2" w:rsidP="009C1D63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6B3DB4B" w14:textId="77777777" w:rsidR="00B211D2" w:rsidRPr="00AB76B4" w:rsidRDefault="00B211D2" w:rsidP="009C1D63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peste sch. 110, 126 și 146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CF07289" w14:textId="77777777" w:rsidR="00B211D2" w:rsidRPr="00AB76B4" w:rsidRDefault="00B211D2" w:rsidP="009C1D63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AB76B4"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F66C4A3" w14:textId="77777777" w:rsidR="00B211D2" w:rsidRPr="00AB76B4" w:rsidRDefault="00B211D2" w:rsidP="009C1D63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4929D5F" w14:textId="77777777" w:rsidR="00B211D2" w:rsidRPr="00AB76B4" w:rsidRDefault="00B211D2" w:rsidP="009C1D63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7AC1E9B" w14:textId="77777777" w:rsidR="00B211D2" w:rsidRPr="00AB76B4" w:rsidRDefault="00B211D2" w:rsidP="009C1D63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</w:t>
            </w:r>
          </w:p>
          <w:p w14:paraId="411ED2A9" w14:textId="77777777" w:rsidR="00B211D2" w:rsidRPr="00AB76B4" w:rsidRDefault="00B211D2" w:rsidP="009C1D63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 xml:space="preserve">la liniile 4 și 5 Reșița și </w:t>
            </w:r>
          </w:p>
          <w:p w14:paraId="568479A1" w14:textId="77777777" w:rsidR="00B211D2" w:rsidRPr="00AB76B4" w:rsidRDefault="00B211D2" w:rsidP="009C1D63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>8 - 11 Cap Y.</w:t>
            </w:r>
          </w:p>
        </w:tc>
      </w:tr>
      <w:tr w:rsidR="00B211D2" w:rsidRPr="00AB76B4" w14:paraId="529E400F" w14:textId="77777777" w:rsidTr="00927588">
        <w:trPr>
          <w:cantSplit/>
          <w:trHeight w:val="275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A6EB37B" w14:textId="77777777" w:rsidR="00B211D2" w:rsidRPr="00AB76B4" w:rsidRDefault="00B211D2" w:rsidP="00B211D2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3E87644" w14:textId="77777777" w:rsidR="00B211D2" w:rsidRPr="00AB76B4" w:rsidRDefault="00B211D2" w:rsidP="009C1D63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80DB67E" w14:textId="77777777" w:rsidR="00B211D2" w:rsidRPr="00AB76B4" w:rsidRDefault="00B211D2" w:rsidP="009C1D63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111EC490" w14:textId="77777777" w:rsidR="00B211D2" w:rsidRPr="00AB76B4" w:rsidRDefault="00B211D2" w:rsidP="009C1D63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St. Timişoara Nord</w:t>
            </w:r>
          </w:p>
          <w:p w14:paraId="6467720C" w14:textId="77777777" w:rsidR="00B211D2" w:rsidRPr="00AB76B4" w:rsidRDefault="00B211D2" w:rsidP="009C1D63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F8F16DD" w14:textId="77777777" w:rsidR="00B211D2" w:rsidRPr="00AB76B4" w:rsidRDefault="00B211D2" w:rsidP="009C1D63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peste sch. 120, 132 și 136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F6D1AB0" w14:textId="77777777" w:rsidR="00B211D2" w:rsidRPr="00AB76B4" w:rsidRDefault="00B211D2" w:rsidP="009C1D63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AB76B4"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7A5BC42" w14:textId="77777777" w:rsidR="00B211D2" w:rsidRPr="00AB76B4" w:rsidRDefault="00B211D2" w:rsidP="009C1D63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C342684" w14:textId="77777777" w:rsidR="00B211D2" w:rsidRPr="00AB76B4" w:rsidRDefault="00B211D2" w:rsidP="009C1D63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7B65737" w14:textId="77777777" w:rsidR="00B211D2" w:rsidRPr="00AB76B4" w:rsidRDefault="00B211D2" w:rsidP="009C1D63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</w:t>
            </w:r>
          </w:p>
          <w:p w14:paraId="593CBAD6" w14:textId="77777777" w:rsidR="00B211D2" w:rsidRPr="00AB76B4" w:rsidRDefault="00B211D2" w:rsidP="009C1D63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 xml:space="preserve">la liniile abătute 1 Peron, </w:t>
            </w:r>
          </w:p>
          <w:p w14:paraId="09D88620" w14:textId="77777777" w:rsidR="00B211D2" w:rsidRPr="00AB76B4" w:rsidRDefault="00B211D2" w:rsidP="009C1D63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>2 Peron, 1 - 3 Reșița.</w:t>
            </w:r>
          </w:p>
        </w:tc>
      </w:tr>
      <w:tr w:rsidR="00B211D2" w:rsidRPr="00AB76B4" w14:paraId="16371054" w14:textId="77777777" w:rsidTr="00927588">
        <w:trPr>
          <w:cantSplit/>
          <w:trHeight w:val="275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C0C4F66" w14:textId="77777777" w:rsidR="00B211D2" w:rsidRPr="00AB76B4" w:rsidRDefault="00B211D2" w:rsidP="00B211D2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F4ECEA1" w14:textId="77777777" w:rsidR="00B211D2" w:rsidRPr="00AB76B4" w:rsidRDefault="00B211D2" w:rsidP="009C1D63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D59B069" w14:textId="77777777" w:rsidR="00B211D2" w:rsidRPr="00AB76B4" w:rsidRDefault="00B211D2" w:rsidP="009C1D63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64D16F47" w14:textId="77777777" w:rsidR="00B211D2" w:rsidRPr="00AB76B4" w:rsidRDefault="00B211D2" w:rsidP="009C1D63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St. Timişoara Nord</w:t>
            </w:r>
          </w:p>
          <w:p w14:paraId="51A6ED67" w14:textId="77777777" w:rsidR="00B211D2" w:rsidRPr="00AB76B4" w:rsidRDefault="00B211D2" w:rsidP="009C1D63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BEE76DE" w14:textId="77777777" w:rsidR="00B211D2" w:rsidRPr="00AB76B4" w:rsidRDefault="00B211D2" w:rsidP="009C1D63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 xml:space="preserve">peste </w:t>
            </w:r>
          </w:p>
          <w:p w14:paraId="5652CC15" w14:textId="77777777" w:rsidR="00B211D2" w:rsidRPr="00AB76B4" w:rsidRDefault="00B211D2" w:rsidP="009C1D63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diag.</w:t>
            </w:r>
          </w:p>
          <w:p w14:paraId="416C2CA0" w14:textId="77777777" w:rsidR="00B211D2" w:rsidRPr="00AB76B4" w:rsidRDefault="00B211D2" w:rsidP="009C1D63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134</w:t>
            </w:r>
            <w:r w:rsidRPr="00AB76B4">
              <w:rPr>
                <w:b/>
                <w:bCs/>
                <w:sz w:val="20"/>
                <w:lang w:val="ro-RO"/>
              </w:rPr>
              <w:t>-</w:t>
            </w:r>
            <w:r>
              <w:rPr>
                <w:b/>
                <w:bCs/>
                <w:sz w:val="20"/>
                <w:lang w:val="ro-RO"/>
              </w:rPr>
              <w:t>138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DF8DEA6" w14:textId="77777777" w:rsidR="00B211D2" w:rsidRPr="00AB76B4" w:rsidRDefault="00B211D2" w:rsidP="009C1D63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F826F0D" w14:textId="77777777" w:rsidR="00B211D2" w:rsidRPr="00AB76B4" w:rsidRDefault="00B211D2" w:rsidP="009C1D63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9EB4387" w14:textId="77777777" w:rsidR="00B211D2" w:rsidRPr="00AB76B4" w:rsidRDefault="00B211D2" w:rsidP="009C1D63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18A6AFB" w14:textId="77777777" w:rsidR="00B211D2" w:rsidRPr="00AB76B4" w:rsidRDefault="00B211D2" w:rsidP="009C1D63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912B4E"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  liniile </w:t>
            </w:r>
            <w:r>
              <w:rPr>
                <w:b/>
                <w:bCs/>
                <w:i/>
                <w:iCs/>
                <w:sz w:val="20"/>
                <w:lang w:val="ro-RO"/>
              </w:rPr>
              <w:t>2</w:t>
            </w:r>
            <w:r w:rsidRPr="00912B4E">
              <w:rPr>
                <w:b/>
                <w:bCs/>
                <w:i/>
                <w:iCs/>
                <w:sz w:val="20"/>
                <w:lang w:val="ro-RO"/>
              </w:rPr>
              <w:t xml:space="preserve"> - 6 Reșița</w:t>
            </w:r>
            <w:r>
              <w:rPr>
                <w:b/>
                <w:bCs/>
                <w:i/>
                <w:iCs/>
                <w:sz w:val="20"/>
                <w:lang w:val="ro-RO"/>
              </w:rPr>
              <w:t xml:space="preserve"> </w:t>
            </w:r>
            <w:r w:rsidRPr="00912B4E">
              <w:rPr>
                <w:b/>
                <w:bCs/>
                <w:i/>
                <w:iCs/>
                <w:sz w:val="20"/>
                <w:lang w:val="ro-RO"/>
              </w:rPr>
              <w:t xml:space="preserve">Cap. Y </w:t>
            </w:r>
            <w:r>
              <w:rPr>
                <w:b/>
                <w:bCs/>
                <w:i/>
                <w:iCs/>
                <w:sz w:val="20"/>
                <w:lang w:val="ro-RO"/>
              </w:rPr>
              <w:br/>
            </w:r>
            <w:r w:rsidRPr="00912B4E">
              <w:rPr>
                <w:b/>
                <w:bCs/>
                <w:i/>
                <w:iCs/>
                <w:sz w:val="20"/>
                <w:lang w:val="ro-RO"/>
              </w:rPr>
              <w:t>Timișoara Nord.</w:t>
            </w:r>
          </w:p>
        </w:tc>
      </w:tr>
      <w:tr w:rsidR="00B211D2" w:rsidRPr="00AB76B4" w14:paraId="190F7AF0" w14:textId="77777777" w:rsidTr="00927588">
        <w:trPr>
          <w:cantSplit/>
          <w:trHeight w:val="275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97A24A1" w14:textId="77777777" w:rsidR="00B211D2" w:rsidRPr="00AB76B4" w:rsidRDefault="00B211D2" w:rsidP="00B211D2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DDC2495" w14:textId="77777777" w:rsidR="00B211D2" w:rsidRPr="00AB76B4" w:rsidRDefault="00B211D2" w:rsidP="009C1D63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17437C7" w14:textId="77777777" w:rsidR="00B211D2" w:rsidRPr="00AB76B4" w:rsidRDefault="00B211D2" w:rsidP="009C1D63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228CAA5B" w14:textId="77777777" w:rsidR="00B211D2" w:rsidRPr="00AB76B4" w:rsidRDefault="00B211D2" w:rsidP="009C1D63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St. Timişoara Nord linia Grupa A Cap.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9702F77" w14:textId="77777777" w:rsidR="00B211D2" w:rsidRPr="00AB76B4" w:rsidRDefault="00B211D2" w:rsidP="009C1D63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 xml:space="preserve">peste </w:t>
            </w:r>
          </w:p>
          <w:p w14:paraId="2FD9A9DE" w14:textId="77777777" w:rsidR="00B211D2" w:rsidRPr="00AB76B4" w:rsidRDefault="00B211D2" w:rsidP="009C1D63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diag.</w:t>
            </w:r>
          </w:p>
          <w:p w14:paraId="4C5687FC" w14:textId="77777777" w:rsidR="00B211D2" w:rsidRPr="00AB76B4" w:rsidRDefault="00B211D2" w:rsidP="009C1D63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 xml:space="preserve">36 - 44 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EAB9C53" w14:textId="77777777" w:rsidR="00B211D2" w:rsidRPr="00AB76B4" w:rsidRDefault="00B211D2" w:rsidP="009C1D63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AB76B4"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898E476" w14:textId="77777777" w:rsidR="00B211D2" w:rsidRPr="00AB76B4" w:rsidRDefault="00B211D2" w:rsidP="009C1D63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C814135" w14:textId="77777777" w:rsidR="00B211D2" w:rsidRPr="00AB76B4" w:rsidRDefault="00B211D2" w:rsidP="009C1D63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5AF6CE4" w14:textId="77777777" w:rsidR="00B211D2" w:rsidRPr="00AB76B4" w:rsidRDefault="00B211D2" w:rsidP="009C1D63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>Inclusiv peste sch. 36 și 44.</w:t>
            </w:r>
          </w:p>
          <w:p w14:paraId="25F12A31" w14:textId="77777777" w:rsidR="00B211D2" w:rsidRPr="00AB76B4" w:rsidRDefault="00B211D2" w:rsidP="009C1D63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în direcția Timișoara Nord - Timișoara Sud, Timișoara Nord - Timișoara Vest și liniile 1 - 6 Reșița, liniile </w:t>
            </w:r>
          </w:p>
          <w:p w14:paraId="2FEC5898" w14:textId="77777777" w:rsidR="00B211D2" w:rsidRPr="00AB76B4" w:rsidRDefault="00B211D2" w:rsidP="009C1D63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>1- 12 Cap. Y Timișoara Nord.</w:t>
            </w:r>
          </w:p>
        </w:tc>
      </w:tr>
      <w:tr w:rsidR="00B211D2" w:rsidRPr="00AB76B4" w14:paraId="3C4BFF8B" w14:textId="77777777" w:rsidTr="00927588">
        <w:trPr>
          <w:cantSplit/>
          <w:trHeight w:val="275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1EC1A1D" w14:textId="77777777" w:rsidR="00B211D2" w:rsidRPr="00AB76B4" w:rsidRDefault="00B211D2" w:rsidP="00B211D2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9B2849A" w14:textId="77777777" w:rsidR="00B211D2" w:rsidRPr="00AB76B4" w:rsidRDefault="00B211D2" w:rsidP="009C1D63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095FF62" w14:textId="77777777" w:rsidR="00B211D2" w:rsidRPr="00AB76B4" w:rsidRDefault="00B211D2" w:rsidP="009C1D63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0573319D" w14:textId="77777777" w:rsidR="00B211D2" w:rsidRPr="00AB76B4" w:rsidRDefault="00B211D2" w:rsidP="009C1D63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St. Timişoara Nord</w:t>
            </w:r>
          </w:p>
          <w:p w14:paraId="2F4313CD" w14:textId="77777777" w:rsidR="00B211D2" w:rsidRPr="00AB76B4" w:rsidRDefault="00B211D2" w:rsidP="009C1D63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Grupa A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B5B690E" w14:textId="77777777" w:rsidR="00B211D2" w:rsidRPr="00AB76B4" w:rsidRDefault="00B211D2" w:rsidP="009C1D63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peste sch. 30, 46, 62, și 82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CD9FFCC" w14:textId="77777777" w:rsidR="00B211D2" w:rsidRPr="00AB76B4" w:rsidRDefault="00B211D2" w:rsidP="009C1D63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AB76B4"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2371A6A" w14:textId="77777777" w:rsidR="00B211D2" w:rsidRPr="00AB76B4" w:rsidRDefault="00B211D2" w:rsidP="009C1D63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6FD1E29" w14:textId="77777777" w:rsidR="00B211D2" w:rsidRPr="00AB76B4" w:rsidRDefault="00B211D2" w:rsidP="009C1D63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77AF9F1" w14:textId="77777777" w:rsidR="00B211D2" w:rsidRPr="00AB76B4" w:rsidRDefault="00B211D2" w:rsidP="009C1D63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</w:t>
            </w:r>
          </w:p>
          <w:p w14:paraId="63D34D5E" w14:textId="77777777" w:rsidR="00B211D2" w:rsidRPr="00AB76B4" w:rsidRDefault="00B211D2" w:rsidP="009C1D63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>la liniile 1 - 13, Cap Y și liniile 1R - 6R.</w:t>
            </w:r>
          </w:p>
        </w:tc>
      </w:tr>
      <w:tr w:rsidR="00B211D2" w:rsidRPr="00AB76B4" w14:paraId="3F342514" w14:textId="77777777" w:rsidTr="00927588">
        <w:trPr>
          <w:cantSplit/>
          <w:trHeight w:val="275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A973CA8" w14:textId="77777777" w:rsidR="00B211D2" w:rsidRPr="00AB76B4" w:rsidRDefault="00B211D2" w:rsidP="00B211D2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6FEC59C" w14:textId="77777777" w:rsidR="00B211D2" w:rsidRPr="00AB76B4" w:rsidRDefault="00B211D2" w:rsidP="009C1D63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6EFBD94" w14:textId="77777777" w:rsidR="00B211D2" w:rsidRPr="00AB76B4" w:rsidRDefault="00B211D2" w:rsidP="009C1D63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06488A52" w14:textId="77777777" w:rsidR="00B211D2" w:rsidRPr="00AB76B4" w:rsidRDefault="00B211D2" w:rsidP="009C1D63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St. Timişoara Nord linia Grupa B Cap.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7EF1E11" w14:textId="77777777" w:rsidR="00B211D2" w:rsidRPr="00AB76B4" w:rsidRDefault="00B211D2" w:rsidP="009C1D63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peste</w:t>
            </w:r>
          </w:p>
          <w:p w14:paraId="1B614772" w14:textId="77777777" w:rsidR="00B211D2" w:rsidRPr="00AB76B4" w:rsidRDefault="00B211D2" w:rsidP="009C1D63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 xml:space="preserve">diag. </w:t>
            </w:r>
          </w:p>
          <w:p w14:paraId="7DFEAF03" w14:textId="77777777" w:rsidR="00B211D2" w:rsidRPr="00AB76B4" w:rsidRDefault="00B211D2" w:rsidP="009C1D63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34 - 40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E8CF4AF" w14:textId="77777777" w:rsidR="00B211D2" w:rsidRPr="00AB76B4" w:rsidRDefault="00B211D2" w:rsidP="009C1D63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AB76B4"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093BB4F" w14:textId="77777777" w:rsidR="00B211D2" w:rsidRPr="00AB76B4" w:rsidRDefault="00B211D2" w:rsidP="009C1D63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E85A874" w14:textId="77777777" w:rsidR="00B211D2" w:rsidRPr="00AB76B4" w:rsidRDefault="00B211D2" w:rsidP="009C1D63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89C5391" w14:textId="77777777" w:rsidR="00B211D2" w:rsidRPr="00AB76B4" w:rsidRDefault="00B211D2" w:rsidP="009C1D63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>Inclusiv peste sch. 34 și 40.</w:t>
            </w:r>
          </w:p>
          <w:p w14:paraId="403EAB08" w14:textId="77777777" w:rsidR="00B211D2" w:rsidRPr="00AB76B4" w:rsidRDefault="00B211D2" w:rsidP="009C1D63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>Afectează intrări - ieşiri la linia 218 Timișoara Nord - Arad și liniile 1 - 6 Reșița, liniile 1- 12 Cap. Y Timișoara Nord.</w:t>
            </w:r>
          </w:p>
        </w:tc>
      </w:tr>
      <w:tr w:rsidR="00B211D2" w:rsidRPr="00AB76B4" w14:paraId="14314D24" w14:textId="77777777" w:rsidTr="00927588">
        <w:trPr>
          <w:cantSplit/>
          <w:trHeight w:val="275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E7F3B91" w14:textId="77777777" w:rsidR="00B211D2" w:rsidRPr="00AB76B4" w:rsidRDefault="00B211D2" w:rsidP="00B211D2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21D1893" w14:textId="77777777" w:rsidR="00B211D2" w:rsidRPr="00AB76B4" w:rsidRDefault="00B211D2" w:rsidP="009C1D63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1446C49" w14:textId="77777777" w:rsidR="00B211D2" w:rsidRPr="00AB76B4" w:rsidRDefault="00B211D2" w:rsidP="009C1D63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28FAFECB" w14:textId="77777777" w:rsidR="00B211D2" w:rsidRPr="00AB76B4" w:rsidRDefault="00B211D2" w:rsidP="009C1D63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St. Timişoara Nord linia Grupa B Cap.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00D8D29" w14:textId="77777777" w:rsidR="00B211D2" w:rsidRPr="00AB76B4" w:rsidRDefault="00B211D2" w:rsidP="009C1D63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 xml:space="preserve">peste </w:t>
            </w:r>
          </w:p>
          <w:p w14:paraId="62ED2872" w14:textId="77777777" w:rsidR="00B211D2" w:rsidRPr="00AB76B4" w:rsidRDefault="00B211D2" w:rsidP="009C1D63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sch. 38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F35935A" w14:textId="77777777" w:rsidR="00B211D2" w:rsidRPr="00AB76B4" w:rsidRDefault="00B211D2" w:rsidP="009C1D63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AB76B4"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562B9CB" w14:textId="77777777" w:rsidR="00B211D2" w:rsidRPr="00AB76B4" w:rsidRDefault="00B211D2" w:rsidP="009C1D63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77E48E9" w14:textId="77777777" w:rsidR="00B211D2" w:rsidRPr="00AB76B4" w:rsidRDefault="00B211D2" w:rsidP="009C1D63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2BFD3E9" w14:textId="77777777" w:rsidR="00B211D2" w:rsidRPr="00AB76B4" w:rsidRDefault="00B211D2" w:rsidP="009C1D63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>Afectează intrări - ieşiri la linia 100 Timișoara Nord - Cărpiniș, linia 133 Timișoara Nord - Ronaț Triaj și liniile 1 - 6 Reșița, liniile 1- 12 Cap. Y Timișoara Nord.</w:t>
            </w:r>
          </w:p>
        </w:tc>
      </w:tr>
      <w:tr w:rsidR="00B211D2" w:rsidRPr="00AB76B4" w14:paraId="313ABA5B" w14:textId="77777777" w:rsidTr="00927588">
        <w:trPr>
          <w:cantSplit/>
          <w:trHeight w:val="275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2691A19" w14:textId="77777777" w:rsidR="00B211D2" w:rsidRPr="00AB76B4" w:rsidRDefault="00B211D2" w:rsidP="00B211D2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51B0E84" w14:textId="77777777" w:rsidR="00B211D2" w:rsidRPr="00AB76B4" w:rsidRDefault="00B211D2" w:rsidP="009C1D63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A08CB34" w14:textId="77777777" w:rsidR="00B211D2" w:rsidRPr="00AB76B4" w:rsidRDefault="00B211D2" w:rsidP="009C1D63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0E6836ED" w14:textId="77777777" w:rsidR="00B211D2" w:rsidRPr="00AB76B4" w:rsidRDefault="00B211D2" w:rsidP="009C1D63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St. Timişoara Nord linia Grupa B Cap.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F0FDBF1" w14:textId="77777777" w:rsidR="00B211D2" w:rsidRPr="00AB76B4" w:rsidRDefault="00B211D2" w:rsidP="009C1D63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peste</w:t>
            </w:r>
          </w:p>
          <w:p w14:paraId="2E758F15" w14:textId="77777777" w:rsidR="00B211D2" w:rsidRPr="00AB76B4" w:rsidRDefault="00B211D2" w:rsidP="009C1D63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 xml:space="preserve">diag. </w:t>
            </w:r>
          </w:p>
          <w:p w14:paraId="6EFEECFF" w14:textId="77777777" w:rsidR="00B211D2" w:rsidRPr="00AB76B4" w:rsidRDefault="00B211D2" w:rsidP="009C1D63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40</w:t>
            </w:r>
            <w:r w:rsidRPr="00AB76B4">
              <w:rPr>
                <w:b/>
                <w:bCs/>
                <w:sz w:val="20"/>
                <w:lang w:val="ro-RO"/>
              </w:rPr>
              <w:t xml:space="preserve"> - 4</w:t>
            </w:r>
            <w:r>
              <w:rPr>
                <w:b/>
                <w:bCs/>
                <w:sz w:val="20"/>
                <w:lang w:val="ro-RO"/>
              </w:rPr>
              <w:t>2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4D6E0B5" w14:textId="77777777" w:rsidR="00B211D2" w:rsidRPr="00AB76B4" w:rsidRDefault="00B211D2" w:rsidP="009C1D63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AB76B4"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2775327" w14:textId="77777777" w:rsidR="00B211D2" w:rsidRPr="00AB76B4" w:rsidRDefault="00B211D2" w:rsidP="009C1D63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6BDB903" w14:textId="77777777" w:rsidR="00B211D2" w:rsidRPr="00AB76B4" w:rsidRDefault="00B211D2" w:rsidP="009C1D63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76F8AA0" w14:textId="77777777" w:rsidR="00B211D2" w:rsidRPr="007B5A25" w:rsidRDefault="00B211D2" w:rsidP="009C1D63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7B5A25">
              <w:rPr>
                <w:b/>
                <w:bCs/>
                <w:i/>
                <w:iCs/>
                <w:sz w:val="20"/>
                <w:lang w:val="ro-RO"/>
              </w:rPr>
              <w:t>Inclusiv peste sch. 40 și 42.</w:t>
            </w:r>
          </w:p>
          <w:p w14:paraId="7D25E121" w14:textId="77777777" w:rsidR="00B211D2" w:rsidRPr="00AB76B4" w:rsidRDefault="00B211D2" w:rsidP="009C1D63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7B5A25">
              <w:rPr>
                <w:b/>
                <w:bCs/>
                <w:i/>
                <w:iCs/>
                <w:sz w:val="20"/>
                <w:lang w:val="ro-RO"/>
              </w:rPr>
              <w:t>Afectează intrări - ieşiri la linia 218 Timișoara Nord - Arad și liniile 1 - 6 Reșița, liniile 1- 12 Cap. Y Timișoara Nord.</w:t>
            </w:r>
          </w:p>
        </w:tc>
      </w:tr>
      <w:tr w:rsidR="00B211D2" w:rsidRPr="00AB76B4" w14:paraId="2CEF00BA" w14:textId="77777777" w:rsidTr="00927588">
        <w:trPr>
          <w:cantSplit/>
          <w:trHeight w:val="275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50C0934" w14:textId="77777777" w:rsidR="00B211D2" w:rsidRPr="00AB76B4" w:rsidRDefault="00B211D2" w:rsidP="00B211D2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9C9E90F" w14:textId="77777777" w:rsidR="00B211D2" w:rsidRPr="00AB76B4" w:rsidRDefault="00B211D2" w:rsidP="009C1D63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1FE9DC5" w14:textId="77777777" w:rsidR="00B211D2" w:rsidRPr="00AB76B4" w:rsidRDefault="00B211D2" w:rsidP="009C1D63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5FF766AE" w14:textId="77777777" w:rsidR="00B211D2" w:rsidRPr="00AB76B4" w:rsidRDefault="00B211D2" w:rsidP="009C1D63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St. Timişoara Nord</w:t>
            </w:r>
          </w:p>
          <w:p w14:paraId="312B126E" w14:textId="77777777" w:rsidR="00B211D2" w:rsidRPr="00AB76B4" w:rsidRDefault="00B211D2" w:rsidP="009C1D63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Grupa B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C6ECB0B" w14:textId="77777777" w:rsidR="00B211D2" w:rsidRPr="00AB76B4" w:rsidRDefault="00B211D2" w:rsidP="009C1D63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 xml:space="preserve">peste sch. 52, 66, 68, 70, 86 </w:t>
            </w:r>
          </w:p>
          <w:p w14:paraId="217050F8" w14:textId="77777777" w:rsidR="00B211D2" w:rsidRPr="00AB76B4" w:rsidRDefault="00B211D2" w:rsidP="009C1D63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și 96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CDF0A1D" w14:textId="77777777" w:rsidR="00B211D2" w:rsidRPr="00AB76B4" w:rsidRDefault="00B211D2" w:rsidP="009C1D63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AB76B4"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393FA70" w14:textId="77777777" w:rsidR="00B211D2" w:rsidRPr="00AB76B4" w:rsidRDefault="00B211D2" w:rsidP="009C1D63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EFB76ED" w14:textId="77777777" w:rsidR="00B211D2" w:rsidRPr="00AB76B4" w:rsidRDefault="00B211D2" w:rsidP="009C1D63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00E2C94" w14:textId="77777777" w:rsidR="00B211D2" w:rsidRPr="00AB76B4" w:rsidRDefault="00B211D2" w:rsidP="009C1D63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</w:t>
            </w:r>
          </w:p>
          <w:p w14:paraId="2AD0F25F" w14:textId="77777777" w:rsidR="00B211D2" w:rsidRPr="00AB76B4" w:rsidRDefault="00B211D2" w:rsidP="009C1D63">
            <w:pPr>
              <w:spacing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>la liniile 1- 13 Cap Y și liniile 1R - 6R.</w:t>
            </w:r>
          </w:p>
        </w:tc>
      </w:tr>
      <w:tr w:rsidR="00B211D2" w:rsidRPr="00AB76B4" w14:paraId="0654BF2D" w14:textId="77777777" w:rsidTr="00927588">
        <w:trPr>
          <w:cantSplit/>
          <w:trHeight w:val="275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7FBADB8" w14:textId="77777777" w:rsidR="00B211D2" w:rsidRPr="00AB76B4" w:rsidRDefault="00B211D2" w:rsidP="00B211D2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D4456FE" w14:textId="77777777" w:rsidR="00B211D2" w:rsidRPr="00AB76B4" w:rsidRDefault="00B211D2" w:rsidP="009C1D63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1CA1E60" w14:textId="77777777" w:rsidR="00B211D2" w:rsidRPr="00AB76B4" w:rsidRDefault="00B211D2" w:rsidP="009C1D63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41FC0305" w14:textId="77777777" w:rsidR="00B211D2" w:rsidRPr="00AB76B4" w:rsidRDefault="00B211D2" w:rsidP="009C1D63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St. Timişoara Nord</w:t>
            </w:r>
          </w:p>
          <w:p w14:paraId="7C0CAEDB" w14:textId="77777777" w:rsidR="00B211D2" w:rsidRPr="00AB76B4" w:rsidRDefault="00B211D2" w:rsidP="009C1D63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Grupa B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D9D08D0" w14:textId="77777777" w:rsidR="00B211D2" w:rsidRPr="00AB76B4" w:rsidRDefault="00B211D2" w:rsidP="009C1D63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peste sch. 54, TDJ 90/94, TDJ 92/104, TDJ 108/118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C67D3C6" w14:textId="77777777" w:rsidR="00B211D2" w:rsidRPr="00AB76B4" w:rsidRDefault="00B211D2" w:rsidP="009C1D63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AB76B4"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6344652" w14:textId="77777777" w:rsidR="00B211D2" w:rsidRPr="00AB76B4" w:rsidRDefault="00B211D2" w:rsidP="009C1D63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E7A8723" w14:textId="77777777" w:rsidR="00B211D2" w:rsidRPr="00AB76B4" w:rsidRDefault="00B211D2" w:rsidP="009C1D63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D9F3143" w14:textId="77777777" w:rsidR="00B211D2" w:rsidRPr="00AB76B4" w:rsidRDefault="00B211D2" w:rsidP="009C1D63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</w:t>
            </w:r>
          </w:p>
          <w:p w14:paraId="0F31D8BF" w14:textId="77777777" w:rsidR="00B211D2" w:rsidRPr="00AB76B4" w:rsidRDefault="00B211D2" w:rsidP="009C1D63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>la liniile 1- 13 Cap Y și liniile 1R - 6R.</w:t>
            </w:r>
          </w:p>
        </w:tc>
      </w:tr>
      <w:tr w:rsidR="00B211D2" w:rsidRPr="00AB76B4" w14:paraId="1465FB9D" w14:textId="77777777" w:rsidTr="00927588">
        <w:trPr>
          <w:cantSplit/>
          <w:trHeight w:val="275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C36E621" w14:textId="77777777" w:rsidR="00B211D2" w:rsidRPr="00AB76B4" w:rsidRDefault="00B211D2" w:rsidP="00B211D2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1277673" w14:textId="77777777" w:rsidR="00B211D2" w:rsidRPr="00AB76B4" w:rsidRDefault="00B211D2" w:rsidP="009C1D63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1F7FA5C" w14:textId="77777777" w:rsidR="00B211D2" w:rsidRPr="00AB76B4" w:rsidRDefault="00B211D2" w:rsidP="009C1D63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614C7A6E" w14:textId="77777777" w:rsidR="00B211D2" w:rsidRPr="00AB76B4" w:rsidRDefault="00B211D2" w:rsidP="009C1D63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St. Timişoara Nord</w:t>
            </w:r>
          </w:p>
          <w:p w14:paraId="4E01B416" w14:textId="77777777" w:rsidR="00B211D2" w:rsidRPr="00AB76B4" w:rsidRDefault="00B211D2" w:rsidP="009C1D63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Grupa C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2669FF0" w14:textId="77777777" w:rsidR="00B211D2" w:rsidRPr="00AB76B4" w:rsidRDefault="00B211D2" w:rsidP="009C1D63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peste sch. 32,   76, 78, și 88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6127BE7" w14:textId="77777777" w:rsidR="00B211D2" w:rsidRPr="00AB76B4" w:rsidRDefault="00B211D2" w:rsidP="009C1D63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AB76B4"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E280BDC" w14:textId="77777777" w:rsidR="00B211D2" w:rsidRPr="00AB76B4" w:rsidRDefault="00B211D2" w:rsidP="009C1D63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15BC093" w14:textId="77777777" w:rsidR="00B211D2" w:rsidRPr="00AB76B4" w:rsidRDefault="00B211D2" w:rsidP="009C1D63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7F7B672" w14:textId="77777777" w:rsidR="00B211D2" w:rsidRPr="00AB76B4" w:rsidRDefault="00B211D2" w:rsidP="009C1D63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</w:t>
            </w:r>
          </w:p>
          <w:p w14:paraId="051F149A" w14:textId="77777777" w:rsidR="00B211D2" w:rsidRPr="00AB76B4" w:rsidRDefault="00B211D2" w:rsidP="009C1D63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>la liniile 1- 13, Cap Y și liniile 1R - 6R.</w:t>
            </w:r>
          </w:p>
        </w:tc>
      </w:tr>
      <w:tr w:rsidR="00B211D2" w:rsidRPr="00AB76B4" w14:paraId="4DF578F5" w14:textId="77777777" w:rsidTr="00927588">
        <w:trPr>
          <w:cantSplit/>
          <w:trHeight w:val="275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7727B32" w14:textId="77777777" w:rsidR="00B211D2" w:rsidRPr="00AB76B4" w:rsidRDefault="00B211D2" w:rsidP="00B211D2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DECF9BD" w14:textId="77777777" w:rsidR="00B211D2" w:rsidRPr="00AB76B4" w:rsidRDefault="00B211D2" w:rsidP="009C1D63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735B9ED" w14:textId="77777777" w:rsidR="00B211D2" w:rsidRPr="00AB76B4" w:rsidRDefault="00B211D2" w:rsidP="009C1D63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232A9317" w14:textId="77777777" w:rsidR="00B211D2" w:rsidRPr="00AB76B4" w:rsidRDefault="00B211D2" w:rsidP="009C1D63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St. Timişoara Nord</w:t>
            </w:r>
          </w:p>
          <w:p w14:paraId="3359929A" w14:textId="77777777" w:rsidR="00B211D2" w:rsidRPr="00AB76B4" w:rsidRDefault="00B211D2" w:rsidP="009C1D63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Grupa C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E59EF19" w14:textId="77777777" w:rsidR="00B211D2" w:rsidRPr="00AB76B4" w:rsidRDefault="00B211D2" w:rsidP="009C1D63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peste sch. 106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B363AB2" w14:textId="77777777" w:rsidR="00B211D2" w:rsidRPr="00AB76B4" w:rsidRDefault="00B211D2" w:rsidP="009C1D63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AB76B4"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A76835F" w14:textId="77777777" w:rsidR="00B211D2" w:rsidRPr="00AB76B4" w:rsidRDefault="00B211D2" w:rsidP="009C1D63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F9AC302" w14:textId="77777777" w:rsidR="00B211D2" w:rsidRPr="00AB76B4" w:rsidRDefault="00B211D2" w:rsidP="009C1D63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F37E1FE" w14:textId="77777777" w:rsidR="00B211D2" w:rsidRPr="00AB76B4" w:rsidRDefault="00B211D2" w:rsidP="009C1D63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</w:t>
            </w:r>
          </w:p>
          <w:p w14:paraId="5DE5A4F0" w14:textId="77777777" w:rsidR="00B211D2" w:rsidRPr="00AB76B4" w:rsidRDefault="00B211D2" w:rsidP="009C1D63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>la liniile 1- 13, Cap Y și liniile 1R - 6R.</w:t>
            </w:r>
          </w:p>
        </w:tc>
      </w:tr>
      <w:tr w:rsidR="00B211D2" w:rsidRPr="00AB76B4" w14:paraId="7A169B4A" w14:textId="77777777" w:rsidTr="00927588">
        <w:trPr>
          <w:cantSplit/>
          <w:trHeight w:val="275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D2E2CD0" w14:textId="77777777" w:rsidR="00B211D2" w:rsidRPr="00AB76B4" w:rsidRDefault="00B211D2" w:rsidP="00B211D2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F7A1149" w14:textId="77777777" w:rsidR="00B211D2" w:rsidRDefault="00B211D2" w:rsidP="009C1D63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18"/>
                <w:szCs w:val="18"/>
                <w:lang w:val="ro-RO"/>
              </w:rPr>
            </w:pPr>
            <w:r w:rsidRPr="00E62DBC">
              <w:rPr>
                <w:b/>
                <w:bCs/>
                <w:sz w:val="18"/>
                <w:szCs w:val="18"/>
                <w:lang w:val="ro-RO"/>
              </w:rPr>
              <w:t>578+900C</w:t>
            </w:r>
          </w:p>
          <w:p w14:paraId="18F602AD" w14:textId="77777777" w:rsidR="00B211D2" w:rsidRPr="00AB76B4" w:rsidRDefault="00B211D2" w:rsidP="00E62DBC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18"/>
                <w:szCs w:val="18"/>
                <w:lang w:val="ro-RO"/>
              </w:rPr>
              <w:t>578+900D</w:t>
            </w: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0D16291" w14:textId="77777777" w:rsidR="00B211D2" w:rsidRPr="00AB76B4" w:rsidRDefault="00B211D2" w:rsidP="009C1D63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30</w:t>
            </w: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6BBF2599" w14:textId="77777777" w:rsidR="00B211D2" w:rsidRPr="00AB76B4" w:rsidRDefault="00B211D2" w:rsidP="00E62DBC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Timişoara Nord -</w:t>
            </w:r>
          </w:p>
          <w:p w14:paraId="1F123F04" w14:textId="77777777" w:rsidR="00B211D2" w:rsidRPr="00AB76B4" w:rsidRDefault="00B211D2" w:rsidP="00E62DBC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Cărpiniş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A084D9A" w14:textId="77777777" w:rsidR="00B211D2" w:rsidRPr="00AB76B4" w:rsidRDefault="00B211D2" w:rsidP="009C1D63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B95DBEB" w14:textId="77777777" w:rsidR="00B211D2" w:rsidRPr="00AB76B4" w:rsidRDefault="00B211D2" w:rsidP="009C1D63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F22B171" w14:textId="77777777" w:rsidR="00B211D2" w:rsidRPr="00AB76B4" w:rsidRDefault="00B211D2" w:rsidP="009C1D63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0FE2B8C" w14:textId="77777777" w:rsidR="00B211D2" w:rsidRPr="00AB76B4" w:rsidRDefault="00B211D2" w:rsidP="009C1D63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1D95820" w14:textId="77777777" w:rsidR="00B211D2" w:rsidRPr="00AB76B4" w:rsidRDefault="00B211D2" w:rsidP="009C1D63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Fără inductori. Restricție protecție muncitori. Lucrări varianta ocolitoare Centura de Vest Timișoara</w:t>
            </w:r>
          </w:p>
        </w:tc>
      </w:tr>
      <w:tr w:rsidR="00B211D2" w:rsidRPr="00AB76B4" w14:paraId="3B3A5889" w14:textId="77777777" w:rsidTr="00927588">
        <w:trPr>
          <w:cantSplit/>
          <w:trHeight w:val="598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0505F27" w14:textId="77777777" w:rsidR="00B211D2" w:rsidRPr="00AB76B4" w:rsidRDefault="00B211D2" w:rsidP="00B211D2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65F47BD" w14:textId="77777777" w:rsidR="00B211D2" w:rsidRPr="00AB76B4" w:rsidRDefault="00B211D2" w:rsidP="009C1D63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582+250</w:t>
            </w:r>
          </w:p>
          <w:p w14:paraId="004FFF12" w14:textId="77777777" w:rsidR="00B211D2" w:rsidRPr="00AB76B4" w:rsidRDefault="00B211D2" w:rsidP="009C1D63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58</w:t>
            </w:r>
            <w:r>
              <w:rPr>
                <w:b/>
                <w:bCs/>
                <w:sz w:val="20"/>
                <w:lang w:val="ro-RO"/>
              </w:rPr>
              <w:t>6</w:t>
            </w:r>
            <w:r w:rsidRPr="00AB76B4">
              <w:rPr>
                <w:b/>
                <w:bCs/>
                <w:sz w:val="20"/>
                <w:lang w:val="ro-RO"/>
              </w:rPr>
              <w:t>+</w:t>
            </w:r>
            <w:r>
              <w:rPr>
                <w:b/>
                <w:bCs/>
                <w:sz w:val="20"/>
                <w:lang w:val="ro-RO"/>
              </w:rPr>
              <w:t>3</w:t>
            </w:r>
            <w:r w:rsidRPr="00AB76B4">
              <w:rPr>
                <w:b/>
                <w:bCs/>
                <w:sz w:val="20"/>
                <w:lang w:val="ro-RO"/>
              </w:rPr>
              <w:t>00</w:t>
            </w: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7F90E1D" w14:textId="77777777" w:rsidR="00B211D2" w:rsidRPr="00AB76B4" w:rsidRDefault="00B211D2" w:rsidP="009C1D63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AB76B4">
              <w:rPr>
                <w:b/>
                <w:bCs/>
                <w:sz w:val="36"/>
                <w:szCs w:val="36"/>
                <w:lang w:val="ro-RO"/>
              </w:rPr>
              <w:t>30</w:t>
            </w: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489F2755" w14:textId="77777777" w:rsidR="00B211D2" w:rsidRPr="00AB76B4" w:rsidRDefault="00B211D2" w:rsidP="009C1D63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Timişoara Nord -</w:t>
            </w:r>
          </w:p>
          <w:p w14:paraId="1CB4C3F3" w14:textId="77777777" w:rsidR="00B211D2" w:rsidRPr="00AB76B4" w:rsidRDefault="00B211D2" w:rsidP="009C1D63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Cărpiniş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DCE05AF" w14:textId="77777777" w:rsidR="00B211D2" w:rsidRPr="00AB76B4" w:rsidRDefault="00B211D2" w:rsidP="009C1D63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3BD048F" w14:textId="77777777" w:rsidR="00B211D2" w:rsidRPr="00AB76B4" w:rsidRDefault="00B211D2" w:rsidP="009C1D63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564B0B3" w14:textId="77777777" w:rsidR="00B211D2" w:rsidRPr="00AB76B4" w:rsidRDefault="00B211D2" w:rsidP="009C1D63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2DB9932" w14:textId="77777777" w:rsidR="00B211D2" w:rsidRPr="00AB76B4" w:rsidRDefault="00B211D2" w:rsidP="009C1D63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D90E8A7" w14:textId="77777777" w:rsidR="00B211D2" w:rsidRPr="00AB76B4" w:rsidRDefault="00B211D2" w:rsidP="009C1D63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>Fără inductori.</w:t>
            </w:r>
          </w:p>
        </w:tc>
      </w:tr>
      <w:tr w:rsidR="00B211D2" w:rsidRPr="00AB76B4" w14:paraId="35D266E2" w14:textId="77777777" w:rsidTr="00927588">
        <w:trPr>
          <w:cantSplit/>
          <w:trHeight w:val="525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8636200" w14:textId="77777777" w:rsidR="00B211D2" w:rsidRPr="00AB76B4" w:rsidRDefault="00B211D2" w:rsidP="00B211D2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7B378DC" w14:textId="77777777" w:rsidR="00B211D2" w:rsidRPr="00AB76B4" w:rsidRDefault="00B211D2" w:rsidP="009C1D63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B30681D" w14:textId="77777777" w:rsidR="00B211D2" w:rsidRPr="00AB76B4" w:rsidRDefault="00B211D2" w:rsidP="009C1D63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7B16F25B" w14:textId="77777777" w:rsidR="00B211D2" w:rsidRPr="00AB76B4" w:rsidRDefault="00B211D2" w:rsidP="009C1D63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St. Cărpiniş</w:t>
            </w:r>
          </w:p>
          <w:p w14:paraId="3A5C7463" w14:textId="77777777" w:rsidR="00B211D2" w:rsidRPr="00AB76B4" w:rsidRDefault="00B211D2" w:rsidP="009C1D63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linia 1 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7E9C007" w14:textId="77777777" w:rsidR="00B211D2" w:rsidRPr="00AB76B4" w:rsidRDefault="00B211D2" w:rsidP="009C1D63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toată</w:t>
            </w:r>
          </w:p>
          <w:p w14:paraId="2D7879A7" w14:textId="77777777" w:rsidR="00B211D2" w:rsidRPr="00AB76B4" w:rsidRDefault="00B211D2" w:rsidP="009C1D63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linia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1DFBC7C" w14:textId="77777777" w:rsidR="00B211D2" w:rsidRPr="00AB76B4" w:rsidRDefault="00B211D2" w:rsidP="009C1D63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AB76B4">
              <w:rPr>
                <w:b/>
                <w:bCs/>
                <w:sz w:val="36"/>
                <w:szCs w:val="36"/>
                <w:lang w:val="ro-RO"/>
              </w:rPr>
              <w:t>5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F4E9917" w14:textId="77777777" w:rsidR="00B211D2" w:rsidRPr="00AB76B4" w:rsidRDefault="00B211D2" w:rsidP="009C1D63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5540278" w14:textId="77777777" w:rsidR="00B211D2" w:rsidRPr="00AB76B4" w:rsidRDefault="00B211D2" w:rsidP="009C1D63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2EF6A6C" w14:textId="77777777" w:rsidR="00B211D2" w:rsidRPr="00AB76B4" w:rsidRDefault="00B211D2" w:rsidP="009C1D63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>Inclusiv peste sch. 5, 9 și 10, până la limita cu LFI.</w:t>
            </w:r>
          </w:p>
        </w:tc>
      </w:tr>
      <w:tr w:rsidR="00B211D2" w:rsidRPr="00AB76B4" w14:paraId="4E4D2FCE" w14:textId="77777777" w:rsidTr="00927588">
        <w:trPr>
          <w:cantSplit/>
          <w:trHeight w:val="121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3C1C80A" w14:textId="77777777" w:rsidR="00B211D2" w:rsidRPr="00AB76B4" w:rsidRDefault="00B211D2" w:rsidP="00B211D2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C24139B" w14:textId="77777777" w:rsidR="00B211D2" w:rsidRPr="00AB76B4" w:rsidRDefault="00B211D2" w:rsidP="009C1D63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F10F155" w14:textId="77777777" w:rsidR="00B211D2" w:rsidRPr="00AB76B4" w:rsidRDefault="00B211D2" w:rsidP="009C1D63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3807236B" w14:textId="77777777" w:rsidR="00B211D2" w:rsidRPr="00AB76B4" w:rsidRDefault="00B211D2" w:rsidP="009C1D63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St. Jimbolia</w:t>
            </w:r>
          </w:p>
          <w:p w14:paraId="04E69C09" w14:textId="77777777" w:rsidR="00B211D2" w:rsidRPr="00AB76B4" w:rsidRDefault="00B211D2" w:rsidP="009C1D63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linia 2 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DFCC8C8" w14:textId="77777777" w:rsidR="00B211D2" w:rsidRPr="00AB76B4" w:rsidRDefault="00B211D2" w:rsidP="009C1D63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 xml:space="preserve">între sch. 19 și Ax St. </w:t>
            </w:r>
            <w:r w:rsidRPr="00AB76B4">
              <w:rPr>
                <w:b/>
                <w:bCs/>
                <w:sz w:val="18"/>
                <w:szCs w:val="18"/>
                <w:lang w:val="ro-RO"/>
              </w:rPr>
              <w:t>Jimbolia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5AF6D63" w14:textId="77777777" w:rsidR="00B211D2" w:rsidRPr="00AB76B4" w:rsidRDefault="00B211D2" w:rsidP="009C1D63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AB76B4"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6042271" w14:textId="77777777" w:rsidR="00B211D2" w:rsidRPr="00AB76B4" w:rsidRDefault="00B211D2" w:rsidP="009C1D63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7AA1AB9" w14:textId="77777777" w:rsidR="00B211D2" w:rsidRPr="00AB76B4" w:rsidRDefault="00B211D2" w:rsidP="009C1D63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3D00499" w14:textId="77777777" w:rsidR="00B211D2" w:rsidRPr="00AB76B4" w:rsidRDefault="00B211D2" w:rsidP="009C1D63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>Restul liniei este închisă</w:t>
            </w:r>
          </w:p>
        </w:tc>
      </w:tr>
    </w:tbl>
    <w:p w14:paraId="022FE3F5" w14:textId="77777777" w:rsidR="00B211D2" w:rsidRPr="00A8307A" w:rsidRDefault="00B211D2" w:rsidP="008B25EE">
      <w:pPr>
        <w:spacing w:before="40" w:after="40" w:line="192" w:lineRule="auto"/>
        <w:ind w:right="57"/>
        <w:rPr>
          <w:sz w:val="20"/>
          <w:lang w:val="ro-RO"/>
        </w:rPr>
      </w:pPr>
    </w:p>
    <w:p w14:paraId="5C58937B" w14:textId="77777777" w:rsidR="00B211D2" w:rsidRDefault="00B211D2" w:rsidP="004C7D25">
      <w:pPr>
        <w:pStyle w:val="Heading1"/>
        <w:spacing w:line="360" w:lineRule="auto"/>
      </w:pPr>
      <w:r>
        <w:t>LINIA 101</w:t>
      </w:r>
    </w:p>
    <w:p w14:paraId="4D1EBF08" w14:textId="77777777" w:rsidR="00B211D2" w:rsidRDefault="00B211D2" w:rsidP="00877BCD">
      <w:pPr>
        <w:pStyle w:val="Heading1"/>
        <w:spacing w:line="360" w:lineRule="auto"/>
        <w:rPr>
          <w:b w:val="0"/>
          <w:bCs w:val="0"/>
          <w:sz w:val="8"/>
        </w:rPr>
      </w:pPr>
      <w:r>
        <w:t>CHITILA - GOLEŞTI - PITEŞTI - PIATRA OLT – CRAIOVA</w:t>
      </w:r>
    </w:p>
    <w:tbl>
      <w:tblPr>
        <w:tblW w:w="1020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639"/>
        <w:gridCol w:w="870"/>
        <w:gridCol w:w="754"/>
        <w:gridCol w:w="2204"/>
        <w:gridCol w:w="870"/>
        <w:gridCol w:w="754"/>
        <w:gridCol w:w="870"/>
        <w:gridCol w:w="754"/>
        <w:gridCol w:w="2491"/>
      </w:tblGrid>
      <w:tr w:rsidR="00B211D2" w14:paraId="4C2FB27F" w14:textId="77777777" w:rsidTr="003F58BA">
        <w:trPr>
          <w:cantSplit/>
          <w:trHeight w:val="988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F937E95" w14:textId="77777777" w:rsidR="00B211D2" w:rsidRDefault="00B211D2" w:rsidP="00B211D2">
            <w:pPr>
              <w:numPr>
                <w:ilvl w:val="0"/>
                <w:numId w:val="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86BEA74" w14:textId="77777777" w:rsidR="00B211D2" w:rsidRDefault="00B211D2" w:rsidP="00AD4FE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9+455</w:t>
            </w:r>
          </w:p>
          <w:p w14:paraId="6F0E3330" w14:textId="77777777" w:rsidR="00B211D2" w:rsidRDefault="00B211D2" w:rsidP="00AD4FE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9+960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ECEAA7B" w14:textId="77777777" w:rsidR="00B211D2" w:rsidRPr="000625F2" w:rsidRDefault="00B211D2" w:rsidP="00AD4FE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100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96EF5D8" w14:textId="77777777" w:rsidR="00B211D2" w:rsidRDefault="00B211D2" w:rsidP="00AD4FEF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Ax st. Chitila - </w:t>
            </w:r>
          </w:p>
          <w:p w14:paraId="20DA2C0C" w14:textId="77777777" w:rsidR="00B211D2" w:rsidRDefault="00B211D2" w:rsidP="00AD4FEF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Y zonă macaze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CD89442" w14:textId="77777777" w:rsidR="00B211D2" w:rsidRPr="009E41CA" w:rsidRDefault="00B211D2" w:rsidP="00AD4FE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BBCA841" w14:textId="77777777" w:rsidR="00B211D2" w:rsidRPr="000625F2" w:rsidRDefault="00B211D2" w:rsidP="00AD4FE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F8F9E41" w14:textId="77777777" w:rsidR="00B211D2" w:rsidRDefault="00B211D2" w:rsidP="00AD4FE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3B6F8E1" w14:textId="77777777" w:rsidR="00B211D2" w:rsidRPr="000625F2" w:rsidRDefault="00B211D2" w:rsidP="00AD4FE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D76C4B3" w14:textId="77777777" w:rsidR="00B211D2" w:rsidRDefault="00B211D2" w:rsidP="00AD4FEF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Semnalizată ca limitare de viteză.</w:t>
            </w:r>
          </w:p>
          <w:p w14:paraId="5064F59F" w14:textId="77777777" w:rsidR="00B211D2" w:rsidRDefault="00B211D2" w:rsidP="00AD4FEF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Fără inductori.</w:t>
            </w:r>
          </w:p>
        </w:tc>
      </w:tr>
      <w:tr w:rsidR="00B211D2" w14:paraId="5FDB1CBF" w14:textId="77777777" w:rsidTr="003F58BA">
        <w:trPr>
          <w:cantSplit/>
          <w:trHeight w:val="988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CDF94E4" w14:textId="77777777" w:rsidR="00B211D2" w:rsidRDefault="00B211D2" w:rsidP="00B211D2">
            <w:pPr>
              <w:numPr>
                <w:ilvl w:val="0"/>
                <w:numId w:val="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85FD81B" w14:textId="77777777" w:rsidR="00B211D2" w:rsidRDefault="00B211D2" w:rsidP="00AD4FE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9+960</w:t>
            </w:r>
          </w:p>
          <w:p w14:paraId="5FF23F26" w14:textId="77777777" w:rsidR="00B211D2" w:rsidRDefault="00B211D2" w:rsidP="00AD4FE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10+100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B6D8F9C" w14:textId="77777777" w:rsidR="00B211D2" w:rsidRDefault="00B211D2" w:rsidP="00AD4FE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52B48B5" w14:textId="77777777" w:rsidR="00B211D2" w:rsidRDefault="00B211D2" w:rsidP="00AD4FEF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Chitila</w:t>
            </w:r>
          </w:p>
          <w:p w14:paraId="48913D77" w14:textId="77777777" w:rsidR="00B211D2" w:rsidRDefault="00B211D2" w:rsidP="00AD4FEF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peste TDJ 14/16, cap 14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6EFE5C9" w14:textId="77777777" w:rsidR="00B211D2" w:rsidRPr="009E41CA" w:rsidRDefault="00B211D2" w:rsidP="00AD4FE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C4F048B" w14:textId="77777777" w:rsidR="00B211D2" w:rsidRPr="000625F2" w:rsidRDefault="00B211D2" w:rsidP="00AD4FE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E6E2F00" w14:textId="77777777" w:rsidR="00B211D2" w:rsidRDefault="00B211D2" w:rsidP="00AD4FE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40DD90F" w14:textId="77777777" w:rsidR="00B211D2" w:rsidRPr="000625F2" w:rsidRDefault="00B211D2" w:rsidP="00AD4FE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24CE7EB" w14:textId="77777777" w:rsidR="00B211D2" w:rsidRDefault="00B211D2" w:rsidP="00AD4FEF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  <w:p w14:paraId="1B6A098D" w14:textId="77777777" w:rsidR="00B211D2" w:rsidRDefault="00B211D2" w:rsidP="00AD4FEF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</w:t>
            </w:r>
          </w:p>
          <w:p w14:paraId="4DFD1E45" w14:textId="77777777" w:rsidR="00B211D2" w:rsidRDefault="00B211D2" w:rsidP="00AD4FEF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de la liniile 4 - 11 și spre </w:t>
            </w:r>
          </w:p>
          <w:p w14:paraId="027F11D0" w14:textId="77777777" w:rsidR="00B211D2" w:rsidRDefault="00B211D2" w:rsidP="00AD4FEF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fir I Chitila - Săbăreni.</w:t>
            </w:r>
          </w:p>
        </w:tc>
      </w:tr>
      <w:tr w:rsidR="00B211D2" w14:paraId="0C9C62F2" w14:textId="77777777" w:rsidTr="003F58BA">
        <w:trPr>
          <w:cantSplit/>
          <w:trHeight w:val="988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3EAB077" w14:textId="77777777" w:rsidR="00B211D2" w:rsidRDefault="00B211D2" w:rsidP="00B211D2">
            <w:pPr>
              <w:numPr>
                <w:ilvl w:val="0"/>
                <w:numId w:val="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D80B75A" w14:textId="77777777" w:rsidR="00B211D2" w:rsidRDefault="00B211D2" w:rsidP="00AD4FE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E069D63" w14:textId="77777777" w:rsidR="00B211D2" w:rsidRDefault="00B211D2" w:rsidP="00AD4FE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ED0A073" w14:textId="77777777" w:rsidR="00B211D2" w:rsidRDefault="00B211D2" w:rsidP="00AD4FEF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Chitila - Săbăreni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4A8528A" w14:textId="77777777" w:rsidR="00B211D2" w:rsidRPr="009E41CA" w:rsidRDefault="00B211D2" w:rsidP="00AD4FE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8734E39" w14:textId="77777777" w:rsidR="00B211D2" w:rsidRPr="000625F2" w:rsidRDefault="00B211D2" w:rsidP="00AD4FE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A8CD599" w14:textId="77777777" w:rsidR="00B211D2" w:rsidRDefault="00B211D2" w:rsidP="00AD4FE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10+600</w:t>
            </w:r>
          </w:p>
          <w:p w14:paraId="77EB0FD7" w14:textId="77777777" w:rsidR="00B211D2" w:rsidRDefault="00B211D2" w:rsidP="00AD4FE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14+050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FCBB354" w14:textId="77777777" w:rsidR="00B211D2" w:rsidRPr="000625F2" w:rsidRDefault="00B211D2" w:rsidP="00AD4FE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70</w:t>
            </w: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4AB59B0" w14:textId="77777777" w:rsidR="00B211D2" w:rsidRPr="002C0EEF" w:rsidRDefault="00B211D2" w:rsidP="006A06F9">
            <w:pPr>
              <w:pStyle w:val="TableParagraph"/>
              <w:spacing w:line="221" w:lineRule="exact"/>
              <w:ind w:left="3"/>
              <w:rPr>
                <w:rFonts w:ascii="Times New Roman" w:eastAsia="Arial" w:hAnsi="Times New Roman"/>
                <w:i/>
                <w:iCs/>
                <w:sz w:val="20"/>
                <w:szCs w:val="20"/>
              </w:rPr>
            </w:pPr>
            <w:r>
              <w:rPr>
                <w:rFonts w:ascii="Times New Roman" w:eastAsia="Arial" w:hAnsi="Times New Roman"/>
                <w:b/>
                <w:bCs/>
                <w:i/>
                <w:iCs/>
                <w:spacing w:val="-2"/>
                <w:sz w:val="20"/>
                <w:szCs w:val="20"/>
              </w:rPr>
              <w:t xml:space="preserve"> </w:t>
            </w:r>
            <w:r w:rsidRPr="002C0EEF">
              <w:rPr>
                <w:rFonts w:ascii="Times New Roman" w:eastAsia="Arial" w:hAnsi="Times New Roman"/>
                <w:b/>
                <w:bCs/>
                <w:i/>
                <w:iCs/>
                <w:spacing w:val="-2"/>
                <w:sz w:val="20"/>
                <w:szCs w:val="20"/>
              </w:rPr>
              <w:t>S</w:t>
            </w:r>
            <w:r w:rsidRPr="002C0EEF">
              <w:rPr>
                <w:rFonts w:ascii="Times New Roman" w:eastAsia="Arial" w:hAnsi="Times New Roman"/>
                <w:b/>
                <w:bCs/>
                <w:i/>
                <w:iCs/>
                <w:spacing w:val="-1"/>
                <w:sz w:val="20"/>
                <w:szCs w:val="20"/>
              </w:rPr>
              <w:t>e</w:t>
            </w:r>
            <w:r w:rsidRPr="002C0EEF">
              <w:rPr>
                <w:rFonts w:ascii="Times New Roman" w:eastAsia="Arial" w:hAnsi="Times New Roman"/>
                <w:b/>
                <w:bCs/>
                <w:i/>
                <w:iCs/>
                <w:sz w:val="20"/>
                <w:szCs w:val="20"/>
              </w:rPr>
              <w:t>mnal</w:t>
            </w:r>
            <w:r w:rsidRPr="002C0EEF">
              <w:rPr>
                <w:rFonts w:ascii="Times New Roman" w:eastAsia="Arial" w:hAnsi="Times New Roman"/>
                <w:b/>
                <w:bCs/>
                <w:i/>
                <w:iCs/>
                <w:spacing w:val="-1"/>
                <w:sz w:val="20"/>
                <w:szCs w:val="20"/>
              </w:rPr>
              <w:t>i</w:t>
            </w:r>
            <w:r w:rsidRPr="002C0EEF">
              <w:rPr>
                <w:rFonts w:ascii="Times New Roman" w:eastAsia="Arial" w:hAnsi="Times New Roman"/>
                <w:b/>
                <w:bCs/>
                <w:i/>
                <w:iCs/>
                <w:sz w:val="20"/>
                <w:szCs w:val="20"/>
              </w:rPr>
              <w:t>z</w:t>
            </w:r>
            <w:r w:rsidRPr="002C0EEF">
              <w:rPr>
                <w:rFonts w:ascii="Times New Roman" w:eastAsia="Arial" w:hAnsi="Times New Roman"/>
                <w:b/>
                <w:bCs/>
                <w:i/>
                <w:iCs/>
                <w:spacing w:val="-1"/>
                <w:sz w:val="20"/>
                <w:szCs w:val="20"/>
              </w:rPr>
              <w:t>a</w:t>
            </w:r>
            <w:r w:rsidRPr="002C0EEF">
              <w:rPr>
                <w:rFonts w:ascii="Times New Roman" w:eastAsia="Arial" w:hAnsi="Times New Roman"/>
                <w:b/>
                <w:bCs/>
                <w:i/>
                <w:iCs/>
                <w:sz w:val="20"/>
                <w:szCs w:val="20"/>
              </w:rPr>
              <w:t>tă</w:t>
            </w:r>
            <w:r w:rsidRPr="002C0EEF">
              <w:rPr>
                <w:rFonts w:ascii="Times New Roman" w:eastAsia="Arial" w:hAnsi="Times New Roman"/>
                <w:b/>
                <w:bCs/>
                <w:i/>
                <w:iCs/>
                <w:spacing w:val="-7"/>
                <w:sz w:val="20"/>
                <w:szCs w:val="20"/>
              </w:rPr>
              <w:t xml:space="preserve"> </w:t>
            </w:r>
            <w:r w:rsidRPr="002C0EEF">
              <w:rPr>
                <w:rFonts w:ascii="Times New Roman" w:eastAsia="Arial" w:hAnsi="Times New Roman"/>
                <w:b/>
                <w:bCs/>
                <w:i/>
                <w:iCs/>
                <w:sz w:val="20"/>
                <w:szCs w:val="20"/>
              </w:rPr>
              <w:t>pe</w:t>
            </w:r>
            <w:r w:rsidRPr="002C0EEF">
              <w:rPr>
                <w:rFonts w:ascii="Times New Roman" w:eastAsia="Arial" w:hAnsi="Times New Roman"/>
                <w:b/>
                <w:bCs/>
                <w:i/>
                <w:iCs/>
                <w:spacing w:val="-7"/>
                <w:sz w:val="20"/>
                <w:szCs w:val="20"/>
              </w:rPr>
              <w:t xml:space="preserve"> </w:t>
            </w:r>
            <w:r w:rsidRPr="002C0EEF">
              <w:rPr>
                <w:rFonts w:ascii="Times New Roman" w:eastAsia="Arial" w:hAnsi="Times New Roman"/>
                <w:b/>
                <w:bCs/>
                <w:i/>
                <w:iCs/>
                <w:sz w:val="20"/>
                <w:szCs w:val="20"/>
              </w:rPr>
              <w:t>t</w:t>
            </w:r>
            <w:r w:rsidRPr="002C0EEF">
              <w:rPr>
                <w:rFonts w:ascii="Times New Roman" w:eastAsia="Arial" w:hAnsi="Times New Roman"/>
                <w:b/>
                <w:bCs/>
                <w:i/>
                <w:iCs/>
                <w:spacing w:val="-1"/>
                <w:sz w:val="20"/>
                <w:szCs w:val="20"/>
              </w:rPr>
              <w:t>ere</w:t>
            </w:r>
            <w:r w:rsidRPr="002C0EEF">
              <w:rPr>
                <w:rFonts w:ascii="Times New Roman" w:eastAsia="Arial" w:hAnsi="Times New Roman"/>
                <w:b/>
                <w:bCs/>
                <w:i/>
                <w:iCs/>
                <w:sz w:val="20"/>
                <w:szCs w:val="20"/>
              </w:rPr>
              <w:t>n</w:t>
            </w:r>
            <w:r w:rsidRPr="002C0EEF">
              <w:rPr>
                <w:rFonts w:ascii="Times New Roman" w:eastAsia="Arial" w:hAnsi="Times New Roman"/>
                <w:b/>
                <w:bCs/>
                <w:i/>
                <w:iCs/>
                <w:spacing w:val="-7"/>
                <w:sz w:val="20"/>
                <w:szCs w:val="20"/>
              </w:rPr>
              <w:t xml:space="preserve"> </w:t>
            </w:r>
            <w:r>
              <w:rPr>
                <w:rFonts w:ascii="Times New Roman" w:eastAsia="Arial" w:hAnsi="Times New Roman"/>
                <w:b/>
                <w:bCs/>
                <w:i/>
                <w:iCs/>
                <w:spacing w:val="-7"/>
                <w:sz w:val="20"/>
                <w:szCs w:val="20"/>
              </w:rPr>
              <w:br/>
            </w:r>
            <w:r w:rsidRPr="002C0EEF">
              <w:rPr>
                <w:rFonts w:ascii="Times New Roman" w:eastAsia="Arial" w:hAnsi="Times New Roman"/>
                <w:b/>
                <w:bCs/>
                <w:i/>
                <w:iCs/>
                <w:sz w:val="20"/>
                <w:szCs w:val="20"/>
              </w:rPr>
              <w:t>cu</w:t>
            </w:r>
            <w:r>
              <w:rPr>
                <w:rFonts w:ascii="Times New Roman" w:eastAsia="Arial" w:hAnsi="Times New Roman"/>
                <w:b/>
                <w:bCs/>
                <w:i/>
                <w:iCs/>
                <w:spacing w:val="-7"/>
                <w:sz w:val="20"/>
                <w:szCs w:val="20"/>
              </w:rPr>
              <w:t xml:space="preserve"> </w:t>
            </w:r>
            <w:r w:rsidRPr="002C0EEF">
              <w:rPr>
                <w:rFonts w:ascii="Times New Roman" w:eastAsia="Arial" w:hAnsi="Times New Roman"/>
                <w:b/>
                <w:bCs/>
                <w:i/>
                <w:iCs/>
                <w:sz w:val="20"/>
                <w:szCs w:val="20"/>
              </w:rPr>
              <w:t>p</w:t>
            </w:r>
            <w:r w:rsidRPr="002C0EEF">
              <w:rPr>
                <w:rFonts w:ascii="Times New Roman" w:eastAsia="Arial" w:hAnsi="Times New Roman"/>
                <w:b/>
                <w:bCs/>
                <w:i/>
                <w:iCs/>
                <w:spacing w:val="-1"/>
                <w:sz w:val="20"/>
                <w:szCs w:val="20"/>
              </w:rPr>
              <w:t>a</w:t>
            </w:r>
            <w:r w:rsidRPr="002C0EEF">
              <w:rPr>
                <w:rFonts w:ascii="Times New Roman" w:eastAsia="Arial" w:hAnsi="Times New Roman"/>
                <w:b/>
                <w:bCs/>
                <w:i/>
                <w:iCs/>
                <w:sz w:val="20"/>
                <w:szCs w:val="20"/>
              </w:rPr>
              <w:t>l</w:t>
            </w:r>
            <w:r w:rsidRPr="002C0EEF">
              <w:rPr>
                <w:rFonts w:ascii="Times New Roman" w:eastAsia="Arial" w:hAnsi="Times New Roman"/>
                <w:b/>
                <w:bCs/>
                <w:i/>
                <w:iCs/>
                <w:spacing w:val="-1"/>
                <w:sz w:val="20"/>
                <w:szCs w:val="20"/>
              </w:rPr>
              <w:t>e</w:t>
            </w:r>
            <w:r w:rsidRPr="002C0EEF">
              <w:rPr>
                <w:rFonts w:ascii="Times New Roman" w:eastAsia="Arial" w:hAnsi="Times New Roman"/>
                <w:b/>
                <w:bCs/>
                <w:i/>
                <w:iCs/>
                <w:sz w:val="20"/>
                <w:szCs w:val="20"/>
              </w:rPr>
              <w:t>te</w:t>
            </w:r>
            <w:r w:rsidRPr="002C0EEF">
              <w:rPr>
                <w:rFonts w:ascii="Times New Roman" w:eastAsia="Arial" w:hAnsi="Times New Roman"/>
                <w:b/>
                <w:bCs/>
                <w:i/>
                <w:iCs/>
                <w:spacing w:val="-7"/>
                <w:sz w:val="20"/>
                <w:szCs w:val="20"/>
              </w:rPr>
              <w:t xml:space="preserve"> </w:t>
            </w:r>
            <w:r w:rsidRPr="002C0EEF">
              <w:rPr>
                <w:rFonts w:ascii="Times New Roman" w:eastAsia="Arial" w:hAnsi="Times New Roman"/>
                <w:b/>
                <w:bCs/>
                <w:i/>
                <w:iCs/>
                <w:spacing w:val="-1"/>
                <w:sz w:val="20"/>
                <w:szCs w:val="20"/>
              </w:rPr>
              <w:t>c</w:t>
            </w:r>
            <w:r w:rsidRPr="002C0EEF">
              <w:rPr>
                <w:rFonts w:ascii="Times New Roman" w:eastAsia="Arial" w:hAnsi="Times New Roman"/>
                <w:b/>
                <w:bCs/>
                <w:i/>
                <w:iCs/>
                <w:sz w:val="20"/>
                <w:szCs w:val="20"/>
              </w:rPr>
              <w:t>u</w:t>
            </w:r>
            <w:r>
              <w:rPr>
                <w:rFonts w:ascii="Times New Roman" w:eastAsia="Arial" w:hAnsi="Times New Roman"/>
                <w:b/>
                <w:bCs/>
                <w:i/>
                <w:iCs/>
                <w:sz w:val="20"/>
                <w:szCs w:val="20"/>
              </w:rPr>
              <w:t xml:space="preserve"> </w:t>
            </w:r>
            <w:r w:rsidRPr="002C0EEF">
              <w:rPr>
                <w:rFonts w:ascii="Times New Roman" w:eastAsia="Arial" w:hAnsi="Times New Roman"/>
                <w:b/>
                <w:bCs/>
                <w:i/>
                <w:iCs/>
                <w:sz w:val="20"/>
                <w:szCs w:val="20"/>
              </w:rPr>
              <w:t>diagon</w:t>
            </w:r>
            <w:r w:rsidRPr="002C0EEF">
              <w:rPr>
                <w:rFonts w:ascii="Times New Roman" w:eastAsia="Arial" w:hAnsi="Times New Roman"/>
                <w:b/>
                <w:bCs/>
                <w:i/>
                <w:iCs/>
                <w:spacing w:val="-1"/>
                <w:sz w:val="20"/>
                <w:szCs w:val="20"/>
              </w:rPr>
              <w:t>a</w:t>
            </w:r>
            <w:r w:rsidRPr="002C0EEF">
              <w:rPr>
                <w:rFonts w:ascii="Times New Roman" w:eastAsia="Arial" w:hAnsi="Times New Roman"/>
                <w:b/>
                <w:bCs/>
                <w:i/>
                <w:iCs/>
                <w:sz w:val="20"/>
                <w:szCs w:val="20"/>
              </w:rPr>
              <w:t>l</w:t>
            </w:r>
            <w:r w:rsidRPr="002C0EEF">
              <w:rPr>
                <w:rFonts w:ascii="Times New Roman" w:eastAsia="Arial" w:hAnsi="Times New Roman"/>
                <w:b/>
                <w:bCs/>
                <w:i/>
                <w:iCs/>
                <w:spacing w:val="-1"/>
                <w:sz w:val="20"/>
                <w:szCs w:val="20"/>
              </w:rPr>
              <w:t>ă</w:t>
            </w:r>
            <w:r w:rsidRPr="002C0EEF">
              <w:rPr>
                <w:rFonts w:ascii="Times New Roman" w:eastAsia="Arial" w:hAnsi="Times New Roman"/>
                <w:b/>
                <w:bCs/>
                <w:i/>
                <w:iCs/>
                <w:sz w:val="20"/>
                <w:szCs w:val="20"/>
              </w:rPr>
              <w:t>.</w:t>
            </w:r>
          </w:p>
        </w:tc>
      </w:tr>
      <w:tr w:rsidR="00B211D2" w14:paraId="5F4FE6DF" w14:textId="77777777" w:rsidTr="003F58BA">
        <w:trPr>
          <w:cantSplit/>
          <w:trHeight w:val="988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68CA59E" w14:textId="77777777" w:rsidR="00B211D2" w:rsidRDefault="00B211D2" w:rsidP="00B211D2">
            <w:pPr>
              <w:numPr>
                <w:ilvl w:val="0"/>
                <w:numId w:val="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CBA9815" w14:textId="77777777" w:rsidR="00B211D2" w:rsidRDefault="00B211D2" w:rsidP="00AD4FE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D6936DE" w14:textId="77777777" w:rsidR="00B211D2" w:rsidRPr="000625F2" w:rsidRDefault="00B211D2" w:rsidP="00AD4FE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86AC94D" w14:textId="77777777" w:rsidR="00B211D2" w:rsidRDefault="00B211D2" w:rsidP="00AD4FEF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Săbăreni</w:t>
            </w:r>
          </w:p>
          <w:p w14:paraId="23B962F8" w14:textId="77777777" w:rsidR="00B211D2" w:rsidRDefault="00B211D2" w:rsidP="00AD4FEF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peste sch. 10, 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A168F53" w14:textId="77777777" w:rsidR="00B211D2" w:rsidRDefault="00B211D2" w:rsidP="00AD4FE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9E41CA">
              <w:rPr>
                <w:b/>
                <w:bCs/>
                <w:sz w:val="20"/>
                <w:lang w:val="ro-RO"/>
              </w:rPr>
              <w:t xml:space="preserve">peste </w:t>
            </w:r>
            <w:r>
              <w:rPr>
                <w:b/>
                <w:bCs/>
                <w:sz w:val="20"/>
                <w:lang w:val="ro-RO"/>
              </w:rPr>
              <w:t xml:space="preserve">sch. 10 </w:t>
            </w:r>
          </w:p>
          <w:p w14:paraId="6E8524B6" w14:textId="77777777" w:rsidR="00B211D2" w:rsidRDefault="00B211D2" w:rsidP="00AD4FE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în abatere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4DE57DA" w14:textId="77777777" w:rsidR="00B211D2" w:rsidRPr="000625F2" w:rsidRDefault="00B211D2" w:rsidP="00AD4FE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0625F2"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0DCF1E0" w14:textId="77777777" w:rsidR="00B211D2" w:rsidRDefault="00B211D2" w:rsidP="00AD4FE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7381A9C" w14:textId="77777777" w:rsidR="00B211D2" w:rsidRPr="000625F2" w:rsidRDefault="00B211D2" w:rsidP="00AD4FE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E618C4A" w14:textId="77777777" w:rsidR="00B211D2" w:rsidRDefault="00B211D2" w:rsidP="00AD4FEF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Cu acces la liniile 4 şi 5.</w:t>
            </w:r>
          </w:p>
        </w:tc>
      </w:tr>
      <w:tr w:rsidR="00B211D2" w14:paraId="2F447E17" w14:textId="77777777" w:rsidTr="003F58BA">
        <w:trPr>
          <w:cantSplit/>
          <w:trHeight w:val="988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758D9BF" w14:textId="77777777" w:rsidR="00B211D2" w:rsidRDefault="00B211D2" w:rsidP="00B211D2">
            <w:pPr>
              <w:numPr>
                <w:ilvl w:val="0"/>
                <w:numId w:val="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6A63AF8" w14:textId="77777777" w:rsidR="00B211D2" w:rsidRDefault="00B211D2" w:rsidP="00AD4FE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22+500</w:t>
            </w:r>
          </w:p>
          <w:p w14:paraId="723119FA" w14:textId="77777777" w:rsidR="00B211D2" w:rsidRDefault="00B211D2" w:rsidP="00AD4FE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24+190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0BE7C83" w14:textId="77777777" w:rsidR="00B211D2" w:rsidRPr="000625F2" w:rsidRDefault="00B211D2" w:rsidP="00AD4FE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30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6BB8EA0" w14:textId="77777777" w:rsidR="00B211D2" w:rsidRDefault="00B211D2" w:rsidP="00AD4FEF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Ciocăneşti</w:t>
            </w:r>
          </w:p>
          <w:p w14:paraId="645B4C37" w14:textId="77777777" w:rsidR="00B211D2" w:rsidRDefault="00B211D2" w:rsidP="00216B49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linia 3 directă, și zona aparate de cale </w:t>
            </w:r>
            <w:r>
              <w:rPr>
                <w:b/>
                <w:bCs/>
                <w:sz w:val="20"/>
                <w:lang w:val="ro-RO"/>
              </w:rPr>
              <w:br/>
              <w:t>Cap X+Y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D87CDBF" w14:textId="77777777" w:rsidR="00B211D2" w:rsidRPr="009E41CA" w:rsidRDefault="00B211D2" w:rsidP="00AD4FE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DECE436" w14:textId="77777777" w:rsidR="00B211D2" w:rsidRPr="000625F2" w:rsidRDefault="00B211D2" w:rsidP="00AD4FE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3FBE4EE" w14:textId="77777777" w:rsidR="00B211D2" w:rsidRDefault="00B211D2" w:rsidP="00AD4FE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18A34EE" w14:textId="77777777" w:rsidR="00B211D2" w:rsidRPr="000625F2" w:rsidRDefault="00B211D2" w:rsidP="00AD4FE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E1D90AF" w14:textId="77777777" w:rsidR="00B211D2" w:rsidRDefault="00B211D2" w:rsidP="00AD4FEF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</w:p>
        </w:tc>
      </w:tr>
      <w:tr w:rsidR="00B211D2" w14:paraId="2387CCD0" w14:textId="77777777" w:rsidTr="003F58BA">
        <w:trPr>
          <w:cantSplit/>
          <w:trHeight w:val="988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1A5FD23" w14:textId="77777777" w:rsidR="00B211D2" w:rsidRDefault="00B211D2" w:rsidP="00B211D2">
            <w:pPr>
              <w:numPr>
                <w:ilvl w:val="0"/>
                <w:numId w:val="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7ED1E2E" w14:textId="77777777" w:rsidR="00B211D2" w:rsidRDefault="00B211D2" w:rsidP="00AD4FE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EAB84EE" w14:textId="77777777" w:rsidR="00B211D2" w:rsidRDefault="00B211D2" w:rsidP="00AD4FE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5177D79" w14:textId="77777777" w:rsidR="00B211D2" w:rsidRDefault="00B211D2" w:rsidP="00AD4FEF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Hm Ghergani, linia 2 directă + zonă aparate cale Cap X + Y - Titu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1354AB8" w14:textId="77777777" w:rsidR="00B211D2" w:rsidRPr="009E41CA" w:rsidRDefault="00B211D2" w:rsidP="00AD4FE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48064CA" w14:textId="77777777" w:rsidR="00B211D2" w:rsidRPr="000625F2" w:rsidRDefault="00B211D2" w:rsidP="00AD4FE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CA75B3E" w14:textId="77777777" w:rsidR="00B211D2" w:rsidRDefault="00B211D2" w:rsidP="00AD4FE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35+400</w:t>
            </w:r>
          </w:p>
          <w:p w14:paraId="6B644CC3" w14:textId="77777777" w:rsidR="00B211D2" w:rsidRDefault="00B211D2" w:rsidP="00AD4FE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38+800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1E1BCC5" w14:textId="77777777" w:rsidR="00B211D2" w:rsidRPr="000625F2" w:rsidRDefault="00B211D2" w:rsidP="00AD4FE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50</w:t>
            </w: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C1382A5" w14:textId="77777777" w:rsidR="00B211D2" w:rsidRDefault="00B211D2" w:rsidP="00AD4FEF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</w:p>
        </w:tc>
      </w:tr>
      <w:tr w:rsidR="00B211D2" w14:paraId="49E84505" w14:textId="77777777" w:rsidTr="003F58BA">
        <w:trPr>
          <w:cantSplit/>
          <w:trHeight w:val="671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BC8FC04" w14:textId="77777777" w:rsidR="00B211D2" w:rsidRDefault="00B211D2" w:rsidP="00B211D2">
            <w:pPr>
              <w:numPr>
                <w:ilvl w:val="0"/>
                <w:numId w:val="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878DE9F" w14:textId="77777777" w:rsidR="00B211D2" w:rsidRDefault="00B211D2" w:rsidP="00AD4FE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0016A4E" w14:textId="77777777" w:rsidR="00B211D2" w:rsidRDefault="00B211D2" w:rsidP="00AD4FE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158056F" w14:textId="77777777" w:rsidR="00B211D2" w:rsidRDefault="00B211D2" w:rsidP="00983693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Ghergani – Titu – Fusea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8D537A8" w14:textId="77777777" w:rsidR="00B211D2" w:rsidRPr="009E41CA" w:rsidRDefault="00B211D2" w:rsidP="00AD4FE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6C51B0C" w14:textId="77777777" w:rsidR="00B211D2" w:rsidRPr="000625F2" w:rsidRDefault="00B211D2" w:rsidP="00AD4FE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2AB6E3A" w14:textId="77777777" w:rsidR="00B211D2" w:rsidRDefault="00B211D2" w:rsidP="00AD4FE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38+800</w:t>
            </w:r>
          </w:p>
          <w:p w14:paraId="65B0A339" w14:textId="77777777" w:rsidR="00B211D2" w:rsidRDefault="00B211D2" w:rsidP="00AD4FE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52+900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472C116" w14:textId="77777777" w:rsidR="00B211D2" w:rsidRPr="000625F2" w:rsidRDefault="00B211D2" w:rsidP="00AD4FE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70</w:t>
            </w: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1663ABE" w14:textId="77777777" w:rsidR="00B211D2" w:rsidRDefault="00B211D2" w:rsidP="00AD4FEF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</w:p>
        </w:tc>
      </w:tr>
      <w:tr w:rsidR="00B211D2" w14:paraId="19672539" w14:textId="77777777" w:rsidTr="003F58BA">
        <w:trPr>
          <w:cantSplit/>
          <w:trHeight w:val="591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EAC9AEB" w14:textId="77777777" w:rsidR="00B211D2" w:rsidRDefault="00B211D2" w:rsidP="00B211D2">
            <w:pPr>
              <w:numPr>
                <w:ilvl w:val="0"/>
                <w:numId w:val="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EC02753" w14:textId="77777777" w:rsidR="00B211D2" w:rsidRDefault="00B211D2" w:rsidP="00AD4FE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CB18207" w14:textId="77777777" w:rsidR="00B211D2" w:rsidRPr="000625F2" w:rsidRDefault="00B211D2" w:rsidP="00AD4FE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0D62F85" w14:textId="77777777" w:rsidR="00B211D2" w:rsidRDefault="00B211D2" w:rsidP="00AD4FEF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Ciocăneşti</w:t>
            </w:r>
          </w:p>
          <w:p w14:paraId="53E9C726" w14:textId="77777777" w:rsidR="00B211D2" w:rsidRDefault="00B211D2" w:rsidP="00AD4FEF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peste schimbătorul numărul 9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A89E1BC" w14:textId="77777777" w:rsidR="00B211D2" w:rsidRDefault="00B211D2" w:rsidP="00AD4FE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9E41CA">
              <w:rPr>
                <w:b/>
                <w:bCs/>
                <w:sz w:val="20"/>
                <w:lang w:val="ro-RO"/>
              </w:rPr>
              <w:t xml:space="preserve">peste </w:t>
            </w:r>
            <w:r>
              <w:rPr>
                <w:b/>
                <w:bCs/>
                <w:sz w:val="20"/>
                <w:lang w:val="ro-RO"/>
              </w:rPr>
              <w:t xml:space="preserve">sch. 9 </w:t>
            </w:r>
          </w:p>
          <w:p w14:paraId="26A5B67A" w14:textId="77777777" w:rsidR="00B211D2" w:rsidRDefault="00B211D2" w:rsidP="00AD4FE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în abatere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E561D3E" w14:textId="77777777" w:rsidR="00B211D2" w:rsidRPr="000625F2" w:rsidRDefault="00B211D2" w:rsidP="00AD4FE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0625F2"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8ACB2D6" w14:textId="77777777" w:rsidR="00B211D2" w:rsidRDefault="00B211D2" w:rsidP="00AD4FE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4557104" w14:textId="77777777" w:rsidR="00B211D2" w:rsidRPr="000625F2" w:rsidRDefault="00B211D2" w:rsidP="00AD4FE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CDD85EA" w14:textId="77777777" w:rsidR="00B211D2" w:rsidRDefault="00B211D2" w:rsidP="00AD4FEF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B211D2" w14:paraId="56E8243E" w14:textId="77777777" w:rsidTr="003F58BA">
        <w:trPr>
          <w:cantSplit/>
          <w:trHeight w:val="591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50BAC90" w14:textId="77777777" w:rsidR="00B211D2" w:rsidRDefault="00B211D2" w:rsidP="00B211D2">
            <w:pPr>
              <w:numPr>
                <w:ilvl w:val="0"/>
                <w:numId w:val="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BE7D446" w14:textId="77777777" w:rsidR="00B211D2" w:rsidRDefault="00B211D2" w:rsidP="00AD4FE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24+190</w:t>
            </w:r>
          </w:p>
          <w:p w14:paraId="17C7519B" w14:textId="77777777" w:rsidR="00B211D2" w:rsidRDefault="00B211D2" w:rsidP="00AD4FE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35+100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492686C" w14:textId="77777777" w:rsidR="00B211D2" w:rsidRPr="000625F2" w:rsidRDefault="00B211D2" w:rsidP="00AD4FE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70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FBCCB28" w14:textId="77777777" w:rsidR="00B211D2" w:rsidRDefault="00B211D2" w:rsidP="00AD4FEF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Ciocăneşti -</w:t>
            </w:r>
          </w:p>
          <w:p w14:paraId="58CA81CA" w14:textId="77777777" w:rsidR="00B211D2" w:rsidRDefault="00B211D2" w:rsidP="00AD4FEF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Ghergani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BE20E6D" w14:textId="77777777" w:rsidR="00B211D2" w:rsidRDefault="00B211D2" w:rsidP="00AD4FE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A5068F4" w14:textId="77777777" w:rsidR="00B211D2" w:rsidRPr="000625F2" w:rsidRDefault="00B211D2" w:rsidP="00AD4FE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9D72E22" w14:textId="77777777" w:rsidR="00B211D2" w:rsidRDefault="00B211D2" w:rsidP="00AD4FE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F11B1DC" w14:textId="77777777" w:rsidR="00B211D2" w:rsidRPr="000625F2" w:rsidRDefault="00B211D2" w:rsidP="00AD4FE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4E100CA" w14:textId="77777777" w:rsidR="00B211D2" w:rsidRDefault="00B211D2" w:rsidP="00AD4FEF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</w:p>
        </w:tc>
      </w:tr>
      <w:tr w:rsidR="00B211D2" w14:paraId="5D90DDA0" w14:textId="77777777" w:rsidTr="003F58BA">
        <w:trPr>
          <w:cantSplit/>
          <w:trHeight w:val="591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2C336B7" w14:textId="77777777" w:rsidR="00B211D2" w:rsidRDefault="00B211D2" w:rsidP="00B211D2">
            <w:pPr>
              <w:numPr>
                <w:ilvl w:val="0"/>
                <w:numId w:val="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616DC4E" w14:textId="77777777" w:rsidR="00B211D2" w:rsidRDefault="00B211D2" w:rsidP="00AD4FE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35+100</w:t>
            </w:r>
          </w:p>
          <w:p w14:paraId="260E5D4D" w14:textId="77777777" w:rsidR="00B211D2" w:rsidRDefault="00B211D2" w:rsidP="00AD4FE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37+000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01E18F5" w14:textId="77777777" w:rsidR="00B211D2" w:rsidRDefault="00B211D2" w:rsidP="00AD4FE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30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DB03B81" w14:textId="77777777" w:rsidR="00B211D2" w:rsidRDefault="00B211D2" w:rsidP="008F3AE5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Ghergani linia 3 directă și zonă aparate de cale Cap X și 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CE7AF2A" w14:textId="77777777" w:rsidR="00B211D2" w:rsidRDefault="00B211D2" w:rsidP="00AD4FE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F3795ED" w14:textId="77777777" w:rsidR="00B211D2" w:rsidRPr="000625F2" w:rsidRDefault="00B211D2" w:rsidP="00AD4FE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27FA3BB" w14:textId="77777777" w:rsidR="00B211D2" w:rsidRDefault="00B211D2" w:rsidP="00AD4FE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5B8EF83" w14:textId="77777777" w:rsidR="00B211D2" w:rsidRPr="000625F2" w:rsidRDefault="00B211D2" w:rsidP="00AD4FE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2C93F5E" w14:textId="77777777" w:rsidR="00B211D2" w:rsidRDefault="00B211D2" w:rsidP="00AD4FEF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</w:p>
        </w:tc>
      </w:tr>
      <w:tr w:rsidR="00B211D2" w14:paraId="1FAF01F3" w14:textId="77777777" w:rsidTr="003F58BA">
        <w:trPr>
          <w:cantSplit/>
          <w:trHeight w:val="570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9933338" w14:textId="77777777" w:rsidR="00B211D2" w:rsidRDefault="00B211D2" w:rsidP="00B211D2">
            <w:pPr>
              <w:numPr>
                <w:ilvl w:val="0"/>
                <w:numId w:val="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F20BAFE" w14:textId="77777777" w:rsidR="00B211D2" w:rsidRDefault="00B211D2" w:rsidP="00AD4FE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5B27F55" w14:textId="77777777" w:rsidR="00B211D2" w:rsidRPr="000625F2" w:rsidRDefault="00B211D2" w:rsidP="00AD4FE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BCBD0A6" w14:textId="77777777" w:rsidR="00B211D2" w:rsidRDefault="00B211D2" w:rsidP="00AD4FEF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Ghergani</w:t>
            </w:r>
          </w:p>
          <w:p w14:paraId="251031F2" w14:textId="77777777" w:rsidR="00B211D2" w:rsidRDefault="00B211D2" w:rsidP="00AD4FEF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linia 4 </w:t>
            </w:r>
          </w:p>
          <w:p w14:paraId="7958C8E2" w14:textId="77777777" w:rsidR="00B211D2" w:rsidRDefault="00B211D2" w:rsidP="00AD4FEF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primiri - expedieri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E1F7A3D" w14:textId="77777777" w:rsidR="00B211D2" w:rsidRDefault="00B211D2" w:rsidP="00AD4FE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 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8A164FA" w14:textId="77777777" w:rsidR="00B211D2" w:rsidRPr="000625F2" w:rsidRDefault="00B211D2" w:rsidP="00AD4FE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0625F2"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2ABBD75" w14:textId="77777777" w:rsidR="00B211D2" w:rsidRDefault="00B211D2" w:rsidP="00AD4FE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1902E68" w14:textId="77777777" w:rsidR="00B211D2" w:rsidRPr="000625F2" w:rsidRDefault="00B211D2" w:rsidP="00AD4FE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351441E" w14:textId="77777777" w:rsidR="00B211D2" w:rsidRDefault="00B211D2" w:rsidP="00AD4FEF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B211D2" w14:paraId="1F8F2DBA" w14:textId="77777777" w:rsidTr="003F58BA">
        <w:trPr>
          <w:cantSplit/>
          <w:trHeight w:val="570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7EA92F5" w14:textId="77777777" w:rsidR="00B211D2" w:rsidRDefault="00B211D2" w:rsidP="00B211D2">
            <w:pPr>
              <w:numPr>
                <w:ilvl w:val="0"/>
                <w:numId w:val="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D148604" w14:textId="77777777" w:rsidR="00B211D2" w:rsidRDefault="00B211D2" w:rsidP="00AD4FE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42+000</w:t>
            </w:r>
          </w:p>
          <w:p w14:paraId="37660618" w14:textId="77777777" w:rsidR="00B211D2" w:rsidRDefault="00B211D2" w:rsidP="00AD4FE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47+270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0049ADD" w14:textId="77777777" w:rsidR="00B211D2" w:rsidRPr="000625F2" w:rsidRDefault="00B211D2" w:rsidP="00AD4FE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70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BB5E974" w14:textId="77777777" w:rsidR="00B211D2" w:rsidRDefault="00B211D2" w:rsidP="00AD4FEF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Ghergani -</w:t>
            </w:r>
          </w:p>
          <w:p w14:paraId="7CC9C075" w14:textId="77777777" w:rsidR="00B211D2" w:rsidRDefault="00B211D2" w:rsidP="00AD4FEF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Titu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2E946FB" w14:textId="77777777" w:rsidR="00B211D2" w:rsidRDefault="00B211D2" w:rsidP="00AD4FE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A54FC67" w14:textId="77777777" w:rsidR="00B211D2" w:rsidRPr="000625F2" w:rsidRDefault="00B211D2" w:rsidP="00AD4FE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963C081" w14:textId="77777777" w:rsidR="00B211D2" w:rsidRDefault="00B211D2" w:rsidP="00AD4FE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2DCDA79" w14:textId="77777777" w:rsidR="00B211D2" w:rsidRPr="000625F2" w:rsidRDefault="00B211D2" w:rsidP="00AD4FE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DB623FC" w14:textId="77777777" w:rsidR="00B211D2" w:rsidRDefault="00B211D2" w:rsidP="00AD4FEF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</w:p>
        </w:tc>
      </w:tr>
      <w:tr w:rsidR="00B211D2" w14:paraId="2883E6FA" w14:textId="77777777" w:rsidTr="003F58BA">
        <w:trPr>
          <w:cantSplit/>
          <w:trHeight w:val="874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2D9EE5E" w14:textId="77777777" w:rsidR="00B211D2" w:rsidRDefault="00B211D2" w:rsidP="00B211D2">
            <w:pPr>
              <w:numPr>
                <w:ilvl w:val="0"/>
                <w:numId w:val="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D9A7607" w14:textId="77777777" w:rsidR="00B211D2" w:rsidRDefault="00B211D2" w:rsidP="00AD4FE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9AE90E7" w14:textId="77777777" w:rsidR="00B211D2" w:rsidRPr="000625F2" w:rsidRDefault="00B211D2" w:rsidP="00AD4FE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8F9EE1F" w14:textId="77777777" w:rsidR="00B211D2" w:rsidRDefault="00B211D2" w:rsidP="00AD4FEF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Titu</w:t>
            </w:r>
          </w:p>
          <w:p w14:paraId="6730ED02" w14:textId="77777777" w:rsidR="00B211D2" w:rsidRDefault="00B211D2" w:rsidP="00AD4FEF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B014615" w14:textId="77777777" w:rsidR="00B211D2" w:rsidRPr="00A165AE" w:rsidRDefault="00B211D2" w:rsidP="00AD4FE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peste sch. 23, 29 și 31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AEA8418" w14:textId="77777777" w:rsidR="00B211D2" w:rsidRPr="000625F2" w:rsidRDefault="00B211D2" w:rsidP="00AD4FE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1DA7F35" w14:textId="77777777" w:rsidR="00B211D2" w:rsidRDefault="00B211D2" w:rsidP="00AD4FE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64F0312" w14:textId="77777777" w:rsidR="00B211D2" w:rsidRPr="000625F2" w:rsidRDefault="00B211D2" w:rsidP="00AD4FE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035BC42" w14:textId="77777777" w:rsidR="00B211D2" w:rsidRDefault="00B211D2" w:rsidP="00AD4FEF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B211D2" w14:paraId="3FA62D8D" w14:textId="77777777" w:rsidTr="003F58BA">
        <w:trPr>
          <w:cantSplit/>
          <w:trHeight w:val="874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740C4BC" w14:textId="77777777" w:rsidR="00B211D2" w:rsidRDefault="00B211D2" w:rsidP="00B211D2">
            <w:pPr>
              <w:numPr>
                <w:ilvl w:val="0"/>
                <w:numId w:val="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AC84633" w14:textId="77777777" w:rsidR="00B211D2" w:rsidRDefault="00B211D2" w:rsidP="00AD4FE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47+400</w:t>
            </w:r>
          </w:p>
          <w:p w14:paraId="3039ED91" w14:textId="77777777" w:rsidR="00B211D2" w:rsidRDefault="00B211D2" w:rsidP="00AD4FE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48+850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95BA1C0" w14:textId="77777777" w:rsidR="00B211D2" w:rsidRPr="000625F2" w:rsidRDefault="00B211D2" w:rsidP="00AD4FE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30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B5926EF" w14:textId="77777777" w:rsidR="00B211D2" w:rsidRDefault="00B211D2" w:rsidP="00AD4FEF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Titu</w:t>
            </w:r>
          </w:p>
          <w:p w14:paraId="76374CAD" w14:textId="77777777" w:rsidR="00B211D2" w:rsidRDefault="00B211D2" w:rsidP="00AD4FEF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 2 directă + sch. 9, 17, 19, 25, 27, Cap X și TDJ 32/36, sch. 6 și 10 Cap Y.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2858F58" w14:textId="77777777" w:rsidR="00B211D2" w:rsidRDefault="00B211D2" w:rsidP="00AD4FE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8D8FE9C" w14:textId="77777777" w:rsidR="00B211D2" w:rsidRDefault="00B211D2" w:rsidP="00AD4FE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7AC5FC4" w14:textId="77777777" w:rsidR="00B211D2" w:rsidRDefault="00B211D2" w:rsidP="00AD4FE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AE2CBC8" w14:textId="77777777" w:rsidR="00B211D2" w:rsidRPr="000625F2" w:rsidRDefault="00B211D2" w:rsidP="00AD4FE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9B06883" w14:textId="77777777" w:rsidR="00B211D2" w:rsidRDefault="00B211D2" w:rsidP="00AD4FEF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</w:p>
        </w:tc>
      </w:tr>
      <w:tr w:rsidR="00B211D2" w14:paraId="6B30CA8C" w14:textId="77777777" w:rsidTr="003F58BA">
        <w:trPr>
          <w:cantSplit/>
          <w:trHeight w:val="874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52E4A65" w14:textId="77777777" w:rsidR="00B211D2" w:rsidRDefault="00B211D2" w:rsidP="00B211D2">
            <w:pPr>
              <w:numPr>
                <w:ilvl w:val="0"/>
                <w:numId w:val="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BE8EC2B" w14:textId="77777777" w:rsidR="00B211D2" w:rsidRDefault="00B211D2" w:rsidP="00AD4FE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1B9018A" w14:textId="77777777" w:rsidR="00B211D2" w:rsidRPr="000625F2" w:rsidRDefault="00B211D2" w:rsidP="00AD4FE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17CF5C1" w14:textId="77777777" w:rsidR="00B211D2" w:rsidRDefault="00B211D2" w:rsidP="00AD4FEF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Titu</w:t>
            </w:r>
          </w:p>
          <w:p w14:paraId="11ECD93D" w14:textId="77777777" w:rsidR="00B211D2" w:rsidRDefault="00B211D2" w:rsidP="00AD4FEF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656B0C2" w14:textId="77777777" w:rsidR="00B211D2" w:rsidRDefault="00B211D2" w:rsidP="00AD4FE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peste sch. 19 în abatere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6C7D3C7" w14:textId="77777777" w:rsidR="00B211D2" w:rsidRDefault="00B211D2" w:rsidP="00AD4FE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B142FD7" w14:textId="77777777" w:rsidR="00B211D2" w:rsidRDefault="00B211D2" w:rsidP="00AD4FE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07C2DF0" w14:textId="77777777" w:rsidR="00B211D2" w:rsidRPr="000625F2" w:rsidRDefault="00B211D2" w:rsidP="00AD4FE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6FB1A12" w14:textId="77777777" w:rsidR="00B211D2" w:rsidRDefault="00B211D2" w:rsidP="00AD4FEF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  <w:p w14:paraId="6A23DBC2" w14:textId="77777777" w:rsidR="00B211D2" w:rsidRDefault="00B211D2" w:rsidP="00AD4FEF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</w:t>
            </w:r>
          </w:p>
          <w:p w14:paraId="7CB29CA8" w14:textId="77777777" w:rsidR="00B211D2" w:rsidRDefault="00B211D2" w:rsidP="00AD4FEF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la liniile 4, 5 și 6.</w:t>
            </w:r>
          </w:p>
        </w:tc>
      </w:tr>
      <w:tr w:rsidR="00B211D2" w14:paraId="580FCF86" w14:textId="77777777" w:rsidTr="003F58BA">
        <w:trPr>
          <w:cantSplit/>
          <w:trHeight w:val="874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9D73DE4" w14:textId="77777777" w:rsidR="00B211D2" w:rsidRDefault="00B211D2" w:rsidP="00B211D2">
            <w:pPr>
              <w:numPr>
                <w:ilvl w:val="0"/>
                <w:numId w:val="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16E365B" w14:textId="77777777" w:rsidR="00B211D2" w:rsidRDefault="00B211D2" w:rsidP="00AD4FE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C283BCA" w14:textId="77777777" w:rsidR="00B211D2" w:rsidRPr="000625F2" w:rsidRDefault="00B211D2" w:rsidP="00AD4FE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E8AA275" w14:textId="77777777" w:rsidR="00B211D2" w:rsidRDefault="00B211D2" w:rsidP="00AD4FEF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Titu</w:t>
            </w:r>
          </w:p>
          <w:p w14:paraId="77870F75" w14:textId="77777777" w:rsidR="00B211D2" w:rsidRDefault="00B211D2" w:rsidP="00AD4FEF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368FB1C" w14:textId="77777777" w:rsidR="00B211D2" w:rsidRDefault="00B211D2" w:rsidP="00AD4FE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peste TDJ 33/35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D762189" w14:textId="77777777" w:rsidR="00B211D2" w:rsidRDefault="00B211D2" w:rsidP="00AD4FE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7F15FBB" w14:textId="77777777" w:rsidR="00B211D2" w:rsidRDefault="00B211D2" w:rsidP="00AD4FE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1F27668" w14:textId="77777777" w:rsidR="00B211D2" w:rsidRPr="000625F2" w:rsidRDefault="00B211D2" w:rsidP="00AD4FE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DB535CB" w14:textId="77777777" w:rsidR="00B211D2" w:rsidRDefault="00B211D2" w:rsidP="00AD4FEF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  <w:p w14:paraId="3BDD8790" w14:textId="77777777" w:rsidR="00B211D2" w:rsidRDefault="00B211D2" w:rsidP="00AD4FEF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</w:t>
            </w:r>
          </w:p>
          <w:p w14:paraId="3CA66F7C" w14:textId="77777777" w:rsidR="00B211D2" w:rsidRDefault="00B211D2" w:rsidP="00AD4FEF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la liniile 6, 7 și 8.</w:t>
            </w:r>
          </w:p>
        </w:tc>
      </w:tr>
      <w:tr w:rsidR="00B211D2" w14:paraId="0ED534E9" w14:textId="77777777" w:rsidTr="003F58BA">
        <w:trPr>
          <w:cantSplit/>
          <w:trHeight w:val="874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1991B99" w14:textId="77777777" w:rsidR="00B211D2" w:rsidRDefault="00B211D2" w:rsidP="00B211D2">
            <w:pPr>
              <w:numPr>
                <w:ilvl w:val="0"/>
                <w:numId w:val="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9C4A735" w14:textId="77777777" w:rsidR="00B211D2" w:rsidRDefault="00B211D2" w:rsidP="00AD4FE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84F6204" w14:textId="77777777" w:rsidR="00B211D2" w:rsidRPr="000625F2" w:rsidRDefault="00B211D2" w:rsidP="00AD4FE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86FEB0E" w14:textId="77777777" w:rsidR="00B211D2" w:rsidRDefault="00B211D2" w:rsidP="00AD4FEF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Titu</w:t>
            </w:r>
          </w:p>
          <w:p w14:paraId="48992305" w14:textId="77777777" w:rsidR="00B211D2" w:rsidRDefault="00B211D2" w:rsidP="00AD4FEF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5E153BA" w14:textId="77777777" w:rsidR="00B211D2" w:rsidRDefault="00B211D2" w:rsidP="00AD4FE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peste TDJ 37/39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055E967" w14:textId="77777777" w:rsidR="00B211D2" w:rsidRDefault="00B211D2" w:rsidP="00AD4FE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AE7DE4D" w14:textId="77777777" w:rsidR="00B211D2" w:rsidRDefault="00B211D2" w:rsidP="00AD4FE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C47E732" w14:textId="77777777" w:rsidR="00B211D2" w:rsidRPr="000625F2" w:rsidRDefault="00B211D2" w:rsidP="00AD4FE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D7D3DFB" w14:textId="77777777" w:rsidR="00B211D2" w:rsidRDefault="00B211D2" w:rsidP="00AD4FEF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  <w:p w14:paraId="48BFB7B3" w14:textId="77777777" w:rsidR="00B211D2" w:rsidRDefault="00B211D2" w:rsidP="00AD4FEF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</w:t>
            </w:r>
          </w:p>
          <w:p w14:paraId="7DF72F0E" w14:textId="77777777" w:rsidR="00B211D2" w:rsidRDefault="00B211D2" w:rsidP="00AD4FEF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la liniile 7 și 8.</w:t>
            </w:r>
          </w:p>
        </w:tc>
      </w:tr>
      <w:tr w:rsidR="00B211D2" w14:paraId="3C2F0CA3" w14:textId="77777777" w:rsidTr="003F58BA">
        <w:trPr>
          <w:cantSplit/>
          <w:trHeight w:val="874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45B75D6" w14:textId="77777777" w:rsidR="00B211D2" w:rsidRDefault="00B211D2" w:rsidP="00B211D2">
            <w:pPr>
              <w:numPr>
                <w:ilvl w:val="0"/>
                <w:numId w:val="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3C44624" w14:textId="77777777" w:rsidR="00B211D2" w:rsidRDefault="00B211D2" w:rsidP="00AD4FE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BC3C424" w14:textId="77777777" w:rsidR="00B211D2" w:rsidRPr="000625F2" w:rsidRDefault="00B211D2" w:rsidP="00AD4FE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0489CF4" w14:textId="77777777" w:rsidR="00B211D2" w:rsidRDefault="00B211D2" w:rsidP="00AD4FEF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Titu</w:t>
            </w:r>
          </w:p>
          <w:p w14:paraId="1CBA0A7E" w14:textId="77777777" w:rsidR="00B211D2" w:rsidRDefault="00B211D2" w:rsidP="00AD4FEF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831530D" w14:textId="77777777" w:rsidR="00B211D2" w:rsidRDefault="00B211D2" w:rsidP="00AD4FE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peste TDJ 56/58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74BD3F2" w14:textId="77777777" w:rsidR="00B211D2" w:rsidRDefault="00B211D2" w:rsidP="00AD4FE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30EA390" w14:textId="77777777" w:rsidR="00B211D2" w:rsidRDefault="00B211D2" w:rsidP="00AD4FE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3A58B13" w14:textId="77777777" w:rsidR="00B211D2" w:rsidRPr="000625F2" w:rsidRDefault="00B211D2" w:rsidP="00AD4FE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0D547D9" w14:textId="77777777" w:rsidR="00B211D2" w:rsidRDefault="00B211D2" w:rsidP="00AD4FEF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  <w:p w14:paraId="7132288B" w14:textId="77777777" w:rsidR="00B211D2" w:rsidRDefault="00B211D2" w:rsidP="00AD4FEF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</w:t>
            </w:r>
          </w:p>
          <w:p w14:paraId="2C4A5F19" w14:textId="77777777" w:rsidR="00B211D2" w:rsidRDefault="00B211D2" w:rsidP="00AD4FEF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la liniile 8 și 10.</w:t>
            </w:r>
          </w:p>
        </w:tc>
      </w:tr>
      <w:tr w:rsidR="00B211D2" w14:paraId="12C07417" w14:textId="77777777" w:rsidTr="003F58BA">
        <w:trPr>
          <w:cantSplit/>
          <w:trHeight w:val="874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40498C9" w14:textId="77777777" w:rsidR="00B211D2" w:rsidRDefault="00B211D2" w:rsidP="00B211D2">
            <w:pPr>
              <w:numPr>
                <w:ilvl w:val="0"/>
                <w:numId w:val="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F665379" w14:textId="77777777" w:rsidR="00B211D2" w:rsidRDefault="00B211D2" w:rsidP="00AD4FE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39D3DEC" w14:textId="77777777" w:rsidR="00B211D2" w:rsidRPr="000625F2" w:rsidRDefault="00B211D2" w:rsidP="00AD4FE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25D4F0B" w14:textId="77777777" w:rsidR="00B211D2" w:rsidRDefault="00B211D2" w:rsidP="00AD4FEF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Titu</w:t>
            </w:r>
          </w:p>
          <w:p w14:paraId="50AE1756" w14:textId="77777777" w:rsidR="00B211D2" w:rsidRDefault="00B211D2" w:rsidP="00AD4FEF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1C21CE1" w14:textId="77777777" w:rsidR="00B211D2" w:rsidRDefault="00B211D2" w:rsidP="00AD4FE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peste sch. </w:t>
            </w:r>
          </w:p>
          <w:p w14:paraId="4EDABE07" w14:textId="77777777" w:rsidR="00B211D2" w:rsidRDefault="00B211D2" w:rsidP="00AD4FE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40 și 44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8B8E7AA" w14:textId="77777777" w:rsidR="00B211D2" w:rsidRDefault="00B211D2" w:rsidP="00AD4FE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30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89C256C" w14:textId="77777777" w:rsidR="00B211D2" w:rsidRDefault="00B211D2" w:rsidP="00AD4FE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95470B6" w14:textId="77777777" w:rsidR="00B211D2" w:rsidRPr="000625F2" w:rsidRDefault="00B211D2" w:rsidP="00AD4FE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774ACBE" w14:textId="77777777" w:rsidR="00B211D2" w:rsidRDefault="00B211D2" w:rsidP="00AD4FEF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  <w:p w14:paraId="2213B876" w14:textId="77777777" w:rsidR="00B211D2" w:rsidRDefault="00B211D2" w:rsidP="00AD4FEF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</w:t>
            </w:r>
          </w:p>
          <w:p w14:paraId="69984CA0" w14:textId="77777777" w:rsidR="00B211D2" w:rsidRDefault="00B211D2" w:rsidP="00AD4FEF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la linia 4.</w:t>
            </w:r>
          </w:p>
        </w:tc>
      </w:tr>
      <w:tr w:rsidR="00B211D2" w14:paraId="760AFC0C" w14:textId="77777777" w:rsidTr="003F58BA">
        <w:trPr>
          <w:cantSplit/>
          <w:trHeight w:val="874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C324149" w14:textId="77777777" w:rsidR="00B211D2" w:rsidRDefault="00B211D2" w:rsidP="00B211D2">
            <w:pPr>
              <w:numPr>
                <w:ilvl w:val="0"/>
                <w:numId w:val="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EFF90CC" w14:textId="77777777" w:rsidR="00B211D2" w:rsidRDefault="00B211D2" w:rsidP="00AD4FE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D629E94" w14:textId="77777777" w:rsidR="00B211D2" w:rsidRPr="000625F2" w:rsidRDefault="00B211D2" w:rsidP="00AD4FE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B6A5DA5" w14:textId="77777777" w:rsidR="00B211D2" w:rsidRDefault="00B211D2" w:rsidP="00AD4FEF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Titu</w:t>
            </w:r>
          </w:p>
          <w:p w14:paraId="6A976086" w14:textId="77777777" w:rsidR="00B211D2" w:rsidRDefault="00B211D2" w:rsidP="00AD4FEF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C5EEFF0" w14:textId="77777777" w:rsidR="00B211D2" w:rsidRDefault="00B211D2" w:rsidP="00AD4FE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peste TDJ</w:t>
            </w:r>
          </w:p>
          <w:p w14:paraId="71279C4E" w14:textId="77777777" w:rsidR="00B211D2" w:rsidRDefault="00B211D2" w:rsidP="00AD4FE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34 / 42 </w:t>
            </w:r>
          </w:p>
          <w:p w14:paraId="17A45F8A" w14:textId="77777777" w:rsidR="00B211D2" w:rsidRDefault="00B211D2" w:rsidP="00AD4FE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și</w:t>
            </w:r>
          </w:p>
          <w:p w14:paraId="17F1E6B6" w14:textId="77777777" w:rsidR="00B211D2" w:rsidRDefault="00B211D2" w:rsidP="00AD4FE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TDJ</w:t>
            </w:r>
          </w:p>
          <w:p w14:paraId="362C82B9" w14:textId="77777777" w:rsidR="00B211D2" w:rsidRPr="00A165AE" w:rsidRDefault="00B211D2" w:rsidP="00AD4FE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50 / 54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49FCC4B" w14:textId="77777777" w:rsidR="00B211D2" w:rsidRPr="000625F2" w:rsidRDefault="00B211D2" w:rsidP="00AD4FE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16D5853" w14:textId="77777777" w:rsidR="00B211D2" w:rsidRDefault="00B211D2" w:rsidP="00AD4FE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AE24464" w14:textId="77777777" w:rsidR="00B211D2" w:rsidRPr="000625F2" w:rsidRDefault="00B211D2" w:rsidP="00AD4FE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5667ACF" w14:textId="77777777" w:rsidR="00B211D2" w:rsidRDefault="00B211D2" w:rsidP="00AD4FEF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</w:t>
            </w:r>
          </w:p>
          <w:p w14:paraId="17821FCF" w14:textId="77777777" w:rsidR="00B211D2" w:rsidRDefault="00B211D2" w:rsidP="00AD4FEF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la liniile 5 - 9.</w:t>
            </w:r>
          </w:p>
        </w:tc>
      </w:tr>
      <w:tr w:rsidR="00B211D2" w14:paraId="3769BD14" w14:textId="77777777" w:rsidTr="003F58BA">
        <w:trPr>
          <w:cantSplit/>
          <w:trHeight w:val="874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E744CE0" w14:textId="77777777" w:rsidR="00B211D2" w:rsidRDefault="00B211D2" w:rsidP="00B211D2">
            <w:pPr>
              <w:numPr>
                <w:ilvl w:val="0"/>
                <w:numId w:val="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EB5F23B" w14:textId="77777777" w:rsidR="00B211D2" w:rsidRDefault="00B211D2" w:rsidP="00034D69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49+700</w:t>
            </w:r>
          </w:p>
          <w:p w14:paraId="551ABEDD" w14:textId="77777777" w:rsidR="00B211D2" w:rsidRDefault="00B211D2" w:rsidP="00034D69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51+000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E1900D1" w14:textId="77777777" w:rsidR="00B211D2" w:rsidRPr="000625F2" w:rsidRDefault="00B211D2" w:rsidP="00AD4FE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30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0415EA5" w14:textId="77777777" w:rsidR="00B211D2" w:rsidRDefault="00B211D2" w:rsidP="00AD4FEF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Titu - Fusea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6D89837" w14:textId="77777777" w:rsidR="00B211D2" w:rsidRDefault="00B211D2" w:rsidP="00AD4FE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E543944" w14:textId="77777777" w:rsidR="00B211D2" w:rsidRDefault="00B211D2" w:rsidP="00AD4FE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025C3E3" w14:textId="77777777" w:rsidR="00B211D2" w:rsidRDefault="00B211D2" w:rsidP="00AD4FE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3D8C1AC" w14:textId="77777777" w:rsidR="00B211D2" w:rsidRPr="000625F2" w:rsidRDefault="00B211D2" w:rsidP="00AD4FE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D8A8DAC" w14:textId="77777777" w:rsidR="00B211D2" w:rsidRDefault="00B211D2" w:rsidP="00AD4FEF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</w:p>
        </w:tc>
      </w:tr>
      <w:tr w:rsidR="00B211D2" w14:paraId="074B0886" w14:textId="77777777" w:rsidTr="003F58BA">
        <w:trPr>
          <w:cantSplit/>
          <w:trHeight w:val="874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E876794" w14:textId="77777777" w:rsidR="00B211D2" w:rsidRDefault="00B211D2" w:rsidP="00B211D2">
            <w:pPr>
              <w:numPr>
                <w:ilvl w:val="0"/>
                <w:numId w:val="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B9D8543" w14:textId="77777777" w:rsidR="00B211D2" w:rsidRDefault="00B211D2" w:rsidP="00034D69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52+820</w:t>
            </w:r>
          </w:p>
          <w:p w14:paraId="450E35C7" w14:textId="77777777" w:rsidR="00B211D2" w:rsidRDefault="00B211D2" w:rsidP="00034D69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70+820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D31F659" w14:textId="77777777" w:rsidR="00B211D2" w:rsidRDefault="00B211D2" w:rsidP="00AD4FE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70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0C4931F" w14:textId="77777777" w:rsidR="00B211D2" w:rsidRDefault="00B211D2" w:rsidP="00AD4FEF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Fusea - Găeşti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04CB71E" w14:textId="77777777" w:rsidR="00B211D2" w:rsidRDefault="00B211D2" w:rsidP="00AD4FE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A19F634" w14:textId="77777777" w:rsidR="00B211D2" w:rsidRDefault="00B211D2" w:rsidP="00AD4FE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1070FD7" w14:textId="77777777" w:rsidR="00B211D2" w:rsidRDefault="00B211D2" w:rsidP="00AD4FE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6F79B20" w14:textId="77777777" w:rsidR="00B211D2" w:rsidRPr="000625F2" w:rsidRDefault="00B211D2" w:rsidP="00AD4FE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406E34E" w14:textId="77777777" w:rsidR="00B211D2" w:rsidRDefault="00B211D2" w:rsidP="00AD4FEF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</w:p>
        </w:tc>
      </w:tr>
      <w:tr w:rsidR="00B211D2" w14:paraId="5B48F1DF" w14:textId="77777777" w:rsidTr="003F58BA">
        <w:trPr>
          <w:cantSplit/>
          <w:trHeight w:val="489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492A058" w14:textId="77777777" w:rsidR="00B211D2" w:rsidRDefault="00B211D2" w:rsidP="00B211D2">
            <w:pPr>
              <w:numPr>
                <w:ilvl w:val="0"/>
                <w:numId w:val="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81E3B7D" w14:textId="77777777" w:rsidR="00B211D2" w:rsidRDefault="00B211D2" w:rsidP="00AD4FE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63+350</w:t>
            </w:r>
          </w:p>
          <w:p w14:paraId="6ADD1D59" w14:textId="77777777" w:rsidR="00B211D2" w:rsidRDefault="00B211D2" w:rsidP="00AD4FE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63+400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FBBD199" w14:textId="77777777" w:rsidR="00B211D2" w:rsidRDefault="00B211D2" w:rsidP="00AD4FE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30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364B493" w14:textId="77777777" w:rsidR="00B211D2" w:rsidRDefault="00B211D2" w:rsidP="00AD4FEF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Mătăsaru -</w:t>
            </w:r>
          </w:p>
          <w:p w14:paraId="697024A5" w14:textId="77777777" w:rsidR="00B211D2" w:rsidRDefault="00B211D2" w:rsidP="00AD4FEF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Găeşti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E3AC575" w14:textId="77777777" w:rsidR="00B211D2" w:rsidRDefault="00B211D2" w:rsidP="00AD4FE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FB5C21D" w14:textId="77777777" w:rsidR="00B211D2" w:rsidRPr="000625F2" w:rsidRDefault="00B211D2" w:rsidP="00AD4FE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AE4BD9B" w14:textId="77777777" w:rsidR="00B211D2" w:rsidRDefault="00B211D2" w:rsidP="00AD4FE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44AD2E1" w14:textId="77777777" w:rsidR="00B211D2" w:rsidRDefault="00B211D2" w:rsidP="00AD4FE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588C70C" w14:textId="77777777" w:rsidR="00B211D2" w:rsidRDefault="00B211D2" w:rsidP="00AD4FEF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Semnalizată ca limitare de viteză. Se respectă doar cu primul vehicul din componența trenului.</w:t>
            </w:r>
          </w:p>
        </w:tc>
      </w:tr>
      <w:tr w:rsidR="00B211D2" w14:paraId="043A1222" w14:textId="77777777" w:rsidTr="003F58BA">
        <w:trPr>
          <w:cantSplit/>
          <w:trHeight w:val="489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873E20A" w14:textId="77777777" w:rsidR="00B211D2" w:rsidRDefault="00B211D2" w:rsidP="00B211D2">
            <w:pPr>
              <w:numPr>
                <w:ilvl w:val="0"/>
                <w:numId w:val="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0B34DEF" w14:textId="77777777" w:rsidR="00B211D2" w:rsidRDefault="00B211D2" w:rsidP="00AD4FE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9C19B6B" w14:textId="77777777" w:rsidR="00B211D2" w:rsidRDefault="00B211D2" w:rsidP="00AD4FE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37450A8" w14:textId="77777777" w:rsidR="00B211D2" w:rsidRDefault="00B211D2" w:rsidP="00CD6FB1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Mătăsaru -</w:t>
            </w:r>
          </w:p>
          <w:p w14:paraId="60470F60" w14:textId="77777777" w:rsidR="00B211D2" w:rsidRDefault="00B211D2" w:rsidP="00CD6FB1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Găeşti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125C79E" w14:textId="77777777" w:rsidR="00B211D2" w:rsidRDefault="00B211D2" w:rsidP="00AD4FE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167C7E6" w14:textId="77777777" w:rsidR="00B211D2" w:rsidRPr="000625F2" w:rsidRDefault="00B211D2" w:rsidP="00AD4FE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56C91AE" w14:textId="77777777" w:rsidR="00B211D2" w:rsidRDefault="00B211D2" w:rsidP="00AD4FE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58+960</w:t>
            </w:r>
          </w:p>
          <w:p w14:paraId="711D92DB" w14:textId="77777777" w:rsidR="00B211D2" w:rsidRDefault="00B211D2" w:rsidP="00AD4FE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59+010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697C2D0" w14:textId="77777777" w:rsidR="00B211D2" w:rsidRDefault="00B211D2" w:rsidP="00AD4FE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70</w:t>
            </w: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71964BA" w14:textId="77777777" w:rsidR="00B211D2" w:rsidRDefault="00B211D2" w:rsidP="00AD4FEF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Semnalizată ca limitare de viteză – TN km 58+990.</w:t>
            </w:r>
          </w:p>
        </w:tc>
      </w:tr>
      <w:tr w:rsidR="00B211D2" w14:paraId="3DDA748E" w14:textId="77777777" w:rsidTr="003F58BA">
        <w:trPr>
          <w:cantSplit/>
          <w:trHeight w:val="489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2D65EAB" w14:textId="77777777" w:rsidR="00B211D2" w:rsidRDefault="00B211D2" w:rsidP="00B211D2">
            <w:pPr>
              <w:numPr>
                <w:ilvl w:val="0"/>
                <w:numId w:val="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4FAA86E" w14:textId="77777777" w:rsidR="00B211D2" w:rsidRDefault="00B211D2" w:rsidP="00AD4FE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F1C436E" w14:textId="77777777" w:rsidR="00B211D2" w:rsidRDefault="00B211D2" w:rsidP="00AD4FE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A5380AB" w14:textId="77777777" w:rsidR="00B211D2" w:rsidRDefault="00B211D2" w:rsidP="00CD6FB1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Mătăsaru -</w:t>
            </w:r>
          </w:p>
          <w:p w14:paraId="007BF252" w14:textId="77777777" w:rsidR="00B211D2" w:rsidRDefault="00B211D2" w:rsidP="00CD6FB1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Găeşti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E0BF13B" w14:textId="77777777" w:rsidR="00B211D2" w:rsidRDefault="00B211D2" w:rsidP="00AD4FE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B323C2E" w14:textId="77777777" w:rsidR="00B211D2" w:rsidRPr="000625F2" w:rsidRDefault="00B211D2" w:rsidP="00AD4FE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13B6439" w14:textId="77777777" w:rsidR="00B211D2" w:rsidRDefault="00B211D2" w:rsidP="00AD4FE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59+600</w:t>
            </w:r>
          </w:p>
          <w:p w14:paraId="0E80C70C" w14:textId="77777777" w:rsidR="00B211D2" w:rsidRDefault="00B211D2" w:rsidP="00AD4FE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59+650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D60DB9E" w14:textId="77777777" w:rsidR="00B211D2" w:rsidRDefault="00B211D2" w:rsidP="00AD4FE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70</w:t>
            </w: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7D62873" w14:textId="77777777" w:rsidR="00B211D2" w:rsidRDefault="00B211D2" w:rsidP="00AD4FEF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Semnalizată ca limitare de viteză – TN km 59+625.</w:t>
            </w:r>
          </w:p>
        </w:tc>
      </w:tr>
      <w:tr w:rsidR="00B211D2" w14:paraId="79419189" w14:textId="77777777" w:rsidTr="003F58BA">
        <w:trPr>
          <w:cantSplit/>
          <w:trHeight w:val="489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0B64EF2" w14:textId="77777777" w:rsidR="00B211D2" w:rsidRDefault="00B211D2" w:rsidP="00B211D2">
            <w:pPr>
              <w:numPr>
                <w:ilvl w:val="0"/>
                <w:numId w:val="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CFF47D8" w14:textId="77777777" w:rsidR="00B211D2" w:rsidRDefault="00B211D2" w:rsidP="00AD4FE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8741093" w14:textId="77777777" w:rsidR="00B211D2" w:rsidRDefault="00B211D2" w:rsidP="00AD4FE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7AC9405" w14:textId="77777777" w:rsidR="00B211D2" w:rsidRDefault="00B211D2" w:rsidP="00CD6FB1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Mătăsaru -</w:t>
            </w:r>
          </w:p>
          <w:p w14:paraId="72B75BA1" w14:textId="77777777" w:rsidR="00B211D2" w:rsidRDefault="00B211D2" w:rsidP="00CD6FB1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Găeşti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F432B31" w14:textId="77777777" w:rsidR="00B211D2" w:rsidRDefault="00B211D2" w:rsidP="00AD4FE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EDCF2CE" w14:textId="77777777" w:rsidR="00B211D2" w:rsidRPr="000625F2" w:rsidRDefault="00B211D2" w:rsidP="00AD4FE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D5BBA5B" w14:textId="77777777" w:rsidR="00B211D2" w:rsidRDefault="00B211D2" w:rsidP="00AD4FE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63+350</w:t>
            </w:r>
          </w:p>
          <w:p w14:paraId="1308EFA8" w14:textId="77777777" w:rsidR="00B211D2" w:rsidRDefault="00B211D2" w:rsidP="00AD4FE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63+400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8DEB527" w14:textId="77777777" w:rsidR="00B211D2" w:rsidRDefault="00B211D2" w:rsidP="00AD4FE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70</w:t>
            </w: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2D8910D" w14:textId="77777777" w:rsidR="00B211D2" w:rsidRDefault="00B211D2" w:rsidP="00AD4FEF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Semnalizată ca limitare de viteză – TN km 63+370.</w:t>
            </w:r>
          </w:p>
        </w:tc>
      </w:tr>
      <w:tr w:rsidR="00B211D2" w14:paraId="56DDA8B2" w14:textId="77777777" w:rsidTr="003F58BA">
        <w:trPr>
          <w:cantSplit/>
          <w:trHeight w:val="489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37931AC" w14:textId="77777777" w:rsidR="00B211D2" w:rsidRDefault="00B211D2" w:rsidP="00B211D2">
            <w:pPr>
              <w:numPr>
                <w:ilvl w:val="0"/>
                <w:numId w:val="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B738BE5" w14:textId="77777777" w:rsidR="00B211D2" w:rsidRDefault="00B211D2" w:rsidP="00AD4FE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ACAA60F" w14:textId="77777777" w:rsidR="00B211D2" w:rsidRDefault="00B211D2" w:rsidP="00AD4FE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B516D6F" w14:textId="77777777" w:rsidR="00B211D2" w:rsidRDefault="00B211D2" w:rsidP="00CD6FB1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Mătăsaru -</w:t>
            </w:r>
          </w:p>
          <w:p w14:paraId="6DE008F3" w14:textId="77777777" w:rsidR="00B211D2" w:rsidRDefault="00B211D2" w:rsidP="00CD6FB1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Găeşti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6C43302" w14:textId="77777777" w:rsidR="00B211D2" w:rsidRDefault="00B211D2" w:rsidP="00AD4FE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FE5C0BF" w14:textId="77777777" w:rsidR="00B211D2" w:rsidRPr="000625F2" w:rsidRDefault="00B211D2" w:rsidP="00AD4FE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C20443D" w14:textId="77777777" w:rsidR="00B211D2" w:rsidRDefault="00B211D2" w:rsidP="00AD4FE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65+850</w:t>
            </w:r>
          </w:p>
          <w:p w14:paraId="5CE6C4E1" w14:textId="77777777" w:rsidR="00B211D2" w:rsidRDefault="00B211D2" w:rsidP="00AD4FE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65+900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C1BDB16" w14:textId="77777777" w:rsidR="00B211D2" w:rsidRDefault="00B211D2" w:rsidP="00AD4FE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70</w:t>
            </w: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3B08B51" w14:textId="77777777" w:rsidR="00B211D2" w:rsidRDefault="00B211D2" w:rsidP="00AD4FEF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Semnalizată ca limitare de viteză – TN km 65+875.</w:t>
            </w:r>
          </w:p>
        </w:tc>
      </w:tr>
      <w:tr w:rsidR="00B211D2" w14:paraId="45C48286" w14:textId="77777777" w:rsidTr="003F58BA">
        <w:trPr>
          <w:cantSplit/>
          <w:trHeight w:val="489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09DA1B0" w14:textId="77777777" w:rsidR="00B211D2" w:rsidRDefault="00B211D2" w:rsidP="00B211D2">
            <w:pPr>
              <w:numPr>
                <w:ilvl w:val="0"/>
                <w:numId w:val="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A509B6E" w14:textId="77777777" w:rsidR="00B211D2" w:rsidRDefault="00B211D2" w:rsidP="00AD4FE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69+230</w:t>
            </w:r>
          </w:p>
          <w:p w14:paraId="5167912B" w14:textId="77777777" w:rsidR="00B211D2" w:rsidRDefault="00B211D2" w:rsidP="00AD4FE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70+250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D390008" w14:textId="77777777" w:rsidR="00B211D2" w:rsidRDefault="00B211D2" w:rsidP="00AD4FE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70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EC2EB7A" w14:textId="77777777" w:rsidR="00B211D2" w:rsidRDefault="00B211D2" w:rsidP="00CD6FB1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Găeşti, linia 2 directă și sch. 3, 7, 11 și 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6D0867A" w14:textId="77777777" w:rsidR="00B211D2" w:rsidRDefault="00B211D2" w:rsidP="00AD4FE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8C3EA63" w14:textId="77777777" w:rsidR="00B211D2" w:rsidRPr="000625F2" w:rsidRDefault="00B211D2" w:rsidP="00AD4FE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F039960" w14:textId="77777777" w:rsidR="00B211D2" w:rsidRDefault="00B211D2" w:rsidP="00AD4FE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81FE7AB" w14:textId="77777777" w:rsidR="00B211D2" w:rsidRDefault="00B211D2" w:rsidP="00AD4FE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B076542" w14:textId="77777777" w:rsidR="00B211D2" w:rsidRDefault="00B211D2" w:rsidP="00AD4FEF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B211D2" w14:paraId="12E9F3E0" w14:textId="77777777" w:rsidTr="003F58BA">
        <w:trPr>
          <w:cantSplit/>
          <w:trHeight w:val="489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ED01796" w14:textId="77777777" w:rsidR="00B211D2" w:rsidRDefault="00B211D2" w:rsidP="00B211D2">
            <w:pPr>
              <w:numPr>
                <w:ilvl w:val="0"/>
                <w:numId w:val="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025A538" w14:textId="77777777" w:rsidR="00B211D2" w:rsidRDefault="00B211D2" w:rsidP="003A43B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F401303" w14:textId="77777777" w:rsidR="00B211D2" w:rsidRDefault="00B211D2" w:rsidP="003A43B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826205F" w14:textId="77777777" w:rsidR="00B211D2" w:rsidRDefault="00B211D2" w:rsidP="003A43BB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Găeşti peste</w:t>
            </w:r>
          </w:p>
          <w:p w14:paraId="79B4C4E2" w14:textId="77777777" w:rsidR="00B211D2" w:rsidRDefault="00B211D2" w:rsidP="003A43BB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sch. 9 și 13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6F21348" w14:textId="77777777" w:rsidR="00B211D2" w:rsidRDefault="00B211D2" w:rsidP="003A43B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FDA6A54" w14:textId="77777777" w:rsidR="00B211D2" w:rsidRPr="000625F2" w:rsidRDefault="00B211D2" w:rsidP="003A43B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92DE2B1" w14:textId="77777777" w:rsidR="00B211D2" w:rsidRDefault="00B211D2" w:rsidP="003A43B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69+250</w:t>
            </w:r>
          </w:p>
          <w:p w14:paraId="205E99C3" w14:textId="77777777" w:rsidR="00B211D2" w:rsidRDefault="00B211D2" w:rsidP="003A43B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69+350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83D922C" w14:textId="77777777" w:rsidR="00B211D2" w:rsidRDefault="00B211D2" w:rsidP="003A43B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30</w:t>
            </w: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D1D9500" w14:textId="77777777" w:rsidR="00B211D2" w:rsidRDefault="00B211D2" w:rsidP="003A43BB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B211D2" w14:paraId="389CA3A6" w14:textId="77777777" w:rsidTr="003F58BA">
        <w:trPr>
          <w:cantSplit/>
          <w:trHeight w:val="489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43D87CE" w14:textId="77777777" w:rsidR="00B211D2" w:rsidRDefault="00B211D2" w:rsidP="00B211D2">
            <w:pPr>
              <w:numPr>
                <w:ilvl w:val="0"/>
                <w:numId w:val="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78FC2DA" w14:textId="77777777" w:rsidR="00B211D2" w:rsidRDefault="00B211D2" w:rsidP="00AD4FE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132F6F2" w14:textId="77777777" w:rsidR="00B211D2" w:rsidRPr="000625F2" w:rsidRDefault="00B211D2" w:rsidP="00AD4FE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B385BE9" w14:textId="77777777" w:rsidR="00B211D2" w:rsidRDefault="00B211D2" w:rsidP="00AD4FEF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St. Găeşti </w:t>
            </w:r>
          </w:p>
          <w:p w14:paraId="7C2AC3BF" w14:textId="77777777" w:rsidR="00B211D2" w:rsidRDefault="00B211D2" w:rsidP="00AD4FEF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FA468E1" w14:textId="77777777" w:rsidR="00B211D2" w:rsidRDefault="00B211D2" w:rsidP="00AD4FE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peste romb bretea</w:t>
            </w:r>
          </w:p>
          <w:p w14:paraId="31584832" w14:textId="77777777" w:rsidR="00B211D2" w:rsidRDefault="00B211D2" w:rsidP="00AD4FE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9-11-7-13 </w:t>
            </w:r>
          </w:p>
          <w:p w14:paraId="22D67271" w14:textId="77777777" w:rsidR="00B211D2" w:rsidRDefault="00B211D2" w:rsidP="00AD4FE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și </w:t>
            </w:r>
          </w:p>
          <w:p w14:paraId="17F12F72" w14:textId="77777777" w:rsidR="00B211D2" w:rsidRDefault="00B211D2" w:rsidP="00AD4FE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abate-rile </w:t>
            </w:r>
          </w:p>
          <w:p w14:paraId="1AB5EC74" w14:textId="77777777" w:rsidR="00B211D2" w:rsidRDefault="00B211D2" w:rsidP="00AD4FE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sch. </w:t>
            </w:r>
          </w:p>
          <w:p w14:paraId="503CCEEB" w14:textId="77777777" w:rsidR="00B211D2" w:rsidRDefault="00B211D2" w:rsidP="00AD4FE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din romb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7DAF0BA" w14:textId="77777777" w:rsidR="00B211D2" w:rsidRPr="000625F2" w:rsidRDefault="00B211D2" w:rsidP="00AD4FE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551E3DE" w14:textId="77777777" w:rsidR="00B211D2" w:rsidRDefault="00B211D2" w:rsidP="00AD4FE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19F7C63" w14:textId="77777777" w:rsidR="00B211D2" w:rsidRDefault="00B211D2" w:rsidP="00AD4FE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E73B967" w14:textId="77777777" w:rsidR="00B211D2" w:rsidRDefault="00B211D2" w:rsidP="00AD4FEF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B211D2" w14:paraId="753B88AD" w14:textId="77777777" w:rsidTr="003F58BA">
        <w:trPr>
          <w:cantSplit/>
          <w:trHeight w:val="824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C3EDB43" w14:textId="77777777" w:rsidR="00B211D2" w:rsidRDefault="00B211D2" w:rsidP="00B211D2">
            <w:pPr>
              <w:numPr>
                <w:ilvl w:val="0"/>
                <w:numId w:val="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26E8FE0" w14:textId="77777777" w:rsidR="00B211D2" w:rsidRDefault="00B211D2" w:rsidP="00AD4FE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6926C01" w14:textId="77777777" w:rsidR="00B211D2" w:rsidRPr="000625F2" w:rsidRDefault="00B211D2" w:rsidP="00AD4FE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A461DDB" w14:textId="77777777" w:rsidR="00B211D2" w:rsidRDefault="00B211D2" w:rsidP="00AD4FEF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St. Găeşti </w:t>
            </w:r>
          </w:p>
          <w:p w14:paraId="4EF43CF0" w14:textId="77777777" w:rsidR="00B211D2" w:rsidRDefault="00B211D2" w:rsidP="00AD4FEF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Cap X </w:t>
            </w:r>
          </w:p>
          <w:p w14:paraId="0AD2AFFD" w14:textId="77777777" w:rsidR="00B211D2" w:rsidRDefault="00B211D2" w:rsidP="00AD4FEF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peste sch. nr.1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FB6267F" w14:textId="77777777" w:rsidR="00B211D2" w:rsidRDefault="00B211D2" w:rsidP="00AD4FE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9E41CA">
              <w:rPr>
                <w:b/>
                <w:bCs/>
                <w:sz w:val="20"/>
                <w:lang w:val="ro-RO"/>
              </w:rPr>
              <w:t xml:space="preserve">peste </w:t>
            </w:r>
            <w:r>
              <w:rPr>
                <w:b/>
                <w:bCs/>
                <w:sz w:val="20"/>
                <w:lang w:val="ro-RO"/>
              </w:rPr>
              <w:t xml:space="preserve">sch. 1 </w:t>
            </w:r>
          </w:p>
          <w:p w14:paraId="19EFA8B6" w14:textId="77777777" w:rsidR="00B211D2" w:rsidRDefault="00B211D2" w:rsidP="00AD4FE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în abatere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A28080A" w14:textId="77777777" w:rsidR="00B211D2" w:rsidRPr="000625F2" w:rsidRDefault="00B211D2" w:rsidP="00AD4FE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CC92AC6" w14:textId="77777777" w:rsidR="00B211D2" w:rsidRDefault="00B211D2" w:rsidP="00AD4FE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C7A97D1" w14:textId="77777777" w:rsidR="00B211D2" w:rsidRPr="000625F2" w:rsidRDefault="00B211D2" w:rsidP="00AD4FE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61EF502" w14:textId="77777777" w:rsidR="00B211D2" w:rsidRDefault="00B211D2" w:rsidP="00AD4FEF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</w:t>
            </w:r>
          </w:p>
          <w:p w14:paraId="0CAA1D87" w14:textId="77777777" w:rsidR="00B211D2" w:rsidRDefault="00B211D2" w:rsidP="00AD4FEF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la linia LFI SC Mairon SA.</w:t>
            </w:r>
          </w:p>
        </w:tc>
      </w:tr>
      <w:tr w:rsidR="00B211D2" w14:paraId="3A3F620D" w14:textId="77777777" w:rsidTr="003F58BA">
        <w:trPr>
          <w:cantSplit/>
          <w:trHeight w:val="824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7F73D60" w14:textId="77777777" w:rsidR="00B211D2" w:rsidRDefault="00B211D2" w:rsidP="00B211D2">
            <w:pPr>
              <w:numPr>
                <w:ilvl w:val="0"/>
                <w:numId w:val="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2FA4E56" w14:textId="77777777" w:rsidR="00B211D2" w:rsidRDefault="00B211D2" w:rsidP="00AD4FE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79C1780" w14:textId="77777777" w:rsidR="00B211D2" w:rsidRPr="000625F2" w:rsidRDefault="00B211D2" w:rsidP="00AD4FE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A3E76AC" w14:textId="77777777" w:rsidR="00B211D2" w:rsidRDefault="00B211D2" w:rsidP="00AD4FEF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St. Găeşti </w:t>
            </w:r>
          </w:p>
          <w:p w14:paraId="595B70E9" w14:textId="77777777" w:rsidR="00B211D2" w:rsidRDefault="00B211D2" w:rsidP="00AD4FEF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Cap X </w:t>
            </w:r>
          </w:p>
          <w:p w14:paraId="24077EFA" w14:textId="77777777" w:rsidR="00B211D2" w:rsidRDefault="00B211D2" w:rsidP="00AD4FEF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peste T.D.J. 21 / 23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E9EF89D" w14:textId="77777777" w:rsidR="00B211D2" w:rsidRDefault="00B211D2" w:rsidP="00AD4FE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peste TDJ </w:t>
            </w:r>
          </w:p>
          <w:p w14:paraId="43B476ED" w14:textId="77777777" w:rsidR="00B211D2" w:rsidRDefault="00B211D2" w:rsidP="00AD4FE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21 / 23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D433E68" w14:textId="77777777" w:rsidR="00B211D2" w:rsidRPr="000625F2" w:rsidRDefault="00B211D2" w:rsidP="00AD4FE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7BE1398" w14:textId="77777777" w:rsidR="00B211D2" w:rsidRDefault="00B211D2" w:rsidP="00AD4FE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20272C7" w14:textId="77777777" w:rsidR="00B211D2" w:rsidRPr="000625F2" w:rsidRDefault="00B211D2" w:rsidP="00AD4FE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2FA1DD9" w14:textId="77777777" w:rsidR="00B211D2" w:rsidRDefault="00B211D2" w:rsidP="00AD4FEF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</w:t>
            </w:r>
          </w:p>
          <w:p w14:paraId="3057FADB" w14:textId="77777777" w:rsidR="00B211D2" w:rsidRDefault="00B211D2" w:rsidP="00AD4FEF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la liniile 4 - 8.</w:t>
            </w:r>
          </w:p>
        </w:tc>
      </w:tr>
      <w:tr w:rsidR="00B211D2" w14:paraId="7EEA7FA7" w14:textId="77777777" w:rsidTr="003F58BA">
        <w:trPr>
          <w:cantSplit/>
          <w:trHeight w:val="345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CA152EF" w14:textId="77777777" w:rsidR="00B211D2" w:rsidRDefault="00B211D2" w:rsidP="00B211D2">
            <w:pPr>
              <w:numPr>
                <w:ilvl w:val="0"/>
                <w:numId w:val="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3F755DE" w14:textId="77777777" w:rsidR="00B211D2" w:rsidRDefault="00B211D2" w:rsidP="00AD4FE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2A60496" w14:textId="77777777" w:rsidR="00B211D2" w:rsidRPr="000625F2" w:rsidRDefault="00B211D2" w:rsidP="00AD4FE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60AA74A" w14:textId="77777777" w:rsidR="00B211D2" w:rsidRDefault="00B211D2" w:rsidP="00AD4FEF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Găeşti</w:t>
            </w:r>
          </w:p>
          <w:p w14:paraId="51C08F96" w14:textId="77777777" w:rsidR="00B211D2" w:rsidRDefault="00B211D2" w:rsidP="00AD4FEF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Cap X, </w:t>
            </w:r>
          </w:p>
          <w:p w14:paraId="635145D5" w14:textId="77777777" w:rsidR="00B211D2" w:rsidRDefault="00B211D2" w:rsidP="00AD4FEF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peste T.D.J. 25 / 27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FF0DC23" w14:textId="77777777" w:rsidR="00B211D2" w:rsidRDefault="00B211D2" w:rsidP="00AD4FE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peste TDJ </w:t>
            </w:r>
          </w:p>
          <w:p w14:paraId="163A09CD" w14:textId="77777777" w:rsidR="00B211D2" w:rsidRDefault="00B211D2" w:rsidP="00AD4FE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25  / 27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B96C434" w14:textId="77777777" w:rsidR="00B211D2" w:rsidRPr="000625F2" w:rsidRDefault="00B211D2" w:rsidP="00AD4FE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0625F2">
              <w:rPr>
                <w:b/>
                <w:bCs/>
                <w:sz w:val="36"/>
                <w:szCs w:val="36"/>
                <w:lang w:val="ro-RO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1F1EAB6" w14:textId="77777777" w:rsidR="00B211D2" w:rsidRDefault="00B211D2" w:rsidP="00AD4FE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8C63091" w14:textId="77777777" w:rsidR="00B211D2" w:rsidRPr="000625F2" w:rsidRDefault="00B211D2" w:rsidP="00AD4FE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6420C9C" w14:textId="77777777" w:rsidR="00B211D2" w:rsidRDefault="00B211D2" w:rsidP="00AD4FEF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Cu acces la liniile 5 - 8.</w:t>
            </w:r>
          </w:p>
        </w:tc>
      </w:tr>
      <w:tr w:rsidR="00B211D2" w14:paraId="143077C3" w14:textId="77777777" w:rsidTr="003F58BA">
        <w:trPr>
          <w:cantSplit/>
          <w:trHeight w:val="345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53038B6" w14:textId="77777777" w:rsidR="00B211D2" w:rsidRDefault="00B211D2" w:rsidP="00B211D2">
            <w:pPr>
              <w:numPr>
                <w:ilvl w:val="0"/>
                <w:numId w:val="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5FC4827" w14:textId="77777777" w:rsidR="00B211D2" w:rsidRDefault="00B211D2" w:rsidP="00AD4FE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A68D62F" w14:textId="77777777" w:rsidR="00B211D2" w:rsidRPr="000625F2" w:rsidRDefault="00B211D2" w:rsidP="00AD4FE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2EDB700" w14:textId="77777777" w:rsidR="00B211D2" w:rsidRDefault="00B211D2" w:rsidP="00AD4FEF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Găeşti</w:t>
            </w:r>
          </w:p>
          <w:p w14:paraId="74921A04" w14:textId="77777777" w:rsidR="00B211D2" w:rsidRDefault="00B211D2" w:rsidP="00AD4FEF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3FD134D" w14:textId="77777777" w:rsidR="00B211D2" w:rsidRDefault="00B211D2" w:rsidP="00AD4FE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Peste sch 29</w:t>
            </w:r>
          </w:p>
          <w:p w14:paraId="3EDA4784" w14:textId="77777777" w:rsidR="00B211D2" w:rsidRPr="00FA5543" w:rsidRDefault="00B211D2" w:rsidP="00AD4FE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en-US"/>
              </w:rPr>
            </w:pPr>
            <w:r>
              <w:rPr>
                <w:b/>
                <w:bCs/>
                <w:sz w:val="20"/>
                <w:lang w:val="ro-RO"/>
              </w:rPr>
              <w:t xml:space="preserve">în abatere 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6F664EC" w14:textId="77777777" w:rsidR="00B211D2" w:rsidRPr="000625F2" w:rsidRDefault="00B211D2" w:rsidP="00AD4FE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58AA6FF" w14:textId="77777777" w:rsidR="00B211D2" w:rsidRDefault="00B211D2" w:rsidP="00AD4FE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33568BD" w14:textId="77777777" w:rsidR="00B211D2" w:rsidRPr="000625F2" w:rsidRDefault="00B211D2" w:rsidP="00AD4FE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3000E46" w14:textId="77777777" w:rsidR="00B211D2" w:rsidRDefault="00B211D2" w:rsidP="00AD4FEF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Afectează intrări - ieşiri la liniile 6 si 7</w:t>
            </w:r>
          </w:p>
        </w:tc>
      </w:tr>
      <w:tr w:rsidR="00B211D2" w14:paraId="3F2F0AC7" w14:textId="77777777" w:rsidTr="003F58BA">
        <w:trPr>
          <w:cantSplit/>
          <w:trHeight w:val="345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26F2FA2" w14:textId="77777777" w:rsidR="00B211D2" w:rsidRDefault="00B211D2" w:rsidP="00B211D2">
            <w:pPr>
              <w:numPr>
                <w:ilvl w:val="0"/>
                <w:numId w:val="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E8331BF" w14:textId="77777777" w:rsidR="00B211D2" w:rsidRDefault="00B211D2" w:rsidP="00AD4FE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A182256" w14:textId="77777777" w:rsidR="00B211D2" w:rsidRPr="000625F2" w:rsidRDefault="00B211D2" w:rsidP="00AD4FE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AEA0EB0" w14:textId="77777777" w:rsidR="00B211D2" w:rsidRDefault="00B211D2" w:rsidP="00AD4FEF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St. Găeşti </w:t>
            </w:r>
          </w:p>
          <w:p w14:paraId="004260CA" w14:textId="77777777" w:rsidR="00B211D2" w:rsidRDefault="00B211D2" w:rsidP="00AD4FEF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Cap Y </w:t>
            </w:r>
          </w:p>
          <w:p w14:paraId="0D87D9C3" w14:textId="77777777" w:rsidR="00B211D2" w:rsidRDefault="00B211D2" w:rsidP="00AD4FEF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peste sch. nr. 14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FB9C00B" w14:textId="77777777" w:rsidR="00B211D2" w:rsidRDefault="00B211D2" w:rsidP="00AD4FE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9E41CA">
              <w:rPr>
                <w:b/>
                <w:bCs/>
                <w:sz w:val="20"/>
                <w:lang w:val="ro-RO"/>
              </w:rPr>
              <w:t xml:space="preserve">peste </w:t>
            </w:r>
            <w:r>
              <w:rPr>
                <w:b/>
                <w:bCs/>
                <w:sz w:val="20"/>
                <w:lang w:val="ro-RO"/>
              </w:rPr>
              <w:t xml:space="preserve">sch. 14 </w:t>
            </w:r>
          </w:p>
          <w:p w14:paraId="040942AB" w14:textId="77777777" w:rsidR="00B211D2" w:rsidRDefault="00B211D2" w:rsidP="00AD4FE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în abatere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24F498C" w14:textId="77777777" w:rsidR="00B211D2" w:rsidRPr="000625F2" w:rsidRDefault="00B211D2" w:rsidP="00AD4FE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6C57F3C" w14:textId="77777777" w:rsidR="00B211D2" w:rsidRDefault="00B211D2" w:rsidP="00AD4FE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1AF18E8" w14:textId="77777777" w:rsidR="00B211D2" w:rsidRPr="000625F2" w:rsidRDefault="00B211D2" w:rsidP="00AD4FE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55B5CA3" w14:textId="77777777" w:rsidR="00B211D2" w:rsidRDefault="00B211D2" w:rsidP="00AD4FEF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</w:t>
            </w:r>
          </w:p>
          <w:p w14:paraId="4CFDC9AF" w14:textId="77777777" w:rsidR="00B211D2" w:rsidRDefault="00B211D2" w:rsidP="00AD4FEF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la liniile 4 - 8.</w:t>
            </w:r>
          </w:p>
        </w:tc>
      </w:tr>
      <w:tr w:rsidR="00B211D2" w14:paraId="007DE013" w14:textId="77777777" w:rsidTr="003F58BA">
        <w:trPr>
          <w:cantSplit/>
          <w:trHeight w:val="345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ABD43B8" w14:textId="77777777" w:rsidR="00B211D2" w:rsidRDefault="00B211D2" w:rsidP="00B211D2">
            <w:pPr>
              <w:numPr>
                <w:ilvl w:val="0"/>
                <w:numId w:val="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9DBB201" w14:textId="77777777" w:rsidR="00B211D2" w:rsidRDefault="00B211D2" w:rsidP="00AD4FE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C4880C5" w14:textId="77777777" w:rsidR="00B211D2" w:rsidRPr="000625F2" w:rsidRDefault="00B211D2" w:rsidP="00AD4FE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480C615" w14:textId="77777777" w:rsidR="00B211D2" w:rsidRDefault="00B211D2" w:rsidP="00AD4FEF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St. Găeşti </w:t>
            </w:r>
          </w:p>
          <w:p w14:paraId="7B3BD629" w14:textId="77777777" w:rsidR="00B211D2" w:rsidRDefault="00B211D2" w:rsidP="00AD4FEF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Cap Y 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193EE7C" w14:textId="77777777" w:rsidR="00B211D2" w:rsidRDefault="00B211D2" w:rsidP="00AD4FE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9E41CA">
              <w:rPr>
                <w:b/>
                <w:bCs/>
                <w:sz w:val="20"/>
                <w:lang w:val="ro-RO"/>
              </w:rPr>
              <w:t xml:space="preserve">peste </w:t>
            </w:r>
            <w:r>
              <w:rPr>
                <w:b/>
                <w:bCs/>
                <w:sz w:val="20"/>
                <w:lang w:val="ro-RO"/>
              </w:rPr>
              <w:t xml:space="preserve">sch. 16, 18, 20 </w:t>
            </w:r>
          </w:p>
          <w:p w14:paraId="6330F42B" w14:textId="77777777" w:rsidR="00B211D2" w:rsidRPr="009E41CA" w:rsidRDefault="00B211D2" w:rsidP="00AD4FE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și 22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8140FC1" w14:textId="77777777" w:rsidR="00B211D2" w:rsidRDefault="00B211D2" w:rsidP="00AD4FE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4AD3BCC" w14:textId="77777777" w:rsidR="00B211D2" w:rsidRDefault="00B211D2" w:rsidP="00AD4FE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4DBF565" w14:textId="77777777" w:rsidR="00B211D2" w:rsidRPr="000625F2" w:rsidRDefault="00B211D2" w:rsidP="00AD4FE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562204C" w14:textId="77777777" w:rsidR="00B211D2" w:rsidRDefault="00B211D2" w:rsidP="00AD4FEF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B211D2" w14:paraId="34B39925" w14:textId="77777777" w:rsidTr="003F58BA">
        <w:trPr>
          <w:cantSplit/>
          <w:trHeight w:val="345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809F1EB" w14:textId="77777777" w:rsidR="00B211D2" w:rsidRDefault="00B211D2" w:rsidP="00B211D2">
            <w:pPr>
              <w:numPr>
                <w:ilvl w:val="0"/>
                <w:numId w:val="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092CD58" w14:textId="77777777" w:rsidR="00B211D2" w:rsidRDefault="00B211D2" w:rsidP="00AD4FE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ADC697C" w14:textId="77777777" w:rsidR="00B211D2" w:rsidRPr="000625F2" w:rsidRDefault="00B211D2" w:rsidP="00AD4FE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4C77C95" w14:textId="77777777" w:rsidR="00B211D2" w:rsidRPr="006E4185" w:rsidRDefault="00B211D2" w:rsidP="00AD4FEF">
            <w:pPr>
              <w:spacing w:before="40" w:after="40" w:line="360" w:lineRule="auto"/>
              <w:ind w:left="57" w:right="57"/>
              <w:rPr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Găeşti - Golești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403455C" w14:textId="77777777" w:rsidR="00B211D2" w:rsidRPr="009E41CA" w:rsidRDefault="00B211D2" w:rsidP="00AD4FE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C889D1B" w14:textId="77777777" w:rsidR="00B211D2" w:rsidRDefault="00B211D2" w:rsidP="00AD4FE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00007FA" w14:textId="77777777" w:rsidR="00B211D2" w:rsidRDefault="00B211D2" w:rsidP="00AD4FE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70+490</w:t>
            </w:r>
          </w:p>
          <w:p w14:paraId="3C3EBC57" w14:textId="77777777" w:rsidR="00B211D2" w:rsidRDefault="00B211D2" w:rsidP="00AD4FE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95+000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DCC2A20" w14:textId="77777777" w:rsidR="00B211D2" w:rsidRPr="000625F2" w:rsidRDefault="00B211D2" w:rsidP="00AD4FE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70</w:t>
            </w: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C78E345" w14:textId="77777777" w:rsidR="00B211D2" w:rsidRDefault="00B211D2" w:rsidP="00AD4FEF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</w:p>
        </w:tc>
      </w:tr>
      <w:tr w:rsidR="00B211D2" w14:paraId="67627CB0" w14:textId="77777777" w:rsidTr="003F58BA">
        <w:trPr>
          <w:cantSplit/>
          <w:trHeight w:val="345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906FA6E" w14:textId="77777777" w:rsidR="00B211D2" w:rsidRDefault="00B211D2" w:rsidP="00B211D2">
            <w:pPr>
              <w:numPr>
                <w:ilvl w:val="0"/>
                <w:numId w:val="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BC22D92" w14:textId="77777777" w:rsidR="00B211D2" w:rsidRDefault="00B211D2" w:rsidP="00AD4FE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71+925</w:t>
            </w:r>
          </w:p>
          <w:p w14:paraId="735B0B2F" w14:textId="77777777" w:rsidR="00B211D2" w:rsidRDefault="00B211D2" w:rsidP="00AD4FE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71+975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6C8FF6A" w14:textId="77777777" w:rsidR="00B211D2" w:rsidRPr="000625F2" w:rsidRDefault="00B211D2" w:rsidP="00AD4FE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30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7FB4A5D" w14:textId="77777777" w:rsidR="00B211D2" w:rsidRDefault="00B211D2" w:rsidP="00AD4FEF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Găeşti - Leordeni Argeş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E60CF37" w14:textId="77777777" w:rsidR="00B211D2" w:rsidRPr="009E41CA" w:rsidRDefault="00B211D2" w:rsidP="00AD4FE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2FA4D5E" w14:textId="77777777" w:rsidR="00B211D2" w:rsidRDefault="00B211D2" w:rsidP="00AD4FE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776E790" w14:textId="77777777" w:rsidR="00B211D2" w:rsidRDefault="00B211D2" w:rsidP="00AD4FE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79E660A" w14:textId="77777777" w:rsidR="00B211D2" w:rsidRPr="000625F2" w:rsidRDefault="00B211D2" w:rsidP="00AD4FE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2BD6898" w14:textId="77777777" w:rsidR="00B211D2" w:rsidRDefault="00B211D2" w:rsidP="0072151B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72151B">
              <w:rPr>
                <w:b/>
                <w:bCs/>
                <w:i/>
                <w:iCs/>
                <w:sz w:val="20"/>
                <w:lang w:val="en-US"/>
              </w:rPr>
              <w:t>TN km 71+950. Semnalizată ca limitare de viteză. Se respectă cu primul vehicul din compunerea trenului.</w:t>
            </w:r>
          </w:p>
        </w:tc>
      </w:tr>
      <w:tr w:rsidR="00B211D2" w14:paraId="572D60DC" w14:textId="77777777" w:rsidTr="003F58BA">
        <w:trPr>
          <w:cantSplit/>
          <w:trHeight w:val="345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8565450" w14:textId="77777777" w:rsidR="00B211D2" w:rsidRDefault="00B211D2" w:rsidP="00B211D2">
            <w:pPr>
              <w:numPr>
                <w:ilvl w:val="0"/>
                <w:numId w:val="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2ED5BE0" w14:textId="77777777" w:rsidR="00B211D2" w:rsidRDefault="00B211D2" w:rsidP="007215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6EA7FE8" w14:textId="77777777" w:rsidR="00B211D2" w:rsidRPr="000625F2" w:rsidRDefault="00B211D2" w:rsidP="0072151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D39D7D2" w14:textId="77777777" w:rsidR="00B211D2" w:rsidRDefault="00B211D2" w:rsidP="0072151B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Găeşti - Leordeni Argeş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F198CC0" w14:textId="77777777" w:rsidR="00B211D2" w:rsidRPr="009E41CA" w:rsidRDefault="00B211D2" w:rsidP="007215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239662A" w14:textId="77777777" w:rsidR="00B211D2" w:rsidRDefault="00B211D2" w:rsidP="0072151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F110683" w14:textId="77777777" w:rsidR="00B211D2" w:rsidRDefault="00B211D2" w:rsidP="007215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71+925</w:t>
            </w:r>
          </w:p>
          <w:p w14:paraId="7B33C4B4" w14:textId="77777777" w:rsidR="00B211D2" w:rsidRDefault="00B211D2" w:rsidP="007215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71+975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C0E1A91" w14:textId="77777777" w:rsidR="00B211D2" w:rsidRPr="000625F2" w:rsidRDefault="00B211D2" w:rsidP="0072151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30</w:t>
            </w: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41DD2D1" w14:textId="77777777" w:rsidR="00B211D2" w:rsidRDefault="00B211D2" w:rsidP="0072151B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72151B">
              <w:rPr>
                <w:b/>
                <w:bCs/>
                <w:i/>
                <w:iCs/>
                <w:sz w:val="20"/>
                <w:lang w:val="en-US"/>
              </w:rPr>
              <w:t>TN km 71+950. Semnalizată ca limitare de viteză. Se respectă cu primul vehicul din compunerea trenului.</w:t>
            </w:r>
          </w:p>
        </w:tc>
      </w:tr>
      <w:tr w:rsidR="00B211D2" w14:paraId="584F8E72" w14:textId="77777777" w:rsidTr="003F58BA">
        <w:trPr>
          <w:cantSplit/>
          <w:trHeight w:val="546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2E9B5F6" w14:textId="77777777" w:rsidR="00B211D2" w:rsidRDefault="00B211D2" w:rsidP="00B211D2">
            <w:pPr>
              <w:numPr>
                <w:ilvl w:val="0"/>
                <w:numId w:val="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AF65045" w14:textId="77777777" w:rsidR="00B211D2" w:rsidRDefault="00B211D2" w:rsidP="007215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6723FDC" w14:textId="77777777" w:rsidR="00B211D2" w:rsidRPr="000625F2" w:rsidRDefault="00B211D2" w:rsidP="0072151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808AEC4" w14:textId="77777777" w:rsidR="00B211D2" w:rsidRDefault="00B211D2" w:rsidP="0072151B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Leordeni Argeş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02578DB" w14:textId="77777777" w:rsidR="00B211D2" w:rsidRDefault="00B211D2" w:rsidP="007215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peste T.D.J. </w:t>
            </w:r>
          </w:p>
          <w:p w14:paraId="189A59BB" w14:textId="77777777" w:rsidR="00B211D2" w:rsidRDefault="00B211D2" w:rsidP="007215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9 / 11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4710B2F" w14:textId="77777777" w:rsidR="00B211D2" w:rsidRPr="000625F2" w:rsidRDefault="00B211D2" w:rsidP="0072151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0625F2">
              <w:rPr>
                <w:b/>
                <w:bCs/>
                <w:sz w:val="36"/>
                <w:szCs w:val="36"/>
                <w:lang w:val="ro-RO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FC70961" w14:textId="77777777" w:rsidR="00B211D2" w:rsidRDefault="00B211D2" w:rsidP="007215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1BF9919" w14:textId="77777777" w:rsidR="00B211D2" w:rsidRPr="000625F2" w:rsidRDefault="00B211D2" w:rsidP="0072151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E60F2CE" w14:textId="77777777" w:rsidR="00B211D2" w:rsidRDefault="00B211D2" w:rsidP="0072151B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Cu acces la liniile 4 - 7.</w:t>
            </w:r>
          </w:p>
        </w:tc>
      </w:tr>
      <w:tr w:rsidR="00B211D2" w14:paraId="6D303F55" w14:textId="77777777" w:rsidTr="003F58BA">
        <w:trPr>
          <w:cantSplit/>
          <w:trHeight w:val="691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F189270" w14:textId="77777777" w:rsidR="00B211D2" w:rsidRDefault="00B211D2" w:rsidP="00B211D2">
            <w:pPr>
              <w:numPr>
                <w:ilvl w:val="0"/>
                <w:numId w:val="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CB6C985" w14:textId="77777777" w:rsidR="00B211D2" w:rsidRDefault="00B211D2" w:rsidP="007215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B5DF6D1" w14:textId="77777777" w:rsidR="00B211D2" w:rsidRPr="000625F2" w:rsidRDefault="00B211D2" w:rsidP="0072151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ED28160" w14:textId="77777777" w:rsidR="00B211D2" w:rsidRDefault="00B211D2" w:rsidP="0072151B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Leordeni Argeş</w:t>
            </w:r>
          </w:p>
          <w:p w14:paraId="0CBA045D" w14:textId="77777777" w:rsidR="00B211D2" w:rsidRDefault="00B211D2" w:rsidP="0072151B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7461802" w14:textId="77777777" w:rsidR="00B211D2" w:rsidRDefault="00B211D2" w:rsidP="007215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peste sch. 15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713F5B8" w14:textId="77777777" w:rsidR="00B211D2" w:rsidRPr="000625F2" w:rsidRDefault="00B211D2" w:rsidP="0072151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0625F2">
              <w:rPr>
                <w:b/>
                <w:bCs/>
                <w:sz w:val="36"/>
                <w:szCs w:val="36"/>
                <w:lang w:val="ro-RO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3C66A64" w14:textId="77777777" w:rsidR="00B211D2" w:rsidRDefault="00B211D2" w:rsidP="007215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DEC29F0" w14:textId="77777777" w:rsidR="00B211D2" w:rsidRPr="000625F2" w:rsidRDefault="00B211D2" w:rsidP="0072151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811AB17" w14:textId="77777777" w:rsidR="00B211D2" w:rsidRDefault="00B211D2" w:rsidP="0072151B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</w:t>
            </w:r>
          </w:p>
          <w:p w14:paraId="48DD4F19" w14:textId="77777777" w:rsidR="00B211D2" w:rsidRDefault="00B211D2" w:rsidP="0072151B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la linia 6.</w:t>
            </w:r>
          </w:p>
        </w:tc>
      </w:tr>
      <w:tr w:rsidR="00B211D2" w14:paraId="603315A4" w14:textId="77777777" w:rsidTr="003F58BA">
        <w:trPr>
          <w:cantSplit/>
          <w:trHeight w:val="691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EFA8421" w14:textId="77777777" w:rsidR="00B211D2" w:rsidRDefault="00B211D2" w:rsidP="00B211D2">
            <w:pPr>
              <w:numPr>
                <w:ilvl w:val="0"/>
                <w:numId w:val="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BABE7B1" w14:textId="77777777" w:rsidR="00B211D2" w:rsidRDefault="00B211D2" w:rsidP="007215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CE434F6" w14:textId="77777777" w:rsidR="00B211D2" w:rsidRPr="000625F2" w:rsidRDefault="00B211D2" w:rsidP="0072151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9D09C08" w14:textId="77777777" w:rsidR="00B211D2" w:rsidRDefault="00B211D2" w:rsidP="0072151B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Leordeni Argeş</w:t>
            </w:r>
          </w:p>
          <w:p w14:paraId="62FEB080" w14:textId="77777777" w:rsidR="00B211D2" w:rsidRDefault="00B211D2" w:rsidP="0072151B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FC61748" w14:textId="77777777" w:rsidR="00B211D2" w:rsidRDefault="00B211D2" w:rsidP="007215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peste TDJ </w:t>
            </w:r>
          </w:p>
          <w:p w14:paraId="4D781DDD" w14:textId="77777777" w:rsidR="00B211D2" w:rsidRDefault="00B211D2" w:rsidP="007215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12 / 14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41E9908" w14:textId="77777777" w:rsidR="00B211D2" w:rsidRPr="000625F2" w:rsidRDefault="00B211D2" w:rsidP="0072151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4E1710A" w14:textId="77777777" w:rsidR="00B211D2" w:rsidRDefault="00B211D2" w:rsidP="007215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7BA8220" w14:textId="77777777" w:rsidR="00B211D2" w:rsidRPr="000625F2" w:rsidRDefault="00B211D2" w:rsidP="0072151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91EB1E9" w14:textId="77777777" w:rsidR="00B211D2" w:rsidRDefault="00B211D2" w:rsidP="0072151B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  <w:p w14:paraId="499BF888" w14:textId="77777777" w:rsidR="00B211D2" w:rsidRDefault="00B211D2" w:rsidP="0072151B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</w:t>
            </w:r>
          </w:p>
          <w:p w14:paraId="7F9A5EC8" w14:textId="77777777" w:rsidR="00B211D2" w:rsidRDefault="00B211D2" w:rsidP="0072151B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la liniile 4 - 6.</w:t>
            </w:r>
          </w:p>
        </w:tc>
      </w:tr>
      <w:tr w:rsidR="00B211D2" w14:paraId="49CDB80C" w14:textId="77777777" w:rsidTr="003F58BA">
        <w:trPr>
          <w:cantSplit/>
          <w:trHeight w:val="279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2D21F81" w14:textId="77777777" w:rsidR="00B211D2" w:rsidRDefault="00B211D2" w:rsidP="00B211D2">
            <w:pPr>
              <w:numPr>
                <w:ilvl w:val="0"/>
                <w:numId w:val="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20F530E" w14:textId="77777777" w:rsidR="00B211D2" w:rsidRDefault="00B211D2" w:rsidP="007215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0F22CF5" w14:textId="77777777" w:rsidR="00B211D2" w:rsidRPr="000625F2" w:rsidRDefault="00B211D2" w:rsidP="0072151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5B389FE" w14:textId="77777777" w:rsidR="00B211D2" w:rsidRDefault="00B211D2" w:rsidP="0072151B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Leordeni Argeş</w:t>
            </w:r>
          </w:p>
          <w:p w14:paraId="03C1D10F" w14:textId="77777777" w:rsidR="00B211D2" w:rsidRDefault="00B211D2" w:rsidP="0072151B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D7DE29F" w14:textId="77777777" w:rsidR="00B211D2" w:rsidRDefault="00B211D2" w:rsidP="007215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peste sch. 16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16BD41E" w14:textId="77777777" w:rsidR="00B211D2" w:rsidRPr="000625F2" w:rsidRDefault="00B211D2" w:rsidP="0072151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0625F2">
              <w:rPr>
                <w:b/>
                <w:bCs/>
                <w:sz w:val="36"/>
                <w:szCs w:val="36"/>
                <w:lang w:val="ro-RO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0B53B05" w14:textId="77777777" w:rsidR="00B211D2" w:rsidRDefault="00B211D2" w:rsidP="007215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3A60A88" w14:textId="77777777" w:rsidR="00B211D2" w:rsidRPr="000625F2" w:rsidRDefault="00B211D2" w:rsidP="0072151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3EEC379" w14:textId="77777777" w:rsidR="00B211D2" w:rsidRDefault="00B211D2" w:rsidP="0072151B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</w:p>
        </w:tc>
      </w:tr>
      <w:tr w:rsidR="00B211D2" w14:paraId="6C8F0891" w14:textId="77777777" w:rsidTr="003F58BA">
        <w:trPr>
          <w:cantSplit/>
          <w:trHeight w:val="279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41A7BF3" w14:textId="77777777" w:rsidR="00B211D2" w:rsidRDefault="00B211D2" w:rsidP="00B211D2">
            <w:pPr>
              <w:numPr>
                <w:ilvl w:val="0"/>
                <w:numId w:val="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7120014" w14:textId="77777777" w:rsidR="00B211D2" w:rsidRDefault="00B211D2" w:rsidP="007215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899E132" w14:textId="77777777" w:rsidR="00B211D2" w:rsidRPr="000625F2" w:rsidRDefault="00B211D2" w:rsidP="0072151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2612483" w14:textId="77777777" w:rsidR="00B211D2" w:rsidRDefault="00B211D2" w:rsidP="0072151B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Călineşti</w:t>
            </w:r>
          </w:p>
          <w:p w14:paraId="73C29E43" w14:textId="77777777" w:rsidR="00B211D2" w:rsidRDefault="00B211D2" w:rsidP="0072151B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C3E6708" w14:textId="77777777" w:rsidR="00B211D2" w:rsidRDefault="00B211D2" w:rsidP="007215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peste sch. 10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1034697" w14:textId="77777777" w:rsidR="00B211D2" w:rsidRPr="000625F2" w:rsidRDefault="00B211D2" w:rsidP="0072151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0625F2">
              <w:rPr>
                <w:b/>
                <w:bCs/>
                <w:sz w:val="36"/>
                <w:szCs w:val="36"/>
                <w:lang w:val="ro-RO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5B800E6" w14:textId="77777777" w:rsidR="00B211D2" w:rsidRDefault="00B211D2" w:rsidP="007215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F073C8F" w14:textId="77777777" w:rsidR="00B211D2" w:rsidRDefault="00B211D2" w:rsidP="0072151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3AB4551" w14:textId="77777777" w:rsidR="00B211D2" w:rsidRDefault="00B211D2" w:rsidP="0072151B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Cu acces la liniile 4 - 7 abătute.</w:t>
            </w:r>
          </w:p>
        </w:tc>
      </w:tr>
      <w:tr w:rsidR="00B211D2" w14:paraId="271691AC" w14:textId="77777777" w:rsidTr="003F58BA">
        <w:trPr>
          <w:cantSplit/>
          <w:trHeight w:val="492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648A234" w14:textId="77777777" w:rsidR="00B211D2" w:rsidRDefault="00B211D2" w:rsidP="00B211D2">
            <w:pPr>
              <w:numPr>
                <w:ilvl w:val="0"/>
                <w:numId w:val="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B8384B9" w14:textId="77777777" w:rsidR="00B211D2" w:rsidRDefault="00B211D2" w:rsidP="007215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F879343" w14:textId="77777777" w:rsidR="00B211D2" w:rsidRPr="000625F2" w:rsidRDefault="00B211D2" w:rsidP="0072151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F293419" w14:textId="77777777" w:rsidR="00B211D2" w:rsidRDefault="00B211D2" w:rsidP="0072151B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Goleşti linia 4 directă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AC09D36" w14:textId="77777777" w:rsidR="00B211D2" w:rsidRDefault="00B211D2" w:rsidP="007215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A5C23D0" w14:textId="77777777" w:rsidR="00B211D2" w:rsidRPr="000625F2" w:rsidRDefault="00B211D2" w:rsidP="0072151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BD6E4CA" w14:textId="77777777" w:rsidR="00B211D2" w:rsidRDefault="00B211D2" w:rsidP="007215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99+500</w:t>
            </w:r>
          </w:p>
          <w:p w14:paraId="3E13E789" w14:textId="77777777" w:rsidR="00B211D2" w:rsidRDefault="00B211D2" w:rsidP="007215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99+550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CA6378E" w14:textId="77777777" w:rsidR="00B211D2" w:rsidRPr="000625F2" w:rsidRDefault="00B211D2" w:rsidP="0072151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30</w:t>
            </w: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FAE12B0" w14:textId="77777777" w:rsidR="00B211D2" w:rsidRDefault="00B211D2" w:rsidP="003A43BB">
            <w:pPr>
              <w:ind w:left="68"/>
              <w:rPr>
                <w:b/>
                <w:bCs/>
                <w:i/>
                <w:iCs/>
                <w:sz w:val="20"/>
                <w:szCs w:val="20"/>
              </w:rPr>
            </w:pPr>
            <w:r w:rsidRPr="003724FD">
              <w:rPr>
                <w:b/>
                <w:bCs/>
                <w:i/>
                <w:iCs/>
                <w:sz w:val="20"/>
                <w:szCs w:val="20"/>
              </w:rPr>
              <w:t>Nesemnalizat</w:t>
            </w:r>
            <w:r>
              <w:rPr>
                <w:b/>
                <w:bCs/>
                <w:i/>
                <w:iCs/>
                <w:sz w:val="20"/>
                <w:szCs w:val="20"/>
              </w:rPr>
              <w:t>ă</w:t>
            </w:r>
            <w:r w:rsidRPr="003724FD">
              <w:rPr>
                <w:b/>
                <w:bCs/>
                <w:i/>
                <w:iCs/>
                <w:sz w:val="20"/>
                <w:szCs w:val="20"/>
              </w:rPr>
              <w:t xml:space="preserve"> pe teren.Cuprins</w:t>
            </w:r>
            <w:r>
              <w:rPr>
                <w:b/>
                <w:bCs/>
                <w:i/>
                <w:iCs/>
                <w:sz w:val="20"/>
                <w:szCs w:val="20"/>
              </w:rPr>
              <w:t>ă</w:t>
            </w:r>
            <w:r w:rsidRPr="003724FD">
              <w:rPr>
                <w:b/>
                <w:bCs/>
                <w:i/>
                <w:iCs/>
                <w:sz w:val="20"/>
                <w:szCs w:val="20"/>
              </w:rPr>
              <w:t xml:space="preserve"> </w:t>
            </w:r>
            <w:r>
              <w:rPr>
                <w:b/>
                <w:bCs/>
                <w:i/>
                <w:iCs/>
                <w:sz w:val="20"/>
                <w:szCs w:val="20"/>
              </w:rPr>
              <w:t>î</w:t>
            </w:r>
            <w:r w:rsidRPr="003724FD">
              <w:rPr>
                <w:b/>
                <w:bCs/>
                <w:i/>
                <w:iCs/>
                <w:sz w:val="20"/>
                <w:szCs w:val="20"/>
              </w:rPr>
              <w:t>ntre c</w:t>
            </w:r>
            <w:r>
              <w:rPr>
                <w:b/>
                <w:bCs/>
                <w:i/>
                <w:iCs/>
                <w:sz w:val="20"/>
                <w:szCs w:val="20"/>
              </w:rPr>
              <w:t>ă</w:t>
            </w:r>
            <w:r w:rsidRPr="003724FD">
              <w:rPr>
                <w:b/>
                <w:bCs/>
                <w:i/>
                <w:iCs/>
                <w:sz w:val="20"/>
                <w:szCs w:val="20"/>
              </w:rPr>
              <w:t>lc</w:t>
            </w:r>
            <w:r>
              <w:rPr>
                <w:b/>
                <w:bCs/>
                <w:i/>
                <w:iCs/>
                <w:sz w:val="20"/>
                <w:szCs w:val="20"/>
              </w:rPr>
              <w:t>â</w:t>
            </w:r>
            <w:r w:rsidRPr="003724FD">
              <w:rPr>
                <w:b/>
                <w:bCs/>
                <w:i/>
                <w:iCs/>
                <w:sz w:val="20"/>
                <w:szCs w:val="20"/>
              </w:rPr>
              <w:t xml:space="preserve">i sch.17 </w:t>
            </w:r>
            <w:r>
              <w:rPr>
                <w:b/>
                <w:bCs/>
                <w:i/>
                <w:iCs/>
                <w:sz w:val="20"/>
                <w:szCs w:val="20"/>
              </w:rPr>
              <w:t>ș</w:t>
            </w:r>
            <w:r w:rsidRPr="003724FD">
              <w:rPr>
                <w:b/>
                <w:bCs/>
                <w:i/>
                <w:iCs/>
                <w:sz w:val="20"/>
                <w:szCs w:val="20"/>
              </w:rPr>
              <w:t>i semnal Y4, afecteaz</w:t>
            </w:r>
            <w:r>
              <w:rPr>
                <w:b/>
                <w:bCs/>
                <w:i/>
                <w:iCs/>
                <w:sz w:val="20"/>
                <w:szCs w:val="20"/>
              </w:rPr>
              <w:t>ă</w:t>
            </w:r>
            <w:r w:rsidRPr="003724FD">
              <w:rPr>
                <w:b/>
                <w:bCs/>
                <w:i/>
                <w:iCs/>
                <w:sz w:val="20"/>
                <w:szCs w:val="20"/>
              </w:rPr>
              <w:t xml:space="preserve"> intr</w:t>
            </w:r>
            <w:r>
              <w:rPr>
                <w:b/>
                <w:bCs/>
                <w:i/>
                <w:iCs/>
                <w:sz w:val="20"/>
                <w:szCs w:val="20"/>
              </w:rPr>
              <w:t>ă</w:t>
            </w:r>
            <w:r w:rsidRPr="003724FD">
              <w:rPr>
                <w:b/>
                <w:bCs/>
                <w:i/>
                <w:iCs/>
                <w:sz w:val="20"/>
                <w:szCs w:val="20"/>
              </w:rPr>
              <w:t xml:space="preserve">rile </w:t>
            </w:r>
            <w:r>
              <w:rPr>
                <w:b/>
                <w:bCs/>
                <w:i/>
                <w:iCs/>
                <w:sz w:val="20"/>
                <w:szCs w:val="20"/>
              </w:rPr>
              <w:t>ș</w:t>
            </w:r>
            <w:r w:rsidRPr="003724FD">
              <w:rPr>
                <w:b/>
                <w:bCs/>
                <w:i/>
                <w:iCs/>
                <w:sz w:val="20"/>
                <w:szCs w:val="20"/>
              </w:rPr>
              <w:t>i ie</w:t>
            </w:r>
            <w:r>
              <w:rPr>
                <w:b/>
                <w:bCs/>
                <w:i/>
                <w:iCs/>
                <w:sz w:val="20"/>
                <w:szCs w:val="20"/>
              </w:rPr>
              <w:t>ș</w:t>
            </w:r>
            <w:r w:rsidRPr="003724FD">
              <w:rPr>
                <w:b/>
                <w:bCs/>
                <w:i/>
                <w:iCs/>
                <w:sz w:val="20"/>
                <w:szCs w:val="20"/>
              </w:rPr>
              <w:t>irile de la linia IV din direc</w:t>
            </w:r>
            <w:r>
              <w:rPr>
                <w:b/>
                <w:bCs/>
                <w:i/>
                <w:iCs/>
                <w:sz w:val="20"/>
                <w:szCs w:val="20"/>
              </w:rPr>
              <w:t>ț</w:t>
            </w:r>
            <w:r w:rsidRPr="003724FD">
              <w:rPr>
                <w:b/>
                <w:bCs/>
                <w:i/>
                <w:iCs/>
                <w:sz w:val="20"/>
                <w:szCs w:val="20"/>
              </w:rPr>
              <w:t>ia Gole</w:t>
            </w:r>
            <w:r>
              <w:rPr>
                <w:b/>
                <w:bCs/>
                <w:i/>
                <w:iCs/>
                <w:sz w:val="20"/>
                <w:szCs w:val="20"/>
              </w:rPr>
              <w:t>ș</w:t>
            </w:r>
            <w:r w:rsidRPr="003724FD">
              <w:rPr>
                <w:b/>
                <w:bCs/>
                <w:i/>
                <w:iCs/>
                <w:sz w:val="20"/>
                <w:szCs w:val="20"/>
              </w:rPr>
              <w:t>ti-C</w:t>
            </w:r>
            <w:r>
              <w:rPr>
                <w:b/>
                <w:bCs/>
                <w:i/>
                <w:iCs/>
                <w:sz w:val="20"/>
                <w:szCs w:val="20"/>
              </w:rPr>
              <w:t>ă</w:t>
            </w:r>
            <w:r w:rsidRPr="003724FD">
              <w:rPr>
                <w:b/>
                <w:bCs/>
                <w:i/>
                <w:iCs/>
                <w:sz w:val="20"/>
                <w:szCs w:val="20"/>
              </w:rPr>
              <w:t>line</w:t>
            </w:r>
            <w:r>
              <w:rPr>
                <w:b/>
                <w:bCs/>
                <w:i/>
                <w:iCs/>
                <w:sz w:val="20"/>
                <w:szCs w:val="20"/>
              </w:rPr>
              <w:t>ș</w:t>
            </w:r>
            <w:r w:rsidRPr="003724FD">
              <w:rPr>
                <w:b/>
                <w:bCs/>
                <w:i/>
                <w:iCs/>
                <w:sz w:val="20"/>
                <w:szCs w:val="20"/>
              </w:rPr>
              <w:t>ti, cap X,</w:t>
            </w:r>
          </w:p>
          <w:p w14:paraId="440FA415" w14:textId="77777777" w:rsidR="00B211D2" w:rsidRPr="003A43BB" w:rsidRDefault="00B211D2" w:rsidP="003A43BB">
            <w:pPr>
              <w:ind w:left="68"/>
              <w:rPr>
                <w:b/>
                <w:bCs/>
                <w:i/>
                <w:iCs/>
                <w:sz w:val="20"/>
                <w:szCs w:val="20"/>
              </w:rPr>
            </w:pPr>
            <w:r w:rsidRPr="003724FD">
              <w:rPr>
                <w:b/>
                <w:bCs/>
                <w:i/>
                <w:iCs/>
                <w:sz w:val="20"/>
                <w:szCs w:val="20"/>
              </w:rPr>
              <w:t xml:space="preserve">Fir I </w:t>
            </w:r>
            <w:r>
              <w:rPr>
                <w:b/>
                <w:bCs/>
                <w:i/>
                <w:iCs/>
                <w:sz w:val="20"/>
                <w:szCs w:val="20"/>
              </w:rPr>
              <w:t>ș</w:t>
            </w:r>
            <w:r w:rsidRPr="003724FD">
              <w:rPr>
                <w:b/>
                <w:bCs/>
                <w:i/>
                <w:iCs/>
                <w:sz w:val="20"/>
                <w:szCs w:val="20"/>
              </w:rPr>
              <w:t>i Fir II</w:t>
            </w:r>
          </w:p>
        </w:tc>
      </w:tr>
      <w:tr w:rsidR="00B211D2" w14:paraId="0D38BBBC" w14:textId="77777777" w:rsidTr="003F58BA">
        <w:trPr>
          <w:cantSplit/>
          <w:trHeight w:val="1485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7DF375F" w14:textId="77777777" w:rsidR="00B211D2" w:rsidRDefault="00B211D2" w:rsidP="00B211D2">
            <w:pPr>
              <w:numPr>
                <w:ilvl w:val="0"/>
                <w:numId w:val="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95C00B8" w14:textId="77777777" w:rsidR="00B211D2" w:rsidRDefault="00B211D2" w:rsidP="007215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9945815" w14:textId="77777777" w:rsidR="00B211D2" w:rsidRPr="000625F2" w:rsidRDefault="00B211D2" w:rsidP="0072151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B03CACF" w14:textId="77777777" w:rsidR="00B211D2" w:rsidRDefault="00B211D2" w:rsidP="0072151B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Goleşti</w:t>
            </w:r>
          </w:p>
          <w:p w14:paraId="0B885559" w14:textId="77777777" w:rsidR="00B211D2" w:rsidRDefault="00B211D2" w:rsidP="0072151B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liniile 1A - 6A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83EEB69" w14:textId="77777777" w:rsidR="00B211D2" w:rsidRDefault="00B211D2" w:rsidP="007215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de la călcâiul sch. 5 până la axa grupei 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0D9D7D5" w14:textId="77777777" w:rsidR="00B211D2" w:rsidRPr="000625F2" w:rsidRDefault="00B211D2" w:rsidP="0072151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0625F2"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03A0B86" w14:textId="77777777" w:rsidR="00B211D2" w:rsidRDefault="00B211D2" w:rsidP="007215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DD90B56" w14:textId="77777777" w:rsidR="00B211D2" w:rsidRPr="000625F2" w:rsidRDefault="00B211D2" w:rsidP="0072151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A94E598" w14:textId="77777777" w:rsidR="00B211D2" w:rsidRDefault="00B211D2" w:rsidP="0072151B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</w:p>
        </w:tc>
      </w:tr>
      <w:tr w:rsidR="00B211D2" w14:paraId="26407893" w14:textId="77777777" w:rsidTr="003F58BA">
        <w:trPr>
          <w:cantSplit/>
          <w:trHeight w:val="65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486C1A9" w14:textId="77777777" w:rsidR="00B211D2" w:rsidRDefault="00B211D2" w:rsidP="00B211D2">
            <w:pPr>
              <w:numPr>
                <w:ilvl w:val="0"/>
                <w:numId w:val="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0C04A3C" w14:textId="77777777" w:rsidR="00B211D2" w:rsidRDefault="00B211D2" w:rsidP="007215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BECB177" w14:textId="77777777" w:rsidR="00B211D2" w:rsidRPr="000625F2" w:rsidRDefault="00B211D2" w:rsidP="0072151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26121FC" w14:textId="77777777" w:rsidR="00B211D2" w:rsidRDefault="00B211D2" w:rsidP="0072151B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Pârvu</w:t>
            </w:r>
          </w:p>
          <w:p w14:paraId="23618ED9" w14:textId="77777777" w:rsidR="00B211D2" w:rsidRDefault="00B211D2" w:rsidP="0072151B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linia 2 </w:t>
            </w:r>
          </w:p>
          <w:p w14:paraId="70B1ED8D" w14:textId="77777777" w:rsidR="00B211D2" w:rsidRDefault="00B211D2" w:rsidP="0072151B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primiri - expedieri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4F32870" w14:textId="77777777" w:rsidR="00B211D2" w:rsidRDefault="00B211D2" w:rsidP="007215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pacing w:val="-10"/>
                <w:sz w:val="20"/>
                <w:lang w:val="ro-RO"/>
              </w:rPr>
            </w:pPr>
            <w:r>
              <w:rPr>
                <w:b/>
                <w:bCs/>
                <w:spacing w:val="-10"/>
                <w:sz w:val="20"/>
                <w:lang w:val="ro-RO"/>
              </w:rPr>
              <w:t xml:space="preserve">între călcâiul sch.  15 </w:t>
            </w:r>
          </w:p>
          <w:p w14:paraId="2F635862" w14:textId="77777777" w:rsidR="00B211D2" w:rsidRDefault="00B211D2" w:rsidP="007215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pacing w:val="-10"/>
                <w:sz w:val="20"/>
                <w:lang w:val="ro-RO"/>
              </w:rPr>
              <w:t>şi călcâiul sch.  6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1427FA5" w14:textId="77777777" w:rsidR="00B211D2" w:rsidRDefault="00B211D2" w:rsidP="0072151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0625F2"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F27A0D4" w14:textId="77777777" w:rsidR="00B211D2" w:rsidRDefault="00B211D2" w:rsidP="007215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E51AE38" w14:textId="77777777" w:rsidR="00B211D2" w:rsidRPr="000625F2" w:rsidRDefault="00B211D2" w:rsidP="0072151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E9585F1" w14:textId="77777777" w:rsidR="00B211D2" w:rsidRDefault="00B211D2" w:rsidP="0072151B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</w:t>
            </w:r>
          </w:p>
          <w:p w14:paraId="59404218" w14:textId="77777777" w:rsidR="00B211D2" w:rsidRDefault="00B211D2" w:rsidP="0072151B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la liniile 1 şi 2 </w:t>
            </w:r>
          </w:p>
          <w:p w14:paraId="113480DE" w14:textId="77777777" w:rsidR="00B211D2" w:rsidRDefault="00B211D2" w:rsidP="0072151B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primiri – expedieri.</w:t>
            </w:r>
          </w:p>
        </w:tc>
      </w:tr>
      <w:tr w:rsidR="00B211D2" w14:paraId="0ACD54FA" w14:textId="77777777" w:rsidTr="003F58BA">
        <w:trPr>
          <w:cantSplit/>
          <w:trHeight w:val="2066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25E7486" w14:textId="77777777" w:rsidR="00B211D2" w:rsidRDefault="00B211D2" w:rsidP="00B211D2">
            <w:pPr>
              <w:numPr>
                <w:ilvl w:val="0"/>
                <w:numId w:val="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CA8F958" w14:textId="77777777" w:rsidR="00B211D2" w:rsidRDefault="00B211D2" w:rsidP="007215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9727572" w14:textId="77777777" w:rsidR="00B211D2" w:rsidRPr="000625F2" w:rsidRDefault="00B211D2" w:rsidP="0072151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7104D0A" w14:textId="77777777" w:rsidR="00B211D2" w:rsidRDefault="00B211D2" w:rsidP="0072151B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Pârvu</w:t>
            </w:r>
          </w:p>
          <w:p w14:paraId="17683C12" w14:textId="77777777" w:rsidR="00B211D2" w:rsidRDefault="00B211D2" w:rsidP="0072151B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4D5444D" w14:textId="77777777" w:rsidR="00B211D2" w:rsidRDefault="00B211D2" w:rsidP="007215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pacing w:val="-10"/>
                <w:sz w:val="20"/>
                <w:lang w:val="ro-RO"/>
              </w:rPr>
            </w:pPr>
            <w:r>
              <w:rPr>
                <w:b/>
                <w:bCs/>
                <w:spacing w:val="-10"/>
                <w:sz w:val="20"/>
                <w:lang w:val="ro-RO"/>
              </w:rPr>
              <w:t xml:space="preserve">peste </w:t>
            </w:r>
          </w:p>
          <w:p w14:paraId="54A9F592" w14:textId="77777777" w:rsidR="00B211D2" w:rsidRDefault="00B211D2" w:rsidP="007215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pacing w:val="-10"/>
                <w:sz w:val="20"/>
                <w:lang w:val="ro-RO"/>
              </w:rPr>
            </w:pPr>
            <w:r>
              <w:rPr>
                <w:b/>
                <w:bCs/>
                <w:spacing w:val="-10"/>
                <w:sz w:val="20"/>
                <w:lang w:val="ro-RO"/>
              </w:rPr>
              <w:t xml:space="preserve">sch. </w:t>
            </w:r>
          </w:p>
          <w:p w14:paraId="173EB357" w14:textId="77777777" w:rsidR="00B211D2" w:rsidRDefault="00B211D2" w:rsidP="007215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pacing w:val="-10"/>
                <w:sz w:val="20"/>
                <w:lang w:val="ro-RO"/>
              </w:rPr>
            </w:pPr>
            <w:r>
              <w:rPr>
                <w:b/>
                <w:bCs/>
                <w:spacing w:val="-10"/>
                <w:sz w:val="20"/>
                <w:lang w:val="ro-RO"/>
              </w:rPr>
              <w:t>18 şi 20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B72C727" w14:textId="77777777" w:rsidR="00B211D2" w:rsidRPr="000625F2" w:rsidRDefault="00B211D2" w:rsidP="0072151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0625F2">
              <w:rPr>
                <w:b/>
                <w:bCs/>
                <w:sz w:val="36"/>
                <w:szCs w:val="36"/>
                <w:lang w:val="ro-RO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D4F05FF" w14:textId="77777777" w:rsidR="00B211D2" w:rsidRDefault="00B211D2" w:rsidP="007215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BA5F7E1" w14:textId="77777777" w:rsidR="00B211D2" w:rsidRPr="000625F2" w:rsidRDefault="00B211D2" w:rsidP="0072151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9235052" w14:textId="77777777" w:rsidR="00B211D2" w:rsidRDefault="00B211D2" w:rsidP="0072151B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</w:p>
        </w:tc>
      </w:tr>
      <w:tr w:rsidR="00B211D2" w14:paraId="1DFC21DB" w14:textId="77777777" w:rsidTr="003F58BA">
        <w:trPr>
          <w:cantSplit/>
          <w:trHeight w:val="634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2419F9D" w14:textId="77777777" w:rsidR="00B211D2" w:rsidRDefault="00B211D2" w:rsidP="00B211D2">
            <w:pPr>
              <w:numPr>
                <w:ilvl w:val="0"/>
                <w:numId w:val="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A9504A1" w14:textId="77777777" w:rsidR="00B211D2" w:rsidRDefault="00B211D2" w:rsidP="007215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1DF6FFB" w14:textId="77777777" w:rsidR="00B211D2" w:rsidRPr="000625F2" w:rsidRDefault="00B211D2" w:rsidP="0072151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3D7B258" w14:textId="77777777" w:rsidR="00B211D2" w:rsidRDefault="00B211D2" w:rsidP="0072151B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Costești</w:t>
            </w:r>
          </w:p>
          <w:p w14:paraId="64E1C2B7" w14:textId="77777777" w:rsidR="00B211D2" w:rsidRDefault="00B211D2" w:rsidP="0072151B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Y, prim.-expedieri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3F7E423" w14:textId="77777777" w:rsidR="00B211D2" w:rsidRDefault="00B211D2" w:rsidP="007215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pacing w:val="-10"/>
                <w:sz w:val="20"/>
                <w:lang w:val="ro-RO"/>
              </w:rPr>
            </w:pPr>
            <w:r>
              <w:rPr>
                <w:b/>
                <w:bCs/>
                <w:spacing w:val="-10"/>
                <w:sz w:val="20"/>
                <w:lang w:val="ro-RO"/>
              </w:rPr>
              <w:t xml:space="preserve">peste </w:t>
            </w:r>
          </w:p>
          <w:p w14:paraId="17F7DDA5" w14:textId="77777777" w:rsidR="00B211D2" w:rsidRDefault="00B211D2" w:rsidP="007215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pacing w:val="-10"/>
                <w:sz w:val="20"/>
                <w:lang w:val="ro-RO"/>
              </w:rPr>
            </w:pPr>
            <w:r>
              <w:rPr>
                <w:b/>
                <w:bCs/>
                <w:spacing w:val="-10"/>
                <w:sz w:val="20"/>
                <w:lang w:val="ro-RO"/>
              </w:rPr>
              <w:t>sch. 12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AFECEFF" w14:textId="77777777" w:rsidR="00B211D2" w:rsidRPr="000625F2" w:rsidRDefault="00B211D2" w:rsidP="0072151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C57CE20" w14:textId="77777777" w:rsidR="00B211D2" w:rsidRDefault="00B211D2" w:rsidP="007215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F8B7207" w14:textId="77777777" w:rsidR="00B211D2" w:rsidRPr="000625F2" w:rsidRDefault="00B211D2" w:rsidP="0072151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3A22632" w14:textId="77777777" w:rsidR="00B211D2" w:rsidRPr="00860983" w:rsidRDefault="00B211D2" w:rsidP="0072151B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860983"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</w:t>
            </w:r>
          </w:p>
          <w:p w14:paraId="2EA03A16" w14:textId="77777777" w:rsidR="00B211D2" w:rsidRDefault="00B211D2" w:rsidP="0072151B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860983">
              <w:rPr>
                <w:b/>
                <w:bCs/>
                <w:i/>
                <w:iCs/>
                <w:sz w:val="20"/>
                <w:lang w:val="ro-RO"/>
              </w:rPr>
              <w:t xml:space="preserve">Cap Y, liniile 3 - 5 </w:t>
            </w:r>
          </w:p>
          <w:p w14:paraId="53E12373" w14:textId="77777777" w:rsidR="00B211D2" w:rsidRDefault="00B211D2" w:rsidP="0072151B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860983">
              <w:rPr>
                <w:b/>
                <w:bCs/>
                <w:i/>
                <w:iCs/>
                <w:sz w:val="20"/>
                <w:lang w:val="ro-RO"/>
              </w:rPr>
              <w:t xml:space="preserve">st. Costești, din </w:t>
            </w:r>
            <w:r>
              <w:rPr>
                <w:b/>
                <w:bCs/>
                <w:i/>
                <w:iCs/>
                <w:sz w:val="20"/>
                <w:lang w:val="ro-RO"/>
              </w:rPr>
              <w:t xml:space="preserve">direcția </w:t>
            </w:r>
            <w:r w:rsidRPr="00860983">
              <w:rPr>
                <w:b/>
                <w:bCs/>
                <w:i/>
                <w:iCs/>
                <w:sz w:val="20"/>
                <w:lang w:val="ro-RO"/>
              </w:rPr>
              <w:t xml:space="preserve"> Fâlfani L 101 și </w:t>
            </w:r>
          </w:p>
          <w:p w14:paraId="7F19DB39" w14:textId="77777777" w:rsidR="00B211D2" w:rsidRDefault="00B211D2" w:rsidP="0072151B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860983">
              <w:rPr>
                <w:b/>
                <w:bCs/>
                <w:i/>
                <w:iCs/>
                <w:sz w:val="20"/>
                <w:lang w:val="ro-RO"/>
              </w:rPr>
              <w:t>direc</w:t>
            </w:r>
            <w:r>
              <w:rPr>
                <w:b/>
                <w:bCs/>
                <w:i/>
                <w:iCs/>
                <w:sz w:val="20"/>
                <w:lang w:val="ro-RO"/>
              </w:rPr>
              <w:t>ția</w:t>
            </w:r>
            <w:r w:rsidRPr="00860983">
              <w:rPr>
                <w:b/>
                <w:bCs/>
                <w:i/>
                <w:iCs/>
                <w:sz w:val="20"/>
                <w:lang w:val="ro-RO"/>
              </w:rPr>
              <w:t xml:space="preserve"> Roșiori </w:t>
            </w:r>
            <w:r>
              <w:rPr>
                <w:b/>
                <w:bCs/>
                <w:i/>
                <w:iCs/>
                <w:sz w:val="20"/>
                <w:lang w:val="ro-RO"/>
              </w:rPr>
              <w:t>Nord</w:t>
            </w:r>
            <w:r w:rsidRPr="00860983">
              <w:rPr>
                <w:b/>
                <w:bCs/>
                <w:i/>
                <w:iCs/>
                <w:sz w:val="20"/>
                <w:lang w:val="ro-RO"/>
              </w:rPr>
              <w:t xml:space="preserve"> L 110.</w:t>
            </w:r>
          </w:p>
        </w:tc>
      </w:tr>
      <w:tr w:rsidR="00B211D2" w14:paraId="3455521F" w14:textId="77777777" w:rsidTr="003F58BA">
        <w:trPr>
          <w:cantSplit/>
          <w:trHeight w:val="634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CAB83AE" w14:textId="77777777" w:rsidR="00B211D2" w:rsidRDefault="00B211D2" w:rsidP="00B211D2">
            <w:pPr>
              <w:numPr>
                <w:ilvl w:val="0"/>
                <w:numId w:val="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AE7A21A" w14:textId="77777777" w:rsidR="00B211D2" w:rsidRDefault="00B211D2" w:rsidP="007215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132+800</w:t>
            </w:r>
          </w:p>
          <w:p w14:paraId="73426488" w14:textId="77777777" w:rsidR="00B211D2" w:rsidRDefault="00B211D2" w:rsidP="007215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135+100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517B23C" w14:textId="77777777" w:rsidR="00B211D2" w:rsidRPr="000625F2" w:rsidRDefault="00B211D2" w:rsidP="0072151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50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91D9951" w14:textId="77777777" w:rsidR="00B211D2" w:rsidRDefault="00B211D2" w:rsidP="003E5861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Costești - Fâlfani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F8F7305" w14:textId="77777777" w:rsidR="00B211D2" w:rsidRDefault="00B211D2" w:rsidP="007215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pacing w:val="-10"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D3C624E" w14:textId="77777777" w:rsidR="00B211D2" w:rsidRDefault="00B211D2" w:rsidP="0072151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0941BDC" w14:textId="77777777" w:rsidR="00B211D2" w:rsidRDefault="00B211D2" w:rsidP="007215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CFD925F" w14:textId="77777777" w:rsidR="00B211D2" w:rsidRPr="000625F2" w:rsidRDefault="00B211D2" w:rsidP="0072151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6E54357" w14:textId="77777777" w:rsidR="00B211D2" w:rsidRPr="00860983" w:rsidRDefault="00B211D2" w:rsidP="0072151B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Fără inductori.</w:t>
            </w:r>
          </w:p>
        </w:tc>
      </w:tr>
      <w:tr w:rsidR="00B211D2" w14:paraId="5270A7D0" w14:textId="77777777" w:rsidTr="003F58BA">
        <w:trPr>
          <w:cantSplit/>
          <w:trHeight w:val="634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83C5038" w14:textId="77777777" w:rsidR="00B211D2" w:rsidRDefault="00B211D2" w:rsidP="00B211D2">
            <w:pPr>
              <w:numPr>
                <w:ilvl w:val="0"/>
                <w:numId w:val="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CDE4FD5" w14:textId="77777777" w:rsidR="00B211D2" w:rsidRDefault="00B211D2" w:rsidP="007215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7A96FE8" w14:textId="77777777" w:rsidR="00B211D2" w:rsidRDefault="00B211D2" w:rsidP="0072151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A36BC60" w14:textId="77777777" w:rsidR="00B211D2" w:rsidRDefault="00B211D2" w:rsidP="003E5861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Fâlfani linia 2 primiri - expedieri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0E55EFA" w14:textId="77777777" w:rsidR="00B211D2" w:rsidRDefault="00B211D2" w:rsidP="007215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pacing w:val="-10"/>
                <w:sz w:val="20"/>
                <w:lang w:val="ro-RO"/>
              </w:rPr>
            </w:pPr>
            <w:r>
              <w:rPr>
                <w:b/>
                <w:bCs/>
                <w:spacing w:val="-10"/>
                <w:sz w:val="20"/>
                <w:lang w:val="ro-RO"/>
              </w:rPr>
              <w:t>toată 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A798E30" w14:textId="77777777" w:rsidR="00B211D2" w:rsidRDefault="00B211D2" w:rsidP="0072151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4509A89" w14:textId="77777777" w:rsidR="00B211D2" w:rsidRDefault="00B211D2" w:rsidP="007215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3453E1A" w14:textId="77777777" w:rsidR="00B211D2" w:rsidRPr="000625F2" w:rsidRDefault="00B211D2" w:rsidP="0072151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26C5E76" w14:textId="77777777" w:rsidR="00B211D2" w:rsidRDefault="00B211D2" w:rsidP="0072151B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</w:p>
        </w:tc>
      </w:tr>
      <w:tr w:rsidR="00B211D2" w14:paraId="6A793C85" w14:textId="77777777" w:rsidTr="003F58BA">
        <w:trPr>
          <w:cantSplit/>
          <w:trHeight w:val="634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6E2B353" w14:textId="77777777" w:rsidR="00B211D2" w:rsidRDefault="00B211D2" w:rsidP="00B211D2">
            <w:pPr>
              <w:numPr>
                <w:ilvl w:val="0"/>
                <w:numId w:val="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2064C0D" w14:textId="77777777" w:rsidR="00B211D2" w:rsidRDefault="00B211D2" w:rsidP="007215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141+400</w:t>
            </w:r>
          </w:p>
          <w:p w14:paraId="46A03A7B" w14:textId="77777777" w:rsidR="00B211D2" w:rsidRDefault="00B211D2" w:rsidP="007215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142+200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BF05D87" w14:textId="77777777" w:rsidR="00B211D2" w:rsidRDefault="00B211D2" w:rsidP="0072151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30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F40AA2F" w14:textId="77777777" w:rsidR="00B211D2" w:rsidRDefault="00B211D2" w:rsidP="0072151B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Fâlfani - Stolnici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ECD9203" w14:textId="77777777" w:rsidR="00B211D2" w:rsidRDefault="00B211D2" w:rsidP="007215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pacing w:val="-10"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F6734C2" w14:textId="77777777" w:rsidR="00B211D2" w:rsidRPr="000625F2" w:rsidRDefault="00B211D2" w:rsidP="0072151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55FF51B" w14:textId="77777777" w:rsidR="00B211D2" w:rsidRDefault="00B211D2" w:rsidP="007215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D4AE5C0" w14:textId="77777777" w:rsidR="00B211D2" w:rsidRPr="000625F2" w:rsidRDefault="00B211D2" w:rsidP="0072151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D5CC186" w14:textId="77777777" w:rsidR="00B211D2" w:rsidRDefault="00B211D2" w:rsidP="0072151B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Fără inductori.</w:t>
            </w:r>
          </w:p>
        </w:tc>
      </w:tr>
      <w:tr w:rsidR="00B211D2" w14:paraId="12332485" w14:textId="77777777" w:rsidTr="003F58BA">
        <w:trPr>
          <w:cantSplit/>
          <w:trHeight w:val="634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813AA7C" w14:textId="77777777" w:rsidR="00B211D2" w:rsidRDefault="00B211D2" w:rsidP="00B211D2">
            <w:pPr>
              <w:numPr>
                <w:ilvl w:val="0"/>
                <w:numId w:val="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5802DAA" w14:textId="77777777" w:rsidR="00B211D2" w:rsidRDefault="00B211D2" w:rsidP="007215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164ABB3" w14:textId="77777777" w:rsidR="00B211D2" w:rsidRDefault="00B211D2" w:rsidP="0072151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E1BBCCE" w14:textId="77777777" w:rsidR="00B211D2" w:rsidRDefault="00B211D2" w:rsidP="0072151B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Corbu</w:t>
            </w:r>
          </w:p>
          <w:p w14:paraId="69270F50" w14:textId="77777777" w:rsidR="00B211D2" w:rsidRDefault="00B211D2" w:rsidP="0072151B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A836028" w14:textId="77777777" w:rsidR="00B211D2" w:rsidRDefault="00B211D2" w:rsidP="007215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peste T.D.J.</w:t>
            </w:r>
          </w:p>
          <w:p w14:paraId="3D0CAE2E" w14:textId="77777777" w:rsidR="00B211D2" w:rsidRDefault="00B211D2" w:rsidP="007215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pacing w:val="-10"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8 / 10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A82F7C6" w14:textId="77777777" w:rsidR="00B211D2" w:rsidRPr="000625F2" w:rsidRDefault="00B211D2" w:rsidP="0072151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0625F2">
              <w:rPr>
                <w:b/>
                <w:bCs/>
                <w:sz w:val="36"/>
                <w:szCs w:val="36"/>
                <w:lang w:val="ro-RO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D683154" w14:textId="77777777" w:rsidR="00B211D2" w:rsidRDefault="00B211D2" w:rsidP="007215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13971E2" w14:textId="77777777" w:rsidR="00B211D2" w:rsidRPr="000625F2" w:rsidRDefault="00B211D2" w:rsidP="0072151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3D2A313" w14:textId="77777777" w:rsidR="00B211D2" w:rsidRDefault="00B211D2" w:rsidP="0072151B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Cu afectarea liniei 4</w:t>
            </w:r>
          </w:p>
          <w:p w14:paraId="32C6DDAE" w14:textId="77777777" w:rsidR="00B211D2" w:rsidRDefault="00B211D2" w:rsidP="0072151B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 primiri - expedieri.</w:t>
            </w:r>
          </w:p>
        </w:tc>
      </w:tr>
      <w:tr w:rsidR="00B211D2" w14:paraId="025C584F" w14:textId="77777777" w:rsidTr="003F58BA">
        <w:trPr>
          <w:cantSplit/>
          <w:trHeight w:val="552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F0CC0A8" w14:textId="77777777" w:rsidR="00B211D2" w:rsidRDefault="00B211D2" w:rsidP="00B211D2">
            <w:pPr>
              <w:numPr>
                <w:ilvl w:val="0"/>
                <w:numId w:val="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747CBAB" w14:textId="77777777" w:rsidR="00B211D2" w:rsidRDefault="00B211D2" w:rsidP="007215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85D2268" w14:textId="77777777" w:rsidR="00B211D2" w:rsidRPr="000625F2" w:rsidRDefault="00B211D2" w:rsidP="0072151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7FDCDF8" w14:textId="77777777" w:rsidR="00B211D2" w:rsidRDefault="00B211D2" w:rsidP="0072151B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Sineşti</w:t>
            </w:r>
          </w:p>
          <w:p w14:paraId="2ED362EF" w14:textId="77777777" w:rsidR="00B211D2" w:rsidRDefault="00B211D2" w:rsidP="0072151B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linia 2 </w:t>
            </w:r>
          </w:p>
          <w:p w14:paraId="7E873B5E" w14:textId="77777777" w:rsidR="00B211D2" w:rsidRDefault="00B211D2" w:rsidP="0072151B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primiri - expedieri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4FD8F78" w14:textId="77777777" w:rsidR="00B211D2" w:rsidRDefault="00B211D2" w:rsidP="007215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 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E75AE0F" w14:textId="77777777" w:rsidR="00B211D2" w:rsidRPr="000625F2" w:rsidRDefault="00B211D2" w:rsidP="0072151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0625F2"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3A34984" w14:textId="77777777" w:rsidR="00B211D2" w:rsidRDefault="00B211D2" w:rsidP="007215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A484583" w14:textId="77777777" w:rsidR="00B211D2" w:rsidRPr="000625F2" w:rsidRDefault="00B211D2" w:rsidP="0072151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19F9679" w14:textId="77777777" w:rsidR="00B211D2" w:rsidRDefault="00B211D2" w:rsidP="0072151B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</w:p>
        </w:tc>
      </w:tr>
      <w:tr w:rsidR="00B211D2" w14:paraId="0C09CF2C" w14:textId="77777777" w:rsidTr="003F58BA">
        <w:trPr>
          <w:cantSplit/>
          <w:trHeight w:val="406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BB47297" w14:textId="77777777" w:rsidR="00B211D2" w:rsidRDefault="00B211D2" w:rsidP="00B211D2">
            <w:pPr>
              <w:numPr>
                <w:ilvl w:val="0"/>
                <w:numId w:val="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49CE4EC" w14:textId="77777777" w:rsidR="00B211D2" w:rsidRDefault="00B211D2" w:rsidP="007215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162+900</w:t>
            </w:r>
          </w:p>
          <w:p w14:paraId="520708F3" w14:textId="77777777" w:rsidR="00B211D2" w:rsidRDefault="00B211D2" w:rsidP="007215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163+300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2EF3C99" w14:textId="77777777" w:rsidR="00B211D2" w:rsidRPr="000625F2" w:rsidRDefault="00B211D2" w:rsidP="0072151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30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EF4B01E" w14:textId="77777777" w:rsidR="00B211D2" w:rsidRDefault="00B211D2" w:rsidP="0072151B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Sineşti - Potcoava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C155686" w14:textId="77777777" w:rsidR="00B211D2" w:rsidRDefault="00B211D2" w:rsidP="007215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9A5348A" w14:textId="77777777" w:rsidR="00B211D2" w:rsidRPr="000625F2" w:rsidRDefault="00B211D2" w:rsidP="0072151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1DD4E4D" w14:textId="77777777" w:rsidR="00B211D2" w:rsidRDefault="00B211D2" w:rsidP="007215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211B458" w14:textId="77777777" w:rsidR="00B211D2" w:rsidRPr="000625F2" w:rsidRDefault="00B211D2" w:rsidP="0072151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C405BAD" w14:textId="77777777" w:rsidR="00B211D2" w:rsidRDefault="00B211D2" w:rsidP="0072151B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Fără inductori.</w:t>
            </w:r>
          </w:p>
        </w:tc>
      </w:tr>
      <w:tr w:rsidR="00B211D2" w14:paraId="7C20889B" w14:textId="77777777" w:rsidTr="003F58BA">
        <w:trPr>
          <w:cantSplit/>
          <w:trHeight w:val="406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F5D7DDC" w14:textId="77777777" w:rsidR="00B211D2" w:rsidRDefault="00B211D2" w:rsidP="00B211D2">
            <w:pPr>
              <w:numPr>
                <w:ilvl w:val="0"/>
                <w:numId w:val="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0B24792" w14:textId="77777777" w:rsidR="00B211D2" w:rsidRDefault="00B211D2" w:rsidP="007215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168+500</w:t>
            </w:r>
          </w:p>
          <w:p w14:paraId="0270A68D" w14:textId="77777777" w:rsidR="00B211D2" w:rsidRDefault="00B211D2" w:rsidP="007215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174+500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6B2221A" w14:textId="77777777" w:rsidR="00B211D2" w:rsidRPr="000625F2" w:rsidRDefault="00B211D2" w:rsidP="0072151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30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AD2FFBC" w14:textId="77777777" w:rsidR="00B211D2" w:rsidRDefault="00B211D2" w:rsidP="0072151B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Potcoava</w:t>
            </w:r>
          </w:p>
          <w:p w14:paraId="3BA9BA4C" w14:textId="77777777" w:rsidR="00B211D2" w:rsidRDefault="00B211D2" w:rsidP="0072151B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 2 directă si  Potcoava – Bălteni Olt</w:t>
            </w:r>
          </w:p>
          <w:p w14:paraId="795CB7C5" w14:textId="77777777" w:rsidR="00B211D2" w:rsidRDefault="00B211D2" w:rsidP="0072151B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502E950" w14:textId="77777777" w:rsidR="00B211D2" w:rsidRDefault="00B211D2" w:rsidP="007215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BBD9FDF" w14:textId="77777777" w:rsidR="00B211D2" w:rsidRPr="000625F2" w:rsidRDefault="00B211D2" w:rsidP="0072151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4AAE098" w14:textId="77777777" w:rsidR="00B211D2" w:rsidRDefault="00B211D2" w:rsidP="007215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A76CBA3" w14:textId="77777777" w:rsidR="00B211D2" w:rsidRPr="000625F2" w:rsidRDefault="00B211D2" w:rsidP="0072151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A6EEA55" w14:textId="77777777" w:rsidR="00B211D2" w:rsidRDefault="00B211D2" w:rsidP="0072151B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Fără inductori.</w:t>
            </w:r>
          </w:p>
        </w:tc>
      </w:tr>
      <w:tr w:rsidR="00B211D2" w14:paraId="4676AC11" w14:textId="77777777" w:rsidTr="003F58BA">
        <w:trPr>
          <w:cantSplit/>
          <w:trHeight w:val="406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7259853" w14:textId="77777777" w:rsidR="00B211D2" w:rsidRDefault="00B211D2" w:rsidP="00B211D2">
            <w:pPr>
              <w:numPr>
                <w:ilvl w:val="0"/>
                <w:numId w:val="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8515EED" w14:textId="77777777" w:rsidR="00B211D2" w:rsidRDefault="00B211D2" w:rsidP="007215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4B37B78" w14:textId="77777777" w:rsidR="00B211D2" w:rsidRPr="000625F2" w:rsidRDefault="00B211D2" w:rsidP="0072151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4948E7A" w14:textId="77777777" w:rsidR="00B211D2" w:rsidRDefault="00B211D2" w:rsidP="0072151B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Potcoava</w:t>
            </w:r>
          </w:p>
          <w:p w14:paraId="722A96BD" w14:textId="77777777" w:rsidR="00B211D2" w:rsidRDefault="00B211D2" w:rsidP="0072151B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6E5C83E" w14:textId="77777777" w:rsidR="00B211D2" w:rsidRDefault="00B211D2" w:rsidP="007215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peste sch. 12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83FEED5" w14:textId="77777777" w:rsidR="00B211D2" w:rsidRPr="000625F2" w:rsidRDefault="00B211D2" w:rsidP="0072151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0625F2"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7BA21F7" w14:textId="77777777" w:rsidR="00B211D2" w:rsidRDefault="00B211D2" w:rsidP="007215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AB5F099" w14:textId="77777777" w:rsidR="00B211D2" w:rsidRPr="000625F2" w:rsidRDefault="00B211D2" w:rsidP="0072151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0DBFEB0" w14:textId="77777777" w:rsidR="00B211D2" w:rsidRDefault="00B211D2" w:rsidP="0072151B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Cu afectarea liniei 1</w:t>
            </w:r>
          </w:p>
          <w:p w14:paraId="72C68F5C" w14:textId="77777777" w:rsidR="00B211D2" w:rsidRDefault="00B211D2" w:rsidP="0072151B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primiri – expedieri.</w:t>
            </w:r>
          </w:p>
        </w:tc>
      </w:tr>
      <w:tr w:rsidR="00B211D2" w14:paraId="3060C267" w14:textId="77777777" w:rsidTr="003F58BA">
        <w:trPr>
          <w:cantSplit/>
          <w:trHeight w:val="60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1B3D487" w14:textId="77777777" w:rsidR="00B211D2" w:rsidRDefault="00B211D2" w:rsidP="00B211D2">
            <w:pPr>
              <w:numPr>
                <w:ilvl w:val="0"/>
                <w:numId w:val="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AED1C66" w14:textId="77777777" w:rsidR="00B211D2" w:rsidRDefault="00B211D2" w:rsidP="007215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56781B1" w14:textId="77777777" w:rsidR="00B211D2" w:rsidRPr="000625F2" w:rsidRDefault="00B211D2" w:rsidP="0072151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EE76142" w14:textId="77777777" w:rsidR="00B211D2" w:rsidRDefault="00B211D2" w:rsidP="0072151B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Potcoava</w:t>
            </w:r>
          </w:p>
          <w:p w14:paraId="2D8AE17E" w14:textId="77777777" w:rsidR="00B211D2" w:rsidRDefault="00B211D2" w:rsidP="0072151B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linia 1 </w:t>
            </w:r>
          </w:p>
          <w:p w14:paraId="43F9614F" w14:textId="77777777" w:rsidR="00B211D2" w:rsidRDefault="00B211D2" w:rsidP="0072151B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primiri - expedieri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116F8ED" w14:textId="77777777" w:rsidR="00B211D2" w:rsidRDefault="00B211D2" w:rsidP="007215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</w:t>
            </w:r>
          </w:p>
          <w:p w14:paraId="79588525" w14:textId="77777777" w:rsidR="00B211D2" w:rsidRDefault="00B211D2" w:rsidP="007215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3F8CF9B" w14:textId="77777777" w:rsidR="00B211D2" w:rsidRPr="000625F2" w:rsidRDefault="00B211D2" w:rsidP="0072151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0625F2"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B414E32" w14:textId="77777777" w:rsidR="00B211D2" w:rsidRDefault="00B211D2" w:rsidP="007215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3618251" w14:textId="77777777" w:rsidR="00B211D2" w:rsidRPr="000625F2" w:rsidRDefault="00B211D2" w:rsidP="0072151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ED1596F" w14:textId="77777777" w:rsidR="00B211D2" w:rsidRDefault="00B211D2" w:rsidP="0072151B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</w:p>
        </w:tc>
      </w:tr>
      <w:tr w:rsidR="00B211D2" w14:paraId="1526CBE5" w14:textId="77777777" w:rsidTr="003F58BA">
        <w:trPr>
          <w:cantSplit/>
          <w:trHeight w:val="60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B0EC369" w14:textId="77777777" w:rsidR="00B211D2" w:rsidRDefault="00B211D2" w:rsidP="00B211D2">
            <w:pPr>
              <w:numPr>
                <w:ilvl w:val="0"/>
                <w:numId w:val="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06B4C64" w14:textId="77777777" w:rsidR="00B211D2" w:rsidRDefault="00B211D2" w:rsidP="007215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F5E697A" w14:textId="77777777" w:rsidR="00B211D2" w:rsidRPr="000625F2" w:rsidRDefault="00B211D2" w:rsidP="0072151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4013C4C" w14:textId="77777777" w:rsidR="00B211D2" w:rsidRDefault="00B211D2" w:rsidP="0072151B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Potcoava</w:t>
            </w:r>
          </w:p>
          <w:p w14:paraId="5E72F451" w14:textId="77777777" w:rsidR="00B211D2" w:rsidRDefault="00B211D2" w:rsidP="0072151B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linia 3 </w:t>
            </w:r>
          </w:p>
          <w:p w14:paraId="7B13B6EA" w14:textId="77777777" w:rsidR="00B211D2" w:rsidRDefault="00B211D2" w:rsidP="0072151B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primiri - expedieri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E5D3A00" w14:textId="77777777" w:rsidR="00B211D2" w:rsidRDefault="00B211D2" w:rsidP="007215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de la călcâi sch. 7 până la axa stației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986E9BE" w14:textId="77777777" w:rsidR="00B211D2" w:rsidRPr="000625F2" w:rsidRDefault="00B211D2" w:rsidP="0072151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7C1EC65" w14:textId="77777777" w:rsidR="00B211D2" w:rsidRDefault="00B211D2" w:rsidP="007215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596DEBF" w14:textId="77777777" w:rsidR="00B211D2" w:rsidRPr="000625F2" w:rsidRDefault="00B211D2" w:rsidP="0072151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7EC091F" w14:textId="77777777" w:rsidR="00B211D2" w:rsidRDefault="00B211D2" w:rsidP="0072151B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</w:p>
        </w:tc>
      </w:tr>
      <w:tr w:rsidR="00B211D2" w14:paraId="14241529" w14:textId="77777777" w:rsidTr="003F58BA">
        <w:trPr>
          <w:cantSplit/>
          <w:trHeight w:val="60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C68DDAC" w14:textId="77777777" w:rsidR="00B211D2" w:rsidRDefault="00B211D2" w:rsidP="00B211D2">
            <w:pPr>
              <w:numPr>
                <w:ilvl w:val="0"/>
                <w:numId w:val="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E0CBBEB" w14:textId="77777777" w:rsidR="00B211D2" w:rsidRDefault="00B211D2" w:rsidP="007215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991F532" w14:textId="77777777" w:rsidR="00B211D2" w:rsidRPr="000625F2" w:rsidRDefault="00B211D2" w:rsidP="0072151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F785C4D" w14:textId="77777777" w:rsidR="00B211D2" w:rsidRDefault="00B211D2" w:rsidP="0072151B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Bălteni</w:t>
            </w:r>
          </w:p>
          <w:p w14:paraId="3779C758" w14:textId="77777777" w:rsidR="00B211D2" w:rsidRDefault="00B211D2" w:rsidP="0072151B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linia 2 </w:t>
            </w:r>
          </w:p>
          <w:p w14:paraId="55E15ED9" w14:textId="77777777" w:rsidR="00B211D2" w:rsidRDefault="00B211D2" w:rsidP="0072151B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primiri - expedieri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200898B" w14:textId="77777777" w:rsidR="00B211D2" w:rsidRDefault="00B211D2" w:rsidP="007215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 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9A963C0" w14:textId="77777777" w:rsidR="00B211D2" w:rsidRPr="000625F2" w:rsidRDefault="00B211D2" w:rsidP="0072151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0625F2"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26496D0" w14:textId="77777777" w:rsidR="00B211D2" w:rsidRDefault="00B211D2" w:rsidP="007215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7FA9024" w14:textId="77777777" w:rsidR="00B211D2" w:rsidRPr="000625F2" w:rsidRDefault="00B211D2" w:rsidP="0072151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278821A" w14:textId="77777777" w:rsidR="00B211D2" w:rsidRDefault="00B211D2" w:rsidP="0072151B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</w:p>
        </w:tc>
      </w:tr>
      <w:tr w:rsidR="00B211D2" w14:paraId="3042F8F6" w14:textId="77777777" w:rsidTr="003F58BA">
        <w:trPr>
          <w:cantSplit/>
          <w:trHeight w:val="203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74C8728" w14:textId="77777777" w:rsidR="00B211D2" w:rsidRDefault="00B211D2" w:rsidP="00B211D2">
            <w:pPr>
              <w:numPr>
                <w:ilvl w:val="0"/>
                <w:numId w:val="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DE9EB63" w14:textId="77777777" w:rsidR="00B211D2" w:rsidRDefault="00B211D2" w:rsidP="007215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1F81758" w14:textId="77777777" w:rsidR="00B211D2" w:rsidRPr="000625F2" w:rsidRDefault="00B211D2" w:rsidP="0072151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5A477C3" w14:textId="77777777" w:rsidR="00B211D2" w:rsidRDefault="00B211D2" w:rsidP="0072151B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Recea</w:t>
            </w:r>
          </w:p>
          <w:p w14:paraId="21936A27" w14:textId="77777777" w:rsidR="00B211D2" w:rsidRDefault="00B211D2" w:rsidP="0072151B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 2 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F5C2CBE" w14:textId="77777777" w:rsidR="00B211D2" w:rsidRDefault="00B211D2" w:rsidP="007215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</w:t>
            </w:r>
          </w:p>
          <w:p w14:paraId="7E2D2EF1" w14:textId="77777777" w:rsidR="00B211D2" w:rsidRDefault="00B211D2" w:rsidP="007215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66EBD0D" w14:textId="77777777" w:rsidR="00B211D2" w:rsidRPr="000625F2" w:rsidRDefault="00B211D2" w:rsidP="0072151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0625F2"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1576BFA" w14:textId="77777777" w:rsidR="00B211D2" w:rsidRDefault="00B211D2" w:rsidP="007215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1D5F78B" w14:textId="77777777" w:rsidR="00B211D2" w:rsidRPr="000625F2" w:rsidRDefault="00B211D2" w:rsidP="0072151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88638EE" w14:textId="77777777" w:rsidR="00B211D2" w:rsidRDefault="00B211D2" w:rsidP="0072151B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</w:p>
        </w:tc>
      </w:tr>
      <w:tr w:rsidR="00B211D2" w14:paraId="1B840AA6" w14:textId="77777777" w:rsidTr="003F58BA">
        <w:trPr>
          <w:cantSplit/>
          <w:trHeight w:val="60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455C625" w14:textId="77777777" w:rsidR="00B211D2" w:rsidRDefault="00B211D2" w:rsidP="00B211D2">
            <w:pPr>
              <w:numPr>
                <w:ilvl w:val="0"/>
                <w:numId w:val="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99F2593" w14:textId="77777777" w:rsidR="00B211D2" w:rsidRDefault="00B211D2" w:rsidP="007215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97151B8" w14:textId="77777777" w:rsidR="00B211D2" w:rsidRPr="000625F2" w:rsidRDefault="00B211D2" w:rsidP="0072151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B58C719" w14:textId="77777777" w:rsidR="00B211D2" w:rsidRDefault="00B211D2" w:rsidP="0072151B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Slatina</w:t>
            </w:r>
          </w:p>
          <w:p w14:paraId="17DB0052" w14:textId="77777777" w:rsidR="00B211D2" w:rsidRDefault="00B211D2" w:rsidP="0072151B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liniile 5 şi 6 abătute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7A8158B" w14:textId="77777777" w:rsidR="00B211D2" w:rsidRDefault="00B211D2" w:rsidP="007215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 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64F417A" w14:textId="77777777" w:rsidR="00B211D2" w:rsidRPr="000625F2" w:rsidRDefault="00B211D2" w:rsidP="0072151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0625F2"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98F9FD6" w14:textId="77777777" w:rsidR="00B211D2" w:rsidRDefault="00B211D2" w:rsidP="007215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5F3CFA1" w14:textId="77777777" w:rsidR="00B211D2" w:rsidRPr="000625F2" w:rsidRDefault="00B211D2" w:rsidP="0072151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57102C5" w14:textId="77777777" w:rsidR="00B211D2" w:rsidRDefault="00B211D2" w:rsidP="0072151B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</w:p>
        </w:tc>
      </w:tr>
      <w:tr w:rsidR="00B211D2" w14:paraId="6AA5A2A5" w14:textId="77777777" w:rsidTr="003F58BA">
        <w:trPr>
          <w:cantSplit/>
          <w:trHeight w:val="60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39935EE" w14:textId="77777777" w:rsidR="00B211D2" w:rsidRDefault="00B211D2" w:rsidP="00B211D2">
            <w:pPr>
              <w:numPr>
                <w:ilvl w:val="0"/>
                <w:numId w:val="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7B6CB12" w14:textId="77777777" w:rsidR="00B211D2" w:rsidRDefault="00B211D2" w:rsidP="007215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A9942AF" w14:textId="77777777" w:rsidR="00B211D2" w:rsidRPr="000625F2" w:rsidRDefault="00B211D2" w:rsidP="0072151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4A028E9" w14:textId="77777777" w:rsidR="00B211D2" w:rsidRDefault="00B211D2" w:rsidP="0072151B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Slatina</w:t>
            </w:r>
          </w:p>
          <w:p w14:paraId="4F4E5DB7" w14:textId="77777777" w:rsidR="00B211D2" w:rsidRDefault="00B211D2" w:rsidP="0072151B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 7 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C6E24FA" w14:textId="77777777" w:rsidR="00B211D2" w:rsidRDefault="00B211D2" w:rsidP="007215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din </w:t>
            </w:r>
          </w:p>
          <w:p w14:paraId="788D4915" w14:textId="77777777" w:rsidR="00B211D2" w:rsidRDefault="00B211D2" w:rsidP="007215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Cap X în </w:t>
            </w:r>
          </w:p>
          <w:p w14:paraId="5F39A8A8" w14:textId="77777777" w:rsidR="00B211D2" w:rsidRDefault="00B211D2" w:rsidP="007215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axa staţiei 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20822F4" w14:textId="77777777" w:rsidR="00B211D2" w:rsidRPr="000625F2" w:rsidRDefault="00B211D2" w:rsidP="0072151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0625F2">
              <w:rPr>
                <w:b/>
                <w:bCs/>
                <w:sz w:val="36"/>
                <w:szCs w:val="36"/>
                <w:lang w:val="ro-RO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D31B006" w14:textId="77777777" w:rsidR="00B211D2" w:rsidRDefault="00B211D2" w:rsidP="007215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63AB7AA" w14:textId="77777777" w:rsidR="00B211D2" w:rsidRPr="000625F2" w:rsidRDefault="00B211D2" w:rsidP="0072151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5A4B44D" w14:textId="77777777" w:rsidR="00B211D2" w:rsidRDefault="00B211D2" w:rsidP="0072151B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Restul liniei este închisă.</w:t>
            </w:r>
          </w:p>
        </w:tc>
      </w:tr>
      <w:tr w:rsidR="00B211D2" w14:paraId="7EF2AC3C" w14:textId="77777777" w:rsidTr="003F58BA">
        <w:trPr>
          <w:cantSplit/>
          <w:trHeight w:val="726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F5D8861" w14:textId="77777777" w:rsidR="00B211D2" w:rsidRDefault="00B211D2" w:rsidP="00B211D2">
            <w:pPr>
              <w:numPr>
                <w:ilvl w:val="0"/>
                <w:numId w:val="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245D56A" w14:textId="77777777" w:rsidR="00B211D2" w:rsidRDefault="00B211D2" w:rsidP="007215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C193E29" w14:textId="77777777" w:rsidR="00B211D2" w:rsidRPr="000625F2" w:rsidRDefault="00B211D2" w:rsidP="0072151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F72B86E" w14:textId="77777777" w:rsidR="00B211D2" w:rsidRDefault="00B211D2" w:rsidP="0072151B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Slatina</w:t>
            </w:r>
          </w:p>
          <w:p w14:paraId="1F1A58D0" w14:textId="77777777" w:rsidR="00B211D2" w:rsidRDefault="00B211D2" w:rsidP="0072151B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linia 8 </w:t>
            </w:r>
          </w:p>
          <w:p w14:paraId="50CDD8FC" w14:textId="77777777" w:rsidR="00B211D2" w:rsidRDefault="00B211D2" w:rsidP="0072151B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primiri - expedieri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40A28F2" w14:textId="77777777" w:rsidR="00B211D2" w:rsidRDefault="00B211D2" w:rsidP="007215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toată linia 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4D186E3" w14:textId="77777777" w:rsidR="00B211D2" w:rsidRPr="000625F2" w:rsidRDefault="00B211D2" w:rsidP="0072151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5306411" w14:textId="77777777" w:rsidR="00B211D2" w:rsidRDefault="00B211D2" w:rsidP="007215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C7BC374" w14:textId="77777777" w:rsidR="00B211D2" w:rsidRPr="000625F2" w:rsidRDefault="00B211D2" w:rsidP="0072151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3062CD4" w14:textId="77777777" w:rsidR="00B211D2" w:rsidRDefault="00B211D2" w:rsidP="0072151B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</w:p>
        </w:tc>
      </w:tr>
      <w:tr w:rsidR="00B211D2" w14:paraId="1BF926C7" w14:textId="77777777" w:rsidTr="003F58BA">
        <w:trPr>
          <w:cantSplit/>
          <w:trHeight w:val="726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EC6773A" w14:textId="77777777" w:rsidR="00B211D2" w:rsidRDefault="00B211D2" w:rsidP="00B211D2">
            <w:pPr>
              <w:numPr>
                <w:ilvl w:val="0"/>
                <w:numId w:val="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ED8C89B" w14:textId="77777777" w:rsidR="00B211D2" w:rsidRDefault="00B211D2" w:rsidP="007215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D94C8A9" w14:textId="77777777" w:rsidR="00B211D2" w:rsidRPr="000625F2" w:rsidRDefault="00B211D2" w:rsidP="0072151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FE2D9E2" w14:textId="77777777" w:rsidR="00B211D2" w:rsidRDefault="00B211D2" w:rsidP="0072151B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Slatina</w:t>
            </w:r>
          </w:p>
          <w:p w14:paraId="0CCD6874" w14:textId="77777777" w:rsidR="00B211D2" w:rsidRDefault="00B211D2" w:rsidP="0072151B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X şi 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F2CEA34" w14:textId="77777777" w:rsidR="00B211D2" w:rsidRDefault="00B211D2" w:rsidP="007215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peste sch.  27, 33,  22 </w:t>
            </w:r>
          </w:p>
          <w:p w14:paraId="3921B258" w14:textId="77777777" w:rsidR="00B211D2" w:rsidRDefault="00B211D2" w:rsidP="007215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şi  34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CC3B18F" w14:textId="77777777" w:rsidR="00B211D2" w:rsidRPr="000625F2" w:rsidRDefault="00B211D2" w:rsidP="0072151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0625F2"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A7FA1C0" w14:textId="77777777" w:rsidR="00B211D2" w:rsidRDefault="00B211D2" w:rsidP="007215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D6D24AE" w14:textId="77777777" w:rsidR="00B211D2" w:rsidRPr="000625F2" w:rsidRDefault="00B211D2" w:rsidP="0072151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F251090" w14:textId="77777777" w:rsidR="00B211D2" w:rsidRDefault="00B211D2" w:rsidP="0072151B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Cu acces la liniile 3 - 11  primiri - expedieri.</w:t>
            </w:r>
          </w:p>
        </w:tc>
      </w:tr>
      <w:tr w:rsidR="00B211D2" w14:paraId="59756E03" w14:textId="77777777" w:rsidTr="003F58BA">
        <w:trPr>
          <w:cantSplit/>
          <w:trHeight w:val="411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0515831" w14:textId="77777777" w:rsidR="00B211D2" w:rsidRDefault="00B211D2" w:rsidP="00B211D2">
            <w:pPr>
              <w:numPr>
                <w:ilvl w:val="0"/>
                <w:numId w:val="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BB1169D" w14:textId="77777777" w:rsidR="00B211D2" w:rsidRDefault="00B211D2" w:rsidP="007215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3BD2B1A" w14:textId="77777777" w:rsidR="00B211D2" w:rsidRPr="000625F2" w:rsidRDefault="00B211D2" w:rsidP="0072151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B2B426A" w14:textId="77777777" w:rsidR="00B211D2" w:rsidRDefault="00B211D2" w:rsidP="0072151B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Slatina</w:t>
            </w:r>
          </w:p>
          <w:p w14:paraId="359F984D" w14:textId="77777777" w:rsidR="00B211D2" w:rsidRDefault="00B211D2" w:rsidP="0072151B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Cap X 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6A299DD" w14:textId="77777777" w:rsidR="00B211D2" w:rsidRDefault="00B211D2" w:rsidP="007215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peste sch. </w:t>
            </w:r>
          </w:p>
          <w:p w14:paraId="66F58F98" w14:textId="77777777" w:rsidR="00B211D2" w:rsidRDefault="00B211D2" w:rsidP="007215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29 şi 31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592B207" w14:textId="77777777" w:rsidR="00B211D2" w:rsidRPr="000625F2" w:rsidRDefault="00B211D2" w:rsidP="0072151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0625F2"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7C4A165" w14:textId="77777777" w:rsidR="00B211D2" w:rsidRDefault="00B211D2" w:rsidP="007215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D705410" w14:textId="77777777" w:rsidR="00B211D2" w:rsidRPr="000625F2" w:rsidRDefault="00B211D2" w:rsidP="0072151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955E8BF" w14:textId="77777777" w:rsidR="00B211D2" w:rsidRDefault="00B211D2" w:rsidP="0072151B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</w:t>
            </w:r>
          </w:p>
          <w:p w14:paraId="3FCE8F79" w14:textId="77777777" w:rsidR="00B211D2" w:rsidRDefault="00B211D2" w:rsidP="0072151B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la liniile 7 - 11</w:t>
            </w:r>
          </w:p>
          <w:p w14:paraId="7262F59D" w14:textId="77777777" w:rsidR="00B211D2" w:rsidRDefault="00B211D2" w:rsidP="0072151B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 primiri – expedieri.</w:t>
            </w:r>
          </w:p>
        </w:tc>
      </w:tr>
      <w:tr w:rsidR="00B211D2" w14:paraId="14DC4D73" w14:textId="77777777" w:rsidTr="003F58BA">
        <w:trPr>
          <w:cantSplit/>
          <w:trHeight w:val="920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90A4B2D" w14:textId="77777777" w:rsidR="00B211D2" w:rsidRDefault="00B211D2" w:rsidP="00B211D2">
            <w:pPr>
              <w:numPr>
                <w:ilvl w:val="0"/>
                <w:numId w:val="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AF2A7E8" w14:textId="77777777" w:rsidR="00B211D2" w:rsidRDefault="00B211D2" w:rsidP="007215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A204FB6" w14:textId="77777777" w:rsidR="00B211D2" w:rsidRPr="000625F2" w:rsidRDefault="00B211D2" w:rsidP="0072151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49EF0A1" w14:textId="77777777" w:rsidR="00B211D2" w:rsidRDefault="00B211D2" w:rsidP="0072151B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Slatina</w:t>
            </w:r>
          </w:p>
          <w:p w14:paraId="20821F8A" w14:textId="77777777" w:rsidR="00B211D2" w:rsidRDefault="00B211D2" w:rsidP="0072151B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B00BCD0" w14:textId="77777777" w:rsidR="00B211D2" w:rsidRDefault="00B211D2" w:rsidP="007215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peste T.D.J.</w:t>
            </w:r>
          </w:p>
          <w:p w14:paraId="26583C93" w14:textId="77777777" w:rsidR="00B211D2" w:rsidRDefault="00B211D2" w:rsidP="007215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14 / 20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218920B" w14:textId="77777777" w:rsidR="00B211D2" w:rsidRPr="000625F2" w:rsidRDefault="00B211D2" w:rsidP="0072151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3A78425" w14:textId="77777777" w:rsidR="00B211D2" w:rsidRDefault="00B211D2" w:rsidP="007215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C85323E" w14:textId="77777777" w:rsidR="00B211D2" w:rsidRPr="000625F2" w:rsidRDefault="00B211D2" w:rsidP="0072151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CE55435" w14:textId="77777777" w:rsidR="00B211D2" w:rsidRDefault="00B211D2" w:rsidP="0072151B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Cu acces la liniile 5 - 11 primiri – expedieri.</w:t>
            </w:r>
          </w:p>
        </w:tc>
      </w:tr>
      <w:tr w:rsidR="00B211D2" w14:paraId="1076BB01" w14:textId="77777777" w:rsidTr="003F58BA">
        <w:trPr>
          <w:cantSplit/>
          <w:trHeight w:val="833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293E03C" w14:textId="77777777" w:rsidR="00B211D2" w:rsidRDefault="00B211D2" w:rsidP="00B211D2">
            <w:pPr>
              <w:numPr>
                <w:ilvl w:val="0"/>
                <w:numId w:val="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E0E451F" w14:textId="77777777" w:rsidR="00B211D2" w:rsidRDefault="00B211D2" w:rsidP="007215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47EA29B" w14:textId="77777777" w:rsidR="00B211D2" w:rsidRPr="000625F2" w:rsidRDefault="00B211D2" w:rsidP="0072151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931072C" w14:textId="77777777" w:rsidR="00B211D2" w:rsidRDefault="00B211D2" w:rsidP="0072151B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Slatina</w:t>
            </w:r>
          </w:p>
          <w:p w14:paraId="18ED0E49" w14:textId="77777777" w:rsidR="00B211D2" w:rsidRDefault="00B211D2" w:rsidP="0072151B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949BE31" w14:textId="77777777" w:rsidR="00B211D2" w:rsidRDefault="00B211D2" w:rsidP="007215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peste T.D.J. 30 / 36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D123610" w14:textId="77777777" w:rsidR="00B211D2" w:rsidRPr="000625F2" w:rsidRDefault="00B211D2" w:rsidP="0072151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0625F2">
              <w:rPr>
                <w:b/>
                <w:bCs/>
                <w:sz w:val="36"/>
                <w:szCs w:val="36"/>
                <w:lang w:val="ro-RO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EB102F7" w14:textId="77777777" w:rsidR="00B211D2" w:rsidRDefault="00B211D2" w:rsidP="007215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7CBA103" w14:textId="77777777" w:rsidR="00B211D2" w:rsidRPr="000625F2" w:rsidRDefault="00B211D2" w:rsidP="0072151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9ECBD6A" w14:textId="77777777" w:rsidR="00B211D2" w:rsidRDefault="00B211D2" w:rsidP="0072151B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Cu acces la liniile 8 - 15</w:t>
            </w:r>
          </w:p>
          <w:p w14:paraId="1A2B76BC" w14:textId="77777777" w:rsidR="00B211D2" w:rsidRDefault="00B211D2" w:rsidP="0072151B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 primiri - expedieri.</w:t>
            </w:r>
          </w:p>
        </w:tc>
      </w:tr>
      <w:tr w:rsidR="00B211D2" w14:paraId="377765CB" w14:textId="77777777" w:rsidTr="003F58BA">
        <w:trPr>
          <w:cantSplit/>
          <w:trHeight w:val="650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5F0CB63" w14:textId="77777777" w:rsidR="00B211D2" w:rsidRDefault="00B211D2" w:rsidP="00B211D2">
            <w:pPr>
              <w:numPr>
                <w:ilvl w:val="0"/>
                <w:numId w:val="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1B76D61" w14:textId="77777777" w:rsidR="00B211D2" w:rsidRDefault="00B211D2" w:rsidP="007215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4EC08F8" w14:textId="77777777" w:rsidR="00B211D2" w:rsidRPr="000625F2" w:rsidRDefault="00B211D2" w:rsidP="0072151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E20C6C6" w14:textId="77777777" w:rsidR="00B211D2" w:rsidRDefault="00B211D2" w:rsidP="0072151B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St. Milcov, linia 1 </w:t>
            </w:r>
          </w:p>
          <w:p w14:paraId="1A7641A5" w14:textId="77777777" w:rsidR="00B211D2" w:rsidRDefault="00B211D2" w:rsidP="0072151B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primiri - expedieri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5C114C2" w14:textId="77777777" w:rsidR="00B211D2" w:rsidRDefault="00B211D2" w:rsidP="007215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</w:t>
            </w:r>
          </w:p>
          <w:p w14:paraId="1B462AB3" w14:textId="77777777" w:rsidR="00B211D2" w:rsidRDefault="00B211D2" w:rsidP="007215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DE0CECB" w14:textId="77777777" w:rsidR="00B211D2" w:rsidRPr="000625F2" w:rsidRDefault="00B211D2" w:rsidP="0072151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46A43AB" w14:textId="77777777" w:rsidR="00B211D2" w:rsidRDefault="00B211D2" w:rsidP="007215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BB2F620" w14:textId="77777777" w:rsidR="00B211D2" w:rsidRPr="000625F2" w:rsidRDefault="00B211D2" w:rsidP="0072151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B98FEE4" w14:textId="77777777" w:rsidR="00B211D2" w:rsidRDefault="00B211D2" w:rsidP="0072151B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</w:p>
        </w:tc>
      </w:tr>
      <w:tr w:rsidR="00B211D2" w14:paraId="143C0862" w14:textId="77777777" w:rsidTr="003F58BA">
        <w:trPr>
          <w:cantSplit/>
          <w:trHeight w:val="650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A88E50C" w14:textId="77777777" w:rsidR="00B211D2" w:rsidRDefault="00B211D2" w:rsidP="00B211D2">
            <w:pPr>
              <w:numPr>
                <w:ilvl w:val="0"/>
                <w:numId w:val="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0C8086C" w14:textId="77777777" w:rsidR="00B211D2" w:rsidRDefault="00B211D2" w:rsidP="007215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4F81C3B" w14:textId="77777777" w:rsidR="00B211D2" w:rsidRPr="000625F2" w:rsidRDefault="00B211D2" w:rsidP="0072151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D5FED27" w14:textId="77777777" w:rsidR="00B211D2" w:rsidRDefault="00B211D2" w:rsidP="0072151B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Slătioara</w:t>
            </w:r>
          </w:p>
          <w:p w14:paraId="6419FCAF" w14:textId="77777777" w:rsidR="00B211D2" w:rsidRDefault="00B211D2" w:rsidP="0072151B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linia 2 </w:t>
            </w:r>
          </w:p>
          <w:p w14:paraId="53FFA7CE" w14:textId="77777777" w:rsidR="00B211D2" w:rsidRDefault="00B211D2" w:rsidP="0072151B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primiri - expedieri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1D568B3" w14:textId="77777777" w:rsidR="00B211D2" w:rsidRDefault="00B211D2" w:rsidP="007215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</w:t>
            </w:r>
          </w:p>
          <w:p w14:paraId="431E4CDB" w14:textId="77777777" w:rsidR="00B211D2" w:rsidRDefault="00B211D2" w:rsidP="007215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C773F60" w14:textId="77777777" w:rsidR="00B211D2" w:rsidRPr="000625F2" w:rsidRDefault="00B211D2" w:rsidP="0072151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0625F2"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5C75391" w14:textId="77777777" w:rsidR="00B211D2" w:rsidRDefault="00B211D2" w:rsidP="007215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ADDA7BC" w14:textId="77777777" w:rsidR="00B211D2" w:rsidRPr="000625F2" w:rsidRDefault="00B211D2" w:rsidP="0072151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478AAC5" w14:textId="77777777" w:rsidR="00B211D2" w:rsidRDefault="00B211D2" w:rsidP="0072151B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</w:p>
        </w:tc>
      </w:tr>
      <w:tr w:rsidR="00B211D2" w14:paraId="13F53262" w14:textId="77777777" w:rsidTr="003F58BA">
        <w:trPr>
          <w:cantSplit/>
          <w:trHeight w:val="807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E1A4FA5" w14:textId="77777777" w:rsidR="00B211D2" w:rsidRDefault="00B211D2" w:rsidP="00B211D2">
            <w:pPr>
              <w:numPr>
                <w:ilvl w:val="0"/>
                <w:numId w:val="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26E680D" w14:textId="77777777" w:rsidR="00B211D2" w:rsidRDefault="00B211D2" w:rsidP="007215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205+450</w:t>
            </w:r>
          </w:p>
          <w:p w14:paraId="509A7EE8" w14:textId="77777777" w:rsidR="00B211D2" w:rsidRDefault="00B211D2" w:rsidP="007215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206+600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2036F5C" w14:textId="77777777" w:rsidR="00B211D2" w:rsidRPr="000625F2" w:rsidRDefault="00B211D2" w:rsidP="0072151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30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8D3F788" w14:textId="77777777" w:rsidR="00B211D2" w:rsidRDefault="00B211D2" w:rsidP="0072151B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Piatra Olt</w:t>
            </w:r>
          </w:p>
          <w:p w14:paraId="26CC17D1" w14:textId="77777777" w:rsidR="00B211D2" w:rsidRDefault="00B211D2" w:rsidP="0072151B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 3 directă</w:t>
            </w:r>
          </w:p>
          <w:p w14:paraId="7EBA669E" w14:textId="77777777" w:rsidR="00B211D2" w:rsidRDefault="00B211D2" w:rsidP="0072151B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(din călcâiul schimbătorului numărul 23 până la vârful schimbătorului numărul 14)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FFFB65B" w14:textId="77777777" w:rsidR="00B211D2" w:rsidRDefault="00B211D2" w:rsidP="007215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0039DBF" w14:textId="77777777" w:rsidR="00B211D2" w:rsidRPr="000625F2" w:rsidRDefault="00B211D2" w:rsidP="0072151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5C77650" w14:textId="77777777" w:rsidR="00B211D2" w:rsidRDefault="00B211D2" w:rsidP="007215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012B14F" w14:textId="77777777" w:rsidR="00B211D2" w:rsidRPr="000625F2" w:rsidRDefault="00B211D2" w:rsidP="0072151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828D9CC" w14:textId="77777777" w:rsidR="00B211D2" w:rsidRDefault="00B211D2" w:rsidP="0072151B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  <w:p w14:paraId="1238467F" w14:textId="77777777" w:rsidR="00B211D2" w:rsidRDefault="00B211D2" w:rsidP="0072151B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Staţie paralelogram.</w:t>
            </w:r>
          </w:p>
        </w:tc>
      </w:tr>
      <w:tr w:rsidR="00B211D2" w14:paraId="64F6377A" w14:textId="77777777" w:rsidTr="003F58BA">
        <w:trPr>
          <w:cantSplit/>
          <w:trHeight w:val="472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09A8E93" w14:textId="77777777" w:rsidR="00B211D2" w:rsidRDefault="00B211D2" w:rsidP="00B211D2">
            <w:pPr>
              <w:numPr>
                <w:ilvl w:val="0"/>
                <w:numId w:val="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45C875B" w14:textId="77777777" w:rsidR="00B211D2" w:rsidRDefault="00B211D2" w:rsidP="007215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CC15B63" w14:textId="77777777" w:rsidR="00B211D2" w:rsidRPr="000625F2" w:rsidRDefault="00B211D2" w:rsidP="0072151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0DBE10C" w14:textId="77777777" w:rsidR="00B211D2" w:rsidRDefault="00B211D2" w:rsidP="0072151B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Piatra Olt</w:t>
            </w:r>
          </w:p>
          <w:p w14:paraId="1E555B69" w14:textId="77777777" w:rsidR="00B211D2" w:rsidRDefault="00B211D2" w:rsidP="0072151B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BA07AA6" w14:textId="77777777" w:rsidR="00B211D2" w:rsidRDefault="00B211D2" w:rsidP="006E4185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peste </w:t>
            </w:r>
          </w:p>
          <w:p w14:paraId="668E1249" w14:textId="77777777" w:rsidR="00B211D2" w:rsidRDefault="00B211D2" w:rsidP="007215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sch. 26, 32,  38, 42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3606E81" w14:textId="77777777" w:rsidR="00B211D2" w:rsidRPr="000625F2" w:rsidRDefault="00B211D2" w:rsidP="0072151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57C51F5" w14:textId="77777777" w:rsidR="00B211D2" w:rsidRDefault="00B211D2" w:rsidP="007215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D611107" w14:textId="77777777" w:rsidR="00B211D2" w:rsidRPr="000625F2" w:rsidRDefault="00B211D2" w:rsidP="0072151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FD6F809" w14:textId="77777777" w:rsidR="00B211D2" w:rsidRDefault="00B211D2" w:rsidP="0072151B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Cu afectarea liniilor 4 - 11.</w:t>
            </w:r>
          </w:p>
        </w:tc>
      </w:tr>
      <w:tr w:rsidR="00B211D2" w14:paraId="244E0892" w14:textId="77777777" w:rsidTr="003F58BA">
        <w:trPr>
          <w:cantSplit/>
          <w:trHeight w:val="691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4BB24BA" w14:textId="77777777" w:rsidR="00B211D2" w:rsidRDefault="00B211D2" w:rsidP="00B211D2">
            <w:pPr>
              <w:numPr>
                <w:ilvl w:val="0"/>
                <w:numId w:val="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A7CD282" w14:textId="77777777" w:rsidR="00B211D2" w:rsidRDefault="00B211D2" w:rsidP="007215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1A47E06" w14:textId="77777777" w:rsidR="00B211D2" w:rsidRPr="000625F2" w:rsidRDefault="00B211D2" w:rsidP="0072151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E8379E1" w14:textId="77777777" w:rsidR="00B211D2" w:rsidRDefault="00B211D2" w:rsidP="0072151B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Piatra Olt</w:t>
            </w:r>
          </w:p>
          <w:p w14:paraId="44E79470" w14:textId="77777777" w:rsidR="00B211D2" w:rsidRDefault="00B211D2" w:rsidP="0072151B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 8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3367584" w14:textId="77777777" w:rsidR="00B211D2" w:rsidRDefault="00B211D2" w:rsidP="007215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</w:t>
            </w:r>
          </w:p>
          <w:p w14:paraId="5B4700D9" w14:textId="77777777" w:rsidR="00B211D2" w:rsidRDefault="00B211D2" w:rsidP="007215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DF87201" w14:textId="77777777" w:rsidR="00B211D2" w:rsidRPr="000625F2" w:rsidRDefault="00B211D2" w:rsidP="0072151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F3A73CB" w14:textId="77777777" w:rsidR="00B211D2" w:rsidRDefault="00B211D2" w:rsidP="007215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0790E03" w14:textId="77777777" w:rsidR="00B211D2" w:rsidRPr="000625F2" w:rsidRDefault="00B211D2" w:rsidP="0072151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F1B45B6" w14:textId="77777777" w:rsidR="00B211D2" w:rsidRDefault="00B211D2" w:rsidP="0072151B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</w:p>
        </w:tc>
      </w:tr>
      <w:tr w:rsidR="00B211D2" w14:paraId="2E8277A6" w14:textId="77777777" w:rsidTr="003F58BA">
        <w:trPr>
          <w:cantSplit/>
          <w:trHeight w:val="691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0AB9E61" w14:textId="77777777" w:rsidR="00B211D2" w:rsidRDefault="00B211D2" w:rsidP="00B211D2">
            <w:pPr>
              <w:numPr>
                <w:ilvl w:val="0"/>
                <w:numId w:val="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2E7EB2C" w14:textId="77777777" w:rsidR="00B211D2" w:rsidRDefault="00B211D2" w:rsidP="007215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635BB19" w14:textId="77777777" w:rsidR="00B211D2" w:rsidRPr="000625F2" w:rsidRDefault="00B211D2" w:rsidP="0072151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65765D4" w14:textId="77777777" w:rsidR="00B211D2" w:rsidRDefault="00B211D2" w:rsidP="0072151B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Balş</w:t>
            </w:r>
          </w:p>
          <w:p w14:paraId="71EA553F" w14:textId="77777777" w:rsidR="00B211D2" w:rsidRDefault="00B211D2" w:rsidP="0072151B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X + 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5D54CEB" w14:textId="77777777" w:rsidR="00B211D2" w:rsidRDefault="00B211D2" w:rsidP="007215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peste sch. </w:t>
            </w:r>
          </w:p>
          <w:p w14:paraId="22F4B71A" w14:textId="77777777" w:rsidR="00B211D2" w:rsidRDefault="00B211D2" w:rsidP="007215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20 şi 59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1213138" w14:textId="77777777" w:rsidR="00B211D2" w:rsidRPr="000625F2" w:rsidRDefault="00B211D2" w:rsidP="0072151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16A03D8" w14:textId="77777777" w:rsidR="00B211D2" w:rsidRDefault="00B211D2" w:rsidP="007215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B22286C" w14:textId="77777777" w:rsidR="00B211D2" w:rsidRPr="000625F2" w:rsidRDefault="00B211D2" w:rsidP="0072151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8757E7D" w14:textId="77777777" w:rsidR="00B211D2" w:rsidRDefault="00B211D2" w:rsidP="0072151B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Afectează intrări - ieşiri la linia 1.</w:t>
            </w:r>
          </w:p>
        </w:tc>
      </w:tr>
      <w:tr w:rsidR="00B211D2" w14:paraId="08B39A92" w14:textId="77777777" w:rsidTr="003F58BA">
        <w:trPr>
          <w:cantSplit/>
          <w:trHeight w:val="691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E34E6E8" w14:textId="77777777" w:rsidR="00B211D2" w:rsidRDefault="00B211D2" w:rsidP="00B211D2">
            <w:pPr>
              <w:numPr>
                <w:ilvl w:val="0"/>
                <w:numId w:val="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E8B36B0" w14:textId="77777777" w:rsidR="00B211D2" w:rsidRDefault="00B211D2" w:rsidP="007215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219+775</w:t>
            </w:r>
          </w:p>
          <w:p w14:paraId="2DBDC0B3" w14:textId="77777777" w:rsidR="00B211D2" w:rsidRDefault="00B211D2" w:rsidP="007215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219+935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39666CC" w14:textId="77777777" w:rsidR="00B211D2" w:rsidRPr="000625F2" w:rsidRDefault="00B211D2" w:rsidP="0072151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30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BF27CCC" w14:textId="77777777" w:rsidR="00B211D2" w:rsidRDefault="00B211D2" w:rsidP="0072151B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Balş -</w:t>
            </w:r>
          </w:p>
          <w:p w14:paraId="40AA6C09" w14:textId="77777777" w:rsidR="00B211D2" w:rsidRDefault="00B211D2" w:rsidP="0072151B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Robăneşti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4FF6B83" w14:textId="77777777" w:rsidR="00B211D2" w:rsidRDefault="00B211D2" w:rsidP="007215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5CC5D0D" w14:textId="77777777" w:rsidR="00B211D2" w:rsidRPr="000625F2" w:rsidRDefault="00B211D2" w:rsidP="0072151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C1A9B1A" w14:textId="77777777" w:rsidR="00B211D2" w:rsidRDefault="00B211D2" w:rsidP="007215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3BD3D6B" w14:textId="77777777" w:rsidR="00B211D2" w:rsidRPr="000625F2" w:rsidRDefault="00B211D2" w:rsidP="0072151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DE9E6D9" w14:textId="77777777" w:rsidR="00B211D2" w:rsidRPr="006064A3" w:rsidRDefault="00B211D2" w:rsidP="0072151B">
            <w:pPr>
              <w:spacing w:before="40" w:after="40" w:line="360" w:lineRule="auto"/>
              <w:ind w:left="57" w:right="57"/>
              <w:rPr>
                <w:b/>
                <w:bCs/>
                <w:iCs/>
                <w:sz w:val="20"/>
                <w:lang w:val="ro-RO"/>
              </w:rPr>
            </w:pPr>
            <w:r>
              <w:rPr>
                <w:b/>
                <w:bCs/>
                <w:iCs/>
                <w:sz w:val="20"/>
                <w:lang w:val="ro-RO"/>
              </w:rPr>
              <w:t>*</w:t>
            </w:r>
            <w:r w:rsidRPr="006064A3">
              <w:rPr>
                <w:b/>
                <w:bCs/>
                <w:iCs/>
                <w:sz w:val="20"/>
                <w:lang w:val="ro-RO"/>
              </w:rPr>
              <w:t xml:space="preserve">Valabil pentru trenurile </w:t>
            </w:r>
            <w:r>
              <w:rPr>
                <w:b/>
                <w:bCs/>
                <w:iCs/>
                <w:sz w:val="20"/>
                <w:lang w:val="ro-RO"/>
              </w:rPr>
              <w:t>care au în componență</w:t>
            </w:r>
            <w:r w:rsidRPr="003D2B16">
              <w:rPr>
                <w:b/>
                <w:bCs/>
                <w:iCs/>
                <w:sz w:val="20"/>
                <w:lang w:val="ro-RO"/>
              </w:rPr>
              <w:t xml:space="preserve"> </w:t>
            </w:r>
            <w:r w:rsidRPr="006064A3">
              <w:rPr>
                <w:b/>
                <w:bCs/>
                <w:iCs/>
                <w:sz w:val="20"/>
                <w:lang w:val="ro-RO"/>
              </w:rPr>
              <w:t>două locomotive cuplate.</w:t>
            </w:r>
          </w:p>
          <w:p w14:paraId="0149D66C" w14:textId="77777777" w:rsidR="00B211D2" w:rsidRDefault="00B211D2" w:rsidP="0072151B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4E74C2"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B211D2" w14:paraId="281AD65B" w14:textId="77777777" w:rsidTr="003F58BA">
        <w:trPr>
          <w:cantSplit/>
          <w:trHeight w:val="691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D3D8264" w14:textId="77777777" w:rsidR="00B211D2" w:rsidRDefault="00B211D2" w:rsidP="00B211D2">
            <w:pPr>
              <w:numPr>
                <w:ilvl w:val="0"/>
                <w:numId w:val="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BC03A3D" w14:textId="77777777" w:rsidR="00B211D2" w:rsidRPr="006064A3" w:rsidRDefault="00B211D2" w:rsidP="007215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 w:rsidRPr="006064A3">
              <w:rPr>
                <w:b/>
                <w:bCs/>
                <w:color w:val="000000"/>
                <w:sz w:val="20"/>
                <w:lang w:val="ro-RO"/>
              </w:rPr>
              <w:t>221+910</w:t>
            </w:r>
          </w:p>
          <w:p w14:paraId="48871ACA" w14:textId="77777777" w:rsidR="00B211D2" w:rsidRDefault="00B211D2" w:rsidP="007215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6064A3">
              <w:rPr>
                <w:b/>
                <w:bCs/>
                <w:color w:val="000000"/>
                <w:sz w:val="20"/>
                <w:lang w:val="ro-RO"/>
              </w:rPr>
              <w:t>221+960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21B8F21" w14:textId="77777777" w:rsidR="00B211D2" w:rsidRPr="000625F2" w:rsidRDefault="00B211D2" w:rsidP="0072151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30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64E8CFF" w14:textId="77777777" w:rsidR="00B211D2" w:rsidRDefault="00B211D2" w:rsidP="0072151B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Balş -</w:t>
            </w:r>
          </w:p>
          <w:p w14:paraId="3E8412B1" w14:textId="77777777" w:rsidR="00B211D2" w:rsidRDefault="00B211D2" w:rsidP="0072151B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Robăneşti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BCDEB09" w14:textId="77777777" w:rsidR="00B211D2" w:rsidRDefault="00B211D2" w:rsidP="007215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5BEB732" w14:textId="77777777" w:rsidR="00B211D2" w:rsidRDefault="00B211D2" w:rsidP="0072151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086EDFB" w14:textId="77777777" w:rsidR="00B211D2" w:rsidRDefault="00B211D2" w:rsidP="007215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364707B" w14:textId="77777777" w:rsidR="00B211D2" w:rsidRPr="000625F2" w:rsidRDefault="00B211D2" w:rsidP="0072151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F3BDE4C" w14:textId="77777777" w:rsidR="00B211D2" w:rsidRPr="006064A3" w:rsidRDefault="00B211D2" w:rsidP="0072151B">
            <w:pPr>
              <w:spacing w:before="40" w:after="40" w:line="360" w:lineRule="auto"/>
              <w:ind w:left="57" w:right="57"/>
              <w:rPr>
                <w:b/>
                <w:bCs/>
                <w:iCs/>
                <w:sz w:val="20"/>
                <w:lang w:val="ro-RO"/>
              </w:rPr>
            </w:pPr>
            <w:r>
              <w:rPr>
                <w:b/>
                <w:bCs/>
                <w:iCs/>
                <w:sz w:val="20"/>
                <w:lang w:val="ro-RO"/>
              </w:rPr>
              <w:t>*</w:t>
            </w:r>
            <w:r w:rsidRPr="006064A3">
              <w:rPr>
                <w:b/>
                <w:bCs/>
                <w:iCs/>
                <w:sz w:val="20"/>
                <w:lang w:val="ro-RO"/>
              </w:rPr>
              <w:t xml:space="preserve">Valabil pentru trenurile </w:t>
            </w:r>
            <w:r>
              <w:rPr>
                <w:b/>
                <w:bCs/>
                <w:iCs/>
                <w:sz w:val="20"/>
                <w:lang w:val="ro-RO"/>
              </w:rPr>
              <w:t>care au în componență</w:t>
            </w:r>
            <w:r w:rsidRPr="003D2B16">
              <w:rPr>
                <w:b/>
                <w:bCs/>
                <w:iCs/>
                <w:sz w:val="20"/>
                <w:lang w:val="ro-RO"/>
              </w:rPr>
              <w:t xml:space="preserve"> </w:t>
            </w:r>
            <w:r w:rsidRPr="006064A3">
              <w:rPr>
                <w:b/>
                <w:bCs/>
                <w:iCs/>
                <w:sz w:val="20"/>
                <w:lang w:val="ro-RO"/>
              </w:rPr>
              <w:t>două locomotive cuplate.</w:t>
            </w:r>
          </w:p>
          <w:p w14:paraId="16CBEB9E" w14:textId="77777777" w:rsidR="00B211D2" w:rsidRDefault="00B211D2" w:rsidP="0072151B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4E74C2"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B211D2" w14:paraId="75979285" w14:textId="77777777" w:rsidTr="003F58BA">
        <w:trPr>
          <w:cantSplit/>
          <w:trHeight w:val="143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89E1F40" w14:textId="77777777" w:rsidR="00B211D2" w:rsidRDefault="00B211D2" w:rsidP="00B211D2">
            <w:pPr>
              <w:numPr>
                <w:ilvl w:val="0"/>
                <w:numId w:val="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521AAF2" w14:textId="77777777" w:rsidR="00B211D2" w:rsidRDefault="00B211D2" w:rsidP="007215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>
              <w:rPr>
                <w:b/>
                <w:bCs/>
                <w:color w:val="000000"/>
                <w:sz w:val="20"/>
                <w:lang w:val="ro-RO"/>
              </w:rPr>
              <w:t>230+550</w:t>
            </w:r>
          </w:p>
          <w:p w14:paraId="07A7F7CF" w14:textId="77777777" w:rsidR="00B211D2" w:rsidRDefault="00B211D2" w:rsidP="007215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color w:val="000000"/>
                <w:sz w:val="20"/>
                <w:lang w:val="ro-RO"/>
              </w:rPr>
              <w:t>230+700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1DA7745" w14:textId="77777777" w:rsidR="00B211D2" w:rsidRPr="000625F2" w:rsidRDefault="00B211D2" w:rsidP="0072151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30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51E7F50" w14:textId="77777777" w:rsidR="00B211D2" w:rsidRDefault="00B211D2" w:rsidP="0072151B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Robăneşti-</w:t>
            </w:r>
          </w:p>
          <w:p w14:paraId="3E06F375" w14:textId="77777777" w:rsidR="00B211D2" w:rsidRDefault="00B211D2" w:rsidP="0072151B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Pieleşti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BB6AFB7" w14:textId="77777777" w:rsidR="00B211D2" w:rsidRDefault="00B211D2" w:rsidP="007215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A7FBBA7" w14:textId="77777777" w:rsidR="00B211D2" w:rsidRPr="000625F2" w:rsidRDefault="00B211D2" w:rsidP="0072151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14EA3AD" w14:textId="77777777" w:rsidR="00B211D2" w:rsidRDefault="00B211D2" w:rsidP="007215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0E9EB8E" w14:textId="77777777" w:rsidR="00B211D2" w:rsidRPr="000625F2" w:rsidRDefault="00B211D2" w:rsidP="0072151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8FE79E9" w14:textId="77777777" w:rsidR="00B211D2" w:rsidRPr="001D28D8" w:rsidRDefault="00B211D2" w:rsidP="0072151B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Cs/>
                <w:sz w:val="20"/>
                <w:lang w:val="ro-RO"/>
              </w:rPr>
              <w:t>Fără inductori.</w:t>
            </w:r>
          </w:p>
        </w:tc>
      </w:tr>
      <w:tr w:rsidR="00B211D2" w14:paraId="03590DC7" w14:textId="77777777" w:rsidTr="003F58BA">
        <w:trPr>
          <w:cantSplit/>
          <w:trHeight w:val="143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2DCDEF8" w14:textId="77777777" w:rsidR="00B211D2" w:rsidRDefault="00B211D2" w:rsidP="00B211D2">
            <w:pPr>
              <w:numPr>
                <w:ilvl w:val="0"/>
                <w:numId w:val="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E62A43C" w14:textId="77777777" w:rsidR="00B211D2" w:rsidRPr="006064A3" w:rsidRDefault="00B211D2" w:rsidP="007215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9439154" w14:textId="77777777" w:rsidR="00B211D2" w:rsidRDefault="00B211D2" w:rsidP="0072151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02AFCFD" w14:textId="77777777" w:rsidR="00B211D2" w:rsidRDefault="00B211D2" w:rsidP="0072151B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St. Pieleşti linia 3 </w:t>
            </w:r>
          </w:p>
          <w:p w14:paraId="2C38359A" w14:textId="77777777" w:rsidR="00B211D2" w:rsidRDefault="00B211D2" w:rsidP="0072151B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primiri - expedieri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36D1790" w14:textId="77777777" w:rsidR="00B211D2" w:rsidRDefault="00B211D2" w:rsidP="007215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</w:t>
            </w:r>
          </w:p>
          <w:p w14:paraId="0B2D8EC9" w14:textId="77777777" w:rsidR="00B211D2" w:rsidRDefault="00B211D2" w:rsidP="007215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DCB7395" w14:textId="77777777" w:rsidR="00B211D2" w:rsidRPr="000625F2" w:rsidRDefault="00B211D2" w:rsidP="0072151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0625F2"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11E0EAB" w14:textId="77777777" w:rsidR="00B211D2" w:rsidRDefault="00B211D2" w:rsidP="007215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925938E" w14:textId="77777777" w:rsidR="00B211D2" w:rsidRPr="000625F2" w:rsidRDefault="00B211D2" w:rsidP="0072151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19A9BD4" w14:textId="77777777" w:rsidR="00B211D2" w:rsidRDefault="00B211D2" w:rsidP="0072151B">
            <w:pPr>
              <w:spacing w:before="40" w:after="40" w:line="360" w:lineRule="auto"/>
              <w:ind w:left="57" w:right="57"/>
              <w:rPr>
                <w:b/>
                <w:bCs/>
                <w:iCs/>
                <w:sz w:val="20"/>
                <w:lang w:val="ro-RO"/>
              </w:rPr>
            </w:pPr>
          </w:p>
        </w:tc>
      </w:tr>
      <w:tr w:rsidR="00B211D2" w14:paraId="5491C4FE" w14:textId="77777777" w:rsidTr="003F58BA">
        <w:trPr>
          <w:cantSplit/>
          <w:trHeight w:val="60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A724524" w14:textId="77777777" w:rsidR="00B211D2" w:rsidRDefault="00B211D2" w:rsidP="00B211D2">
            <w:pPr>
              <w:numPr>
                <w:ilvl w:val="0"/>
                <w:numId w:val="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CD3323E" w14:textId="77777777" w:rsidR="00B211D2" w:rsidRDefault="00B211D2" w:rsidP="007215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242+700</w:t>
            </w:r>
          </w:p>
          <w:p w14:paraId="2D3B6F42" w14:textId="77777777" w:rsidR="00B211D2" w:rsidRDefault="00B211D2" w:rsidP="007215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245+900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C27FEAE" w14:textId="77777777" w:rsidR="00B211D2" w:rsidRPr="000625F2" w:rsidRDefault="00B211D2" w:rsidP="0072151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50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56252E6" w14:textId="77777777" w:rsidR="00B211D2" w:rsidRDefault="00B211D2" w:rsidP="0072151B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Pieleşti -</w:t>
            </w:r>
          </w:p>
          <w:p w14:paraId="2812F46F" w14:textId="77777777" w:rsidR="00B211D2" w:rsidRDefault="00B211D2" w:rsidP="0072151B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Plaiu Vulcănești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A38069C" w14:textId="77777777" w:rsidR="00B211D2" w:rsidRDefault="00B211D2" w:rsidP="007215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2628907" w14:textId="77777777" w:rsidR="00B211D2" w:rsidRPr="000625F2" w:rsidRDefault="00B211D2" w:rsidP="0072151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92FC336" w14:textId="77777777" w:rsidR="00B211D2" w:rsidRDefault="00B211D2" w:rsidP="007215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860B726" w14:textId="77777777" w:rsidR="00B211D2" w:rsidRPr="000625F2" w:rsidRDefault="00B211D2" w:rsidP="0072151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15F000D" w14:textId="77777777" w:rsidR="00B211D2" w:rsidRDefault="00B211D2" w:rsidP="0072151B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Semnalizată ca limitare de viteză.</w:t>
            </w:r>
          </w:p>
        </w:tc>
      </w:tr>
      <w:tr w:rsidR="00B211D2" w14:paraId="08D8282B" w14:textId="77777777" w:rsidTr="003F58BA">
        <w:trPr>
          <w:cantSplit/>
          <w:trHeight w:val="60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73F2F0B" w14:textId="77777777" w:rsidR="00B211D2" w:rsidRDefault="00B211D2" w:rsidP="00B211D2">
            <w:pPr>
              <w:numPr>
                <w:ilvl w:val="0"/>
                <w:numId w:val="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DFCB2FB" w14:textId="77777777" w:rsidR="00B211D2" w:rsidRDefault="00B211D2" w:rsidP="007215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26B15EE" w14:textId="77777777" w:rsidR="00B211D2" w:rsidRPr="000625F2" w:rsidRDefault="00B211D2" w:rsidP="0072151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13547FF" w14:textId="77777777" w:rsidR="00B211D2" w:rsidRDefault="00B211D2" w:rsidP="0072151B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Plaiu Vulcănești</w:t>
            </w:r>
          </w:p>
          <w:p w14:paraId="4417B0EB" w14:textId="77777777" w:rsidR="00B211D2" w:rsidRDefault="00B211D2" w:rsidP="0072151B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BEAF273" w14:textId="77777777" w:rsidR="00B211D2" w:rsidRDefault="00B211D2" w:rsidP="007215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peste sch. 3 </w:t>
            </w:r>
          </w:p>
          <w:p w14:paraId="5F63FFC4" w14:textId="77777777" w:rsidR="00B211D2" w:rsidRDefault="00B211D2" w:rsidP="007215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în abatere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A57E1D0" w14:textId="77777777" w:rsidR="00B211D2" w:rsidRPr="000625F2" w:rsidRDefault="00B211D2" w:rsidP="0072151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87EB9B6" w14:textId="77777777" w:rsidR="00B211D2" w:rsidRDefault="00B211D2" w:rsidP="007215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0A74A17" w14:textId="77777777" w:rsidR="00B211D2" w:rsidRPr="000625F2" w:rsidRDefault="00B211D2" w:rsidP="0072151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CD23F6D" w14:textId="77777777" w:rsidR="00B211D2" w:rsidRDefault="00B211D2" w:rsidP="0072151B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Cu afectarea liniilor 2 și 3 primiri - expedieri, Cap X.</w:t>
            </w:r>
          </w:p>
        </w:tc>
      </w:tr>
      <w:tr w:rsidR="00B211D2" w14:paraId="00B4E065" w14:textId="77777777" w:rsidTr="003F58BA">
        <w:trPr>
          <w:cantSplit/>
          <w:trHeight w:val="60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789BEDA" w14:textId="77777777" w:rsidR="00B211D2" w:rsidRDefault="00B211D2" w:rsidP="00B211D2">
            <w:pPr>
              <w:numPr>
                <w:ilvl w:val="0"/>
                <w:numId w:val="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A6BAB1B" w14:textId="77777777" w:rsidR="00B211D2" w:rsidRDefault="00B211D2" w:rsidP="007215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249+150</w:t>
            </w:r>
          </w:p>
          <w:p w14:paraId="7F8FF296" w14:textId="77777777" w:rsidR="00B211D2" w:rsidRDefault="00B211D2" w:rsidP="007215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250+300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05A6525" w14:textId="77777777" w:rsidR="00B211D2" w:rsidRPr="000625F2" w:rsidRDefault="00B211D2" w:rsidP="0072151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30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6E711A3" w14:textId="77777777" w:rsidR="00B211D2" w:rsidRDefault="00B211D2" w:rsidP="0072151B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Craiova</w:t>
            </w:r>
          </w:p>
          <w:p w14:paraId="599C61D8" w14:textId="77777777" w:rsidR="00B211D2" w:rsidRDefault="00B211D2" w:rsidP="0072151B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 3A+3B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F628E2F" w14:textId="77777777" w:rsidR="00B211D2" w:rsidRDefault="00B211D2" w:rsidP="007215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2F57E6F" w14:textId="77777777" w:rsidR="00B211D2" w:rsidRPr="000625F2" w:rsidRDefault="00B211D2" w:rsidP="0072151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F004E99" w14:textId="77777777" w:rsidR="00B211D2" w:rsidRDefault="00B211D2" w:rsidP="007215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9D44176" w14:textId="77777777" w:rsidR="00B211D2" w:rsidRPr="000625F2" w:rsidRDefault="00B211D2" w:rsidP="0072151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EE02BB3" w14:textId="77777777" w:rsidR="00B211D2" w:rsidRDefault="00B211D2" w:rsidP="0072151B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Numai pentru trenuri de marfă în tranzit. Nesemnalizată pe teren.</w:t>
            </w:r>
          </w:p>
          <w:p w14:paraId="28F95815" w14:textId="77777777" w:rsidR="00B211D2" w:rsidRDefault="00B211D2" w:rsidP="0072151B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Stația  în  paralelogram.</w:t>
            </w:r>
          </w:p>
        </w:tc>
      </w:tr>
      <w:tr w:rsidR="00B211D2" w14:paraId="56D722C2" w14:textId="77777777" w:rsidTr="003F58BA">
        <w:trPr>
          <w:cantSplit/>
          <w:trHeight w:val="60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6113019" w14:textId="77777777" w:rsidR="00B211D2" w:rsidRDefault="00B211D2" w:rsidP="00B211D2">
            <w:pPr>
              <w:numPr>
                <w:ilvl w:val="0"/>
                <w:numId w:val="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C6F0BC5" w14:textId="77777777" w:rsidR="00B211D2" w:rsidRDefault="00B211D2" w:rsidP="007215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B235DF4" w14:textId="77777777" w:rsidR="00B211D2" w:rsidRPr="000625F2" w:rsidRDefault="00B211D2" w:rsidP="0072151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6D84E3A" w14:textId="77777777" w:rsidR="00B211D2" w:rsidRDefault="00B211D2" w:rsidP="0072151B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Craiova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33DF92F" w14:textId="77777777" w:rsidR="00B211D2" w:rsidRDefault="00B211D2" w:rsidP="007215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peste diag.  </w:t>
            </w:r>
          </w:p>
          <w:p w14:paraId="5B8D727D" w14:textId="77777777" w:rsidR="00B211D2" w:rsidRDefault="00B211D2" w:rsidP="007215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73 -77-</w:t>
            </w:r>
          </w:p>
          <w:p w14:paraId="5C6E0D42" w14:textId="77777777" w:rsidR="00B211D2" w:rsidRDefault="00B211D2" w:rsidP="007215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- 83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4FF93BE" w14:textId="77777777" w:rsidR="00B211D2" w:rsidRPr="000625F2" w:rsidRDefault="00B211D2" w:rsidP="0072151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BD38FAD" w14:textId="77777777" w:rsidR="00B211D2" w:rsidRDefault="00B211D2" w:rsidP="007215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E3BCDC4" w14:textId="77777777" w:rsidR="00B211D2" w:rsidRPr="000625F2" w:rsidRDefault="00B211D2" w:rsidP="0072151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751C3F3" w14:textId="77777777" w:rsidR="00B211D2" w:rsidRDefault="00B211D2" w:rsidP="0072151B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Afectează intrări - ieşiri din linia 2 A la liniile 26 și 27.</w:t>
            </w:r>
          </w:p>
        </w:tc>
      </w:tr>
      <w:tr w:rsidR="00B211D2" w14:paraId="679F9F74" w14:textId="77777777" w:rsidTr="003F58BA">
        <w:trPr>
          <w:cantSplit/>
          <w:trHeight w:val="60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65D5262" w14:textId="77777777" w:rsidR="00B211D2" w:rsidRDefault="00B211D2" w:rsidP="00B211D2">
            <w:pPr>
              <w:numPr>
                <w:ilvl w:val="0"/>
                <w:numId w:val="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52E2E47" w14:textId="77777777" w:rsidR="00B211D2" w:rsidRDefault="00B211D2" w:rsidP="007215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7B227DF" w14:textId="77777777" w:rsidR="00B211D2" w:rsidRDefault="00B211D2" w:rsidP="0072151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8B053D3" w14:textId="77777777" w:rsidR="00B211D2" w:rsidRDefault="00B211D2" w:rsidP="0072151B">
            <w:pPr>
              <w:spacing w:before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Craiova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F8CC03D" w14:textId="77777777" w:rsidR="00B211D2" w:rsidRDefault="00B211D2" w:rsidP="007215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peste diag.  </w:t>
            </w:r>
          </w:p>
          <w:p w14:paraId="75B79DED" w14:textId="77777777" w:rsidR="00B211D2" w:rsidRDefault="00B211D2" w:rsidP="007215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79 - 85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0328F07" w14:textId="77777777" w:rsidR="00B211D2" w:rsidRDefault="00B211D2" w:rsidP="0072151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EA5B1D2" w14:textId="77777777" w:rsidR="00B211D2" w:rsidRDefault="00B211D2" w:rsidP="007215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5A39A8F" w14:textId="77777777" w:rsidR="00B211D2" w:rsidRPr="000625F2" w:rsidRDefault="00B211D2" w:rsidP="0072151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06D2E8D" w14:textId="77777777" w:rsidR="00B211D2" w:rsidRDefault="00B211D2" w:rsidP="0072151B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Afectează intrări - ieşiri din linia 28 A la liniile 1 - 4B.</w:t>
            </w:r>
          </w:p>
        </w:tc>
      </w:tr>
      <w:tr w:rsidR="00B211D2" w14:paraId="578B250F" w14:textId="77777777" w:rsidTr="003F58BA">
        <w:trPr>
          <w:cantSplit/>
          <w:trHeight w:val="60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1B502E0" w14:textId="77777777" w:rsidR="00B211D2" w:rsidRDefault="00B211D2" w:rsidP="00B211D2">
            <w:pPr>
              <w:numPr>
                <w:ilvl w:val="0"/>
                <w:numId w:val="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83C2E21" w14:textId="77777777" w:rsidR="00B211D2" w:rsidRDefault="00B211D2" w:rsidP="007215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7C2916A" w14:textId="77777777" w:rsidR="00B211D2" w:rsidRDefault="00B211D2" w:rsidP="0072151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E5158CB" w14:textId="77777777" w:rsidR="00B211D2" w:rsidRDefault="00B211D2" w:rsidP="0072151B">
            <w:pPr>
              <w:spacing w:before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Craiova</w:t>
            </w:r>
          </w:p>
          <w:p w14:paraId="61C80995" w14:textId="77777777" w:rsidR="00B211D2" w:rsidRDefault="00B211D2" w:rsidP="0072151B">
            <w:pPr>
              <w:spacing w:before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2248EEA" w14:textId="77777777" w:rsidR="00B211D2" w:rsidRDefault="00B211D2" w:rsidP="0072151B">
            <w:pPr>
              <w:spacing w:before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peste TDJ </w:t>
            </w:r>
          </w:p>
          <w:p w14:paraId="5F8B9587" w14:textId="77777777" w:rsidR="00B211D2" w:rsidRDefault="00B211D2" w:rsidP="007215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83 / 87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8F432D0" w14:textId="77777777" w:rsidR="00B211D2" w:rsidRDefault="00B211D2" w:rsidP="0072151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B4E1614" w14:textId="77777777" w:rsidR="00B211D2" w:rsidRDefault="00B211D2" w:rsidP="007215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DB1BFCE" w14:textId="77777777" w:rsidR="00B211D2" w:rsidRPr="000625F2" w:rsidRDefault="00B211D2" w:rsidP="0072151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71800B3" w14:textId="77777777" w:rsidR="00B211D2" w:rsidRDefault="00B211D2" w:rsidP="0072151B">
            <w:pPr>
              <w:spacing w:before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</w:t>
            </w:r>
          </w:p>
          <w:p w14:paraId="7EDFBC13" w14:textId="77777777" w:rsidR="00B211D2" w:rsidRDefault="00B211D2" w:rsidP="0072151B">
            <w:pPr>
              <w:spacing w:before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din linia 2A către liniile </w:t>
            </w:r>
          </w:p>
          <w:p w14:paraId="683F1811" w14:textId="77777777" w:rsidR="00B211D2" w:rsidRDefault="00B211D2" w:rsidP="0072151B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26 și 27. </w:t>
            </w:r>
          </w:p>
        </w:tc>
      </w:tr>
      <w:tr w:rsidR="00B211D2" w14:paraId="54BC1F7D" w14:textId="77777777" w:rsidTr="003F58BA">
        <w:trPr>
          <w:cantSplit/>
          <w:trHeight w:val="584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01984F9" w14:textId="77777777" w:rsidR="00B211D2" w:rsidRDefault="00B211D2" w:rsidP="00B211D2">
            <w:pPr>
              <w:numPr>
                <w:ilvl w:val="0"/>
                <w:numId w:val="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E0EF3BD" w14:textId="77777777" w:rsidR="00B211D2" w:rsidRDefault="00B211D2" w:rsidP="0072151B">
            <w:pPr>
              <w:spacing w:before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EA964BD" w14:textId="77777777" w:rsidR="00B211D2" w:rsidRPr="000625F2" w:rsidRDefault="00B211D2" w:rsidP="0072151B">
            <w:pPr>
              <w:spacing w:before="12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38A80A7" w14:textId="77777777" w:rsidR="00B211D2" w:rsidRDefault="00B211D2" w:rsidP="0072151B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Craiova</w:t>
            </w:r>
          </w:p>
          <w:p w14:paraId="13763FEB" w14:textId="77777777" w:rsidR="00B211D2" w:rsidRDefault="00B211D2" w:rsidP="0072151B">
            <w:pPr>
              <w:spacing w:before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A7EC528" w14:textId="77777777" w:rsidR="00B211D2" w:rsidRDefault="00B211D2" w:rsidP="007215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peste </w:t>
            </w:r>
          </w:p>
          <w:p w14:paraId="2C5E5E82" w14:textId="77777777" w:rsidR="00B211D2" w:rsidRDefault="00B211D2" w:rsidP="007215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sch. 23, 33,  35, TDJ </w:t>
            </w:r>
          </w:p>
          <w:p w14:paraId="3B5C65F0" w14:textId="77777777" w:rsidR="00B211D2" w:rsidRDefault="00B211D2" w:rsidP="007215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43 / 49, 45 / 51, sch. 55, 57, 59, 65, 67, 69</w:t>
            </w:r>
          </w:p>
          <w:p w14:paraId="62BF7151" w14:textId="77777777" w:rsidR="00B211D2" w:rsidRDefault="00B211D2" w:rsidP="0072151B">
            <w:pPr>
              <w:spacing w:before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56B150D" w14:textId="77777777" w:rsidR="00B211D2" w:rsidRDefault="00B211D2" w:rsidP="0072151B">
            <w:pPr>
              <w:spacing w:before="12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0625F2"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81391C0" w14:textId="77777777" w:rsidR="00B211D2" w:rsidRDefault="00B211D2" w:rsidP="0072151B">
            <w:pPr>
              <w:spacing w:before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1CB6086" w14:textId="77777777" w:rsidR="00B211D2" w:rsidRPr="000625F2" w:rsidRDefault="00B211D2" w:rsidP="0072151B">
            <w:pPr>
              <w:spacing w:before="12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242AC20" w14:textId="77777777" w:rsidR="00B211D2" w:rsidRDefault="00B211D2" w:rsidP="0072151B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</w:t>
            </w:r>
          </w:p>
          <w:p w14:paraId="02D2315B" w14:textId="77777777" w:rsidR="00B211D2" w:rsidRDefault="00B211D2" w:rsidP="0072151B">
            <w:pPr>
              <w:spacing w:before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la liniile 4A - 11.</w:t>
            </w:r>
          </w:p>
        </w:tc>
      </w:tr>
      <w:tr w:rsidR="00B211D2" w14:paraId="1739AD42" w14:textId="77777777" w:rsidTr="003F58BA">
        <w:trPr>
          <w:cantSplit/>
          <w:trHeight w:val="1521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010D76D" w14:textId="77777777" w:rsidR="00B211D2" w:rsidRDefault="00B211D2" w:rsidP="00B211D2">
            <w:pPr>
              <w:numPr>
                <w:ilvl w:val="0"/>
                <w:numId w:val="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1255959" w14:textId="77777777" w:rsidR="00B211D2" w:rsidRDefault="00B211D2" w:rsidP="007215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0E182A1" w14:textId="77777777" w:rsidR="00B211D2" w:rsidRPr="000625F2" w:rsidRDefault="00B211D2" w:rsidP="0072151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65CFF0D" w14:textId="77777777" w:rsidR="00B211D2" w:rsidRDefault="00B211D2" w:rsidP="0072151B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Craiova</w:t>
            </w:r>
          </w:p>
          <w:p w14:paraId="18B18824" w14:textId="77777777" w:rsidR="00B211D2" w:rsidRDefault="00B211D2" w:rsidP="0072151B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DC09A07" w14:textId="77777777" w:rsidR="00B211D2" w:rsidRDefault="00B211D2" w:rsidP="007215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peste </w:t>
            </w:r>
          </w:p>
          <w:p w14:paraId="10E1ED4A" w14:textId="77777777" w:rsidR="00B211D2" w:rsidRDefault="00B211D2" w:rsidP="007215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sch. 145,147, 149,151 </w:t>
            </w:r>
          </w:p>
          <w:p w14:paraId="4658F557" w14:textId="77777777" w:rsidR="00B211D2" w:rsidRDefault="00B211D2" w:rsidP="007215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și 157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DC8F30E" w14:textId="77777777" w:rsidR="00B211D2" w:rsidRPr="000625F2" w:rsidRDefault="00B211D2" w:rsidP="0072151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12141DF" w14:textId="77777777" w:rsidR="00B211D2" w:rsidRDefault="00B211D2" w:rsidP="007215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3E8BD0F" w14:textId="77777777" w:rsidR="00B211D2" w:rsidRPr="000625F2" w:rsidRDefault="00B211D2" w:rsidP="0072151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2A9D95E" w14:textId="77777777" w:rsidR="00B211D2" w:rsidRDefault="00B211D2" w:rsidP="0072151B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</w:t>
            </w:r>
          </w:p>
          <w:p w14:paraId="0904C657" w14:textId="77777777" w:rsidR="00B211D2" w:rsidRDefault="00B211D2" w:rsidP="0072151B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la liniile 12 - 16.</w:t>
            </w:r>
          </w:p>
        </w:tc>
      </w:tr>
      <w:tr w:rsidR="00B211D2" w14:paraId="1631EF63" w14:textId="77777777" w:rsidTr="003F58BA">
        <w:trPr>
          <w:cantSplit/>
          <w:trHeight w:val="1521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AB8728E" w14:textId="77777777" w:rsidR="00B211D2" w:rsidRDefault="00B211D2" w:rsidP="00B211D2">
            <w:pPr>
              <w:numPr>
                <w:ilvl w:val="0"/>
                <w:numId w:val="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10F6031" w14:textId="77777777" w:rsidR="00B211D2" w:rsidRDefault="00B211D2" w:rsidP="007215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5EA10E4" w14:textId="77777777" w:rsidR="00B211D2" w:rsidRPr="000625F2" w:rsidRDefault="00B211D2" w:rsidP="0072151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F96D38A" w14:textId="77777777" w:rsidR="00B211D2" w:rsidRDefault="00B211D2" w:rsidP="0072151B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Craiova</w:t>
            </w:r>
          </w:p>
          <w:p w14:paraId="083E57BD" w14:textId="77777777" w:rsidR="00B211D2" w:rsidRDefault="00B211D2" w:rsidP="0072151B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liniile 12-16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AB891D9" w14:textId="77777777" w:rsidR="00B211D2" w:rsidRDefault="00B211D2" w:rsidP="007215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 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5C027C4" w14:textId="77777777" w:rsidR="00B211D2" w:rsidRPr="000625F2" w:rsidRDefault="00B211D2" w:rsidP="0072151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7C286A8" w14:textId="77777777" w:rsidR="00B211D2" w:rsidRDefault="00B211D2" w:rsidP="007215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CB4CFFF" w14:textId="77777777" w:rsidR="00B211D2" w:rsidRPr="000625F2" w:rsidRDefault="00B211D2" w:rsidP="0072151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F9C31DE" w14:textId="77777777" w:rsidR="00B211D2" w:rsidRDefault="00B211D2" w:rsidP="0072151B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</w:p>
        </w:tc>
      </w:tr>
    </w:tbl>
    <w:p w14:paraId="14B9655C" w14:textId="77777777" w:rsidR="00B211D2" w:rsidRDefault="00B211D2">
      <w:pPr>
        <w:spacing w:before="40" w:after="40" w:line="192" w:lineRule="auto"/>
        <w:ind w:right="57"/>
        <w:rPr>
          <w:sz w:val="20"/>
          <w:lang w:val="ro-RO"/>
        </w:rPr>
      </w:pPr>
    </w:p>
    <w:p w14:paraId="0DF619E7" w14:textId="77777777" w:rsidR="00B211D2" w:rsidRDefault="00B211D2" w:rsidP="00F22BF3">
      <w:pPr>
        <w:pStyle w:val="Heading1"/>
        <w:spacing w:line="360" w:lineRule="auto"/>
      </w:pPr>
      <w:r>
        <w:t xml:space="preserve">LINIA 103 </w:t>
      </w:r>
    </w:p>
    <w:p w14:paraId="354C7D66" w14:textId="77777777" w:rsidR="00B211D2" w:rsidRDefault="00B211D2" w:rsidP="003934D5">
      <w:pPr>
        <w:pStyle w:val="Heading1"/>
        <w:spacing w:line="360" w:lineRule="auto"/>
        <w:rPr>
          <w:b w:val="0"/>
          <w:bCs w:val="0"/>
          <w:sz w:val="8"/>
        </w:rPr>
      </w:pPr>
      <w:r>
        <w:rPr>
          <w:caps/>
        </w:rPr>
        <w:t>BUCUREŞTI PROGRESU - GIURGIU ORAŞ</w:t>
      </w:r>
    </w:p>
    <w:tbl>
      <w:tblPr>
        <w:tblW w:w="10205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636"/>
        <w:gridCol w:w="870"/>
        <w:gridCol w:w="755"/>
        <w:gridCol w:w="2204"/>
        <w:gridCol w:w="870"/>
        <w:gridCol w:w="755"/>
        <w:gridCol w:w="870"/>
        <w:gridCol w:w="755"/>
        <w:gridCol w:w="2490"/>
      </w:tblGrid>
      <w:tr w:rsidR="00B211D2" w14:paraId="3A0C11D0" w14:textId="77777777">
        <w:trPr>
          <w:cantSplit/>
          <w:trHeight w:val="575"/>
          <w:jc w:val="center"/>
        </w:trPr>
        <w:tc>
          <w:tcPr>
            <w:tcW w:w="63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2737AA9" w14:textId="77777777" w:rsidR="00B211D2" w:rsidRDefault="00B211D2" w:rsidP="00B211D2">
            <w:pPr>
              <w:numPr>
                <w:ilvl w:val="0"/>
                <w:numId w:val="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3357F9C" w14:textId="77777777" w:rsidR="00B211D2" w:rsidRDefault="00B211D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6+395</w:t>
            </w:r>
          </w:p>
          <w:p w14:paraId="266D51D3" w14:textId="77777777" w:rsidR="00B211D2" w:rsidRDefault="00B211D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6+445</w:t>
            </w: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AE8D070" w14:textId="77777777" w:rsidR="00B211D2" w:rsidRDefault="00B211D2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09128C9" w14:textId="77777777" w:rsidR="00B211D2" w:rsidRPr="009E41CA" w:rsidRDefault="00B211D2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9E41CA">
              <w:rPr>
                <w:b/>
                <w:bCs/>
                <w:sz w:val="20"/>
                <w:lang w:val="ro-RO"/>
              </w:rPr>
              <w:t>St. Bucureşti Progresu</w:t>
            </w:r>
          </w:p>
          <w:p w14:paraId="3BD68787" w14:textId="77777777" w:rsidR="00B211D2" w:rsidRPr="009E41CA" w:rsidRDefault="00B211D2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peste sch. 3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01A1E16" w14:textId="77777777" w:rsidR="00B211D2" w:rsidRPr="009E41CA" w:rsidRDefault="00B211D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500F5E0" w14:textId="77777777" w:rsidR="00B211D2" w:rsidRPr="006307B2" w:rsidRDefault="00B211D2">
            <w:pPr>
              <w:tabs>
                <w:tab w:val="center" w:pos="359"/>
              </w:tabs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0E581F2" w14:textId="77777777" w:rsidR="00B211D2" w:rsidRPr="009E41CA" w:rsidRDefault="00B211D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FB6E639" w14:textId="77777777" w:rsidR="00B211D2" w:rsidRPr="006307B2" w:rsidRDefault="00B211D2">
            <w:pPr>
              <w:spacing w:line="360" w:lineRule="auto"/>
              <w:jc w:val="center"/>
              <w:rPr>
                <w:sz w:val="36"/>
                <w:szCs w:val="36"/>
                <w:lang w:val="ro-RO"/>
              </w:rPr>
            </w:pPr>
          </w:p>
        </w:tc>
        <w:tc>
          <w:tcPr>
            <w:tcW w:w="249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6AAF338" w14:textId="77777777" w:rsidR="00B211D2" w:rsidRDefault="00B211D2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</w:t>
            </w:r>
          </w:p>
          <w:p w14:paraId="4741955E" w14:textId="77777777" w:rsidR="00B211D2" w:rsidRPr="009E41CA" w:rsidRDefault="00B211D2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la liniile 3 - 9.</w:t>
            </w:r>
          </w:p>
        </w:tc>
      </w:tr>
      <w:tr w:rsidR="00B211D2" w14:paraId="547BA07E" w14:textId="77777777">
        <w:trPr>
          <w:cantSplit/>
          <w:trHeight w:val="1123"/>
          <w:jc w:val="center"/>
        </w:trPr>
        <w:tc>
          <w:tcPr>
            <w:tcW w:w="63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C142A28" w14:textId="77777777" w:rsidR="00B211D2" w:rsidRDefault="00B211D2" w:rsidP="00B211D2">
            <w:pPr>
              <w:numPr>
                <w:ilvl w:val="0"/>
                <w:numId w:val="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CA23951" w14:textId="77777777" w:rsidR="00B211D2" w:rsidRDefault="00B211D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67DAAC5" w14:textId="77777777" w:rsidR="00B211D2" w:rsidRPr="006307B2" w:rsidRDefault="00B211D2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E0D394E" w14:textId="77777777" w:rsidR="00B211D2" w:rsidRPr="009E41CA" w:rsidRDefault="00B211D2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9E41CA">
              <w:rPr>
                <w:b/>
                <w:bCs/>
                <w:sz w:val="20"/>
                <w:lang w:val="ro-RO"/>
              </w:rPr>
              <w:t>St. Bucureşti Progresu</w:t>
            </w:r>
          </w:p>
          <w:p w14:paraId="5C5C5B32" w14:textId="77777777" w:rsidR="00B211D2" w:rsidRPr="009E41CA" w:rsidRDefault="00B211D2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</w:t>
            </w:r>
            <w:r w:rsidRPr="009E41CA">
              <w:rPr>
                <w:b/>
                <w:bCs/>
                <w:sz w:val="20"/>
                <w:lang w:val="ro-RO"/>
              </w:rPr>
              <w:t>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E2382BA" w14:textId="77777777" w:rsidR="00B211D2" w:rsidRPr="009E41CA" w:rsidRDefault="00B211D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9E41CA">
              <w:rPr>
                <w:b/>
                <w:bCs/>
                <w:sz w:val="20"/>
                <w:lang w:val="ro-RO"/>
              </w:rPr>
              <w:t>peste sch. 18</w:t>
            </w: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35AF330" w14:textId="77777777" w:rsidR="00B211D2" w:rsidRPr="006307B2" w:rsidRDefault="00B211D2">
            <w:pPr>
              <w:tabs>
                <w:tab w:val="center" w:pos="359"/>
              </w:tabs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6307B2"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3303535" w14:textId="77777777" w:rsidR="00B211D2" w:rsidRPr="009E41CA" w:rsidRDefault="00B211D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B75F1A6" w14:textId="77777777" w:rsidR="00B211D2" w:rsidRPr="006307B2" w:rsidRDefault="00B211D2">
            <w:pPr>
              <w:spacing w:line="360" w:lineRule="auto"/>
              <w:jc w:val="center"/>
              <w:rPr>
                <w:sz w:val="36"/>
                <w:szCs w:val="36"/>
                <w:lang w:val="ro-RO"/>
              </w:rPr>
            </w:pPr>
          </w:p>
        </w:tc>
        <w:tc>
          <w:tcPr>
            <w:tcW w:w="249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6C4140B" w14:textId="77777777" w:rsidR="00B211D2" w:rsidRPr="009E41CA" w:rsidRDefault="00B211D2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9E41CA"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  <w:p w14:paraId="6B41C050" w14:textId="77777777" w:rsidR="00B211D2" w:rsidRPr="009E41CA" w:rsidRDefault="00B211D2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9E41CA">
              <w:rPr>
                <w:b/>
                <w:bCs/>
                <w:i/>
                <w:iCs/>
                <w:sz w:val="20"/>
                <w:lang w:val="ro-RO"/>
              </w:rPr>
              <w:t>Cu acces la liniile 5 şi 6 primiri - expedieri</w:t>
            </w:r>
            <w:r>
              <w:rPr>
                <w:b/>
                <w:bCs/>
                <w:i/>
                <w:iCs/>
                <w:sz w:val="20"/>
                <w:lang w:val="ro-RO"/>
              </w:rPr>
              <w:t>.</w:t>
            </w:r>
          </w:p>
        </w:tc>
      </w:tr>
      <w:tr w:rsidR="00B211D2" w14:paraId="2986959D" w14:textId="77777777">
        <w:trPr>
          <w:cantSplit/>
          <w:trHeight w:val="1742"/>
          <w:jc w:val="center"/>
        </w:trPr>
        <w:tc>
          <w:tcPr>
            <w:tcW w:w="63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5C8DD1D" w14:textId="77777777" w:rsidR="00B211D2" w:rsidRDefault="00B211D2" w:rsidP="00B211D2">
            <w:pPr>
              <w:numPr>
                <w:ilvl w:val="0"/>
                <w:numId w:val="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5D7651F" w14:textId="77777777" w:rsidR="00B211D2" w:rsidRDefault="00B211D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34F29F5" w14:textId="77777777" w:rsidR="00B211D2" w:rsidRPr="006307B2" w:rsidRDefault="00B211D2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F0971B9" w14:textId="77777777" w:rsidR="00B211D2" w:rsidRPr="009E41CA" w:rsidRDefault="00B211D2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9E41CA">
              <w:rPr>
                <w:b/>
                <w:bCs/>
                <w:sz w:val="20"/>
                <w:lang w:val="ro-RO"/>
              </w:rPr>
              <w:t>St. Bucureşti Progresu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85C9841" w14:textId="77777777" w:rsidR="00B211D2" w:rsidRDefault="00B211D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peste TDJ </w:t>
            </w:r>
          </w:p>
          <w:p w14:paraId="2349CB7C" w14:textId="77777777" w:rsidR="00B211D2" w:rsidRDefault="00B211D2">
            <w:pPr>
              <w:spacing w:before="40" w:after="40" w:line="360" w:lineRule="auto"/>
              <w:ind w:left="71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7 / 8</w:t>
            </w:r>
          </w:p>
          <w:p w14:paraId="61100DAA" w14:textId="77777777" w:rsidR="00B211D2" w:rsidRDefault="00B211D2">
            <w:pPr>
              <w:spacing w:before="40" w:after="40" w:line="360" w:lineRule="auto"/>
              <w:ind w:left="71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și </w:t>
            </w:r>
          </w:p>
          <w:p w14:paraId="3FE926BF" w14:textId="77777777" w:rsidR="00B211D2" w:rsidRDefault="00B211D2">
            <w:pPr>
              <w:spacing w:before="40" w:after="40" w:line="360" w:lineRule="auto"/>
              <w:ind w:left="71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TDJ</w:t>
            </w:r>
          </w:p>
          <w:p w14:paraId="6E804E1E" w14:textId="77777777" w:rsidR="00B211D2" w:rsidRPr="009E41CA" w:rsidRDefault="00B211D2">
            <w:pPr>
              <w:spacing w:before="40" w:after="40" w:line="360" w:lineRule="auto"/>
              <w:ind w:left="71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4 / 5</w:t>
            </w: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B41C1D8" w14:textId="77777777" w:rsidR="00B211D2" w:rsidRDefault="00B211D2">
            <w:pPr>
              <w:tabs>
                <w:tab w:val="center" w:pos="359"/>
              </w:tabs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4B65981" w14:textId="77777777" w:rsidR="00B211D2" w:rsidRPr="009E41CA" w:rsidRDefault="00B211D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2948221" w14:textId="77777777" w:rsidR="00B211D2" w:rsidRPr="006307B2" w:rsidRDefault="00B211D2">
            <w:pPr>
              <w:spacing w:line="360" w:lineRule="auto"/>
              <w:jc w:val="center"/>
              <w:rPr>
                <w:sz w:val="36"/>
                <w:szCs w:val="36"/>
                <w:lang w:val="ro-RO"/>
              </w:rPr>
            </w:pPr>
          </w:p>
        </w:tc>
        <w:tc>
          <w:tcPr>
            <w:tcW w:w="249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65104C8" w14:textId="77777777" w:rsidR="00B211D2" w:rsidRDefault="00B211D2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  <w:p w14:paraId="0D312980" w14:textId="77777777" w:rsidR="00B211D2" w:rsidRDefault="00B211D2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</w:t>
            </w:r>
          </w:p>
          <w:p w14:paraId="3211D9DC" w14:textId="77777777" w:rsidR="00B211D2" w:rsidRDefault="00B211D2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la liniile 1 - 3, 7, 8 și </w:t>
            </w:r>
          </w:p>
          <w:p w14:paraId="71DF95E6" w14:textId="77777777" w:rsidR="00B211D2" w:rsidRPr="009E41CA" w:rsidRDefault="00B211D2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Grupa Tehnică București Progresu.</w:t>
            </w:r>
          </w:p>
        </w:tc>
      </w:tr>
    </w:tbl>
    <w:p w14:paraId="2B2661A8" w14:textId="77777777" w:rsidR="00B211D2" w:rsidRPr="007C0989" w:rsidRDefault="00B211D2" w:rsidP="007C0989">
      <w:pPr>
        <w:spacing w:before="40" w:after="40" w:line="192" w:lineRule="auto"/>
        <w:ind w:right="57"/>
        <w:rPr>
          <w:sz w:val="20"/>
          <w:szCs w:val="20"/>
          <w:lang w:val="ro-RO"/>
        </w:rPr>
      </w:pPr>
    </w:p>
    <w:p w14:paraId="156E3490" w14:textId="77777777" w:rsidR="00B211D2" w:rsidRDefault="00B211D2" w:rsidP="00E15E78">
      <w:pPr>
        <w:pStyle w:val="Heading1"/>
        <w:spacing w:line="360" w:lineRule="auto"/>
      </w:pPr>
      <w:r>
        <w:t>LINIA 105</w:t>
      </w:r>
    </w:p>
    <w:p w14:paraId="3FE33BC0" w14:textId="77777777" w:rsidR="00B211D2" w:rsidRDefault="00B211D2" w:rsidP="00E15E78">
      <w:pPr>
        <w:pStyle w:val="Heading1"/>
        <w:spacing w:line="360" w:lineRule="auto"/>
      </w:pPr>
      <w:r>
        <w:t>GIURGIU NORD - VIDELE</w:t>
      </w:r>
    </w:p>
    <w:tbl>
      <w:tblPr>
        <w:tblW w:w="1020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639"/>
        <w:gridCol w:w="869"/>
        <w:gridCol w:w="754"/>
        <w:gridCol w:w="2204"/>
        <w:gridCol w:w="870"/>
        <w:gridCol w:w="754"/>
        <w:gridCol w:w="870"/>
        <w:gridCol w:w="753"/>
        <w:gridCol w:w="2493"/>
      </w:tblGrid>
      <w:tr w:rsidR="00B211D2" w14:paraId="25627007" w14:textId="77777777">
        <w:trPr>
          <w:cantSplit/>
          <w:trHeight w:val="175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B77FA83" w14:textId="77777777" w:rsidR="00B211D2" w:rsidRDefault="00B211D2" w:rsidP="00B211D2">
            <w:pPr>
              <w:numPr>
                <w:ilvl w:val="0"/>
                <w:numId w:val="49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4D22B31" w14:textId="77777777" w:rsidR="00B211D2" w:rsidRDefault="00B211D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2+309</w:t>
            </w:r>
          </w:p>
          <w:p w14:paraId="5DCFA1BC" w14:textId="77777777" w:rsidR="00B211D2" w:rsidRDefault="00B211D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57+050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17C8636" w14:textId="77777777" w:rsidR="00B211D2" w:rsidRDefault="00B211D2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  <w:r>
              <w:rPr>
                <w:b/>
                <w:bCs/>
                <w:sz w:val="36"/>
                <w:lang w:val="ro-RO"/>
              </w:rPr>
              <w:t>50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1358216" w14:textId="77777777" w:rsidR="00B211D2" w:rsidRDefault="00B211D2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Ax st. Giurgiu Nord -</w:t>
            </w:r>
          </w:p>
          <w:p w14:paraId="1CCC4FE0" w14:textId="77777777" w:rsidR="00B211D2" w:rsidRDefault="00B211D2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Ax st. Rădulești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5210719" w14:textId="77777777" w:rsidR="00B211D2" w:rsidRDefault="00B211D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F1A2D8D" w14:textId="77777777" w:rsidR="00B211D2" w:rsidRDefault="00B211D2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A5245C0" w14:textId="77777777" w:rsidR="00B211D2" w:rsidRDefault="00B211D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14AB42F" w14:textId="77777777" w:rsidR="00B211D2" w:rsidRPr="004A2897" w:rsidRDefault="00B211D2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9EF5C52" w14:textId="77777777" w:rsidR="00B211D2" w:rsidRDefault="00B211D2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  <w:p w14:paraId="4EB58955" w14:textId="77777777" w:rsidR="00B211D2" w:rsidRDefault="00B211D2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Valabil numai pentru trenurile de călători.</w:t>
            </w:r>
          </w:p>
        </w:tc>
      </w:tr>
      <w:tr w:rsidR="00B211D2" w14:paraId="5298A68E" w14:textId="77777777">
        <w:trPr>
          <w:cantSplit/>
          <w:trHeight w:val="175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C707078" w14:textId="77777777" w:rsidR="00B211D2" w:rsidRDefault="00B211D2" w:rsidP="00B211D2">
            <w:pPr>
              <w:numPr>
                <w:ilvl w:val="0"/>
                <w:numId w:val="49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09780B7" w14:textId="77777777" w:rsidR="00B211D2" w:rsidRDefault="00B211D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2+309</w:t>
            </w:r>
          </w:p>
          <w:p w14:paraId="1F31AD25" w14:textId="77777777" w:rsidR="00B211D2" w:rsidRDefault="00B211D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15+550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FCC34EA" w14:textId="77777777" w:rsidR="00B211D2" w:rsidRDefault="00B211D2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  <w:r>
              <w:rPr>
                <w:b/>
                <w:bCs/>
                <w:sz w:val="36"/>
                <w:lang w:val="ro-RO"/>
              </w:rPr>
              <w:t>40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816D1FE" w14:textId="77777777" w:rsidR="00B211D2" w:rsidRDefault="00B211D2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Ax st. Giurgiu Nord -</w:t>
            </w:r>
          </w:p>
          <w:p w14:paraId="4E82E712" w14:textId="77777777" w:rsidR="00B211D2" w:rsidRDefault="00B211D2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Stănești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EE789AA" w14:textId="77777777" w:rsidR="00B211D2" w:rsidRDefault="00B211D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398F65A" w14:textId="77777777" w:rsidR="00B211D2" w:rsidRDefault="00B211D2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E2FD25A" w14:textId="77777777" w:rsidR="00B211D2" w:rsidRDefault="00B211D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BA5C9F9" w14:textId="77777777" w:rsidR="00B211D2" w:rsidRPr="004A2897" w:rsidRDefault="00B211D2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24211EC" w14:textId="77777777" w:rsidR="00B211D2" w:rsidRDefault="00B211D2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  <w:p w14:paraId="6BB67AFA" w14:textId="77777777" w:rsidR="00B211D2" w:rsidRDefault="00B211D2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Valabil numai pentru trenurile de marfă.</w:t>
            </w:r>
          </w:p>
        </w:tc>
      </w:tr>
      <w:tr w:rsidR="00B211D2" w14:paraId="461C95A1" w14:textId="77777777">
        <w:trPr>
          <w:cantSplit/>
          <w:trHeight w:val="175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53A786B" w14:textId="77777777" w:rsidR="00B211D2" w:rsidRDefault="00B211D2" w:rsidP="00B211D2">
            <w:pPr>
              <w:numPr>
                <w:ilvl w:val="0"/>
                <w:numId w:val="49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F2A6ABF" w14:textId="77777777" w:rsidR="00B211D2" w:rsidRDefault="00B211D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15+550</w:t>
            </w:r>
          </w:p>
          <w:p w14:paraId="494E2556" w14:textId="77777777" w:rsidR="00B211D2" w:rsidRDefault="00B211D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57+050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5FB2923" w14:textId="77777777" w:rsidR="00B211D2" w:rsidRDefault="00B211D2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  <w:r>
              <w:rPr>
                <w:b/>
                <w:bCs/>
                <w:sz w:val="36"/>
                <w:lang w:val="ro-RO"/>
              </w:rPr>
              <w:t>30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F65F5D7" w14:textId="77777777" w:rsidR="00B211D2" w:rsidRDefault="00B211D2" w:rsidP="00387D3E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Stănești  -</w:t>
            </w:r>
          </w:p>
          <w:p w14:paraId="2594EF95" w14:textId="77777777" w:rsidR="00B211D2" w:rsidRDefault="00B211D2" w:rsidP="00387D3E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Ax st. Rădulești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DB7DCA0" w14:textId="77777777" w:rsidR="00B211D2" w:rsidRDefault="00B211D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197DA7C" w14:textId="77777777" w:rsidR="00B211D2" w:rsidRDefault="00B211D2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9A5CA9E" w14:textId="77777777" w:rsidR="00B211D2" w:rsidRDefault="00B211D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85B0E1B" w14:textId="77777777" w:rsidR="00B211D2" w:rsidRPr="004A2897" w:rsidRDefault="00B211D2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838DB33" w14:textId="77777777" w:rsidR="00B211D2" w:rsidRDefault="00B211D2" w:rsidP="00387D3E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  <w:p w14:paraId="383E38FA" w14:textId="77777777" w:rsidR="00B211D2" w:rsidRDefault="00B211D2" w:rsidP="00387D3E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Valabil numai pentru trenurile de marfă.</w:t>
            </w:r>
          </w:p>
        </w:tc>
      </w:tr>
      <w:tr w:rsidR="00B211D2" w14:paraId="4E170B05" w14:textId="77777777">
        <w:trPr>
          <w:cantSplit/>
          <w:trHeight w:val="175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1A50DEA" w14:textId="77777777" w:rsidR="00B211D2" w:rsidRDefault="00B211D2" w:rsidP="00B211D2">
            <w:pPr>
              <w:numPr>
                <w:ilvl w:val="0"/>
                <w:numId w:val="49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413AE56" w14:textId="77777777" w:rsidR="00B211D2" w:rsidRDefault="00B211D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213FB66" w14:textId="77777777" w:rsidR="00B211D2" w:rsidRDefault="00B211D2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3A04FF3" w14:textId="77777777" w:rsidR="00B211D2" w:rsidRDefault="00B211D2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Bălănoaia linia 1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827D33B" w14:textId="77777777" w:rsidR="00B211D2" w:rsidRDefault="00B211D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</w:t>
            </w:r>
          </w:p>
          <w:p w14:paraId="7ADF2984" w14:textId="77777777" w:rsidR="00B211D2" w:rsidRDefault="00B211D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linia + sch.6, diag </w:t>
            </w:r>
          </w:p>
          <w:p w14:paraId="5E4897CD" w14:textId="77777777" w:rsidR="00B211D2" w:rsidRDefault="00B211D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2-6,</w:t>
            </w:r>
          </w:p>
          <w:p w14:paraId="21F46E37" w14:textId="77777777" w:rsidR="00B211D2" w:rsidRDefault="00B211D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sch. 3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934E62F" w14:textId="77777777" w:rsidR="00B211D2" w:rsidRDefault="00B211D2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D6F6760" w14:textId="77777777" w:rsidR="00B211D2" w:rsidRDefault="00B211D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5DDA098" w14:textId="77777777" w:rsidR="00B211D2" w:rsidRPr="004A2897" w:rsidRDefault="00B211D2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266D570" w14:textId="77777777" w:rsidR="00B211D2" w:rsidRDefault="00B211D2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B211D2" w14:paraId="5ADA78AE" w14:textId="77777777">
        <w:trPr>
          <w:cantSplit/>
          <w:trHeight w:val="175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50E96C8" w14:textId="77777777" w:rsidR="00B211D2" w:rsidRDefault="00B211D2" w:rsidP="00B211D2">
            <w:pPr>
              <w:numPr>
                <w:ilvl w:val="0"/>
                <w:numId w:val="49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BBB59EF" w14:textId="77777777" w:rsidR="00B211D2" w:rsidRDefault="00B211D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D761983" w14:textId="77777777" w:rsidR="00B211D2" w:rsidRDefault="00B211D2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6BDA1D1" w14:textId="77777777" w:rsidR="00B211D2" w:rsidRDefault="00B211D2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Stănești, Linia 3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3F57FA2" w14:textId="77777777" w:rsidR="00B211D2" w:rsidRDefault="00B211D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</w:t>
            </w:r>
          </w:p>
          <w:p w14:paraId="7C2E1FDF" w14:textId="77777777" w:rsidR="00B211D2" w:rsidRDefault="00B211D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 + sch.5 și</w:t>
            </w:r>
          </w:p>
          <w:p w14:paraId="1089ACCB" w14:textId="77777777" w:rsidR="00B211D2" w:rsidRDefault="00B211D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TDJ</w:t>
            </w:r>
          </w:p>
          <w:p w14:paraId="0CB6A81D" w14:textId="77777777" w:rsidR="00B211D2" w:rsidRDefault="00B211D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8/10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65C1522" w14:textId="77777777" w:rsidR="00B211D2" w:rsidRDefault="00B211D2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5A3A6D3" w14:textId="77777777" w:rsidR="00B211D2" w:rsidRDefault="00B211D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243AE98" w14:textId="77777777" w:rsidR="00B211D2" w:rsidRPr="004A2897" w:rsidRDefault="00B211D2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98DAAB3" w14:textId="77777777" w:rsidR="00B211D2" w:rsidRDefault="00B211D2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B211D2" w14:paraId="0B267CED" w14:textId="77777777">
        <w:trPr>
          <w:cantSplit/>
          <w:trHeight w:val="175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A549B62" w14:textId="77777777" w:rsidR="00B211D2" w:rsidRDefault="00B211D2" w:rsidP="00B211D2">
            <w:pPr>
              <w:numPr>
                <w:ilvl w:val="0"/>
                <w:numId w:val="49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AD9AEDA" w14:textId="77777777" w:rsidR="00B211D2" w:rsidRDefault="00B211D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C15E080" w14:textId="77777777" w:rsidR="00B211D2" w:rsidRDefault="00B211D2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E52595B" w14:textId="77777777" w:rsidR="00B211D2" w:rsidRDefault="00B211D2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Chiriacu</w:t>
            </w:r>
          </w:p>
          <w:p w14:paraId="283ABD25" w14:textId="77777777" w:rsidR="00B211D2" w:rsidRDefault="00B211D2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076FA0C" w14:textId="77777777" w:rsidR="00B211D2" w:rsidRDefault="00B211D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peste sch. 4 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F6394C0" w14:textId="77777777" w:rsidR="00B211D2" w:rsidRPr="004A2897" w:rsidRDefault="00B211D2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4A2897"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A4E3CED" w14:textId="77777777" w:rsidR="00B211D2" w:rsidRDefault="00B211D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6842C43" w14:textId="77777777" w:rsidR="00B211D2" w:rsidRPr="004A2897" w:rsidRDefault="00B211D2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7A2C9DB" w14:textId="77777777" w:rsidR="00B211D2" w:rsidRDefault="00B211D2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 pe teren.</w:t>
            </w:r>
          </w:p>
        </w:tc>
      </w:tr>
      <w:tr w:rsidR="00B211D2" w14:paraId="72CA1056" w14:textId="77777777">
        <w:trPr>
          <w:cantSplit/>
          <w:trHeight w:val="175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E934392" w14:textId="77777777" w:rsidR="00B211D2" w:rsidRDefault="00B211D2" w:rsidP="00B211D2">
            <w:pPr>
              <w:numPr>
                <w:ilvl w:val="0"/>
                <w:numId w:val="49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2943013" w14:textId="77777777" w:rsidR="00B211D2" w:rsidRDefault="00B211D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A05224B" w14:textId="77777777" w:rsidR="00B211D2" w:rsidRDefault="00B211D2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2016578" w14:textId="77777777" w:rsidR="00B211D2" w:rsidRDefault="00B211D2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Chiriacu</w:t>
            </w:r>
          </w:p>
          <w:p w14:paraId="1A9E9EB6" w14:textId="77777777" w:rsidR="00B211D2" w:rsidRDefault="00B211D2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Y linia 3 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23B7818" w14:textId="77777777" w:rsidR="00B211D2" w:rsidRDefault="00B211D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peste sch. 6, </w:t>
            </w:r>
          </w:p>
          <w:p w14:paraId="4E7B119A" w14:textId="77777777" w:rsidR="00B211D2" w:rsidRDefault="00B211D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8 și 10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25F1576" w14:textId="77777777" w:rsidR="00B211D2" w:rsidRPr="004A2897" w:rsidRDefault="00B211D2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4C74BDF" w14:textId="77777777" w:rsidR="00B211D2" w:rsidRDefault="00B211D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CB69B75" w14:textId="77777777" w:rsidR="00B211D2" w:rsidRPr="004A2897" w:rsidRDefault="00B211D2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4768B48" w14:textId="77777777" w:rsidR="00B211D2" w:rsidRDefault="00B211D2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B211D2" w14:paraId="143AA871" w14:textId="77777777">
        <w:trPr>
          <w:cantSplit/>
          <w:trHeight w:val="197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CE1A283" w14:textId="77777777" w:rsidR="00B211D2" w:rsidRDefault="00B211D2" w:rsidP="00B211D2">
            <w:pPr>
              <w:numPr>
                <w:ilvl w:val="0"/>
                <w:numId w:val="49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7244B64" w14:textId="77777777" w:rsidR="00B211D2" w:rsidRDefault="00B211D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66CFFF7" w14:textId="77777777" w:rsidR="00B211D2" w:rsidRDefault="00B211D2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EA468E4" w14:textId="77777777" w:rsidR="00B211D2" w:rsidRDefault="00B211D2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Chiriacu</w:t>
            </w:r>
          </w:p>
          <w:p w14:paraId="3458DB94" w14:textId="77777777" w:rsidR="00B211D2" w:rsidRDefault="00B211D2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peste schimbătorul 3, Cap X, linia 2 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FEC9435" w14:textId="77777777" w:rsidR="00B211D2" w:rsidRDefault="00B211D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peste sch. 3</w:t>
            </w:r>
          </w:p>
          <w:p w14:paraId="41FE8E1E" w14:textId="77777777" w:rsidR="00B211D2" w:rsidRDefault="00B211D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în abatere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D9EFF12" w14:textId="77777777" w:rsidR="00B211D2" w:rsidRPr="004A2897" w:rsidRDefault="00B211D2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4A2897"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7AC3E24" w14:textId="77777777" w:rsidR="00B211D2" w:rsidRDefault="00B211D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5D8B46E" w14:textId="77777777" w:rsidR="00B211D2" w:rsidRPr="004A2897" w:rsidRDefault="00B211D2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58ED97F" w14:textId="77777777" w:rsidR="00B211D2" w:rsidRDefault="00B211D2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B211D2" w14:paraId="3B0BD1F0" w14:textId="77777777">
        <w:trPr>
          <w:cantSplit/>
          <w:trHeight w:val="197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95CBF95" w14:textId="77777777" w:rsidR="00B211D2" w:rsidRDefault="00B211D2" w:rsidP="00B211D2">
            <w:pPr>
              <w:numPr>
                <w:ilvl w:val="0"/>
                <w:numId w:val="49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62E8A5F" w14:textId="77777777" w:rsidR="00B211D2" w:rsidRDefault="00B211D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27F5726" w14:textId="77777777" w:rsidR="00B211D2" w:rsidRDefault="00B211D2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A3F1138" w14:textId="77777777" w:rsidR="00B211D2" w:rsidRDefault="00B211D2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Toporu</w:t>
            </w:r>
          </w:p>
          <w:p w14:paraId="30843E9A" w14:textId="77777777" w:rsidR="00B211D2" w:rsidRDefault="00B211D2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peste schimbătorul 4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C6268B2" w14:textId="77777777" w:rsidR="00B211D2" w:rsidRDefault="00B211D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peste sch. 4 </w:t>
            </w:r>
          </w:p>
          <w:p w14:paraId="46574AD5" w14:textId="77777777" w:rsidR="00B211D2" w:rsidRDefault="00B211D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în abatere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DDEA2E0" w14:textId="77777777" w:rsidR="00B211D2" w:rsidRDefault="00B211D2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11B2885" w14:textId="77777777" w:rsidR="00B211D2" w:rsidRDefault="00B211D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9EE3230" w14:textId="77777777" w:rsidR="00B211D2" w:rsidRPr="004A2897" w:rsidRDefault="00B211D2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20813F0" w14:textId="77777777" w:rsidR="00B211D2" w:rsidRDefault="00B211D2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  <w:p w14:paraId="5AF19B84" w14:textId="77777777" w:rsidR="00B211D2" w:rsidRDefault="00B211D2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</w:t>
            </w:r>
          </w:p>
          <w:p w14:paraId="01E7F76D" w14:textId="77777777" w:rsidR="00B211D2" w:rsidRDefault="00B211D2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la linia 2.</w:t>
            </w:r>
          </w:p>
        </w:tc>
      </w:tr>
      <w:tr w:rsidR="00B211D2" w14:paraId="2C1B1C66" w14:textId="77777777">
        <w:trPr>
          <w:cantSplit/>
          <w:trHeight w:val="197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F81A6A7" w14:textId="77777777" w:rsidR="00B211D2" w:rsidRDefault="00B211D2" w:rsidP="00B211D2">
            <w:pPr>
              <w:numPr>
                <w:ilvl w:val="0"/>
                <w:numId w:val="49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BE32391" w14:textId="77777777" w:rsidR="00B211D2" w:rsidRDefault="00B211D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3D855C8" w14:textId="77777777" w:rsidR="00B211D2" w:rsidRDefault="00B211D2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D5FA6E8" w14:textId="77777777" w:rsidR="00B211D2" w:rsidRDefault="00B211D2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Toporu</w:t>
            </w:r>
          </w:p>
          <w:p w14:paraId="0992F68A" w14:textId="77777777" w:rsidR="00B211D2" w:rsidRDefault="00B211D2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peste schimbătorul numărul 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608C11B" w14:textId="77777777" w:rsidR="00B211D2" w:rsidRDefault="00B211D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peste sch. 5 </w:t>
            </w:r>
          </w:p>
          <w:p w14:paraId="78E512C1" w14:textId="77777777" w:rsidR="00B211D2" w:rsidRDefault="00B211D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în abatere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70D702D" w14:textId="77777777" w:rsidR="00B211D2" w:rsidRDefault="00B211D2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9951DC7" w14:textId="77777777" w:rsidR="00B211D2" w:rsidRDefault="00B211D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8A4344E" w14:textId="77777777" w:rsidR="00B211D2" w:rsidRPr="004A2897" w:rsidRDefault="00B211D2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E778C73" w14:textId="77777777" w:rsidR="00B211D2" w:rsidRDefault="00B211D2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  <w:p w14:paraId="3B53D1C6" w14:textId="77777777" w:rsidR="00B211D2" w:rsidRDefault="00B211D2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</w:t>
            </w:r>
          </w:p>
          <w:p w14:paraId="19A36309" w14:textId="77777777" w:rsidR="00B211D2" w:rsidRDefault="00B211D2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la linia 2.</w:t>
            </w:r>
          </w:p>
        </w:tc>
      </w:tr>
      <w:tr w:rsidR="00B211D2" w14:paraId="6F1237D7" w14:textId="77777777">
        <w:trPr>
          <w:cantSplit/>
          <w:trHeight w:val="60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71D3D83" w14:textId="77777777" w:rsidR="00B211D2" w:rsidRDefault="00B211D2" w:rsidP="00B211D2">
            <w:pPr>
              <w:numPr>
                <w:ilvl w:val="0"/>
                <w:numId w:val="49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7CD96DE" w14:textId="77777777" w:rsidR="00B211D2" w:rsidRDefault="00B211D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521990B" w14:textId="77777777" w:rsidR="00B211D2" w:rsidRDefault="00B211D2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4F8FF08" w14:textId="77777777" w:rsidR="00B211D2" w:rsidRDefault="00B211D2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Vlaşca</w:t>
            </w:r>
          </w:p>
          <w:p w14:paraId="1F5CAD0D" w14:textId="77777777" w:rsidR="00B211D2" w:rsidRDefault="00B211D2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peste schimbătorul 4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16788B7" w14:textId="77777777" w:rsidR="00B211D2" w:rsidRDefault="00B211D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peste sch. 4 </w:t>
            </w:r>
          </w:p>
          <w:p w14:paraId="3BF4A8C6" w14:textId="77777777" w:rsidR="00B211D2" w:rsidRDefault="00B211D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în abatere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3FB9B08" w14:textId="77777777" w:rsidR="00B211D2" w:rsidRPr="004A2897" w:rsidRDefault="00B211D2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6775959" w14:textId="77777777" w:rsidR="00B211D2" w:rsidRDefault="00B211D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BAB8433" w14:textId="77777777" w:rsidR="00B211D2" w:rsidRPr="004A2897" w:rsidRDefault="00B211D2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DFB5C57" w14:textId="77777777" w:rsidR="00B211D2" w:rsidRDefault="00B211D2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B211D2" w14:paraId="763C7B52" w14:textId="77777777">
        <w:trPr>
          <w:cantSplit/>
          <w:trHeight w:val="60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8F522D3" w14:textId="77777777" w:rsidR="00B211D2" w:rsidRDefault="00B211D2" w:rsidP="00B211D2">
            <w:pPr>
              <w:numPr>
                <w:ilvl w:val="0"/>
                <w:numId w:val="49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F45CBE5" w14:textId="77777777" w:rsidR="00B211D2" w:rsidRDefault="00B211D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3AC08D4" w14:textId="77777777" w:rsidR="00B211D2" w:rsidRDefault="00B211D2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9DB716D" w14:textId="77777777" w:rsidR="00B211D2" w:rsidRDefault="00B211D2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Vlaşca</w:t>
            </w:r>
          </w:p>
          <w:p w14:paraId="029B3639" w14:textId="77777777" w:rsidR="00B211D2" w:rsidRDefault="00B211D2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77BD119" w14:textId="77777777" w:rsidR="00B211D2" w:rsidRDefault="00B211D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peste sch. </w:t>
            </w:r>
          </w:p>
          <w:p w14:paraId="04115BE5" w14:textId="77777777" w:rsidR="00B211D2" w:rsidRDefault="00B211D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nr. 3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8FEFFF6" w14:textId="77777777" w:rsidR="00B211D2" w:rsidRDefault="00B211D2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9AE5ACE" w14:textId="77777777" w:rsidR="00B211D2" w:rsidRDefault="00B211D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0DE73E5" w14:textId="77777777" w:rsidR="00B211D2" w:rsidRPr="004A2897" w:rsidRDefault="00B211D2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110D09D" w14:textId="77777777" w:rsidR="00B211D2" w:rsidRDefault="00B211D2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  <w:p w14:paraId="3D1FE842" w14:textId="77777777" w:rsidR="00B211D2" w:rsidRDefault="00B211D2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</w:t>
            </w:r>
          </w:p>
          <w:p w14:paraId="0C1E01EC" w14:textId="77777777" w:rsidR="00B211D2" w:rsidRDefault="00B211D2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la linia 2.</w:t>
            </w:r>
          </w:p>
        </w:tc>
      </w:tr>
      <w:tr w:rsidR="00B211D2" w14:paraId="06BA10E8" w14:textId="77777777">
        <w:trPr>
          <w:cantSplit/>
          <w:trHeight w:val="60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953E8A9" w14:textId="77777777" w:rsidR="00B211D2" w:rsidRDefault="00B211D2" w:rsidP="00B211D2">
            <w:pPr>
              <w:numPr>
                <w:ilvl w:val="0"/>
                <w:numId w:val="49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3115636" w14:textId="77777777" w:rsidR="00B211D2" w:rsidRDefault="00B211D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B254602" w14:textId="77777777" w:rsidR="00B211D2" w:rsidRDefault="00B211D2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FFBA63F" w14:textId="77777777" w:rsidR="00B211D2" w:rsidRDefault="00B211D2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Târnavele</w:t>
            </w:r>
          </w:p>
          <w:p w14:paraId="5425B1E7" w14:textId="77777777" w:rsidR="00B211D2" w:rsidRDefault="00B211D2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 2 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526BDCA" w14:textId="77777777" w:rsidR="00B211D2" w:rsidRDefault="00B211D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peste linia 2</w:t>
            </w:r>
          </w:p>
          <w:p w14:paraId="7A4BC42C" w14:textId="77777777" w:rsidR="00B211D2" w:rsidRDefault="00B211D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în abatere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7B1CB5D" w14:textId="77777777" w:rsidR="00B211D2" w:rsidRPr="004A2897" w:rsidRDefault="00B211D2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4A2897">
              <w:rPr>
                <w:b/>
                <w:bCs/>
                <w:sz w:val="36"/>
                <w:szCs w:val="36"/>
                <w:lang w:val="ro-RO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AD38089" w14:textId="77777777" w:rsidR="00B211D2" w:rsidRDefault="00B211D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EF6C1C3" w14:textId="77777777" w:rsidR="00B211D2" w:rsidRPr="004A2897" w:rsidRDefault="00B211D2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B744650" w14:textId="77777777" w:rsidR="00B211D2" w:rsidRDefault="00B211D2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</w:p>
        </w:tc>
      </w:tr>
      <w:tr w:rsidR="00B211D2" w14:paraId="3ACFBDD2" w14:textId="77777777">
        <w:trPr>
          <w:cantSplit/>
          <w:trHeight w:val="60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B273D58" w14:textId="77777777" w:rsidR="00B211D2" w:rsidRDefault="00B211D2" w:rsidP="00B211D2">
            <w:pPr>
              <w:numPr>
                <w:ilvl w:val="0"/>
                <w:numId w:val="49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B692121" w14:textId="77777777" w:rsidR="00B211D2" w:rsidRDefault="00B211D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B289F65" w14:textId="77777777" w:rsidR="00B211D2" w:rsidRDefault="00B211D2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077A634" w14:textId="77777777" w:rsidR="00B211D2" w:rsidRDefault="00B211D2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Târnavele</w:t>
            </w:r>
          </w:p>
          <w:p w14:paraId="193001CB" w14:textId="77777777" w:rsidR="00B211D2" w:rsidRDefault="00B211D2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Cap X, </w:t>
            </w:r>
          </w:p>
          <w:p w14:paraId="61C1879C" w14:textId="77777777" w:rsidR="00B211D2" w:rsidRDefault="00B211D2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peste diagonala 1 - 3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87C54B8" w14:textId="77777777" w:rsidR="00B211D2" w:rsidRDefault="00B211D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peste diag. </w:t>
            </w:r>
          </w:p>
          <w:p w14:paraId="34CB0A02" w14:textId="77777777" w:rsidR="00B211D2" w:rsidRDefault="00B211D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1 - 3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C4BCF88" w14:textId="77777777" w:rsidR="00B211D2" w:rsidRPr="004A2897" w:rsidRDefault="00B211D2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4A2897">
              <w:rPr>
                <w:b/>
                <w:bCs/>
                <w:sz w:val="36"/>
                <w:szCs w:val="36"/>
                <w:lang w:val="ro-RO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3658852" w14:textId="77777777" w:rsidR="00B211D2" w:rsidRDefault="00B211D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92B8BA0" w14:textId="77777777" w:rsidR="00B211D2" w:rsidRPr="004A2897" w:rsidRDefault="00B211D2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6987128" w14:textId="77777777" w:rsidR="00B211D2" w:rsidRDefault="00B211D2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  <w:p w14:paraId="513A0B49" w14:textId="77777777" w:rsidR="00B211D2" w:rsidRDefault="00B211D2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Afectează linia 2, Cap X, din </w:t>
            </w:r>
            <w:r w:rsidRPr="002C5ADE">
              <w:rPr>
                <w:b/>
                <w:bCs/>
                <w:i/>
                <w:iCs/>
                <w:sz w:val="20"/>
                <w:lang w:val="ro-RO"/>
              </w:rPr>
              <w:t>St. Târnavele</w:t>
            </w:r>
            <w:r>
              <w:rPr>
                <w:b/>
                <w:bCs/>
                <w:i/>
                <w:iCs/>
                <w:sz w:val="20"/>
                <w:lang w:val="ro-RO"/>
              </w:rPr>
              <w:t>.</w:t>
            </w:r>
          </w:p>
        </w:tc>
      </w:tr>
      <w:tr w:rsidR="00B211D2" w14:paraId="41DE9521" w14:textId="77777777">
        <w:trPr>
          <w:cantSplit/>
          <w:trHeight w:val="60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EB1F402" w14:textId="77777777" w:rsidR="00B211D2" w:rsidRDefault="00B211D2" w:rsidP="00B211D2">
            <w:pPr>
              <w:numPr>
                <w:ilvl w:val="0"/>
                <w:numId w:val="49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BEADEF3" w14:textId="77777777" w:rsidR="00B211D2" w:rsidRDefault="00B211D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C77CB2C" w14:textId="77777777" w:rsidR="00B211D2" w:rsidRDefault="00B211D2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ABA27FC" w14:textId="77777777" w:rsidR="00B211D2" w:rsidRDefault="00B211D2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Rădulești</w:t>
            </w:r>
          </w:p>
          <w:p w14:paraId="129CAF96" w14:textId="77777777" w:rsidR="00B211D2" w:rsidRPr="00CA6A06" w:rsidRDefault="00B211D2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CA6A06">
              <w:rPr>
                <w:b/>
                <w:bCs/>
                <w:iCs/>
                <w:sz w:val="20"/>
                <w:lang w:val="ro-RO"/>
              </w:rPr>
              <w:t>peste sch. 22</w:t>
            </w:r>
            <w:r>
              <w:rPr>
                <w:b/>
                <w:bCs/>
                <w:iCs/>
                <w:sz w:val="20"/>
                <w:lang w:val="ro-RO"/>
              </w:rPr>
              <w:t>,</w:t>
            </w:r>
            <w:r w:rsidRPr="00CA6A06">
              <w:rPr>
                <w:b/>
                <w:bCs/>
                <w:iCs/>
                <w:sz w:val="20"/>
                <w:lang w:val="ro-RO"/>
              </w:rPr>
              <w:t xml:space="preserve"> 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008DA72" w14:textId="77777777" w:rsidR="00B211D2" w:rsidRDefault="00B211D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peste sch. 22 </w:t>
            </w:r>
          </w:p>
          <w:p w14:paraId="0EB10FCC" w14:textId="77777777" w:rsidR="00B211D2" w:rsidRDefault="00B211D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în abatere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9B7CA6B" w14:textId="77777777" w:rsidR="00B211D2" w:rsidRPr="004A2897" w:rsidRDefault="00B211D2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ADD4562" w14:textId="77777777" w:rsidR="00B211D2" w:rsidRDefault="00B211D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5BBAA9F" w14:textId="77777777" w:rsidR="00B211D2" w:rsidRPr="004A2897" w:rsidRDefault="00B211D2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B8D96CA" w14:textId="77777777" w:rsidR="00B211D2" w:rsidRDefault="00B211D2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B211D2" w14:paraId="733BC05F" w14:textId="77777777">
        <w:trPr>
          <w:cantSplit/>
          <w:trHeight w:val="60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30BF359" w14:textId="77777777" w:rsidR="00B211D2" w:rsidRDefault="00B211D2" w:rsidP="00B211D2">
            <w:pPr>
              <w:numPr>
                <w:ilvl w:val="0"/>
                <w:numId w:val="49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C836770" w14:textId="77777777" w:rsidR="00B211D2" w:rsidRDefault="00B211D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823FFD0" w14:textId="77777777" w:rsidR="00B211D2" w:rsidRDefault="00B211D2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819BD62" w14:textId="77777777" w:rsidR="00B211D2" w:rsidRDefault="00B211D2" w:rsidP="00211FEE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Rădulești</w:t>
            </w:r>
          </w:p>
          <w:p w14:paraId="1E8324E2" w14:textId="77777777" w:rsidR="00B211D2" w:rsidRDefault="00B211D2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 1 + sch. 8 și 14.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82AA222" w14:textId="77777777" w:rsidR="00B211D2" w:rsidRDefault="00B211D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toată linia </w:t>
            </w:r>
          </w:p>
          <w:p w14:paraId="069AB664" w14:textId="77777777" w:rsidR="00B211D2" w:rsidRDefault="00B211D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+ sch. 8 și 14. 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853CB1A" w14:textId="77777777" w:rsidR="00B211D2" w:rsidRDefault="00B211D2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1A3AE2A" w14:textId="77777777" w:rsidR="00B211D2" w:rsidRDefault="00B211D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F5D55B4" w14:textId="77777777" w:rsidR="00B211D2" w:rsidRPr="004A2897" w:rsidRDefault="00B211D2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AADA910" w14:textId="77777777" w:rsidR="00B211D2" w:rsidRDefault="00B211D2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B211D2" w14:paraId="4D414FE8" w14:textId="77777777">
        <w:trPr>
          <w:cantSplit/>
          <w:trHeight w:val="60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64FFC90" w14:textId="77777777" w:rsidR="00B211D2" w:rsidRDefault="00B211D2" w:rsidP="00B211D2">
            <w:pPr>
              <w:numPr>
                <w:ilvl w:val="0"/>
                <w:numId w:val="49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5990A7C" w14:textId="77777777" w:rsidR="00B211D2" w:rsidRDefault="00B211D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B341FA5" w14:textId="77777777" w:rsidR="00B211D2" w:rsidRDefault="00B211D2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9AEECA9" w14:textId="77777777" w:rsidR="00B211D2" w:rsidRDefault="00B211D2" w:rsidP="00211FEE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Rădulești</w:t>
            </w:r>
          </w:p>
          <w:p w14:paraId="56B9E2A4" w14:textId="77777777" w:rsidR="00B211D2" w:rsidRDefault="00B211D2" w:rsidP="00211FEE">
            <w:pPr>
              <w:spacing w:before="40" w:after="40" w:line="360" w:lineRule="auto"/>
              <w:ind w:right="57"/>
              <w:rPr>
                <w:b/>
                <w:bCs/>
                <w:sz w:val="20"/>
                <w:lang w:val="ro-RO"/>
              </w:rPr>
            </w:pPr>
            <w:r w:rsidRPr="00CA6A06">
              <w:rPr>
                <w:b/>
                <w:bCs/>
                <w:iCs/>
                <w:sz w:val="20"/>
                <w:lang w:val="ro-RO"/>
              </w:rPr>
              <w:t xml:space="preserve"> 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4387FDA" w14:textId="77777777" w:rsidR="00B211D2" w:rsidRDefault="00B211D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peste </w:t>
            </w:r>
          </w:p>
          <w:p w14:paraId="768D929A" w14:textId="77777777" w:rsidR="00B211D2" w:rsidRDefault="00B211D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TDJ</w:t>
            </w:r>
          </w:p>
          <w:p w14:paraId="303E17EE" w14:textId="77777777" w:rsidR="00B211D2" w:rsidRDefault="00B211D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12 / 16 și </w:t>
            </w:r>
          </w:p>
          <w:p w14:paraId="5928D436" w14:textId="77777777" w:rsidR="00B211D2" w:rsidRDefault="00B211D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TDJ </w:t>
            </w:r>
          </w:p>
          <w:p w14:paraId="0E61F1CA" w14:textId="77777777" w:rsidR="00B211D2" w:rsidRDefault="00B211D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18 / 20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E858183" w14:textId="77777777" w:rsidR="00B211D2" w:rsidRDefault="00B211D2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2C66218" w14:textId="77777777" w:rsidR="00B211D2" w:rsidRDefault="00B211D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FAE14F3" w14:textId="77777777" w:rsidR="00B211D2" w:rsidRPr="004A2897" w:rsidRDefault="00B211D2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4668D22" w14:textId="77777777" w:rsidR="00B211D2" w:rsidRDefault="00B211D2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B211D2" w14:paraId="15E19C40" w14:textId="77777777">
        <w:trPr>
          <w:cantSplit/>
          <w:trHeight w:val="60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DA3491A" w14:textId="77777777" w:rsidR="00B211D2" w:rsidRDefault="00B211D2" w:rsidP="00B211D2">
            <w:pPr>
              <w:numPr>
                <w:ilvl w:val="0"/>
                <w:numId w:val="49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C3851C5" w14:textId="77777777" w:rsidR="00B211D2" w:rsidRDefault="00B211D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7A5DEE9" w14:textId="77777777" w:rsidR="00B211D2" w:rsidRDefault="00B211D2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1658383" w14:textId="77777777" w:rsidR="00B211D2" w:rsidRDefault="00B211D2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Rădulești</w:t>
            </w:r>
          </w:p>
          <w:p w14:paraId="1E72FD9A" w14:textId="77777777" w:rsidR="00B211D2" w:rsidRDefault="00B211D2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zonă sch. 7, 11, 15 și 17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C77BB96" w14:textId="77777777" w:rsidR="00B211D2" w:rsidRDefault="00B211D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peste sch. 7, 11, 15 </w:t>
            </w:r>
          </w:p>
          <w:p w14:paraId="58643DA3" w14:textId="77777777" w:rsidR="00B211D2" w:rsidRDefault="00B211D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și 17 </w:t>
            </w:r>
          </w:p>
          <w:p w14:paraId="189D6F62" w14:textId="77777777" w:rsidR="00B211D2" w:rsidRDefault="00B211D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în abatere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AC6BBEB" w14:textId="77777777" w:rsidR="00B211D2" w:rsidRPr="004A2897" w:rsidRDefault="00B211D2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52424D9" w14:textId="77777777" w:rsidR="00B211D2" w:rsidRDefault="00B211D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6A68A0D" w14:textId="77777777" w:rsidR="00B211D2" w:rsidRPr="004A2897" w:rsidRDefault="00B211D2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E0AD9CF" w14:textId="77777777" w:rsidR="00B211D2" w:rsidRDefault="00B211D2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  <w:p w14:paraId="71529FCE" w14:textId="77777777" w:rsidR="00B211D2" w:rsidRDefault="00B211D2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</w:t>
            </w:r>
          </w:p>
          <w:p w14:paraId="09C9983A" w14:textId="77777777" w:rsidR="00B211D2" w:rsidRDefault="00B211D2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la liniile 3, 5 și 6.</w:t>
            </w:r>
          </w:p>
        </w:tc>
      </w:tr>
      <w:tr w:rsidR="00B211D2" w14:paraId="7BCDD250" w14:textId="77777777">
        <w:trPr>
          <w:cantSplit/>
          <w:trHeight w:val="60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B33F90D" w14:textId="77777777" w:rsidR="00B211D2" w:rsidRDefault="00B211D2" w:rsidP="00B211D2">
            <w:pPr>
              <w:numPr>
                <w:ilvl w:val="0"/>
                <w:numId w:val="49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3E62B3B" w14:textId="77777777" w:rsidR="00B211D2" w:rsidRDefault="00B211D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0156987" w14:textId="77777777" w:rsidR="00B211D2" w:rsidRDefault="00B211D2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07E1385" w14:textId="77777777" w:rsidR="00B211D2" w:rsidRDefault="00B211D2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Videle</w:t>
            </w:r>
          </w:p>
          <w:p w14:paraId="1FBFA6FE" w14:textId="77777777" w:rsidR="00B211D2" w:rsidRDefault="00B211D2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676114D" w14:textId="77777777" w:rsidR="00B211D2" w:rsidRDefault="00B211D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peste sch. 33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A828533" w14:textId="77777777" w:rsidR="00B211D2" w:rsidRDefault="00B211D2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C3CC149" w14:textId="77777777" w:rsidR="00B211D2" w:rsidRDefault="00B211D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1CFB323" w14:textId="77777777" w:rsidR="00B211D2" w:rsidRPr="004A2897" w:rsidRDefault="00B211D2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818003B" w14:textId="77777777" w:rsidR="00B211D2" w:rsidRDefault="00B211D2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B211D2" w14:paraId="15E90978" w14:textId="77777777">
        <w:trPr>
          <w:cantSplit/>
          <w:trHeight w:val="149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20A4312" w14:textId="77777777" w:rsidR="00B211D2" w:rsidRDefault="00B211D2" w:rsidP="00B211D2">
            <w:pPr>
              <w:numPr>
                <w:ilvl w:val="0"/>
                <w:numId w:val="49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EBBD4B0" w14:textId="77777777" w:rsidR="00B211D2" w:rsidRDefault="00B211D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6DB6B43" w14:textId="77777777" w:rsidR="00B211D2" w:rsidRDefault="00B211D2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AAE9E9E" w14:textId="77777777" w:rsidR="00B211D2" w:rsidRDefault="00B211D2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Videle</w:t>
            </w:r>
          </w:p>
          <w:p w14:paraId="0807CC7F" w14:textId="77777777" w:rsidR="00B211D2" w:rsidRDefault="00B211D2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 6 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E3CE759" w14:textId="77777777" w:rsidR="00B211D2" w:rsidRDefault="00B211D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 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184188C" w14:textId="77777777" w:rsidR="00B211D2" w:rsidRPr="004A2897" w:rsidRDefault="00B211D2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3AE9D2E" w14:textId="77777777" w:rsidR="00B211D2" w:rsidRDefault="00B211D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CD0E453" w14:textId="77777777" w:rsidR="00B211D2" w:rsidRPr="004A2897" w:rsidRDefault="00B211D2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4D40C4F" w14:textId="77777777" w:rsidR="00B211D2" w:rsidRDefault="00B211D2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</w:tbl>
    <w:p w14:paraId="281D011C" w14:textId="77777777" w:rsidR="00B211D2" w:rsidRDefault="00B211D2">
      <w:pPr>
        <w:spacing w:before="40" w:after="40" w:line="192" w:lineRule="auto"/>
        <w:ind w:right="57"/>
        <w:rPr>
          <w:sz w:val="20"/>
          <w:lang w:val="ro-RO"/>
        </w:rPr>
      </w:pPr>
    </w:p>
    <w:p w14:paraId="55B742CE" w14:textId="77777777" w:rsidR="00B211D2" w:rsidRDefault="00B211D2" w:rsidP="00E15E78">
      <w:pPr>
        <w:pStyle w:val="Heading1"/>
        <w:spacing w:line="360" w:lineRule="auto"/>
      </w:pPr>
      <w:r>
        <w:t>LINIA 105 A</w:t>
      </w:r>
    </w:p>
    <w:p w14:paraId="728AB4B2" w14:textId="77777777" w:rsidR="00B211D2" w:rsidRDefault="00B211D2" w:rsidP="00E15E78">
      <w:pPr>
        <w:pStyle w:val="Heading1"/>
        <w:spacing w:line="360" w:lineRule="auto"/>
      </w:pPr>
      <w:r>
        <w:t>R 1  VIDELE - R 2  VIDELE (Rac  Rădulești - Ciolpani)</w:t>
      </w:r>
    </w:p>
    <w:tbl>
      <w:tblPr>
        <w:tblW w:w="1020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639"/>
        <w:gridCol w:w="869"/>
        <w:gridCol w:w="754"/>
        <w:gridCol w:w="2204"/>
        <w:gridCol w:w="870"/>
        <w:gridCol w:w="754"/>
        <w:gridCol w:w="870"/>
        <w:gridCol w:w="753"/>
        <w:gridCol w:w="2493"/>
      </w:tblGrid>
      <w:tr w:rsidR="00B211D2" w14:paraId="57EF5335" w14:textId="77777777">
        <w:trPr>
          <w:cantSplit/>
          <w:trHeight w:val="1142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E430507" w14:textId="77777777" w:rsidR="00B211D2" w:rsidRDefault="00B211D2" w:rsidP="00B211D2">
            <w:pPr>
              <w:numPr>
                <w:ilvl w:val="0"/>
                <w:numId w:val="50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C24BAD3" w14:textId="77777777" w:rsidR="00B211D2" w:rsidRDefault="00B211D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0+000</w:t>
            </w:r>
          </w:p>
          <w:p w14:paraId="28203654" w14:textId="77777777" w:rsidR="00B211D2" w:rsidRDefault="00B211D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1+350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6D0E9C9" w14:textId="77777777" w:rsidR="00B211D2" w:rsidRDefault="00B211D2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  <w:r>
              <w:rPr>
                <w:b/>
                <w:bCs/>
                <w:sz w:val="36"/>
                <w:lang w:val="ro-RO"/>
              </w:rPr>
              <w:t>30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7A5C9D7" w14:textId="77777777" w:rsidR="00B211D2" w:rsidRDefault="00B211D2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Racordare R1 – R2 Videle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E3D26D4" w14:textId="77777777" w:rsidR="00B211D2" w:rsidRDefault="00B211D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B07782B" w14:textId="77777777" w:rsidR="00B211D2" w:rsidRPr="004A2897" w:rsidRDefault="00B211D2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899EBB3" w14:textId="77777777" w:rsidR="00B211D2" w:rsidRDefault="00B211D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3F42950" w14:textId="77777777" w:rsidR="00B211D2" w:rsidRPr="004A2897" w:rsidRDefault="00B211D2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8E1C280" w14:textId="77777777" w:rsidR="00B211D2" w:rsidRDefault="00B211D2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 Numai pentru trenurile de marfă.</w:t>
            </w:r>
          </w:p>
        </w:tc>
      </w:tr>
    </w:tbl>
    <w:p w14:paraId="135806A0" w14:textId="77777777" w:rsidR="00B211D2" w:rsidRDefault="00B211D2">
      <w:pPr>
        <w:spacing w:before="40" w:after="40" w:line="192" w:lineRule="auto"/>
        <w:ind w:right="57"/>
        <w:rPr>
          <w:sz w:val="20"/>
          <w:lang w:val="ro-RO"/>
        </w:rPr>
      </w:pPr>
    </w:p>
    <w:p w14:paraId="3BC697BE" w14:textId="77777777" w:rsidR="00B211D2" w:rsidRDefault="00B211D2" w:rsidP="00C81930">
      <w:pPr>
        <w:pStyle w:val="Heading1"/>
        <w:spacing w:line="360" w:lineRule="auto"/>
        <w:rPr>
          <w:spacing w:val="40"/>
        </w:rPr>
      </w:pPr>
      <w:r>
        <w:rPr>
          <w:spacing w:val="40"/>
        </w:rPr>
        <w:lastRenderedPageBreak/>
        <w:t>LINIA 107</w:t>
      </w:r>
    </w:p>
    <w:p w14:paraId="4CB826AB" w14:textId="77777777" w:rsidR="00B211D2" w:rsidRDefault="00B211D2" w:rsidP="008C0C31">
      <w:pPr>
        <w:pStyle w:val="Heading1"/>
        <w:spacing w:before="40" w:after="40" w:line="360" w:lineRule="auto"/>
        <w:ind w:left="57" w:right="57"/>
      </w:pPr>
      <w:r>
        <w:t>TITU - TEIŞ - PIETROŞIŢA</w:t>
      </w:r>
    </w:p>
    <w:tbl>
      <w:tblPr>
        <w:tblW w:w="1020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639"/>
        <w:gridCol w:w="869"/>
        <w:gridCol w:w="754"/>
        <w:gridCol w:w="2204"/>
        <w:gridCol w:w="870"/>
        <w:gridCol w:w="754"/>
        <w:gridCol w:w="870"/>
        <w:gridCol w:w="754"/>
        <w:gridCol w:w="2492"/>
      </w:tblGrid>
      <w:tr w:rsidR="00B211D2" w14:paraId="10C5B7B3" w14:textId="77777777">
        <w:trPr>
          <w:cantSplit/>
          <w:trHeight w:val="379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FB0555F" w14:textId="77777777" w:rsidR="00B211D2" w:rsidRDefault="00B211D2" w:rsidP="00B211D2">
            <w:pPr>
              <w:numPr>
                <w:ilvl w:val="0"/>
                <w:numId w:val="7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AC802E4" w14:textId="77777777" w:rsidR="00B211D2" w:rsidRDefault="00B211D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623B574" w14:textId="77777777" w:rsidR="00B211D2" w:rsidRDefault="00B211D2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2F4E7B3" w14:textId="77777777" w:rsidR="00B211D2" w:rsidRDefault="00B211D2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Titu -</w:t>
            </w:r>
          </w:p>
          <w:p w14:paraId="48699F95" w14:textId="77777777" w:rsidR="00B211D2" w:rsidRDefault="00B211D2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Ramificație Titu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71C0401" w14:textId="77777777" w:rsidR="00B211D2" w:rsidRDefault="00B211D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peste romb bretea</w:t>
            </w:r>
          </w:p>
          <w:p w14:paraId="28D24AEB" w14:textId="77777777" w:rsidR="00B211D2" w:rsidRDefault="00B211D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10R-14R-12R-16R și abate-rile sch. din romb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690E7D3" w14:textId="77777777" w:rsidR="00B211D2" w:rsidRPr="00C83AE9" w:rsidRDefault="00B211D2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01A43F3" w14:textId="77777777" w:rsidR="00B211D2" w:rsidRDefault="00B211D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AAD80E5" w14:textId="77777777" w:rsidR="00B211D2" w:rsidRDefault="00B211D2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D368CD5" w14:textId="77777777" w:rsidR="00B211D2" w:rsidRDefault="00B211D2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B211D2" w14:paraId="06A07E74" w14:textId="77777777">
        <w:trPr>
          <w:cantSplit/>
          <w:trHeight w:val="379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C250C39" w14:textId="77777777" w:rsidR="00B211D2" w:rsidRDefault="00B211D2" w:rsidP="00B211D2">
            <w:pPr>
              <w:numPr>
                <w:ilvl w:val="0"/>
                <w:numId w:val="7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452910C" w14:textId="77777777" w:rsidR="00B211D2" w:rsidRDefault="00B211D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1+300</w:t>
            </w:r>
          </w:p>
          <w:p w14:paraId="6E931E85" w14:textId="77777777" w:rsidR="00B211D2" w:rsidRDefault="00B211D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4+000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D06D81E" w14:textId="77777777" w:rsidR="00B211D2" w:rsidRDefault="00B211D2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  <w:r>
              <w:rPr>
                <w:b/>
                <w:bCs/>
                <w:sz w:val="36"/>
                <w:lang w:val="ro-RO"/>
              </w:rPr>
              <w:t>30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A9DBDDB" w14:textId="77777777" w:rsidR="00B211D2" w:rsidRDefault="00B211D2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Titu - </w:t>
            </w:r>
          </w:p>
          <w:p w14:paraId="008954ED" w14:textId="77777777" w:rsidR="00B211D2" w:rsidRDefault="00B211D2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Nucet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F8BBDD3" w14:textId="77777777" w:rsidR="00B211D2" w:rsidRDefault="00B211D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EFE0433" w14:textId="77777777" w:rsidR="00B211D2" w:rsidRDefault="00B211D2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1F3CE84" w14:textId="77777777" w:rsidR="00B211D2" w:rsidRDefault="00B211D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1465FB4" w14:textId="77777777" w:rsidR="00B211D2" w:rsidRDefault="00B211D2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3D25200" w14:textId="77777777" w:rsidR="00B211D2" w:rsidRDefault="00B211D2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</w:p>
        </w:tc>
      </w:tr>
      <w:tr w:rsidR="00B211D2" w14:paraId="614973C0" w14:textId="77777777">
        <w:trPr>
          <w:cantSplit/>
          <w:trHeight w:val="379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61FE14F" w14:textId="77777777" w:rsidR="00B211D2" w:rsidRDefault="00B211D2" w:rsidP="00B211D2">
            <w:pPr>
              <w:numPr>
                <w:ilvl w:val="0"/>
                <w:numId w:val="7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013843E" w14:textId="77777777" w:rsidR="00B211D2" w:rsidRDefault="00B211D2" w:rsidP="005A6DD4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7+700</w:t>
            </w:r>
          </w:p>
          <w:p w14:paraId="27C5119F" w14:textId="77777777" w:rsidR="00B211D2" w:rsidRDefault="00B211D2" w:rsidP="005A6DD4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9+500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E41C519" w14:textId="77777777" w:rsidR="00B211D2" w:rsidRDefault="00B211D2" w:rsidP="005A6DD4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  <w:r>
              <w:rPr>
                <w:b/>
                <w:bCs/>
                <w:sz w:val="36"/>
                <w:lang w:val="ro-RO"/>
              </w:rPr>
              <w:t>50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C331CBC" w14:textId="77777777" w:rsidR="00B211D2" w:rsidRDefault="00B211D2" w:rsidP="005A6DD4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Titu - </w:t>
            </w:r>
          </w:p>
          <w:p w14:paraId="5FE22B2A" w14:textId="77777777" w:rsidR="00B211D2" w:rsidRDefault="00B211D2" w:rsidP="005A6DD4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Nucet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29EE66B" w14:textId="77777777" w:rsidR="00B211D2" w:rsidRDefault="00B211D2" w:rsidP="005A6DD4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4FA4986" w14:textId="77777777" w:rsidR="00B211D2" w:rsidRDefault="00B211D2" w:rsidP="005A6DD4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0E36B6E" w14:textId="77777777" w:rsidR="00B211D2" w:rsidRDefault="00B211D2" w:rsidP="005A6DD4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6+000</w:t>
            </w:r>
          </w:p>
          <w:p w14:paraId="1F9D2BF6" w14:textId="77777777" w:rsidR="00B211D2" w:rsidRDefault="00B211D2" w:rsidP="005A6DD4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9+500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BAC3D67" w14:textId="77777777" w:rsidR="00B211D2" w:rsidRDefault="00B211D2" w:rsidP="005A6DD4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  <w:r>
              <w:rPr>
                <w:b/>
                <w:bCs/>
                <w:sz w:val="36"/>
                <w:lang w:val="ro-RO"/>
              </w:rPr>
              <w:t>50</w:t>
            </w: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9BC8BBB" w14:textId="77777777" w:rsidR="00B211D2" w:rsidRDefault="00B211D2" w:rsidP="005A6DD4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</w:p>
        </w:tc>
      </w:tr>
      <w:tr w:rsidR="00B211D2" w14:paraId="4F085031" w14:textId="77777777">
        <w:trPr>
          <w:cantSplit/>
          <w:trHeight w:val="379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9EA7F64" w14:textId="77777777" w:rsidR="00B211D2" w:rsidRDefault="00B211D2" w:rsidP="00B211D2">
            <w:pPr>
              <w:numPr>
                <w:ilvl w:val="0"/>
                <w:numId w:val="7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425F5B9" w14:textId="77777777" w:rsidR="00B211D2" w:rsidRDefault="00B211D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F507E3F" w14:textId="77777777" w:rsidR="00B211D2" w:rsidRDefault="00B211D2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E07E7AB" w14:textId="77777777" w:rsidR="00B211D2" w:rsidRDefault="00B211D2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Nucet</w:t>
            </w:r>
          </w:p>
          <w:p w14:paraId="304F481D" w14:textId="77777777" w:rsidR="00B211D2" w:rsidRDefault="00B211D2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peste sch. 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C8E54D4" w14:textId="77777777" w:rsidR="00B211D2" w:rsidRDefault="00B211D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B59301E" w14:textId="77777777" w:rsidR="00B211D2" w:rsidRPr="00C83AE9" w:rsidRDefault="00B211D2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797C658" w14:textId="77777777" w:rsidR="00B211D2" w:rsidRDefault="00B211D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14+850</w:t>
            </w:r>
          </w:p>
          <w:p w14:paraId="34A0D079" w14:textId="77777777" w:rsidR="00B211D2" w:rsidRDefault="00B211D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14+900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86A75C5" w14:textId="77777777" w:rsidR="00B211D2" w:rsidRDefault="00B211D2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  <w:r>
              <w:rPr>
                <w:b/>
                <w:bCs/>
                <w:sz w:val="36"/>
                <w:lang w:val="ro-RO"/>
              </w:rPr>
              <w:t>50</w:t>
            </w: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734C8CE" w14:textId="77777777" w:rsidR="00B211D2" w:rsidRDefault="00B211D2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</w:p>
        </w:tc>
      </w:tr>
      <w:tr w:rsidR="00B211D2" w14:paraId="68F4655F" w14:textId="77777777">
        <w:trPr>
          <w:cantSplit/>
          <w:trHeight w:val="379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CF93AFA" w14:textId="77777777" w:rsidR="00B211D2" w:rsidRDefault="00B211D2" w:rsidP="00B211D2">
            <w:pPr>
              <w:numPr>
                <w:ilvl w:val="0"/>
                <w:numId w:val="7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0582DC2" w14:textId="77777777" w:rsidR="00B211D2" w:rsidRDefault="00B211D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14+900</w:t>
            </w:r>
          </w:p>
          <w:p w14:paraId="61E05A5E" w14:textId="77777777" w:rsidR="00B211D2" w:rsidRDefault="00B211D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14+950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6F7C1C1" w14:textId="77777777" w:rsidR="00B211D2" w:rsidRDefault="00B211D2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  <w:r>
              <w:rPr>
                <w:b/>
                <w:bCs/>
                <w:sz w:val="36"/>
                <w:lang w:val="ro-RO"/>
              </w:rPr>
              <w:t>50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9D101C0" w14:textId="77777777" w:rsidR="00B211D2" w:rsidRDefault="00B211D2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Nucet</w:t>
            </w:r>
          </w:p>
          <w:p w14:paraId="023CE750" w14:textId="77777777" w:rsidR="00B211D2" w:rsidRDefault="00B211D2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peste sch. 7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582A341" w14:textId="77777777" w:rsidR="00B211D2" w:rsidRDefault="00B211D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FBDE17D" w14:textId="77777777" w:rsidR="00B211D2" w:rsidRPr="00C83AE9" w:rsidRDefault="00B211D2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2803FF8" w14:textId="77777777" w:rsidR="00B211D2" w:rsidRDefault="00B211D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D22D27B" w14:textId="77777777" w:rsidR="00B211D2" w:rsidRDefault="00B211D2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BF173CE" w14:textId="77777777" w:rsidR="00B211D2" w:rsidRDefault="00B211D2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</w:p>
        </w:tc>
      </w:tr>
      <w:tr w:rsidR="00B211D2" w14:paraId="4BB64D03" w14:textId="77777777">
        <w:trPr>
          <w:cantSplit/>
          <w:trHeight w:val="379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2E1EEEB" w14:textId="77777777" w:rsidR="00B211D2" w:rsidRDefault="00B211D2" w:rsidP="00B211D2">
            <w:pPr>
              <w:numPr>
                <w:ilvl w:val="0"/>
                <w:numId w:val="7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0975516" w14:textId="77777777" w:rsidR="00B211D2" w:rsidRDefault="00B211D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8A7EAD0" w14:textId="77777777" w:rsidR="00B211D2" w:rsidRDefault="00B211D2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CE7F26D" w14:textId="77777777" w:rsidR="00B211D2" w:rsidRDefault="00B211D2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Nucet</w:t>
            </w:r>
          </w:p>
          <w:p w14:paraId="094BF04E" w14:textId="77777777" w:rsidR="00B211D2" w:rsidRDefault="00B211D2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 1 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14E965C" w14:textId="77777777" w:rsidR="00B211D2" w:rsidRDefault="00B211D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</w:t>
            </w:r>
          </w:p>
          <w:p w14:paraId="7EEB1FD5" w14:textId="77777777" w:rsidR="00B211D2" w:rsidRDefault="00B211D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D313B79" w14:textId="77777777" w:rsidR="00B211D2" w:rsidRPr="00C83AE9" w:rsidRDefault="00B211D2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C83AE9">
              <w:rPr>
                <w:b/>
                <w:bCs/>
                <w:sz w:val="36"/>
                <w:szCs w:val="36"/>
                <w:lang w:val="ro-RO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4C345A3" w14:textId="77777777" w:rsidR="00B211D2" w:rsidRDefault="00B211D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25325ED" w14:textId="77777777" w:rsidR="00B211D2" w:rsidRDefault="00B211D2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AE2D947" w14:textId="77777777" w:rsidR="00B211D2" w:rsidRDefault="00B211D2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</w:p>
        </w:tc>
      </w:tr>
      <w:tr w:rsidR="00B211D2" w14:paraId="6D7BED36" w14:textId="77777777">
        <w:trPr>
          <w:cantSplit/>
          <w:trHeight w:val="379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BB54C39" w14:textId="77777777" w:rsidR="00B211D2" w:rsidRDefault="00B211D2" w:rsidP="00B211D2">
            <w:pPr>
              <w:numPr>
                <w:ilvl w:val="0"/>
                <w:numId w:val="7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53A0244" w14:textId="77777777" w:rsidR="00B211D2" w:rsidRDefault="00B211D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15+970</w:t>
            </w:r>
          </w:p>
          <w:p w14:paraId="7D75E98E" w14:textId="77777777" w:rsidR="00B211D2" w:rsidRDefault="00B211D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16+020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F8DDA48" w14:textId="77777777" w:rsidR="00B211D2" w:rsidRDefault="00B211D2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  <w:r>
              <w:rPr>
                <w:b/>
                <w:bCs/>
                <w:sz w:val="36"/>
                <w:lang w:val="ro-RO"/>
              </w:rPr>
              <w:t>50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FFBD2FF" w14:textId="77777777" w:rsidR="00B211D2" w:rsidRDefault="00B211D2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Nucet</w:t>
            </w:r>
          </w:p>
          <w:p w14:paraId="2ADA6E7C" w14:textId="77777777" w:rsidR="00B211D2" w:rsidRDefault="00B211D2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peste sch. 8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8CD499D" w14:textId="77777777" w:rsidR="00B211D2" w:rsidRDefault="00B211D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68DD937" w14:textId="77777777" w:rsidR="00B211D2" w:rsidRPr="00C83AE9" w:rsidRDefault="00B211D2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AD2C9E7" w14:textId="77777777" w:rsidR="00B211D2" w:rsidRDefault="00B211D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398823A" w14:textId="77777777" w:rsidR="00B211D2" w:rsidRDefault="00B211D2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CC8C6B5" w14:textId="77777777" w:rsidR="00B211D2" w:rsidRDefault="00B211D2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</w:p>
        </w:tc>
      </w:tr>
      <w:tr w:rsidR="00B211D2" w14:paraId="2F52B2E2" w14:textId="77777777">
        <w:trPr>
          <w:cantSplit/>
          <w:trHeight w:val="379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6481A57" w14:textId="77777777" w:rsidR="00B211D2" w:rsidRDefault="00B211D2" w:rsidP="00B211D2">
            <w:pPr>
              <w:numPr>
                <w:ilvl w:val="0"/>
                <w:numId w:val="7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72760D5" w14:textId="77777777" w:rsidR="00B211D2" w:rsidRDefault="00B211D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CBAB46E" w14:textId="77777777" w:rsidR="00B211D2" w:rsidRDefault="00B211D2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1A8ACC3" w14:textId="77777777" w:rsidR="00B211D2" w:rsidRDefault="00B211D2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Nucet</w:t>
            </w:r>
          </w:p>
          <w:p w14:paraId="7EF895A5" w14:textId="77777777" w:rsidR="00B211D2" w:rsidRDefault="00B211D2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peste sch. 6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191CEDC" w14:textId="77777777" w:rsidR="00B211D2" w:rsidRDefault="00B211D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1B98165" w14:textId="77777777" w:rsidR="00B211D2" w:rsidRPr="00C83AE9" w:rsidRDefault="00B211D2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4A5F7B9" w14:textId="77777777" w:rsidR="00B211D2" w:rsidRDefault="00B211D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15+970</w:t>
            </w:r>
          </w:p>
          <w:p w14:paraId="1E1D741D" w14:textId="77777777" w:rsidR="00B211D2" w:rsidRDefault="00B211D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16+020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AFC3268" w14:textId="77777777" w:rsidR="00B211D2" w:rsidRDefault="00B211D2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  <w:r>
              <w:rPr>
                <w:b/>
                <w:bCs/>
                <w:sz w:val="36"/>
                <w:lang w:val="ro-RO"/>
              </w:rPr>
              <w:t>50</w:t>
            </w: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826B09F" w14:textId="77777777" w:rsidR="00B211D2" w:rsidRDefault="00B211D2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</w:p>
        </w:tc>
      </w:tr>
      <w:tr w:rsidR="00B211D2" w14:paraId="5292E78B" w14:textId="77777777">
        <w:trPr>
          <w:cantSplit/>
          <w:trHeight w:val="405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2A549E4" w14:textId="77777777" w:rsidR="00B211D2" w:rsidRDefault="00B211D2" w:rsidP="00B211D2">
            <w:pPr>
              <w:numPr>
                <w:ilvl w:val="0"/>
                <w:numId w:val="7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A1075BC" w14:textId="77777777" w:rsidR="00B211D2" w:rsidRDefault="00B211D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4819932" w14:textId="77777777" w:rsidR="00B211D2" w:rsidRDefault="00B211D2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ADEDC38" w14:textId="77777777" w:rsidR="00B211D2" w:rsidRDefault="00B211D2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Nucet</w:t>
            </w:r>
          </w:p>
          <w:p w14:paraId="62B32E01" w14:textId="77777777" w:rsidR="00B211D2" w:rsidRDefault="00B211D2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 2 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EF8B827" w14:textId="77777777" w:rsidR="00B211D2" w:rsidRDefault="00B211D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</w:t>
            </w:r>
          </w:p>
          <w:p w14:paraId="76BD7732" w14:textId="77777777" w:rsidR="00B211D2" w:rsidRDefault="00B211D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D92C0DC" w14:textId="77777777" w:rsidR="00B211D2" w:rsidRPr="00C83AE9" w:rsidRDefault="00B211D2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C83AE9"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1FD8FF6" w14:textId="77777777" w:rsidR="00B211D2" w:rsidRDefault="00B211D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788BA9D" w14:textId="77777777" w:rsidR="00B211D2" w:rsidRDefault="00B211D2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36C089B" w14:textId="77777777" w:rsidR="00B211D2" w:rsidRDefault="00B211D2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B211D2" w14:paraId="0A1BFCBD" w14:textId="77777777">
        <w:trPr>
          <w:cantSplit/>
          <w:trHeight w:val="405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8C9930A" w14:textId="77777777" w:rsidR="00B211D2" w:rsidRDefault="00B211D2" w:rsidP="00B211D2">
            <w:pPr>
              <w:numPr>
                <w:ilvl w:val="0"/>
                <w:numId w:val="7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81AD4C8" w14:textId="77777777" w:rsidR="00B211D2" w:rsidRDefault="00B211D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20+800</w:t>
            </w:r>
          </w:p>
          <w:p w14:paraId="5861B095" w14:textId="77777777" w:rsidR="00B211D2" w:rsidRDefault="00B211D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21+300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6C01940" w14:textId="77777777" w:rsidR="00B211D2" w:rsidRDefault="00B211D2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  <w:r>
              <w:rPr>
                <w:b/>
                <w:bCs/>
                <w:sz w:val="36"/>
                <w:lang w:val="ro-RO"/>
              </w:rPr>
              <w:t>50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2956CEB" w14:textId="77777777" w:rsidR="00B211D2" w:rsidRDefault="00B211D2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Nucet -</w:t>
            </w:r>
          </w:p>
          <w:p w14:paraId="39801D7B" w14:textId="77777777" w:rsidR="00B211D2" w:rsidRDefault="00B211D2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Târgovişte Sud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2F7D4AD" w14:textId="77777777" w:rsidR="00B211D2" w:rsidRDefault="00B211D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8A6A4EB" w14:textId="77777777" w:rsidR="00B211D2" w:rsidRPr="00C83AE9" w:rsidRDefault="00B211D2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C11D4CB" w14:textId="77777777" w:rsidR="00B211D2" w:rsidRDefault="00B211D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31D3F3F" w14:textId="77777777" w:rsidR="00B211D2" w:rsidRDefault="00B211D2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4102303" w14:textId="77777777" w:rsidR="00B211D2" w:rsidRDefault="00B211D2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</w:p>
        </w:tc>
      </w:tr>
      <w:tr w:rsidR="00B211D2" w14:paraId="5CC23291" w14:textId="77777777">
        <w:trPr>
          <w:cantSplit/>
          <w:trHeight w:val="405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EBB9F8C" w14:textId="77777777" w:rsidR="00B211D2" w:rsidRDefault="00B211D2" w:rsidP="00B211D2">
            <w:pPr>
              <w:numPr>
                <w:ilvl w:val="0"/>
                <w:numId w:val="7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EE4A33D" w14:textId="77777777" w:rsidR="00B211D2" w:rsidRDefault="00B211D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4572BDC" w14:textId="77777777" w:rsidR="00B211D2" w:rsidRDefault="00B211D2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F3A6272" w14:textId="77777777" w:rsidR="00B211D2" w:rsidRDefault="00B211D2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Nucet -</w:t>
            </w:r>
          </w:p>
          <w:p w14:paraId="2DDFB337" w14:textId="77777777" w:rsidR="00B211D2" w:rsidRDefault="00B211D2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Târgovişte Sud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9EB0BEF" w14:textId="77777777" w:rsidR="00B211D2" w:rsidRDefault="00B211D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935D08D" w14:textId="77777777" w:rsidR="00B211D2" w:rsidRPr="00C83AE9" w:rsidRDefault="00B211D2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08E8D76" w14:textId="77777777" w:rsidR="00B211D2" w:rsidRDefault="00B211D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22+000</w:t>
            </w:r>
          </w:p>
          <w:p w14:paraId="67D5B258" w14:textId="77777777" w:rsidR="00B211D2" w:rsidRDefault="00B211D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22+800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C27C8F1" w14:textId="77777777" w:rsidR="00B211D2" w:rsidRDefault="00B211D2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  <w:r>
              <w:rPr>
                <w:b/>
                <w:bCs/>
                <w:sz w:val="36"/>
                <w:lang w:val="ro-RO"/>
              </w:rPr>
              <w:t>30</w:t>
            </w: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D547966" w14:textId="77777777" w:rsidR="00B211D2" w:rsidRDefault="00B211D2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</w:p>
        </w:tc>
      </w:tr>
      <w:tr w:rsidR="00B211D2" w14:paraId="51279A09" w14:textId="77777777">
        <w:trPr>
          <w:cantSplit/>
          <w:trHeight w:val="405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11ACFE6" w14:textId="77777777" w:rsidR="00B211D2" w:rsidRDefault="00B211D2" w:rsidP="00B211D2">
            <w:pPr>
              <w:numPr>
                <w:ilvl w:val="0"/>
                <w:numId w:val="7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CA681A0" w14:textId="77777777" w:rsidR="00B211D2" w:rsidRDefault="00B211D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22+500</w:t>
            </w:r>
          </w:p>
          <w:p w14:paraId="3AC78D26" w14:textId="77777777" w:rsidR="00B211D2" w:rsidRDefault="00B211D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23+000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47EC339" w14:textId="77777777" w:rsidR="00B211D2" w:rsidRDefault="00B211D2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  <w:r>
              <w:rPr>
                <w:b/>
                <w:bCs/>
                <w:sz w:val="36"/>
                <w:lang w:val="ro-RO"/>
              </w:rPr>
              <w:t>50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E142212" w14:textId="77777777" w:rsidR="00B211D2" w:rsidRDefault="00B211D2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Nucet -</w:t>
            </w:r>
          </w:p>
          <w:p w14:paraId="456BE781" w14:textId="77777777" w:rsidR="00B211D2" w:rsidRDefault="00B211D2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Târgovişte Sud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79D06F8" w14:textId="77777777" w:rsidR="00B211D2" w:rsidRDefault="00B211D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E214065" w14:textId="77777777" w:rsidR="00B211D2" w:rsidRPr="00C83AE9" w:rsidRDefault="00B211D2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CB0368A" w14:textId="77777777" w:rsidR="00B211D2" w:rsidRDefault="00B211D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F29096D" w14:textId="77777777" w:rsidR="00B211D2" w:rsidRDefault="00B211D2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45B6467" w14:textId="77777777" w:rsidR="00B211D2" w:rsidRDefault="00B211D2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</w:p>
        </w:tc>
      </w:tr>
      <w:tr w:rsidR="00B211D2" w14:paraId="0E7E24EA" w14:textId="77777777">
        <w:trPr>
          <w:cantSplit/>
          <w:trHeight w:val="405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74D2435" w14:textId="77777777" w:rsidR="00B211D2" w:rsidRDefault="00B211D2" w:rsidP="00B211D2">
            <w:pPr>
              <w:numPr>
                <w:ilvl w:val="0"/>
                <w:numId w:val="7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572F665" w14:textId="77777777" w:rsidR="00B211D2" w:rsidRDefault="00B211D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6636553" w14:textId="77777777" w:rsidR="00B211D2" w:rsidRDefault="00B211D2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E32D275" w14:textId="77777777" w:rsidR="00B211D2" w:rsidRDefault="00B211D2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Nucet -</w:t>
            </w:r>
          </w:p>
          <w:p w14:paraId="6EC099E8" w14:textId="77777777" w:rsidR="00B211D2" w:rsidRDefault="00B211D2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Târgovişte Sud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DDD5D74" w14:textId="77777777" w:rsidR="00B211D2" w:rsidRDefault="00B211D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05714DD" w14:textId="77777777" w:rsidR="00B211D2" w:rsidRPr="00C83AE9" w:rsidRDefault="00B211D2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7C84784" w14:textId="77777777" w:rsidR="00B211D2" w:rsidRDefault="00B211D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25+000</w:t>
            </w:r>
          </w:p>
          <w:p w14:paraId="296C55A4" w14:textId="77777777" w:rsidR="00B211D2" w:rsidRDefault="00B211D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26+700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C1E4161" w14:textId="77777777" w:rsidR="00B211D2" w:rsidRDefault="00B211D2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  <w:r>
              <w:rPr>
                <w:b/>
                <w:bCs/>
                <w:sz w:val="36"/>
                <w:lang w:val="ro-RO"/>
              </w:rPr>
              <w:t>70</w:t>
            </w: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FBF070B" w14:textId="77777777" w:rsidR="00B211D2" w:rsidRDefault="00B211D2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</w:p>
        </w:tc>
      </w:tr>
      <w:tr w:rsidR="00B211D2" w14:paraId="66CA23FE" w14:textId="77777777">
        <w:trPr>
          <w:cantSplit/>
          <w:trHeight w:val="405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85AD87C" w14:textId="77777777" w:rsidR="00B211D2" w:rsidRDefault="00B211D2" w:rsidP="00B211D2">
            <w:pPr>
              <w:numPr>
                <w:ilvl w:val="0"/>
                <w:numId w:val="7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02FDEB7" w14:textId="77777777" w:rsidR="00B211D2" w:rsidRDefault="00B211D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28+800</w:t>
            </w:r>
          </w:p>
          <w:p w14:paraId="7780123B" w14:textId="77777777" w:rsidR="00B211D2" w:rsidRDefault="00B211D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30+500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748561A" w14:textId="77777777" w:rsidR="00B211D2" w:rsidRDefault="00B211D2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  <w:r>
              <w:rPr>
                <w:b/>
                <w:bCs/>
                <w:sz w:val="36"/>
                <w:lang w:val="ro-RO"/>
              </w:rPr>
              <w:t>50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D1BCFE0" w14:textId="77777777" w:rsidR="00B211D2" w:rsidRDefault="00B211D2" w:rsidP="00254334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Nucet -</w:t>
            </w:r>
          </w:p>
          <w:p w14:paraId="2F02B990" w14:textId="77777777" w:rsidR="00B211D2" w:rsidRDefault="00B211D2" w:rsidP="00254334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Târgovişte Sud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695A674" w14:textId="77777777" w:rsidR="00B211D2" w:rsidRDefault="00B211D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61F5B27" w14:textId="77777777" w:rsidR="00B211D2" w:rsidRPr="00C83AE9" w:rsidRDefault="00B211D2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BF8A4AE" w14:textId="77777777" w:rsidR="00B211D2" w:rsidRDefault="00B211D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CD2AC49" w14:textId="77777777" w:rsidR="00B211D2" w:rsidRDefault="00B211D2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92836C7" w14:textId="77777777" w:rsidR="00B211D2" w:rsidRDefault="00B211D2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</w:p>
        </w:tc>
      </w:tr>
      <w:tr w:rsidR="00B211D2" w14:paraId="012E1B0E" w14:textId="77777777">
        <w:trPr>
          <w:cantSplit/>
          <w:trHeight w:val="405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3D3ADD9" w14:textId="77777777" w:rsidR="00B211D2" w:rsidRDefault="00B211D2" w:rsidP="00B211D2">
            <w:pPr>
              <w:numPr>
                <w:ilvl w:val="0"/>
                <w:numId w:val="7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AC15139" w14:textId="77777777" w:rsidR="00B211D2" w:rsidRDefault="00B211D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555C70F" w14:textId="77777777" w:rsidR="00B211D2" w:rsidRDefault="00B211D2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6C24BA3" w14:textId="77777777" w:rsidR="00B211D2" w:rsidRDefault="00B211D2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Târgovişte Sud</w:t>
            </w:r>
          </w:p>
          <w:p w14:paraId="26DC871B" w14:textId="77777777" w:rsidR="00B211D2" w:rsidRDefault="00B211D2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537D6F2" w14:textId="77777777" w:rsidR="00B211D2" w:rsidRDefault="00B211D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pacing w:val="-10"/>
                <w:sz w:val="20"/>
                <w:lang w:val="ro-RO"/>
              </w:rPr>
            </w:pPr>
            <w:r>
              <w:rPr>
                <w:b/>
                <w:bCs/>
                <w:spacing w:val="-10"/>
                <w:sz w:val="20"/>
                <w:lang w:val="ro-RO"/>
              </w:rPr>
              <w:t xml:space="preserve">peste </w:t>
            </w:r>
          </w:p>
          <w:p w14:paraId="7A3DEE55" w14:textId="77777777" w:rsidR="00B211D2" w:rsidRDefault="00B211D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pacing w:val="-10"/>
                <w:sz w:val="20"/>
                <w:lang w:val="ro-RO"/>
              </w:rPr>
            </w:pPr>
            <w:r>
              <w:rPr>
                <w:b/>
                <w:bCs/>
                <w:spacing w:val="-10"/>
                <w:sz w:val="20"/>
                <w:lang w:val="ro-RO"/>
              </w:rPr>
              <w:t>sch.  21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4ED2CCA" w14:textId="77777777" w:rsidR="00B211D2" w:rsidRPr="00C83AE9" w:rsidRDefault="00B211D2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C83AE9">
              <w:rPr>
                <w:b/>
                <w:bCs/>
                <w:sz w:val="36"/>
                <w:szCs w:val="36"/>
                <w:lang w:val="ro-RO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9DC093E" w14:textId="77777777" w:rsidR="00B211D2" w:rsidRDefault="00B211D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95B4A6A" w14:textId="77777777" w:rsidR="00B211D2" w:rsidRDefault="00B211D2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E42BBDF" w14:textId="77777777" w:rsidR="00B211D2" w:rsidRDefault="00B211D2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B211D2" w14:paraId="065FE18A" w14:textId="77777777">
        <w:trPr>
          <w:cantSplit/>
          <w:trHeight w:val="405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0D08EAC" w14:textId="77777777" w:rsidR="00B211D2" w:rsidRDefault="00B211D2" w:rsidP="00B211D2">
            <w:pPr>
              <w:numPr>
                <w:ilvl w:val="0"/>
                <w:numId w:val="7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BFE4B3B" w14:textId="77777777" w:rsidR="00B211D2" w:rsidRDefault="00B211D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598E735" w14:textId="77777777" w:rsidR="00B211D2" w:rsidRDefault="00B211D2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5EAAEBF" w14:textId="77777777" w:rsidR="00B211D2" w:rsidRDefault="00B211D2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Târgovişte Sud</w:t>
            </w:r>
          </w:p>
          <w:p w14:paraId="473ED510" w14:textId="77777777" w:rsidR="00B211D2" w:rsidRDefault="00B211D2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080B46F" w14:textId="77777777" w:rsidR="00B211D2" w:rsidRDefault="00B211D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pacing w:val="-10"/>
                <w:sz w:val="20"/>
                <w:lang w:val="ro-RO"/>
              </w:rPr>
            </w:pPr>
            <w:r>
              <w:rPr>
                <w:b/>
                <w:bCs/>
                <w:spacing w:val="-10"/>
                <w:sz w:val="20"/>
                <w:lang w:val="ro-RO"/>
              </w:rPr>
              <w:t xml:space="preserve">peste </w:t>
            </w:r>
          </w:p>
          <w:p w14:paraId="7496D632" w14:textId="77777777" w:rsidR="00B211D2" w:rsidRDefault="00B211D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pacing w:val="-10"/>
                <w:sz w:val="20"/>
                <w:lang w:val="ro-RO"/>
              </w:rPr>
            </w:pPr>
            <w:r>
              <w:rPr>
                <w:b/>
                <w:bCs/>
                <w:spacing w:val="-10"/>
                <w:sz w:val="20"/>
                <w:lang w:val="ro-RO"/>
              </w:rPr>
              <w:t>sch. 29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9A42E21" w14:textId="77777777" w:rsidR="00B211D2" w:rsidRPr="00C83AE9" w:rsidRDefault="00B211D2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A8A8C79" w14:textId="77777777" w:rsidR="00B211D2" w:rsidRDefault="00B211D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03BA154" w14:textId="77777777" w:rsidR="00B211D2" w:rsidRDefault="00B211D2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AA8BCCE" w14:textId="77777777" w:rsidR="00B211D2" w:rsidRDefault="00B211D2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B211D2" w14:paraId="7960E8D9" w14:textId="77777777">
        <w:trPr>
          <w:cantSplit/>
          <w:trHeight w:val="580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75C1D8D" w14:textId="77777777" w:rsidR="00B211D2" w:rsidRDefault="00B211D2" w:rsidP="00B211D2">
            <w:pPr>
              <w:numPr>
                <w:ilvl w:val="0"/>
                <w:numId w:val="7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3E67E2C" w14:textId="77777777" w:rsidR="00B211D2" w:rsidRDefault="00B211D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C8329AA" w14:textId="77777777" w:rsidR="00B211D2" w:rsidRDefault="00B211D2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EE223C5" w14:textId="77777777" w:rsidR="00B211D2" w:rsidRDefault="00B211D2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Târgovişte Sud</w:t>
            </w:r>
          </w:p>
          <w:p w14:paraId="6482FB34" w14:textId="77777777" w:rsidR="00B211D2" w:rsidRDefault="00B211D2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X, zonă macaze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FEBF467" w14:textId="77777777" w:rsidR="00B211D2" w:rsidRDefault="00B211D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pacing w:val="-10"/>
                <w:sz w:val="20"/>
                <w:lang w:val="ro-RO"/>
              </w:rPr>
            </w:pPr>
            <w:r>
              <w:rPr>
                <w:b/>
                <w:bCs/>
                <w:spacing w:val="-10"/>
                <w:sz w:val="20"/>
                <w:lang w:val="ro-RO"/>
              </w:rPr>
              <w:t xml:space="preserve">peste </w:t>
            </w:r>
          </w:p>
          <w:p w14:paraId="6A0BC638" w14:textId="77777777" w:rsidR="00B211D2" w:rsidRDefault="00B211D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pacing w:val="-10"/>
                <w:sz w:val="20"/>
                <w:lang w:val="ro-RO"/>
              </w:rPr>
            </w:pPr>
            <w:r>
              <w:rPr>
                <w:b/>
                <w:bCs/>
                <w:spacing w:val="-10"/>
                <w:sz w:val="20"/>
                <w:lang w:val="ro-RO"/>
              </w:rPr>
              <w:t>sch.  25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0C03207" w14:textId="77777777" w:rsidR="00B211D2" w:rsidRPr="00C83AE9" w:rsidRDefault="00B211D2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C83AE9">
              <w:rPr>
                <w:b/>
                <w:bCs/>
                <w:sz w:val="36"/>
                <w:szCs w:val="36"/>
                <w:lang w:val="ro-RO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84C0EA9" w14:textId="77777777" w:rsidR="00B211D2" w:rsidRDefault="00B211D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8DB3440" w14:textId="77777777" w:rsidR="00B211D2" w:rsidRDefault="00B211D2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C704055" w14:textId="77777777" w:rsidR="00B211D2" w:rsidRDefault="00B211D2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</w:p>
        </w:tc>
      </w:tr>
      <w:tr w:rsidR="00B211D2" w14:paraId="63C8AE92" w14:textId="77777777">
        <w:trPr>
          <w:cantSplit/>
          <w:trHeight w:val="580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5D1C34C" w14:textId="77777777" w:rsidR="00B211D2" w:rsidRDefault="00B211D2" w:rsidP="00B211D2">
            <w:pPr>
              <w:numPr>
                <w:ilvl w:val="0"/>
                <w:numId w:val="7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B3DF4D5" w14:textId="77777777" w:rsidR="00B211D2" w:rsidRDefault="00B211D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2E64807" w14:textId="77777777" w:rsidR="00B211D2" w:rsidRDefault="00B211D2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765F44E" w14:textId="77777777" w:rsidR="00B211D2" w:rsidRDefault="00B211D2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Târgovişte Sud</w:t>
            </w:r>
          </w:p>
          <w:p w14:paraId="7D5A4447" w14:textId="77777777" w:rsidR="00B211D2" w:rsidRDefault="00B211D2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AFA56E0" w14:textId="77777777" w:rsidR="00B211D2" w:rsidRDefault="00B211D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pacing w:val="-10"/>
                <w:sz w:val="20"/>
                <w:lang w:val="ro-RO"/>
              </w:rPr>
            </w:pPr>
            <w:r>
              <w:rPr>
                <w:b/>
                <w:bCs/>
                <w:spacing w:val="-10"/>
                <w:sz w:val="20"/>
                <w:lang w:val="ro-RO"/>
              </w:rPr>
              <w:t xml:space="preserve">peste </w:t>
            </w:r>
          </w:p>
          <w:p w14:paraId="40E38540" w14:textId="77777777" w:rsidR="00B211D2" w:rsidRDefault="00B211D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pacing w:val="-10"/>
                <w:sz w:val="20"/>
                <w:lang w:val="ro-RO"/>
              </w:rPr>
            </w:pPr>
            <w:r>
              <w:rPr>
                <w:b/>
                <w:bCs/>
                <w:spacing w:val="-10"/>
                <w:sz w:val="20"/>
                <w:lang w:val="ro-RO"/>
              </w:rPr>
              <w:t xml:space="preserve">sch. </w:t>
            </w:r>
          </w:p>
          <w:p w14:paraId="737BB2BA" w14:textId="77777777" w:rsidR="00B211D2" w:rsidRDefault="00B211D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pacing w:val="-10"/>
                <w:sz w:val="20"/>
                <w:lang w:val="ro-RO"/>
              </w:rPr>
            </w:pPr>
            <w:r>
              <w:rPr>
                <w:b/>
                <w:bCs/>
                <w:spacing w:val="-10"/>
                <w:sz w:val="20"/>
                <w:lang w:val="ro-RO"/>
              </w:rPr>
              <w:t>41 și 43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B847889" w14:textId="77777777" w:rsidR="00B211D2" w:rsidRPr="00C83AE9" w:rsidRDefault="00B211D2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411206C" w14:textId="77777777" w:rsidR="00B211D2" w:rsidRDefault="00B211D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015A46E" w14:textId="77777777" w:rsidR="00B211D2" w:rsidRDefault="00B211D2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951D798" w14:textId="77777777" w:rsidR="00B211D2" w:rsidRDefault="00B211D2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B211D2" w14:paraId="6790A1C7" w14:textId="77777777">
        <w:trPr>
          <w:cantSplit/>
          <w:trHeight w:val="545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4DDF467" w14:textId="77777777" w:rsidR="00B211D2" w:rsidRDefault="00B211D2" w:rsidP="00B211D2">
            <w:pPr>
              <w:numPr>
                <w:ilvl w:val="0"/>
                <w:numId w:val="7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1F5D354" w14:textId="77777777" w:rsidR="00B211D2" w:rsidRDefault="00B211D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EB93B64" w14:textId="77777777" w:rsidR="00B211D2" w:rsidRDefault="00B211D2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3287187" w14:textId="77777777" w:rsidR="00B211D2" w:rsidRDefault="00B211D2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Târgovişte Sud</w:t>
            </w:r>
          </w:p>
          <w:p w14:paraId="619807CE" w14:textId="77777777" w:rsidR="00B211D2" w:rsidRDefault="00B211D2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07059C8" w14:textId="77777777" w:rsidR="00B211D2" w:rsidRDefault="00B211D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pacing w:val="-10"/>
                <w:sz w:val="20"/>
                <w:lang w:val="ro-RO"/>
              </w:rPr>
            </w:pPr>
            <w:r>
              <w:rPr>
                <w:b/>
                <w:bCs/>
                <w:spacing w:val="-10"/>
                <w:sz w:val="20"/>
                <w:lang w:val="ro-RO"/>
              </w:rPr>
              <w:t>peste T.D.J.</w:t>
            </w:r>
          </w:p>
          <w:p w14:paraId="11310F5F" w14:textId="77777777" w:rsidR="00B211D2" w:rsidRDefault="00B211D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pacing w:val="-10"/>
                <w:sz w:val="20"/>
                <w:lang w:val="ro-RO"/>
              </w:rPr>
            </w:pPr>
            <w:r>
              <w:rPr>
                <w:b/>
                <w:bCs/>
                <w:spacing w:val="-10"/>
                <w:sz w:val="20"/>
                <w:lang w:val="ro-RO"/>
              </w:rPr>
              <w:t>34 / 36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2276E74" w14:textId="77777777" w:rsidR="00B211D2" w:rsidRPr="00C83AE9" w:rsidRDefault="00B211D2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C83AE9">
              <w:rPr>
                <w:b/>
                <w:bCs/>
                <w:sz w:val="36"/>
                <w:szCs w:val="36"/>
                <w:lang w:val="ro-RO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DC521CB" w14:textId="77777777" w:rsidR="00B211D2" w:rsidRDefault="00B211D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EAE57CA" w14:textId="77777777" w:rsidR="00B211D2" w:rsidRDefault="00B211D2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16AC191" w14:textId="77777777" w:rsidR="00B211D2" w:rsidRDefault="00B211D2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Cu acces la liniile 4 - 8.</w:t>
            </w:r>
          </w:p>
        </w:tc>
      </w:tr>
      <w:tr w:rsidR="00B211D2" w14:paraId="1FC6ECA6" w14:textId="77777777">
        <w:trPr>
          <w:cantSplit/>
          <w:trHeight w:val="788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29B41C9" w14:textId="77777777" w:rsidR="00B211D2" w:rsidRDefault="00B211D2" w:rsidP="00B211D2">
            <w:pPr>
              <w:numPr>
                <w:ilvl w:val="0"/>
                <w:numId w:val="7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937847B" w14:textId="77777777" w:rsidR="00B211D2" w:rsidRDefault="00B211D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1E20899" w14:textId="77777777" w:rsidR="00B211D2" w:rsidRDefault="00B211D2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770ABF9" w14:textId="77777777" w:rsidR="00B211D2" w:rsidRDefault="00B211D2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Târgovişte Sud</w:t>
            </w:r>
          </w:p>
          <w:p w14:paraId="488259DB" w14:textId="77777777" w:rsidR="00B211D2" w:rsidRDefault="00B211D2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Y, zonă macaze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BBDFDB3" w14:textId="77777777" w:rsidR="00B211D2" w:rsidRDefault="00B211D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pacing w:val="-10"/>
                <w:sz w:val="20"/>
                <w:lang w:val="ro-RO"/>
              </w:rPr>
            </w:pPr>
            <w:r>
              <w:rPr>
                <w:b/>
                <w:bCs/>
                <w:spacing w:val="-10"/>
                <w:sz w:val="20"/>
                <w:lang w:val="ro-RO"/>
              </w:rPr>
              <w:t xml:space="preserve">peste </w:t>
            </w:r>
          </w:p>
          <w:p w14:paraId="52BA9F62" w14:textId="77777777" w:rsidR="00B211D2" w:rsidRDefault="00B211D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pacing w:val="-10"/>
                <w:sz w:val="20"/>
                <w:lang w:val="ro-RO"/>
              </w:rPr>
            </w:pPr>
            <w:r>
              <w:rPr>
                <w:b/>
                <w:bCs/>
                <w:spacing w:val="-10"/>
                <w:sz w:val="20"/>
                <w:lang w:val="ro-RO"/>
              </w:rPr>
              <w:t>sch.  50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C8146E5" w14:textId="77777777" w:rsidR="00B211D2" w:rsidRPr="00C83AE9" w:rsidRDefault="00B211D2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C83AE9">
              <w:rPr>
                <w:b/>
                <w:bCs/>
                <w:sz w:val="36"/>
                <w:szCs w:val="36"/>
                <w:lang w:val="ro-RO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689A64A" w14:textId="77777777" w:rsidR="00B211D2" w:rsidRDefault="00B211D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9BD62B0" w14:textId="77777777" w:rsidR="00B211D2" w:rsidRDefault="00B211D2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17FD2CE" w14:textId="77777777" w:rsidR="00B211D2" w:rsidRDefault="00B211D2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B211D2" w14:paraId="5CE38506" w14:textId="77777777">
        <w:trPr>
          <w:cantSplit/>
          <w:trHeight w:val="788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D715E8B" w14:textId="77777777" w:rsidR="00B211D2" w:rsidRDefault="00B211D2" w:rsidP="00B211D2">
            <w:pPr>
              <w:numPr>
                <w:ilvl w:val="0"/>
                <w:numId w:val="7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144CF5A" w14:textId="77777777" w:rsidR="00B211D2" w:rsidRDefault="00B211D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7D39183" w14:textId="77777777" w:rsidR="00B211D2" w:rsidRDefault="00B211D2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A8240B6" w14:textId="77777777" w:rsidR="00B211D2" w:rsidRDefault="00B211D2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Târgovişte Sud</w:t>
            </w:r>
          </w:p>
          <w:p w14:paraId="41F92BCE" w14:textId="77777777" w:rsidR="00B211D2" w:rsidRDefault="00B211D2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F1265B1" w14:textId="77777777" w:rsidR="00B211D2" w:rsidRDefault="00B211D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pacing w:val="-10"/>
                <w:sz w:val="20"/>
                <w:lang w:val="ro-RO"/>
              </w:rPr>
            </w:pPr>
            <w:r>
              <w:rPr>
                <w:b/>
                <w:bCs/>
                <w:spacing w:val="-10"/>
                <w:sz w:val="20"/>
                <w:lang w:val="ro-RO"/>
              </w:rPr>
              <w:t xml:space="preserve">peste </w:t>
            </w:r>
          </w:p>
          <w:p w14:paraId="4FD3E156" w14:textId="77777777" w:rsidR="00B211D2" w:rsidRDefault="00B211D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pacing w:val="-10"/>
                <w:sz w:val="20"/>
                <w:lang w:val="ro-RO"/>
              </w:rPr>
            </w:pPr>
            <w:r>
              <w:rPr>
                <w:b/>
                <w:bCs/>
                <w:spacing w:val="-10"/>
                <w:sz w:val="20"/>
                <w:lang w:val="ro-RO"/>
              </w:rPr>
              <w:t>sch. 54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E787643" w14:textId="77777777" w:rsidR="00B211D2" w:rsidRPr="00C83AE9" w:rsidRDefault="00B211D2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E5DAFE6" w14:textId="77777777" w:rsidR="00B211D2" w:rsidRDefault="00B211D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B31CFF1" w14:textId="77777777" w:rsidR="00B211D2" w:rsidRDefault="00B211D2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1030BAC" w14:textId="77777777" w:rsidR="00B211D2" w:rsidRDefault="00B211D2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B211D2" w14:paraId="73E8D70A" w14:textId="77777777">
        <w:trPr>
          <w:cantSplit/>
          <w:trHeight w:val="387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F731238" w14:textId="77777777" w:rsidR="00B211D2" w:rsidRDefault="00B211D2" w:rsidP="00B211D2">
            <w:pPr>
              <w:numPr>
                <w:ilvl w:val="0"/>
                <w:numId w:val="7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C8EBC6C" w14:textId="77777777" w:rsidR="00B211D2" w:rsidRDefault="00B211D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ADF390D" w14:textId="77777777" w:rsidR="00B211D2" w:rsidRDefault="00B211D2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09C7BF1" w14:textId="77777777" w:rsidR="00B211D2" w:rsidRDefault="00B211D2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H.M. Doiceşti</w:t>
            </w:r>
          </w:p>
          <w:p w14:paraId="1E4BACB0" w14:textId="77777777" w:rsidR="00B211D2" w:rsidRDefault="00B211D2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liniile  3 şi 4 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82C9123" w14:textId="77777777" w:rsidR="00B211D2" w:rsidRDefault="00B211D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</w:t>
            </w:r>
          </w:p>
          <w:p w14:paraId="40C8C435" w14:textId="77777777" w:rsidR="00B211D2" w:rsidRDefault="00B211D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11BEC95" w14:textId="77777777" w:rsidR="00B211D2" w:rsidRPr="00C83AE9" w:rsidRDefault="00B211D2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C83AE9"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7500D55" w14:textId="77777777" w:rsidR="00B211D2" w:rsidRDefault="00B211D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51C63CD" w14:textId="77777777" w:rsidR="00B211D2" w:rsidRDefault="00B211D2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D2D74DC" w14:textId="77777777" w:rsidR="00B211D2" w:rsidRDefault="00B211D2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B211D2" w14:paraId="53C2E587" w14:textId="77777777">
        <w:trPr>
          <w:cantSplit/>
          <w:trHeight w:val="387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68E8089" w14:textId="77777777" w:rsidR="00B211D2" w:rsidRDefault="00B211D2" w:rsidP="00B211D2">
            <w:pPr>
              <w:numPr>
                <w:ilvl w:val="0"/>
                <w:numId w:val="7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3E5E2CE" w14:textId="77777777" w:rsidR="00B211D2" w:rsidRDefault="00B211D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53AED47" w14:textId="77777777" w:rsidR="00B211D2" w:rsidRDefault="00B211D2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0AD7A9C" w14:textId="77777777" w:rsidR="00B211D2" w:rsidRDefault="00B211D2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Pucioasa linia 3</w:t>
            </w:r>
          </w:p>
          <w:p w14:paraId="5A4586E4" w14:textId="77777777" w:rsidR="00B211D2" w:rsidRDefault="00B211D2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854B8F6" w14:textId="77777777" w:rsidR="00B211D2" w:rsidRDefault="00B211D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peste sch. 3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54890EE" w14:textId="77777777" w:rsidR="00B211D2" w:rsidRPr="00C83AE9" w:rsidRDefault="00B211D2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BECD2F3" w14:textId="77777777" w:rsidR="00B211D2" w:rsidRDefault="00B211D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765A1F8" w14:textId="77777777" w:rsidR="00B211D2" w:rsidRDefault="00B211D2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103A44D" w14:textId="77777777" w:rsidR="00B211D2" w:rsidRDefault="00B211D2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</w:p>
        </w:tc>
      </w:tr>
      <w:tr w:rsidR="00B211D2" w14:paraId="74F0C1A1" w14:textId="77777777">
        <w:trPr>
          <w:cantSplit/>
          <w:trHeight w:val="385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6EC57C9" w14:textId="77777777" w:rsidR="00B211D2" w:rsidRDefault="00B211D2" w:rsidP="00B211D2">
            <w:pPr>
              <w:numPr>
                <w:ilvl w:val="0"/>
                <w:numId w:val="7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3F0C1DD" w14:textId="77777777" w:rsidR="00B211D2" w:rsidRDefault="00B211D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64A2144" w14:textId="77777777" w:rsidR="00B211D2" w:rsidRDefault="00B211D2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4EAE95A" w14:textId="77777777" w:rsidR="00B211D2" w:rsidRDefault="00B211D2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Pucioasa linia 3</w:t>
            </w:r>
          </w:p>
          <w:p w14:paraId="4306C549" w14:textId="77777777" w:rsidR="00B211D2" w:rsidRDefault="00B211D2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5CB6612" w14:textId="77777777" w:rsidR="00B211D2" w:rsidRDefault="00B211D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peste </w:t>
            </w:r>
          </w:p>
          <w:p w14:paraId="1717B79A" w14:textId="77777777" w:rsidR="00B211D2" w:rsidRDefault="00B211D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sch. 8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3EB5A8D" w14:textId="77777777" w:rsidR="00B211D2" w:rsidRPr="00C83AE9" w:rsidRDefault="00B211D2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6FD9143" w14:textId="77777777" w:rsidR="00B211D2" w:rsidRDefault="00B211D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8BAA076" w14:textId="77777777" w:rsidR="00B211D2" w:rsidRDefault="00B211D2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AAAC914" w14:textId="77777777" w:rsidR="00B211D2" w:rsidRDefault="00B211D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i/>
                <w:iCs/>
                <w:sz w:val="20"/>
                <w:lang w:val="ro-RO"/>
              </w:rPr>
            </w:pPr>
          </w:p>
        </w:tc>
      </w:tr>
      <w:tr w:rsidR="00B211D2" w14:paraId="587F22A4" w14:textId="77777777">
        <w:trPr>
          <w:cantSplit/>
          <w:trHeight w:val="269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34134A0" w14:textId="77777777" w:rsidR="00B211D2" w:rsidRDefault="00B211D2" w:rsidP="00B211D2">
            <w:pPr>
              <w:numPr>
                <w:ilvl w:val="0"/>
                <w:numId w:val="7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78CB0C6" w14:textId="77777777" w:rsidR="00B211D2" w:rsidRDefault="00B211D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B665CD1" w14:textId="77777777" w:rsidR="00B211D2" w:rsidRDefault="00B211D2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103A34D" w14:textId="77777777" w:rsidR="00B211D2" w:rsidRDefault="00B211D2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Fieni</w:t>
            </w:r>
          </w:p>
          <w:p w14:paraId="639CB7F5" w14:textId="77777777" w:rsidR="00B211D2" w:rsidRDefault="00B211D2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liniile 3, 5, 6, 7 şi 8 abătute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E4A1CEE" w14:textId="77777777" w:rsidR="00B211D2" w:rsidRDefault="00B211D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 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C4491A7" w14:textId="77777777" w:rsidR="00B211D2" w:rsidRPr="00C83AE9" w:rsidRDefault="00B211D2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C83AE9"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D94A089" w14:textId="77777777" w:rsidR="00B211D2" w:rsidRDefault="00B211D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9DFA50D" w14:textId="77777777" w:rsidR="00B211D2" w:rsidRDefault="00B211D2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3CBB22D" w14:textId="77777777" w:rsidR="00B211D2" w:rsidRDefault="00B211D2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</w:p>
        </w:tc>
      </w:tr>
      <w:tr w:rsidR="00B211D2" w14:paraId="37F249EC" w14:textId="77777777">
        <w:trPr>
          <w:cantSplit/>
          <w:trHeight w:val="899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060D38F" w14:textId="77777777" w:rsidR="00B211D2" w:rsidRDefault="00B211D2" w:rsidP="00B211D2">
            <w:pPr>
              <w:numPr>
                <w:ilvl w:val="0"/>
                <w:numId w:val="7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DA0D098" w14:textId="77777777" w:rsidR="00B211D2" w:rsidRDefault="00B211D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D6F212C" w14:textId="77777777" w:rsidR="00B211D2" w:rsidRDefault="00B211D2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B58798B" w14:textId="77777777" w:rsidR="00B211D2" w:rsidRDefault="00B211D2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Fieni</w:t>
            </w:r>
          </w:p>
          <w:p w14:paraId="5C3B73D4" w14:textId="77777777" w:rsidR="00B211D2" w:rsidRDefault="00B211D2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FD77DE7" w14:textId="77777777" w:rsidR="00B211D2" w:rsidRDefault="00B211D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peste sch. 36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9060AB8" w14:textId="77777777" w:rsidR="00B211D2" w:rsidRPr="00C83AE9" w:rsidRDefault="00B211D2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7D5FBCD" w14:textId="77777777" w:rsidR="00B211D2" w:rsidRDefault="00B211D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729C1D7" w14:textId="77777777" w:rsidR="00B211D2" w:rsidRDefault="00B211D2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7FE0AD5" w14:textId="77777777" w:rsidR="00B211D2" w:rsidRDefault="00B211D2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</w:p>
        </w:tc>
      </w:tr>
      <w:tr w:rsidR="00B211D2" w14:paraId="2612B296" w14:textId="77777777">
        <w:trPr>
          <w:cantSplit/>
          <w:trHeight w:val="899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50AB394" w14:textId="77777777" w:rsidR="00B211D2" w:rsidRDefault="00B211D2" w:rsidP="00B211D2">
            <w:pPr>
              <w:numPr>
                <w:ilvl w:val="0"/>
                <w:numId w:val="7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6983497" w14:textId="77777777" w:rsidR="00B211D2" w:rsidRDefault="00B211D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63+600</w:t>
            </w:r>
          </w:p>
          <w:p w14:paraId="78268069" w14:textId="77777777" w:rsidR="00B211D2" w:rsidRDefault="00B211D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63+800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8192A23" w14:textId="77777777" w:rsidR="00B211D2" w:rsidRDefault="00B211D2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  <w:r>
              <w:rPr>
                <w:b/>
                <w:bCs/>
                <w:sz w:val="36"/>
                <w:lang w:val="ro-RO"/>
              </w:rPr>
              <w:t>30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872736D" w14:textId="77777777" w:rsidR="00B211D2" w:rsidRDefault="00B211D2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Fieni -</w:t>
            </w:r>
          </w:p>
          <w:p w14:paraId="59C32065" w14:textId="77777777" w:rsidR="00B211D2" w:rsidRDefault="00B211D2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Pietroşiţa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DBEB003" w14:textId="77777777" w:rsidR="00B211D2" w:rsidRDefault="00B211D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7733D75" w14:textId="77777777" w:rsidR="00B211D2" w:rsidRDefault="00B211D2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B09673A" w14:textId="77777777" w:rsidR="00B211D2" w:rsidRDefault="00B211D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2C9FEF9" w14:textId="77777777" w:rsidR="00B211D2" w:rsidRDefault="00B211D2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A478DAA" w14:textId="77777777" w:rsidR="00B211D2" w:rsidRDefault="00B211D2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</w:p>
        </w:tc>
      </w:tr>
      <w:tr w:rsidR="00B211D2" w14:paraId="59A38599" w14:textId="77777777">
        <w:trPr>
          <w:cantSplit/>
          <w:trHeight w:val="449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659F9D6" w14:textId="77777777" w:rsidR="00B211D2" w:rsidRDefault="00B211D2" w:rsidP="00B211D2">
            <w:pPr>
              <w:numPr>
                <w:ilvl w:val="0"/>
                <w:numId w:val="7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4D25C50" w14:textId="77777777" w:rsidR="00B211D2" w:rsidRDefault="00B211D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52C2D2D" w14:textId="77777777" w:rsidR="00B211D2" w:rsidRDefault="00B211D2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ACDCF19" w14:textId="77777777" w:rsidR="00B211D2" w:rsidRDefault="00B211D2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Pietroşiţa</w:t>
            </w:r>
          </w:p>
          <w:p w14:paraId="148EAAF5" w14:textId="77777777" w:rsidR="00B211D2" w:rsidRDefault="00B211D2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 1 abătută şi sch. 6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041274F" w14:textId="77777777" w:rsidR="00B211D2" w:rsidRDefault="00B211D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</w:t>
            </w:r>
          </w:p>
          <w:p w14:paraId="1E8DE548" w14:textId="77777777" w:rsidR="00B211D2" w:rsidRDefault="00B211D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4A1BDFE" w14:textId="77777777" w:rsidR="00B211D2" w:rsidRPr="00C83AE9" w:rsidRDefault="00B211D2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C83AE9">
              <w:rPr>
                <w:b/>
                <w:bCs/>
                <w:sz w:val="36"/>
                <w:szCs w:val="36"/>
                <w:lang w:val="ro-RO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C029404" w14:textId="77777777" w:rsidR="00B211D2" w:rsidRDefault="00B211D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9F50FA7" w14:textId="77777777" w:rsidR="00B211D2" w:rsidRDefault="00B211D2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9666E55" w14:textId="77777777" w:rsidR="00B211D2" w:rsidRDefault="00B211D2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</w:p>
        </w:tc>
      </w:tr>
      <w:tr w:rsidR="00B211D2" w14:paraId="41353066" w14:textId="77777777">
        <w:trPr>
          <w:cantSplit/>
          <w:trHeight w:val="550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1492CCD" w14:textId="77777777" w:rsidR="00B211D2" w:rsidRDefault="00B211D2" w:rsidP="00B211D2">
            <w:pPr>
              <w:numPr>
                <w:ilvl w:val="0"/>
                <w:numId w:val="7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F4895BB" w14:textId="77777777" w:rsidR="00B211D2" w:rsidRDefault="00B211D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EA4F815" w14:textId="77777777" w:rsidR="00B211D2" w:rsidRDefault="00B211D2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9CE0C9A" w14:textId="77777777" w:rsidR="00B211D2" w:rsidRDefault="00B211D2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Pietroşiţa</w:t>
            </w:r>
          </w:p>
          <w:p w14:paraId="50C65B04" w14:textId="77777777" w:rsidR="00B211D2" w:rsidRDefault="00B211D2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 3 abătută şi sch. 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49E97F2" w14:textId="77777777" w:rsidR="00B211D2" w:rsidRDefault="00B211D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 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338038B" w14:textId="77777777" w:rsidR="00B211D2" w:rsidRPr="00C83AE9" w:rsidRDefault="00B211D2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C83AE9">
              <w:rPr>
                <w:b/>
                <w:bCs/>
                <w:sz w:val="36"/>
                <w:szCs w:val="36"/>
                <w:lang w:val="ro-RO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6ECC32A" w14:textId="77777777" w:rsidR="00B211D2" w:rsidRDefault="00B211D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407E9AA" w14:textId="77777777" w:rsidR="00B211D2" w:rsidRDefault="00B211D2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E9BFC91" w14:textId="77777777" w:rsidR="00B211D2" w:rsidRDefault="00B211D2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</w:p>
        </w:tc>
      </w:tr>
    </w:tbl>
    <w:p w14:paraId="308E9E49" w14:textId="77777777" w:rsidR="00B211D2" w:rsidRDefault="00B211D2">
      <w:pPr>
        <w:rPr>
          <w:sz w:val="20"/>
          <w:lang w:val="ro-RO"/>
        </w:rPr>
      </w:pPr>
    </w:p>
    <w:p w14:paraId="2FEBA8C0" w14:textId="77777777" w:rsidR="00B211D2" w:rsidRDefault="00B211D2" w:rsidP="000507C8">
      <w:pPr>
        <w:pStyle w:val="Heading1"/>
        <w:spacing w:line="360" w:lineRule="auto"/>
      </w:pPr>
      <w:r>
        <w:t>LINIA 107 A</w:t>
      </w:r>
    </w:p>
    <w:p w14:paraId="7EB5A051" w14:textId="77777777" w:rsidR="00B211D2" w:rsidRDefault="00B211D2" w:rsidP="00B85474">
      <w:pPr>
        <w:pStyle w:val="Heading1"/>
        <w:spacing w:line="360" w:lineRule="auto"/>
        <w:rPr>
          <w:b w:val="0"/>
          <w:bCs w:val="0"/>
          <w:sz w:val="8"/>
        </w:rPr>
      </w:pPr>
      <w:r>
        <w:t>TÂRGOVIŞTE NORD - ANINOASA</w:t>
      </w:r>
    </w:p>
    <w:tbl>
      <w:tblPr>
        <w:tblW w:w="1020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639"/>
        <w:gridCol w:w="869"/>
        <w:gridCol w:w="754"/>
        <w:gridCol w:w="2204"/>
        <w:gridCol w:w="870"/>
        <w:gridCol w:w="754"/>
        <w:gridCol w:w="870"/>
        <w:gridCol w:w="753"/>
        <w:gridCol w:w="2493"/>
      </w:tblGrid>
      <w:tr w:rsidR="00B211D2" w14:paraId="1BF2D5F6" w14:textId="77777777" w:rsidTr="001931BF">
        <w:trPr>
          <w:cantSplit/>
          <w:trHeight w:val="292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8D44A13" w14:textId="77777777" w:rsidR="00B211D2" w:rsidRDefault="00B211D2" w:rsidP="00B211D2">
            <w:pPr>
              <w:numPr>
                <w:ilvl w:val="0"/>
                <w:numId w:val="8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32A7E1D" w14:textId="77777777" w:rsidR="00B211D2" w:rsidRDefault="00B211D2" w:rsidP="005F031C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034F5C1" w14:textId="77777777" w:rsidR="00B211D2" w:rsidRPr="004659BE" w:rsidRDefault="00B211D2" w:rsidP="005F031C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AC4B112" w14:textId="77777777" w:rsidR="00B211D2" w:rsidRDefault="00B211D2" w:rsidP="005F031C">
            <w:pPr>
              <w:pStyle w:val="Heading2"/>
              <w:spacing w:before="40" w:after="40" w:line="360" w:lineRule="auto"/>
              <w:rPr>
                <w:rFonts w:ascii="Times New Roman" w:hAnsi="Times New Roman"/>
                <w:lang w:val="ro-RO"/>
              </w:rPr>
            </w:pPr>
            <w:r>
              <w:rPr>
                <w:rFonts w:ascii="Times New Roman" w:hAnsi="Times New Roman"/>
                <w:lang w:val="ro-RO"/>
              </w:rPr>
              <w:t>St. Târgovişte Nord</w:t>
            </w:r>
          </w:p>
          <w:p w14:paraId="66C9F613" w14:textId="77777777" w:rsidR="00B211D2" w:rsidRDefault="00B211D2" w:rsidP="005F031C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 4 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CF21E87" w14:textId="77777777" w:rsidR="00B211D2" w:rsidRDefault="00B211D2" w:rsidP="005F031C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</w:t>
            </w:r>
          </w:p>
          <w:p w14:paraId="1F8A02E7" w14:textId="77777777" w:rsidR="00B211D2" w:rsidRDefault="00B211D2" w:rsidP="005F031C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C9E1417" w14:textId="77777777" w:rsidR="00B211D2" w:rsidRPr="004659BE" w:rsidRDefault="00B211D2" w:rsidP="005F031C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4659BE">
              <w:rPr>
                <w:b/>
                <w:bCs/>
                <w:sz w:val="36"/>
                <w:szCs w:val="36"/>
                <w:lang w:val="ro-RO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775645D" w14:textId="77777777" w:rsidR="00B211D2" w:rsidRDefault="00B211D2" w:rsidP="005F031C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D980B7D" w14:textId="77777777" w:rsidR="00B211D2" w:rsidRPr="004659BE" w:rsidRDefault="00B211D2" w:rsidP="005F031C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CFDB418" w14:textId="77777777" w:rsidR="00B211D2" w:rsidRDefault="00B211D2" w:rsidP="005F031C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</w:p>
        </w:tc>
      </w:tr>
    </w:tbl>
    <w:p w14:paraId="4E06FEA8" w14:textId="77777777" w:rsidR="00B211D2" w:rsidRDefault="00B211D2">
      <w:pPr>
        <w:spacing w:before="40" w:after="40" w:line="192" w:lineRule="auto"/>
        <w:ind w:right="57"/>
        <w:rPr>
          <w:sz w:val="20"/>
          <w:lang w:val="ro-RO"/>
        </w:rPr>
      </w:pPr>
    </w:p>
    <w:p w14:paraId="344C187C" w14:textId="77777777" w:rsidR="00B211D2" w:rsidRDefault="00B211D2" w:rsidP="00410133">
      <w:pPr>
        <w:pStyle w:val="Heading1"/>
        <w:spacing w:line="360" w:lineRule="auto"/>
      </w:pPr>
      <w:r>
        <w:t>LINIA 108</w:t>
      </w:r>
    </w:p>
    <w:p w14:paraId="66542C5B" w14:textId="77777777" w:rsidR="00B211D2" w:rsidRDefault="00B211D2" w:rsidP="00410133">
      <w:pPr>
        <w:pStyle w:val="Heading1"/>
        <w:spacing w:line="360" w:lineRule="auto"/>
      </w:pPr>
      <w:r>
        <w:t>GOLEŞTI - ARGEŞEL</w:t>
      </w:r>
    </w:p>
    <w:tbl>
      <w:tblPr>
        <w:tblW w:w="1020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638"/>
        <w:gridCol w:w="870"/>
        <w:gridCol w:w="754"/>
        <w:gridCol w:w="2204"/>
        <w:gridCol w:w="870"/>
        <w:gridCol w:w="754"/>
        <w:gridCol w:w="870"/>
        <w:gridCol w:w="754"/>
        <w:gridCol w:w="2492"/>
      </w:tblGrid>
      <w:tr w:rsidR="00B211D2" w:rsidRPr="00F80ACE" w14:paraId="1FC48CF4" w14:textId="77777777">
        <w:trPr>
          <w:cantSplit/>
          <w:trHeight w:val="1005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6367AB2" w14:textId="77777777" w:rsidR="00B211D2" w:rsidRDefault="00B211D2" w:rsidP="00B211D2">
            <w:pPr>
              <w:numPr>
                <w:ilvl w:val="0"/>
                <w:numId w:val="51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30DDE20" w14:textId="77777777" w:rsidR="00B211D2" w:rsidRDefault="00B211D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>
              <w:rPr>
                <w:b/>
                <w:bCs/>
                <w:color w:val="000000"/>
                <w:sz w:val="20"/>
                <w:lang w:val="ro-RO"/>
              </w:rPr>
              <w:t>101+208</w:t>
            </w:r>
          </w:p>
          <w:p w14:paraId="360F34D6" w14:textId="77777777" w:rsidR="00B211D2" w:rsidRPr="001571B7" w:rsidRDefault="00B211D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>
              <w:rPr>
                <w:b/>
                <w:bCs/>
                <w:color w:val="000000"/>
                <w:sz w:val="20"/>
                <w:lang w:val="ro-RO"/>
              </w:rPr>
              <w:t>168+242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06ACCF7" w14:textId="77777777" w:rsidR="00B211D2" w:rsidRDefault="00B211D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C45BD54" w14:textId="77777777" w:rsidR="00B211D2" w:rsidRDefault="00B211D2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Goleşti -</w:t>
            </w:r>
          </w:p>
          <w:p w14:paraId="3A7D0FB1" w14:textId="77777777" w:rsidR="00B211D2" w:rsidRDefault="00B211D2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Argeşel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ACFC5EA" w14:textId="77777777" w:rsidR="00B211D2" w:rsidRDefault="00B211D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FE8849D" w14:textId="77777777" w:rsidR="00B211D2" w:rsidRPr="00D16CE1" w:rsidRDefault="00B211D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634565F" w14:textId="77777777" w:rsidR="00B211D2" w:rsidRDefault="00B211D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0E26476" w14:textId="77777777" w:rsidR="00B211D2" w:rsidRPr="00D16CE1" w:rsidRDefault="00B211D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834D68F" w14:textId="77777777" w:rsidR="00B211D2" w:rsidRDefault="00B211D2">
            <w:pPr>
              <w:spacing w:before="40" w:after="40" w:line="360" w:lineRule="auto"/>
              <w:ind w:left="57" w:right="57"/>
              <w:rPr>
                <w:b/>
                <w:bCs/>
                <w:iCs/>
                <w:sz w:val="20"/>
                <w:lang w:val="ro-RO"/>
              </w:rPr>
            </w:pPr>
            <w:r w:rsidRPr="00F80ACE">
              <w:rPr>
                <w:b/>
                <w:bCs/>
                <w:iCs/>
                <w:sz w:val="20"/>
                <w:lang w:val="ro-RO"/>
              </w:rPr>
              <w:t>*Interzis circulaţia trenurilor care au în componenţă mai mult de două locomotive cuplate.</w:t>
            </w:r>
          </w:p>
          <w:p w14:paraId="1E182808" w14:textId="77777777" w:rsidR="00B211D2" w:rsidRPr="00F80ACE" w:rsidRDefault="00B211D2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B211D2" w:rsidRPr="00F80ACE" w14:paraId="51DF5E50" w14:textId="77777777">
        <w:trPr>
          <w:cantSplit/>
          <w:trHeight w:val="1005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2604282" w14:textId="77777777" w:rsidR="00B211D2" w:rsidRDefault="00B211D2" w:rsidP="00B211D2">
            <w:pPr>
              <w:numPr>
                <w:ilvl w:val="0"/>
                <w:numId w:val="51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1E45535" w14:textId="77777777" w:rsidR="00B211D2" w:rsidRDefault="00B211D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FA5C63E" w14:textId="77777777" w:rsidR="00B211D2" w:rsidRDefault="00B211D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5B31941" w14:textId="77777777" w:rsidR="00B211D2" w:rsidRDefault="00B211D2" w:rsidP="00584A45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I.C. Brătianu linia 2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2DCBF8F" w14:textId="77777777" w:rsidR="00B211D2" w:rsidRDefault="00B211D2" w:rsidP="00584A45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de la călcâi</w:t>
            </w:r>
          </w:p>
          <w:p w14:paraId="79ADAED5" w14:textId="77777777" w:rsidR="00B211D2" w:rsidRDefault="00B211D2" w:rsidP="00584A45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sch.3 până la călcâi</w:t>
            </w:r>
          </w:p>
          <w:p w14:paraId="17191213" w14:textId="77777777" w:rsidR="00B211D2" w:rsidRDefault="00B211D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sch.4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7D71D92" w14:textId="77777777" w:rsidR="00B211D2" w:rsidRPr="00D16CE1" w:rsidRDefault="00B211D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2964C7E" w14:textId="77777777" w:rsidR="00B211D2" w:rsidRDefault="00B211D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B017189" w14:textId="77777777" w:rsidR="00B211D2" w:rsidRPr="00D16CE1" w:rsidRDefault="00B211D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16D86F6" w14:textId="77777777" w:rsidR="00B211D2" w:rsidRPr="00F80ACE" w:rsidRDefault="00B211D2">
            <w:pPr>
              <w:spacing w:before="40" w:after="40" w:line="360" w:lineRule="auto"/>
              <w:ind w:left="57" w:right="57"/>
              <w:rPr>
                <w:b/>
                <w:bCs/>
                <w:iCs/>
                <w:sz w:val="20"/>
                <w:lang w:val="ro-RO"/>
              </w:rPr>
            </w:pPr>
          </w:p>
        </w:tc>
      </w:tr>
      <w:tr w:rsidR="00B211D2" w14:paraId="128E70DD" w14:textId="77777777">
        <w:trPr>
          <w:cantSplit/>
          <w:trHeight w:val="253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131FFD4" w14:textId="77777777" w:rsidR="00B211D2" w:rsidRDefault="00B211D2" w:rsidP="00B211D2">
            <w:pPr>
              <w:numPr>
                <w:ilvl w:val="0"/>
                <w:numId w:val="51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630168B" w14:textId="77777777" w:rsidR="00B211D2" w:rsidRDefault="00B211D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107+600</w:t>
            </w:r>
          </w:p>
          <w:p w14:paraId="2DDDCAFC" w14:textId="77777777" w:rsidR="00B211D2" w:rsidRDefault="00B211D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107+800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0C0E78F" w14:textId="77777777" w:rsidR="00B211D2" w:rsidRDefault="00B211D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30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38033C2" w14:textId="77777777" w:rsidR="00B211D2" w:rsidRDefault="00B211D2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I.C. Brătianu - </w:t>
            </w:r>
          </w:p>
          <w:p w14:paraId="184E9F60" w14:textId="77777777" w:rsidR="00B211D2" w:rsidRDefault="00B211D2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Ciumeşti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B44F022" w14:textId="77777777" w:rsidR="00B211D2" w:rsidRDefault="00B211D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EBCFC0D" w14:textId="77777777" w:rsidR="00B211D2" w:rsidRPr="00D16CE1" w:rsidRDefault="00B211D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31E654C" w14:textId="77777777" w:rsidR="00B211D2" w:rsidRDefault="00B211D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02107FF" w14:textId="77777777" w:rsidR="00B211D2" w:rsidRPr="00D16CE1" w:rsidRDefault="00B211D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E3CB759" w14:textId="77777777" w:rsidR="00B211D2" w:rsidRDefault="00B211D2">
            <w:pPr>
              <w:spacing w:before="40" w:after="40" w:line="360" w:lineRule="auto"/>
              <w:ind w:left="57" w:right="57"/>
              <w:rPr>
                <w:b/>
                <w:bCs/>
                <w:iCs/>
                <w:sz w:val="20"/>
                <w:lang w:val="ro-RO"/>
              </w:rPr>
            </w:pPr>
            <w:r w:rsidRPr="00F80ACE">
              <w:rPr>
                <w:b/>
                <w:bCs/>
                <w:iCs/>
                <w:sz w:val="20"/>
                <w:lang w:val="ro-RO"/>
              </w:rPr>
              <w:t>*</w:t>
            </w:r>
            <w:r>
              <w:rPr>
                <w:b/>
                <w:bCs/>
                <w:iCs/>
                <w:sz w:val="20"/>
                <w:lang w:val="ro-RO"/>
              </w:rPr>
              <w:t xml:space="preserve">Valabil pentru </w:t>
            </w:r>
            <w:r w:rsidRPr="00F80ACE">
              <w:rPr>
                <w:b/>
                <w:bCs/>
                <w:iCs/>
                <w:sz w:val="20"/>
                <w:lang w:val="ro-RO"/>
              </w:rPr>
              <w:t>trenuril</w:t>
            </w:r>
            <w:r>
              <w:rPr>
                <w:b/>
                <w:bCs/>
                <w:iCs/>
                <w:sz w:val="20"/>
                <w:lang w:val="ro-RO"/>
              </w:rPr>
              <w:t>e</w:t>
            </w:r>
            <w:r w:rsidRPr="00F80ACE">
              <w:rPr>
                <w:b/>
                <w:bCs/>
                <w:iCs/>
                <w:sz w:val="20"/>
                <w:lang w:val="ro-RO"/>
              </w:rPr>
              <w:t xml:space="preserve"> care au în componenţă două locomotive cuplate.</w:t>
            </w:r>
          </w:p>
          <w:p w14:paraId="3A52B8F5" w14:textId="77777777" w:rsidR="00B211D2" w:rsidRDefault="00B211D2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3F1ED3"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B211D2" w14:paraId="2C36FB52" w14:textId="77777777">
        <w:trPr>
          <w:cantSplit/>
          <w:trHeight w:val="253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D8C8A4D" w14:textId="77777777" w:rsidR="00B211D2" w:rsidRDefault="00B211D2" w:rsidP="00B211D2">
            <w:pPr>
              <w:numPr>
                <w:ilvl w:val="0"/>
                <w:numId w:val="51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3A298C6" w14:textId="77777777" w:rsidR="00B211D2" w:rsidRPr="00346EDA" w:rsidRDefault="00B211D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FCB8D83" w14:textId="77777777" w:rsidR="00B211D2" w:rsidRDefault="00B211D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F00D387" w14:textId="77777777" w:rsidR="00B211D2" w:rsidRDefault="00B211D2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Ciumeşti</w:t>
            </w:r>
          </w:p>
          <w:p w14:paraId="7DBF9BF6" w14:textId="77777777" w:rsidR="00B211D2" w:rsidRDefault="00B211D2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linia 1 </w:t>
            </w:r>
          </w:p>
          <w:p w14:paraId="3ACF15DE" w14:textId="77777777" w:rsidR="00B211D2" w:rsidRDefault="00B211D2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primiri - expedieri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586B5E6" w14:textId="77777777" w:rsidR="00B211D2" w:rsidRDefault="00B211D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de la călcâi</w:t>
            </w:r>
          </w:p>
          <w:p w14:paraId="0BFD00A4" w14:textId="77777777" w:rsidR="00B211D2" w:rsidRDefault="00B211D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sch. </w:t>
            </w:r>
          </w:p>
          <w:p w14:paraId="040E3D04" w14:textId="77777777" w:rsidR="00B211D2" w:rsidRDefault="00B211D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105</w:t>
            </w:r>
          </w:p>
          <w:p w14:paraId="31478717" w14:textId="77777777" w:rsidR="00B211D2" w:rsidRDefault="00B211D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(de la km 113+</w:t>
            </w:r>
          </w:p>
          <w:p w14:paraId="20163F85" w14:textId="77777777" w:rsidR="00B211D2" w:rsidRDefault="00B211D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160 până la km 113+</w:t>
            </w:r>
          </w:p>
          <w:p w14:paraId="108F93B5" w14:textId="77777777" w:rsidR="00B211D2" w:rsidRDefault="00B211D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310)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F2237AE" w14:textId="77777777" w:rsidR="00B211D2" w:rsidRPr="00D16CE1" w:rsidRDefault="00B211D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EBEFF81" w14:textId="77777777" w:rsidR="00B211D2" w:rsidRDefault="00B211D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05CC3EA" w14:textId="77777777" w:rsidR="00B211D2" w:rsidRPr="00D16CE1" w:rsidRDefault="00B211D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1D4CFDD" w14:textId="77777777" w:rsidR="00B211D2" w:rsidRDefault="00B211D2">
            <w:pPr>
              <w:spacing w:before="40" w:after="40" w:line="360" w:lineRule="auto"/>
              <w:ind w:left="57" w:right="57"/>
              <w:rPr>
                <w:b/>
                <w:bCs/>
                <w:iCs/>
                <w:sz w:val="20"/>
                <w:lang w:val="ro-RO"/>
              </w:rPr>
            </w:pPr>
          </w:p>
        </w:tc>
      </w:tr>
      <w:tr w:rsidR="00B211D2" w14:paraId="7272C17E" w14:textId="77777777">
        <w:trPr>
          <w:cantSplit/>
          <w:trHeight w:val="137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4544ECE" w14:textId="77777777" w:rsidR="00B211D2" w:rsidRDefault="00B211D2" w:rsidP="00B211D2">
            <w:pPr>
              <w:numPr>
                <w:ilvl w:val="0"/>
                <w:numId w:val="51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16022C2" w14:textId="77777777" w:rsidR="00B211D2" w:rsidRDefault="00B211D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02231DD" w14:textId="77777777" w:rsidR="00B211D2" w:rsidRPr="00D16CE1" w:rsidRDefault="00B211D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ADFA667" w14:textId="77777777" w:rsidR="00B211D2" w:rsidRDefault="00B211D2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Ciumeşti</w:t>
            </w:r>
          </w:p>
          <w:p w14:paraId="50FFA352" w14:textId="77777777" w:rsidR="00B211D2" w:rsidRDefault="00B211D2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linia 3 </w:t>
            </w:r>
          </w:p>
          <w:p w14:paraId="7A295BD3" w14:textId="77777777" w:rsidR="00B211D2" w:rsidRDefault="00B211D2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primiri - expedieri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FB4A218" w14:textId="77777777" w:rsidR="00B211D2" w:rsidRDefault="00B211D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</w:t>
            </w:r>
          </w:p>
          <w:p w14:paraId="6FBB30AF" w14:textId="77777777" w:rsidR="00B211D2" w:rsidRDefault="00B211D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B478BBA" w14:textId="77777777" w:rsidR="00B211D2" w:rsidRPr="00D16CE1" w:rsidRDefault="00B211D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D16CE1"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2C85CFA" w14:textId="77777777" w:rsidR="00B211D2" w:rsidRDefault="00B211D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BA3A6C7" w14:textId="77777777" w:rsidR="00B211D2" w:rsidRPr="00D16CE1" w:rsidRDefault="00B211D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04216D5" w14:textId="77777777" w:rsidR="00B211D2" w:rsidRDefault="00B211D2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</w:p>
        </w:tc>
      </w:tr>
      <w:tr w:rsidR="00B211D2" w14:paraId="7BD12E28" w14:textId="77777777">
        <w:trPr>
          <w:cantSplit/>
          <w:trHeight w:val="137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775EFFE" w14:textId="77777777" w:rsidR="00B211D2" w:rsidRDefault="00B211D2" w:rsidP="00B211D2">
            <w:pPr>
              <w:numPr>
                <w:ilvl w:val="0"/>
                <w:numId w:val="51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284A86F" w14:textId="77777777" w:rsidR="00B211D2" w:rsidRDefault="00B211D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63E76E6" w14:textId="77777777" w:rsidR="00B211D2" w:rsidRPr="00D16CE1" w:rsidRDefault="00B211D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56447D2" w14:textId="77777777" w:rsidR="00B211D2" w:rsidRDefault="00B211D2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Ciumeşti</w:t>
            </w:r>
          </w:p>
          <w:p w14:paraId="03241D48" w14:textId="77777777" w:rsidR="00B211D2" w:rsidRDefault="00B211D2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B840C67" w14:textId="77777777" w:rsidR="00B211D2" w:rsidRDefault="00B211D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peste T.D.J. </w:t>
            </w:r>
          </w:p>
          <w:p w14:paraId="33DC9C92" w14:textId="77777777" w:rsidR="00B211D2" w:rsidRDefault="00B211D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5 / 7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16F4CA8" w14:textId="77777777" w:rsidR="00B211D2" w:rsidRPr="00D16CE1" w:rsidRDefault="00B211D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5DC84AD" w14:textId="77777777" w:rsidR="00B211D2" w:rsidRDefault="00B211D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7DAAACD" w14:textId="77777777" w:rsidR="00B211D2" w:rsidRPr="00D16CE1" w:rsidRDefault="00B211D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AD75F07" w14:textId="77777777" w:rsidR="00B211D2" w:rsidRDefault="00B211D2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</w:t>
            </w:r>
          </w:p>
          <w:p w14:paraId="2365603E" w14:textId="77777777" w:rsidR="00B211D2" w:rsidRDefault="00B211D2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la liniile 4 - 10 </w:t>
            </w:r>
          </w:p>
          <w:p w14:paraId="0329F60E" w14:textId="77777777" w:rsidR="00B211D2" w:rsidRDefault="00B211D2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din direcția</w:t>
            </w:r>
            <w:r w:rsidRPr="00CD357C">
              <w:rPr>
                <w:b/>
                <w:bCs/>
                <w:i/>
                <w:iCs/>
                <w:sz w:val="20"/>
                <w:lang w:val="ro-RO"/>
              </w:rPr>
              <w:t xml:space="preserve"> I.C. Brătianu.</w:t>
            </w:r>
          </w:p>
        </w:tc>
      </w:tr>
      <w:tr w:rsidR="00B211D2" w14:paraId="3E15B706" w14:textId="77777777">
        <w:trPr>
          <w:cantSplit/>
          <w:trHeight w:val="137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2E4A1C8" w14:textId="77777777" w:rsidR="00B211D2" w:rsidRDefault="00B211D2" w:rsidP="00B211D2">
            <w:pPr>
              <w:numPr>
                <w:ilvl w:val="0"/>
                <w:numId w:val="51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81F39C4" w14:textId="77777777" w:rsidR="00B211D2" w:rsidRDefault="00B211D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0F7F251" w14:textId="77777777" w:rsidR="00B211D2" w:rsidRPr="00D16CE1" w:rsidRDefault="00B211D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317C64B" w14:textId="77777777" w:rsidR="00B211D2" w:rsidRDefault="00B211D2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Ciumeşti</w:t>
            </w:r>
          </w:p>
          <w:p w14:paraId="221F2648" w14:textId="77777777" w:rsidR="00B211D2" w:rsidRDefault="00B211D2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00C5560" w14:textId="77777777" w:rsidR="00B211D2" w:rsidRDefault="00B211D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peste T.D.J. </w:t>
            </w:r>
          </w:p>
          <w:p w14:paraId="143406B7" w14:textId="77777777" w:rsidR="00B211D2" w:rsidRDefault="00B211D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8 / 10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AF24EDB" w14:textId="77777777" w:rsidR="00B211D2" w:rsidRDefault="00B211D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CC80020" w14:textId="77777777" w:rsidR="00B211D2" w:rsidRDefault="00B211D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FB999EE" w14:textId="77777777" w:rsidR="00B211D2" w:rsidRPr="00D16CE1" w:rsidRDefault="00B211D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E52EBD1" w14:textId="77777777" w:rsidR="00B211D2" w:rsidRDefault="00B211D2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</w:t>
            </w:r>
          </w:p>
          <w:p w14:paraId="2E2D9F26" w14:textId="77777777" w:rsidR="00B211D2" w:rsidRDefault="00B211D2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la liniile 4 - 10 </w:t>
            </w:r>
          </w:p>
          <w:p w14:paraId="273F2FB3" w14:textId="77777777" w:rsidR="00B211D2" w:rsidRDefault="00B211D2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din direcția Stâlpeni.</w:t>
            </w:r>
          </w:p>
        </w:tc>
      </w:tr>
      <w:tr w:rsidR="00B211D2" w14:paraId="74D17B35" w14:textId="77777777">
        <w:trPr>
          <w:cantSplit/>
          <w:trHeight w:val="137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21B4894" w14:textId="77777777" w:rsidR="00B211D2" w:rsidRDefault="00B211D2" w:rsidP="00B211D2">
            <w:pPr>
              <w:numPr>
                <w:ilvl w:val="0"/>
                <w:numId w:val="51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BBC4914" w14:textId="77777777" w:rsidR="00B211D2" w:rsidRDefault="00B211D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14C7303" w14:textId="77777777" w:rsidR="00B211D2" w:rsidRPr="00D16CE1" w:rsidRDefault="00B211D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CE4FF66" w14:textId="77777777" w:rsidR="00B211D2" w:rsidRDefault="00B211D2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Ciumeşti</w:t>
            </w:r>
          </w:p>
          <w:p w14:paraId="3826C692" w14:textId="77777777" w:rsidR="00B211D2" w:rsidRDefault="00B211D2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linia 14 </w:t>
            </w:r>
          </w:p>
          <w:p w14:paraId="429C92B3" w14:textId="77777777" w:rsidR="00B211D2" w:rsidRDefault="00B211D2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primiri - expedieri</w:t>
            </w:r>
          </w:p>
          <w:p w14:paraId="0BB4B7B2" w14:textId="77777777" w:rsidR="00B211D2" w:rsidRDefault="00B211D2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( IAP )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EF7D2E6" w14:textId="77777777" w:rsidR="00B211D2" w:rsidRDefault="00B211D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0+000</w:t>
            </w:r>
          </w:p>
          <w:p w14:paraId="746293F9" w14:textId="77777777" w:rsidR="00B211D2" w:rsidRDefault="00B211D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1+700</w:t>
            </w:r>
          </w:p>
          <w:p w14:paraId="04D3B02C" w14:textId="77777777" w:rsidR="00B211D2" w:rsidRDefault="00B211D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peste sch. 1R, 3R și 2R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81A2D13" w14:textId="77777777" w:rsidR="00B211D2" w:rsidRPr="00D16CE1" w:rsidRDefault="00B211D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F40085F" w14:textId="77777777" w:rsidR="00B211D2" w:rsidRDefault="00B211D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68DEF84" w14:textId="77777777" w:rsidR="00B211D2" w:rsidRPr="00D16CE1" w:rsidRDefault="00B211D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E2A6DF9" w14:textId="77777777" w:rsidR="00B211D2" w:rsidRDefault="00B211D2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</w:t>
            </w:r>
          </w:p>
          <w:p w14:paraId="4CC9CD30" w14:textId="77777777" w:rsidR="00B211D2" w:rsidRDefault="00B211D2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din Uzina de Autoturisme pentru toate convoaiele de manevră.</w:t>
            </w:r>
          </w:p>
        </w:tc>
      </w:tr>
      <w:tr w:rsidR="00B211D2" w:rsidRPr="00884DD1" w14:paraId="148E3C0F" w14:textId="77777777">
        <w:trPr>
          <w:cantSplit/>
          <w:trHeight w:val="137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370991E" w14:textId="77777777" w:rsidR="00B211D2" w:rsidRDefault="00B211D2" w:rsidP="00B211D2">
            <w:pPr>
              <w:numPr>
                <w:ilvl w:val="0"/>
                <w:numId w:val="51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1AEC6ED" w14:textId="77777777" w:rsidR="00B211D2" w:rsidRPr="00E804A9" w:rsidRDefault="00B211D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 w:rsidRPr="00E804A9">
              <w:rPr>
                <w:b/>
                <w:bCs/>
                <w:color w:val="000000"/>
                <w:sz w:val="20"/>
                <w:lang w:val="ro-RO"/>
              </w:rPr>
              <w:t>115+600</w:t>
            </w:r>
          </w:p>
          <w:p w14:paraId="19124053" w14:textId="77777777" w:rsidR="00B211D2" w:rsidRDefault="00B211D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E804A9">
              <w:rPr>
                <w:b/>
                <w:bCs/>
                <w:color w:val="000000"/>
                <w:sz w:val="20"/>
                <w:lang w:val="ro-RO"/>
              </w:rPr>
              <w:t>115+650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C3A7BE7" w14:textId="77777777" w:rsidR="00B211D2" w:rsidRPr="00D16CE1" w:rsidRDefault="00B211D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30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AB03F43" w14:textId="77777777" w:rsidR="00B211D2" w:rsidRDefault="00B211D2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Ciumeşti -</w:t>
            </w:r>
          </w:p>
          <w:p w14:paraId="7677A801" w14:textId="77777777" w:rsidR="00B211D2" w:rsidRDefault="00B211D2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Stâlpeni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775372E" w14:textId="77777777" w:rsidR="00B211D2" w:rsidRDefault="00B211D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6D2D3A1" w14:textId="77777777" w:rsidR="00B211D2" w:rsidRPr="00D16CE1" w:rsidRDefault="00B211D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10D7AE4" w14:textId="77777777" w:rsidR="00B211D2" w:rsidRDefault="00B211D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D304787" w14:textId="77777777" w:rsidR="00B211D2" w:rsidRPr="00D16CE1" w:rsidRDefault="00B211D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03509EA" w14:textId="77777777" w:rsidR="00B211D2" w:rsidRPr="00E804A9" w:rsidRDefault="00B211D2">
            <w:pPr>
              <w:spacing w:before="40" w:after="40" w:line="360" w:lineRule="auto"/>
              <w:ind w:left="57" w:right="57"/>
              <w:rPr>
                <w:b/>
                <w:bCs/>
                <w:iCs/>
                <w:sz w:val="20"/>
                <w:lang w:val="ro-RO"/>
              </w:rPr>
            </w:pPr>
            <w:r>
              <w:rPr>
                <w:b/>
                <w:bCs/>
                <w:iCs/>
                <w:sz w:val="20"/>
                <w:lang w:val="ro-RO"/>
              </w:rPr>
              <w:t>*</w:t>
            </w:r>
            <w:r w:rsidRPr="00E804A9">
              <w:rPr>
                <w:b/>
                <w:bCs/>
                <w:iCs/>
                <w:sz w:val="20"/>
                <w:lang w:val="ro-RO"/>
              </w:rPr>
              <w:t xml:space="preserve">Valabil pentru trenurile </w:t>
            </w:r>
            <w:r>
              <w:rPr>
                <w:b/>
                <w:bCs/>
                <w:iCs/>
                <w:sz w:val="20"/>
                <w:lang w:val="ro-RO"/>
              </w:rPr>
              <w:t>care au în componență</w:t>
            </w:r>
            <w:r w:rsidRPr="003D2B16">
              <w:rPr>
                <w:b/>
                <w:bCs/>
                <w:iCs/>
                <w:sz w:val="20"/>
                <w:lang w:val="ro-RO"/>
              </w:rPr>
              <w:t xml:space="preserve"> </w:t>
            </w:r>
            <w:r w:rsidRPr="00E804A9">
              <w:rPr>
                <w:b/>
                <w:bCs/>
                <w:iCs/>
                <w:sz w:val="20"/>
                <w:lang w:val="ro-RO"/>
              </w:rPr>
              <w:t>două locomotive cuplate.</w:t>
            </w:r>
          </w:p>
          <w:p w14:paraId="3DCA4A39" w14:textId="77777777" w:rsidR="00B211D2" w:rsidRPr="00884DD1" w:rsidRDefault="00B211D2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884DD1"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B211D2" w:rsidRPr="00054DFC" w14:paraId="0F8140D2" w14:textId="77777777">
        <w:trPr>
          <w:cantSplit/>
          <w:trHeight w:val="141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FA2CCA3" w14:textId="77777777" w:rsidR="00B211D2" w:rsidRDefault="00B211D2" w:rsidP="00B211D2">
            <w:pPr>
              <w:numPr>
                <w:ilvl w:val="0"/>
                <w:numId w:val="51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391641B" w14:textId="77777777" w:rsidR="00B211D2" w:rsidRPr="00DD4D10" w:rsidRDefault="00B211D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 w:rsidRPr="00DD4D10">
              <w:rPr>
                <w:b/>
                <w:bCs/>
                <w:color w:val="000000"/>
                <w:sz w:val="20"/>
                <w:lang w:val="ro-RO"/>
              </w:rPr>
              <w:t>129+535</w:t>
            </w:r>
          </w:p>
          <w:p w14:paraId="4BBA1FF2" w14:textId="77777777" w:rsidR="00B211D2" w:rsidRDefault="00B211D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DD4D10">
              <w:rPr>
                <w:b/>
                <w:bCs/>
                <w:color w:val="000000"/>
                <w:sz w:val="20"/>
                <w:lang w:val="ro-RO"/>
              </w:rPr>
              <w:t>129+585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E687356" w14:textId="77777777" w:rsidR="00B211D2" w:rsidRPr="00D16CE1" w:rsidRDefault="00B211D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30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81D7DB6" w14:textId="77777777" w:rsidR="00B211D2" w:rsidRDefault="00B211D2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Ciumeşti -</w:t>
            </w:r>
          </w:p>
          <w:p w14:paraId="2E6C964B" w14:textId="77777777" w:rsidR="00B211D2" w:rsidRDefault="00B211D2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Stâlpeni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6CE99A9" w14:textId="77777777" w:rsidR="00B211D2" w:rsidRDefault="00B211D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EE996C7" w14:textId="77777777" w:rsidR="00B211D2" w:rsidRPr="00D16CE1" w:rsidRDefault="00B211D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24A147B" w14:textId="77777777" w:rsidR="00B211D2" w:rsidRDefault="00B211D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F007166" w14:textId="77777777" w:rsidR="00B211D2" w:rsidRPr="00D16CE1" w:rsidRDefault="00B211D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F0B312B" w14:textId="77777777" w:rsidR="00B211D2" w:rsidRPr="00DD4D10" w:rsidRDefault="00B211D2">
            <w:pPr>
              <w:spacing w:before="40" w:after="40" w:line="360" w:lineRule="auto"/>
              <w:ind w:left="57" w:right="57"/>
              <w:rPr>
                <w:b/>
                <w:bCs/>
                <w:iCs/>
                <w:sz w:val="20"/>
                <w:lang w:val="ro-RO"/>
              </w:rPr>
            </w:pPr>
            <w:r>
              <w:rPr>
                <w:b/>
                <w:bCs/>
                <w:iCs/>
                <w:sz w:val="20"/>
                <w:lang w:val="ro-RO"/>
              </w:rPr>
              <w:t>*</w:t>
            </w:r>
            <w:r w:rsidRPr="00DD4D10">
              <w:rPr>
                <w:b/>
                <w:bCs/>
                <w:iCs/>
                <w:sz w:val="20"/>
                <w:lang w:val="ro-RO"/>
              </w:rPr>
              <w:t xml:space="preserve">Valabil pentru trenurile </w:t>
            </w:r>
            <w:r>
              <w:rPr>
                <w:b/>
                <w:bCs/>
                <w:iCs/>
                <w:sz w:val="20"/>
                <w:lang w:val="ro-RO"/>
              </w:rPr>
              <w:t>care au în componență</w:t>
            </w:r>
            <w:r w:rsidRPr="003D2B16">
              <w:rPr>
                <w:b/>
                <w:bCs/>
                <w:iCs/>
                <w:sz w:val="20"/>
                <w:lang w:val="ro-RO"/>
              </w:rPr>
              <w:t xml:space="preserve"> </w:t>
            </w:r>
            <w:r w:rsidRPr="00DD4D10">
              <w:rPr>
                <w:b/>
                <w:bCs/>
                <w:iCs/>
                <w:sz w:val="20"/>
                <w:lang w:val="ro-RO"/>
              </w:rPr>
              <w:t>două locomotive cuplate.</w:t>
            </w:r>
          </w:p>
          <w:p w14:paraId="5B6A13AA" w14:textId="77777777" w:rsidR="00B211D2" w:rsidRPr="00054DFC" w:rsidRDefault="00B211D2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054DFC"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B211D2" w:rsidRPr="00054DFC" w14:paraId="3C40CDD7" w14:textId="77777777">
        <w:trPr>
          <w:cantSplit/>
          <w:trHeight w:val="141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CA06684" w14:textId="77777777" w:rsidR="00B211D2" w:rsidRDefault="00B211D2" w:rsidP="00B211D2">
            <w:pPr>
              <w:numPr>
                <w:ilvl w:val="0"/>
                <w:numId w:val="51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089D8ED" w14:textId="77777777" w:rsidR="00B211D2" w:rsidRDefault="00B211D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>
              <w:rPr>
                <w:b/>
                <w:bCs/>
                <w:color w:val="000000"/>
                <w:sz w:val="20"/>
                <w:lang w:val="ro-RO"/>
              </w:rPr>
              <w:t>129+917</w:t>
            </w:r>
          </w:p>
          <w:p w14:paraId="2353E96C" w14:textId="77777777" w:rsidR="00B211D2" w:rsidRPr="00DD4D10" w:rsidRDefault="00B211D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>
              <w:rPr>
                <w:b/>
                <w:bCs/>
                <w:color w:val="000000"/>
                <w:sz w:val="20"/>
                <w:lang w:val="ro-RO"/>
              </w:rPr>
              <w:t>155+311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52E883C" w14:textId="77777777" w:rsidR="00B211D2" w:rsidRDefault="00B211D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50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52D41E2" w14:textId="77777777" w:rsidR="00B211D2" w:rsidRDefault="00B211D2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Ax. St. Stâlpeni -</w:t>
            </w:r>
          </w:p>
          <w:p w14:paraId="74455E01" w14:textId="77777777" w:rsidR="00B211D2" w:rsidRDefault="00B211D2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Ax. St. Câmpulung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4344394" w14:textId="77777777" w:rsidR="00B211D2" w:rsidRDefault="00B211D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41137F2" w14:textId="77777777" w:rsidR="00B211D2" w:rsidRPr="00D16CE1" w:rsidRDefault="00B211D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39BF4B7" w14:textId="77777777" w:rsidR="00B211D2" w:rsidRDefault="00B211D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107D3FE" w14:textId="77777777" w:rsidR="00B211D2" w:rsidRPr="00D16CE1" w:rsidRDefault="00B211D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45C8401" w14:textId="77777777" w:rsidR="00B211D2" w:rsidRDefault="00B211D2">
            <w:pPr>
              <w:spacing w:before="40" w:after="40" w:line="360" w:lineRule="auto"/>
              <w:ind w:left="57" w:right="57"/>
              <w:rPr>
                <w:b/>
                <w:bCs/>
                <w:iCs/>
                <w:sz w:val="20"/>
                <w:lang w:val="ro-RO"/>
              </w:rPr>
            </w:pPr>
            <w:r>
              <w:rPr>
                <w:b/>
                <w:bCs/>
                <w:iCs/>
                <w:sz w:val="20"/>
                <w:lang w:val="ro-RO"/>
              </w:rPr>
              <w:t>Nesemnalizată pe teren.</w:t>
            </w:r>
          </w:p>
        </w:tc>
      </w:tr>
      <w:tr w:rsidR="00B211D2" w:rsidRPr="00054DFC" w14:paraId="2475DEBF" w14:textId="77777777">
        <w:trPr>
          <w:cantSplit/>
          <w:trHeight w:val="141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D2582C8" w14:textId="77777777" w:rsidR="00B211D2" w:rsidRDefault="00B211D2" w:rsidP="00B211D2">
            <w:pPr>
              <w:numPr>
                <w:ilvl w:val="0"/>
                <w:numId w:val="51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316E5AF" w14:textId="77777777" w:rsidR="00B211D2" w:rsidRDefault="00B211D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>
              <w:rPr>
                <w:b/>
                <w:bCs/>
                <w:color w:val="000000"/>
                <w:sz w:val="20"/>
                <w:lang w:val="ro-RO"/>
              </w:rPr>
              <w:t>131+000</w:t>
            </w:r>
          </w:p>
          <w:p w14:paraId="607638CC" w14:textId="77777777" w:rsidR="00B211D2" w:rsidRPr="00DD4D10" w:rsidRDefault="00B211D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>
              <w:rPr>
                <w:b/>
                <w:bCs/>
                <w:color w:val="000000"/>
                <w:sz w:val="20"/>
                <w:lang w:val="ro-RO"/>
              </w:rPr>
              <w:t>136+000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26DDC3A" w14:textId="77777777" w:rsidR="00B211D2" w:rsidRDefault="00B211D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30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BA6690C" w14:textId="77777777" w:rsidR="00B211D2" w:rsidRDefault="00B211D2" w:rsidP="002B488F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Stâlpeni -</w:t>
            </w:r>
          </w:p>
          <w:p w14:paraId="7A18D23D" w14:textId="77777777" w:rsidR="00B211D2" w:rsidRDefault="00B211D2" w:rsidP="002B488F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Câmpulung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546690B" w14:textId="77777777" w:rsidR="00B211D2" w:rsidRDefault="00B211D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938A0A4" w14:textId="77777777" w:rsidR="00B211D2" w:rsidRPr="00D16CE1" w:rsidRDefault="00B211D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C777EA8" w14:textId="77777777" w:rsidR="00B211D2" w:rsidRDefault="00B211D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F42CD04" w14:textId="77777777" w:rsidR="00B211D2" w:rsidRPr="00D16CE1" w:rsidRDefault="00B211D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0C0186D" w14:textId="77777777" w:rsidR="00B211D2" w:rsidRDefault="00B211D2">
            <w:pPr>
              <w:spacing w:before="40" w:after="40" w:line="360" w:lineRule="auto"/>
              <w:ind w:left="57" w:right="57"/>
              <w:rPr>
                <w:b/>
                <w:bCs/>
                <w:iCs/>
                <w:sz w:val="20"/>
                <w:lang w:val="ro-RO"/>
              </w:rPr>
            </w:pPr>
            <w:r>
              <w:rPr>
                <w:b/>
                <w:bCs/>
                <w:iCs/>
                <w:sz w:val="20"/>
                <w:lang w:val="ro-RO"/>
              </w:rPr>
              <w:t>Semnalizată ca limitare de viteză.</w:t>
            </w:r>
          </w:p>
        </w:tc>
      </w:tr>
      <w:tr w:rsidR="00B211D2" w:rsidRPr="00884DD1" w14:paraId="2A34003D" w14:textId="77777777">
        <w:trPr>
          <w:cantSplit/>
          <w:trHeight w:val="700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8EF145C" w14:textId="77777777" w:rsidR="00B211D2" w:rsidRDefault="00B211D2" w:rsidP="00B211D2">
            <w:pPr>
              <w:numPr>
                <w:ilvl w:val="0"/>
                <w:numId w:val="51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6ECF87E" w14:textId="77777777" w:rsidR="00B211D2" w:rsidRPr="00535AB9" w:rsidRDefault="00B211D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 w:rsidRPr="00535AB9">
              <w:rPr>
                <w:b/>
                <w:bCs/>
                <w:color w:val="000000"/>
                <w:sz w:val="20"/>
                <w:lang w:val="ro-RO"/>
              </w:rPr>
              <w:t>137+685</w:t>
            </w:r>
          </w:p>
          <w:p w14:paraId="2C05E945" w14:textId="77777777" w:rsidR="00B211D2" w:rsidRDefault="00B211D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535AB9">
              <w:rPr>
                <w:b/>
                <w:bCs/>
                <w:color w:val="000000"/>
                <w:sz w:val="20"/>
                <w:lang w:val="ro-RO"/>
              </w:rPr>
              <w:t>137+735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9D2BA54" w14:textId="77777777" w:rsidR="00B211D2" w:rsidRPr="00D16CE1" w:rsidRDefault="00B211D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30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443268C" w14:textId="77777777" w:rsidR="00B211D2" w:rsidRDefault="00B211D2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Stâlpeni -</w:t>
            </w:r>
          </w:p>
          <w:p w14:paraId="3F2A906B" w14:textId="77777777" w:rsidR="00B211D2" w:rsidRDefault="00B211D2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Câmpulung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EF31E41" w14:textId="77777777" w:rsidR="00B211D2" w:rsidRDefault="00B211D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FDC8519" w14:textId="77777777" w:rsidR="00B211D2" w:rsidRPr="00D16CE1" w:rsidRDefault="00B211D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9EACF9F" w14:textId="77777777" w:rsidR="00B211D2" w:rsidRDefault="00B211D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02BE1CE" w14:textId="77777777" w:rsidR="00B211D2" w:rsidRPr="00D16CE1" w:rsidRDefault="00B211D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E82438D" w14:textId="77777777" w:rsidR="00B211D2" w:rsidRPr="00535AB9" w:rsidRDefault="00B211D2">
            <w:pPr>
              <w:spacing w:before="40" w:after="40" w:line="360" w:lineRule="auto"/>
              <w:ind w:left="57" w:right="57"/>
              <w:rPr>
                <w:b/>
                <w:bCs/>
                <w:iCs/>
                <w:sz w:val="20"/>
                <w:lang w:val="ro-RO"/>
              </w:rPr>
            </w:pPr>
            <w:r>
              <w:rPr>
                <w:b/>
                <w:bCs/>
                <w:iCs/>
                <w:sz w:val="20"/>
                <w:lang w:val="ro-RO"/>
              </w:rPr>
              <w:t>*</w:t>
            </w:r>
            <w:r w:rsidRPr="00535AB9">
              <w:rPr>
                <w:b/>
                <w:bCs/>
                <w:iCs/>
                <w:sz w:val="20"/>
                <w:lang w:val="ro-RO"/>
              </w:rPr>
              <w:t xml:space="preserve">Valabil pentru trenurile </w:t>
            </w:r>
            <w:r>
              <w:rPr>
                <w:b/>
                <w:bCs/>
                <w:iCs/>
                <w:sz w:val="20"/>
                <w:lang w:val="ro-RO"/>
              </w:rPr>
              <w:t>care au în componență</w:t>
            </w:r>
            <w:r w:rsidRPr="003D2B16">
              <w:rPr>
                <w:b/>
                <w:bCs/>
                <w:iCs/>
                <w:sz w:val="20"/>
                <w:lang w:val="ro-RO"/>
              </w:rPr>
              <w:t xml:space="preserve"> </w:t>
            </w:r>
            <w:r w:rsidRPr="00535AB9">
              <w:rPr>
                <w:b/>
                <w:bCs/>
                <w:iCs/>
                <w:sz w:val="20"/>
                <w:lang w:val="ro-RO"/>
              </w:rPr>
              <w:t>două locomotive cuplate.</w:t>
            </w:r>
          </w:p>
          <w:p w14:paraId="5666360A" w14:textId="77777777" w:rsidR="00B211D2" w:rsidRPr="00884DD1" w:rsidRDefault="00B211D2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884DD1"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B211D2" w14:paraId="3B5D04B2" w14:textId="77777777">
        <w:trPr>
          <w:cantSplit/>
          <w:trHeight w:val="700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7F9FF80" w14:textId="77777777" w:rsidR="00B211D2" w:rsidRDefault="00B211D2" w:rsidP="00B211D2">
            <w:pPr>
              <w:numPr>
                <w:ilvl w:val="0"/>
                <w:numId w:val="51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CCB9516" w14:textId="77777777" w:rsidR="00B211D2" w:rsidRPr="00535AB9" w:rsidRDefault="00B211D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92340AF" w14:textId="77777777" w:rsidR="00B211D2" w:rsidRDefault="00B211D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87575A9" w14:textId="77777777" w:rsidR="00B211D2" w:rsidRDefault="00B211D2">
            <w:pPr>
              <w:spacing w:line="360" w:lineRule="auto"/>
              <w:ind w:lef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Câmpulung</w:t>
            </w:r>
          </w:p>
          <w:p w14:paraId="1D2F8015" w14:textId="77777777" w:rsidR="00B211D2" w:rsidRDefault="00B211D2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linia 1 </w:t>
            </w:r>
          </w:p>
          <w:p w14:paraId="42515522" w14:textId="77777777" w:rsidR="00B211D2" w:rsidRDefault="00B211D2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primiri - expedieri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53BD956" w14:textId="77777777" w:rsidR="00B211D2" w:rsidRDefault="00B211D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</w:t>
            </w:r>
          </w:p>
          <w:p w14:paraId="240D85DF" w14:textId="77777777" w:rsidR="00B211D2" w:rsidRDefault="00B211D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5D57662" w14:textId="77777777" w:rsidR="00B211D2" w:rsidRPr="00D16CE1" w:rsidRDefault="00B211D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</w:t>
            </w:r>
            <w:r w:rsidRPr="00D16CE1">
              <w:rPr>
                <w:b/>
                <w:bCs/>
                <w:sz w:val="36"/>
                <w:szCs w:val="36"/>
                <w:lang w:val="ro-RO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92B542F" w14:textId="77777777" w:rsidR="00B211D2" w:rsidRDefault="00B211D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E496CF5" w14:textId="77777777" w:rsidR="00B211D2" w:rsidRPr="00D16CE1" w:rsidRDefault="00B211D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1E5E3B3" w14:textId="77777777" w:rsidR="00B211D2" w:rsidRDefault="00B211D2">
            <w:pPr>
              <w:spacing w:before="40" w:after="40" w:line="360" w:lineRule="auto"/>
              <w:ind w:left="57" w:right="57"/>
              <w:rPr>
                <w:b/>
                <w:bCs/>
                <w:iCs/>
                <w:sz w:val="20"/>
                <w:lang w:val="ro-RO"/>
              </w:rPr>
            </w:pPr>
          </w:p>
        </w:tc>
      </w:tr>
      <w:tr w:rsidR="00B211D2" w14:paraId="1487E079" w14:textId="77777777">
        <w:trPr>
          <w:cantSplit/>
          <w:trHeight w:val="60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A8A031E" w14:textId="77777777" w:rsidR="00B211D2" w:rsidRDefault="00B211D2" w:rsidP="00B211D2">
            <w:pPr>
              <w:numPr>
                <w:ilvl w:val="0"/>
                <w:numId w:val="51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BA689AA" w14:textId="77777777" w:rsidR="00B211D2" w:rsidRDefault="00B211D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EFC0AA9" w14:textId="77777777" w:rsidR="00B211D2" w:rsidRPr="00D16CE1" w:rsidRDefault="00B211D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631CF50" w14:textId="77777777" w:rsidR="00B211D2" w:rsidRDefault="00B211D2">
            <w:pPr>
              <w:spacing w:line="360" w:lineRule="auto"/>
              <w:ind w:lef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Câmpulung</w:t>
            </w:r>
          </w:p>
          <w:p w14:paraId="3FEAE257" w14:textId="77777777" w:rsidR="00B211D2" w:rsidRDefault="00B211D2">
            <w:pPr>
              <w:spacing w:line="360" w:lineRule="auto"/>
              <w:ind w:lef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liniile 2 şi 3 </w:t>
            </w:r>
          </w:p>
          <w:p w14:paraId="30F9F8E0" w14:textId="77777777" w:rsidR="00B211D2" w:rsidRDefault="00B211D2">
            <w:pPr>
              <w:spacing w:line="360" w:lineRule="auto"/>
              <w:ind w:lef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primiri - expedieri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0CD77FB" w14:textId="77777777" w:rsidR="00B211D2" w:rsidRDefault="00B211D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</w:t>
            </w:r>
          </w:p>
          <w:p w14:paraId="65807A0D" w14:textId="77777777" w:rsidR="00B211D2" w:rsidRDefault="00B211D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CD72276" w14:textId="77777777" w:rsidR="00B211D2" w:rsidRPr="00D16CE1" w:rsidRDefault="00B211D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D16CE1">
              <w:rPr>
                <w:b/>
                <w:bCs/>
                <w:sz w:val="36"/>
                <w:szCs w:val="36"/>
                <w:lang w:val="ro-RO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451D0B9" w14:textId="77777777" w:rsidR="00B211D2" w:rsidRDefault="00B211D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1C12A77" w14:textId="77777777" w:rsidR="00B211D2" w:rsidRPr="00D16CE1" w:rsidRDefault="00B211D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A86E83B" w14:textId="77777777" w:rsidR="00B211D2" w:rsidRDefault="00B211D2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</w:p>
        </w:tc>
      </w:tr>
      <w:tr w:rsidR="00B211D2" w14:paraId="7199FA81" w14:textId="77777777">
        <w:trPr>
          <w:cantSplit/>
          <w:trHeight w:val="60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BBB4EE9" w14:textId="77777777" w:rsidR="00B211D2" w:rsidRDefault="00B211D2" w:rsidP="00B211D2">
            <w:pPr>
              <w:numPr>
                <w:ilvl w:val="0"/>
                <w:numId w:val="51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BCF0907" w14:textId="77777777" w:rsidR="00B211D2" w:rsidRDefault="00B211D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09A16D9" w14:textId="77777777" w:rsidR="00B211D2" w:rsidRPr="00D16CE1" w:rsidRDefault="00B211D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26B83B5" w14:textId="77777777" w:rsidR="00B211D2" w:rsidRDefault="00B211D2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Argeşel</w:t>
            </w:r>
          </w:p>
          <w:p w14:paraId="51A8A0C7" w14:textId="77777777" w:rsidR="00B211D2" w:rsidRDefault="00B211D2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linia 4 </w:t>
            </w:r>
          </w:p>
          <w:p w14:paraId="4D2CCCF5" w14:textId="77777777" w:rsidR="00B211D2" w:rsidRDefault="00B211D2">
            <w:pPr>
              <w:spacing w:line="360" w:lineRule="auto"/>
              <w:ind w:lef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primiri - expedieri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ABFA49A" w14:textId="77777777" w:rsidR="00B211D2" w:rsidRDefault="00B211D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</w:t>
            </w:r>
          </w:p>
          <w:p w14:paraId="351A7A5E" w14:textId="77777777" w:rsidR="00B211D2" w:rsidRDefault="00B211D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3D53A7E" w14:textId="77777777" w:rsidR="00B211D2" w:rsidRPr="00D16CE1" w:rsidRDefault="00B211D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D16CE1">
              <w:rPr>
                <w:b/>
                <w:bCs/>
                <w:sz w:val="36"/>
                <w:szCs w:val="36"/>
                <w:lang w:val="ro-RO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631E584" w14:textId="77777777" w:rsidR="00B211D2" w:rsidRDefault="00B211D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33EC874" w14:textId="77777777" w:rsidR="00B211D2" w:rsidRPr="00D16CE1" w:rsidRDefault="00B211D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A9CD945" w14:textId="77777777" w:rsidR="00B211D2" w:rsidRDefault="00B211D2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</w:t>
            </w:r>
          </w:p>
          <w:p w14:paraId="3E47D859" w14:textId="77777777" w:rsidR="00B211D2" w:rsidRDefault="00B211D2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la liniile 1 - 4, peste TDJ </w:t>
            </w:r>
          </w:p>
          <w:p w14:paraId="6543B595" w14:textId="77777777" w:rsidR="00B211D2" w:rsidRDefault="00B211D2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19 / 21 și sch. 27, 18 și 16.</w:t>
            </w:r>
          </w:p>
        </w:tc>
      </w:tr>
      <w:tr w:rsidR="00B211D2" w14:paraId="68E5BF8C" w14:textId="77777777">
        <w:trPr>
          <w:cantSplit/>
          <w:trHeight w:val="264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B2C1DDA" w14:textId="77777777" w:rsidR="00B211D2" w:rsidRDefault="00B211D2" w:rsidP="00B211D2">
            <w:pPr>
              <w:numPr>
                <w:ilvl w:val="0"/>
                <w:numId w:val="51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681F8C2" w14:textId="77777777" w:rsidR="00B211D2" w:rsidRDefault="00B211D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330E5AB" w14:textId="77777777" w:rsidR="00B211D2" w:rsidRPr="00D16CE1" w:rsidRDefault="00B211D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5E7BDFD" w14:textId="77777777" w:rsidR="00B211D2" w:rsidRDefault="00B211D2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Argeşel</w:t>
            </w:r>
          </w:p>
          <w:p w14:paraId="06709032" w14:textId="77777777" w:rsidR="00B211D2" w:rsidRDefault="00B211D2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liniile 6 şi 7 </w:t>
            </w:r>
          </w:p>
          <w:p w14:paraId="27587641" w14:textId="77777777" w:rsidR="00B211D2" w:rsidRDefault="00B211D2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primiri - expedieri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7BD55E9" w14:textId="77777777" w:rsidR="00B211D2" w:rsidRDefault="00B211D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</w:t>
            </w:r>
          </w:p>
          <w:p w14:paraId="05958B43" w14:textId="77777777" w:rsidR="00B211D2" w:rsidRDefault="00B211D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50C44FB" w14:textId="77777777" w:rsidR="00B211D2" w:rsidRPr="00D16CE1" w:rsidRDefault="00B211D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D16CE1">
              <w:rPr>
                <w:b/>
                <w:bCs/>
                <w:sz w:val="36"/>
                <w:szCs w:val="36"/>
                <w:lang w:val="ro-RO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2BF4180" w14:textId="77777777" w:rsidR="00B211D2" w:rsidRDefault="00B211D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E40B00F" w14:textId="77777777" w:rsidR="00B211D2" w:rsidRPr="00D16CE1" w:rsidRDefault="00B211D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2AED9C8" w14:textId="77777777" w:rsidR="00B211D2" w:rsidRDefault="00B211D2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</w:p>
        </w:tc>
      </w:tr>
    </w:tbl>
    <w:p w14:paraId="50F23B4B" w14:textId="77777777" w:rsidR="00B211D2" w:rsidRPr="00FE25BC" w:rsidRDefault="00B211D2" w:rsidP="00423AC0">
      <w:pPr>
        <w:spacing w:before="40" w:after="40" w:line="192" w:lineRule="auto"/>
        <w:ind w:right="57"/>
        <w:rPr>
          <w:b/>
          <w:sz w:val="20"/>
          <w:szCs w:val="20"/>
          <w:lang w:val="ro-RO"/>
        </w:rPr>
      </w:pPr>
    </w:p>
    <w:p w14:paraId="1858CA3C" w14:textId="77777777" w:rsidR="00B211D2" w:rsidRDefault="00B211D2" w:rsidP="00815695">
      <w:pPr>
        <w:pStyle w:val="Heading1"/>
        <w:spacing w:line="360" w:lineRule="auto"/>
      </w:pPr>
      <w:r>
        <w:lastRenderedPageBreak/>
        <w:t>LINIA 109</w:t>
      </w:r>
    </w:p>
    <w:p w14:paraId="21532B54" w14:textId="77777777" w:rsidR="00B211D2" w:rsidRDefault="00B211D2" w:rsidP="00F53A8E">
      <w:pPr>
        <w:pStyle w:val="Heading1"/>
        <w:spacing w:line="360" w:lineRule="auto"/>
        <w:rPr>
          <w:b w:val="0"/>
          <w:bCs w:val="0"/>
          <w:sz w:val="8"/>
        </w:rPr>
      </w:pPr>
      <w:r>
        <w:t>PITEŞTI - CURTEA DE ARGEŞ</w:t>
      </w:r>
      <w:r>
        <w:rPr>
          <w:sz w:val="20"/>
        </w:rPr>
        <w:t xml:space="preserve"> </w:t>
      </w:r>
    </w:p>
    <w:tbl>
      <w:tblPr>
        <w:tblW w:w="1020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638"/>
        <w:gridCol w:w="880"/>
        <w:gridCol w:w="753"/>
        <w:gridCol w:w="2202"/>
        <w:gridCol w:w="869"/>
        <w:gridCol w:w="753"/>
        <w:gridCol w:w="869"/>
        <w:gridCol w:w="752"/>
        <w:gridCol w:w="2490"/>
      </w:tblGrid>
      <w:tr w:rsidR="00B211D2" w14:paraId="5313B94A" w14:textId="77777777">
        <w:trPr>
          <w:cantSplit/>
          <w:trHeight w:val="65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EB1EC97" w14:textId="77777777" w:rsidR="00B211D2" w:rsidRDefault="00B211D2" w:rsidP="00B211D2">
            <w:pPr>
              <w:numPr>
                <w:ilvl w:val="0"/>
                <w:numId w:val="9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8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ACE23BC" w14:textId="77777777" w:rsidR="00B211D2" w:rsidRDefault="00B211D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13DDD0E" w14:textId="77777777" w:rsidR="00B211D2" w:rsidRPr="001B30CD" w:rsidRDefault="00B211D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D56424C" w14:textId="77777777" w:rsidR="00B211D2" w:rsidRDefault="00B211D2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Piteşti Nord</w:t>
            </w:r>
          </w:p>
          <w:p w14:paraId="613A19C6" w14:textId="77777777" w:rsidR="00B211D2" w:rsidRDefault="00B211D2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 2 abătută</w:t>
            </w: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CFBBBAA" w14:textId="77777777" w:rsidR="00B211D2" w:rsidRDefault="00B211D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</w:t>
            </w:r>
          </w:p>
          <w:p w14:paraId="305B3077" w14:textId="77777777" w:rsidR="00B211D2" w:rsidRDefault="00B211D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</w:t>
            </w:r>
          </w:p>
        </w:tc>
        <w:tc>
          <w:tcPr>
            <w:tcW w:w="75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55F188D" w14:textId="77777777" w:rsidR="00B211D2" w:rsidRPr="001B30CD" w:rsidRDefault="00B211D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1B30CD">
              <w:rPr>
                <w:b/>
                <w:bCs/>
                <w:sz w:val="36"/>
                <w:szCs w:val="36"/>
                <w:lang w:val="ro-RO"/>
              </w:rPr>
              <w:t>5</w:t>
            </w: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C3DB277" w14:textId="77777777" w:rsidR="00B211D2" w:rsidRDefault="00B211D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5F43F86" w14:textId="77777777" w:rsidR="00B211D2" w:rsidRPr="001B30CD" w:rsidRDefault="00B211D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635A551" w14:textId="77777777" w:rsidR="00B211D2" w:rsidRDefault="00B211D2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</w:p>
        </w:tc>
      </w:tr>
      <w:tr w:rsidR="00B211D2" w14:paraId="2EF6E9E4" w14:textId="77777777">
        <w:trPr>
          <w:cantSplit/>
          <w:trHeight w:val="165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6B833CF" w14:textId="77777777" w:rsidR="00B211D2" w:rsidRDefault="00B211D2" w:rsidP="00B211D2">
            <w:pPr>
              <w:numPr>
                <w:ilvl w:val="0"/>
                <w:numId w:val="9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8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3A86391" w14:textId="77777777" w:rsidR="00B211D2" w:rsidRDefault="00B211D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E008392" w14:textId="77777777" w:rsidR="00B211D2" w:rsidRPr="001B30CD" w:rsidRDefault="00B211D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4C46655" w14:textId="77777777" w:rsidR="00B211D2" w:rsidRDefault="00B211D2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Piteşti Nord</w:t>
            </w:r>
          </w:p>
          <w:p w14:paraId="2D96B31B" w14:textId="77777777" w:rsidR="00B211D2" w:rsidRDefault="00B211D2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 3 abătută</w:t>
            </w: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961DFC3" w14:textId="77777777" w:rsidR="00B211D2" w:rsidRDefault="00B211D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</w:t>
            </w:r>
          </w:p>
          <w:p w14:paraId="0AD20439" w14:textId="77777777" w:rsidR="00B211D2" w:rsidRDefault="00B211D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</w:t>
            </w:r>
          </w:p>
        </w:tc>
        <w:tc>
          <w:tcPr>
            <w:tcW w:w="75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5F8C404" w14:textId="77777777" w:rsidR="00B211D2" w:rsidRPr="001B30CD" w:rsidRDefault="00B211D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1B30CD">
              <w:rPr>
                <w:b/>
                <w:bCs/>
                <w:sz w:val="36"/>
                <w:szCs w:val="36"/>
                <w:lang w:val="ro-RO"/>
              </w:rPr>
              <w:t>5</w:t>
            </w: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384A7F8" w14:textId="77777777" w:rsidR="00B211D2" w:rsidRDefault="00B211D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32C98C1" w14:textId="77777777" w:rsidR="00B211D2" w:rsidRPr="001B30CD" w:rsidRDefault="00B211D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0ECFEC7" w14:textId="77777777" w:rsidR="00B211D2" w:rsidRDefault="00B211D2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</w:p>
        </w:tc>
      </w:tr>
      <w:tr w:rsidR="00B211D2" w14:paraId="080C2447" w14:textId="77777777">
        <w:trPr>
          <w:cantSplit/>
          <w:trHeight w:val="43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177A240" w14:textId="77777777" w:rsidR="00B211D2" w:rsidRDefault="00B211D2" w:rsidP="00B211D2">
            <w:pPr>
              <w:numPr>
                <w:ilvl w:val="0"/>
                <w:numId w:val="9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8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5984398" w14:textId="77777777" w:rsidR="00B211D2" w:rsidRDefault="00B211D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D660FF5" w14:textId="77777777" w:rsidR="00B211D2" w:rsidRPr="001B30CD" w:rsidRDefault="00B211D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F7F2003" w14:textId="77777777" w:rsidR="00B211D2" w:rsidRDefault="00B211D2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St. Bascov </w:t>
            </w:r>
          </w:p>
          <w:p w14:paraId="4AFC1697" w14:textId="77777777" w:rsidR="00B211D2" w:rsidRDefault="00B211D2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 3 primiri expedieri</w:t>
            </w: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3FB704D" w14:textId="77777777" w:rsidR="00B211D2" w:rsidRDefault="00B211D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 linia</w:t>
            </w:r>
          </w:p>
        </w:tc>
        <w:tc>
          <w:tcPr>
            <w:tcW w:w="75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01024D3" w14:textId="77777777" w:rsidR="00B211D2" w:rsidRPr="001B30CD" w:rsidRDefault="00B211D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66166E1" w14:textId="77777777" w:rsidR="00B211D2" w:rsidRDefault="00B211D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1B4905F" w14:textId="77777777" w:rsidR="00B211D2" w:rsidRPr="001B30CD" w:rsidRDefault="00B211D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7133CB2" w14:textId="77777777" w:rsidR="00B211D2" w:rsidRDefault="00B211D2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</w:p>
        </w:tc>
      </w:tr>
    </w:tbl>
    <w:p w14:paraId="54D87752" w14:textId="77777777" w:rsidR="00B211D2" w:rsidRDefault="00B211D2">
      <w:pPr>
        <w:spacing w:before="40" w:after="40" w:line="192" w:lineRule="auto"/>
        <w:ind w:right="57"/>
        <w:rPr>
          <w:sz w:val="20"/>
          <w:lang w:val="ro-RO"/>
        </w:rPr>
      </w:pPr>
    </w:p>
    <w:p w14:paraId="2CC6DF5E" w14:textId="77777777" w:rsidR="00B211D2" w:rsidRDefault="00B211D2" w:rsidP="00DB78D2">
      <w:pPr>
        <w:pStyle w:val="Heading1"/>
        <w:spacing w:line="360" w:lineRule="auto"/>
      </w:pPr>
      <w:r>
        <w:t>LINIA 112</w:t>
      </w:r>
    </w:p>
    <w:p w14:paraId="6473F515" w14:textId="77777777" w:rsidR="00B211D2" w:rsidRDefault="00B211D2" w:rsidP="00D013FA">
      <w:pPr>
        <w:pStyle w:val="Heading1"/>
        <w:spacing w:line="360" w:lineRule="auto"/>
        <w:rPr>
          <w:b w:val="0"/>
          <w:bCs w:val="0"/>
          <w:sz w:val="8"/>
        </w:rPr>
      </w:pPr>
      <w:r>
        <w:t xml:space="preserve">PIATRA OLT - CARACAL - </w:t>
      </w:r>
      <w:r w:rsidRPr="00755F45">
        <w:t>CARACAL GR. TEHNICA</w:t>
      </w:r>
    </w:p>
    <w:tbl>
      <w:tblPr>
        <w:tblW w:w="10208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634"/>
        <w:gridCol w:w="877"/>
        <w:gridCol w:w="756"/>
        <w:gridCol w:w="2204"/>
        <w:gridCol w:w="869"/>
        <w:gridCol w:w="758"/>
        <w:gridCol w:w="869"/>
        <w:gridCol w:w="754"/>
        <w:gridCol w:w="2487"/>
      </w:tblGrid>
      <w:tr w:rsidR="00B211D2" w14:paraId="674DCDDC" w14:textId="77777777">
        <w:trPr>
          <w:cantSplit/>
          <w:trHeight w:val="766"/>
          <w:jc w:val="center"/>
        </w:trPr>
        <w:tc>
          <w:tcPr>
            <w:tcW w:w="63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F8E21F6" w14:textId="77777777" w:rsidR="00B211D2" w:rsidRDefault="00B211D2" w:rsidP="00B211D2">
            <w:pPr>
              <w:numPr>
                <w:ilvl w:val="0"/>
                <w:numId w:val="60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AB9B376" w14:textId="77777777" w:rsidR="00B211D2" w:rsidRDefault="00B211D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1266838" w14:textId="77777777" w:rsidR="00B211D2" w:rsidRPr="00483148" w:rsidRDefault="00B211D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9790895" w14:textId="77777777" w:rsidR="00B211D2" w:rsidRDefault="00B211D2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Piatra Olt</w:t>
            </w:r>
          </w:p>
          <w:p w14:paraId="534B069B" w14:textId="77777777" w:rsidR="00B211D2" w:rsidRDefault="00B211D2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Y</w:t>
            </w: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0495748" w14:textId="77777777" w:rsidR="00B211D2" w:rsidRDefault="00B211D2" w:rsidP="000B158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peste </w:t>
            </w:r>
          </w:p>
          <w:p w14:paraId="18A61902" w14:textId="77777777" w:rsidR="00B211D2" w:rsidRDefault="00B211D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sch. 26, 32, 38 </w:t>
            </w:r>
            <w:r>
              <w:rPr>
                <w:b/>
                <w:bCs/>
                <w:sz w:val="20"/>
                <w:lang w:val="ro-RO"/>
              </w:rPr>
              <w:t xml:space="preserve">și </w:t>
            </w:r>
            <w:r>
              <w:rPr>
                <w:b/>
                <w:bCs/>
                <w:sz w:val="20"/>
              </w:rPr>
              <w:t>42</w:t>
            </w:r>
          </w:p>
        </w:tc>
        <w:tc>
          <w:tcPr>
            <w:tcW w:w="75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71A2FE1" w14:textId="77777777" w:rsidR="00B211D2" w:rsidRPr="00483148" w:rsidRDefault="00B211D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2AB9DE5" w14:textId="77777777" w:rsidR="00B211D2" w:rsidRDefault="00B211D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CD50701" w14:textId="77777777" w:rsidR="00B211D2" w:rsidRPr="00483148" w:rsidRDefault="00B211D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8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37A564E" w14:textId="77777777" w:rsidR="00B211D2" w:rsidRDefault="00B211D2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Cu afectarea liniilor 4 - 11.</w:t>
            </w:r>
          </w:p>
        </w:tc>
      </w:tr>
      <w:tr w:rsidR="00B211D2" w14:paraId="62FB6637" w14:textId="77777777">
        <w:trPr>
          <w:cantSplit/>
          <w:trHeight w:val="766"/>
          <w:jc w:val="center"/>
        </w:trPr>
        <w:tc>
          <w:tcPr>
            <w:tcW w:w="63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EDF522E" w14:textId="77777777" w:rsidR="00B211D2" w:rsidRDefault="00B211D2" w:rsidP="00B211D2">
            <w:pPr>
              <w:numPr>
                <w:ilvl w:val="0"/>
                <w:numId w:val="60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8607FB5" w14:textId="77777777" w:rsidR="00B211D2" w:rsidRDefault="00B211D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9102A28" w14:textId="77777777" w:rsidR="00B211D2" w:rsidRPr="00483148" w:rsidRDefault="00B211D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C2E0D7C" w14:textId="77777777" w:rsidR="00B211D2" w:rsidRDefault="00B211D2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Piatra Olt</w:t>
            </w:r>
          </w:p>
          <w:p w14:paraId="4DC8166D" w14:textId="77777777" w:rsidR="00B211D2" w:rsidRDefault="00B211D2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 8</w:t>
            </w: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0113F46" w14:textId="77777777" w:rsidR="00B211D2" w:rsidRDefault="00B211D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toată</w:t>
            </w:r>
          </w:p>
          <w:p w14:paraId="00B51495" w14:textId="77777777" w:rsidR="00B211D2" w:rsidRDefault="00B211D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</w:t>
            </w:r>
          </w:p>
        </w:tc>
        <w:tc>
          <w:tcPr>
            <w:tcW w:w="75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DE35BCA" w14:textId="77777777" w:rsidR="00B211D2" w:rsidRDefault="00B211D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6452F0C" w14:textId="77777777" w:rsidR="00B211D2" w:rsidRDefault="00B211D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72ABC6C" w14:textId="77777777" w:rsidR="00B211D2" w:rsidRPr="00483148" w:rsidRDefault="00B211D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8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D8B45A2" w14:textId="77777777" w:rsidR="00B211D2" w:rsidRDefault="00B211D2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</w:p>
        </w:tc>
      </w:tr>
      <w:tr w:rsidR="00B211D2" w14:paraId="6ED784A1" w14:textId="77777777">
        <w:trPr>
          <w:cantSplit/>
          <w:trHeight w:val="766"/>
          <w:jc w:val="center"/>
        </w:trPr>
        <w:tc>
          <w:tcPr>
            <w:tcW w:w="63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18D2A50" w14:textId="77777777" w:rsidR="00B211D2" w:rsidRDefault="00B211D2" w:rsidP="00B211D2">
            <w:pPr>
              <w:numPr>
                <w:ilvl w:val="0"/>
                <w:numId w:val="60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F9D3333" w14:textId="77777777" w:rsidR="00B211D2" w:rsidRDefault="00B211D2" w:rsidP="00850C5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206+900</w:t>
            </w:r>
          </w:p>
          <w:p w14:paraId="4CC21A32" w14:textId="77777777" w:rsidR="00B211D2" w:rsidRDefault="00B211D2" w:rsidP="00850C5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207+000</w:t>
            </w: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D73D4F1" w14:textId="77777777" w:rsidR="00B211D2" w:rsidRPr="00483148" w:rsidRDefault="00B211D2" w:rsidP="00850C5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30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FBD0727" w14:textId="77777777" w:rsidR="00B211D2" w:rsidRDefault="00B211D2" w:rsidP="00850C58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Piatra Olt - Vlăduleni </w:t>
            </w: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1C848B2" w14:textId="77777777" w:rsidR="00B211D2" w:rsidRDefault="00B211D2" w:rsidP="00850C5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B99B34D" w14:textId="77777777" w:rsidR="00B211D2" w:rsidRDefault="00B211D2" w:rsidP="00850C5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2805443" w14:textId="77777777" w:rsidR="00B211D2" w:rsidRDefault="00B211D2" w:rsidP="00850C5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02D4629" w14:textId="77777777" w:rsidR="00B211D2" w:rsidRPr="00483148" w:rsidRDefault="00B211D2" w:rsidP="00850C5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8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3E97919" w14:textId="77777777" w:rsidR="00B211D2" w:rsidRDefault="00B211D2" w:rsidP="00850C58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Fără inductori.</w:t>
            </w:r>
          </w:p>
        </w:tc>
      </w:tr>
      <w:tr w:rsidR="00B211D2" w14:paraId="7C0FB9F5" w14:textId="77777777">
        <w:trPr>
          <w:cantSplit/>
          <w:trHeight w:val="766"/>
          <w:jc w:val="center"/>
        </w:trPr>
        <w:tc>
          <w:tcPr>
            <w:tcW w:w="63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D07F871" w14:textId="77777777" w:rsidR="00B211D2" w:rsidRDefault="00B211D2" w:rsidP="00B211D2">
            <w:pPr>
              <w:numPr>
                <w:ilvl w:val="0"/>
                <w:numId w:val="60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5D2ECE2" w14:textId="77777777" w:rsidR="00B211D2" w:rsidRDefault="00B211D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207+000</w:t>
            </w:r>
          </w:p>
          <w:p w14:paraId="57D647CF" w14:textId="77777777" w:rsidR="00B211D2" w:rsidRDefault="00B211D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237+700</w:t>
            </w: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28DA265" w14:textId="77777777" w:rsidR="00B211D2" w:rsidRPr="00483148" w:rsidRDefault="00B211D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50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E9BE080" w14:textId="77777777" w:rsidR="00B211D2" w:rsidRDefault="00B211D2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Piatra Olt - Caracal</w:t>
            </w: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D003FE0" w14:textId="77777777" w:rsidR="00B211D2" w:rsidRDefault="00B211D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D9F691C" w14:textId="77777777" w:rsidR="00B211D2" w:rsidRDefault="00B211D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790573A" w14:textId="77777777" w:rsidR="00B211D2" w:rsidRDefault="00B211D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76F0FE2" w14:textId="77777777" w:rsidR="00B211D2" w:rsidRPr="00483148" w:rsidRDefault="00B211D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8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AC11357" w14:textId="77777777" w:rsidR="00B211D2" w:rsidRDefault="00B211D2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Semnalizată ca limitare de viteză.</w:t>
            </w:r>
          </w:p>
        </w:tc>
      </w:tr>
      <w:tr w:rsidR="00B211D2" w14:paraId="4984623E" w14:textId="77777777">
        <w:trPr>
          <w:cantSplit/>
          <w:trHeight w:val="766"/>
          <w:jc w:val="center"/>
        </w:trPr>
        <w:tc>
          <w:tcPr>
            <w:tcW w:w="63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25DE58B" w14:textId="77777777" w:rsidR="00B211D2" w:rsidRDefault="00B211D2" w:rsidP="00B211D2">
            <w:pPr>
              <w:numPr>
                <w:ilvl w:val="0"/>
                <w:numId w:val="60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73BAA95" w14:textId="77777777" w:rsidR="00B211D2" w:rsidRDefault="00B211D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217+100</w:t>
            </w:r>
          </w:p>
          <w:p w14:paraId="770C12F5" w14:textId="77777777" w:rsidR="00B211D2" w:rsidRDefault="00B211D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217+150</w:t>
            </w: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5404960" w14:textId="77777777" w:rsidR="00B211D2" w:rsidRDefault="00B211D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E4BB1D5" w14:textId="77777777" w:rsidR="00B211D2" w:rsidRDefault="00B211D2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Piatra Olt - Vlăduleni </w:t>
            </w: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8F1F692" w14:textId="77777777" w:rsidR="00B211D2" w:rsidRDefault="00B211D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58D0FBC" w14:textId="77777777" w:rsidR="00B211D2" w:rsidRDefault="00B211D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FA1912F" w14:textId="77777777" w:rsidR="00B211D2" w:rsidRDefault="00B211D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44BBBE0" w14:textId="77777777" w:rsidR="00B211D2" w:rsidRPr="00483148" w:rsidRDefault="00B211D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8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8734756" w14:textId="77777777" w:rsidR="00B211D2" w:rsidRDefault="00B211D2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Fără inductori.</w:t>
            </w:r>
          </w:p>
        </w:tc>
      </w:tr>
      <w:tr w:rsidR="00B211D2" w14:paraId="384ECF28" w14:textId="77777777">
        <w:trPr>
          <w:cantSplit/>
          <w:trHeight w:val="344"/>
          <w:jc w:val="center"/>
        </w:trPr>
        <w:tc>
          <w:tcPr>
            <w:tcW w:w="63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6B9C09B" w14:textId="77777777" w:rsidR="00B211D2" w:rsidRDefault="00B211D2" w:rsidP="00B211D2">
            <w:pPr>
              <w:numPr>
                <w:ilvl w:val="0"/>
                <w:numId w:val="60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F1F0394" w14:textId="77777777" w:rsidR="00B211D2" w:rsidRDefault="00B211D2">
            <w:pPr>
              <w:spacing w:before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3D9159C" w14:textId="77777777" w:rsidR="00B211D2" w:rsidRDefault="00B211D2">
            <w:pPr>
              <w:spacing w:before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A1F017F" w14:textId="77777777" w:rsidR="00B211D2" w:rsidRDefault="00B211D2">
            <w:pPr>
              <w:spacing w:before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Vlăduleni</w:t>
            </w:r>
          </w:p>
          <w:p w14:paraId="428960D8" w14:textId="77777777" w:rsidR="00B211D2" w:rsidRDefault="00B211D2">
            <w:pPr>
              <w:spacing w:before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 1</w:t>
            </w: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B55140A" w14:textId="77777777" w:rsidR="00B211D2" w:rsidRDefault="00B211D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toată</w:t>
            </w:r>
          </w:p>
          <w:p w14:paraId="79EE87BD" w14:textId="77777777" w:rsidR="00B211D2" w:rsidRDefault="00B211D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</w:t>
            </w:r>
          </w:p>
        </w:tc>
        <w:tc>
          <w:tcPr>
            <w:tcW w:w="75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EDA6222" w14:textId="77777777" w:rsidR="00B211D2" w:rsidRPr="00483148" w:rsidRDefault="00B211D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483148"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AF39196" w14:textId="77777777" w:rsidR="00B211D2" w:rsidRDefault="00B211D2">
            <w:pPr>
              <w:spacing w:before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D24FC29" w14:textId="77777777" w:rsidR="00B211D2" w:rsidRPr="00483148" w:rsidRDefault="00B211D2">
            <w:pPr>
              <w:spacing w:before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8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EEA9479" w14:textId="77777777" w:rsidR="00B211D2" w:rsidRDefault="00B211D2">
            <w:pPr>
              <w:spacing w:before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</w:p>
        </w:tc>
      </w:tr>
      <w:tr w:rsidR="00B211D2" w14:paraId="495CDD13" w14:textId="77777777">
        <w:trPr>
          <w:cantSplit/>
          <w:trHeight w:val="67"/>
          <w:jc w:val="center"/>
        </w:trPr>
        <w:tc>
          <w:tcPr>
            <w:tcW w:w="63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26E0C45" w14:textId="77777777" w:rsidR="00B211D2" w:rsidRDefault="00B211D2" w:rsidP="00B211D2">
            <w:pPr>
              <w:numPr>
                <w:ilvl w:val="0"/>
                <w:numId w:val="60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2D98BA2" w14:textId="77777777" w:rsidR="00B211D2" w:rsidRDefault="00B211D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ECE9427" w14:textId="77777777" w:rsidR="00B211D2" w:rsidRPr="00483148" w:rsidRDefault="00B211D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6166EE4" w14:textId="77777777" w:rsidR="00B211D2" w:rsidRDefault="00B211D2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Romula</w:t>
            </w:r>
          </w:p>
          <w:p w14:paraId="75A8E8AE" w14:textId="77777777" w:rsidR="00B211D2" w:rsidRDefault="00B211D2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linia 2 </w:t>
            </w:r>
          </w:p>
          <w:p w14:paraId="6BF362D4" w14:textId="77777777" w:rsidR="00B211D2" w:rsidRDefault="00B211D2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primiri - expedieri</w:t>
            </w: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3235686" w14:textId="77777777" w:rsidR="00B211D2" w:rsidRDefault="00B211D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toată</w:t>
            </w:r>
          </w:p>
          <w:p w14:paraId="2DBB4818" w14:textId="77777777" w:rsidR="00B211D2" w:rsidRDefault="00B211D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</w:t>
            </w:r>
          </w:p>
        </w:tc>
        <w:tc>
          <w:tcPr>
            <w:tcW w:w="75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4C98C7A" w14:textId="77777777" w:rsidR="00B211D2" w:rsidRPr="00483148" w:rsidRDefault="00B211D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483148"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31EC9EF" w14:textId="77777777" w:rsidR="00B211D2" w:rsidRDefault="00B211D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F35B6B6" w14:textId="77777777" w:rsidR="00B211D2" w:rsidRPr="00483148" w:rsidRDefault="00B211D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8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AAF1247" w14:textId="77777777" w:rsidR="00B211D2" w:rsidRDefault="00B211D2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</w:p>
        </w:tc>
      </w:tr>
      <w:tr w:rsidR="00B211D2" w14:paraId="525B67DA" w14:textId="77777777">
        <w:trPr>
          <w:cantSplit/>
          <w:trHeight w:val="67"/>
          <w:jc w:val="center"/>
        </w:trPr>
        <w:tc>
          <w:tcPr>
            <w:tcW w:w="63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A99ECFC" w14:textId="77777777" w:rsidR="00B211D2" w:rsidRDefault="00B211D2" w:rsidP="00B211D2">
            <w:pPr>
              <w:numPr>
                <w:ilvl w:val="0"/>
                <w:numId w:val="60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E25332C" w14:textId="77777777" w:rsidR="00B211D2" w:rsidRDefault="00B211D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428FE99" w14:textId="77777777" w:rsidR="00B211D2" w:rsidRPr="00483148" w:rsidRDefault="00B211D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3BBDE5E" w14:textId="77777777" w:rsidR="00B211D2" w:rsidRDefault="00B211D2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Romula</w:t>
            </w:r>
          </w:p>
          <w:p w14:paraId="494E8B1F" w14:textId="77777777" w:rsidR="00B211D2" w:rsidRDefault="00B211D2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X + Cap Y</w:t>
            </w: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53C0F55" w14:textId="77777777" w:rsidR="00B211D2" w:rsidRDefault="00B211D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peste sch. </w:t>
            </w:r>
          </w:p>
          <w:p w14:paraId="4C251F5F" w14:textId="77777777" w:rsidR="00B211D2" w:rsidRDefault="00B211D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3 și 4</w:t>
            </w:r>
          </w:p>
        </w:tc>
        <w:tc>
          <w:tcPr>
            <w:tcW w:w="75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7316424" w14:textId="77777777" w:rsidR="00B211D2" w:rsidRPr="00483148" w:rsidRDefault="00B211D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CDB90BE" w14:textId="77777777" w:rsidR="00B211D2" w:rsidRDefault="00B211D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E4CB6CC" w14:textId="77777777" w:rsidR="00B211D2" w:rsidRPr="00483148" w:rsidRDefault="00B211D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8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00D678F" w14:textId="77777777" w:rsidR="00B211D2" w:rsidRDefault="00B211D2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Afectează intrări - ieşiri </w:t>
            </w:r>
          </w:p>
          <w:p w14:paraId="1D4A9C50" w14:textId="77777777" w:rsidR="00B211D2" w:rsidRDefault="00B211D2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la liniile 2 și 3.</w:t>
            </w:r>
          </w:p>
        </w:tc>
      </w:tr>
      <w:tr w:rsidR="00B211D2" w14:paraId="70674FC1" w14:textId="77777777">
        <w:trPr>
          <w:cantSplit/>
          <w:trHeight w:val="67"/>
          <w:jc w:val="center"/>
        </w:trPr>
        <w:tc>
          <w:tcPr>
            <w:tcW w:w="63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7AC05EB" w14:textId="77777777" w:rsidR="00B211D2" w:rsidRDefault="00B211D2" w:rsidP="00B211D2">
            <w:pPr>
              <w:numPr>
                <w:ilvl w:val="0"/>
                <w:numId w:val="60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D6BB52E" w14:textId="77777777" w:rsidR="00B211D2" w:rsidRDefault="00B211D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231+335</w:t>
            </w:r>
          </w:p>
          <w:p w14:paraId="68127103" w14:textId="77777777" w:rsidR="00B211D2" w:rsidRDefault="00B211D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231+405</w:t>
            </w: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6866EFC" w14:textId="77777777" w:rsidR="00B211D2" w:rsidRPr="00483148" w:rsidRDefault="00B211D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30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E5C8CCC" w14:textId="77777777" w:rsidR="00B211D2" w:rsidRDefault="00B211D2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Romula -</w:t>
            </w:r>
          </w:p>
          <w:p w14:paraId="0F921A05" w14:textId="77777777" w:rsidR="00B211D2" w:rsidRDefault="00B211D2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Caracal</w:t>
            </w: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2FCF639" w14:textId="77777777" w:rsidR="00B211D2" w:rsidRDefault="00B211D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D7EE2B0" w14:textId="77777777" w:rsidR="00B211D2" w:rsidRPr="00483148" w:rsidRDefault="00B211D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7CB6F0D" w14:textId="77777777" w:rsidR="00B211D2" w:rsidRDefault="00B211D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2701BF8" w14:textId="77777777" w:rsidR="00B211D2" w:rsidRPr="00483148" w:rsidRDefault="00B211D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8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1EDAF30" w14:textId="77777777" w:rsidR="00B211D2" w:rsidRPr="00EB0A86" w:rsidRDefault="00B211D2">
            <w:pPr>
              <w:spacing w:before="40" w:after="40" w:line="360" w:lineRule="auto"/>
              <w:ind w:left="57" w:right="57"/>
              <w:rPr>
                <w:b/>
                <w:bCs/>
                <w:iCs/>
                <w:sz w:val="20"/>
              </w:rPr>
            </w:pPr>
            <w:r>
              <w:rPr>
                <w:b/>
                <w:bCs/>
                <w:iCs/>
                <w:sz w:val="20"/>
              </w:rPr>
              <w:t>*</w:t>
            </w:r>
            <w:r w:rsidRPr="00EB0A86">
              <w:rPr>
                <w:b/>
                <w:bCs/>
                <w:iCs/>
                <w:sz w:val="20"/>
              </w:rPr>
              <w:t xml:space="preserve">Valabil pentru trenurile </w:t>
            </w:r>
            <w:r>
              <w:rPr>
                <w:b/>
                <w:bCs/>
                <w:iCs/>
                <w:sz w:val="20"/>
              </w:rPr>
              <w:t>care au în componență</w:t>
            </w:r>
            <w:r w:rsidRPr="00EB0A86">
              <w:rPr>
                <w:b/>
                <w:bCs/>
                <w:iCs/>
                <w:sz w:val="20"/>
              </w:rPr>
              <w:t xml:space="preserve">  două locomotive cuplate.</w:t>
            </w:r>
          </w:p>
          <w:p w14:paraId="4666CA2F" w14:textId="77777777" w:rsidR="00B211D2" w:rsidRDefault="00B211D2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B211D2" w14:paraId="30760990" w14:textId="77777777">
        <w:trPr>
          <w:cantSplit/>
          <w:trHeight w:val="67"/>
          <w:jc w:val="center"/>
        </w:trPr>
        <w:tc>
          <w:tcPr>
            <w:tcW w:w="63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66B816B" w14:textId="77777777" w:rsidR="00B211D2" w:rsidRDefault="00B211D2" w:rsidP="00B211D2">
            <w:pPr>
              <w:numPr>
                <w:ilvl w:val="0"/>
                <w:numId w:val="60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550CBB3" w14:textId="77777777" w:rsidR="00B211D2" w:rsidRDefault="00B211D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231+950</w:t>
            </w:r>
          </w:p>
          <w:p w14:paraId="27A36619" w14:textId="77777777" w:rsidR="00B211D2" w:rsidRDefault="00B211D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232+000</w:t>
            </w: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2909F47" w14:textId="77777777" w:rsidR="00B211D2" w:rsidRPr="00483148" w:rsidRDefault="00B211D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30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13B4A99" w14:textId="77777777" w:rsidR="00B211D2" w:rsidRDefault="00B211D2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Romula -</w:t>
            </w:r>
          </w:p>
          <w:p w14:paraId="1AA9A753" w14:textId="77777777" w:rsidR="00B211D2" w:rsidRDefault="00B211D2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Caracal</w:t>
            </w: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984E986" w14:textId="77777777" w:rsidR="00B211D2" w:rsidRDefault="00B211D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AFFB9BB" w14:textId="77777777" w:rsidR="00B211D2" w:rsidRPr="00483148" w:rsidRDefault="00B211D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F85251B" w14:textId="77777777" w:rsidR="00B211D2" w:rsidRDefault="00B211D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1ED657B" w14:textId="77777777" w:rsidR="00B211D2" w:rsidRPr="00483148" w:rsidRDefault="00B211D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8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B5B165F" w14:textId="77777777" w:rsidR="00B211D2" w:rsidRDefault="00B211D2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Fără inductori.</w:t>
            </w:r>
          </w:p>
        </w:tc>
      </w:tr>
      <w:tr w:rsidR="00B211D2" w14:paraId="21ECC1AF" w14:textId="77777777">
        <w:trPr>
          <w:cantSplit/>
          <w:trHeight w:val="67"/>
          <w:jc w:val="center"/>
        </w:trPr>
        <w:tc>
          <w:tcPr>
            <w:tcW w:w="63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B59A4FE" w14:textId="77777777" w:rsidR="00B211D2" w:rsidRDefault="00B211D2" w:rsidP="00B211D2">
            <w:pPr>
              <w:numPr>
                <w:ilvl w:val="0"/>
                <w:numId w:val="60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91B6947" w14:textId="77777777" w:rsidR="00B211D2" w:rsidRDefault="00B211D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237+810</w:t>
            </w:r>
          </w:p>
          <w:p w14:paraId="2BA2D429" w14:textId="77777777" w:rsidR="00B211D2" w:rsidRDefault="00B211D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238+790</w:t>
            </w: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0B1FD0B" w14:textId="77777777" w:rsidR="00B211D2" w:rsidRDefault="00B211D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74541CC" w14:textId="77777777" w:rsidR="00B211D2" w:rsidRDefault="00B211D2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Caracal</w:t>
            </w:r>
          </w:p>
          <w:p w14:paraId="66FA0ECA" w14:textId="77777777" w:rsidR="00B211D2" w:rsidRDefault="00B211D2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 4 directă</w:t>
            </w: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21659DD" w14:textId="77777777" w:rsidR="00B211D2" w:rsidRDefault="00B211D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E823E23" w14:textId="77777777" w:rsidR="00B211D2" w:rsidRPr="00483148" w:rsidRDefault="00B211D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596B029" w14:textId="77777777" w:rsidR="00B211D2" w:rsidRDefault="00B211D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0F100DE" w14:textId="77777777" w:rsidR="00B211D2" w:rsidRPr="00483148" w:rsidRDefault="00B211D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8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8BB14C0" w14:textId="77777777" w:rsidR="00B211D2" w:rsidRDefault="00B211D2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Fără inductori.</w:t>
            </w:r>
          </w:p>
          <w:p w14:paraId="2C17C3E5" w14:textId="77777777" w:rsidR="00B211D2" w:rsidRDefault="00B211D2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Între vf. sch. 22 și </w:t>
            </w:r>
          </w:p>
          <w:p w14:paraId="26C3003C" w14:textId="77777777" w:rsidR="00B211D2" w:rsidRDefault="00B211D2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călcâi sch. 27.</w:t>
            </w:r>
          </w:p>
        </w:tc>
      </w:tr>
      <w:tr w:rsidR="00B211D2" w14:paraId="65BBB763" w14:textId="77777777">
        <w:trPr>
          <w:cantSplit/>
          <w:trHeight w:val="67"/>
          <w:jc w:val="center"/>
        </w:trPr>
        <w:tc>
          <w:tcPr>
            <w:tcW w:w="63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2CF1FC8" w14:textId="77777777" w:rsidR="00B211D2" w:rsidRDefault="00B211D2" w:rsidP="00B211D2">
            <w:pPr>
              <w:numPr>
                <w:ilvl w:val="0"/>
                <w:numId w:val="60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F0300E4" w14:textId="77777777" w:rsidR="00B211D2" w:rsidRDefault="00B211D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145FE60" w14:textId="77777777" w:rsidR="00B211D2" w:rsidRDefault="00B211D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53C70A9" w14:textId="77777777" w:rsidR="00B211D2" w:rsidRDefault="00B211D2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Caracal</w:t>
            </w:r>
          </w:p>
          <w:p w14:paraId="4ABAB752" w14:textId="77777777" w:rsidR="00B211D2" w:rsidRDefault="00B211D2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Y</w:t>
            </w: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81799E8" w14:textId="77777777" w:rsidR="00B211D2" w:rsidRDefault="00B211D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peste </w:t>
            </w:r>
          </w:p>
          <w:p w14:paraId="3C78404F" w14:textId="77777777" w:rsidR="00B211D2" w:rsidRDefault="00B211D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sch. 22 </w:t>
            </w:r>
          </w:p>
        </w:tc>
        <w:tc>
          <w:tcPr>
            <w:tcW w:w="75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C47E73F" w14:textId="77777777" w:rsidR="00B211D2" w:rsidRPr="00483148" w:rsidRDefault="00B211D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5</w:t>
            </w: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D7F3FD8" w14:textId="77777777" w:rsidR="00B211D2" w:rsidRDefault="00B211D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5C100EF" w14:textId="77777777" w:rsidR="00B211D2" w:rsidRPr="00483148" w:rsidRDefault="00B211D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8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84DA4E5" w14:textId="77777777" w:rsidR="00B211D2" w:rsidRDefault="00B211D2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Afectează intrări - ieşiri la liniile 4 și 5</w:t>
            </w:r>
          </w:p>
        </w:tc>
      </w:tr>
      <w:tr w:rsidR="00B211D2" w14:paraId="26A5F106" w14:textId="77777777">
        <w:trPr>
          <w:cantSplit/>
          <w:trHeight w:val="67"/>
          <w:jc w:val="center"/>
        </w:trPr>
        <w:tc>
          <w:tcPr>
            <w:tcW w:w="63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D7734C4" w14:textId="77777777" w:rsidR="00B211D2" w:rsidRDefault="00B211D2" w:rsidP="00B211D2">
            <w:pPr>
              <w:numPr>
                <w:ilvl w:val="0"/>
                <w:numId w:val="60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1304150" w14:textId="77777777" w:rsidR="00B211D2" w:rsidRDefault="00B211D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3464227" w14:textId="77777777" w:rsidR="00B211D2" w:rsidRDefault="00B211D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9648C77" w14:textId="77777777" w:rsidR="00B211D2" w:rsidRDefault="00B211D2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Caracal</w:t>
            </w:r>
          </w:p>
          <w:p w14:paraId="616D70D8" w14:textId="77777777" w:rsidR="00B211D2" w:rsidRDefault="00B211D2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 2 directă Cap Y,</w:t>
            </w:r>
          </w:p>
          <w:p w14:paraId="3E8F077A" w14:textId="77777777" w:rsidR="00B211D2" w:rsidRDefault="00B211D2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peste sch. 6, 32 și 34</w:t>
            </w: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01EBA93" w14:textId="77777777" w:rsidR="00B211D2" w:rsidRDefault="00B211D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5E8586C" w14:textId="77777777" w:rsidR="00B211D2" w:rsidRPr="00483148" w:rsidRDefault="00B211D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D94D17F" w14:textId="77777777" w:rsidR="00B211D2" w:rsidRDefault="00B211D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156+150</w:t>
            </w:r>
          </w:p>
          <w:p w14:paraId="1135B9B3" w14:textId="77777777" w:rsidR="00B211D2" w:rsidRDefault="00B211D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156+480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521C338" w14:textId="77777777" w:rsidR="00B211D2" w:rsidRPr="00483148" w:rsidRDefault="00B211D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70</w:t>
            </w:r>
          </w:p>
        </w:tc>
        <w:tc>
          <w:tcPr>
            <w:tcW w:w="248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B4B2838" w14:textId="77777777" w:rsidR="00B211D2" w:rsidRDefault="00B211D2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Fără inductori.</w:t>
            </w:r>
          </w:p>
          <w:p w14:paraId="5D529CE5" w14:textId="77777777" w:rsidR="00B211D2" w:rsidRDefault="00B211D2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Afectează intrări - ieşiri </w:t>
            </w:r>
          </w:p>
          <w:p w14:paraId="4559F201" w14:textId="77777777" w:rsidR="00B211D2" w:rsidRDefault="00B211D2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la liniile 1 și 2, Cap Y.</w:t>
            </w:r>
          </w:p>
        </w:tc>
      </w:tr>
      <w:tr w:rsidR="00B211D2" w14:paraId="7E45959C" w14:textId="77777777">
        <w:trPr>
          <w:cantSplit/>
          <w:trHeight w:val="67"/>
          <w:jc w:val="center"/>
        </w:trPr>
        <w:tc>
          <w:tcPr>
            <w:tcW w:w="63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71C32CB" w14:textId="77777777" w:rsidR="00B211D2" w:rsidRDefault="00B211D2" w:rsidP="00B211D2">
            <w:pPr>
              <w:numPr>
                <w:ilvl w:val="0"/>
                <w:numId w:val="60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FD577C1" w14:textId="77777777" w:rsidR="00B211D2" w:rsidRDefault="00B211D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B5FF111" w14:textId="77777777" w:rsidR="00B211D2" w:rsidRDefault="00B211D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AAFFDBC" w14:textId="77777777" w:rsidR="00B211D2" w:rsidRDefault="00B211D2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Caracal</w:t>
            </w:r>
          </w:p>
          <w:p w14:paraId="1CA5BFA2" w14:textId="77777777" w:rsidR="00B211D2" w:rsidRDefault="00B211D2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Y</w:t>
            </w: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DB57562" w14:textId="77777777" w:rsidR="00B211D2" w:rsidRDefault="00B211D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peste sch. 34</w:t>
            </w:r>
          </w:p>
          <w:p w14:paraId="5564E7AC" w14:textId="77777777" w:rsidR="00B211D2" w:rsidRDefault="00B211D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în abatere</w:t>
            </w:r>
          </w:p>
        </w:tc>
        <w:tc>
          <w:tcPr>
            <w:tcW w:w="75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B189EBB" w14:textId="77777777" w:rsidR="00B211D2" w:rsidRPr="00483148" w:rsidRDefault="00B211D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A8E3F55" w14:textId="77777777" w:rsidR="00B211D2" w:rsidRDefault="00B211D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E2059B9" w14:textId="77777777" w:rsidR="00B211D2" w:rsidRPr="00483148" w:rsidRDefault="00B211D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8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A1EF0BE" w14:textId="77777777" w:rsidR="00B211D2" w:rsidRDefault="00B211D2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Afectează intrări - ieşiri </w:t>
            </w:r>
          </w:p>
          <w:p w14:paraId="30065708" w14:textId="77777777" w:rsidR="00B211D2" w:rsidRDefault="00B211D2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la linia 1 Cap Y.</w:t>
            </w:r>
          </w:p>
        </w:tc>
      </w:tr>
      <w:tr w:rsidR="00B211D2" w14:paraId="4D94D00D" w14:textId="77777777">
        <w:trPr>
          <w:cantSplit/>
          <w:trHeight w:val="1965"/>
          <w:jc w:val="center"/>
        </w:trPr>
        <w:tc>
          <w:tcPr>
            <w:tcW w:w="63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E897B5B" w14:textId="77777777" w:rsidR="00B211D2" w:rsidRDefault="00B211D2" w:rsidP="00B211D2">
            <w:pPr>
              <w:numPr>
                <w:ilvl w:val="0"/>
                <w:numId w:val="60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7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B4E2B4D" w14:textId="77777777" w:rsidR="00B211D2" w:rsidRDefault="00B211D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0DFE943" w14:textId="77777777" w:rsidR="00B211D2" w:rsidRDefault="00B211D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9048356" w14:textId="77777777" w:rsidR="00B211D2" w:rsidRDefault="00B211D2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Caracal</w:t>
            </w:r>
          </w:p>
          <w:p w14:paraId="7D2F4577" w14:textId="77777777" w:rsidR="00B211D2" w:rsidRDefault="00B211D2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X</w:t>
            </w: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988F486" w14:textId="77777777" w:rsidR="00B211D2" w:rsidRDefault="00B211D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peste diag. </w:t>
            </w:r>
          </w:p>
          <w:p w14:paraId="361969C2" w14:textId="77777777" w:rsidR="00B211D2" w:rsidRDefault="00B211D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3 - 9 </w:t>
            </w:r>
          </w:p>
          <w:p w14:paraId="07FB1058" w14:textId="77777777" w:rsidR="00B211D2" w:rsidRDefault="00B211D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și </w:t>
            </w:r>
          </w:p>
          <w:p w14:paraId="45AEC3C7" w14:textId="77777777" w:rsidR="00B211D2" w:rsidRDefault="00B211D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21 - 33</w:t>
            </w:r>
          </w:p>
        </w:tc>
        <w:tc>
          <w:tcPr>
            <w:tcW w:w="758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C9991E4" w14:textId="77777777" w:rsidR="00B211D2" w:rsidRDefault="00B211D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A7EC78D" w14:textId="77777777" w:rsidR="00B211D2" w:rsidRDefault="00B211D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CBA1908" w14:textId="77777777" w:rsidR="00B211D2" w:rsidRPr="00483148" w:rsidRDefault="00B211D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87" w:type="dxa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A5F1335" w14:textId="77777777" w:rsidR="00B211D2" w:rsidRDefault="00B211D2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Afectează intrări - ieşiri </w:t>
            </w:r>
          </w:p>
          <w:p w14:paraId="3C70C726" w14:textId="77777777" w:rsidR="00B211D2" w:rsidRDefault="00B211D2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de la linia 1 la linia 7.</w:t>
            </w:r>
          </w:p>
        </w:tc>
      </w:tr>
      <w:tr w:rsidR="00B211D2" w14:paraId="41C45E3F" w14:textId="77777777">
        <w:trPr>
          <w:cantSplit/>
          <w:trHeight w:val="1287"/>
          <w:jc w:val="center"/>
        </w:trPr>
        <w:tc>
          <w:tcPr>
            <w:tcW w:w="63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0FE54FE" w14:textId="77777777" w:rsidR="00B211D2" w:rsidRDefault="00B211D2" w:rsidP="00B211D2">
            <w:pPr>
              <w:numPr>
                <w:ilvl w:val="0"/>
                <w:numId w:val="60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7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80F7F0D" w14:textId="77777777" w:rsidR="00B211D2" w:rsidRDefault="00B211D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589C2FB" w14:textId="77777777" w:rsidR="00B211D2" w:rsidRDefault="00B211D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109E5EF" w14:textId="77777777" w:rsidR="00B211D2" w:rsidRDefault="00B211D2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Caracal</w:t>
            </w:r>
          </w:p>
          <w:p w14:paraId="63C6D7FD" w14:textId="77777777" w:rsidR="00B211D2" w:rsidRDefault="00B211D2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X</w:t>
            </w: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E5900C4" w14:textId="77777777" w:rsidR="00B211D2" w:rsidRDefault="00B211D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peste diag. </w:t>
            </w:r>
          </w:p>
          <w:p w14:paraId="177F42B6" w14:textId="77777777" w:rsidR="00B211D2" w:rsidRPr="000A20AF" w:rsidRDefault="00B211D2">
            <w:pPr>
              <w:spacing w:before="40" w:after="40" w:line="360" w:lineRule="auto"/>
              <w:ind w:left="64" w:right="57"/>
              <w:jc w:val="center"/>
              <w:rPr>
                <w:b/>
                <w:bCs/>
                <w:sz w:val="20"/>
              </w:rPr>
            </w:pPr>
            <w:r w:rsidRPr="000A20AF">
              <w:rPr>
                <w:b/>
                <w:bCs/>
                <w:sz w:val="20"/>
              </w:rPr>
              <w:t>23 -</w:t>
            </w:r>
            <w:r>
              <w:rPr>
                <w:b/>
                <w:bCs/>
                <w:sz w:val="20"/>
              </w:rPr>
              <w:t xml:space="preserve"> </w:t>
            </w:r>
            <w:r w:rsidRPr="000A20AF">
              <w:rPr>
                <w:b/>
                <w:bCs/>
                <w:sz w:val="20"/>
              </w:rPr>
              <w:t>29</w:t>
            </w:r>
          </w:p>
        </w:tc>
        <w:tc>
          <w:tcPr>
            <w:tcW w:w="758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82EFBFD" w14:textId="77777777" w:rsidR="00B211D2" w:rsidRPr="00483148" w:rsidRDefault="00B211D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D85D169" w14:textId="77777777" w:rsidR="00B211D2" w:rsidRDefault="00B211D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1BF5AF8" w14:textId="77777777" w:rsidR="00B211D2" w:rsidRPr="00483148" w:rsidRDefault="00B211D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87" w:type="dxa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511D448" w14:textId="77777777" w:rsidR="00B211D2" w:rsidRDefault="00B211D2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Afectează intrări - ieşiri </w:t>
            </w:r>
          </w:p>
          <w:p w14:paraId="18098F1F" w14:textId="77777777" w:rsidR="00B211D2" w:rsidRDefault="00B211D2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la liniile 3 - 9.</w:t>
            </w:r>
          </w:p>
        </w:tc>
      </w:tr>
      <w:tr w:rsidR="00B211D2" w14:paraId="566ED47B" w14:textId="77777777">
        <w:trPr>
          <w:cantSplit/>
          <w:trHeight w:val="1965"/>
          <w:jc w:val="center"/>
        </w:trPr>
        <w:tc>
          <w:tcPr>
            <w:tcW w:w="63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5606364" w14:textId="77777777" w:rsidR="00B211D2" w:rsidRDefault="00B211D2" w:rsidP="00B211D2">
            <w:pPr>
              <w:numPr>
                <w:ilvl w:val="0"/>
                <w:numId w:val="60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7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DD1B842" w14:textId="77777777" w:rsidR="00B211D2" w:rsidRDefault="00B211D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196C05F" w14:textId="77777777" w:rsidR="00B211D2" w:rsidRDefault="00B211D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F5EFB37" w14:textId="77777777" w:rsidR="00B211D2" w:rsidRDefault="00B211D2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Caracal</w:t>
            </w:r>
          </w:p>
          <w:p w14:paraId="39D84CD1" w14:textId="77777777" w:rsidR="00B211D2" w:rsidRDefault="00B211D2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X</w:t>
            </w: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A07AD9E" w14:textId="77777777" w:rsidR="00B211D2" w:rsidRDefault="00B211D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peste sch. 31 și 37 pe directă și în abatere </w:t>
            </w:r>
          </w:p>
        </w:tc>
        <w:tc>
          <w:tcPr>
            <w:tcW w:w="758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39C4902" w14:textId="77777777" w:rsidR="00B211D2" w:rsidRDefault="00B211D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5</w:t>
            </w: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DA9BDED" w14:textId="77777777" w:rsidR="00B211D2" w:rsidRDefault="00B211D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3E7EBA9" w14:textId="77777777" w:rsidR="00B211D2" w:rsidRPr="00483148" w:rsidRDefault="00B211D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87" w:type="dxa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348A5EF" w14:textId="77777777" w:rsidR="00B211D2" w:rsidRDefault="00B211D2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Afectează intrări - ieşiri </w:t>
            </w:r>
          </w:p>
          <w:p w14:paraId="25129F1D" w14:textId="77777777" w:rsidR="00B211D2" w:rsidRDefault="00B211D2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la liniile 7 - 9.</w:t>
            </w:r>
          </w:p>
        </w:tc>
      </w:tr>
      <w:tr w:rsidR="00B211D2" w14:paraId="1FF672F4" w14:textId="77777777">
        <w:trPr>
          <w:cantSplit/>
          <w:trHeight w:val="888"/>
          <w:jc w:val="center"/>
        </w:trPr>
        <w:tc>
          <w:tcPr>
            <w:tcW w:w="63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4DA4E51" w14:textId="77777777" w:rsidR="00B211D2" w:rsidRDefault="00B211D2" w:rsidP="00B211D2">
            <w:pPr>
              <w:numPr>
                <w:ilvl w:val="0"/>
                <w:numId w:val="60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7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5FB7F3F" w14:textId="77777777" w:rsidR="00B211D2" w:rsidRDefault="00B211D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C4D7D9C" w14:textId="77777777" w:rsidR="00B211D2" w:rsidRDefault="00B211D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3D8AEE6" w14:textId="77777777" w:rsidR="00B211D2" w:rsidRDefault="00B211D2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St. Caracal </w:t>
            </w:r>
          </w:p>
          <w:p w14:paraId="3ABA969B" w14:textId="77777777" w:rsidR="00B211D2" w:rsidRDefault="00B211D2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Y</w:t>
            </w: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330851D" w14:textId="77777777" w:rsidR="00B211D2" w:rsidRDefault="00B211D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peste sch.</w:t>
            </w:r>
          </w:p>
          <w:p w14:paraId="176F63FB" w14:textId="77777777" w:rsidR="00B211D2" w:rsidRDefault="00B211D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26, 28, 30</w:t>
            </w:r>
          </w:p>
        </w:tc>
        <w:tc>
          <w:tcPr>
            <w:tcW w:w="758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75B61BC" w14:textId="77777777" w:rsidR="00B211D2" w:rsidRDefault="00B211D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5</w:t>
            </w: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7C1430F" w14:textId="77777777" w:rsidR="00B211D2" w:rsidRDefault="00B211D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C368784" w14:textId="77777777" w:rsidR="00B211D2" w:rsidRPr="00483148" w:rsidRDefault="00B211D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87" w:type="dxa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2F9B089" w14:textId="77777777" w:rsidR="00B211D2" w:rsidRDefault="00B211D2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Cu acces la liniile 6 și 7.</w:t>
            </w:r>
          </w:p>
        </w:tc>
      </w:tr>
      <w:tr w:rsidR="00B211D2" w14:paraId="1D0D4FFE" w14:textId="77777777">
        <w:trPr>
          <w:cantSplit/>
          <w:trHeight w:val="888"/>
          <w:jc w:val="center"/>
        </w:trPr>
        <w:tc>
          <w:tcPr>
            <w:tcW w:w="63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CA4C5CB" w14:textId="77777777" w:rsidR="00B211D2" w:rsidRDefault="00B211D2" w:rsidP="00B211D2">
            <w:pPr>
              <w:numPr>
                <w:ilvl w:val="0"/>
                <w:numId w:val="60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7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844DDB3" w14:textId="77777777" w:rsidR="00B211D2" w:rsidRDefault="00B211D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4FA1DE1" w14:textId="77777777" w:rsidR="00B211D2" w:rsidRDefault="00B211D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A591242" w14:textId="77777777" w:rsidR="00B211D2" w:rsidRDefault="00B211D2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St. Caracal </w:t>
            </w:r>
          </w:p>
          <w:p w14:paraId="461E5FCB" w14:textId="77777777" w:rsidR="00B211D2" w:rsidRDefault="00B211D2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Y</w:t>
            </w: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64DC54B" w14:textId="77777777" w:rsidR="00B211D2" w:rsidRDefault="00B211D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peste sch. 40</w:t>
            </w:r>
          </w:p>
        </w:tc>
        <w:tc>
          <w:tcPr>
            <w:tcW w:w="758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09679DB" w14:textId="77777777" w:rsidR="00B211D2" w:rsidRDefault="00B211D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5</w:t>
            </w: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7CD9575" w14:textId="77777777" w:rsidR="00B211D2" w:rsidRDefault="00B211D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4EB8D9B" w14:textId="77777777" w:rsidR="00B211D2" w:rsidRPr="00483148" w:rsidRDefault="00B211D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87" w:type="dxa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BA466EC" w14:textId="77777777" w:rsidR="00B211D2" w:rsidRDefault="00B211D2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Cu acces la linia 1.</w:t>
            </w:r>
          </w:p>
        </w:tc>
      </w:tr>
      <w:tr w:rsidR="00B211D2" w14:paraId="525394A9" w14:textId="77777777">
        <w:trPr>
          <w:cantSplit/>
          <w:trHeight w:val="592"/>
          <w:jc w:val="center"/>
        </w:trPr>
        <w:tc>
          <w:tcPr>
            <w:tcW w:w="63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2C27840" w14:textId="77777777" w:rsidR="00B211D2" w:rsidRDefault="00B211D2" w:rsidP="00B211D2">
            <w:pPr>
              <w:numPr>
                <w:ilvl w:val="0"/>
                <w:numId w:val="60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98BF2D7" w14:textId="77777777" w:rsidR="00B211D2" w:rsidRDefault="00B211D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8EFCF70" w14:textId="77777777" w:rsidR="00B211D2" w:rsidRPr="00483148" w:rsidRDefault="00B211D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2F5D169" w14:textId="77777777" w:rsidR="00B211D2" w:rsidRDefault="00B211D2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St. Caracal </w:t>
            </w:r>
          </w:p>
          <w:p w14:paraId="7B6F54D3" w14:textId="77777777" w:rsidR="00B211D2" w:rsidRDefault="00B211D2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Y</w:t>
            </w: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9161EE1" w14:textId="77777777" w:rsidR="00B211D2" w:rsidRDefault="00B211D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peste sch. </w:t>
            </w:r>
          </w:p>
          <w:p w14:paraId="60ABA43C" w14:textId="77777777" w:rsidR="00B211D2" w:rsidRDefault="00B211D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48 și 52</w:t>
            </w:r>
          </w:p>
        </w:tc>
        <w:tc>
          <w:tcPr>
            <w:tcW w:w="75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3C86D6F" w14:textId="77777777" w:rsidR="00B211D2" w:rsidRPr="00483148" w:rsidRDefault="00B211D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5</w:t>
            </w: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B1B1AC9" w14:textId="77777777" w:rsidR="00B211D2" w:rsidRDefault="00B211D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9DF543B" w14:textId="77777777" w:rsidR="00B211D2" w:rsidRPr="00483148" w:rsidRDefault="00B211D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8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7AF32A7" w14:textId="77777777" w:rsidR="00B211D2" w:rsidRDefault="00B211D2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Afectează intrări - ieşiri </w:t>
            </w:r>
          </w:p>
          <w:p w14:paraId="3736F4A1" w14:textId="77777777" w:rsidR="00B211D2" w:rsidRDefault="00B211D2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la liniile 1, 4 și 5.</w:t>
            </w:r>
          </w:p>
        </w:tc>
      </w:tr>
      <w:tr w:rsidR="00B211D2" w14:paraId="535807DF" w14:textId="77777777">
        <w:trPr>
          <w:cantSplit/>
          <w:trHeight w:val="421"/>
          <w:jc w:val="center"/>
        </w:trPr>
        <w:tc>
          <w:tcPr>
            <w:tcW w:w="63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B7AFEDE" w14:textId="77777777" w:rsidR="00B211D2" w:rsidRDefault="00B211D2" w:rsidP="00B211D2">
            <w:pPr>
              <w:numPr>
                <w:ilvl w:val="0"/>
                <w:numId w:val="60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89084EE" w14:textId="77777777" w:rsidR="00B211D2" w:rsidRDefault="00B211D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B488916" w14:textId="77777777" w:rsidR="00B211D2" w:rsidRPr="00483148" w:rsidRDefault="00B211D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8BFD6AC" w14:textId="77777777" w:rsidR="00B211D2" w:rsidRDefault="00B211D2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Caracal</w:t>
            </w:r>
          </w:p>
          <w:p w14:paraId="729B81D6" w14:textId="77777777" w:rsidR="00B211D2" w:rsidRDefault="00B211D2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liniile 5 și 6 </w:t>
            </w:r>
          </w:p>
          <w:p w14:paraId="52D0EA99" w14:textId="77777777" w:rsidR="00B211D2" w:rsidRDefault="00B211D2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primiri - expedieri</w:t>
            </w: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3C4D32A" w14:textId="77777777" w:rsidR="00B211D2" w:rsidRDefault="00B211D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toată</w:t>
            </w:r>
          </w:p>
          <w:p w14:paraId="20E5B519" w14:textId="77777777" w:rsidR="00B211D2" w:rsidRDefault="00B211D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</w:t>
            </w:r>
          </w:p>
        </w:tc>
        <w:tc>
          <w:tcPr>
            <w:tcW w:w="75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7613475" w14:textId="77777777" w:rsidR="00B211D2" w:rsidRPr="00483148" w:rsidRDefault="00B211D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483148"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7264511" w14:textId="77777777" w:rsidR="00B211D2" w:rsidRDefault="00B211D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23491D6" w14:textId="77777777" w:rsidR="00B211D2" w:rsidRPr="00483148" w:rsidRDefault="00B211D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8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5CBB7D3" w14:textId="77777777" w:rsidR="00B211D2" w:rsidRDefault="00B211D2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</w:p>
        </w:tc>
      </w:tr>
      <w:tr w:rsidR="00B211D2" w14:paraId="66EA12F2" w14:textId="77777777">
        <w:trPr>
          <w:cantSplit/>
          <w:trHeight w:val="421"/>
          <w:jc w:val="center"/>
        </w:trPr>
        <w:tc>
          <w:tcPr>
            <w:tcW w:w="63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332D744" w14:textId="77777777" w:rsidR="00B211D2" w:rsidRDefault="00B211D2" w:rsidP="00B211D2">
            <w:pPr>
              <w:numPr>
                <w:ilvl w:val="0"/>
                <w:numId w:val="60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0794311" w14:textId="77777777" w:rsidR="00B211D2" w:rsidRDefault="00B211D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70EA44A" w14:textId="77777777" w:rsidR="00B211D2" w:rsidRPr="00483148" w:rsidRDefault="00B211D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7C17ECE" w14:textId="77777777" w:rsidR="00B211D2" w:rsidRDefault="00B211D2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Caracal</w:t>
            </w:r>
          </w:p>
          <w:p w14:paraId="752A748F" w14:textId="77777777" w:rsidR="00B211D2" w:rsidRDefault="00B211D2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linia 7 </w:t>
            </w:r>
          </w:p>
          <w:p w14:paraId="78C675FA" w14:textId="77777777" w:rsidR="00B211D2" w:rsidRDefault="00B211D2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primiri - expedieri</w:t>
            </w: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0A8E48A" w14:textId="77777777" w:rsidR="00B211D2" w:rsidRDefault="00B211D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toată</w:t>
            </w:r>
          </w:p>
          <w:p w14:paraId="1A54718E" w14:textId="77777777" w:rsidR="00B211D2" w:rsidRDefault="00B211D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</w:t>
            </w:r>
          </w:p>
        </w:tc>
        <w:tc>
          <w:tcPr>
            <w:tcW w:w="75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4950BF5" w14:textId="77777777" w:rsidR="00B211D2" w:rsidRPr="00483148" w:rsidRDefault="00B211D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5</w:t>
            </w: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4F898C2" w14:textId="77777777" w:rsidR="00B211D2" w:rsidRDefault="00B211D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00933C0" w14:textId="77777777" w:rsidR="00B211D2" w:rsidRPr="00483148" w:rsidRDefault="00B211D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8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C132E75" w14:textId="77777777" w:rsidR="00B211D2" w:rsidRDefault="00B211D2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</w:p>
        </w:tc>
      </w:tr>
      <w:tr w:rsidR="00B211D2" w14:paraId="3FF3844A" w14:textId="77777777">
        <w:trPr>
          <w:cantSplit/>
          <w:trHeight w:val="421"/>
          <w:jc w:val="center"/>
        </w:trPr>
        <w:tc>
          <w:tcPr>
            <w:tcW w:w="63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CE5C2F4" w14:textId="77777777" w:rsidR="00B211D2" w:rsidRDefault="00B211D2" w:rsidP="00B211D2">
            <w:pPr>
              <w:numPr>
                <w:ilvl w:val="0"/>
                <w:numId w:val="60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574D9D7" w14:textId="77777777" w:rsidR="00B211D2" w:rsidRDefault="00B211D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239+100</w:t>
            </w:r>
          </w:p>
          <w:p w14:paraId="7ED5E6B7" w14:textId="77777777" w:rsidR="00B211D2" w:rsidRDefault="00B211D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242+900</w:t>
            </w: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F0103F9" w14:textId="77777777" w:rsidR="00B211D2" w:rsidRPr="00483148" w:rsidRDefault="00B211D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30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5024D4A" w14:textId="77777777" w:rsidR="00B211D2" w:rsidRPr="002F2938" w:rsidRDefault="00B211D2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 w:rsidRPr="002F2938">
              <w:rPr>
                <w:rFonts w:eastAsia="Arial"/>
                <w:b/>
                <w:bCs/>
                <w:sz w:val="20"/>
                <w:szCs w:val="20"/>
              </w:rPr>
              <w:t>St</w:t>
            </w:r>
            <w:r w:rsidRPr="002F2938">
              <w:rPr>
                <w:rFonts w:eastAsia="Arial"/>
                <w:b/>
                <w:bCs/>
                <w:spacing w:val="-1"/>
                <w:sz w:val="20"/>
                <w:szCs w:val="20"/>
              </w:rPr>
              <w:t>.</w:t>
            </w:r>
            <w:r w:rsidRPr="002F2938">
              <w:rPr>
                <w:rFonts w:eastAsia="Arial"/>
                <w:b/>
                <w:bCs/>
                <w:sz w:val="20"/>
                <w:szCs w:val="20"/>
              </w:rPr>
              <w:t>Ca</w:t>
            </w:r>
            <w:r w:rsidRPr="002F2938">
              <w:rPr>
                <w:rFonts w:eastAsia="Arial"/>
                <w:b/>
                <w:bCs/>
                <w:spacing w:val="-2"/>
                <w:sz w:val="20"/>
                <w:szCs w:val="20"/>
              </w:rPr>
              <w:t>r</w:t>
            </w:r>
            <w:r w:rsidRPr="002F2938">
              <w:rPr>
                <w:rFonts w:eastAsia="Arial"/>
                <w:b/>
                <w:bCs/>
                <w:spacing w:val="-1"/>
                <w:sz w:val="20"/>
                <w:szCs w:val="20"/>
              </w:rPr>
              <w:t>a</w:t>
            </w:r>
            <w:r w:rsidRPr="002F2938">
              <w:rPr>
                <w:rFonts w:eastAsia="Arial"/>
                <w:b/>
                <w:bCs/>
                <w:sz w:val="20"/>
                <w:szCs w:val="20"/>
              </w:rPr>
              <w:t>c</w:t>
            </w:r>
            <w:r w:rsidRPr="002F2938">
              <w:rPr>
                <w:rFonts w:eastAsia="Arial"/>
                <w:b/>
                <w:bCs/>
                <w:spacing w:val="-1"/>
                <w:sz w:val="20"/>
                <w:szCs w:val="20"/>
              </w:rPr>
              <w:t>a</w:t>
            </w:r>
            <w:r w:rsidRPr="002F2938">
              <w:rPr>
                <w:rFonts w:eastAsia="Arial"/>
                <w:b/>
                <w:bCs/>
                <w:sz w:val="20"/>
                <w:szCs w:val="20"/>
              </w:rPr>
              <w:t>l</w:t>
            </w:r>
            <w:r w:rsidRPr="002F2938">
              <w:rPr>
                <w:rFonts w:eastAsia="Arial"/>
                <w:b/>
                <w:bCs/>
                <w:spacing w:val="-8"/>
                <w:sz w:val="20"/>
                <w:szCs w:val="20"/>
              </w:rPr>
              <w:t xml:space="preserve"> </w:t>
            </w:r>
            <w:r w:rsidRPr="002F2938">
              <w:rPr>
                <w:rFonts w:eastAsia="Arial"/>
                <w:b/>
                <w:bCs/>
                <w:sz w:val="20"/>
                <w:szCs w:val="20"/>
              </w:rPr>
              <w:t>li</w:t>
            </w:r>
            <w:r w:rsidRPr="002F2938">
              <w:rPr>
                <w:rFonts w:eastAsia="Arial"/>
                <w:b/>
                <w:bCs/>
                <w:spacing w:val="-1"/>
                <w:sz w:val="20"/>
                <w:szCs w:val="20"/>
              </w:rPr>
              <w:t>n</w:t>
            </w:r>
            <w:r w:rsidRPr="002F2938">
              <w:rPr>
                <w:rFonts w:eastAsia="Arial"/>
                <w:b/>
                <w:bCs/>
                <w:sz w:val="20"/>
                <w:szCs w:val="20"/>
              </w:rPr>
              <w:t>ia</w:t>
            </w:r>
            <w:r w:rsidRPr="002F2938">
              <w:rPr>
                <w:rFonts w:eastAsia="Arial"/>
                <w:b/>
                <w:bCs/>
                <w:spacing w:val="-8"/>
                <w:sz w:val="20"/>
                <w:szCs w:val="20"/>
              </w:rPr>
              <w:t xml:space="preserve"> </w:t>
            </w:r>
            <w:r w:rsidRPr="002F2938">
              <w:rPr>
                <w:rFonts w:eastAsia="Arial"/>
                <w:b/>
                <w:bCs/>
                <w:sz w:val="20"/>
                <w:szCs w:val="20"/>
              </w:rPr>
              <w:t>1</w:t>
            </w:r>
            <w:r w:rsidRPr="002F2938">
              <w:rPr>
                <w:rFonts w:eastAsia="Arial"/>
                <w:b/>
                <w:bCs/>
                <w:spacing w:val="-8"/>
                <w:sz w:val="20"/>
                <w:szCs w:val="20"/>
              </w:rPr>
              <w:t xml:space="preserve"> </w:t>
            </w:r>
            <w:r w:rsidRPr="002F2938">
              <w:rPr>
                <w:rFonts w:eastAsia="Arial"/>
                <w:b/>
                <w:bCs/>
                <w:sz w:val="20"/>
                <w:szCs w:val="20"/>
              </w:rPr>
              <w:t>c</w:t>
            </w:r>
            <w:r w:rsidRPr="002F2938">
              <w:rPr>
                <w:rFonts w:eastAsia="Arial"/>
                <w:b/>
                <w:bCs/>
                <w:spacing w:val="-2"/>
                <w:sz w:val="20"/>
                <w:szCs w:val="20"/>
              </w:rPr>
              <w:t>a</w:t>
            </w:r>
            <w:r w:rsidRPr="002F2938">
              <w:rPr>
                <w:rFonts w:eastAsia="Arial"/>
                <w:b/>
                <w:bCs/>
                <w:sz w:val="20"/>
                <w:szCs w:val="20"/>
              </w:rPr>
              <w:t>p</w:t>
            </w:r>
            <w:r w:rsidRPr="002F2938">
              <w:rPr>
                <w:rFonts w:eastAsia="Arial"/>
                <w:b/>
                <w:bCs/>
                <w:spacing w:val="-8"/>
                <w:sz w:val="20"/>
                <w:szCs w:val="20"/>
              </w:rPr>
              <w:t xml:space="preserve"> X</w:t>
            </w:r>
            <w:r w:rsidRPr="002F2938">
              <w:rPr>
                <w:rFonts w:eastAsia="Arial"/>
                <w:b/>
                <w:bCs/>
                <w:spacing w:val="-1"/>
                <w:sz w:val="20"/>
                <w:szCs w:val="20"/>
              </w:rPr>
              <w:t>-</w:t>
            </w:r>
            <w:r w:rsidRPr="002F2938">
              <w:rPr>
                <w:rFonts w:eastAsia="Arial"/>
                <w:b/>
                <w:bCs/>
                <w:sz w:val="20"/>
                <w:szCs w:val="20"/>
              </w:rPr>
              <w:t>G</w:t>
            </w:r>
            <w:r w:rsidRPr="002F2938">
              <w:rPr>
                <w:rFonts w:eastAsia="Arial"/>
                <w:b/>
                <w:bCs/>
                <w:spacing w:val="-2"/>
                <w:sz w:val="20"/>
                <w:szCs w:val="20"/>
              </w:rPr>
              <w:t>r</w:t>
            </w:r>
            <w:r w:rsidRPr="002F2938">
              <w:rPr>
                <w:rFonts w:eastAsia="Arial"/>
                <w:b/>
                <w:bCs/>
                <w:spacing w:val="-1"/>
                <w:sz w:val="20"/>
                <w:szCs w:val="20"/>
              </w:rPr>
              <w:t>up</w:t>
            </w:r>
            <w:r w:rsidRPr="002F2938">
              <w:rPr>
                <w:rFonts w:eastAsia="Arial"/>
                <w:b/>
                <w:bCs/>
                <w:sz w:val="20"/>
                <w:szCs w:val="20"/>
              </w:rPr>
              <w:t>a</w:t>
            </w:r>
            <w:r w:rsidRPr="002F2938">
              <w:rPr>
                <w:rFonts w:eastAsia="Arial"/>
                <w:b/>
                <w:bCs/>
                <w:spacing w:val="-8"/>
                <w:sz w:val="20"/>
                <w:szCs w:val="20"/>
              </w:rPr>
              <w:t xml:space="preserve"> </w:t>
            </w:r>
            <w:r w:rsidRPr="002F2938">
              <w:rPr>
                <w:rFonts w:eastAsia="Arial"/>
                <w:b/>
                <w:bCs/>
                <w:spacing w:val="1"/>
                <w:sz w:val="20"/>
                <w:szCs w:val="20"/>
              </w:rPr>
              <w:t>T</w:t>
            </w:r>
            <w:r w:rsidRPr="002F2938">
              <w:rPr>
                <w:rFonts w:eastAsia="Arial"/>
                <w:b/>
                <w:bCs/>
                <w:spacing w:val="-1"/>
                <w:sz w:val="20"/>
                <w:szCs w:val="20"/>
              </w:rPr>
              <w:t>ehn</w:t>
            </w:r>
            <w:r w:rsidRPr="002F2938">
              <w:rPr>
                <w:rFonts w:eastAsia="Arial"/>
                <w:b/>
                <w:bCs/>
                <w:sz w:val="20"/>
                <w:szCs w:val="20"/>
              </w:rPr>
              <w:t>ica</w:t>
            </w:r>
            <w:r w:rsidRPr="002F2938">
              <w:rPr>
                <w:rFonts w:eastAsia="Arial"/>
                <w:b/>
                <w:bCs/>
                <w:w w:val="99"/>
                <w:sz w:val="20"/>
                <w:szCs w:val="20"/>
              </w:rPr>
              <w:t xml:space="preserve"> </w:t>
            </w:r>
            <w:r w:rsidRPr="002F2938">
              <w:rPr>
                <w:rFonts w:eastAsia="Arial"/>
                <w:b/>
                <w:bCs/>
                <w:sz w:val="20"/>
                <w:szCs w:val="20"/>
              </w:rPr>
              <w:t>Ca</w:t>
            </w:r>
            <w:r w:rsidRPr="002F2938">
              <w:rPr>
                <w:rFonts w:eastAsia="Arial"/>
                <w:b/>
                <w:bCs/>
                <w:spacing w:val="-2"/>
                <w:sz w:val="20"/>
                <w:szCs w:val="20"/>
              </w:rPr>
              <w:t>r</w:t>
            </w:r>
            <w:r w:rsidRPr="002F2938">
              <w:rPr>
                <w:rFonts w:eastAsia="Arial"/>
                <w:b/>
                <w:bCs/>
                <w:spacing w:val="-1"/>
                <w:sz w:val="20"/>
                <w:szCs w:val="20"/>
              </w:rPr>
              <w:t>a</w:t>
            </w:r>
            <w:r w:rsidRPr="002F2938">
              <w:rPr>
                <w:rFonts w:eastAsia="Arial"/>
                <w:b/>
                <w:bCs/>
                <w:sz w:val="20"/>
                <w:szCs w:val="20"/>
              </w:rPr>
              <w:t>c</w:t>
            </w:r>
            <w:r w:rsidRPr="002F2938">
              <w:rPr>
                <w:rFonts w:eastAsia="Arial"/>
                <w:b/>
                <w:bCs/>
                <w:spacing w:val="-1"/>
                <w:sz w:val="20"/>
                <w:szCs w:val="20"/>
              </w:rPr>
              <w:t>a</w:t>
            </w:r>
            <w:r w:rsidRPr="002F2938">
              <w:rPr>
                <w:rFonts w:eastAsia="Arial"/>
                <w:b/>
                <w:bCs/>
                <w:sz w:val="20"/>
                <w:szCs w:val="20"/>
              </w:rPr>
              <w:t>l</w:t>
            </w:r>
            <w:r w:rsidRPr="002F2938">
              <w:rPr>
                <w:rFonts w:eastAsia="Arial"/>
                <w:b/>
                <w:bCs/>
                <w:spacing w:val="-7"/>
                <w:sz w:val="20"/>
                <w:szCs w:val="20"/>
              </w:rPr>
              <w:t xml:space="preserve"> </w:t>
            </w:r>
            <w:r w:rsidRPr="002F2938">
              <w:rPr>
                <w:rFonts w:eastAsia="Arial"/>
                <w:b/>
                <w:bCs/>
                <w:sz w:val="20"/>
                <w:szCs w:val="20"/>
              </w:rPr>
              <w:t>si</w:t>
            </w:r>
            <w:r w:rsidRPr="002F2938">
              <w:rPr>
                <w:rFonts w:eastAsia="Arial"/>
                <w:b/>
                <w:bCs/>
                <w:spacing w:val="-6"/>
                <w:sz w:val="20"/>
                <w:szCs w:val="20"/>
              </w:rPr>
              <w:t xml:space="preserve"> </w:t>
            </w:r>
            <w:r w:rsidRPr="002F2938">
              <w:rPr>
                <w:rFonts w:eastAsia="Arial"/>
                <w:b/>
                <w:bCs/>
                <w:sz w:val="20"/>
                <w:szCs w:val="20"/>
              </w:rPr>
              <w:t>li</w:t>
            </w:r>
            <w:r w:rsidRPr="002F2938">
              <w:rPr>
                <w:rFonts w:eastAsia="Arial"/>
                <w:b/>
                <w:bCs/>
                <w:spacing w:val="-1"/>
                <w:sz w:val="20"/>
                <w:szCs w:val="20"/>
              </w:rPr>
              <w:t>n</w:t>
            </w:r>
            <w:r w:rsidRPr="002F2938">
              <w:rPr>
                <w:rFonts w:eastAsia="Arial"/>
                <w:b/>
                <w:bCs/>
                <w:sz w:val="20"/>
                <w:szCs w:val="20"/>
              </w:rPr>
              <w:t>ia</w:t>
            </w:r>
            <w:r w:rsidRPr="002F2938">
              <w:rPr>
                <w:rFonts w:eastAsia="Arial"/>
                <w:b/>
                <w:bCs/>
                <w:spacing w:val="-7"/>
                <w:sz w:val="20"/>
                <w:szCs w:val="20"/>
              </w:rPr>
              <w:t xml:space="preserve"> </w:t>
            </w:r>
            <w:r w:rsidRPr="002F2938">
              <w:rPr>
                <w:rFonts w:eastAsia="Arial"/>
                <w:b/>
                <w:bCs/>
                <w:sz w:val="20"/>
                <w:szCs w:val="20"/>
              </w:rPr>
              <w:t>1</w:t>
            </w:r>
            <w:r w:rsidRPr="002F2938">
              <w:rPr>
                <w:rFonts w:eastAsia="Arial"/>
                <w:b/>
                <w:bCs/>
                <w:spacing w:val="-8"/>
                <w:sz w:val="20"/>
                <w:szCs w:val="20"/>
              </w:rPr>
              <w:t xml:space="preserve"> </w:t>
            </w:r>
            <w:r w:rsidRPr="002F2938">
              <w:rPr>
                <w:rFonts w:eastAsia="Arial"/>
                <w:b/>
                <w:bCs/>
                <w:spacing w:val="-2"/>
                <w:sz w:val="20"/>
                <w:szCs w:val="20"/>
              </w:rPr>
              <w:t>d</w:t>
            </w:r>
            <w:r w:rsidRPr="002F2938">
              <w:rPr>
                <w:rFonts w:eastAsia="Arial"/>
                <w:b/>
                <w:bCs/>
                <w:sz w:val="20"/>
                <w:szCs w:val="20"/>
              </w:rPr>
              <w:t>i</w:t>
            </w:r>
            <w:r w:rsidRPr="002F2938">
              <w:rPr>
                <w:rFonts w:eastAsia="Arial"/>
                <w:b/>
                <w:bCs/>
                <w:spacing w:val="-1"/>
                <w:sz w:val="20"/>
                <w:szCs w:val="20"/>
              </w:rPr>
              <w:t>re</w:t>
            </w:r>
            <w:r w:rsidRPr="002F2938">
              <w:rPr>
                <w:rFonts w:eastAsia="Arial"/>
                <w:b/>
                <w:bCs/>
                <w:sz w:val="20"/>
                <w:szCs w:val="20"/>
              </w:rPr>
              <w:t>cta</w:t>
            </w:r>
            <w:r w:rsidRPr="002F2938">
              <w:rPr>
                <w:rFonts w:eastAsia="Arial"/>
                <w:b/>
                <w:bCs/>
                <w:spacing w:val="-7"/>
                <w:sz w:val="20"/>
                <w:szCs w:val="20"/>
              </w:rPr>
              <w:t xml:space="preserve"> </w:t>
            </w:r>
            <w:r w:rsidRPr="002F2938">
              <w:rPr>
                <w:rFonts w:eastAsia="Arial"/>
                <w:b/>
                <w:bCs/>
                <w:spacing w:val="-1"/>
                <w:sz w:val="20"/>
                <w:szCs w:val="20"/>
              </w:rPr>
              <w:t>Grup</w:t>
            </w:r>
            <w:r w:rsidRPr="002F2938">
              <w:rPr>
                <w:rFonts w:eastAsia="Arial"/>
                <w:b/>
                <w:bCs/>
                <w:sz w:val="20"/>
                <w:szCs w:val="20"/>
              </w:rPr>
              <w:t>a</w:t>
            </w:r>
            <w:r w:rsidRPr="002F2938">
              <w:rPr>
                <w:rFonts w:eastAsia="Arial"/>
                <w:b/>
                <w:bCs/>
                <w:spacing w:val="-7"/>
                <w:sz w:val="20"/>
                <w:szCs w:val="20"/>
              </w:rPr>
              <w:t xml:space="preserve"> </w:t>
            </w:r>
            <w:r w:rsidRPr="002F2938">
              <w:rPr>
                <w:rFonts w:eastAsia="Arial"/>
                <w:b/>
                <w:bCs/>
                <w:spacing w:val="1"/>
                <w:sz w:val="20"/>
                <w:szCs w:val="20"/>
              </w:rPr>
              <w:t>T</w:t>
            </w:r>
            <w:r w:rsidRPr="002F2938">
              <w:rPr>
                <w:rFonts w:eastAsia="Arial"/>
                <w:b/>
                <w:bCs/>
                <w:spacing w:val="-1"/>
                <w:sz w:val="20"/>
                <w:szCs w:val="20"/>
              </w:rPr>
              <w:t>ehn</w:t>
            </w:r>
            <w:r w:rsidRPr="002F2938">
              <w:rPr>
                <w:rFonts w:eastAsia="Arial"/>
                <w:b/>
                <w:bCs/>
                <w:sz w:val="20"/>
                <w:szCs w:val="20"/>
              </w:rPr>
              <w:t>ica</w:t>
            </w:r>
            <w:r w:rsidRPr="002F2938">
              <w:rPr>
                <w:rFonts w:eastAsia="Arial"/>
                <w:b/>
                <w:bCs/>
                <w:w w:val="99"/>
                <w:sz w:val="20"/>
                <w:szCs w:val="20"/>
              </w:rPr>
              <w:t xml:space="preserve"> </w:t>
            </w:r>
            <w:r w:rsidRPr="002F2938">
              <w:rPr>
                <w:rFonts w:eastAsia="Arial"/>
                <w:b/>
                <w:bCs/>
                <w:sz w:val="20"/>
                <w:szCs w:val="20"/>
              </w:rPr>
              <w:t>Ca</w:t>
            </w:r>
            <w:r w:rsidRPr="002F2938">
              <w:rPr>
                <w:rFonts w:eastAsia="Arial"/>
                <w:b/>
                <w:bCs/>
                <w:spacing w:val="-2"/>
                <w:sz w:val="20"/>
                <w:szCs w:val="20"/>
              </w:rPr>
              <w:t>r</w:t>
            </w:r>
            <w:r w:rsidRPr="002F2938">
              <w:rPr>
                <w:rFonts w:eastAsia="Arial"/>
                <w:b/>
                <w:bCs/>
                <w:spacing w:val="-1"/>
                <w:sz w:val="20"/>
                <w:szCs w:val="20"/>
              </w:rPr>
              <w:t>a</w:t>
            </w:r>
            <w:r w:rsidRPr="002F2938">
              <w:rPr>
                <w:rFonts w:eastAsia="Arial"/>
                <w:b/>
                <w:bCs/>
                <w:sz w:val="20"/>
                <w:szCs w:val="20"/>
              </w:rPr>
              <w:t>c</w:t>
            </w:r>
            <w:r w:rsidRPr="002F2938">
              <w:rPr>
                <w:rFonts w:eastAsia="Arial"/>
                <w:b/>
                <w:bCs/>
                <w:spacing w:val="-1"/>
                <w:sz w:val="20"/>
                <w:szCs w:val="20"/>
              </w:rPr>
              <w:t>a</w:t>
            </w:r>
            <w:r w:rsidRPr="002F2938">
              <w:rPr>
                <w:rFonts w:eastAsia="Arial"/>
                <w:b/>
                <w:bCs/>
                <w:sz w:val="20"/>
                <w:szCs w:val="20"/>
              </w:rPr>
              <w:t>l</w:t>
            </w: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45BBDAB" w14:textId="77777777" w:rsidR="00B211D2" w:rsidRDefault="00B211D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E87FBED" w14:textId="77777777" w:rsidR="00B211D2" w:rsidRDefault="00B211D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1D86C6B" w14:textId="77777777" w:rsidR="00B211D2" w:rsidRDefault="00B211D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6C41CFD" w14:textId="77777777" w:rsidR="00B211D2" w:rsidRPr="00483148" w:rsidRDefault="00B211D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8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C98E0C3" w14:textId="77777777" w:rsidR="00B211D2" w:rsidRDefault="00B211D2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Fără inductori.</w:t>
            </w:r>
          </w:p>
        </w:tc>
      </w:tr>
      <w:tr w:rsidR="00B211D2" w14:paraId="4F3555E7" w14:textId="77777777">
        <w:trPr>
          <w:cantSplit/>
          <w:trHeight w:val="371"/>
          <w:jc w:val="center"/>
        </w:trPr>
        <w:tc>
          <w:tcPr>
            <w:tcW w:w="63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C26D0A3" w14:textId="77777777" w:rsidR="00B211D2" w:rsidRDefault="00B211D2" w:rsidP="00B211D2">
            <w:pPr>
              <w:numPr>
                <w:ilvl w:val="0"/>
                <w:numId w:val="60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81F0189" w14:textId="77777777" w:rsidR="00B211D2" w:rsidRDefault="00B211D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88ADC94" w14:textId="77777777" w:rsidR="00B211D2" w:rsidRPr="00483148" w:rsidRDefault="00B211D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23D04B0" w14:textId="77777777" w:rsidR="00B211D2" w:rsidRDefault="00B211D2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Grupa Tehnică </w:t>
            </w:r>
          </w:p>
          <w:p w14:paraId="59E9B57E" w14:textId="77777777" w:rsidR="00B211D2" w:rsidRDefault="00B211D2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Caracal </w:t>
            </w:r>
          </w:p>
          <w:p w14:paraId="75E48FA4" w14:textId="77777777" w:rsidR="00B211D2" w:rsidRDefault="00B211D2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linia 2 </w:t>
            </w:r>
          </w:p>
          <w:p w14:paraId="5C6783DB" w14:textId="77777777" w:rsidR="00B211D2" w:rsidRDefault="00B211D2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primiri – expedieri</w:t>
            </w: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A3A5D60" w14:textId="77777777" w:rsidR="00B211D2" w:rsidRDefault="00B211D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toată</w:t>
            </w:r>
          </w:p>
          <w:p w14:paraId="7C1CE62A" w14:textId="77777777" w:rsidR="00B211D2" w:rsidRDefault="00B211D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</w:t>
            </w:r>
          </w:p>
        </w:tc>
        <w:tc>
          <w:tcPr>
            <w:tcW w:w="75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BB6E598" w14:textId="77777777" w:rsidR="00B211D2" w:rsidRPr="00483148" w:rsidRDefault="00B211D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483148"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29300AA" w14:textId="77777777" w:rsidR="00B211D2" w:rsidRDefault="00B211D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C8D4AC1" w14:textId="77777777" w:rsidR="00B211D2" w:rsidRPr="00483148" w:rsidRDefault="00B211D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8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379B583" w14:textId="77777777" w:rsidR="00B211D2" w:rsidRDefault="00B211D2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</w:p>
        </w:tc>
      </w:tr>
      <w:tr w:rsidR="00B211D2" w14:paraId="150AC902" w14:textId="77777777">
        <w:trPr>
          <w:cantSplit/>
          <w:trHeight w:val="371"/>
          <w:jc w:val="center"/>
        </w:trPr>
        <w:tc>
          <w:tcPr>
            <w:tcW w:w="63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C2D6DA9" w14:textId="77777777" w:rsidR="00B211D2" w:rsidRDefault="00B211D2" w:rsidP="00B211D2">
            <w:pPr>
              <w:numPr>
                <w:ilvl w:val="0"/>
                <w:numId w:val="60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5D4D812" w14:textId="77777777" w:rsidR="00B211D2" w:rsidRDefault="00B211D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171DEB0" w14:textId="77777777" w:rsidR="00B211D2" w:rsidRPr="00483148" w:rsidRDefault="00B211D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878EFF7" w14:textId="77777777" w:rsidR="00B211D2" w:rsidRDefault="00B211D2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Grupa Tehnică </w:t>
            </w:r>
          </w:p>
          <w:p w14:paraId="729A8B07" w14:textId="77777777" w:rsidR="00B211D2" w:rsidRDefault="00B211D2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Caracal </w:t>
            </w:r>
          </w:p>
          <w:p w14:paraId="2DD48381" w14:textId="77777777" w:rsidR="00B211D2" w:rsidRPr="007D0C03" w:rsidRDefault="00B211D2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en-US"/>
              </w:rPr>
            </w:pPr>
            <w:r>
              <w:rPr>
                <w:b/>
                <w:bCs/>
                <w:sz w:val="20"/>
              </w:rPr>
              <w:t xml:space="preserve">Cap </w:t>
            </w:r>
            <w:r>
              <w:rPr>
                <w:b/>
                <w:bCs/>
                <w:sz w:val="20"/>
                <w:lang w:val="en-US"/>
              </w:rPr>
              <w:t>X</w:t>
            </w: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CC5BE5C" w14:textId="77777777" w:rsidR="00B211D2" w:rsidRDefault="00B211D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peste </w:t>
            </w:r>
          </w:p>
          <w:p w14:paraId="5924A8BC" w14:textId="77777777" w:rsidR="00B211D2" w:rsidRDefault="00B211D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TDJ</w:t>
            </w:r>
          </w:p>
          <w:p w14:paraId="6E6A21EA" w14:textId="77777777" w:rsidR="00B211D2" w:rsidRDefault="00B211D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5/7</w:t>
            </w:r>
          </w:p>
        </w:tc>
        <w:tc>
          <w:tcPr>
            <w:tcW w:w="75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8A4043E" w14:textId="77777777" w:rsidR="00B211D2" w:rsidRPr="00483148" w:rsidRDefault="00B211D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5</w:t>
            </w: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743B0A4" w14:textId="77777777" w:rsidR="00B211D2" w:rsidRDefault="00B211D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ADC4FA2" w14:textId="77777777" w:rsidR="00B211D2" w:rsidRPr="00483148" w:rsidRDefault="00B211D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8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0E7BB57" w14:textId="77777777" w:rsidR="00B211D2" w:rsidRDefault="00B211D2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Afectează intrări - ieşiri  la liniile 2 și 3</w:t>
            </w:r>
          </w:p>
        </w:tc>
      </w:tr>
    </w:tbl>
    <w:p w14:paraId="59CE0161" w14:textId="77777777" w:rsidR="00B211D2" w:rsidRDefault="00B211D2">
      <w:pPr>
        <w:spacing w:before="40" w:after="40" w:line="192" w:lineRule="auto"/>
        <w:ind w:right="57"/>
        <w:rPr>
          <w:sz w:val="20"/>
          <w:lang w:val="ro-RO"/>
        </w:rPr>
      </w:pPr>
    </w:p>
    <w:p w14:paraId="3C2CE12F" w14:textId="77777777" w:rsidR="00B211D2" w:rsidRPr="005905D7" w:rsidRDefault="00B211D2" w:rsidP="006B4CB8">
      <w:pPr>
        <w:pStyle w:val="Heading1"/>
        <w:spacing w:line="360" w:lineRule="auto"/>
      </w:pPr>
      <w:r w:rsidRPr="005905D7">
        <w:t>LINIA 116</w:t>
      </w:r>
    </w:p>
    <w:p w14:paraId="20C7A9B5" w14:textId="77777777" w:rsidR="00B211D2" w:rsidRPr="005905D7" w:rsidRDefault="00B211D2" w:rsidP="00D850A8">
      <w:pPr>
        <w:pStyle w:val="Heading1"/>
        <w:spacing w:line="360" w:lineRule="auto"/>
        <w:rPr>
          <w:bCs w:val="0"/>
          <w:sz w:val="8"/>
        </w:rPr>
      </w:pPr>
      <w:r w:rsidRPr="005905D7">
        <w:t>FILIAŞI - LIVEZENI - SIMERIA</w:t>
      </w:r>
    </w:p>
    <w:tbl>
      <w:tblPr>
        <w:tblW w:w="1020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635"/>
        <w:gridCol w:w="878"/>
        <w:gridCol w:w="751"/>
        <w:gridCol w:w="2197"/>
        <w:gridCol w:w="870"/>
        <w:gridCol w:w="758"/>
        <w:gridCol w:w="868"/>
        <w:gridCol w:w="763"/>
        <w:gridCol w:w="2486"/>
      </w:tblGrid>
      <w:tr w:rsidR="00B211D2" w:rsidRPr="00743905" w14:paraId="77E11713" w14:textId="77777777" w:rsidTr="00481280">
        <w:trPr>
          <w:cantSplit/>
          <w:jc w:val="center"/>
        </w:trPr>
        <w:tc>
          <w:tcPr>
            <w:tcW w:w="63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6C6523B" w14:textId="77777777" w:rsidR="00B211D2" w:rsidRPr="00743905" w:rsidRDefault="00B211D2" w:rsidP="00B211D2">
            <w:pPr>
              <w:numPr>
                <w:ilvl w:val="0"/>
                <w:numId w:val="10"/>
              </w:numPr>
              <w:spacing w:before="120" w:after="120"/>
              <w:ind w:left="227" w:firstLine="0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87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14D743B" w14:textId="77777777" w:rsidR="00B211D2" w:rsidRPr="00743905" w:rsidRDefault="00B211D2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75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370CA42" w14:textId="77777777" w:rsidR="00B211D2" w:rsidRPr="00743905" w:rsidRDefault="00B211D2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90C231E" w14:textId="77777777" w:rsidR="00B211D2" w:rsidRPr="00743905" w:rsidRDefault="00B211D2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St. Ţânţăreni</w:t>
            </w:r>
          </w:p>
          <w:p w14:paraId="31ABE0E9" w14:textId="77777777" w:rsidR="00B211D2" w:rsidRPr="00743905" w:rsidRDefault="00B211D2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9E0082A" w14:textId="77777777" w:rsidR="00B211D2" w:rsidRDefault="00B211D2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>
              <w:rPr>
                <w:b/>
                <w:bCs/>
                <w:color w:val="000000"/>
                <w:sz w:val="20"/>
                <w:lang w:val="ro-RO"/>
              </w:rPr>
              <w:t>peste sch. 1</w:t>
            </w:r>
          </w:p>
          <w:p w14:paraId="12A5EB9B" w14:textId="77777777" w:rsidR="00B211D2" w:rsidRPr="00743905" w:rsidRDefault="00B211D2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şi 21</w:t>
            </w:r>
          </w:p>
        </w:tc>
        <w:tc>
          <w:tcPr>
            <w:tcW w:w="75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24C6391" w14:textId="77777777" w:rsidR="00B211D2" w:rsidRPr="00743905" w:rsidRDefault="00B211D2" w:rsidP="00481280">
            <w:pPr>
              <w:spacing w:before="120" w:after="40" w:line="276" w:lineRule="auto"/>
              <w:ind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  <w:r w:rsidRPr="00743905">
              <w:rPr>
                <w:b/>
                <w:bCs/>
                <w:color w:val="000000"/>
                <w:sz w:val="36"/>
                <w:szCs w:val="36"/>
                <w:lang w:val="ro-RO"/>
              </w:rPr>
              <w:t>5</w:t>
            </w: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7946560" w14:textId="77777777" w:rsidR="00B211D2" w:rsidRPr="00743905" w:rsidRDefault="00B211D2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76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301FA75" w14:textId="77777777" w:rsidR="00B211D2" w:rsidRPr="00743905" w:rsidRDefault="00B211D2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</w:p>
        </w:tc>
        <w:tc>
          <w:tcPr>
            <w:tcW w:w="248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DF2182C" w14:textId="77777777" w:rsidR="00B211D2" w:rsidRDefault="00B211D2" w:rsidP="00481280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color w:val="000000"/>
                <w:sz w:val="20"/>
                <w:lang w:val="ro-RO"/>
              </w:rPr>
            </w:pPr>
            <w:r>
              <w:rPr>
                <w:b/>
                <w:bCs/>
                <w:i/>
                <w:iCs/>
                <w:color w:val="000000"/>
                <w:sz w:val="20"/>
                <w:lang w:val="ro-RO"/>
              </w:rPr>
              <w:t xml:space="preserve">Afectează intrări - ieşiri </w:t>
            </w:r>
          </w:p>
          <w:p w14:paraId="6B961644" w14:textId="77777777" w:rsidR="00B211D2" w:rsidRPr="00743905" w:rsidRDefault="00B211D2" w:rsidP="00481280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color w:val="000000"/>
                <w:sz w:val="20"/>
                <w:lang w:val="ro-RO"/>
              </w:rPr>
            </w:pPr>
            <w:r>
              <w:rPr>
                <w:b/>
                <w:bCs/>
                <w:i/>
                <w:iCs/>
                <w:color w:val="000000"/>
                <w:sz w:val="20"/>
                <w:lang w:val="ro-RO"/>
              </w:rPr>
              <w:t xml:space="preserve">la linia </w:t>
            </w:r>
            <w:r w:rsidRPr="00743905">
              <w:rPr>
                <w:b/>
                <w:bCs/>
                <w:i/>
                <w:iCs/>
                <w:color w:val="000000"/>
                <w:sz w:val="20"/>
                <w:lang w:val="ro-RO"/>
              </w:rPr>
              <w:t>1.</w:t>
            </w:r>
          </w:p>
        </w:tc>
      </w:tr>
      <w:tr w:rsidR="00B211D2" w:rsidRPr="00743905" w14:paraId="36FC93A6" w14:textId="77777777" w:rsidTr="00481280">
        <w:trPr>
          <w:cantSplit/>
          <w:trHeight w:val="772"/>
          <w:jc w:val="center"/>
        </w:trPr>
        <w:tc>
          <w:tcPr>
            <w:tcW w:w="63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13F3528" w14:textId="77777777" w:rsidR="00B211D2" w:rsidRPr="00743905" w:rsidRDefault="00B211D2" w:rsidP="00B211D2">
            <w:pPr>
              <w:numPr>
                <w:ilvl w:val="0"/>
                <w:numId w:val="10"/>
              </w:numPr>
              <w:spacing w:before="120" w:after="120"/>
              <w:ind w:left="227" w:firstLine="0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87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0E6FFBF" w14:textId="77777777" w:rsidR="00B211D2" w:rsidRPr="00743905" w:rsidRDefault="00B211D2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75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8EE0F69" w14:textId="77777777" w:rsidR="00B211D2" w:rsidRPr="00743905" w:rsidRDefault="00B211D2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FD224DB" w14:textId="77777777" w:rsidR="00B211D2" w:rsidRPr="00743905" w:rsidRDefault="00B211D2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St. Ţânţăreni</w:t>
            </w:r>
          </w:p>
          <w:p w14:paraId="1BDCCD30" w14:textId="77777777" w:rsidR="00B211D2" w:rsidRPr="00743905" w:rsidRDefault="00B211D2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linia 1 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0B865EF" w14:textId="77777777" w:rsidR="00B211D2" w:rsidRPr="00743905" w:rsidRDefault="00B211D2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de la</w:t>
            </w:r>
          </w:p>
          <w:p w14:paraId="3D2B3DD8" w14:textId="77777777" w:rsidR="00B211D2" w:rsidRPr="00743905" w:rsidRDefault="00B211D2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 xml:space="preserve">Cap X până la </w:t>
            </w:r>
            <w:r w:rsidRPr="00743905">
              <w:rPr>
                <w:b/>
                <w:bCs/>
                <w:color w:val="000000"/>
                <w:spacing w:val="-10"/>
                <w:sz w:val="20"/>
                <w:lang w:val="ro-RO"/>
              </w:rPr>
              <w:t>axa staţiei</w:t>
            </w:r>
          </w:p>
        </w:tc>
        <w:tc>
          <w:tcPr>
            <w:tcW w:w="75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EF04DE7" w14:textId="77777777" w:rsidR="00B211D2" w:rsidRPr="00743905" w:rsidRDefault="00B211D2" w:rsidP="00481280">
            <w:pPr>
              <w:spacing w:before="120" w:after="40" w:line="276" w:lineRule="auto"/>
              <w:ind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  <w:r w:rsidRPr="00743905">
              <w:rPr>
                <w:b/>
                <w:bCs/>
                <w:color w:val="000000"/>
                <w:sz w:val="36"/>
                <w:szCs w:val="36"/>
                <w:lang w:val="ro-RO"/>
              </w:rPr>
              <w:t>5</w:t>
            </w: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3E97255" w14:textId="77777777" w:rsidR="00B211D2" w:rsidRPr="00743905" w:rsidRDefault="00B211D2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76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DD3F16F" w14:textId="77777777" w:rsidR="00B211D2" w:rsidRPr="00743905" w:rsidRDefault="00B211D2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</w:p>
        </w:tc>
        <w:tc>
          <w:tcPr>
            <w:tcW w:w="248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6E1FEE6" w14:textId="77777777" w:rsidR="00B211D2" w:rsidRPr="00743905" w:rsidRDefault="00B211D2" w:rsidP="00481280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i/>
                <w:iCs/>
                <w:color w:val="000000"/>
                <w:sz w:val="20"/>
                <w:lang w:val="ro-RO"/>
              </w:rPr>
              <w:t>Restul liniei este închisă.</w:t>
            </w:r>
          </w:p>
        </w:tc>
      </w:tr>
      <w:tr w:rsidR="00B211D2" w:rsidRPr="00743905" w14:paraId="62A955CA" w14:textId="77777777" w:rsidTr="00481280">
        <w:trPr>
          <w:cantSplit/>
          <w:trHeight w:val="317"/>
          <w:jc w:val="center"/>
        </w:trPr>
        <w:tc>
          <w:tcPr>
            <w:tcW w:w="63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2B915D5" w14:textId="77777777" w:rsidR="00B211D2" w:rsidRPr="00743905" w:rsidRDefault="00B211D2" w:rsidP="00B211D2">
            <w:pPr>
              <w:numPr>
                <w:ilvl w:val="0"/>
                <w:numId w:val="10"/>
              </w:numPr>
              <w:spacing w:before="120" w:after="120"/>
              <w:ind w:left="227" w:firstLine="0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87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1874DA4" w14:textId="77777777" w:rsidR="00B211D2" w:rsidRPr="00743905" w:rsidRDefault="00B211D2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75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EBA6E70" w14:textId="77777777" w:rsidR="00B211D2" w:rsidRPr="00743905" w:rsidRDefault="00B211D2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12B7AB4" w14:textId="77777777" w:rsidR="00B211D2" w:rsidRPr="00743905" w:rsidRDefault="00B211D2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St. Ţânţăreni</w:t>
            </w:r>
          </w:p>
          <w:p w14:paraId="2C0F3830" w14:textId="77777777" w:rsidR="00B211D2" w:rsidRPr="00743905" w:rsidRDefault="00B211D2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linia 3</w:t>
            </w:r>
          </w:p>
          <w:p w14:paraId="5EEB5962" w14:textId="77777777" w:rsidR="00B211D2" w:rsidRPr="00743905" w:rsidRDefault="00B211D2" w:rsidP="00481280">
            <w:pPr>
              <w:spacing w:before="40" w:after="40" w:line="276" w:lineRule="auto"/>
              <w:ind w:right="57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 xml:space="preserve"> primiri - expedieri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5D0FD8A" w14:textId="77777777" w:rsidR="00B211D2" w:rsidRPr="00743905" w:rsidRDefault="00B211D2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toată linia</w:t>
            </w:r>
          </w:p>
        </w:tc>
        <w:tc>
          <w:tcPr>
            <w:tcW w:w="75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D9B510E" w14:textId="77777777" w:rsidR="00B211D2" w:rsidRPr="00743905" w:rsidRDefault="00B211D2" w:rsidP="00481280">
            <w:pPr>
              <w:spacing w:before="120" w:after="40" w:line="276" w:lineRule="auto"/>
              <w:ind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  <w:r w:rsidRPr="00743905">
              <w:rPr>
                <w:b/>
                <w:bCs/>
                <w:color w:val="000000"/>
                <w:sz w:val="36"/>
                <w:szCs w:val="36"/>
                <w:lang w:val="ro-RO"/>
              </w:rPr>
              <w:t>15</w:t>
            </w: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A81493A" w14:textId="77777777" w:rsidR="00B211D2" w:rsidRPr="00743905" w:rsidRDefault="00B211D2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76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CE2DFF5" w14:textId="77777777" w:rsidR="00B211D2" w:rsidRPr="00743905" w:rsidRDefault="00B211D2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</w:p>
        </w:tc>
        <w:tc>
          <w:tcPr>
            <w:tcW w:w="248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6B68216" w14:textId="77777777" w:rsidR="00B211D2" w:rsidRPr="00743905" w:rsidRDefault="00B211D2" w:rsidP="00481280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color w:val="000000"/>
                <w:sz w:val="20"/>
                <w:lang w:val="ro-RO"/>
              </w:rPr>
            </w:pPr>
          </w:p>
        </w:tc>
      </w:tr>
      <w:tr w:rsidR="00B211D2" w:rsidRPr="00743905" w14:paraId="6DBDD472" w14:textId="77777777" w:rsidTr="00481280">
        <w:trPr>
          <w:cantSplit/>
          <w:trHeight w:val="317"/>
          <w:jc w:val="center"/>
        </w:trPr>
        <w:tc>
          <w:tcPr>
            <w:tcW w:w="63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54D1162" w14:textId="77777777" w:rsidR="00B211D2" w:rsidRPr="00743905" w:rsidRDefault="00B211D2" w:rsidP="00B211D2">
            <w:pPr>
              <w:numPr>
                <w:ilvl w:val="0"/>
                <w:numId w:val="10"/>
              </w:numPr>
              <w:spacing w:before="120" w:after="120"/>
              <w:ind w:left="227" w:firstLine="0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87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8A09EC3" w14:textId="77777777" w:rsidR="00B211D2" w:rsidRPr="00743905" w:rsidRDefault="00B211D2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75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4F78797" w14:textId="77777777" w:rsidR="00B211D2" w:rsidRPr="00743905" w:rsidRDefault="00B211D2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7198326" w14:textId="77777777" w:rsidR="00B211D2" w:rsidRPr="00743905" w:rsidRDefault="00B211D2" w:rsidP="00C208D7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St. Gilort</w:t>
            </w:r>
          </w:p>
          <w:p w14:paraId="68C913BB" w14:textId="77777777" w:rsidR="00B211D2" w:rsidRPr="00743905" w:rsidRDefault="00B211D2" w:rsidP="00C208D7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 xml:space="preserve">Cap </w:t>
            </w:r>
            <w:r>
              <w:rPr>
                <w:b/>
                <w:bCs/>
                <w:color w:val="000000"/>
                <w:sz w:val="20"/>
                <w:lang w:val="ro-RO"/>
              </w:rPr>
              <w:t>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506DF5A" w14:textId="77777777" w:rsidR="00B211D2" w:rsidRPr="00743905" w:rsidRDefault="00B211D2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 xml:space="preserve">peste sch. </w:t>
            </w:r>
            <w:r>
              <w:rPr>
                <w:b/>
                <w:bCs/>
                <w:color w:val="000000"/>
                <w:sz w:val="20"/>
                <w:lang w:val="ro-RO"/>
              </w:rPr>
              <w:t>2 în abatere</w:t>
            </w:r>
          </w:p>
        </w:tc>
        <w:tc>
          <w:tcPr>
            <w:tcW w:w="75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3B3412E" w14:textId="77777777" w:rsidR="00B211D2" w:rsidRPr="00743905" w:rsidRDefault="00B211D2" w:rsidP="00481280">
            <w:pPr>
              <w:spacing w:before="120" w:after="40" w:line="276" w:lineRule="auto"/>
              <w:ind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  <w:r>
              <w:rPr>
                <w:b/>
                <w:bCs/>
                <w:color w:val="000000"/>
                <w:sz w:val="36"/>
                <w:szCs w:val="36"/>
                <w:lang w:val="ro-RO"/>
              </w:rPr>
              <w:t>15</w:t>
            </w: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ED87879" w14:textId="77777777" w:rsidR="00B211D2" w:rsidRPr="00743905" w:rsidRDefault="00B211D2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76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192900E" w14:textId="77777777" w:rsidR="00B211D2" w:rsidRPr="00743905" w:rsidRDefault="00B211D2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</w:p>
        </w:tc>
        <w:tc>
          <w:tcPr>
            <w:tcW w:w="248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EAD113F" w14:textId="77777777" w:rsidR="00B211D2" w:rsidRPr="00743905" w:rsidRDefault="00B211D2" w:rsidP="00C208D7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i/>
                <w:iCs/>
                <w:color w:val="000000"/>
                <w:sz w:val="20"/>
                <w:lang w:val="ro-RO"/>
              </w:rPr>
              <w:t xml:space="preserve">Cu acces la linia 2 </w:t>
            </w:r>
          </w:p>
          <w:p w14:paraId="107B8584" w14:textId="77777777" w:rsidR="00B211D2" w:rsidRPr="00743905" w:rsidRDefault="00B211D2" w:rsidP="00C208D7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i/>
                <w:iCs/>
                <w:color w:val="000000"/>
                <w:sz w:val="20"/>
                <w:lang w:val="ro-RO"/>
              </w:rPr>
              <w:t>primiri - expedieri.</w:t>
            </w:r>
          </w:p>
        </w:tc>
      </w:tr>
      <w:tr w:rsidR="00B211D2" w:rsidRPr="00743905" w14:paraId="0FA5E859" w14:textId="77777777" w:rsidTr="00481280">
        <w:trPr>
          <w:cantSplit/>
          <w:trHeight w:val="689"/>
          <w:jc w:val="center"/>
        </w:trPr>
        <w:tc>
          <w:tcPr>
            <w:tcW w:w="63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68BFBCC" w14:textId="77777777" w:rsidR="00B211D2" w:rsidRPr="00743905" w:rsidRDefault="00B211D2" w:rsidP="00B211D2">
            <w:pPr>
              <w:numPr>
                <w:ilvl w:val="0"/>
                <w:numId w:val="10"/>
              </w:numPr>
              <w:spacing w:before="120" w:after="120"/>
              <w:ind w:left="227" w:firstLine="0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87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347879D" w14:textId="77777777" w:rsidR="00B211D2" w:rsidRPr="00743905" w:rsidRDefault="00B211D2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75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A2A8F51" w14:textId="77777777" w:rsidR="00B211D2" w:rsidRPr="00743905" w:rsidRDefault="00B211D2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DC8E4E0" w14:textId="77777777" w:rsidR="00B211D2" w:rsidRPr="00743905" w:rsidRDefault="00B211D2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St. Gilort</w:t>
            </w:r>
          </w:p>
          <w:p w14:paraId="7F014607" w14:textId="77777777" w:rsidR="00B211D2" w:rsidRPr="00743905" w:rsidRDefault="00B211D2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EE886E2" w14:textId="77777777" w:rsidR="00B211D2" w:rsidRPr="00743905" w:rsidRDefault="00B211D2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peste sch. 3</w:t>
            </w:r>
          </w:p>
        </w:tc>
        <w:tc>
          <w:tcPr>
            <w:tcW w:w="75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98B6E2E" w14:textId="77777777" w:rsidR="00B211D2" w:rsidRPr="00743905" w:rsidRDefault="00B211D2" w:rsidP="00481280">
            <w:pPr>
              <w:spacing w:before="120" w:after="40" w:line="276" w:lineRule="auto"/>
              <w:ind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  <w:r w:rsidRPr="00743905">
              <w:rPr>
                <w:b/>
                <w:bCs/>
                <w:color w:val="000000"/>
                <w:sz w:val="36"/>
                <w:szCs w:val="36"/>
                <w:lang w:val="ro-RO"/>
              </w:rPr>
              <w:t>10</w:t>
            </w: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50ED213" w14:textId="77777777" w:rsidR="00B211D2" w:rsidRPr="00743905" w:rsidRDefault="00B211D2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76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49DE3F1" w14:textId="77777777" w:rsidR="00B211D2" w:rsidRPr="00743905" w:rsidRDefault="00B211D2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</w:p>
        </w:tc>
        <w:tc>
          <w:tcPr>
            <w:tcW w:w="248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83E6180" w14:textId="77777777" w:rsidR="00B211D2" w:rsidRPr="00743905" w:rsidRDefault="00B211D2" w:rsidP="00481280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i/>
                <w:iCs/>
                <w:color w:val="000000"/>
                <w:sz w:val="20"/>
                <w:lang w:val="ro-RO"/>
              </w:rPr>
              <w:t xml:space="preserve">Cu acces la linia 2 </w:t>
            </w:r>
          </w:p>
          <w:p w14:paraId="0C2F5A3F" w14:textId="77777777" w:rsidR="00B211D2" w:rsidRPr="00743905" w:rsidRDefault="00B211D2" w:rsidP="00481280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i/>
                <w:iCs/>
                <w:color w:val="000000"/>
                <w:sz w:val="20"/>
                <w:lang w:val="ro-RO"/>
              </w:rPr>
              <w:t>primiri - expedieri.</w:t>
            </w:r>
          </w:p>
        </w:tc>
      </w:tr>
      <w:tr w:rsidR="00B211D2" w:rsidRPr="00743905" w14:paraId="23197E3D" w14:textId="77777777" w:rsidTr="00481280">
        <w:trPr>
          <w:cantSplit/>
          <w:trHeight w:val="689"/>
          <w:jc w:val="center"/>
        </w:trPr>
        <w:tc>
          <w:tcPr>
            <w:tcW w:w="63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ACF606B" w14:textId="77777777" w:rsidR="00B211D2" w:rsidRPr="00743905" w:rsidRDefault="00B211D2" w:rsidP="00B211D2">
            <w:pPr>
              <w:numPr>
                <w:ilvl w:val="0"/>
                <w:numId w:val="10"/>
              </w:numPr>
              <w:spacing w:before="120" w:after="120"/>
              <w:ind w:left="227" w:firstLine="0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87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0B2CAA7" w14:textId="77777777" w:rsidR="00B211D2" w:rsidRPr="00743905" w:rsidRDefault="00B211D2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17+830</w:t>
            </w:r>
          </w:p>
          <w:p w14:paraId="56154428" w14:textId="77777777" w:rsidR="00B211D2" w:rsidRPr="00743905" w:rsidRDefault="00B211D2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17+880</w:t>
            </w:r>
          </w:p>
        </w:tc>
        <w:tc>
          <w:tcPr>
            <w:tcW w:w="75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8E4840F" w14:textId="77777777" w:rsidR="00B211D2" w:rsidRPr="00743905" w:rsidRDefault="00B211D2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  <w:r w:rsidRPr="00743905">
              <w:rPr>
                <w:b/>
                <w:bCs/>
                <w:color w:val="000000"/>
                <w:sz w:val="36"/>
                <w:szCs w:val="36"/>
                <w:lang w:val="ro-RO"/>
              </w:rPr>
              <w:t>30</w:t>
            </w: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1AAD88A" w14:textId="77777777" w:rsidR="00B211D2" w:rsidRPr="00743905" w:rsidRDefault="00B211D2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Gilort -</w:t>
            </w:r>
          </w:p>
          <w:p w14:paraId="5241FC99" w14:textId="77777777" w:rsidR="00B211D2" w:rsidRPr="00743905" w:rsidRDefault="00B211D2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Tu</w:t>
            </w:r>
            <w:r>
              <w:rPr>
                <w:b/>
                <w:bCs/>
                <w:color w:val="000000"/>
                <w:sz w:val="20"/>
                <w:lang w:val="ro-RO"/>
              </w:rPr>
              <w:t>r</w:t>
            </w:r>
            <w:r w:rsidRPr="00743905">
              <w:rPr>
                <w:b/>
                <w:bCs/>
                <w:color w:val="000000"/>
                <w:sz w:val="20"/>
                <w:lang w:val="ro-RO"/>
              </w:rPr>
              <w:t>burea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8846AF3" w14:textId="77777777" w:rsidR="00B211D2" w:rsidRPr="00743905" w:rsidRDefault="00B211D2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75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B07BF4D" w14:textId="77777777" w:rsidR="00B211D2" w:rsidRPr="00743905" w:rsidRDefault="00B211D2" w:rsidP="00481280">
            <w:pPr>
              <w:spacing w:before="120" w:after="40" w:line="276" w:lineRule="auto"/>
              <w:ind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342AA58" w14:textId="77777777" w:rsidR="00B211D2" w:rsidRPr="00743905" w:rsidRDefault="00B211D2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76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F8D9C60" w14:textId="77777777" w:rsidR="00B211D2" w:rsidRPr="00743905" w:rsidRDefault="00B211D2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</w:p>
        </w:tc>
        <w:tc>
          <w:tcPr>
            <w:tcW w:w="248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6B507BB" w14:textId="77777777" w:rsidR="00B211D2" w:rsidRPr="00743905" w:rsidRDefault="00B211D2" w:rsidP="00481280">
            <w:pPr>
              <w:spacing w:before="40" w:after="40" w:line="276" w:lineRule="auto"/>
              <w:ind w:left="57" w:right="57"/>
              <w:rPr>
                <w:b/>
                <w:bCs/>
                <w:iCs/>
                <w:color w:val="000000"/>
                <w:sz w:val="20"/>
                <w:lang w:val="ro-RO"/>
              </w:rPr>
            </w:pPr>
            <w:r>
              <w:rPr>
                <w:b/>
                <w:bCs/>
                <w:iCs/>
                <w:color w:val="000000"/>
                <w:sz w:val="20"/>
                <w:lang w:val="ro-RO"/>
              </w:rPr>
              <w:t>*</w:t>
            </w:r>
            <w:r w:rsidRPr="00743905">
              <w:rPr>
                <w:b/>
                <w:bCs/>
                <w:iCs/>
                <w:color w:val="000000"/>
                <w:sz w:val="20"/>
                <w:lang w:val="ro-RO"/>
              </w:rPr>
              <w:t xml:space="preserve">Valabil pentru trenurile </w:t>
            </w:r>
            <w:r>
              <w:rPr>
                <w:b/>
                <w:bCs/>
                <w:iCs/>
                <w:color w:val="000000"/>
                <w:sz w:val="20"/>
                <w:lang w:val="ro-RO"/>
              </w:rPr>
              <w:t>care au în componență</w:t>
            </w:r>
            <w:r w:rsidRPr="00743905">
              <w:rPr>
                <w:b/>
                <w:bCs/>
                <w:iCs/>
                <w:color w:val="000000"/>
                <w:sz w:val="20"/>
                <w:lang w:val="ro-RO"/>
              </w:rPr>
              <w:t xml:space="preserve"> două locomotive cuplate.</w:t>
            </w:r>
          </w:p>
          <w:p w14:paraId="19F690B0" w14:textId="77777777" w:rsidR="00B211D2" w:rsidRPr="0007721B" w:rsidRDefault="00B211D2" w:rsidP="00481280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color w:val="000000"/>
                <w:sz w:val="20"/>
                <w:lang w:val="ro-RO"/>
              </w:rPr>
            </w:pPr>
            <w:r w:rsidRPr="0007721B">
              <w:rPr>
                <w:b/>
                <w:bCs/>
                <w:i/>
                <w:iCs/>
                <w:color w:val="000000"/>
                <w:sz w:val="20"/>
                <w:lang w:val="ro-RO"/>
              </w:rPr>
              <w:t>Nesemnalizată pe teren.</w:t>
            </w:r>
          </w:p>
        </w:tc>
      </w:tr>
      <w:tr w:rsidR="00B211D2" w:rsidRPr="00743905" w14:paraId="44E6EBBE" w14:textId="77777777" w:rsidTr="00481280">
        <w:trPr>
          <w:cantSplit/>
          <w:trHeight w:val="689"/>
          <w:jc w:val="center"/>
        </w:trPr>
        <w:tc>
          <w:tcPr>
            <w:tcW w:w="63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40CBCE2" w14:textId="77777777" w:rsidR="00B211D2" w:rsidRPr="00743905" w:rsidRDefault="00B211D2" w:rsidP="00B211D2">
            <w:pPr>
              <w:numPr>
                <w:ilvl w:val="0"/>
                <w:numId w:val="10"/>
              </w:numPr>
              <w:spacing w:before="120" w:after="120"/>
              <w:ind w:left="227" w:firstLine="0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87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7B6F1F6" w14:textId="77777777" w:rsidR="00B211D2" w:rsidRDefault="00B211D2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>
              <w:rPr>
                <w:b/>
                <w:bCs/>
                <w:color w:val="000000"/>
                <w:sz w:val="20"/>
                <w:lang w:val="ro-RO"/>
              </w:rPr>
              <w:t>18+190</w:t>
            </w:r>
          </w:p>
          <w:p w14:paraId="606D2542" w14:textId="77777777" w:rsidR="00B211D2" w:rsidRPr="00743905" w:rsidRDefault="00B211D2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>
              <w:rPr>
                <w:b/>
                <w:bCs/>
                <w:color w:val="000000"/>
                <w:sz w:val="20"/>
                <w:lang w:val="ro-RO"/>
              </w:rPr>
              <w:t>18+240</w:t>
            </w:r>
          </w:p>
        </w:tc>
        <w:tc>
          <w:tcPr>
            <w:tcW w:w="75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63B4C56" w14:textId="77777777" w:rsidR="00B211D2" w:rsidRPr="00743905" w:rsidRDefault="00B211D2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  <w:r>
              <w:rPr>
                <w:b/>
                <w:bCs/>
                <w:color w:val="000000"/>
                <w:sz w:val="36"/>
                <w:szCs w:val="36"/>
                <w:lang w:val="ro-RO"/>
              </w:rPr>
              <w:t>30</w:t>
            </w: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BEC66A5" w14:textId="77777777" w:rsidR="00B211D2" w:rsidRPr="00743905" w:rsidRDefault="00B211D2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Gilort -</w:t>
            </w:r>
          </w:p>
          <w:p w14:paraId="772A94E4" w14:textId="77777777" w:rsidR="00B211D2" w:rsidRPr="00743905" w:rsidRDefault="00B211D2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Tu</w:t>
            </w:r>
            <w:r>
              <w:rPr>
                <w:b/>
                <w:bCs/>
                <w:color w:val="000000"/>
                <w:sz w:val="20"/>
                <w:lang w:val="ro-RO"/>
              </w:rPr>
              <w:t>r</w:t>
            </w:r>
            <w:r w:rsidRPr="00743905">
              <w:rPr>
                <w:b/>
                <w:bCs/>
                <w:color w:val="000000"/>
                <w:sz w:val="20"/>
                <w:lang w:val="ro-RO"/>
              </w:rPr>
              <w:t>burea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79EDD93" w14:textId="77777777" w:rsidR="00B211D2" w:rsidRPr="00743905" w:rsidRDefault="00B211D2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75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4A715DC" w14:textId="77777777" w:rsidR="00B211D2" w:rsidRPr="00743905" w:rsidRDefault="00B211D2" w:rsidP="00481280">
            <w:pPr>
              <w:spacing w:before="120" w:after="40" w:line="276" w:lineRule="auto"/>
              <w:ind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8FE815E" w14:textId="77777777" w:rsidR="00B211D2" w:rsidRPr="00743905" w:rsidRDefault="00B211D2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76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6B5FB4B" w14:textId="77777777" w:rsidR="00B211D2" w:rsidRPr="00743905" w:rsidRDefault="00B211D2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</w:p>
        </w:tc>
        <w:tc>
          <w:tcPr>
            <w:tcW w:w="248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E7647BC" w14:textId="77777777" w:rsidR="00B211D2" w:rsidRPr="00743905" w:rsidRDefault="00B211D2" w:rsidP="00481280">
            <w:pPr>
              <w:spacing w:before="40" w:after="40" w:line="276" w:lineRule="auto"/>
              <w:ind w:left="57" w:right="57"/>
              <w:rPr>
                <w:b/>
                <w:bCs/>
                <w:iCs/>
                <w:color w:val="000000"/>
                <w:sz w:val="20"/>
                <w:lang w:val="ro-RO"/>
              </w:rPr>
            </w:pPr>
            <w:r>
              <w:rPr>
                <w:b/>
                <w:bCs/>
                <w:iCs/>
                <w:color w:val="000000"/>
                <w:sz w:val="20"/>
                <w:lang w:val="ro-RO"/>
              </w:rPr>
              <w:t>*</w:t>
            </w:r>
            <w:r w:rsidRPr="00743905">
              <w:rPr>
                <w:b/>
                <w:bCs/>
                <w:iCs/>
                <w:color w:val="000000"/>
                <w:sz w:val="20"/>
                <w:lang w:val="ro-RO"/>
              </w:rPr>
              <w:t xml:space="preserve">Valabil pentru trenurile </w:t>
            </w:r>
            <w:r>
              <w:rPr>
                <w:b/>
                <w:bCs/>
                <w:iCs/>
                <w:color w:val="000000"/>
                <w:sz w:val="20"/>
                <w:lang w:val="ro-RO"/>
              </w:rPr>
              <w:t>care au în componență</w:t>
            </w:r>
            <w:r w:rsidRPr="00743905">
              <w:rPr>
                <w:b/>
                <w:bCs/>
                <w:iCs/>
                <w:color w:val="000000"/>
                <w:sz w:val="20"/>
                <w:lang w:val="ro-RO"/>
              </w:rPr>
              <w:t xml:space="preserve"> două locomotive cuplate.</w:t>
            </w:r>
          </w:p>
          <w:p w14:paraId="3AAAC8D2" w14:textId="77777777" w:rsidR="00B211D2" w:rsidRDefault="00B211D2" w:rsidP="00481280">
            <w:pPr>
              <w:spacing w:before="40" w:after="40" w:line="276" w:lineRule="auto"/>
              <w:ind w:left="57" w:right="57"/>
              <w:rPr>
                <w:b/>
                <w:bCs/>
                <w:iCs/>
                <w:color w:val="000000"/>
                <w:sz w:val="20"/>
                <w:lang w:val="ro-RO"/>
              </w:rPr>
            </w:pPr>
            <w:r w:rsidRPr="0007721B">
              <w:rPr>
                <w:b/>
                <w:bCs/>
                <w:i/>
                <w:iCs/>
                <w:color w:val="000000"/>
                <w:sz w:val="20"/>
                <w:lang w:val="ro-RO"/>
              </w:rPr>
              <w:t>Nesemnalizată pe teren.</w:t>
            </w:r>
          </w:p>
        </w:tc>
      </w:tr>
      <w:tr w:rsidR="00B211D2" w:rsidRPr="00743905" w14:paraId="56A6E8AE" w14:textId="77777777" w:rsidTr="00481280">
        <w:trPr>
          <w:cantSplit/>
          <w:trHeight w:val="689"/>
          <w:jc w:val="center"/>
        </w:trPr>
        <w:tc>
          <w:tcPr>
            <w:tcW w:w="63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9EEAE7D" w14:textId="77777777" w:rsidR="00B211D2" w:rsidRPr="00743905" w:rsidRDefault="00B211D2" w:rsidP="00B211D2">
            <w:pPr>
              <w:numPr>
                <w:ilvl w:val="0"/>
                <w:numId w:val="10"/>
              </w:numPr>
              <w:spacing w:before="120" w:after="120"/>
              <w:ind w:left="227" w:firstLine="0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87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4A8E2C8" w14:textId="77777777" w:rsidR="00B211D2" w:rsidRDefault="00B211D2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>
              <w:rPr>
                <w:b/>
                <w:bCs/>
                <w:color w:val="000000"/>
                <w:sz w:val="20"/>
                <w:lang w:val="ro-RO"/>
              </w:rPr>
              <w:t>20+645</w:t>
            </w:r>
          </w:p>
          <w:p w14:paraId="5E10BF50" w14:textId="77777777" w:rsidR="00B211D2" w:rsidRDefault="00B211D2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>
              <w:rPr>
                <w:b/>
                <w:bCs/>
                <w:color w:val="000000"/>
                <w:sz w:val="20"/>
                <w:lang w:val="ro-RO"/>
              </w:rPr>
              <w:t>20+695</w:t>
            </w:r>
          </w:p>
        </w:tc>
        <w:tc>
          <w:tcPr>
            <w:tcW w:w="75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38843CB" w14:textId="77777777" w:rsidR="00B211D2" w:rsidRDefault="00B211D2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  <w:r>
              <w:rPr>
                <w:b/>
                <w:bCs/>
                <w:color w:val="000000"/>
                <w:sz w:val="36"/>
                <w:szCs w:val="36"/>
                <w:lang w:val="ro-RO"/>
              </w:rPr>
              <w:t>30</w:t>
            </w: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D9D9384" w14:textId="77777777" w:rsidR="00B211D2" w:rsidRPr="00743905" w:rsidRDefault="00B211D2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Tu</w:t>
            </w:r>
            <w:r>
              <w:rPr>
                <w:b/>
                <w:bCs/>
                <w:color w:val="000000"/>
                <w:sz w:val="20"/>
                <w:lang w:val="ro-RO"/>
              </w:rPr>
              <w:t>r</w:t>
            </w:r>
            <w:r w:rsidRPr="00743905">
              <w:rPr>
                <w:b/>
                <w:bCs/>
                <w:color w:val="000000"/>
                <w:sz w:val="20"/>
                <w:lang w:val="ro-RO"/>
              </w:rPr>
              <w:t>burea</w:t>
            </w:r>
            <w:r>
              <w:rPr>
                <w:b/>
                <w:bCs/>
                <w:color w:val="000000"/>
                <w:sz w:val="20"/>
                <w:lang w:val="ro-RO"/>
              </w:rPr>
              <w:t xml:space="preserve"> </w:t>
            </w:r>
            <w:r w:rsidRPr="00743905">
              <w:rPr>
                <w:b/>
                <w:bCs/>
                <w:color w:val="000000"/>
                <w:sz w:val="20"/>
                <w:lang w:val="ro-RO"/>
              </w:rPr>
              <w:t>-</w:t>
            </w:r>
          </w:p>
          <w:p w14:paraId="013127D1" w14:textId="77777777" w:rsidR="00B211D2" w:rsidRPr="00743905" w:rsidRDefault="00B211D2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Bibe</w:t>
            </w:r>
            <w:r>
              <w:rPr>
                <w:b/>
                <w:bCs/>
                <w:color w:val="000000"/>
                <w:sz w:val="20"/>
                <w:lang w:val="ro-RO"/>
              </w:rPr>
              <w:t>ș</w:t>
            </w:r>
            <w:r w:rsidRPr="00743905">
              <w:rPr>
                <w:b/>
                <w:bCs/>
                <w:color w:val="000000"/>
                <w:sz w:val="20"/>
                <w:lang w:val="ro-RO"/>
              </w:rPr>
              <w:t>ti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5D12FE0" w14:textId="77777777" w:rsidR="00B211D2" w:rsidRPr="00743905" w:rsidRDefault="00B211D2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75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52691FF" w14:textId="77777777" w:rsidR="00B211D2" w:rsidRPr="00743905" w:rsidRDefault="00B211D2" w:rsidP="00481280">
            <w:pPr>
              <w:spacing w:before="120" w:after="40" w:line="276" w:lineRule="auto"/>
              <w:ind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3BBBEF9" w14:textId="77777777" w:rsidR="00B211D2" w:rsidRPr="00743905" w:rsidRDefault="00B211D2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76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49A4069" w14:textId="77777777" w:rsidR="00B211D2" w:rsidRPr="00743905" w:rsidRDefault="00B211D2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</w:p>
        </w:tc>
        <w:tc>
          <w:tcPr>
            <w:tcW w:w="248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CA5A979" w14:textId="77777777" w:rsidR="00B211D2" w:rsidRPr="00743905" w:rsidRDefault="00B211D2" w:rsidP="00481280">
            <w:pPr>
              <w:spacing w:before="40" w:after="40" w:line="276" w:lineRule="auto"/>
              <w:ind w:left="57" w:right="57"/>
              <w:rPr>
                <w:b/>
                <w:bCs/>
                <w:iCs/>
                <w:color w:val="000000"/>
                <w:sz w:val="20"/>
                <w:lang w:val="ro-RO"/>
              </w:rPr>
            </w:pPr>
            <w:r>
              <w:rPr>
                <w:b/>
                <w:bCs/>
                <w:iCs/>
                <w:color w:val="000000"/>
                <w:sz w:val="20"/>
                <w:lang w:val="ro-RO"/>
              </w:rPr>
              <w:t>*</w:t>
            </w:r>
            <w:r w:rsidRPr="00743905">
              <w:rPr>
                <w:b/>
                <w:bCs/>
                <w:iCs/>
                <w:color w:val="000000"/>
                <w:sz w:val="20"/>
                <w:lang w:val="ro-RO"/>
              </w:rPr>
              <w:t xml:space="preserve">Valabil pentru trenurile </w:t>
            </w:r>
            <w:r>
              <w:rPr>
                <w:b/>
                <w:bCs/>
                <w:iCs/>
                <w:color w:val="000000"/>
                <w:sz w:val="20"/>
                <w:lang w:val="ro-RO"/>
              </w:rPr>
              <w:t>care au în componență</w:t>
            </w:r>
            <w:r w:rsidRPr="00743905">
              <w:rPr>
                <w:b/>
                <w:bCs/>
                <w:iCs/>
                <w:color w:val="000000"/>
                <w:sz w:val="20"/>
                <w:lang w:val="ro-RO"/>
              </w:rPr>
              <w:t xml:space="preserve"> două locomotive cuplate.</w:t>
            </w:r>
          </w:p>
          <w:p w14:paraId="7A638309" w14:textId="77777777" w:rsidR="00B211D2" w:rsidRPr="00743905" w:rsidRDefault="00B211D2" w:rsidP="00481280">
            <w:pPr>
              <w:spacing w:before="40" w:after="40" w:line="276" w:lineRule="auto"/>
              <w:ind w:left="57" w:right="57"/>
              <w:rPr>
                <w:b/>
                <w:bCs/>
                <w:iCs/>
                <w:color w:val="000000"/>
                <w:sz w:val="20"/>
                <w:lang w:val="ro-RO"/>
              </w:rPr>
            </w:pPr>
            <w:r w:rsidRPr="0007721B">
              <w:rPr>
                <w:b/>
                <w:bCs/>
                <w:i/>
                <w:iCs/>
                <w:color w:val="000000"/>
                <w:sz w:val="20"/>
                <w:lang w:val="ro-RO"/>
              </w:rPr>
              <w:t>Nesemnalizată pe teren.</w:t>
            </w:r>
          </w:p>
        </w:tc>
      </w:tr>
      <w:tr w:rsidR="00B211D2" w:rsidRPr="00743905" w14:paraId="5C83F83D" w14:textId="77777777" w:rsidTr="00481280">
        <w:trPr>
          <w:cantSplit/>
          <w:trHeight w:val="689"/>
          <w:jc w:val="center"/>
        </w:trPr>
        <w:tc>
          <w:tcPr>
            <w:tcW w:w="63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C393127" w14:textId="77777777" w:rsidR="00B211D2" w:rsidRPr="00743905" w:rsidRDefault="00B211D2" w:rsidP="00B211D2">
            <w:pPr>
              <w:numPr>
                <w:ilvl w:val="0"/>
                <w:numId w:val="10"/>
              </w:numPr>
              <w:spacing w:before="120" w:after="120"/>
              <w:ind w:left="227" w:firstLine="0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87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91F8C1F" w14:textId="77777777" w:rsidR="00B211D2" w:rsidRPr="00743905" w:rsidRDefault="00B211D2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21+600</w:t>
            </w:r>
          </w:p>
          <w:p w14:paraId="6A4F4AC4" w14:textId="77777777" w:rsidR="00B211D2" w:rsidRPr="00743905" w:rsidRDefault="00B211D2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21+710</w:t>
            </w:r>
          </w:p>
        </w:tc>
        <w:tc>
          <w:tcPr>
            <w:tcW w:w="75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EF4224F" w14:textId="77777777" w:rsidR="00B211D2" w:rsidRPr="00743905" w:rsidRDefault="00B211D2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  <w:r w:rsidRPr="00743905">
              <w:rPr>
                <w:b/>
                <w:bCs/>
                <w:color w:val="000000"/>
                <w:sz w:val="36"/>
                <w:szCs w:val="36"/>
                <w:lang w:val="ro-RO"/>
              </w:rPr>
              <w:t>30</w:t>
            </w: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6D51A1F" w14:textId="77777777" w:rsidR="00B211D2" w:rsidRPr="00743905" w:rsidRDefault="00B211D2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Tu</w:t>
            </w:r>
            <w:r>
              <w:rPr>
                <w:b/>
                <w:bCs/>
                <w:color w:val="000000"/>
                <w:sz w:val="20"/>
                <w:lang w:val="ro-RO"/>
              </w:rPr>
              <w:t>r</w:t>
            </w:r>
            <w:r w:rsidRPr="00743905">
              <w:rPr>
                <w:b/>
                <w:bCs/>
                <w:color w:val="000000"/>
                <w:sz w:val="20"/>
                <w:lang w:val="ro-RO"/>
              </w:rPr>
              <w:t>burea</w:t>
            </w:r>
            <w:r>
              <w:rPr>
                <w:b/>
                <w:bCs/>
                <w:color w:val="000000"/>
                <w:sz w:val="20"/>
                <w:lang w:val="ro-RO"/>
              </w:rPr>
              <w:t xml:space="preserve"> </w:t>
            </w:r>
            <w:r w:rsidRPr="00743905">
              <w:rPr>
                <w:b/>
                <w:bCs/>
                <w:color w:val="000000"/>
                <w:sz w:val="20"/>
                <w:lang w:val="ro-RO"/>
              </w:rPr>
              <w:t>-</w:t>
            </w:r>
          </w:p>
          <w:p w14:paraId="685806FA" w14:textId="77777777" w:rsidR="00B211D2" w:rsidRPr="00743905" w:rsidRDefault="00B211D2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Bibe</w:t>
            </w:r>
            <w:r>
              <w:rPr>
                <w:b/>
                <w:bCs/>
                <w:color w:val="000000"/>
                <w:sz w:val="20"/>
                <w:lang w:val="ro-RO"/>
              </w:rPr>
              <w:t>ș</w:t>
            </w:r>
            <w:r w:rsidRPr="00743905">
              <w:rPr>
                <w:b/>
                <w:bCs/>
                <w:color w:val="000000"/>
                <w:sz w:val="20"/>
                <w:lang w:val="ro-RO"/>
              </w:rPr>
              <w:t>ti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4109E6F" w14:textId="77777777" w:rsidR="00B211D2" w:rsidRPr="00743905" w:rsidRDefault="00B211D2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75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C9AB43B" w14:textId="77777777" w:rsidR="00B211D2" w:rsidRPr="00743905" w:rsidRDefault="00B211D2" w:rsidP="00481280">
            <w:pPr>
              <w:spacing w:before="120" w:after="40" w:line="276" w:lineRule="auto"/>
              <w:ind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6012635" w14:textId="77777777" w:rsidR="00B211D2" w:rsidRPr="00743905" w:rsidRDefault="00B211D2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76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52392DF" w14:textId="77777777" w:rsidR="00B211D2" w:rsidRPr="00743905" w:rsidRDefault="00B211D2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</w:p>
        </w:tc>
        <w:tc>
          <w:tcPr>
            <w:tcW w:w="248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0C66A20" w14:textId="77777777" w:rsidR="00B211D2" w:rsidRDefault="00B211D2" w:rsidP="00481280">
            <w:pPr>
              <w:spacing w:before="40" w:after="40" w:line="276" w:lineRule="auto"/>
              <w:ind w:left="57" w:right="57"/>
              <w:rPr>
                <w:b/>
                <w:bCs/>
                <w:iCs/>
                <w:color w:val="000000"/>
                <w:sz w:val="20"/>
                <w:lang w:val="ro-RO"/>
              </w:rPr>
            </w:pPr>
            <w:r>
              <w:rPr>
                <w:b/>
                <w:bCs/>
                <w:iCs/>
                <w:color w:val="000000"/>
                <w:sz w:val="20"/>
                <w:lang w:val="ro-RO"/>
              </w:rPr>
              <w:t>*</w:t>
            </w:r>
            <w:r w:rsidRPr="00743905">
              <w:rPr>
                <w:b/>
                <w:bCs/>
                <w:iCs/>
                <w:color w:val="000000"/>
                <w:sz w:val="20"/>
                <w:lang w:val="ro-RO"/>
              </w:rPr>
              <w:t xml:space="preserve">Valabil pentru trenurile </w:t>
            </w:r>
            <w:r>
              <w:rPr>
                <w:b/>
                <w:bCs/>
                <w:iCs/>
                <w:color w:val="000000"/>
                <w:sz w:val="20"/>
                <w:lang w:val="ro-RO"/>
              </w:rPr>
              <w:t>care au în componență</w:t>
            </w:r>
            <w:r w:rsidRPr="00743905">
              <w:rPr>
                <w:b/>
                <w:bCs/>
                <w:iCs/>
                <w:color w:val="000000"/>
                <w:sz w:val="20"/>
                <w:lang w:val="ro-RO"/>
              </w:rPr>
              <w:t xml:space="preserve"> două locomotive cuplate.</w:t>
            </w:r>
          </w:p>
          <w:p w14:paraId="76E223CA" w14:textId="77777777" w:rsidR="00B211D2" w:rsidRPr="00537749" w:rsidRDefault="00B211D2" w:rsidP="00481280">
            <w:pPr>
              <w:spacing w:before="40" w:after="40" w:line="276" w:lineRule="auto"/>
              <w:ind w:left="57" w:right="57"/>
              <w:rPr>
                <w:b/>
                <w:bCs/>
                <w:iCs/>
                <w:color w:val="000000"/>
                <w:sz w:val="20"/>
                <w:lang w:val="ro-RO"/>
              </w:rPr>
            </w:pPr>
            <w:r>
              <w:rPr>
                <w:b/>
                <w:bCs/>
                <w:iCs/>
                <w:color w:val="000000"/>
                <w:sz w:val="20"/>
                <w:lang w:val="ro-RO"/>
              </w:rPr>
              <w:t>Nesemnalizată pe teren.</w:t>
            </w:r>
          </w:p>
        </w:tc>
      </w:tr>
      <w:tr w:rsidR="00B211D2" w:rsidRPr="00743905" w14:paraId="5F357DA1" w14:textId="77777777" w:rsidTr="00481280">
        <w:trPr>
          <w:cantSplit/>
          <w:trHeight w:val="689"/>
          <w:jc w:val="center"/>
        </w:trPr>
        <w:tc>
          <w:tcPr>
            <w:tcW w:w="63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DD71FBD" w14:textId="77777777" w:rsidR="00B211D2" w:rsidRPr="00743905" w:rsidRDefault="00B211D2" w:rsidP="00B211D2">
            <w:pPr>
              <w:numPr>
                <w:ilvl w:val="0"/>
                <w:numId w:val="10"/>
              </w:numPr>
              <w:spacing w:before="120" w:after="120"/>
              <w:ind w:left="227" w:firstLine="0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87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0E97EDC" w14:textId="77777777" w:rsidR="00B211D2" w:rsidRPr="00743905" w:rsidRDefault="00B211D2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25+470</w:t>
            </w:r>
          </w:p>
          <w:p w14:paraId="28B498A9" w14:textId="77777777" w:rsidR="00B211D2" w:rsidRPr="00743905" w:rsidRDefault="00B211D2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25+520</w:t>
            </w:r>
          </w:p>
        </w:tc>
        <w:tc>
          <w:tcPr>
            <w:tcW w:w="75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35163F6" w14:textId="77777777" w:rsidR="00B211D2" w:rsidRPr="00743905" w:rsidRDefault="00B211D2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  <w:r w:rsidRPr="00743905">
              <w:rPr>
                <w:b/>
                <w:bCs/>
                <w:color w:val="000000"/>
                <w:sz w:val="36"/>
                <w:szCs w:val="36"/>
                <w:lang w:val="ro-RO"/>
              </w:rPr>
              <w:t>30</w:t>
            </w: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474A2AB" w14:textId="77777777" w:rsidR="00B211D2" w:rsidRDefault="00B211D2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>
              <w:rPr>
                <w:b/>
                <w:bCs/>
                <w:color w:val="000000"/>
                <w:sz w:val="20"/>
                <w:lang w:val="ro-RO"/>
              </w:rPr>
              <w:t xml:space="preserve">St. </w:t>
            </w:r>
            <w:r w:rsidRPr="00743905">
              <w:rPr>
                <w:b/>
                <w:bCs/>
                <w:color w:val="000000"/>
                <w:sz w:val="20"/>
                <w:lang w:val="ro-RO"/>
              </w:rPr>
              <w:t>Bibesti</w:t>
            </w:r>
          </w:p>
          <w:p w14:paraId="19914CD8" w14:textId="77777777" w:rsidR="00B211D2" w:rsidRPr="00743905" w:rsidRDefault="00B211D2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>
              <w:rPr>
                <w:b/>
                <w:bCs/>
                <w:color w:val="000000"/>
                <w:sz w:val="20"/>
                <w:lang w:val="ro-RO"/>
              </w:rPr>
              <w:t>linia 1 directă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63DC252" w14:textId="77777777" w:rsidR="00B211D2" w:rsidRPr="00743905" w:rsidRDefault="00B211D2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75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A54CB69" w14:textId="77777777" w:rsidR="00B211D2" w:rsidRPr="00743905" w:rsidRDefault="00B211D2" w:rsidP="00481280">
            <w:pPr>
              <w:spacing w:before="120" w:after="40" w:line="276" w:lineRule="auto"/>
              <w:ind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20C4C4A" w14:textId="77777777" w:rsidR="00B211D2" w:rsidRPr="00743905" w:rsidRDefault="00B211D2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76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CD7A839" w14:textId="77777777" w:rsidR="00B211D2" w:rsidRPr="00743905" w:rsidRDefault="00B211D2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</w:p>
        </w:tc>
        <w:tc>
          <w:tcPr>
            <w:tcW w:w="248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85D576B" w14:textId="77777777" w:rsidR="00B211D2" w:rsidRDefault="00B211D2" w:rsidP="00481280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color w:val="000000"/>
                <w:sz w:val="20"/>
                <w:lang w:val="ro-RO"/>
              </w:rPr>
            </w:pPr>
            <w:r>
              <w:rPr>
                <w:b/>
                <w:bCs/>
                <w:i/>
                <w:iCs/>
                <w:color w:val="000000"/>
                <w:sz w:val="20"/>
                <w:lang w:val="ro-RO"/>
              </w:rPr>
              <w:t xml:space="preserve">Valabil </w:t>
            </w:r>
            <w:r w:rsidRPr="005A7670">
              <w:rPr>
                <w:b/>
                <w:bCs/>
                <w:i/>
                <w:iCs/>
                <w:color w:val="000000"/>
                <w:sz w:val="20"/>
                <w:lang w:val="ro-RO"/>
              </w:rPr>
              <w:t>pentru trenurile care au în componență două locomotive cuplate.</w:t>
            </w:r>
          </w:p>
          <w:p w14:paraId="3FEF6D00" w14:textId="77777777" w:rsidR="00B211D2" w:rsidRPr="005A7670" w:rsidRDefault="00B211D2" w:rsidP="00481280">
            <w:pPr>
              <w:spacing w:before="40" w:after="40" w:line="276" w:lineRule="auto"/>
              <w:ind w:left="57" w:right="57"/>
              <w:rPr>
                <w:b/>
                <w:bCs/>
                <w:iCs/>
                <w:color w:val="000000"/>
                <w:sz w:val="20"/>
                <w:lang w:val="ro-RO"/>
              </w:rPr>
            </w:pPr>
            <w:r>
              <w:rPr>
                <w:b/>
                <w:bCs/>
                <w:i/>
                <w:iCs/>
                <w:color w:val="000000"/>
                <w:sz w:val="20"/>
                <w:lang w:val="ro-RO"/>
              </w:rPr>
              <w:t>Nesemnalizată pe teren.</w:t>
            </w:r>
          </w:p>
        </w:tc>
      </w:tr>
      <w:tr w:rsidR="00B211D2" w:rsidRPr="00743905" w14:paraId="4671DB54" w14:textId="77777777" w:rsidTr="00481280">
        <w:trPr>
          <w:cantSplit/>
          <w:trHeight w:val="297"/>
          <w:jc w:val="center"/>
        </w:trPr>
        <w:tc>
          <w:tcPr>
            <w:tcW w:w="63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2216128" w14:textId="77777777" w:rsidR="00B211D2" w:rsidRPr="00743905" w:rsidRDefault="00B211D2" w:rsidP="00B211D2">
            <w:pPr>
              <w:numPr>
                <w:ilvl w:val="0"/>
                <w:numId w:val="10"/>
              </w:numPr>
              <w:spacing w:before="120" w:after="120"/>
              <w:ind w:left="227" w:firstLine="0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87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59902EF" w14:textId="77777777" w:rsidR="00B211D2" w:rsidRPr="00743905" w:rsidRDefault="00B211D2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75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A128F00" w14:textId="77777777" w:rsidR="00B211D2" w:rsidRPr="00743905" w:rsidRDefault="00B211D2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504B65D" w14:textId="77777777" w:rsidR="00B211D2" w:rsidRPr="00743905" w:rsidRDefault="00B211D2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St. Bibeşti</w:t>
            </w:r>
          </w:p>
          <w:p w14:paraId="20D4CC94" w14:textId="77777777" w:rsidR="00B211D2" w:rsidRPr="00743905" w:rsidRDefault="00B211D2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 xml:space="preserve">linia 2 </w:t>
            </w:r>
          </w:p>
          <w:p w14:paraId="1EB9057C" w14:textId="77777777" w:rsidR="00B211D2" w:rsidRPr="00743905" w:rsidRDefault="00B211D2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primiri - expedieri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B1436F8" w14:textId="77777777" w:rsidR="00B211D2" w:rsidRPr="00743905" w:rsidRDefault="00B211D2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toată</w:t>
            </w:r>
          </w:p>
          <w:p w14:paraId="118DA888" w14:textId="77777777" w:rsidR="00B211D2" w:rsidRPr="00743905" w:rsidRDefault="00B211D2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linia</w:t>
            </w:r>
          </w:p>
        </w:tc>
        <w:tc>
          <w:tcPr>
            <w:tcW w:w="75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287141F" w14:textId="77777777" w:rsidR="00B211D2" w:rsidRPr="00743905" w:rsidRDefault="00B211D2" w:rsidP="00481280">
            <w:pPr>
              <w:spacing w:before="120" w:after="40" w:line="276" w:lineRule="auto"/>
              <w:ind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  <w:r w:rsidRPr="00743905">
              <w:rPr>
                <w:b/>
                <w:bCs/>
                <w:color w:val="000000"/>
                <w:sz w:val="36"/>
                <w:szCs w:val="36"/>
                <w:lang w:val="ro-RO"/>
              </w:rPr>
              <w:t>15</w:t>
            </w: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31B8AE8" w14:textId="77777777" w:rsidR="00B211D2" w:rsidRPr="00743905" w:rsidRDefault="00B211D2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76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2ACAF1E" w14:textId="77777777" w:rsidR="00B211D2" w:rsidRPr="00743905" w:rsidRDefault="00B211D2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</w:p>
        </w:tc>
        <w:tc>
          <w:tcPr>
            <w:tcW w:w="248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5C6CB4B" w14:textId="77777777" w:rsidR="00B211D2" w:rsidRPr="00743905" w:rsidRDefault="00B211D2" w:rsidP="00481280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color w:val="000000"/>
                <w:sz w:val="20"/>
                <w:lang w:val="ro-RO"/>
              </w:rPr>
            </w:pPr>
          </w:p>
        </w:tc>
      </w:tr>
      <w:tr w:rsidR="00B211D2" w:rsidRPr="00743905" w14:paraId="3DBF7AA3" w14:textId="77777777" w:rsidTr="00481280">
        <w:trPr>
          <w:cantSplit/>
          <w:jc w:val="center"/>
        </w:trPr>
        <w:tc>
          <w:tcPr>
            <w:tcW w:w="63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8F8129D" w14:textId="77777777" w:rsidR="00B211D2" w:rsidRPr="00743905" w:rsidRDefault="00B211D2" w:rsidP="00B211D2">
            <w:pPr>
              <w:numPr>
                <w:ilvl w:val="0"/>
                <w:numId w:val="10"/>
              </w:numPr>
              <w:spacing w:before="120" w:after="120"/>
              <w:ind w:left="227" w:firstLine="0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87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FEED67D" w14:textId="77777777" w:rsidR="00B211D2" w:rsidRPr="00743905" w:rsidRDefault="00B211D2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75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8A7883A" w14:textId="77777777" w:rsidR="00B211D2" w:rsidRPr="00743905" w:rsidRDefault="00B211D2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E21D4A4" w14:textId="77777777" w:rsidR="00B211D2" w:rsidRPr="00743905" w:rsidRDefault="00B211D2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St. Musculeşti</w:t>
            </w:r>
          </w:p>
          <w:p w14:paraId="12E75A91" w14:textId="77777777" w:rsidR="00B211D2" w:rsidRPr="00743905" w:rsidRDefault="00B211D2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08A2EFD" w14:textId="77777777" w:rsidR="00B211D2" w:rsidRPr="00743905" w:rsidRDefault="00B211D2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peste sch. 5</w:t>
            </w:r>
          </w:p>
        </w:tc>
        <w:tc>
          <w:tcPr>
            <w:tcW w:w="75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039703B" w14:textId="77777777" w:rsidR="00B211D2" w:rsidRPr="00743905" w:rsidRDefault="00B211D2" w:rsidP="00481280">
            <w:pPr>
              <w:spacing w:before="120" w:after="40" w:line="276" w:lineRule="auto"/>
              <w:ind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  <w:r w:rsidRPr="00743905">
              <w:rPr>
                <w:b/>
                <w:bCs/>
                <w:color w:val="000000"/>
                <w:sz w:val="36"/>
                <w:szCs w:val="36"/>
                <w:lang w:val="ro-RO"/>
              </w:rPr>
              <w:t>10</w:t>
            </w: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6937CD9" w14:textId="77777777" w:rsidR="00B211D2" w:rsidRPr="00743905" w:rsidRDefault="00B211D2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76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3295C83" w14:textId="77777777" w:rsidR="00B211D2" w:rsidRPr="00743905" w:rsidRDefault="00B211D2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</w:p>
        </w:tc>
        <w:tc>
          <w:tcPr>
            <w:tcW w:w="248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4CED299" w14:textId="77777777" w:rsidR="00B211D2" w:rsidRPr="00743905" w:rsidRDefault="00B211D2" w:rsidP="00481280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i/>
                <w:iCs/>
                <w:color w:val="000000"/>
                <w:sz w:val="20"/>
                <w:lang w:val="ro-RO"/>
              </w:rPr>
              <w:t>Cu acces la linia 1</w:t>
            </w:r>
          </w:p>
          <w:p w14:paraId="1D721C96" w14:textId="77777777" w:rsidR="00B211D2" w:rsidRPr="00743905" w:rsidRDefault="00B211D2" w:rsidP="00481280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i/>
                <w:iCs/>
                <w:color w:val="000000"/>
                <w:sz w:val="20"/>
                <w:lang w:val="ro-RO"/>
              </w:rPr>
              <w:t>primiri - expedieri.</w:t>
            </w:r>
          </w:p>
        </w:tc>
      </w:tr>
      <w:tr w:rsidR="00B211D2" w:rsidRPr="00743905" w14:paraId="2A3637E0" w14:textId="77777777" w:rsidTr="00481280">
        <w:trPr>
          <w:cantSplit/>
          <w:trHeight w:val="2595"/>
          <w:jc w:val="center"/>
        </w:trPr>
        <w:tc>
          <w:tcPr>
            <w:tcW w:w="63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5D09860" w14:textId="77777777" w:rsidR="00B211D2" w:rsidRPr="00743905" w:rsidRDefault="00B211D2" w:rsidP="00B211D2">
            <w:pPr>
              <w:numPr>
                <w:ilvl w:val="0"/>
                <w:numId w:val="10"/>
              </w:numPr>
              <w:spacing w:before="120" w:after="120"/>
              <w:ind w:left="227" w:firstLine="0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87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E72A0EC" w14:textId="77777777" w:rsidR="00B211D2" w:rsidRPr="00743905" w:rsidRDefault="00B211D2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75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E9455EC" w14:textId="77777777" w:rsidR="00B211D2" w:rsidRPr="00743905" w:rsidRDefault="00B211D2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BB136EB" w14:textId="77777777" w:rsidR="00B211D2" w:rsidRPr="00743905" w:rsidRDefault="00B211D2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St. Bărbăteşti</w:t>
            </w:r>
          </w:p>
          <w:p w14:paraId="6894BCB2" w14:textId="77777777" w:rsidR="00B211D2" w:rsidRPr="00743905" w:rsidRDefault="00B211D2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 xml:space="preserve">linia 3 </w:t>
            </w:r>
          </w:p>
          <w:p w14:paraId="2D17E503" w14:textId="77777777" w:rsidR="00B211D2" w:rsidRPr="00743905" w:rsidRDefault="00B211D2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primiri - expedieri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8B97098" w14:textId="77777777" w:rsidR="00B211D2" w:rsidRPr="00743905" w:rsidRDefault="00B211D2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 xml:space="preserve">toată linia </w:t>
            </w:r>
          </w:p>
          <w:p w14:paraId="4D213C27" w14:textId="77777777" w:rsidR="00B211D2" w:rsidRPr="00743905" w:rsidRDefault="00B211D2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 xml:space="preserve">şi </w:t>
            </w:r>
          </w:p>
          <w:p w14:paraId="0F0D8235" w14:textId="77777777" w:rsidR="00B211D2" w:rsidRDefault="00B211D2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 xml:space="preserve">peste sch. </w:t>
            </w:r>
          </w:p>
          <w:p w14:paraId="1448DD29" w14:textId="77777777" w:rsidR="00B211D2" w:rsidRDefault="00B211D2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 xml:space="preserve">5, 7 </w:t>
            </w:r>
          </w:p>
          <w:p w14:paraId="4A592052" w14:textId="77777777" w:rsidR="00B211D2" w:rsidRPr="00743905" w:rsidRDefault="00B211D2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 xml:space="preserve">şi </w:t>
            </w:r>
          </w:p>
          <w:p w14:paraId="5839CCFE" w14:textId="77777777" w:rsidR="00B211D2" w:rsidRPr="00743905" w:rsidRDefault="00B211D2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 xml:space="preserve">TDJ </w:t>
            </w:r>
          </w:p>
          <w:p w14:paraId="3C7A18FF" w14:textId="77777777" w:rsidR="00B211D2" w:rsidRPr="00743905" w:rsidRDefault="00B211D2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6 / 8</w:t>
            </w:r>
          </w:p>
        </w:tc>
        <w:tc>
          <w:tcPr>
            <w:tcW w:w="75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31DB79E" w14:textId="77777777" w:rsidR="00B211D2" w:rsidRPr="00743905" w:rsidRDefault="00B211D2" w:rsidP="00481280">
            <w:pPr>
              <w:spacing w:before="120" w:after="40" w:line="276" w:lineRule="auto"/>
              <w:ind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  <w:r w:rsidRPr="00743905">
              <w:rPr>
                <w:b/>
                <w:bCs/>
                <w:color w:val="000000"/>
                <w:sz w:val="36"/>
                <w:szCs w:val="36"/>
                <w:lang w:val="ro-RO"/>
              </w:rPr>
              <w:t>10</w:t>
            </w: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619FF18" w14:textId="77777777" w:rsidR="00B211D2" w:rsidRPr="00743905" w:rsidRDefault="00B211D2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76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E5BF543" w14:textId="77777777" w:rsidR="00B211D2" w:rsidRPr="00743905" w:rsidRDefault="00B211D2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</w:p>
        </w:tc>
        <w:tc>
          <w:tcPr>
            <w:tcW w:w="248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8DCF85D" w14:textId="77777777" w:rsidR="00B211D2" w:rsidRDefault="00B211D2" w:rsidP="00481280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i/>
                <w:iCs/>
                <w:color w:val="000000"/>
                <w:sz w:val="20"/>
                <w:lang w:val="ro-RO"/>
              </w:rPr>
              <w:t xml:space="preserve">Afectează intrări - ieşiri </w:t>
            </w:r>
          </w:p>
          <w:p w14:paraId="4030C65A" w14:textId="77777777" w:rsidR="00B211D2" w:rsidRPr="00743905" w:rsidRDefault="00B211D2" w:rsidP="00481280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i/>
                <w:iCs/>
                <w:color w:val="000000"/>
                <w:sz w:val="20"/>
                <w:lang w:val="ro-RO"/>
              </w:rPr>
              <w:t>la liniile 3 şi 4.</w:t>
            </w:r>
          </w:p>
        </w:tc>
      </w:tr>
      <w:tr w:rsidR="00B211D2" w:rsidRPr="00743905" w14:paraId="4FC8F101" w14:textId="77777777" w:rsidTr="00481280">
        <w:trPr>
          <w:cantSplit/>
          <w:trHeight w:val="1083"/>
          <w:jc w:val="center"/>
        </w:trPr>
        <w:tc>
          <w:tcPr>
            <w:tcW w:w="63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D0A434B" w14:textId="77777777" w:rsidR="00B211D2" w:rsidRPr="00743905" w:rsidRDefault="00B211D2" w:rsidP="00B211D2">
            <w:pPr>
              <w:numPr>
                <w:ilvl w:val="0"/>
                <w:numId w:val="10"/>
              </w:numPr>
              <w:spacing w:before="120" w:after="120"/>
              <w:ind w:left="227" w:firstLine="0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87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DC499EC" w14:textId="77777777" w:rsidR="00B211D2" w:rsidRPr="00743905" w:rsidRDefault="00B211D2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75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A51A802" w14:textId="77777777" w:rsidR="00B211D2" w:rsidRPr="00743905" w:rsidRDefault="00B211D2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9A73430" w14:textId="77777777" w:rsidR="00B211D2" w:rsidRPr="00743905" w:rsidRDefault="00B211D2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St Bărbăteşti</w:t>
            </w:r>
          </w:p>
          <w:p w14:paraId="5E89D8A6" w14:textId="77777777" w:rsidR="00B211D2" w:rsidRPr="00743905" w:rsidRDefault="00B211D2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 xml:space="preserve">linia 4 </w:t>
            </w:r>
          </w:p>
          <w:p w14:paraId="69492F85" w14:textId="77777777" w:rsidR="00B211D2" w:rsidRPr="00743905" w:rsidRDefault="00B211D2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primiri - expedieri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7B0EBA4" w14:textId="77777777" w:rsidR="00B211D2" w:rsidRPr="00743905" w:rsidRDefault="00B211D2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 xml:space="preserve">de la Cap X la </w:t>
            </w:r>
          </w:p>
          <w:p w14:paraId="194CC2C1" w14:textId="77777777" w:rsidR="00B211D2" w:rsidRPr="00743905" w:rsidRDefault="00B211D2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axa staţiei</w:t>
            </w:r>
          </w:p>
        </w:tc>
        <w:tc>
          <w:tcPr>
            <w:tcW w:w="75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0D8273A" w14:textId="77777777" w:rsidR="00B211D2" w:rsidRPr="00743905" w:rsidRDefault="00B211D2" w:rsidP="00481280">
            <w:pPr>
              <w:spacing w:before="120" w:after="40" w:line="276" w:lineRule="auto"/>
              <w:ind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  <w:r w:rsidRPr="00743905">
              <w:rPr>
                <w:b/>
                <w:bCs/>
                <w:color w:val="000000"/>
                <w:sz w:val="36"/>
                <w:szCs w:val="36"/>
                <w:lang w:val="ro-RO"/>
              </w:rPr>
              <w:t>10</w:t>
            </w: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F65AFFD" w14:textId="77777777" w:rsidR="00B211D2" w:rsidRPr="00743905" w:rsidRDefault="00B211D2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76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B1D6789" w14:textId="77777777" w:rsidR="00B211D2" w:rsidRPr="00743905" w:rsidRDefault="00B211D2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</w:p>
        </w:tc>
        <w:tc>
          <w:tcPr>
            <w:tcW w:w="248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219B888" w14:textId="77777777" w:rsidR="00B211D2" w:rsidRPr="00743905" w:rsidRDefault="00B211D2" w:rsidP="00481280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i/>
                <w:iCs/>
                <w:color w:val="000000"/>
                <w:sz w:val="20"/>
                <w:lang w:val="ro-RO"/>
              </w:rPr>
              <w:t>Restul liniei este închisă.</w:t>
            </w:r>
          </w:p>
        </w:tc>
      </w:tr>
      <w:tr w:rsidR="00B211D2" w:rsidRPr="00743905" w14:paraId="00327AE8" w14:textId="77777777" w:rsidTr="00481280">
        <w:trPr>
          <w:cantSplit/>
          <w:jc w:val="center"/>
        </w:trPr>
        <w:tc>
          <w:tcPr>
            <w:tcW w:w="63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AD284A8" w14:textId="77777777" w:rsidR="00B211D2" w:rsidRPr="00743905" w:rsidRDefault="00B211D2" w:rsidP="00B211D2">
            <w:pPr>
              <w:numPr>
                <w:ilvl w:val="0"/>
                <w:numId w:val="10"/>
              </w:numPr>
              <w:spacing w:before="120" w:after="120"/>
              <w:ind w:left="227" w:firstLine="0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87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938244F" w14:textId="77777777" w:rsidR="00B211D2" w:rsidRPr="00743905" w:rsidRDefault="00B211D2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75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9D5A72A" w14:textId="77777777" w:rsidR="00B211D2" w:rsidRPr="00743905" w:rsidRDefault="00B211D2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47AE680" w14:textId="77777777" w:rsidR="00B211D2" w:rsidRPr="00743905" w:rsidRDefault="00B211D2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St. Jupâneşti</w:t>
            </w:r>
          </w:p>
          <w:p w14:paraId="39E99A16" w14:textId="77777777" w:rsidR="00B211D2" w:rsidRPr="00743905" w:rsidRDefault="00B211D2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>
              <w:rPr>
                <w:b/>
                <w:bCs/>
                <w:color w:val="000000"/>
                <w:sz w:val="20"/>
                <w:lang w:val="ro-RO"/>
              </w:rPr>
              <w:t xml:space="preserve">Cap </w:t>
            </w:r>
            <w:r w:rsidRPr="00743905">
              <w:rPr>
                <w:b/>
                <w:bCs/>
                <w:color w:val="000000"/>
                <w:sz w:val="20"/>
                <w:lang w:val="ro-RO"/>
              </w:rPr>
              <w:t>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1C912CF" w14:textId="77777777" w:rsidR="00B211D2" w:rsidRPr="00743905" w:rsidRDefault="00B211D2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peste sch. 6</w:t>
            </w:r>
          </w:p>
        </w:tc>
        <w:tc>
          <w:tcPr>
            <w:tcW w:w="75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9E380B8" w14:textId="77777777" w:rsidR="00B211D2" w:rsidRPr="00743905" w:rsidRDefault="00B211D2" w:rsidP="00481280">
            <w:pPr>
              <w:spacing w:before="120" w:after="40" w:line="276" w:lineRule="auto"/>
              <w:ind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  <w:r w:rsidRPr="00743905">
              <w:rPr>
                <w:b/>
                <w:bCs/>
                <w:color w:val="000000"/>
                <w:sz w:val="36"/>
                <w:szCs w:val="36"/>
                <w:lang w:val="ro-RO"/>
              </w:rPr>
              <w:t>10</w:t>
            </w: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7CDCD71" w14:textId="77777777" w:rsidR="00B211D2" w:rsidRPr="00743905" w:rsidRDefault="00B211D2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76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D4F1D2D" w14:textId="77777777" w:rsidR="00B211D2" w:rsidRPr="00743905" w:rsidRDefault="00B211D2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</w:p>
        </w:tc>
        <w:tc>
          <w:tcPr>
            <w:tcW w:w="248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F1F18DE" w14:textId="77777777" w:rsidR="00B211D2" w:rsidRPr="00743905" w:rsidRDefault="00B211D2" w:rsidP="00481280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i/>
                <w:iCs/>
                <w:color w:val="000000"/>
                <w:sz w:val="20"/>
                <w:lang w:val="ro-RO"/>
              </w:rPr>
              <w:t>Afectează intrări - ieşiri</w:t>
            </w:r>
          </w:p>
          <w:p w14:paraId="1709EE78" w14:textId="77777777" w:rsidR="00B211D2" w:rsidRPr="00743905" w:rsidRDefault="00B211D2" w:rsidP="00481280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i/>
                <w:iCs/>
                <w:color w:val="000000"/>
                <w:sz w:val="20"/>
                <w:lang w:val="ro-RO"/>
              </w:rPr>
              <w:t xml:space="preserve"> la linia 2</w:t>
            </w:r>
          </w:p>
          <w:p w14:paraId="730E21C5" w14:textId="77777777" w:rsidR="00B211D2" w:rsidRPr="00743905" w:rsidRDefault="00B211D2" w:rsidP="00481280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i/>
                <w:iCs/>
                <w:color w:val="000000"/>
                <w:sz w:val="20"/>
                <w:lang w:val="ro-RO"/>
              </w:rPr>
              <w:t>primiri - expedieri.</w:t>
            </w:r>
          </w:p>
        </w:tc>
      </w:tr>
      <w:tr w:rsidR="00B211D2" w:rsidRPr="00743905" w14:paraId="4D5A5496" w14:textId="77777777" w:rsidTr="00481280">
        <w:trPr>
          <w:cantSplit/>
          <w:jc w:val="center"/>
        </w:trPr>
        <w:tc>
          <w:tcPr>
            <w:tcW w:w="63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BA1BEF8" w14:textId="77777777" w:rsidR="00B211D2" w:rsidRPr="00743905" w:rsidRDefault="00B211D2" w:rsidP="00B211D2">
            <w:pPr>
              <w:numPr>
                <w:ilvl w:val="0"/>
                <w:numId w:val="10"/>
              </w:numPr>
              <w:spacing w:before="120" w:after="120"/>
              <w:ind w:left="227" w:firstLine="0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87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727FBC5" w14:textId="77777777" w:rsidR="00B211D2" w:rsidRPr="00743905" w:rsidRDefault="00B211D2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45+660</w:t>
            </w:r>
          </w:p>
          <w:p w14:paraId="53F2AE53" w14:textId="77777777" w:rsidR="00B211D2" w:rsidRPr="00743905" w:rsidRDefault="00B211D2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45+740</w:t>
            </w:r>
          </w:p>
        </w:tc>
        <w:tc>
          <w:tcPr>
            <w:tcW w:w="75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0168670" w14:textId="77777777" w:rsidR="00B211D2" w:rsidRPr="00743905" w:rsidRDefault="00B211D2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  <w:r w:rsidRPr="00743905">
              <w:rPr>
                <w:b/>
                <w:bCs/>
                <w:color w:val="000000"/>
                <w:sz w:val="36"/>
                <w:szCs w:val="36"/>
                <w:lang w:val="ro-RO"/>
              </w:rPr>
              <w:t>30</w:t>
            </w: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B3039D3" w14:textId="77777777" w:rsidR="00B211D2" w:rsidRPr="00743905" w:rsidRDefault="00B211D2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St. Cărbuneşti</w:t>
            </w:r>
          </w:p>
          <w:p w14:paraId="242723E7" w14:textId="77777777" w:rsidR="00B211D2" w:rsidRPr="00743905" w:rsidRDefault="00B211D2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>
              <w:rPr>
                <w:b/>
                <w:bCs/>
                <w:color w:val="000000"/>
                <w:sz w:val="20"/>
                <w:lang w:val="ro-RO"/>
              </w:rPr>
              <w:t>linia 2 directă, 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C991D01" w14:textId="77777777" w:rsidR="00B211D2" w:rsidRPr="00743905" w:rsidRDefault="00B211D2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75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8FA58CC" w14:textId="77777777" w:rsidR="00B211D2" w:rsidRPr="00743905" w:rsidRDefault="00B211D2" w:rsidP="00481280">
            <w:pPr>
              <w:spacing w:before="120" w:after="40" w:line="276" w:lineRule="auto"/>
              <w:ind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72D751B" w14:textId="77777777" w:rsidR="00B211D2" w:rsidRPr="00743905" w:rsidRDefault="00B211D2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76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5F27555" w14:textId="77777777" w:rsidR="00B211D2" w:rsidRPr="00743905" w:rsidRDefault="00B211D2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</w:p>
        </w:tc>
        <w:tc>
          <w:tcPr>
            <w:tcW w:w="248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18C26A1" w14:textId="77777777" w:rsidR="00B211D2" w:rsidRPr="00743905" w:rsidRDefault="00B211D2" w:rsidP="00481280">
            <w:pPr>
              <w:spacing w:before="40" w:after="40" w:line="276" w:lineRule="auto"/>
              <w:ind w:left="57" w:right="57"/>
              <w:rPr>
                <w:b/>
                <w:bCs/>
                <w:iCs/>
                <w:color w:val="000000"/>
                <w:sz w:val="20"/>
                <w:lang w:val="ro-RO"/>
              </w:rPr>
            </w:pPr>
            <w:r>
              <w:rPr>
                <w:b/>
                <w:bCs/>
                <w:iCs/>
                <w:color w:val="000000"/>
                <w:sz w:val="20"/>
                <w:lang w:val="ro-RO"/>
              </w:rPr>
              <w:t>*</w:t>
            </w:r>
            <w:r w:rsidRPr="00743905">
              <w:rPr>
                <w:b/>
                <w:bCs/>
                <w:iCs/>
                <w:color w:val="000000"/>
                <w:sz w:val="20"/>
                <w:lang w:val="ro-RO"/>
              </w:rPr>
              <w:t xml:space="preserve">Valabil </w:t>
            </w:r>
            <w:r>
              <w:rPr>
                <w:b/>
                <w:bCs/>
                <w:iCs/>
                <w:color w:val="000000"/>
                <w:sz w:val="20"/>
                <w:lang w:val="ro-RO"/>
              </w:rPr>
              <w:t xml:space="preserve">inclusiv </w:t>
            </w:r>
            <w:r w:rsidRPr="00743905">
              <w:rPr>
                <w:b/>
                <w:bCs/>
                <w:iCs/>
                <w:color w:val="000000"/>
                <w:sz w:val="20"/>
                <w:lang w:val="ro-RO"/>
              </w:rPr>
              <w:t xml:space="preserve">pentru trenurile </w:t>
            </w:r>
            <w:r>
              <w:rPr>
                <w:b/>
                <w:bCs/>
                <w:iCs/>
                <w:color w:val="000000"/>
                <w:sz w:val="20"/>
                <w:lang w:val="ro-RO"/>
              </w:rPr>
              <w:t>care au în componență</w:t>
            </w:r>
            <w:r w:rsidRPr="00743905">
              <w:rPr>
                <w:b/>
                <w:bCs/>
                <w:iCs/>
                <w:color w:val="000000"/>
                <w:sz w:val="20"/>
                <w:lang w:val="ro-RO"/>
              </w:rPr>
              <w:t xml:space="preserve"> două locomotive cuplate.</w:t>
            </w:r>
          </w:p>
          <w:p w14:paraId="08B2C5C9" w14:textId="77777777" w:rsidR="00B211D2" w:rsidRPr="001D7D9E" w:rsidRDefault="00B211D2" w:rsidP="00481280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color w:val="000000"/>
                <w:sz w:val="20"/>
                <w:lang w:val="ro-RO"/>
              </w:rPr>
            </w:pPr>
            <w:r>
              <w:rPr>
                <w:b/>
                <w:bCs/>
                <w:i/>
                <w:iCs/>
                <w:color w:val="000000"/>
                <w:sz w:val="20"/>
                <w:lang w:val="ro-RO"/>
              </w:rPr>
              <w:t>Fără inductori.</w:t>
            </w:r>
          </w:p>
        </w:tc>
      </w:tr>
      <w:tr w:rsidR="00B211D2" w:rsidRPr="00743905" w14:paraId="3FF8A162" w14:textId="77777777" w:rsidTr="00481280">
        <w:trPr>
          <w:cantSplit/>
          <w:jc w:val="center"/>
        </w:trPr>
        <w:tc>
          <w:tcPr>
            <w:tcW w:w="63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D6BCA8C" w14:textId="77777777" w:rsidR="00B211D2" w:rsidRPr="00743905" w:rsidRDefault="00B211D2" w:rsidP="00B211D2">
            <w:pPr>
              <w:numPr>
                <w:ilvl w:val="0"/>
                <w:numId w:val="10"/>
              </w:numPr>
              <w:spacing w:before="120" w:after="120"/>
              <w:ind w:left="227" w:firstLine="0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87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B461E59" w14:textId="77777777" w:rsidR="00B211D2" w:rsidRPr="00743905" w:rsidRDefault="00B211D2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75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C070CBB" w14:textId="77777777" w:rsidR="00B211D2" w:rsidRPr="00743905" w:rsidRDefault="00B211D2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58037F4" w14:textId="77777777" w:rsidR="00B211D2" w:rsidRPr="00743905" w:rsidRDefault="00B211D2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St. Cărbuneşti</w:t>
            </w:r>
          </w:p>
          <w:p w14:paraId="72EF5332" w14:textId="77777777" w:rsidR="00B211D2" w:rsidRPr="00743905" w:rsidRDefault="00B211D2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Cap X + 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25790E9" w14:textId="77777777" w:rsidR="00B211D2" w:rsidRPr="00743905" w:rsidRDefault="00B211D2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peste T.D.J.</w:t>
            </w:r>
          </w:p>
          <w:p w14:paraId="545F1C46" w14:textId="77777777" w:rsidR="00B211D2" w:rsidRPr="00743905" w:rsidRDefault="00B211D2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5 / 7,</w:t>
            </w:r>
          </w:p>
          <w:p w14:paraId="5FCC9D44" w14:textId="77777777" w:rsidR="00B211D2" w:rsidRPr="00743905" w:rsidRDefault="00B211D2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 xml:space="preserve">sch. 11, 17, 24, 26, 30 şi TDJ </w:t>
            </w:r>
          </w:p>
          <w:p w14:paraId="47BA32DD" w14:textId="77777777" w:rsidR="00B211D2" w:rsidRPr="00743905" w:rsidRDefault="00B211D2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en-US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 xml:space="preserve">18 </w:t>
            </w:r>
            <w:r w:rsidRPr="00743905">
              <w:rPr>
                <w:b/>
                <w:bCs/>
                <w:color w:val="000000"/>
                <w:sz w:val="20"/>
                <w:lang w:val="en-US"/>
              </w:rPr>
              <w:t>/ 22</w:t>
            </w:r>
          </w:p>
        </w:tc>
        <w:tc>
          <w:tcPr>
            <w:tcW w:w="75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D3E171C" w14:textId="77777777" w:rsidR="00B211D2" w:rsidRPr="00743905" w:rsidRDefault="00B211D2" w:rsidP="00481280">
            <w:pPr>
              <w:spacing w:before="120" w:after="40" w:line="276" w:lineRule="auto"/>
              <w:ind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  <w:r w:rsidRPr="00743905">
              <w:rPr>
                <w:b/>
                <w:bCs/>
                <w:color w:val="000000"/>
                <w:sz w:val="36"/>
                <w:szCs w:val="36"/>
                <w:lang w:val="ro-RO"/>
              </w:rPr>
              <w:t>10</w:t>
            </w: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2096A4E" w14:textId="77777777" w:rsidR="00B211D2" w:rsidRPr="00743905" w:rsidRDefault="00B211D2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76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E402A13" w14:textId="77777777" w:rsidR="00B211D2" w:rsidRPr="00743905" w:rsidRDefault="00B211D2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</w:p>
        </w:tc>
        <w:tc>
          <w:tcPr>
            <w:tcW w:w="248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E9AD86C" w14:textId="77777777" w:rsidR="00B211D2" w:rsidRDefault="00B211D2" w:rsidP="00481280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i/>
                <w:iCs/>
                <w:color w:val="000000"/>
                <w:sz w:val="20"/>
                <w:lang w:val="ro-RO"/>
              </w:rPr>
              <w:t xml:space="preserve">Afectează intrări - ieşiri </w:t>
            </w:r>
          </w:p>
          <w:p w14:paraId="356D5F95" w14:textId="77777777" w:rsidR="00B211D2" w:rsidRPr="00743905" w:rsidRDefault="00B211D2" w:rsidP="00481280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i/>
                <w:iCs/>
                <w:color w:val="000000"/>
                <w:sz w:val="20"/>
                <w:lang w:val="ro-RO"/>
              </w:rPr>
              <w:t>la liniile 3 - 8.</w:t>
            </w:r>
          </w:p>
        </w:tc>
      </w:tr>
      <w:tr w:rsidR="00B211D2" w:rsidRPr="00743905" w14:paraId="5EE0A881" w14:textId="77777777" w:rsidTr="00481280">
        <w:trPr>
          <w:cantSplit/>
          <w:trHeight w:val="414"/>
          <w:jc w:val="center"/>
        </w:trPr>
        <w:tc>
          <w:tcPr>
            <w:tcW w:w="63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05406AA" w14:textId="77777777" w:rsidR="00B211D2" w:rsidRPr="00743905" w:rsidRDefault="00B211D2" w:rsidP="00B211D2">
            <w:pPr>
              <w:numPr>
                <w:ilvl w:val="0"/>
                <w:numId w:val="10"/>
              </w:numPr>
              <w:spacing w:before="120" w:after="120"/>
              <w:ind w:left="227" w:firstLine="0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87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2908E55" w14:textId="77777777" w:rsidR="00B211D2" w:rsidRPr="00743905" w:rsidRDefault="00B211D2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75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EB14645" w14:textId="77777777" w:rsidR="00B211D2" w:rsidRPr="00743905" w:rsidRDefault="00B211D2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1E1946A" w14:textId="77777777" w:rsidR="00B211D2" w:rsidRPr="00743905" w:rsidRDefault="00B211D2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St. Cărbuneşti</w:t>
            </w:r>
          </w:p>
          <w:p w14:paraId="26078E10" w14:textId="77777777" w:rsidR="00B211D2" w:rsidRPr="00743905" w:rsidRDefault="00B211D2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linia 1 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AE1B057" w14:textId="77777777" w:rsidR="00B211D2" w:rsidRPr="00743905" w:rsidRDefault="00B211D2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toată</w:t>
            </w:r>
          </w:p>
          <w:p w14:paraId="0F36B9BF" w14:textId="77777777" w:rsidR="00B211D2" w:rsidRPr="00743905" w:rsidRDefault="00B211D2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linia</w:t>
            </w:r>
          </w:p>
        </w:tc>
        <w:tc>
          <w:tcPr>
            <w:tcW w:w="75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1809A72" w14:textId="77777777" w:rsidR="00B211D2" w:rsidRPr="00743905" w:rsidRDefault="00B211D2" w:rsidP="00481280">
            <w:pPr>
              <w:spacing w:before="120" w:after="40" w:line="276" w:lineRule="auto"/>
              <w:ind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  <w:r w:rsidRPr="00743905">
              <w:rPr>
                <w:b/>
                <w:bCs/>
                <w:color w:val="000000"/>
                <w:sz w:val="36"/>
                <w:szCs w:val="36"/>
                <w:lang w:val="ro-RO"/>
              </w:rPr>
              <w:t>15</w:t>
            </w: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DB1DAE1" w14:textId="77777777" w:rsidR="00B211D2" w:rsidRPr="00743905" w:rsidRDefault="00B211D2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76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B26F748" w14:textId="77777777" w:rsidR="00B211D2" w:rsidRPr="00743905" w:rsidRDefault="00B211D2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</w:p>
        </w:tc>
        <w:tc>
          <w:tcPr>
            <w:tcW w:w="248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0E93D48" w14:textId="77777777" w:rsidR="00B211D2" w:rsidRPr="00743905" w:rsidRDefault="00B211D2" w:rsidP="00481280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color w:val="000000"/>
                <w:sz w:val="20"/>
                <w:lang w:val="ro-RO"/>
              </w:rPr>
            </w:pPr>
          </w:p>
        </w:tc>
      </w:tr>
      <w:tr w:rsidR="00B211D2" w:rsidRPr="00743905" w14:paraId="36CD9783" w14:textId="77777777" w:rsidTr="00481280">
        <w:trPr>
          <w:cantSplit/>
          <w:trHeight w:val="414"/>
          <w:jc w:val="center"/>
        </w:trPr>
        <w:tc>
          <w:tcPr>
            <w:tcW w:w="63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BAD434A" w14:textId="77777777" w:rsidR="00B211D2" w:rsidRPr="00743905" w:rsidRDefault="00B211D2" w:rsidP="00B211D2">
            <w:pPr>
              <w:numPr>
                <w:ilvl w:val="0"/>
                <w:numId w:val="10"/>
              </w:numPr>
              <w:spacing w:before="120" w:after="120"/>
              <w:ind w:left="227" w:firstLine="0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87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0FB5355" w14:textId="77777777" w:rsidR="00B211D2" w:rsidRPr="00743905" w:rsidRDefault="00B211D2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75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4B8E1FB" w14:textId="77777777" w:rsidR="00B211D2" w:rsidRPr="00743905" w:rsidRDefault="00B211D2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3C24EFE" w14:textId="77777777" w:rsidR="00B211D2" w:rsidRPr="00743905" w:rsidRDefault="00B211D2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Pojogeni</w:t>
            </w:r>
            <w:r>
              <w:rPr>
                <w:b/>
                <w:bCs/>
                <w:color w:val="000000"/>
                <w:sz w:val="20"/>
                <w:lang w:val="ro-RO"/>
              </w:rPr>
              <w:t xml:space="preserve"> Cap X + Y 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05D6D60" w14:textId="77777777" w:rsidR="00B211D2" w:rsidRPr="00743905" w:rsidRDefault="00B211D2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peste T.D.J.</w:t>
            </w:r>
          </w:p>
          <w:p w14:paraId="1B399C2C" w14:textId="77777777" w:rsidR="00B211D2" w:rsidRDefault="00B211D2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>
              <w:rPr>
                <w:b/>
                <w:bCs/>
                <w:color w:val="000000"/>
                <w:sz w:val="20"/>
                <w:lang w:val="ro-RO"/>
              </w:rPr>
              <w:t>3 / 5</w:t>
            </w:r>
          </w:p>
          <w:p w14:paraId="0C29027B" w14:textId="77777777" w:rsidR="00B211D2" w:rsidRDefault="00B211D2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>
              <w:rPr>
                <w:b/>
                <w:bCs/>
                <w:color w:val="000000"/>
                <w:sz w:val="20"/>
                <w:lang w:val="ro-RO"/>
              </w:rPr>
              <w:t>și</w:t>
            </w:r>
          </w:p>
          <w:p w14:paraId="1C50D6EB" w14:textId="77777777" w:rsidR="00B211D2" w:rsidRPr="00743905" w:rsidRDefault="00B211D2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>
              <w:rPr>
                <w:b/>
                <w:bCs/>
                <w:color w:val="000000"/>
                <w:sz w:val="20"/>
                <w:lang w:val="ro-RO"/>
              </w:rPr>
              <w:t>sch. 4</w:t>
            </w:r>
          </w:p>
        </w:tc>
        <w:tc>
          <w:tcPr>
            <w:tcW w:w="75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451AB9E" w14:textId="77777777" w:rsidR="00B211D2" w:rsidRPr="00743905" w:rsidRDefault="00B211D2" w:rsidP="00481280">
            <w:pPr>
              <w:spacing w:before="120" w:after="40" w:line="276" w:lineRule="auto"/>
              <w:ind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  <w:r>
              <w:rPr>
                <w:b/>
                <w:bCs/>
                <w:color w:val="000000"/>
                <w:sz w:val="36"/>
                <w:szCs w:val="36"/>
                <w:lang w:val="ro-RO"/>
              </w:rPr>
              <w:t>10</w:t>
            </w: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C31B9B8" w14:textId="77777777" w:rsidR="00B211D2" w:rsidRPr="00743905" w:rsidRDefault="00B211D2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76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AAEA236" w14:textId="77777777" w:rsidR="00B211D2" w:rsidRPr="00743905" w:rsidRDefault="00B211D2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</w:p>
        </w:tc>
        <w:tc>
          <w:tcPr>
            <w:tcW w:w="248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891A757" w14:textId="77777777" w:rsidR="00B211D2" w:rsidRPr="00743905" w:rsidRDefault="00B211D2" w:rsidP="00481280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color w:val="000000"/>
                <w:sz w:val="20"/>
                <w:lang w:val="ro-RO"/>
              </w:rPr>
            </w:pPr>
            <w:r>
              <w:rPr>
                <w:b/>
                <w:bCs/>
                <w:i/>
                <w:iCs/>
                <w:color w:val="000000"/>
                <w:sz w:val="20"/>
                <w:lang w:val="ro-RO"/>
              </w:rPr>
              <w:t>Cu acces la linia 2.</w:t>
            </w:r>
          </w:p>
        </w:tc>
      </w:tr>
      <w:tr w:rsidR="00B211D2" w:rsidRPr="00743905" w14:paraId="4ABAB946" w14:textId="77777777" w:rsidTr="00481280">
        <w:trPr>
          <w:cantSplit/>
          <w:trHeight w:val="559"/>
          <w:jc w:val="center"/>
        </w:trPr>
        <w:tc>
          <w:tcPr>
            <w:tcW w:w="63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83A4D71" w14:textId="77777777" w:rsidR="00B211D2" w:rsidRPr="00743905" w:rsidRDefault="00B211D2" w:rsidP="00B211D2">
            <w:pPr>
              <w:numPr>
                <w:ilvl w:val="0"/>
                <w:numId w:val="10"/>
              </w:numPr>
              <w:spacing w:before="120" w:after="120"/>
              <w:ind w:left="227" w:firstLine="0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87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FB99B27" w14:textId="77777777" w:rsidR="00B211D2" w:rsidRPr="00743905" w:rsidRDefault="00B211D2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51+565</w:t>
            </w:r>
          </w:p>
          <w:p w14:paraId="4E81FC5C" w14:textId="77777777" w:rsidR="00B211D2" w:rsidRPr="00743905" w:rsidRDefault="00B211D2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51+615</w:t>
            </w:r>
          </w:p>
        </w:tc>
        <w:tc>
          <w:tcPr>
            <w:tcW w:w="75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BBB436A" w14:textId="77777777" w:rsidR="00B211D2" w:rsidRPr="00743905" w:rsidRDefault="00B211D2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  <w:r w:rsidRPr="00743905">
              <w:rPr>
                <w:b/>
                <w:bCs/>
                <w:color w:val="000000"/>
                <w:sz w:val="36"/>
                <w:szCs w:val="36"/>
                <w:lang w:val="ro-RO"/>
              </w:rPr>
              <w:t>30</w:t>
            </w: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A162C3A" w14:textId="77777777" w:rsidR="00B211D2" w:rsidRPr="00743905" w:rsidRDefault="00B211D2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Pojogeni -</w:t>
            </w:r>
          </w:p>
          <w:p w14:paraId="0FAB6425" w14:textId="77777777" w:rsidR="00B211D2" w:rsidRPr="00743905" w:rsidRDefault="00B211D2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Copăcioasa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D2DA653" w14:textId="77777777" w:rsidR="00B211D2" w:rsidRPr="00743905" w:rsidRDefault="00B211D2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75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B52918D" w14:textId="77777777" w:rsidR="00B211D2" w:rsidRPr="00743905" w:rsidRDefault="00B211D2" w:rsidP="00481280">
            <w:pPr>
              <w:spacing w:before="120" w:after="40" w:line="276" w:lineRule="auto"/>
              <w:ind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9A68811" w14:textId="77777777" w:rsidR="00B211D2" w:rsidRPr="00743905" w:rsidRDefault="00B211D2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76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4BED6B6" w14:textId="77777777" w:rsidR="00B211D2" w:rsidRPr="00743905" w:rsidRDefault="00B211D2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</w:p>
        </w:tc>
        <w:tc>
          <w:tcPr>
            <w:tcW w:w="248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83FB21F" w14:textId="77777777" w:rsidR="00B211D2" w:rsidRPr="00743905" w:rsidRDefault="00B211D2" w:rsidP="00481280">
            <w:pPr>
              <w:spacing w:before="40" w:after="40" w:line="276" w:lineRule="auto"/>
              <w:ind w:left="57" w:right="57"/>
              <w:rPr>
                <w:b/>
                <w:bCs/>
                <w:iCs/>
                <w:color w:val="000000"/>
                <w:sz w:val="20"/>
                <w:lang w:val="ro-RO"/>
              </w:rPr>
            </w:pPr>
            <w:r>
              <w:rPr>
                <w:b/>
                <w:bCs/>
                <w:iCs/>
                <w:color w:val="000000"/>
                <w:sz w:val="20"/>
                <w:lang w:val="ro-RO"/>
              </w:rPr>
              <w:t>*</w:t>
            </w:r>
            <w:r w:rsidRPr="00743905">
              <w:rPr>
                <w:b/>
                <w:bCs/>
                <w:iCs/>
                <w:color w:val="000000"/>
                <w:sz w:val="20"/>
                <w:lang w:val="ro-RO"/>
              </w:rPr>
              <w:t xml:space="preserve">Valabil pentru trenurile </w:t>
            </w:r>
            <w:r>
              <w:rPr>
                <w:b/>
                <w:bCs/>
                <w:iCs/>
                <w:color w:val="000000"/>
                <w:sz w:val="20"/>
                <w:lang w:val="ro-RO"/>
              </w:rPr>
              <w:t>care au în componență</w:t>
            </w:r>
            <w:r w:rsidRPr="00743905">
              <w:rPr>
                <w:b/>
                <w:bCs/>
                <w:iCs/>
                <w:color w:val="000000"/>
                <w:sz w:val="20"/>
                <w:lang w:val="ro-RO"/>
              </w:rPr>
              <w:t xml:space="preserve"> două locomotive cuplate.</w:t>
            </w:r>
          </w:p>
          <w:p w14:paraId="3EA13D55" w14:textId="77777777" w:rsidR="00B211D2" w:rsidRPr="0007721B" w:rsidRDefault="00B211D2" w:rsidP="00481280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color w:val="000000"/>
                <w:sz w:val="20"/>
                <w:lang w:val="ro-RO"/>
              </w:rPr>
            </w:pPr>
            <w:r w:rsidRPr="0007721B">
              <w:rPr>
                <w:b/>
                <w:bCs/>
                <w:i/>
                <w:iCs/>
                <w:color w:val="000000"/>
                <w:sz w:val="20"/>
                <w:lang w:val="ro-RO"/>
              </w:rPr>
              <w:t>Nesemnalizată pe teren.</w:t>
            </w:r>
          </w:p>
        </w:tc>
      </w:tr>
      <w:tr w:rsidR="00B211D2" w:rsidRPr="00743905" w14:paraId="1ECAB2A9" w14:textId="77777777" w:rsidTr="00481280">
        <w:trPr>
          <w:cantSplit/>
          <w:trHeight w:val="559"/>
          <w:jc w:val="center"/>
        </w:trPr>
        <w:tc>
          <w:tcPr>
            <w:tcW w:w="63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86292A2" w14:textId="77777777" w:rsidR="00B211D2" w:rsidRPr="00743905" w:rsidRDefault="00B211D2" w:rsidP="00B211D2">
            <w:pPr>
              <w:numPr>
                <w:ilvl w:val="0"/>
                <w:numId w:val="10"/>
              </w:numPr>
              <w:spacing w:before="120" w:after="120"/>
              <w:ind w:left="227" w:firstLine="0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87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8A059BE" w14:textId="77777777" w:rsidR="00B211D2" w:rsidRPr="00743905" w:rsidRDefault="00B211D2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53+270</w:t>
            </w:r>
          </w:p>
          <w:p w14:paraId="3A9FC8D5" w14:textId="77777777" w:rsidR="00B211D2" w:rsidRPr="00743905" w:rsidRDefault="00B211D2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5</w:t>
            </w:r>
            <w:r>
              <w:rPr>
                <w:b/>
                <w:bCs/>
                <w:color w:val="000000"/>
                <w:sz w:val="20"/>
                <w:lang w:val="ro-RO"/>
              </w:rPr>
              <w:t>3</w:t>
            </w:r>
            <w:r w:rsidRPr="00743905">
              <w:rPr>
                <w:b/>
                <w:bCs/>
                <w:color w:val="000000"/>
                <w:sz w:val="20"/>
                <w:lang w:val="ro-RO"/>
              </w:rPr>
              <w:t>+</w:t>
            </w:r>
            <w:r>
              <w:rPr>
                <w:b/>
                <w:bCs/>
                <w:color w:val="000000"/>
                <w:sz w:val="20"/>
                <w:lang w:val="ro-RO"/>
              </w:rPr>
              <w:t>32</w:t>
            </w:r>
            <w:r w:rsidRPr="00743905">
              <w:rPr>
                <w:b/>
                <w:bCs/>
                <w:color w:val="000000"/>
                <w:sz w:val="20"/>
                <w:lang w:val="ro-RO"/>
              </w:rPr>
              <w:t>0</w:t>
            </w:r>
          </w:p>
        </w:tc>
        <w:tc>
          <w:tcPr>
            <w:tcW w:w="75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EE86222" w14:textId="77777777" w:rsidR="00B211D2" w:rsidRPr="00743905" w:rsidRDefault="00B211D2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  <w:r w:rsidRPr="00743905">
              <w:rPr>
                <w:b/>
                <w:bCs/>
                <w:color w:val="000000"/>
                <w:sz w:val="36"/>
                <w:szCs w:val="36"/>
                <w:lang w:val="ro-RO"/>
              </w:rPr>
              <w:t>30</w:t>
            </w: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4096228" w14:textId="77777777" w:rsidR="00B211D2" w:rsidRPr="00743905" w:rsidRDefault="00B211D2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Pojogeni -</w:t>
            </w:r>
          </w:p>
          <w:p w14:paraId="07076E07" w14:textId="77777777" w:rsidR="00B211D2" w:rsidRPr="00743905" w:rsidRDefault="00B211D2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Copăcioasa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314BFAF" w14:textId="77777777" w:rsidR="00B211D2" w:rsidRPr="00743905" w:rsidRDefault="00B211D2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75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E0A7ECF" w14:textId="77777777" w:rsidR="00B211D2" w:rsidRPr="00743905" w:rsidRDefault="00B211D2" w:rsidP="00481280">
            <w:pPr>
              <w:spacing w:before="120" w:after="40" w:line="276" w:lineRule="auto"/>
              <w:ind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3AF83B2" w14:textId="77777777" w:rsidR="00B211D2" w:rsidRPr="00743905" w:rsidRDefault="00B211D2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76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F5C1BDB" w14:textId="77777777" w:rsidR="00B211D2" w:rsidRPr="00743905" w:rsidRDefault="00B211D2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</w:p>
        </w:tc>
        <w:tc>
          <w:tcPr>
            <w:tcW w:w="248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BA57261" w14:textId="77777777" w:rsidR="00B211D2" w:rsidRDefault="00B211D2" w:rsidP="00481280">
            <w:pPr>
              <w:spacing w:before="40" w:after="40" w:line="276" w:lineRule="auto"/>
              <w:ind w:left="57" w:right="57"/>
              <w:rPr>
                <w:b/>
                <w:bCs/>
                <w:iCs/>
                <w:color w:val="000000"/>
                <w:sz w:val="20"/>
                <w:lang w:val="ro-RO"/>
              </w:rPr>
            </w:pPr>
            <w:r>
              <w:rPr>
                <w:b/>
                <w:bCs/>
                <w:iCs/>
                <w:color w:val="000000"/>
                <w:sz w:val="20"/>
                <w:lang w:val="ro-RO"/>
              </w:rPr>
              <w:t>*</w:t>
            </w:r>
            <w:r w:rsidRPr="00743905">
              <w:rPr>
                <w:b/>
                <w:bCs/>
                <w:iCs/>
                <w:color w:val="000000"/>
                <w:sz w:val="20"/>
                <w:lang w:val="ro-RO"/>
              </w:rPr>
              <w:t xml:space="preserve">Valabil pentru trenurile </w:t>
            </w:r>
            <w:r>
              <w:rPr>
                <w:b/>
                <w:bCs/>
                <w:iCs/>
                <w:color w:val="000000"/>
                <w:sz w:val="20"/>
                <w:lang w:val="ro-RO"/>
              </w:rPr>
              <w:t>care au în componență</w:t>
            </w:r>
            <w:r w:rsidRPr="00743905">
              <w:rPr>
                <w:b/>
                <w:bCs/>
                <w:iCs/>
                <w:color w:val="000000"/>
                <w:sz w:val="20"/>
                <w:lang w:val="ro-RO"/>
              </w:rPr>
              <w:t xml:space="preserve"> două locomotive cuplate.</w:t>
            </w:r>
          </w:p>
          <w:p w14:paraId="2521DA91" w14:textId="77777777" w:rsidR="00B211D2" w:rsidRPr="00951746" w:rsidRDefault="00B211D2" w:rsidP="00481280">
            <w:pPr>
              <w:spacing w:before="40" w:after="40" w:line="276" w:lineRule="auto"/>
              <w:ind w:left="57" w:right="57"/>
              <w:rPr>
                <w:b/>
                <w:bCs/>
                <w:i/>
                <w:color w:val="000000"/>
                <w:sz w:val="20"/>
                <w:lang w:val="ro-RO"/>
              </w:rPr>
            </w:pPr>
            <w:r w:rsidRPr="00951746">
              <w:rPr>
                <w:b/>
                <w:bCs/>
                <w:i/>
                <w:color w:val="000000"/>
                <w:sz w:val="20"/>
                <w:lang w:val="ro-RO"/>
              </w:rPr>
              <w:t>Nesemnalizată pe teren.</w:t>
            </w:r>
          </w:p>
        </w:tc>
      </w:tr>
      <w:tr w:rsidR="00B211D2" w:rsidRPr="00743905" w14:paraId="236158B5" w14:textId="77777777" w:rsidTr="00481280">
        <w:trPr>
          <w:cantSplit/>
          <w:trHeight w:val="559"/>
          <w:jc w:val="center"/>
        </w:trPr>
        <w:tc>
          <w:tcPr>
            <w:tcW w:w="63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134C9E5" w14:textId="77777777" w:rsidR="00B211D2" w:rsidRPr="00743905" w:rsidRDefault="00B211D2" w:rsidP="00B211D2">
            <w:pPr>
              <w:numPr>
                <w:ilvl w:val="0"/>
                <w:numId w:val="10"/>
              </w:numPr>
              <w:spacing w:before="120" w:after="120"/>
              <w:ind w:left="227" w:firstLine="0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87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132417D" w14:textId="77777777" w:rsidR="00B211D2" w:rsidRDefault="00B211D2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>
              <w:rPr>
                <w:b/>
                <w:bCs/>
                <w:color w:val="000000"/>
                <w:sz w:val="20"/>
                <w:lang w:val="ro-RO"/>
              </w:rPr>
              <w:t>63+600</w:t>
            </w:r>
          </w:p>
          <w:p w14:paraId="40073672" w14:textId="77777777" w:rsidR="00B211D2" w:rsidRDefault="00B211D2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>
              <w:rPr>
                <w:b/>
                <w:bCs/>
                <w:color w:val="000000"/>
                <w:sz w:val="20"/>
                <w:lang w:val="ro-RO"/>
              </w:rPr>
              <w:t>64+600</w:t>
            </w:r>
          </w:p>
        </w:tc>
        <w:tc>
          <w:tcPr>
            <w:tcW w:w="75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FC08BAD" w14:textId="77777777" w:rsidR="00B211D2" w:rsidRDefault="00B211D2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  <w:r>
              <w:rPr>
                <w:b/>
                <w:bCs/>
                <w:color w:val="000000"/>
                <w:sz w:val="36"/>
                <w:szCs w:val="36"/>
                <w:lang w:val="ro-RO"/>
              </w:rPr>
              <w:t>70</w:t>
            </w: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8BB6B00" w14:textId="77777777" w:rsidR="00B211D2" w:rsidRDefault="00B211D2" w:rsidP="007B6768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>
              <w:rPr>
                <w:b/>
                <w:bCs/>
                <w:color w:val="000000"/>
                <w:sz w:val="20"/>
                <w:lang w:val="ro-RO"/>
              </w:rPr>
              <w:t>Lunca Budieni -</w:t>
            </w:r>
          </w:p>
          <w:p w14:paraId="5904C247" w14:textId="77777777" w:rsidR="00B211D2" w:rsidRDefault="00B211D2" w:rsidP="007B6768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Târgu Jiu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69E117C" w14:textId="77777777" w:rsidR="00B211D2" w:rsidRPr="00743905" w:rsidRDefault="00B211D2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75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91186E9" w14:textId="77777777" w:rsidR="00B211D2" w:rsidRPr="00743905" w:rsidRDefault="00B211D2" w:rsidP="00481280">
            <w:pPr>
              <w:spacing w:before="120" w:after="40" w:line="276" w:lineRule="auto"/>
              <w:ind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0714959" w14:textId="77777777" w:rsidR="00B211D2" w:rsidRPr="00743905" w:rsidRDefault="00B211D2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76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517B7B8" w14:textId="77777777" w:rsidR="00B211D2" w:rsidRPr="00743905" w:rsidRDefault="00B211D2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</w:p>
        </w:tc>
        <w:tc>
          <w:tcPr>
            <w:tcW w:w="248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9EFE643" w14:textId="77777777" w:rsidR="00B211D2" w:rsidRDefault="00B211D2" w:rsidP="00481280">
            <w:pPr>
              <w:spacing w:before="40" w:after="40" w:line="276" w:lineRule="auto"/>
              <w:ind w:left="57" w:right="57"/>
              <w:rPr>
                <w:b/>
                <w:bCs/>
                <w:i/>
                <w:color w:val="000000"/>
                <w:sz w:val="20"/>
                <w:lang w:val="ro-RO"/>
              </w:rPr>
            </w:pPr>
            <w:r>
              <w:rPr>
                <w:b/>
                <w:bCs/>
                <w:i/>
                <w:color w:val="000000"/>
                <w:sz w:val="20"/>
                <w:lang w:val="ro-RO"/>
              </w:rPr>
              <w:t>Fără inductori.</w:t>
            </w:r>
          </w:p>
        </w:tc>
      </w:tr>
      <w:tr w:rsidR="00B211D2" w:rsidRPr="00743905" w14:paraId="1D624796" w14:textId="77777777" w:rsidTr="00481280">
        <w:trPr>
          <w:cantSplit/>
          <w:trHeight w:val="559"/>
          <w:jc w:val="center"/>
        </w:trPr>
        <w:tc>
          <w:tcPr>
            <w:tcW w:w="63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894CC5A" w14:textId="77777777" w:rsidR="00B211D2" w:rsidRPr="00743905" w:rsidRDefault="00B211D2" w:rsidP="00B211D2">
            <w:pPr>
              <w:numPr>
                <w:ilvl w:val="0"/>
                <w:numId w:val="10"/>
              </w:numPr>
              <w:spacing w:before="120" w:after="120"/>
              <w:ind w:left="227" w:firstLine="0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87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F70862B" w14:textId="77777777" w:rsidR="00B211D2" w:rsidRDefault="00B211D2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>
              <w:rPr>
                <w:b/>
                <w:bCs/>
                <w:color w:val="000000"/>
                <w:sz w:val="20"/>
                <w:lang w:val="ro-RO"/>
              </w:rPr>
              <w:t>68+900</w:t>
            </w:r>
          </w:p>
          <w:p w14:paraId="0AD7E190" w14:textId="77777777" w:rsidR="00B211D2" w:rsidRDefault="00B211D2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>
              <w:rPr>
                <w:b/>
                <w:bCs/>
                <w:color w:val="000000"/>
                <w:sz w:val="20"/>
                <w:lang w:val="ro-RO"/>
              </w:rPr>
              <w:t>69+570</w:t>
            </w:r>
          </w:p>
        </w:tc>
        <w:tc>
          <w:tcPr>
            <w:tcW w:w="75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6F4FECC" w14:textId="77777777" w:rsidR="00B211D2" w:rsidRDefault="00B211D2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  <w:r>
              <w:rPr>
                <w:b/>
                <w:bCs/>
                <w:color w:val="000000"/>
                <w:sz w:val="36"/>
                <w:szCs w:val="36"/>
                <w:lang w:val="ro-RO"/>
              </w:rPr>
              <w:t>30</w:t>
            </w: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FDF9566" w14:textId="77777777" w:rsidR="00B211D2" w:rsidRDefault="00B211D2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>
              <w:rPr>
                <w:b/>
                <w:bCs/>
                <w:color w:val="000000"/>
                <w:sz w:val="20"/>
                <w:lang w:val="ro-RO"/>
              </w:rPr>
              <w:t>Lunca Budieni -</w:t>
            </w:r>
          </w:p>
          <w:p w14:paraId="4F735A39" w14:textId="77777777" w:rsidR="00B211D2" w:rsidRPr="00743905" w:rsidRDefault="00B211D2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Târgu Jiu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7591354" w14:textId="77777777" w:rsidR="00B211D2" w:rsidRPr="00743905" w:rsidRDefault="00B211D2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75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F473017" w14:textId="77777777" w:rsidR="00B211D2" w:rsidRPr="00743905" w:rsidRDefault="00B211D2" w:rsidP="00481280">
            <w:pPr>
              <w:spacing w:before="120" w:after="40" w:line="276" w:lineRule="auto"/>
              <w:ind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90CD37E" w14:textId="77777777" w:rsidR="00B211D2" w:rsidRPr="00743905" w:rsidRDefault="00B211D2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76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C1A939D" w14:textId="77777777" w:rsidR="00B211D2" w:rsidRPr="00743905" w:rsidRDefault="00B211D2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</w:p>
        </w:tc>
        <w:tc>
          <w:tcPr>
            <w:tcW w:w="248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29DDE34" w14:textId="77777777" w:rsidR="00B211D2" w:rsidRDefault="00B211D2" w:rsidP="00481280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color w:val="000000"/>
                <w:sz w:val="20"/>
                <w:lang w:val="ro-RO"/>
              </w:rPr>
            </w:pPr>
            <w:r>
              <w:rPr>
                <w:b/>
                <w:bCs/>
                <w:i/>
                <w:iCs/>
                <w:color w:val="000000"/>
                <w:sz w:val="20"/>
                <w:lang w:val="ro-RO"/>
              </w:rPr>
              <w:t>Fără inductori.</w:t>
            </w:r>
          </w:p>
        </w:tc>
      </w:tr>
      <w:tr w:rsidR="00B211D2" w:rsidRPr="00743905" w14:paraId="14F4B1E5" w14:textId="77777777" w:rsidTr="00481280">
        <w:trPr>
          <w:cantSplit/>
          <w:trHeight w:val="559"/>
          <w:jc w:val="center"/>
        </w:trPr>
        <w:tc>
          <w:tcPr>
            <w:tcW w:w="63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E60FF09" w14:textId="77777777" w:rsidR="00B211D2" w:rsidRPr="00743905" w:rsidRDefault="00B211D2" w:rsidP="00B211D2">
            <w:pPr>
              <w:numPr>
                <w:ilvl w:val="0"/>
                <w:numId w:val="10"/>
              </w:numPr>
              <w:spacing w:before="120" w:after="120"/>
              <w:ind w:left="227" w:firstLine="0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87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A24E94A" w14:textId="77777777" w:rsidR="00B211D2" w:rsidRDefault="00B211D2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75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516A0BD" w14:textId="77777777" w:rsidR="00B211D2" w:rsidRDefault="00B211D2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02138DE" w14:textId="77777777" w:rsidR="00B211D2" w:rsidRPr="00743905" w:rsidRDefault="00B211D2" w:rsidP="00E374FA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St. Târgu Jiu</w:t>
            </w:r>
          </w:p>
          <w:p w14:paraId="258F7E0F" w14:textId="77777777" w:rsidR="00B211D2" w:rsidRDefault="00B211D2" w:rsidP="00E374FA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CE3BE06" w14:textId="77777777" w:rsidR="00B211D2" w:rsidRDefault="00B211D2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peste sch.</w:t>
            </w:r>
            <w:r>
              <w:rPr>
                <w:b/>
                <w:bCs/>
                <w:color w:val="000000"/>
                <w:sz w:val="20"/>
                <w:lang w:val="ro-RO"/>
              </w:rPr>
              <w:t xml:space="preserve"> 3</w:t>
            </w:r>
          </w:p>
          <w:p w14:paraId="17FDA4FA" w14:textId="77777777" w:rsidR="00B211D2" w:rsidRPr="00743905" w:rsidRDefault="00B211D2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>
              <w:rPr>
                <w:b/>
                <w:bCs/>
                <w:color w:val="000000"/>
                <w:sz w:val="20"/>
                <w:lang w:val="ro-RO"/>
              </w:rPr>
              <w:t>în abatere</w:t>
            </w:r>
          </w:p>
        </w:tc>
        <w:tc>
          <w:tcPr>
            <w:tcW w:w="75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8AED885" w14:textId="77777777" w:rsidR="00B211D2" w:rsidRPr="00743905" w:rsidRDefault="00B211D2" w:rsidP="00481280">
            <w:pPr>
              <w:spacing w:before="120" w:after="40" w:line="276" w:lineRule="auto"/>
              <w:ind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  <w:r>
              <w:rPr>
                <w:b/>
                <w:bCs/>
                <w:color w:val="000000"/>
                <w:sz w:val="36"/>
                <w:szCs w:val="36"/>
                <w:lang w:val="ro-RO"/>
              </w:rPr>
              <w:t>15</w:t>
            </w: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6B54E04" w14:textId="77777777" w:rsidR="00B211D2" w:rsidRPr="00743905" w:rsidRDefault="00B211D2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76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47ED847" w14:textId="77777777" w:rsidR="00B211D2" w:rsidRPr="00743905" w:rsidRDefault="00B211D2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</w:p>
        </w:tc>
        <w:tc>
          <w:tcPr>
            <w:tcW w:w="248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13BFA0E" w14:textId="77777777" w:rsidR="00B211D2" w:rsidRDefault="00B211D2" w:rsidP="00481280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color w:val="000000"/>
                <w:sz w:val="20"/>
                <w:lang w:val="ro-RO"/>
              </w:rPr>
            </w:pPr>
            <w:r>
              <w:rPr>
                <w:b/>
                <w:bCs/>
                <w:i/>
                <w:iCs/>
                <w:color w:val="000000"/>
                <w:sz w:val="20"/>
                <w:lang w:val="ro-RO"/>
              </w:rPr>
              <w:t>Afectează intrări - ieşiri la linia 3 tehnică în abatere</w:t>
            </w:r>
          </w:p>
        </w:tc>
      </w:tr>
      <w:tr w:rsidR="00B211D2" w:rsidRPr="00743905" w14:paraId="4174A8B7" w14:textId="77777777" w:rsidTr="00481280">
        <w:trPr>
          <w:cantSplit/>
          <w:trHeight w:val="559"/>
          <w:jc w:val="center"/>
        </w:trPr>
        <w:tc>
          <w:tcPr>
            <w:tcW w:w="63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A596A9F" w14:textId="77777777" w:rsidR="00B211D2" w:rsidRPr="00743905" w:rsidRDefault="00B211D2" w:rsidP="00B211D2">
            <w:pPr>
              <w:numPr>
                <w:ilvl w:val="0"/>
                <w:numId w:val="10"/>
              </w:numPr>
              <w:spacing w:before="120" w:after="120"/>
              <w:ind w:left="227" w:firstLine="0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87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35C13BB" w14:textId="77777777" w:rsidR="00B211D2" w:rsidRDefault="00B211D2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75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E6DA8BB" w14:textId="77777777" w:rsidR="00B211D2" w:rsidRDefault="00B211D2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FEEBF75" w14:textId="77777777" w:rsidR="00B211D2" w:rsidRPr="00743905" w:rsidRDefault="00B211D2" w:rsidP="00E374FA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St. Târgu Jiu</w:t>
            </w:r>
          </w:p>
          <w:p w14:paraId="3533EE2E" w14:textId="77777777" w:rsidR="00B211D2" w:rsidRDefault="00B211D2" w:rsidP="00E374FA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4452C29" w14:textId="77777777" w:rsidR="00B211D2" w:rsidRDefault="00B211D2" w:rsidP="00E374FA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peste sch.</w:t>
            </w:r>
            <w:r>
              <w:rPr>
                <w:b/>
                <w:bCs/>
                <w:color w:val="000000"/>
                <w:sz w:val="20"/>
                <w:lang w:val="ro-RO"/>
              </w:rPr>
              <w:t xml:space="preserve"> 13</w:t>
            </w:r>
          </w:p>
          <w:p w14:paraId="0CBBE562" w14:textId="77777777" w:rsidR="00B211D2" w:rsidRPr="00743905" w:rsidRDefault="00B211D2" w:rsidP="00E374FA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>
              <w:rPr>
                <w:b/>
                <w:bCs/>
                <w:color w:val="000000"/>
                <w:sz w:val="20"/>
                <w:lang w:val="ro-RO"/>
              </w:rPr>
              <w:t>în abatere</w:t>
            </w:r>
          </w:p>
        </w:tc>
        <w:tc>
          <w:tcPr>
            <w:tcW w:w="75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F5B94D4" w14:textId="77777777" w:rsidR="00B211D2" w:rsidRPr="00743905" w:rsidRDefault="00B211D2" w:rsidP="00481280">
            <w:pPr>
              <w:spacing w:before="120" w:after="40" w:line="276" w:lineRule="auto"/>
              <w:ind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  <w:r>
              <w:rPr>
                <w:b/>
                <w:bCs/>
                <w:color w:val="000000"/>
                <w:sz w:val="36"/>
                <w:szCs w:val="36"/>
                <w:lang w:val="ro-RO"/>
              </w:rPr>
              <w:t>15</w:t>
            </w: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76953A6" w14:textId="77777777" w:rsidR="00B211D2" w:rsidRPr="00743905" w:rsidRDefault="00B211D2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76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EBAB77C" w14:textId="77777777" w:rsidR="00B211D2" w:rsidRPr="00743905" w:rsidRDefault="00B211D2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</w:p>
        </w:tc>
        <w:tc>
          <w:tcPr>
            <w:tcW w:w="248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C1DE205" w14:textId="77777777" w:rsidR="00B211D2" w:rsidRDefault="00B211D2" w:rsidP="00481280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color w:val="000000"/>
                <w:sz w:val="20"/>
                <w:lang w:val="ro-RO"/>
              </w:rPr>
            </w:pPr>
            <w:r>
              <w:rPr>
                <w:b/>
                <w:bCs/>
                <w:i/>
                <w:iCs/>
                <w:color w:val="000000"/>
                <w:sz w:val="20"/>
                <w:lang w:val="ro-RO"/>
              </w:rPr>
              <w:t>Afectează intrări - ieşiri la liniile 4, 5 și 6  ân abatere</w:t>
            </w:r>
          </w:p>
        </w:tc>
      </w:tr>
      <w:tr w:rsidR="00B211D2" w:rsidRPr="00743905" w14:paraId="2F84DFAB" w14:textId="77777777" w:rsidTr="00481280">
        <w:trPr>
          <w:cantSplit/>
          <w:trHeight w:val="559"/>
          <w:jc w:val="center"/>
        </w:trPr>
        <w:tc>
          <w:tcPr>
            <w:tcW w:w="63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3795896" w14:textId="77777777" w:rsidR="00B211D2" w:rsidRPr="00743905" w:rsidRDefault="00B211D2" w:rsidP="00B211D2">
            <w:pPr>
              <w:numPr>
                <w:ilvl w:val="0"/>
                <w:numId w:val="10"/>
              </w:numPr>
              <w:spacing w:before="120" w:after="120"/>
              <w:ind w:left="227" w:firstLine="0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87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1483FBE" w14:textId="77777777" w:rsidR="00B211D2" w:rsidRDefault="00B211D2" w:rsidP="00E374FA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75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BC24047" w14:textId="77777777" w:rsidR="00B211D2" w:rsidRDefault="00B211D2" w:rsidP="00E374FA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628BEFB" w14:textId="77777777" w:rsidR="00B211D2" w:rsidRPr="00743905" w:rsidRDefault="00B211D2" w:rsidP="00E374FA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St. Târgu Jiu</w:t>
            </w:r>
          </w:p>
          <w:p w14:paraId="24337F33" w14:textId="77777777" w:rsidR="00B211D2" w:rsidRDefault="00B211D2" w:rsidP="00E374FA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 xml:space="preserve">Cap </w:t>
            </w:r>
            <w:r>
              <w:rPr>
                <w:b/>
                <w:bCs/>
                <w:color w:val="000000"/>
                <w:sz w:val="20"/>
                <w:lang w:val="ro-RO"/>
              </w:rPr>
              <w:t>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6A37D19" w14:textId="77777777" w:rsidR="00B211D2" w:rsidRDefault="00B211D2" w:rsidP="00E374FA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peste sch.</w:t>
            </w:r>
            <w:r>
              <w:rPr>
                <w:b/>
                <w:bCs/>
                <w:color w:val="000000"/>
                <w:sz w:val="20"/>
                <w:lang w:val="ro-RO"/>
              </w:rPr>
              <w:t xml:space="preserve"> 14</w:t>
            </w:r>
          </w:p>
          <w:p w14:paraId="2903236A" w14:textId="77777777" w:rsidR="00B211D2" w:rsidRPr="00743905" w:rsidRDefault="00B211D2" w:rsidP="00E374FA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>
              <w:rPr>
                <w:b/>
                <w:bCs/>
                <w:color w:val="000000"/>
                <w:sz w:val="20"/>
                <w:lang w:val="ro-RO"/>
              </w:rPr>
              <w:t>în abatere</w:t>
            </w:r>
          </w:p>
        </w:tc>
        <w:tc>
          <w:tcPr>
            <w:tcW w:w="75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8727298" w14:textId="77777777" w:rsidR="00B211D2" w:rsidRPr="00743905" w:rsidRDefault="00B211D2" w:rsidP="00E374FA">
            <w:pPr>
              <w:spacing w:before="120" w:after="40" w:line="276" w:lineRule="auto"/>
              <w:ind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  <w:r>
              <w:rPr>
                <w:b/>
                <w:bCs/>
                <w:color w:val="000000"/>
                <w:sz w:val="36"/>
                <w:szCs w:val="36"/>
                <w:lang w:val="ro-RO"/>
              </w:rPr>
              <w:t>15</w:t>
            </w: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9A3304C" w14:textId="77777777" w:rsidR="00B211D2" w:rsidRPr="00743905" w:rsidRDefault="00B211D2" w:rsidP="00E374FA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76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480AFD8" w14:textId="77777777" w:rsidR="00B211D2" w:rsidRPr="00743905" w:rsidRDefault="00B211D2" w:rsidP="00E374FA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</w:p>
        </w:tc>
        <w:tc>
          <w:tcPr>
            <w:tcW w:w="248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7E6E250" w14:textId="77777777" w:rsidR="00B211D2" w:rsidRDefault="00B211D2" w:rsidP="00E374FA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color w:val="000000"/>
                <w:sz w:val="20"/>
                <w:lang w:val="ro-RO"/>
              </w:rPr>
            </w:pPr>
            <w:r>
              <w:rPr>
                <w:b/>
                <w:bCs/>
                <w:i/>
                <w:iCs/>
                <w:color w:val="000000"/>
                <w:sz w:val="20"/>
                <w:lang w:val="ro-RO"/>
              </w:rPr>
              <w:t>Afectează intrări - ieşiri la linia 1</w:t>
            </w:r>
          </w:p>
        </w:tc>
      </w:tr>
      <w:tr w:rsidR="00B211D2" w:rsidRPr="00743905" w14:paraId="33BD9ED8" w14:textId="77777777" w:rsidTr="00481280">
        <w:trPr>
          <w:cantSplit/>
          <w:jc w:val="center"/>
        </w:trPr>
        <w:tc>
          <w:tcPr>
            <w:tcW w:w="63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7857D56" w14:textId="77777777" w:rsidR="00B211D2" w:rsidRPr="00743905" w:rsidRDefault="00B211D2" w:rsidP="00B211D2">
            <w:pPr>
              <w:numPr>
                <w:ilvl w:val="0"/>
                <w:numId w:val="10"/>
              </w:numPr>
              <w:spacing w:before="120" w:after="120"/>
              <w:ind w:left="227" w:firstLine="0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87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7261A64" w14:textId="77777777" w:rsidR="00B211D2" w:rsidRPr="00743905" w:rsidRDefault="00B211D2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75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BCF597B" w14:textId="77777777" w:rsidR="00B211D2" w:rsidRPr="00743905" w:rsidRDefault="00B211D2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CA86D92" w14:textId="77777777" w:rsidR="00B211D2" w:rsidRPr="00743905" w:rsidRDefault="00B211D2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St. Târgu Jiu</w:t>
            </w:r>
          </w:p>
          <w:p w14:paraId="5480421F" w14:textId="77777777" w:rsidR="00B211D2" w:rsidRPr="00743905" w:rsidRDefault="00B211D2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 xml:space="preserve">Cap X </w:t>
            </w:r>
            <w:r>
              <w:rPr>
                <w:b/>
                <w:bCs/>
                <w:color w:val="000000"/>
                <w:sz w:val="20"/>
                <w:lang w:val="ro-RO"/>
              </w:rPr>
              <w:t>+ 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7756F0F" w14:textId="77777777" w:rsidR="00B211D2" w:rsidRDefault="00B211D2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peste sch.</w:t>
            </w:r>
            <w:r>
              <w:rPr>
                <w:b/>
                <w:bCs/>
                <w:color w:val="000000"/>
                <w:sz w:val="20"/>
                <w:lang w:val="ro-RO"/>
              </w:rPr>
              <w:t xml:space="preserve"> </w:t>
            </w:r>
            <w:r w:rsidRPr="00743905">
              <w:rPr>
                <w:b/>
                <w:bCs/>
                <w:color w:val="000000"/>
                <w:sz w:val="20"/>
                <w:lang w:val="ro-RO"/>
              </w:rPr>
              <w:t>27,</w:t>
            </w:r>
            <w:r>
              <w:rPr>
                <w:b/>
                <w:bCs/>
                <w:color w:val="000000"/>
                <w:sz w:val="20"/>
                <w:lang w:val="ro-RO"/>
              </w:rPr>
              <w:t xml:space="preserve"> </w:t>
            </w:r>
            <w:r w:rsidRPr="00743905">
              <w:rPr>
                <w:b/>
                <w:bCs/>
                <w:color w:val="000000"/>
                <w:sz w:val="20"/>
                <w:lang w:val="ro-RO"/>
              </w:rPr>
              <w:t>22</w:t>
            </w:r>
            <w:r>
              <w:rPr>
                <w:b/>
                <w:bCs/>
                <w:color w:val="000000"/>
                <w:sz w:val="20"/>
                <w:lang w:val="ro-RO"/>
              </w:rPr>
              <w:t xml:space="preserve"> </w:t>
            </w:r>
          </w:p>
          <w:p w14:paraId="4F327D72" w14:textId="77777777" w:rsidR="00B211D2" w:rsidRPr="00743905" w:rsidRDefault="00B211D2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şi 24</w:t>
            </w:r>
          </w:p>
        </w:tc>
        <w:tc>
          <w:tcPr>
            <w:tcW w:w="75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F0366F0" w14:textId="77777777" w:rsidR="00B211D2" w:rsidRPr="00743905" w:rsidRDefault="00B211D2" w:rsidP="00481280">
            <w:pPr>
              <w:spacing w:before="120" w:after="40" w:line="276" w:lineRule="auto"/>
              <w:ind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  <w:r w:rsidRPr="00743905">
              <w:rPr>
                <w:b/>
                <w:bCs/>
                <w:color w:val="000000"/>
                <w:sz w:val="36"/>
                <w:szCs w:val="36"/>
                <w:lang w:val="ro-RO"/>
              </w:rPr>
              <w:t>15</w:t>
            </w: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090EDF1" w14:textId="77777777" w:rsidR="00B211D2" w:rsidRPr="00743905" w:rsidRDefault="00B211D2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76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304E77A" w14:textId="77777777" w:rsidR="00B211D2" w:rsidRPr="00743905" w:rsidRDefault="00B211D2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</w:p>
        </w:tc>
        <w:tc>
          <w:tcPr>
            <w:tcW w:w="248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E31249D" w14:textId="77777777" w:rsidR="00B211D2" w:rsidRDefault="00B211D2" w:rsidP="00481280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i/>
                <w:iCs/>
                <w:color w:val="000000"/>
                <w:sz w:val="20"/>
                <w:lang w:val="ro-RO"/>
              </w:rPr>
              <w:t xml:space="preserve">Afectează intrări - ieşiri </w:t>
            </w:r>
          </w:p>
          <w:p w14:paraId="5E566716" w14:textId="77777777" w:rsidR="00B211D2" w:rsidRPr="00743905" w:rsidRDefault="00B211D2" w:rsidP="00481280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i/>
                <w:iCs/>
                <w:color w:val="000000"/>
                <w:sz w:val="20"/>
                <w:lang w:val="ro-RO"/>
              </w:rPr>
              <w:t xml:space="preserve">la liniile </w:t>
            </w:r>
            <w:r>
              <w:rPr>
                <w:b/>
                <w:bCs/>
                <w:i/>
                <w:iCs/>
                <w:color w:val="000000"/>
                <w:sz w:val="20"/>
                <w:lang w:val="ro-RO"/>
              </w:rPr>
              <w:t>4</w:t>
            </w:r>
            <w:r w:rsidRPr="00743905">
              <w:rPr>
                <w:b/>
                <w:bCs/>
                <w:i/>
                <w:iCs/>
                <w:color w:val="000000"/>
                <w:sz w:val="20"/>
                <w:lang w:val="ro-RO"/>
              </w:rPr>
              <w:t xml:space="preserve"> - 10.</w:t>
            </w:r>
          </w:p>
        </w:tc>
      </w:tr>
      <w:tr w:rsidR="00B211D2" w:rsidRPr="00743905" w14:paraId="18434B2F" w14:textId="77777777" w:rsidTr="00481280">
        <w:trPr>
          <w:cantSplit/>
          <w:trHeight w:val="373"/>
          <w:jc w:val="center"/>
        </w:trPr>
        <w:tc>
          <w:tcPr>
            <w:tcW w:w="63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C8394DF" w14:textId="77777777" w:rsidR="00B211D2" w:rsidRPr="00743905" w:rsidRDefault="00B211D2" w:rsidP="00B211D2">
            <w:pPr>
              <w:numPr>
                <w:ilvl w:val="0"/>
                <w:numId w:val="10"/>
              </w:numPr>
              <w:spacing w:before="120" w:after="120"/>
              <w:ind w:left="227" w:firstLine="0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87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EF2DEAB" w14:textId="77777777" w:rsidR="00B211D2" w:rsidRPr="00743905" w:rsidRDefault="00B211D2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75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6550DAE" w14:textId="77777777" w:rsidR="00B211D2" w:rsidRPr="00743905" w:rsidRDefault="00B211D2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7FA9197" w14:textId="77777777" w:rsidR="00B211D2" w:rsidRPr="00743905" w:rsidRDefault="00B211D2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St. Ec. Teodoroiu</w:t>
            </w:r>
          </w:p>
          <w:p w14:paraId="62B055B3" w14:textId="77777777" w:rsidR="00B211D2" w:rsidRPr="00743905" w:rsidRDefault="00B211D2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 xml:space="preserve">linia 4 </w:t>
            </w:r>
          </w:p>
          <w:p w14:paraId="21D49A02" w14:textId="77777777" w:rsidR="00B211D2" w:rsidRPr="00743905" w:rsidRDefault="00B211D2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primiri - expedieri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424FA5E" w14:textId="77777777" w:rsidR="00B211D2" w:rsidRPr="00743905" w:rsidRDefault="00B211D2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toată</w:t>
            </w:r>
          </w:p>
          <w:p w14:paraId="49A5D877" w14:textId="77777777" w:rsidR="00B211D2" w:rsidRPr="00743905" w:rsidRDefault="00B211D2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linia</w:t>
            </w:r>
          </w:p>
        </w:tc>
        <w:tc>
          <w:tcPr>
            <w:tcW w:w="75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A6E31DB" w14:textId="77777777" w:rsidR="00B211D2" w:rsidRPr="00743905" w:rsidRDefault="00B211D2" w:rsidP="00481280">
            <w:pPr>
              <w:spacing w:before="120" w:after="40" w:line="276" w:lineRule="auto"/>
              <w:ind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  <w:r w:rsidRPr="00743905">
              <w:rPr>
                <w:b/>
                <w:bCs/>
                <w:color w:val="000000"/>
                <w:sz w:val="36"/>
                <w:szCs w:val="36"/>
                <w:lang w:val="ro-RO"/>
              </w:rPr>
              <w:t>15</w:t>
            </w: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07B9C96" w14:textId="77777777" w:rsidR="00B211D2" w:rsidRPr="00743905" w:rsidRDefault="00B211D2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76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1331469" w14:textId="77777777" w:rsidR="00B211D2" w:rsidRPr="00743905" w:rsidRDefault="00B211D2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</w:p>
        </w:tc>
        <w:tc>
          <w:tcPr>
            <w:tcW w:w="248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FA2EBF8" w14:textId="77777777" w:rsidR="00B211D2" w:rsidRPr="00743905" w:rsidRDefault="00B211D2" w:rsidP="00481280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color w:val="000000"/>
                <w:sz w:val="20"/>
                <w:lang w:val="ro-RO"/>
              </w:rPr>
            </w:pPr>
          </w:p>
        </w:tc>
      </w:tr>
      <w:tr w:rsidR="00B211D2" w:rsidRPr="00743905" w14:paraId="26309772" w14:textId="77777777" w:rsidTr="00481280">
        <w:trPr>
          <w:cantSplit/>
          <w:trHeight w:val="373"/>
          <w:jc w:val="center"/>
        </w:trPr>
        <w:tc>
          <w:tcPr>
            <w:tcW w:w="63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8A8057D" w14:textId="77777777" w:rsidR="00B211D2" w:rsidRPr="00743905" w:rsidRDefault="00B211D2" w:rsidP="00B211D2">
            <w:pPr>
              <w:numPr>
                <w:ilvl w:val="0"/>
                <w:numId w:val="10"/>
              </w:numPr>
              <w:spacing w:before="120" w:after="120"/>
              <w:ind w:left="227" w:firstLine="0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87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0E78E30" w14:textId="77777777" w:rsidR="00B211D2" w:rsidRPr="00743905" w:rsidRDefault="00B211D2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77+685</w:t>
            </w:r>
          </w:p>
          <w:p w14:paraId="1E4691FE" w14:textId="77777777" w:rsidR="00B211D2" w:rsidRPr="00743905" w:rsidRDefault="00B211D2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77+735</w:t>
            </w:r>
          </w:p>
        </w:tc>
        <w:tc>
          <w:tcPr>
            <w:tcW w:w="75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45B8CDA" w14:textId="77777777" w:rsidR="00B211D2" w:rsidRPr="00743905" w:rsidRDefault="00B211D2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  <w:r w:rsidRPr="00743905">
              <w:rPr>
                <w:b/>
                <w:bCs/>
                <w:color w:val="000000"/>
                <w:sz w:val="36"/>
                <w:szCs w:val="36"/>
                <w:lang w:val="ro-RO"/>
              </w:rPr>
              <w:t>30</w:t>
            </w: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73736ED" w14:textId="77777777" w:rsidR="00B211D2" w:rsidRPr="00743905" w:rsidRDefault="00B211D2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Ec. Teodoroiu -</w:t>
            </w:r>
          </w:p>
          <w:p w14:paraId="3C42F0A0" w14:textId="77777777" w:rsidR="00B211D2" w:rsidRPr="00743905" w:rsidRDefault="00B211D2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Parângu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F15EB63" w14:textId="77777777" w:rsidR="00B211D2" w:rsidRPr="00743905" w:rsidRDefault="00B211D2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75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6F416D2" w14:textId="77777777" w:rsidR="00B211D2" w:rsidRPr="00743905" w:rsidRDefault="00B211D2" w:rsidP="00481280">
            <w:pPr>
              <w:spacing w:before="120" w:after="40" w:line="276" w:lineRule="auto"/>
              <w:ind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D1C58D2" w14:textId="77777777" w:rsidR="00B211D2" w:rsidRPr="00743905" w:rsidRDefault="00B211D2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76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38844A8" w14:textId="77777777" w:rsidR="00B211D2" w:rsidRPr="00743905" w:rsidRDefault="00B211D2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</w:p>
        </w:tc>
        <w:tc>
          <w:tcPr>
            <w:tcW w:w="248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DBECF1A" w14:textId="77777777" w:rsidR="00B211D2" w:rsidRDefault="00B211D2" w:rsidP="00481280">
            <w:pPr>
              <w:spacing w:before="40" w:after="40" w:line="276" w:lineRule="auto"/>
              <w:ind w:left="57" w:right="57"/>
              <w:rPr>
                <w:b/>
                <w:bCs/>
                <w:iCs/>
                <w:color w:val="000000"/>
                <w:sz w:val="20"/>
                <w:lang w:val="ro-RO"/>
              </w:rPr>
            </w:pPr>
            <w:r>
              <w:rPr>
                <w:b/>
                <w:bCs/>
                <w:iCs/>
                <w:color w:val="000000"/>
                <w:sz w:val="20"/>
                <w:lang w:val="ro-RO"/>
              </w:rPr>
              <w:t>*</w:t>
            </w:r>
            <w:r w:rsidRPr="00743905">
              <w:rPr>
                <w:b/>
                <w:bCs/>
                <w:iCs/>
                <w:color w:val="000000"/>
                <w:sz w:val="20"/>
                <w:lang w:val="ro-RO"/>
              </w:rPr>
              <w:t xml:space="preserve">Valabil pentru trenurile </w:t>
            </w:r>
            <w:r>
              <w:rPr>
                <w:b/>
                <w:bCs/>
                <w:iCs/>
                <w:color w:val="000000"/>
                <w:sz w:val="20"/>
                <w:lang w:val="ro-RO"/>
              </w:rPr>
              <w:t>care au în componență</w:t>
            </w:r>
            <w:r w:rsidRPr="00743905">
              <w:rPr>
                <w:b/>
                <w:bCs/>
                <w:iCs/>
                <w:color w:val="000000"/>
                <w:sz w:val="20"/>
                <w:lang w:val="ro-RO"/>
              </w:rPr>
              <w:t xml:space="preserve"> două locomotive cuplate.</w:t>
            </w:r>
          </w:p>
          <w:p w14:paraId="0C1BEBC5" w14:textId="77777777" w:rsidR="00B211D2" w:rsidRPr="00351657" w:rsidRDefault="00B211D2" w:rsidP="00481280">
            <w:pPr>
              <w:spacing w:before="40" w:after="40" w:line="276" w:lineRule="auto"/>
              <w:ind w:left="57" w:right="57"/>
              <w:rPr>
                <w:b/>
                <w:bCs/>
                <w:iCs/>
                <w:color w:val="000000"/>
                <w:sz w:val="20"/>
                <w:lang w:val="ro-RO"/>
              </w:rPr>
            </w:pPr>
            <w:r>
              <w:rPr>
                <w:b/>
                <w:bCs/>
                <w:iCs/>
                <w:color w:val="000000"/>
                <w:sz w:val="20"/>
                <w:lang w:val="ro-RO"/>
              </w:rPr>
              <w:t>Nesemnalizată pe teren.</w:t>
            </w:r>
          </w:p>
        </w:tc>
      </w:tr>
      <w:tr w:rsidR="00B211D2" w:rsidRPr="00743905" w14:paraId="7EF890C2" w14:textId="77777777" w:rsidTr="00481280">
        <w:trPr>
          <w:cantSplit/>
          <w:trHeight w:val="373"/>
          <w:jc w:val="center"/>
        </w:trPr>
        <w:tc>
          <w:tcPr>
            <w:tcW w:w="63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12EB0B4" w14:textId="77777777" w:rsidR="00B211D2" w:rsidRPr="00743905" w:rsidRDefault="00B211D2" w:rsidP="00B211D2">
            <w:pPr>
              <w:numPr>
                <w:ilvl w:val="0"/>
                <w:numId w:val="10"/>
              </w:numPr>
              <w:spacing w:before="120" w:after="120"/>
              <w:ind w:left="227" w:firstLine="0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87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73DBD62" w14:textId="77777777" w:rsidR="00B211D2" w:rsidRDefault="00B211D2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>
              <w:rPr>
                <w:b/>
                <w:bCs/>
                <w:color w:val="000000"/>
                <w:sz w:val="20"/>
                <w:lang w:val="ro-RO"/>
              </w:rPr>
              <w:t>90+300</w:t>
            </w:r>
          </w:p>
          <w:p w14:paraId="46974A31" w14:textId="77777777" w:rsidR="00B211D2" w:rsidRPr="00743905" w:rsidRDefault="00B211D2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>
              <w:rPr>
                <w:b/>
                <w:bCs/>
                <w:color w:val="000000"/>
                <w:sz w:val="20"/>
                <w:lang w:val="ro-RO"/>
              </w:rPr>
              <w:t>90+400</w:t>
            </w:r>
          </w:p>
        </w:tc>
        <w:tc>
          <w:tcPr>
            <w:tcW w:w="75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50621BA" w14:textId="77777777" w:rsidR="00B211D2" w:rsidRPr="00743905" w:rsidRDefault="00B211D2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  <w:r>
              <w:rPr>
                <w:b/>
                <w:bCs/>
                <w:color w:val="000000"/>
                <w:sz w:val="36"/>
                <w:szCs w:val="36"/>
                <w:lang w:val="ro-RO"/>
              </w:rPr>
              <w:t>30</w:t>
            </w: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748B3F0" w14:textId="77777777" w:rsidR="00B211D2" w:rsidRPr="00743905" w:rsidRDefault="00B211D2" w:rsidP="00212214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St. Valea Sadului</w:t>
            </w:r>
          </w:p>
          <w:p w14:paraId="4B2BD015" w14:textId="77777777" w:rsidR="00B211D2" w:rsidRPr="00743905" w:rsidRDefault="00B211D2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>
              <w:rPr>
                <w:b/>
                <w:bCs/>
                <w:color w:val="000000"/>
                <w:sz w:val="20"/>
                <w:lang w:val="ro-RO"/>
              </w:rPr>
              <w:t>peste sch. 2 Cap Y.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ADAA3EC" w14:textId="77777777" w:rsidR="00B211D2" w:rsidRPr="00743905" w:rsidRDefault="00B211D2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75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0CF7CF5" w14:textId="77777777" w:rsidR="00B211D2" w:rsidRPr="00743905" w:rsidRDefault="00B211D2" w:rsidP="00481280">
            <w:pPr>
              <w:spacing w:before="120" w:after="40" w:line="276" w:lineRule="auto"/>
              <w:ind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2F9B652" w14:textId="77777777" w:rsidR="00B211D2" w:rsidRPr="00743905" w:rsidRDefault="00B211D2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76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0D4302C" w14:textId="77777777" w:rsidR="00B211D2" w:rsidRPr="00743905" w:rsidRDefault="00B211D2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</w:p>
        </w:tc>
        <w:tc>
          <w:tcPr>
            <w:tcW w:w="248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748CD4B" w14:textId="77777777" w:rsidR="00B211D2" w:rsidRDefault="00B211D2" w:rsidP="00481280">
            <w:pPr>
              <w:spacing w:before="40" w:after="40" w:line="276" w:lineRule="auto"/>
              <w:ind w:left="57" w:right="57"/>
              <w:rPr>
                <w:b/>
                <w:bCs/>
                <w:iCs/>
                <w:color w:val="000000"/>
                <w:sz w:val="20"/>
                <w:lang w:val="ro-RO"/>
              </w:rPr>
            </w:pPr>
            <w:r>
              <w:rPr>
                <w:b/>
                <w:bCs/>
                <w:iCs/>
                <w:color w:val="000000"/>
                <w:sz w:val="20"/>
                <w:lang w:val="ro-RO"/>
              </w:rPr>
              <w:t>Fără inductori.</w:t>
            </w:r>
          </w:p>
        </w:tc>
      </w:tr>
      <w:tr w:rsidR="00B211D2" w:rsidRPr="00743905" w14:paraId="7CEAC3CB" w14:textId="77777777" w:rsidTr="00481280">
        <w:trPr>
          <w:cantSplit/>
          <w:trHeight w:val="87"/>
          <w:jc w:val="center"/>
        </w:trPr>
        <w:tc>
          <w:tcPr>
            <w:tcW w:w="63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0D64C81" w14:textId="77777777" w:rsidR="00B211D2" w:rsidRPr="00743905" w:rsidRDefault="00B211D2" w:rsidP="00B211D2">
            <w:pPr>
              <w:numPr>
                <w:ilvl w:val="0"/>
                <w:numId w:val="10"/>
              </w:numPr>
              <w:spacing w:before="120" w:after="120"/>
              <w:ind w:left="227" w:firstLine="0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87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841A53D" w14:textId="77777777" w:rsidR="00B211D2" w:rsidRPr="00743905" w:rsidRDefault="00B211D2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75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96CEDB9" w14:textId="77777777" w:rsidR="00B211D2" w:rsidRPr="00743905" w:rsidRDefault="00B211D2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2E8C6E0" w14:textId="77777777" w:rsidR="00B211D2" w:rsidRPr="00743905" w:rsidRDefault="00B211D2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 xml:space="preserve">St. </w:t>
            </w:r>
            <w:r>
              <w:rPr>
                <w:b/>
                <w:bCs/>
                <w:color w:val="000000"/>
                <w:sz w:val="20"/>
                <w:lang w:val="ro-RO"/>
              </w:rPr>
              <w:t>Meri</w:t>
            </w:r>
          </w:p>
          <w:p w14:paraId="07222BBD" w14:textId="77777777" w:rsidR="00B211D2" w:rsidRPr="00743905" w:rsidRDefault="00B211D2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 w:rsidRPr="006B78DB">
              <w:rPr>
                <w:b/>
                <w:bCs/>
                <w:color w:val="000000"/>
                <w:sz w:val="19"/>
                <w:szCs w:val="19"/>
                <w:lang w:val="ro-RO"/>
              </w:rPr>
              <w:t>linia 3 primiri-expedieri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4F49327" w14:textId="77777777" w:rsidR="00B211D2" w:rsidRPr="00743905" w:rsidRDefault="00B211D2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toată</w:t>
            </w:r>
          </w:p>
          <w:p w14:paraId="75BE206C" w14:textId="77777777" w:rsidR="00B211D2" w:rsidRPr="00743905" w:rsidRDefault="00B211D2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linia</w:t>
            </w:r>
          </w:p>
        </w:tc>
        <w:tc>
          <w:tcPr>
            <w:tcW w:w="75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9EEC699" w14:textId="77777777" w:rsidR="00B211D2" w:rsidRPr="00743905" w:rsidRDefault="00B211D2" w:rsidP="00481280">
            <w:pPr>
              <w:spacing w:before="120" w:after="40" w:line="276" w:lineRule="auto"/>
              <w:ind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  <w:r w:rsidRPr="00743905">
              <w:rPr>
                <w:b/>
                <w:bCs/>
                <w:color w:val="000000"/>
                <w:sz w:val="36"/>
                <w:szCs w:val="36"/>
                <w:lang w:val="ro-RO"/>
              </w:rPr>
              <w:t>15</w:t>
            </w: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8459CB1" w14:textId="77777777" w:rsidR="00B211D2" w:rsidRPr="00743905" w:rsidRDefault="00B211D2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76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1992C96" w14:textId="77777777" w:rsidR="00B211D2" w:rsidRPr="00743905" w:rsidRDefault="00B211D2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</w:p>
        </w:tc>
        <w:tc>
          <w:tcPr>
            <w:tcW w:w="248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C503AC1" w14:textId="77777777" w:rsidR="00B211D2" w:rsidRPr="00743905" w:rsidRDefault="00B211D2" w:rsidP="00481280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color w:val="000000"/>
                <w:sz w:val="20"/>
                <w:lang w:val="ro-RO"/>
              </w:rPr>
            </w:pPr>
          </w:p>
        </w:tc>
      </w:tr>
      <w:tr w:rsidR="00B211D2" w:rsidRPr="00743905" w14:paraId="793601D0" w14:textId="77777777" w:rsidTr="00481280">
        <w:trPr>
          <w:cantSplit/>
          <w:trHeight w:val="87"/>
          <w:jc w:val="center"/>
        </w:trPr>
        <w:tc>
          <w:tcPr>
            <w:tcW w:w="63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566401A" w14:textId="77777777" w:rsidR="00B211D2" w:rsidRPr="00743905" w:rsidRDefault="00B211D2" w:rsidP="00B211D2">
            <w:pPr>
              <w:numPr>
                <w:ilvl w:val="0"/>
                <w:numId w:val="10"/>
              </w:numPr>
              <w:spacing w:before="120" w:after="120"/>
              <w:ind w:left="227" w:firstLine="0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87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EB5FAF0" w14:textId="77777777" w:rsidR="00B211D2" w:rsidRDefault="00B211D2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>
              <w:rPr>
                <w:b/>
                <w:bCs/>
                <w:color w:val="000000"/>
                <w:sz w:val="20"/>
                <w:lang w:val="ro-RO"/>
              </w:rPr>
              <w:t>95+700</w:t>
            </w:r>
          </w:p>
          <w:p w14:paraId="3668ACB1" w14:textId="77777777" w:rsidR="00B211D2" w:rsidRPr="00743905" w:rsidRDefault="00B211D2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>
              <w:rPr>
                <w:b/>
                <w:bCs/>
                <w:color w:val="000000"/>
                <w:sz w:val="20"/>
                <w:lang w:val="ro-RO"/>
              </w:rPr>
              <w:t>97+500</w:t>
            </w:r>
          </w:p>
        </w:tc>
        <w:tc>
          <w:tcPr>
            <w:tcW w:w="75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8B5E488" w14:textId="77777777" w:rsidR="00B211D2" w:rsidRPr="00743905" w:rsidRDefault="00B211D2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  <w:r>
              <w:rPr>
                <w:b/>
                <w:bCs/>
                <w:color w:val="000000"/>
                <w:sz w:val="36"/>
                <w:szCs w:val="36"/>
                <w:lang w:val="ro-RO"/>
              </w:rPr>
              <w:t>15</w:t>
            </w: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50D1444" w14:textId="77777777" w:rsidR="00B211D2" w:rsidRDefault="00B211D2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Meri</w:t>
            </w:r>
            <w:r>
              <w:rPr>
                <w:b/>
                <w:bCs/>
                <w:color w:val="000000"/>
                <w:sz w:val="20"/>
                <w:lang w:val="ro-RO"/>
              </w:rPr>
              <w:t xml:space="preserve"> -</w:t>
            </w:r>
          </w:p>
          <w:p w14:paraId="01CF4CE6" w14:textId="77777777" w:rsidR="00B211D2" w:rsidRPr="00743905" w:rsidRDefault="00B211D2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Lainici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8C5BF04" w14:textId="77777777" w:rsidR="00B211D2" w:rsidRPr="00743905" w:rsidRDefault="00B211D2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75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53DBD6C" w14:textId="77777777" w:rsidR="00B211D2" w:rsidRPr="00743905" w:rsidRDefault="00B211D2" w:rsidP="00481280">
            <w:pPr>
              <w:spacing w:before="120" w:after="40" w:line="276" w:lineRule="auto"/>
              <w:ind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C988ED9" w14:textId="77777777" w:rsidR="00B211D2" w:rsidRPr="00743905" w:rsidRDefault="00B211D2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76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3ACF563" w14:textId="77777777" w:rsidR="00B211D2" w:rsidRPr="00743905" w:rsidRDefault="00B211D2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</w:p>
        </w:tc>
        <w:tc>
          <w:tcPr>
            <w:tcW w:w="248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D4E8AF6" w14:textId="77777777" w:rsidR="00B211D2" w:rsidRPr="00743905" w:rsidRDefault="00B211D2" w:rsidP="00481280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color w:val="000000"/>
                <w:sz w:val="20"/>
                <w:lang w:val="ro-RO"/>
              </w:rPr>
            </w:pPr>
            <w:r>
              <w:rPr>
                <w:b/>
                <w:bCs/>
                <w:i/>
                <w:iCs/>
                <w:color w:val="000000"/>
                <w:sz w:val="20"/>
                <w:lang w:val="ro-RO"/>
              </w:rPr>
              <w:t>Fără inductori.</w:t>
            </w:r>
          </w:p>
        </w:tc>
      </w:tr>
      <w:tr w:rsidR="00B211D2" w:rsidRPr="00743905" w14:paraId="0E55A36F" w14:textId="77777777" w:rsidTr="00481280">
        <w:trPr>
          <w:cantSplit/>
          <w:trHeight w:val="87"/>
          <w:jc w:val="center"/>
        </w:trPr>
        <w:tc>
          <w:tcPr>
            <w:tcW w:w="63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7F091E8" w14:textId="77777777" w:rsidR="00B211D2" w:rsidRPr="00743905" w:rsidRDefault="00B211D2" w:rsidP="00B211D2">
            <w:pPr>
              <w:numPr>
                <w:ilvl w:val="0"/>
                <w:numId w:val="10"/>
              </w:numPr>
              <w:spacing w:before="120" w:after="120"/>
              <w:ind w:left="227" w:firstLine="0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87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31A492C" w14:textId="77777777" w:rsidR="00B211D2" w:rsidRDefault="00B211D2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>
              <w:rPr>
                <w:b/>
                <w:bCs/>
                <w:color w:val="000000"/>
                <w:sz w:val="20"/>
                <w:lang w:val="ro-RO"/>
              </w:rPr>
              <w:t>96+250</w:t>
            </w:r>
          </w:p>
          <w:p w14:paraId="3275F94C" w14:textId="77777777" w:rsidR="00B211D2" w:rsidRPr="00743905" w:rsidRDefault="00B211D2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>
              <w:rPr>
                <w:b/>
                <w:bCs/>
                <w:color w:val="000000"/>
                <w:sz w:val="20"/>
                <w:lang w:val="ro-RO"/>
              </w:rPr>
              <w:t>96+320</w:t>
            </w:r>
          </w:p>
        </w:tc>
        <w:tc>
          <w:tcPr>
            <w:tcW w:w="75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2E9AA0E" w14:textId="77777777" w:rsidR="00B211D2" w:rsidRPr="00743905" w:rsidRDefault="00B211D2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  <w:r>
              <w:rPr>
                <w:b/>
                <w:bCs/>
                <w:color w:val="000000"/>
                <w:sz w:val="36"/>
                <w:szCs w:val="36"/>
                <w:lang w:val="ro-RO"/>
              </w:rPr>
              <w:t>30</w:t>
            </w: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92DC5F0" w14:textId="77777777" w:rsidR="00B211D2" w:rsidRDefault="00B211D2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Meri</w:t>
            </w:r>
            <w:r>
              <w:rPr>
                <w:b/>
                <w:bCs/>
                <w:color w:val="000000"/>
                <w:sz w:val="20"/>
                <w:lang w:val="ro-RO"/>
              </w:rPr>
              <w:t xml:space="preserve"> -</w:t>
            </w:r>
          </w:p>
          <w:p w14:paraId="3C0F3C90" w14:textId="77777777" w:rsidR="00B211D2" w:rsidRPr="00743905" w:rsidRDefault="00B211D2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Lainici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F9338E1" w14:textId="77777777" w:rsidR="00B211D2" w:rsidRPr="00743905" w:rsidRDefault="00B211D2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75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DF9DE0A" w14:textId="77777777" w:rsidR="00B211D2" w:rsidRPr="00743905" w:rsidRDefault="00B211D2" w:rsidP="00481280">
            <w:pPr>
              <w:spacing w:before="120" w:after="40" w:line="276" w:lineRule="auto"/>
              <w:ind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5C7F85B" w14:textId="77777777" w:rsidR="00B211D2" w:rsidRPr="00743905" w:rsidRDefault="00B211D2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76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38F82EA" w14:textId="77777777" w:rsidR="00B211D2" w:rsidRPr="00743905" w:rsidRDefault="00B211D2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</w:p>
        </w:tc>
        <w:tc>
          <w:tcPr>
            <w:tcW w:w="248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39E2C44" w14:textId="77777777" w:rsidR="00B211D2" w:rsidRDefault="00B211D2" w:rsidP="00481280">
            <w:pPr>
              <w:spacing w:before="40" w:after="40" w:line="276" w:lineRule="auto"/>
              <w:ind w:left="57" w:right="57"/>
              <w:rPr>
                <w:b/>
                <w:bCs/>
                <w:iCs/>
                <w:color w:val="000000"/>
                <w:sz w:val="20"/>
                <w:lang w:val="ro-RO"/>
              </w:rPr>
            </w:pPr>
            <w:r>
              <w:rPr>
                <w:b/>
                <w:bCs/>
                <w:iCs/>
                <w:color w:val="000000"/>
                <w:sz w:val="20"/>
                <w:lang w:val="ro-RO"/>
              </w:rPr>
              <w:t>*</w:t>
            </w:r>
            <w:r w:rsidRPr="00743905">
              <w:rPr>
                <w:b/>
                <w:bCs/>
                <w:iCs/>
                <w:color w:val="000000"/>
                <w:sz w:val="20"/>
                <w:lang w:val="ro-RO"/>
              </w:rPr>
              <w:t xml:space="preserve">Valabil pentru trenurile </w:t>
            </w:r>
            <w:r>
              <w:rPr>
                <w:b/>
                <w:bCs/>
                <w:iCs/>
                <w:color w:val="000000"/>
                <w:sz w:val="20"/>
                <w:lang w:val="ro-RO"/>
              </w:rPr>
              <w:t>care au în componență</w:t>
            </w:r>
            <w:r w:rsidRPr="00743905">
              <w:rPr>
                <w:b/>
                <w:bCs/>
                <w:iCs/>
                <w:color w:val="000000"/>
                <w:sz w:val="20"/>
                <w:lang w:val="ro-RO"/>
              </w:rPr>
              <w:t xml:space="preserve"> două locomotive cuplate.</w:t>
            </w:r>
          </w:p>
          <w:p w14:paraId="2614FDB4" w14:textId="77777777" w:rsidR="00B211D2" w:rsidRPr="003B409E" w:rsidRDefault="00B211D2" w:rsidP="00481280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color w:val="000000"/>
                <w:sz w:val="20"/>
                <w:lang w:val="ro-RO"/>
              </w:rPr>
            </w:pPr>
            <w:r w:rsidRPr="003B409E">
              <w:rPr>
                <w:b/>
                <w:bCs/>
                <w:i/>
                <w:iCs/>
                <w:color w:val="000000"/>
                <w:sz w:val="20"/>
                <w:lang w:val="ro-RO"/>
              </w:rPr>
              <w:t>Nesemnalizată pe teren.</w:t>
            </w:r>
          </w:p>
        </w:tc>
      </w:tr>
      <w:tr w:rsidR="00B211D2" w:rsidRPr="00743905" w14:paraId="43E2A015" w14:textId="77777777" w:rsidTr="00481280">
        <w:trPr>
          <w:cantSplit/>
          <w:trHeight w:val="87"/>
          <w:jc w:val="center"/>
        </w:trPr>
        <w:tc>
          <w:tcPr>
            <w:tcW w:w="63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66B7FEB" w14:textId="77777777" w:rsidR="00B211D2" w:rsidRPr="00743905" w:rsidRDefault="00B211D2" w:rsidP="00B211D2">
            <w:pPr>
              <w:numPr>
                <w:ilvl w:val="0"/>
                <w:numId w:val="10"/>
              </w:numPr>
              <w:spacing w:before="120" w:after="120"/>
              <w:ind w:left="227" w:firstLine="0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>
              <w:rPr>
                <w:b/>
                <w:bCs/>
                <w:color w:val="000000"/>
                <w:sz w:val="20"/>
                <w:lang w:val="ro-RO"/>
              </w:rPr>
              <w:t xml:space="preserve">                     </w:t>
            </w:r>
          </w:p>
        </w:tc>
        <w:tc>
          <w:tcPr>
            <w:tcW w:w="87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516FC63" w14:textId="77777777" w:rsidR="00B211D2" w:rsidRDefault="00B211D2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>
              <w:rPr>
                <w:b/>
                <w:bCs/>
                <w:color w:val="000000"/>
                <w:sz w:val="20"/>
                <w:lang w:val="ro-RO"/>
              </w:rPr>
              <w:t>100+420</w:t>
            </w:r>
          </w:p>
          <w:p w14:paraId="3DDD4DA3" w14:textId="77777777" w:rsidR="00B211D2" w:rsidRPr="00743905" w:rsidRDefault="00B211D2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>
              <w:rPr>
                <w:b/>
                <w:bCs/>
                <w:color w:val="000000"/>
                <w:sz w:val="20"/>
                <w:lang w:val="ro-RO"/>
              </w:rPr>
              <w:t>100+480</w:t>
            </w:r>
          </w:p>
        </w:tc>
        <w:tc>
          <w:tcPr>
            <w:tcW w:w="75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DF840BA" w14:textId="77777777" w:rsidR="00B211D2" w:rsidRPr="00743905" w:rsidRDefault="00B211D2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  <w:r>
              <w:rPr>
                <w:b/>
                <w:bCs/>
                <w:color w:val="000000"/>
                <w:sz w:val="36"/>
                <w:szCs w:val="36"/>
                <w:lang w:val="ro-RO"/>
              </w:rPr>
              <w:t>30</w:t>
            </w: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7D80997" w14:textId="77777777" w:rsidR="00B211D2" w:rsidRDefault="00B211D2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Meri</w:t>
            </w:r>
            <w:r>
              <w:rPr>
                <w:b/>
                <w:bCs/>
                <w:color w:val="000000"/>
                <w:sz w:val="20"/>
                <w:lang w:val="ro-RO"/>
              </w:rPr>
              <w:t xml:space="preserve"> -</w:t>
            </w:r>
          </w:p>
          <w:p w14:paraId="65F4E6F4" w14:textId="77777777" w:rsidR="00B211D2" w:rsidRPr="00743905" w:rsidRDefault="00B211D2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Lainici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F4D1D91" w14:textId="77777777" w:rsidR="00B211D2" w:rsidRPr="00743905" w:rsidRDefault="00B211D2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75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C743857" w14:textId="77777777" w:rsidR="00B211D2" w:rsidRPr="00743905" w:rsidRDefault="00B211D2" w:rsidP="00481280">
            <w:pPr>
              <w:spacing w:before="120" w:after="40" w:line="276" w:lineRule="auto"/>
              <w:ind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1A23467" w14:textId="77777777" w:rsidR="00B211D2" w:rsidRPr="00743905" w:rsidRDefault="00B211D2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76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6C1223E" w14:textId="77777777" w:rsidR="00B211D2" w:rsidRPr="00743905" w:rsidRDefault="00B211D2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</w:p>
        </w:tc>
        <w:tc>
          <w:tcPr>
            <w:tcW w:w="248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A4B81A9" w14:textId="77777777" w:rsidR="00B211D2" w:rsidRDefault="00B211D2" w:rsidP="00481280">
            <w:pPr>
              <w:spacing w:before="40" w:after="40" w:line="276" w:lineRule="auto"/>
              <w:ind w:left="57" w:right="57"/>
              <w:rPr>
                <w:b/>
                <w:bCs/>
                <w:iCs/>
                <w:color w:val="000000"/>
                <w:sz w:val="20"/>
                <w:lang w:val="ro-RO"/>
              </w:rPr>
            </w:pPr>
            <w:r>
              <w:rPr>
                <w:b/>
                <w:bCs/>
                <w:iCs/>
                <w:color w:val="000000"/>
                <w:sz w:val="20"/>
                <w:lang w:val="ro-RO"/>
              </w:rPr>
              <w:t>*</w:t>
            </w:r>
            <w:r w:rsidRPr="00743905">
              <w:rPr>
                <w:b/>
                <w:bCs/>
                <w:iCs/>
                <w:color w:val="000000"/>
                <w:sz w:val="20"/>
                <w:lang w:val="ro-RO"/>
              </w:rPr>
              <w:t xml:space="preserve">Valabil pentru trenurile </w:t>
            </w:r>
            <w:r>
              <w:rPr>
                <w:b/>
                <w:bCs/>
                <w:iCs/>
                <w:color w:val="000000"/>
                <w:sz w:val="20"/>
                <w:lang w:val="ro-RO"/>
              </w:rPr>
              <w:t>care au în componență</w:t>
            </w:r>
            <w:r w:rsidRPr="00743905">
              <w:rPr>
                <w:b/>
                <w:bCs/>
                <w:iCs/>
                <w:color w:val="000000"/>
                <w:sz w:val="20"/>
                <w:lang w:val="ro-RO"/>
              </w:rPr>
              <w:t xml:space="preserve"> două locomotive cuplate.</w:t>
            </w:r>
          </w:p>
          <w:p w14:paraId="5DBA01C4" w14:textId="77777777" w:rsidR="00B211D2" w:rsidRPr="00743905" w:rsidRDefault="00B211D2" w:rsidP="00481280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color w:val="000000"/>
                <w:sz w:val="20"/>
                <w:lang w:val="ro-RO"/>
              </w:rPr>
            </w:pPr>
            <w:r w:rsidRPr="003B409E">
              <w:rPr>
                <w:b/>
                <w:bCs/>
                <w:i/>
                <w:iCs/>
                <w:color w:val="000000"/>
                <w:sz w:val="20"/>
                <w:lang w:val="ro-RO"/>
              </w:rPr>
              <w:t>Nesemnalizată pe teren.</w:t>
            </w:r>
          </w:p>
        </w:tc>
      </w:tr>
      <w:tr w:rsidR="00B211D2" w:rsidRPr="00743905" w14:paraId="73DCDAD5" w14:textId="77777777" w:rsidTr="00481280">
        <w:trPr>
          <w:cantSplit/>
          <w:trHeight w:val="899"/>
          <w:jc w:val="center"/>
        </w:trPr>
        <w:tc>
          <w:tcPr>
            <w:tcW w:w="63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8242456" w14:textId="77777777" w:rsidR="00B211D2" w:rsidRPr="00743905" w:rsidRDefault="00B211D2" w:rsidP="00B211D2">
            <w:pPr>
              <w:numPr>
                <w:ilvl w:val="0"/>
                <w:numId w:val="10"/>
              </w:numPr>
              <w:spacing w:before="120" w:after="120"/>
              <w:ind w:left="227" w:firstLine="0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87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D92E7DC" w14:textId="77777777" w:rsidR="00B211D2" w:rsidRPr="00743905" w:rsidRDefault="00B211D2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75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7D5BCFD" w14:textId="77777777" w:rsidR="00B211D2" w:rsidRPr="00743905" w:rsidRDefault="00B211D2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DBFF61F" w14:textId="77777777" w:rsidR="00B211D2" w:rsidRPr="00743905" w:rsidRDefault="00B211D2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St. Lainici</w:t>
            </w:r>
          </w:p>
          <w:p w14:paraId="4851F6A7" w14:textId="77777777" w:rsidR="00B211D2" w:rsidRPr="00743905" w:rsidRDefault="00B211D2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 xml:space="preserve">linia 1 </w:t>
            </w:r>
          </w:p>
          <w:p w14:paraId="0B703405" w14:textId="77777777" w:rsidR="00B211D2" w:rsidRPr="00743905" w:rsidRDefault="00B211D2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primiri - expedieri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A886500" w14:textId="77777777" w:rsidR="00B211D2" w:rsidRPr="00743905" w:rsidRDefault="00B211D2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toată</w:t>
            </w:r>
          </w:p>
          <w:p w14:paraId="0D97B241" w14:textId="77777777" w:rsidR="00B211D2" w:rsidRPr="00743905" w:rsidRDefault="00B211D2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linia</w:t>
            </w:r>
          </w:p>
        </w:tc>
        <w:tc>
          <w:tcPr>
            <w:tcW w:w="75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F9E27C1" w14:textId="77777777" w:rsidR="00B211D2" w:rsidRPr="00743905" w:rsidRDefault="00B211D2" w:rsidP="00481280">
            <w:pPr>
              <w:spacing w:before="120" w:after="40" w:line="276" w:lineRule="auto"/>
              <w:ind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  <w:r w:rsidRPr="00743905">
              <w:rPr>
                <w:b/>
                <w:bCs/>
                <w:color w:val="000000"/>
                <w:sz w:val="36"/>
                <w:szCs w:val="36"/>
                <w:lang w:val="ro-RO"/>
              </w:rPr>
              <w:t>15</w:t>
            </w: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167DD2C" w14:textId="77777777" w:rsidR="00B211D2" w:rsidRPr="00743905" w:rsidRDefault="00B211D2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76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89CB474" w14:textId="77777777" w:rsidR="00B211D2" w:rsidRPr="00743905" w:rsidRDefault="00B211D2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</w:p>
        </w:tc>
        <w:tc>
          <w:tcPr>
            <w:tcW w:w="248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EC3AD51" w14:textId="77777777" w:rsidR="00B211D2" w:rsidRPr="00743905" w:rsidRDefault="00B211D2" w:rsidP="00481280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color w:val="000000"/>
                <w:sz w:val="20"/>
                <w:lang w:val="ro-RO"/>
              </w:rPr>
            </w:pPr>
          </w:p>
        </w:tc>
      </w:tr>
      <w:tr w:rsidR="00B211D2" w:rsidRPr="00743905" w14:paraId="0840CEB0" w14:textId="77777777" w:rsidTr="00481280">
        <w:trPr>
          <w:cantSplit/>
          <w:trHeight w:val="702"/>
          <w:jc w:val="center"/>
        </w:trPr>
        <w:tc>
          <w:tcPr>
            <w:tcW w:w="63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AC4187C" w14:textId="77777777" w:rsidR="00B211D2" w:rsidRPr="00743905" w:rsidRDefault="00B211D2" w:rsidP="00B211D2">
            <w:pPr>
              <w:numPr>
                <w:ilvl w:val="0"/>
                <w:numId w:val="10"/>
              </w:numPr>
              <w:spacing w:before="120" w:after="120"/>
              <w:ind w:left="227" w:firstLine="0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87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FEC37AB" w14:textId="77777777" w:rsidR="00B211D2" w:rsidRPr="00743905" w:rsidRDefault="00B211D2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10</w:t>
            </w:r>
            <w:r>
              <w:rPr>
                <w:b/>
                <w:bCs/>
                <w:color w:val="000000"/>
                <w:sz w:val="20"/>
                <w:lang w:val="ro-RO"/>
              </w:rPr>
              <w:t>3</w:t>
            </w:r>
            <w:r w:rsidRPr="00743905">
              <w:rPr>
                <w:b/>
                <w:bCs/>
                <w:color w:val="000000"/>
                <w:sz w:val="20"/>
                <w:lang w:val="ro-RO"/>
              </w:rPr>
              <w:t>+</w:t>
            </w:r>
            <w:r>
              <w:rPr>
                <w:b/>
                <w:bCs/>
                <w:color w:val="000000"/>
                <w:sz w:val="20"/>
                <w:lang w:val="ro-RO"/>
              </w:rPr>
              <w:t>930</w:t>
            </w:r>
          </w:p>
          <w:p w14:paraId="3420873E" w14:textId="77777777" w:rsidR="00B211D2" w:rsidRPr="00743905" w:rsidRDefault="00B211D2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104+</w:t>
            </w:r>
            <w:r>
              <w:rPr>
                <w:b/>
                <w:bCs/>
                <w:color w:val="000000"/>
                <w:sz w:val="20"/>
                <w:lang w:val="ro-RO"/>
              </w:rPr>
              <w:t>831</w:t>
            </w:r>
          </w:p>
        </w:tc>
        <w:tc>
          <w:tcPr>
            <w:tcW w:w="75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EF1337B" w14:textId="77777777" w:rsidR="00B211D2" w:rsidRPr="00743905" w:rsidRDefault="00B211D2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  <w:r w:rsidRPr="00743905">
              <w:rPr>
                <w:b/>
                <w:bCs/>
                <w:color w:val="000000"/>
                <w:sz w:val="36"/>
                <w:szCs w:val="36"/>
                <w:lang w:val="ro-RO"/>
              </w:rPr>
              <w:t>30</w:t>
            </w: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650ED58" w14:textId="77777777" w:rsidR="00B211D2" w:rsidRPr="00743905" w:rsidRDefault="00B211D2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Lainici –</w:t>
            </w:r>
          </w:p>
          <w:p w14:paraId="49AE25E1" w14:textId="77777777" w:rsidR="00B211D2" w:rsidRPr="00743905" w:rsidRDefault="00B211D2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Pietrele Albe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8F00B92" w14:textId="77777777" w:rsidR="00B211D2" w:rsidRPr="00743905" w:rsidRDefault="00B211D2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75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BF8A9EA" w14:textId="77777777" w:rsidR="00B211D2" w:rsidRPr="00743905" w:rsidRDefault="00B211D2" w:rsidP="00481280">
            <w:pPr>
              <w:spacing w:before="120" w:after="40" w:line="276" w:lineRule="auto"/>
              <w:ind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D9B79F5" w14:textId="77777777" w:rsidR="00B211D2" w:rsidRPr="00743905" w:rsidRDefault="00B211D2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76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0A280E7" w14:textId="77777777" w:rsidR="00B211D2" w:rsidRPr="00743905" w:rsidRDefault="00B211D2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</w:p>
        </w:tc>
        <w:tc>
          <w:tcPr>
            <w:tcW w:w="248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537C9AD" w14:textId="77777777" w:rsidR="00B211D2" w:rsidRPr="00743905" w:rsidRDefault="00B211D2" w:rsidP="00481280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color w:val="000000"/>
                <w:sz w:val="20"/>
                <w:lang w:val="ro-RO"/>
              </w:rPr>
            </w:pPr>
            <w:r>
              <w:rPr>
                <w:b/>
                <w:bCs/>
                <w:i/>
                <w:iCs/>
                <w:color w:val="000000"/>
                <w:sz w:val="20"/>
                <w:lang w:val="ro-RO"/>
              </w:rPr>
              <w:t>Semnalizată ca limitare de viteză.</w:t>
            </w:r>
          </w:p>
        </w:tc>
      </w:tr>
      <w:tr w:rsidR="00B211D2" w:rsidRPr="00743905" w14:paraId="6B67011B" w14:textId="77777777" w:rsidTr="00481280">
        <w:trPr>
          <w:cantSplit/>
          <w:trHeight w:val="702"/>
          <w:jc w:val="center"/>
        </w:trPr>
        <w:tc>
          <w:tcPr>
            <w:tcW w:w="63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945EB70" w14:textId="77777777" w:rsidR="00B211D2" w:rsidRPr="00743905" w:rsidRDefault="00B211D2" w:rsidP="00B211D2">
            <w:pPr>
              <w:numPr>
                <w:ilvl w:val="0"/>
                <w:numId w:val="10"/>
              </w:numPr>
              <w:spacing w:before="120" w:after="120"/>
              <w:ind w:left="227" w:firstLine="0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87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A65F5B0" w14:textId="77777777" w:rsidR="00B211D2" w:rsidRPr="00743905" w:rsidRDefault="00B211D2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75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48F3E26" w14:textId="77777777" w:rsidR="00B211D2" w:rsidRPr="00743905" w:rsidRDefault="00B211D2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6501025" w14:textId="77777777" w:rsidR="00B211D2" w:rsidRPr="00743905" w:rsidRDefault="00B211D2" w:rsidP="006B29E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>
              <w:rPr>
                <w:b/>
                <w:bCs/>
                <w:color w:val="000000"/>
                <w:sz w:val="20"/>
                <w:lang w:val="ro-RO"/>
              </w:rPr>
              <w:t xml:space="preserve">St. </w:t>
            </w:r>
            <w:r w:rsidRPr="00743905">
              <w:rPr>
                <w:b/>
                <w:bCs/>
                <w:color w:val="000000"/>
                <w:sz w:val="20"/>
                <w:lang w:val="ro-RO"/>
              </w:rPr>
              <w:t>Pietrele Albe</w:t>
            </w:r>
            <w:r>
              <w:rPr>
                <w:b/>
                <w:bCs/>
                <w:color w:val="000000"/>
                <w:sz w:val="20"/>
                <w:lang w:val="ro-RO"/>
              </w:rPr>
              <w:t xml:space="preserve"> </w:t>
            </w:r>
            <w:r w:rsidRPr="00743905">
              <w:rPr>
                <w:b/>
                <w:bCs/>
                <w:color w:val="000000"/>
                <w:sz w:val="20"/>
                <w:lang w:val="ro-RO"/>
              </w:rPr>
              <w:t xml:space="preserve">linia 1 </w:t>
            </w:r>
          </w:p>
          <w:p w14:paraId="08883B34" w14:textId="77777777" w:rsidR="00B211D2" w:rsidRPr="00743905" w:rsidRDefault="00B211D2" w:rsidP="006B29E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primiri - expedieri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D53F29C" w14:textId="77777777" w:rsidR="00B211D2" w:rsidRPr="00743905" w:rsidRDefault="00B211D2" w:rsidP="006B29E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toată</w:t>
            </w:r>
          </w:p>
          <w:p w14:paraId="488F37C4" w14:textId="77777777" w:rsidR="00B211D2" w:rsidRPr="00743905" w:rsidRDefault="00B211D2" w:rsidP="006B29E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linia</w:t>
            </w:r>
          </w:p>
        </w:tc>
        <w:tc>
          <w:tcPr>
            <w:tcW w:w="75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95B4607" w14:textId="77777777" w:rsidR="00B211D2" w:rsidRPr="00743905" w:rsidRDefault="00B211D2" w:rsidP="00481280">
            <w:pPr>
              <w:spacing w:before="120" w:after="40" w:line="276" w:lineRule="auto"/>
              <w:ind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  <w:r>
              <w:rPr>
                <w:b/>
                <w:bCs/>
                <w:color w:val="000000"/>
                <w:sz w:val="36"/>
                <w:szCs w:val="36"/>
                <w:lang w:val="ro-RO"/>
              </w:rPr>
              <w:t>30</w:t>
            </w: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D9A3CA0" w14:textId="77777777" w:rsidR="00B211D2" w:rsidRPr="00743905" w:rsidRDefault="00B211D2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76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114CE46" w14:textId="77777777" w:rsidR="00B211D2" w:rsidRPr="00743905" w:rsidRDefault="00B211D2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</w:p>
        </w:tc>
        <w:tc>
          <w:tcPr>
            <w:tcW w:w="248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63A088E" w14:textId="77777777" w:rsidR="00B211D2" w:rsidRDefault="00B211D2" w:rsidP="00481280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color w:val="000000"/>
                <w:sz w:val="20"/>
                <w:lang w:val="ro-RO"/>
              </w:rPr>
            </w:pPr>
          </w:p>
        </w:tc>
      </w:tr>
      <w:tr w:rsidR="00B211D2" w:rsidRPr="00743905" w14:paraId="01901B18" w14:textId="77777777" w:rsidTr="00481280">
        <w:trPr>
          <w:cantSplit/>
          <w:trHeight w:val="702"/>
          <w:jc w:val="center"/>
        </w:trPr>
        <w:tc>
          <w:tcPr>
            <w:tcW w:w="63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9A25A9F" w14:textId="77777777" w:rsidR="00B211D2" w:rsidRPr="00743905" w:rsidRDefault="00B211D2" w:rsidP="00B211D2">
            <w:pPr>
              <w:numPr>
                <w:ilvl w:val="0"/>
                <w:numId w:val="10"/>
              </w:numPr>
              <w:spacing w:before="120" w:after="120"/>
              <w:ind w:left="227" w:firstLine="0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87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47B82AC" w14:textId="77777777" w:rsidR="00B211D2" w:rsidRDefault="00B211D2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75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150AC17" w14:textId="77777777" w:rsidR="00B211D2" w:rsidRDefault="00B211D2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EE6E39E" w14:textId="77777777" w:rsidR="00B211D2" w:rsidRDefault="00B211D2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>
              <w:rPr>
                <w:b/>
                <w:bCs/>
                <w:color w:val="000000"/>
                <w:sz w:val="20"/>
                <w:lang w:val="ro-RO"/>
              </w:rPr>
              <w:t xml:space="preserve">St. </w:t>
            </w:r>
            <w:r w:rsidRPr="00743905">
              <w:rPr>
                <w:b/>
                <w:bCs/>
                <w:color w:val="000000"/>
                <w:sz w:val="20"/>
                <w:lang w:val="ro-RO"/>
              </w:rPr>
              <w:t>Pietrele Albe</w:t>
            </w:r>
          </w:p>
          <w:p w14:paraId="2AB70881" w14:textId="77777777" w:rsidR="00B211D2" w:rsidRDefault="00B211D2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>
              <w:rPr>
                <w:b/>
                <w:bCs/>
                <w:color w:val="000000"/>
                <w:sz w:val="20"/>
                <w:lang w:val="ro-RO"/>
              </w:rPr>
              <w:t>linia 2</w:t>
            </w:r>
          </w:p>
          <w:p w14:paraId="4ACE0A1D" w14:textId="77777777" w:rsidR="00B211D2" w:rsidRDefault="00B211D2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>
              <w:rPr>
                <w:b/>
                <w:bCs/>
                <w:color w:val="000000"/>
                <w:sz w:val="20"/>
                <w:lang w:val="ro-RO"/>
              </w:rPr>
              <w:t>primiri - expedieri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D66DECA" w14:textId="77777777" w:rsidR="00B211D2" w:rsidRPr="00743905" w:rsidRDefault="00B211D2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toată</w:t>
            </w:r>
          </w:p>
          <w:p w14:paraId="4E7DC692" w14:textId="77777777" w:rsidR="00B211D2" w:rsidRPr="00743905" w:rsidRDefault="00B211D2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linia</w:t>
            </w:r>
          </w:p>
        </w:tc>
        <w:tc>
          <w:tcPr>
            <w:tcW w:w="75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A37AB0D" w14:textId="77777777" w:rsidR="00B211D2" w:rsidRPr="00743905" w:rsidRDefault="00B211D2" w:rsidP="00481280">
            <w:pPr>
              <w:spacing w:before="120" w:after="40" w:line="276" w:lineRule="auto"/>
              <w:ind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  <w:r w:rsidRPr="00743905">
              <w:rPr>
                <w:b/>
                <w:bCs/>
                <w:color w:val="000000"/>
                <w:sz w:val="36"/>
                <w:szCs w:val="36"/>
                <w:lang w:val="ro-RO"/>
              </w:rPr>
              <w:t>1</w:t>
            </w:r>
            <w:r>
              <w:rPr>
                <w:b/>
                <w:bCs/>
                <w:color w:val="000000"/>
                <w:sz w:val="36"/>
                <w:szCs w:val="36"/>
                <w:lang w:val="ro-RO"/>
              </w:rPr>
              <w:t>0</w:t>
            </w: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4A9EDA9" w14:textId="77777777" w:rsidR="00B211D2" w:rsidRPr="00743905" w:rsidRDefault="00B211D2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76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60F415E" w14:textId="77777777" w:rsidR="00B211D2" w:rsidRPr="00743905" w:rsidRDefault="00B211D2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</w:p>
        </w:tc>
        <w:tc>
          <w:tcPr>
            <w:tcW w:w="248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24B65E0" w14:textId="77777777" w:rsidR="00B211D2" w:rsidRDefault="00B211D2" w:rsidP="00481280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color w:val="000000"/>
                <w:sz w:val="20"/>
                <w:lang w:val="ro-RO"/>
              </w:rPr>
            </w:pPr>
          </w:p>
        </w:tc>
      </w:tr>
      <w:tr w:rsidR="00B211D2" w:rsidRPr="00743905" w14:paraId="11B7FCC9" w14:textId="77777777" w:rsidTr="00481280">
        <w:trPr>
          <w:cantSplit/>
          <w:trHeight w:val="702"/>
          <w:jc w:val="center"/>
        </w:trPr>
        <w:tc>
          <w:tcPr>
            <w:tcW w:w="63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06C1D98" w14:textId="77777777" w:rsidR="00B211D2" w:rsidRPr="00743905" w:rsidRDefault="00B211D2" w:rsidP="00B211D2">
            <w:pPr>
              <w:numPr>
                <w:ilvl w:val="0"/>
                <w:numId w:val="10"/>
              </w:numPr>
              <w:spacing w:before="120" w:after="120"/>
              <w:ind w:left="227" w:firstLine="0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87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EB81AB3" w14:textId="77777777" w:rsidR="00B211D2" w:rsidRDefault="00B211D2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>
              <w:rPr>
                <w:b/>
                <w:bCs/>
                <w:color w:val="000000"/>
                <w:sz w:val="20"/>
                <w:lang w:val="ro-RO"/>
              </w:rPr>
              <w:t>113+700</w:t>
            </w:r>
          </w:p>
          <w:p w14:paraId="17E51923" w14:textId="77777777" w:rsidR="00B211D2" w:rsidRDefault="00B211D2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>
              <w:rPr>
                <w:b/>
                <w:bCs/>
                <w:color w:val="000000"/>
                <w:sz w:val="20"/>
                <w:lang w:val="ro-RO"/>
              </w:rPr>
              <w:t>113+750</w:t>
            </w:r>
          </w:p>
        </w:tc>
        <w:tc>
          <w:tcPr>
            <w:tcW w:w="75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B021637" w14:textId="77777777" w:rsidR="00B211D2" w:rsidRDefault="00B211D2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  <w:r>
              <w:rPr>
                <w:b/>
                <w:bCs/>
                <w:color w:val="000000"/>
                <w:sz w:val="36"/>
                <w:szCs w:val="36"/>
                <w:lang w:val="ro-RO"/>
              </w:rPr>
              <w:t>30</w:t>
            </w: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A1B0A8B" w14:textId="77777777" w:rsidR="00B211D2" w:rsidRPr="00743905" w:rsidRDefault="00B211D2" w:rsidP="00722B9C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St. Strâmbuţa</w:t>
            </w:r>
          </w:p>
          <w:p w14:paraId="6A704E76" w14:textId="77777777" w:rsidR="00B211D2" w:rsidRDefault="00B211D2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>
              <w:rPr>
                <w:b/>
                <w:bCs/>
                <w:color w:val="000000"/>
                <w:sz w:val="20"/>
                <w:lang w:val="ro-RO"/>
              </w:rPr>
              <w:t>peste sch. 2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17EE825" w14:textId="77777777" w:rsidR="00B211D2" w:rsidRPr="00743905" w:rsidRDefault="00B211D2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75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C9CC722" w14:textId="77777777" w:rsidR="00B211D2" w:rsidRPr="00743905" w:rsidRDefault="00B211D2" w:rsidP="00481280">
            <w:pPr>
              <w:spacing w:before="120" w:after="40" w:line="276" w:lineRule="auto"/>
              <w:ind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5902837" w14:textId="77777777" w:rsidR="00B211D2" w:rsidRPr="00743905" w:rsidRDefault="00B211D2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76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66376AF" w14:textId="77777777" w:rsidR="00B211D2" w:rsidRPr="00743905" w:rsidRDefault="00B211D2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</w:p>
        </w:tc>
        <w:tc>
          <w:tcPr>
            <w:tcW w:w="248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0CCF3F6" w14:textId="77777777" w:rsidR="00B211D2" w:rsidRDefault="00B211D2" w:rsidP="00481280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color w:val="000000"/>
                <w:sz w:val="20"/>
                <w:lang w:val="ro-RO"/>
              </w:rPr>
            </w:pPr>
            <w:r>
              <w:rPr>
                <w:b/>
                <w:bCs/>
                <w:i/>
                <w:iCs/>
                <w:color w:val="000000"/>
                <w:sz w:val="20"/>
                <w:lang w:val="ro-RO"/>
              </w:rPr>
              <w:t>Fără inductori.</w:t>
            </w:r>
          </w:p>
        </w:tc>
      </w:tr>
      <w:tr w:rsidR="00B211D2" w:rsidRPr="00743905" w14:paraId="63ED6F70" w14:textId="77777777" w:rsidTr="00481280">
        <w:trPr>
          <w:cantSplit/>
          <w:trHeight w:val="259"/>
          <w:jc w:val="center"/>
        </w:trPr>
        <w:tc>
          <w:tcPr>
            <w:tcW w:w="63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A696B62" w14:textId="77777777" w:rsidR="00B211D2" w:rsidRPr="00743905" w:rsidRDefault="00B211D2" w:rsidP="00B211D2">
            <w:pPr>
              <w:numPr>
                <w:ilvl w:val="0"/>
                <w:numId w:val="10"/>
              </w:numPr>
              <w:spacing w:before="120" w:after="120"/>
              <w:ind w:left="227" w:firstLine="0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87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9496991" w14:textId="77777777" w:rsidR="00B211D2" w:rsidRPr="00743905" w:rsidRDefault="00B211D2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75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063A6C9" w14:textId="77777777" w:rsidR="00B211D2" w:rsidRPr="00743905" w:rsidRDefault="00B211D2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A022EF4" w14:textId="77777777" w:rsidR="00B211D2" w:rsidRPr="00743905" w:rsidRDefault="00B211D2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St. Strâmbuţa</w:t>
            </w:r>
          </w:p>
          <w:p w14:paraId="40D040D9" w14:textId="77777777" w:rsidR="00B211D2" w:rsidRPr="00743905" w:rsidRDefault="00B211D2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 xml:space="preserve">linia 1 </w:t>
            </w:r>
          </w:p>
          <w:p w14:paraId="1054A891" w14:textId="77777777" w:rsidR="00B211D2" w:rsidRPr="00743905" w:rsidRDefault="00B211D2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primiri - expedieri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AD36D16" w14:textId="77777777" w:rsidR="00B211D2" w:rsidRPr="00743905" w:rsidRDefault="00B211D2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toată</w:t>
            </w:r>
          </w:p>
          <w:p w14:paraId="3C0CB77D" w14:textId="77777777" w:rsidR="00B211D2" w:rsidRPr="00743905" w:rsidRDefault="00B211D2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linia</w:t>
            </w:r>
          </w:p>
        </w:tc>
        <w:tc>
          <w:tcPr>
            <w:tcW w:w="75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EE80FB9" w14:textId="77777777" w:rsidR="00B211D2" w:rsidRPr="00743905" w:rsidRDefault="00B211D2" w:rsidP="00481280">
            <w:pPr>
              <w:spacing w:before="120" w:after="40" w:line="276" w:lineRule="auto"/>
              <w:ind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  <w:r w:rsidRPr="00743905">
              <w:rPr>
                <w:b/>
                <w:bCs/>
                <w:color w:val="000000"/>
                <w:sz w:val="36"/>
                <w:szCs w:val="36"/>
                <w:lang w:val="ro-RO"/>
              </w:rPr>
              <w:t>15</w:t>
            </w: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7B019D4" w14:textId="77777777" w:rsidR="00B211D2" w:rsidRPr="00743905" w:rsidRDefault="00B211D2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76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9DBA9E3" w14:textId="77777777" w:rsidR="00B211D2" w:rsidRPr="00743905" w:rsidRDefault="00B211D2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</w:p>
        </w:tc>
        <w:tc>
          <w:tcPr>
            <w:tcW w:w="248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B115B6D" w14:textId="77777777" w:rsidR="00B211D2" w:rsidRPr="00743905" w:rsidRDefault="00B211D2" w:rsidP="00481280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color w:val="000000"/>
                <w:sz w:val="20"/>
                <w:lang w:val="ro-RO"/>
              </w:rPr>
            </w:pPr>
          </w:p>
        </w:tc>
      </w:tr>
      <w:tr w:rsidR="00B211D2" w:rsidRPr="00743905" w14:paraId="24433631" w14:textId="77777777" w:rsidTr="00481280">
        <w:trPr>
          <w:cantSplit/>
          <w:trHeight w:val="1640"/>
          <w:jc w:val="center"/>
        </w:trPr>
        <w:tc>
          <w:tcPr>
            <w:tcW w:w="63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6D90BDB" w14:textId="77777777" w:rsidR="00B211D2" w:rsidRPr="00743905" w:rsidRDefault="00B211D2" w:rsidP="00B211D2">
            <w:pPr>
              <w:numPr>
                <w:ilvl w:val="0"/>
                <w:numId w:val="10"/>
              </w:numPr>
              <w:spacing w:before="120" w:after="120"/>
              <w:ind w:left="227" w:firstLine="0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87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FA8A72C" w14:textId="77777777" w:rsidR="00B211D2" w:rsidRPr="00743905" w:rsidRDefault="00B211D2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75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422424A" w14:textId="77777777" w:rsidR="00B211D2" w:rsidRPr="00743905" w:rsidRDefault="00B211D2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155DBBD" w14:textId="77777777" w:rsidR="00B211D2" w:rsidRPr="00743905" w:rsidRDefault="00B211D2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St. Livezeni</w:t>
            </w:r>
          </w:p>
          <w:p w14:paraId="75DBA6BE" w14:textId="77777777" w:rsidR="00B211D2" w:rsidRPr="00743905" w:rsidRDefault="00B211D2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linia 1 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698B300" w14:textId="77777777" w:rsidR="00B211D2" w:rsidRPr="00743905" w:rsidRDefault="00B211D2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 xml:space="preserve">între </w:t>
            </w:r>
          </w:p>
          <w:p w14:paraId="2B17B0BD" w14:textId="77777777" w:rsidR="00B211D2" w:rsidRPr="00743905" w:rsidRDefault="00B211D2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ax Clădire Călători şi km 84+000</w:t>
            </w:r>
          </w:p>
        </w:tc>
        <w:tc>
          <w:tcPr>
            <w:tcW w:w="75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6E3FCCE" w14:textId="77777777" w:rsidR="00B211D2" w:rsidRPr="00743905" w:rsidRDefault="00B211D2" w:rsidP="00481280">
            <w:pPr>
              <w:spacing w:before="120" w:after="40" w:line="276" w:lineRule="auto"/>
              <w:ind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  <w:r w:rsidRPr="00743905">
              <w:rPr>
                <w:b/>
                <w:bCs/>
                <w:color w:val="000000"/>
                <w:sz w:val="36"/>
                <w:szCs w:val="36"/>
                <w:lang w:val="ro-RO"/>
              </w:rPr>
              <w:t>15</w:t>
            </w: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36642E1" w14:textId="77777777" w:rsidR="00B211D2" w:rsidRPr="00743905" w:rsidRDefault="00B211D2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76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520759F" w14:textId="77777777" w:rsidR="00B211D2" w:rsidRPr="00743905" w:rsidRDefault="00B211D2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</w:p>
        </w:tc>
        <w:tc>
          <w:tcPr>
            <w:tcW w:w="248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94D4454" w14:textId="77777777" w:rsidR="00B211D2" w:rsidRPr="00743905" w:rsidRDefault="00B211D2" w:rsidP="00481280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i/>
                <w:iCs/>
                <w:color w:val="000000"/>
                <w:sz w:val="20"/>
                <w:lang w:val="ro-RO"/>
              </w:rPr>
              <w:t>Între km 84+000 şi călcâiul schimbătorului numărul 12 este porţiune închisă.</w:t>
            </w:r>
          </w:p>
        </w:tc>
      </w:tr>
      <w:tr w:rsidR="00B211D2" w:rsidRPr="00743905" w14:paraId="0D1577E5" w14:textId="77777777" w:rsidTr="00481280">
        <w:trPr>
          <w:cantSplit/>
          <w:trHeight w:val="772"/>
          <w:jc w:val="center"/>
        </w:trPr>
        <w:tc>
          <w:tcPr>
            <w:tcW w:w="63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182AA07" w14:textId="77777777" w:rsidR="00B211D2" w:rsidRPr="00743905" w:rsidRDefault="00B211D2" w:rsidP="00B211D2">
            <w:pPr>
              <w:numPr>
                <w:ilvl w:val="0"/>
                <w:numId w:val="10"/>
              </w:numPr>
              <w:spacing w:before="120" w:after="120"/>
              <w:ind w:left="227" w:firstLine="0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87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CC1992C" w14:textId="77777777" w:rsidR="00B211D2" w:rsidRPr="00743905" w:rsidRDefault="00B211D2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75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A1E0387" w14:textId="77777777" w:rsidR="00B211D2" w:rsidRPr="00743905" w:rsidRDefault="00B211D2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C7A2404" w14:textId="77777777" w:rsidR="00B211D2" w:rsidRPr="00743905" w:rsidRDefault="00B211D2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St. Livezeni</w:t>
            </w:r>
          </w:p>
          <w:p w14:paraId="64C47C5A" w14:textId="77777777" w:rsidR="00B211D2" w:rsidRPr="00743905" w:rsidRDefault="00B211D2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liniile 4 şi 5 abătute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0E36CCC" w14:textId="77777777" w:rsidR="00B211D2" w:rsidRPr="00743905" w:rsidRDefault="00B211D2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toată linia</w:t>
            </w:r>
          </w:p>
        </w:tc>
        <w:tc>
          <w:tcPr>
            <w:tcW w:w="75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FD1C1BA" w14:textId="77777777" w:rsidR="00B211D2" w:rsidRPr="00743905" w:rsidRDefault="00B211D2" w:rsidP="00481280">
            <w:pPr>
              <w:spacing w:before="120" w:after="40" w:line="276" w:lineRule="auto"/>
              <w:ind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  <w:r w:rsidRPr="00743905">
              <w:rPr>
                <w:b/>
                <w:bCs/>
                <w:color w:val="000000"/>
                <w:sz w:val="36"/>
                <w:szCs w:val="36"/>
                <w:lang w:val="ro-RO"/>
              </w:rPr>
              <w:t>15</w:t>
            </w: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D01BA75" w14:textId="77777777" w:rsidR="00B211D2" w:rsidRPr="00743905" w:rsidRDefault="00B211D2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76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65B1C0E" w14:textId="77777777" w:rsidR="00B211D2" w:rsidRPr="00743905" w:rsidRDefault="00B211D2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</w:p>
        </w:tc>
        <w:tc>
          <w:tcPr>
            <w:tcW w:w="248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050212D" w14:textId="77777777" w:rsidR="00B211D2" w:rsidRPr="00743905" w:rsidRDefault="00B211D2" w:rsidP="00481280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i/>
                <w:iCs/>
                <w:color w:val="000000"/>
                <w:sz w:val="20"/>
                <w:lang w:val="ro-RO"/>
              </w:rPr>
              <w:t>Inclusiv peste schimbătorul numărul 22.</w:t>
            </w:r>
          </w:p>
        </w:tc>
      </w:tr>
      <w:tr w:rsidR="00B211D2" w:rsidRPr="00743905" w14:paraId="2950003D" w14:textId="77777777" w:rsidTr="00481280">
        <w:trPr>
          <w:cantSplit/>
          <w:trHeight w:val="748"/>
          <w:jc w:val="center"/>
        </w:trPr>
        <w:tc>
          <w:tcPr>
            <w:tcW w:w="63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BA536AE" w14:textId="77777777" w:rsidR="00B211D2" w:rsidRPr="00743905" w:rsidRDefault="00B211D2" w:rsidP="00B211D2">
            <w:pPr>
              <w:numPr>
                <w:ilvl w:val="0"/>
                <w:numId w:val="10"/>
              </w:numPr>
              <w:spacing w:before="120" w:after="120"/>
              <w:ind w:left="227" w:firstLine="0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87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C2F6450" w14:textId="77777777" w:rsidR="00B211D2" w:rsidRPr="00743905" w:rsidRDefault="00B211D2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75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1282642" w14:textId="77777777" w:rsidR="00B211D2" w:rsidRPr="00743905" w:rsidRDefault="00B211D2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C50799C" w14:textId="77777777" w:rsidR="00B211D2" w:rsidRPr="00743905" w:rsidRDefault="00B211D2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>
              <w:rPr>
                <w:b/>
                <w:bCs/>
                <w:color w:val="000000"/>
                <w:sz w:val="20"/>
                <w:lang w:val="ro-RO"/>
              </w:rPr>
              <w:t>St. Petroșani Călători, linia 3 directă Cap. X peste sch. 1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6562206" w14:textId="77777777" w:rsidR="00B211D2" w:rsidRPr="00743905" w:rsidRDefault="00B211D2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75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1641D8A" w14:textId="77777777" w:rsidR="00B211D2" w:rsidRPr="00743905" w:rsidRDefault="00B211D2" w:rsidP="00481280">
            <w:pPr>
              <w:spacing w:before="120" w:after="40" w:line="276" w:lineRule="auto"/>
              <w:ind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8CE1D69" w14:textId="77777777" w:rsidR="00B211D2" w:rsidRDefault="00B211D2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>
              <w:rPr>
                <w:b/>
                <w:bCs/>
                <w:color w:val="000000"/>
                <w:sz w:val="20"/>
                <w:lang w:val="ro-RO"/>
              </w:rPr>
              <w:t>79+510</w:t>
            </w:r>
          </w:p>
          <w:p w14:paraId="564B1CA9" w14:textId="77777777" w:rsidR="00B211D2" w:rsidRPr="00743905" w:rsidRDefault="00B211D2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>
              <w:rPr>
                <w:b/>
                <w:bCs/>
                <w:color w:val="000000"/>
                <w:sz w:val="20"/>
                <w:lang w:val="ro-RO"/>
              </w:rPr>
              <w:t>79+460</w:t>
            </w:r>
          </w:p>
        </w:tc>
        <w:tc>
          <w:tcPr>
            <w:tcW w:w="76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A975F3B" w14:textId="77777777" w:rsidR="00B211D2" w:rsidRPr="00743905" w:rsidRDefault="00B211D2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  <w:r>
              <w:rPr>
                <w:b/>
                <w:bCs/>
                <w:color w:val="000000"/>
                <w:sz w:val="36"/>
                <w:szCs w:val="36"/>
                <w:lang w:val="ro-RO"/>
              </w:rPr>
              <w:t>15</w:t>
            </w:r>
          </w:p>
        </w:tc>
        <w:tc>
          <w:tcPr>
            <w:tcW w:w="248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C2D1A20" w14:textId="77777777" w:rsidR="00B211D2" w:rsidRPr="00743905" w:rsidRDefault="00B211D2" w:rsidP="00481280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color w:val="000000"/>
                <w:sz w:val="20"/>
                <w:lang w:val="ro-RO"/>
              </w:rPr>
            </w:pPr>
            <w:r>
              <w:rPr>
                <w:b/>
                <w:bCs/>
                <w:i/>
                <w:iCs/>
                <w:color w:val="000000"/>
                <w:sz w:val="20"/>
                <w:lang w:val="ro-RO"/>
              </w:rPr>
              <w:t>Nesemnalizată pe teren. Stație paralelogram. Afectează intrări - ieşiri la liniile 1 - 3 Cap X.</w:t>
            </w:r>
          </w:p>
        </w:tc>
      </w:tr>
      <w:tr w:rsidR="00B211D2" w:rsidRPr="00743905" w14:paraId="274CC4AB" w14:textId="77777777" w:rsidTr="00481280">
        <w:trPr>
          <w:cantSplit/>
          <w:trHeight w:val="748"/>
          <w:jc w:val="center"/>
        </w:trPr>
        <w:tc>
          <w:tcPr>
            <w:tcW w:w="63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D25E9FD" w14:textId="77777777" w:rsidR="00B211D2" w:rsidRPr="00743905" w:rsidRDefault="00B211D2" w:rsidP="00B211D2">
            <w:pPr>
              <w:numPr>
                <w:ilvl w:val="0"/>
                <w:numId w:val="10"/>
              </w:numPr>
              <w:spacing w:before="120" w:after="120"/>
              <w:ind w:left="227" w:firstLine="0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87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28E9A34" w14:textId="77777777" w:rsidR="00B211D2" w:rsidRPr="00743905" w:rsidRDefault="00B211D2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75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3BE8A25" w14:textId="77777777" w:rsidR="00B211D2" w:rsidRPr="00743905" w:rsidRDefault="00B211D2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FC66B55" w14:textId="77777777" w:rsidR="00B211D2" w:rsidRDefault="00B211D2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>
              <w:rPr>
                <w:b/>
                <w:bCs/>
                <w:color w:val="000000"/>
                <w:sz w:val="20"/>
                <w:lang w:val="ro-RO"/>
              </w:rPr>
              <w:t>St. Petroșani Cap.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A107711" w14:textId="77777777" w:rsidR="00B211D2" w:rsidRPr="00743905" w:rsidRDefault="00B211D2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>
              <w:rPr>
                <w:b/>
                <w:bCs/>
                <w:color w:val="000000"/>
                <w:sz w:val="20"/>
                <w:lang w:val="ro-RO"/>
              </w:rPr>
              <w:t>peste sch 7, 9, 15, 33 și peste TDJ 23/29</w:t>
            </w:r>
          </w:p>
        </w:tc>
        <w:tc>
          <w:tcPr>
            <w:tcW w:w="75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4B4A330" w14:textId="77777777" w:rsidR="00B211D2" w:rsidRPr="00743905" w:rsidRDefault="00B211D2" w:rsidP="00481280">
            <w:pPr>
              <w:spacing w:before="120" w:after="40" w:line="276" w:lineRule="auto"/>
              <w:ind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  <w:r>
              <w:rPr>
                <w:b/>
                <w:bCs/>
                <w:color w:val="000000"/>
                <w:sz w:val="36"/>
                <w:szCs w:val="36"/>
                <w:lang w:val="ro-RO"/>
              </w:rPr>
              <w:t>15</w:t>
            </w: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0E5445F" w14:textId="77777777" w:rsidR="00B211D2" w:rsidRDefault="00B211D2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76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67CEBD8" w14:textId="77777777" w:rsidR="00B211D2" w:rsidRDefault="00B211D2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</w:p>
        </w:tc>
        <w:tc>
          <w:tcPr>
            <w:tcW w:w="248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1709690" w14:textId="77777777" w:rsidR="00B211D2" w:rsidRDefault="00B211D2" w:rsidP="00481280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color w:val="000000"/>
                <w:sz w:val="20"/>
                <w:lang w:val="ro-RO"/>
              </w:rPr>
            </w:pPr>
            <w:r>
              <w:rPr>
                <w:b/>
                <w:bCs/>
                <w:i/>
                <w:iCs/>
                <w:color w:val="000000"/>
                <w:sz w:val="20"/>
                <w:lang w:val="ro-RO"/>
              </w:rPr>
              <w:t>Afectează intrări - ieşiri la liniile 1-12 Cap X.</w:t>
            </w:r>
          </w:p>
        </w:tc>
      </w:tr>
      <w:tr w:rsidR="00B211D2" w:rsidRPr="00743905" w14:paraId="1E5E274A" w14:textId="77777777" w:rsidTr="00481280">
        <w:trPr>
          <w:cantSplit/>
          <w:trHeight w:val="752"/>
          <w:jc w:val="center"/>
        </w:trPr>
        <w:tc>
          <w:tcPr>
            <w:tcW w:w="63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72189FF" w14:textId="77777777" w:rsidR="00B211D2" w:rsidRPr="00743905" w:rsidRDefault="00B211D2" w:rsidP="00B211D2">
            <w:pPr>
              <w:numPr>
                <w:ilvl w:val="0"/>
                <w:numId w:val="10"/>
              </w:numPr>
              <w:spacing w:before="120" w:after="120"/>
              <w:ind w:left="227" w:firstLine="0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87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CB7C61D" w14:textId="77777777" w:rsidR="00B211D2" w:rsidRPr="00743905" w:rsidRDefault="00B211D2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75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1383581" w14:textId="77777777" w:rsidR="00B211D2" w:rsidRPr="00743905" w:rsidRDefault="00B211D2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4697027" w14:textId="77777777" w:rsidR="00B211D2" w:rsidRPr="00743905" w:rsidRDefault="00B211D2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 xml:space="preserve">St. Petroşani </w:t>
            </w:r>
          </w:p>
          <w:p w14:paraId="1C005D4A" w14:textId="77777777" w:rsidR="00B211D2" w:rsidRPr="00743905" w:rsidRDefault="00B211D2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lini</w:t>
            </w:r>
            <w:r>
              <w:rPr>
                <w:b/>
                <w:bCs/>
                <w:color w:val="000000"/>
                <w:sz w:val="20"/>
                <w:lang w:val="ro-RO"/>
              </w:rPr>
              <w:t>ile</w:t>
            </w:r>
            <w:r w:rsidRPr="00743905">
              <w:rPr>
                <w:b/>
                <w:bCs/>
                <w:color w:val="000000"/>
                <w:sz w:val="20"/>
                <w:lang w:val="ro-RO"/>
              </w:rPr>
              <w:t xml:space="preserve"> 2</w:t>
            </w:r>
            <w:r>
              <w:rPr>
                <w:b/>
                <w:bCs/>
                <w:color w:val="000000"/>
                <w:sz w:val="20"/>
                <w:lang w:val="ro-RO"/>
              </w:rPr>
              <w:t xml:space="preserve"> </w:t>
            </w:r>
            <w:r w:rsidRPr="00743905">
              <w:rPr>
                <w:b/>
                <w:bCs/>
                <w:color w:val="000000"/>
                <w:sz w:val="20"/>
                <w:lang w:val="ro-RO"/>
              </w:rPr>
              <w:t xml:space="preserve">B, </w:t>
            </w:r>
            <w:r>
              <w:rPr>
                <w:b/>
                <w:bCs/>
                <w:color w:val="000000"/>
                <w:sz w:val="20"/>
                <w:lang w:val="ro-RO"/>
              </w:rPr>
              <w:t xml:space="preserve">7, 8, </w:t>
            </w:r>
            <w:r w:rsidRPr="00743905">
              <w:rPr>
                <w:b/>
                <w:bCs/>
                <w:color w:val="000000"/>
                <w:sz w:val="20"/>
                <w:lang w:val="ro-RO"/>
              </w:rPr>
              <w:t>9, 12</w:t>
            </w:r>
            <w:r>
              <w:rPr>
                <w:b/>
                <w:bCs/>
                <w:color w:val="000000"/>
                <w:sz w:val="20"/>
                <w:lang w:val="ro-RO"/>
              </w:rPr>
              <w:t>, 13 și 14</w:t>
            </w:r>
            <w:r w:rsidRPr="00743905">
              <w:rPr>
                <w:b/>
                <w:bCs/>
                <w:color w:val="000000"/>
                <w:sz w:val="20"/>
                <w:lang w:val="ro-RO"/>
              </w:rPr>
              <w:t xml:space="preserve"> abătute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507A08C" w14:textId="77777777" w:rsidR="00B211D2" w:rsidRPr="00743905" w:rsidRDefault="00B211D2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toată</w:t>
            </w:r>
          </w:p>
          <w:p w14:paraId="20A6EB56" w14:textId="77777777" w:rsidR="00B211D2" w:rsidRPr="00743905" w:rsidRDefault="00B211D2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linia</w:t>
            </w:r>
          </w:p>
        </w:tc>
        <w:tc>
          <w:tcPr>
            <w:tcW w:w="75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E9EF8DE" w14:textId="77777777" w:rsidR="00B211D2" w:rsidRPr="00743905" w:rsidRDefault="00B211D2" w:rsidP="00481280">
            <w:pPr>
              <w:spacing w:before="120" w:after="40" w:line="276" w:lineRule="auto"/>
              <w:ind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  <w:r w:rsidRPr="00743905">
              <w:rPr>
                <w:b/>
                <w:bCs/>
                <w:color w:val="000000"/>
                <w:sz w:val="36"/>
                <w:szCs w:val="36"/>
                <w:lang w:val="ro-RO"/>
              </w:rPr>
              <w:t>15</w:t>
            </w: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3BE2015" w14:textId="77777777" w:rsidR="00B211D2" w:rsidRPr="00743905" w:rsidRDefault="00B211D2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76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FE1B1C0" w14:textId="77777777" w:rsidR="00B211D2" w:rsidRPr="00743905" w:rsidRDefault="00B211D2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</w:p>
        </w:tc>
        <w:tc>
          <w:tcPr>
            <w:tcW w:w="248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06CF0C8" w14:textId="77777777" w:rsidR="00B211D2" w:rsidRPr="00743905" w:rsidRDefault="00B211D2" w:rsidP="00481280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color w:val="000000"/>
                <w:sz w:val="20"/>
                <w:lang w:val="ro-RO"/>
              </w:rPr>
            </w:pPr>
          </w:p>
        </w:tc>
      </w:tr>
      <w:tr w:rsidR="00B211D2" w:rsidRPr="00743905" w14:paraId="757973A3" w14:textId="77777777" w:rsidTr="00481280">
        <w:trPr>
          <w:cantSplit/>
          <w:trHeight w:val="752"/>
          <w:jc w:val="center"/>
        </w:trPr>
        <w:tc>
          <w:tcPr>
            <w:tcW w:w="63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D15F476" w14:textId="77777777" w:rsidR="00B211D2" w:rsidRPr="00743905" w:rsidRDefault="00B211D2" w:rsidP="00B211D2">
            <w:pPr>
              <w:numPr>
                <w:ilvl w:val="0"/>
                <w:numId w:val="10"/>
              </w:numPr>
              <w:spacing w:before="120" w:after="120"/>
              <w:ind w:left="227" w:firstLine="0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87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E501DA5" w14:textId="77777777" w:rsidR="00B211D2" w:rsidRPr="00743905" w:rsidRDefault="00B211D2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75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28E276C" w14:textId="77777777" w:rsidR="00B211D2" w:rsidRPr="00743905" w:rsidRDefault="00B211D2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28B2409" w14:textId="77777777" w:rsidR="00B211D2" w:rsidRPr="00743905" w:rsidRDefault="00B211D2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St. Petroşani Călători</w:t>
            </w:r>
          </w:p>
          <w:p w14:paraId="5EF26A40" w14:textId="77777777" w:rsidR="00B211D2" w:rsidRPr="00D73778" w:rsidRDefault="00B211D2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  <w:lang w:val="en-US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 xml:space="preserve">linia </w:t>
            </w:r>
            <w:r>
              <w:rPr>
                <w:b/>
                <w:bCs/>
                <w:color w:val="000000"/>
                <w:sz w:val="20"/>
                <w:lang w:val="ro-RO"/>
              </w:rPr>
              <w:t>4 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4E2F231" w14:textId="77777777" w:rsidR="00B211D2" w:rsidRDefault="00B211D2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>
              <w:rPr>
                <w:b/>
                <w:bCs/>
                <w:color w:val="000000"/>
                <w:sz w:val="20"/>
                <w:lang w:val="ro-RO"/>
              </w:rPr>
              <w:t xml:space="preserve">între sch. </w:t>
            </w:r>
          </w:p>
          <w:p w14:paraId="61720C94" w14:textId="77777777" w:rsidR="00B211D2" w:rsidRPr="00743905" w:rsidRDefault="00B211D2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>
              <w:rPr>
                <w:b/>
                <w:bCs/>
                <w:color w:val="000000"/>
                <w:sz w:val="20"/>
                <w:lang w:val="ro-RO"/>
              </w:rPr>
              <w:t>56 și 6</w:t>
            </w:r>
          </w:p>
        </w:tc>
        <w:tc>
          <w:tcPr>
            <w:tcW w:w="75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F596E3E" w14:textId="77777777" w:rsidR="00B211D2" w:rsidRPr="00D73778" w:rsidRDefault="00B211D2" w:rsidP="00481280">
            <w:pPr>
              <w:spacing w:before="120" w:after="40" w:line="276" w:lineRule="auto"/>
              <w:ind w:right="57"/>
              <w:jc w:val="center"/>
              <w:rPr>
                <w:b/>
                <w:bCs/>
                <w:color w:val="000000"/>
                <w:sz w:val="36"/>
                <w:szCs w:val="36"/>
                <w:lang w:val="en-US"/>
              </w:rPr>
            </w:pPr>
            <w:r>
              <w:rPr>
                <w:b/>
                <w:bCs/>
                <w:color w:val="000000"/>
                <w:sz w:val="36"/>
                <w:szCs w:val="36"/>
                <w:lang w:val="ro-RO"/>
              </w:rPr>
              <w:t>15</w:t>
            </w: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4E7309D" w14:textId="77777777" w:rsidR="00B211D2" w:rsidRPr="00743905" w:rsidRDefault="00B211D2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76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440ED0C" w14:textId="77777777" w:rsidR="00B211D2" w:rsidRPr="00743905" w:rsidRDefault="00B211D2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</w:p>
        </w:tc>
        <w:tc>
          <w:tcPr>
            <w:tcW w:w="248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9D2C26D" w14:textId="77777777" w:rsidR="00B211D2" w:rsidRPr="00743905" w:rsidRDefault="00B211D2" w:rsidP="00481280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color w:val="000000"/>
                <w:sz w:val="20"/>
                <w:lang w:val="ro-RO"/>
              </w:rPr>
            </w:pPr>
          </w:p>
        </w:tc>
      </w:tr>
      <w:tr w:rsidR="00B211D2" w:rsidRPr="00743905" w14:paraId="7E4C73CB" w14:textId="77777777" w:rsidTr="00481280">
        <w:trPr>
          <w:cantSplit/>
          <w:trHeight w:val="752"/>
          <w:jc w:val="center"/>
        </w:trPr>
        <w:tc>
          <w:tcPr>
            <w:tcW w:w="63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F561C37" w14:textId="77777777" w:rsidR="00B211D2" w:rsidRPr="00743905" w:rsidRDefault="00B211D2" w:rsidP="00B211D2">
            <w:pPr>
              <w:numPr>
                <w:ilvl w:val="0"/>
                <w:numId w:val="10"/>
              </w:numPr>
              <w:spacing w:before="120" w:after="120"/>
              <w:ind w:left="227" w:firstLine="0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87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5854851" w14:textId="77777777" w:rsidR="00B211D2" w:rsidRPr="00743905" w:rsidRDefault="00B211D2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75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5341933" w14:textId="77777777" w:rsidR="00B211D2" w:rsidRPr="00743905" w:rsidRDefault="00B211D2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AB7A832" w14:textId="77777777" w:rsidR="00B211D2" w:rsidRPr="00743905" w:rsidRDefault="00B211D2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>
              <w:rPr>
                <w:b/>
                <w:bCs/>
                <w:color w:val="000000"/>
                <w:sz w:val="20"/>
                <w:lang w:val="ro-RO"/>
              </w:rPr>
              <w:t>St. Petroșani Cap.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2BC6ADF" w14:textId="77777777" w:rsidR="00B211D2" w:rsidRDefault="00B211D2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>
              <w:rPr>
                <w:b/>
                <w:bCs/>
                <w:color w:val="000000"/>
                <w:sz w:val="20"/>
                <w:lang w:val="ro-RO"/>
              </w:rPr>
              <w:t>peste TDJ 40/46</w:t>
            </w:r>
          </w:p>
        </w:tc>
        <w:tc>
          <w:tcPr>
            <w:tcW w:w="75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15CA549" w14:textId="77777777" w:rsidR="00B211D2" w:rsidRDefault="00B211D2" w:rsidP="00481280">
            <w:pPr>
              <w:spacing w:before="120" w:after="40" w:line="276" w:lineRule="auto"/>
              <w:ind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  <w:r>
              <w:rPr>
                <w:b/>
                <w:bCs/>
                <w:color w:val="000000"/>
                <w:sz w:val="36"/>
                <w:szCs w:val="36"/>
                <w:lang w:val="ro-RO"/>
              </w:rPr>
              <w:t>15</w:t>
            </w: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A3DA4CF" w14:textId="77777777" w:rsidR="00B211D2" w:rsidRPr="00743905" w:rsidRDefault="00B211D2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76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9E86807" w14:textId="77777777" w:rsidR="00B211D2" w:rsidRPr="00743905" w:rsidRDefault="00B211D2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</w:p>
        </w:tc>
        <w:tc>
          <w:tcPr>
            <w:tcW w:w="248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3EB8B52" w14:textId="77777777" w:rsidR="00B211D2" w:rsidRPr="00743905" w:rsidRDefault="00B211D2" w:rsidP="00481280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color w:val="000000"/>
                <w:sz w:val="20"/>
                <w:lang w:val="ro-RO"/>
              </w:rPr>
            </w:pPr>
            <w:r>
              <w:rPr>
                <w:b/>
                <w:bCs/>
                <w:i/>
                <w:iCs/>
                <w:color w:val="000000"/>
                <w:sz w:val="20"/>
                <w:lang w:val="ro-RO"/>
              </w:rPr>
              <w:t>Afectează intrări - ieşiri la liniile 1-3 Cap Y.</w:t>
            </w:r>
          </w:p>
        </w:tc>
      </w:tr>
      <w:tr w:rsidR="00B211D2" w:rsidRPr="00743905" w14:paraId="2D824FF3" w14:textId="77777777" w:rsidTr="00481280">
        <w:trPr>
          <w:cantSplit/>
          <w:trHeight w:val="752"/>
          <w:jc w:val="center"/>
        </w:trPr>
        <w:tc>
          <w:tcPr>
            <w:tcW w:w="63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6033CFD" w14:textId="77777777" w:rsidR="00B211D2" w:rsidRPr="00743905" w:rsidRDefault="00B211D2" w:rsidP="00B211D2">
            <w:pPr>
              <w:numPr>
                <w:ilvl w:val="0"/>
                <w:numId w:val="10"/>
              </w:numPr>
              <w:spacing w:before="120" w:after="120"/>
              <w:ind w:left="227" w:firstLine="0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87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54794B2" w14:textId="77777777" w:rsidR="00B211D2" w:rsidRPr="00743905" w:rsidRDefault="00B211D2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75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62041E3" w14:textId="77777777" w:rsidR="00B211D2" w:rsidRPr="00743905" w:rsidRDefault="00B211D2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E8C7769" w14:textId="77777777" w:rsidR="00B211D2" w:rsidRDefault="00B211D2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St. Petroşani</w:t>
            </w:r>
            <w:r>
              <w:rPr>
                <w:b/>
                <w:bCs/>
                <w:color w:val="000000"/>
                <w:sz w:val="20"/>
                <w:lang w:val="ro-RO"/>
              </w:rPr>
              <w:t xml:space="preserve"> </w:t>
            </w:r>
          </w:p>
          <w:p w14:paraId="3DCDB7BC" w14:textId="77777777" w:rsidR="00B211D2" w:rsidRPr="00743905" w:rsidRDefault="00B211D2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>
              <w:rPr>
                <w:b/>
                <w:bCs/>
                <w:color w:val="000000"/>
                <w:sz w:val="20"/>
                <w:lang w:val="ro-RO"/>
              </w:rPr>
              <w:t>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80E70CE" w14:textId="77777777" w:rsidR="00B211D2" w:rsidRDefault="00B211D2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>
              <w:rPr>
                <w:b/>
                <w:bCs/>
                <w:color w:val="000000"/>
                <w:sz w:val="20"/>
                <w:lang w:val="ro-RO"/>
              </w:rPr>
              <w:t xml:space="preserve">peste diag. </w:t>
            </w:r>
          </w:p>
          <w:p w14:paraId="7D0A4994" w14:textId="77777777" w:rsidR="00B211D2" w:rsidRDefault="00B211D2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>
              <w:rPr>
                <w:b/>
                <w:bCs/>
                <w:color w:val="000000"/>
                <w:sz w:val="20"/>
                <w:lang w:val="ro-RO"/>
              </w:rPr>
              <w:t>10 - 16,</w:t>
            </w:r>
          </w:p>
          <w:p w14:paraId="0EB59C31" w14:textId="77777777" w:rsidR="00B211D2" w:rsidRDefault="00B211D2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>
              <w:rPr>
                <w:b/>
                <w:bCs/>
                <w:color w:val="000000"/>
                <w:sz w:val="20"/>
                <w:lang w:val="ro-RO"/>
              </w:rPr>
              <w:t>20 - 24</w:t>
            </w:r>
          </w:p>
          <w:p w14:paraId="6835CD27" w14:textId="77777777" w:rsidR="00B211D2" w:rsidRDefault="00B211D2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>
              <w:rPr>
                <w:b/>
                <w:bCs/>
                <w:color w:val="000000"/>
                <w:sz w:val="20"/>
                <w:lang w:val="ro-RO"/>
              </w:rPr>
              <w:t>și</w:t>
            </w:r>
          </w:p>
          <w:p w14:paraId="730C4AB3" w14:textId="77777777" w:rsidR="00B211D2" w:rsidRDefault="00B211D2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>
              <w:rPr>
                <w:b/>
                <w:bCs/>
                <w:color w:val="000000"/>
                <w:sz w:val="20"/>
                <w:lang w:val="ro-RO"/>
              </w:rPr>
              <w:t>26 - 38</w:t>
            </w:r>
          </w:p>
        </w:tc>
        <w:tc>
          <w:tcPr>
            <w:tcW w:w="75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99AA6B2" w14:textId="77777777" w:rsidR="00B211D2" w:rsidRDefault="00B211D2" w:rsidP="00481280">
            <w:pPr>
              <w:spacing w:before="120" w:after="40" w:line="276" w:lineRule="auto"/>
              <w:ind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  <w:r>
              <w:rPr>
                <w:b/>
                <w:bCs/>
                <w:color w:val="000000"/>
                <w:sz w:val="36"/>
                <w:szCs w:val="36"/>
                <w:lang w:val="ro-RO"/>
              </w:rPr>
              <w:t>15</w:t>
            </w: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CF9C344" w14:textId="77777777" w:rsidR="00B211D2" w:rsidRPr="00743905" w:rsidRDefault="00B211D2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76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4C50848" w14:textId="77777777" w:rsidR="00B211D2" w:rsidRPr="00743905" w:rsidRDefault="00B211D2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</w:p>
        </w:tc>
        <w:tc>
          <w:tcPr>
            <w:tcW w:w="248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5DB804E" w14:textId="77777777" w:rsidR="00B211D2" w:rsidRDefault="00B211D2" w:rsidP="00481280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color w:val="000000"/>
                <w:sz w:val="20"/>
                <w:lang w:val="ro-RO"/>
              </w:rPr>
            </w:pPr>
            <w:r>
              <w:rPr>
                <w:b/>
                <w:bCs/>
                <w:i/>
                <w:iCs/>
                <w:color w:val="000000"/>
                <w:sz w:val="20"/>
                <w:lang w:val="ro-RO"/>
              </w:rPr>
              <w:t xml:space="preserve">Afectează intrări - ieşiri </w:t>
            </w:r>
          </w:p>
          <w:p w14:paraId="30D61B7C" w14:textId="77777777" w:rsidR="00B211D2" w:rsidRDefault="00B211D2" w:rsidP="00481280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color w:val="000000"/>
                <w:sz w:val="20"/>
                <w:lang w:val="ro-RO"/>
              </w:rPr>
            </w:pPr>
            <w:r>
              <w:rPr>
                <w:b/>
                <w:bCs/>
                <w:i/>
                <w:iCs/>
                <w:color w:val="000000"/>
                <w:sz w:val="20"/>
                <w:lang w:val="ro-RO"/>
              </w:rPr>
              <w:t xml:space="preserve">la liniile 1 - 12 abătute </w:t>
            </w:r>
          </w:p>
          <w:p w14:paraId="20E93426" w14:textId="77777777" w:rsidR="00B211D2" w:rsidRPr="00743905" w:rsidRDefault="00B211D2" w:rsidP="00481280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color w:val="000000"/>
                <w:sz w:val="20"/>
                <w:lang w:val="ro-RO"/>
              </w:rPr>
            </w:pPr>
            <w:r>
              <w:rPr>
                <w:b/>
                <w:bCs/>
                <w:i/>
                <w:iCs/>
                <w:color w:val="000000"/>
                <w:sz w:val="20"/>
                <w:lang w:val="ro-RO"/>
              </w:rPr>
              <w:t>Cap Y.</w:t>
            </w:r>
          </w:p>
        </w:tc>
      </w:tr>
      <w:tr w:rsidR="00B211D2" w:rsidRPr="00743905" w14:paraId="05D637F3" w14:textId="77777777" w:rsidTr="00481280">
        <w:trPr>
          <w:cantSplit/>
          <w:trHeight w:val="752"/>
          <w:jc w:val="center"/>
        </w:trPr>
        <w:tc>
          <w:tcPr>
            <w:tcW w:w="63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B41F551" w14:textId="77777777" w:rsidR="00B211D2" w:rsidRPr="00743905" w:rsidRDefault="00B211D2" w:rsidP="00B211D2">
            <w:pPr>
              <w:numPr>
                <w:ilvl w:val="0"/>
                <w:numId w:val="10"/>
              </w:numPr>
              <w:spacing w:before="120" w:after="120"/>
              <w:ind w:left="227" w:firstLine="0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87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C6D0EAD" w14:textId="77777777" w:rsidR="00B211D2" w:rsidRPr="00743905" w:rsidRDefault="00B211D2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75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ED8CC33" w14:textId="77777777" w:rsidR="00B211D2" w:rsidRPr="00743905" w:rsidRDefault="00B211D2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E1EBA10" w14:textId="77777777" w:rsidR="00B211D2" w:rsidRDefault="00B211D2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St. Petroşani</w:t>
            </w:r>
            <w:r>
              <w:rPr>
                <w:b/>
                <w:bCs/>
                <w:color w:val="000000"/>
                <w:sz w:val="20"/>
                <w:lang w:val="ro-RO"/>
              </w:rPr>
              <w:t xml:space="preserve"> </w:t>
            </w:r>
          </w:p>
          <w:p w14:paraId="4BD4C344" w14:textId="77777777" w:rsidR="00B211D2" w:rsidRPr="00743905" w:rsidRDefault="00B211D2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>
              <w:rPr>
                <w:b/>
                <w:bCs/>
                <w:color w:val="000000"/>
                <w:sz w:val="20"/>
                <w:lang w:val="ro-RO"/>
              </w:rPr>
              <w:t>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C53DE2C" w14:textId="77777777" w:rsidR="00B211D2" w:rsidRDefault="00B211D2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75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87F08FC" w14:textId="77777777" w:rsidR="00B211D2" w:rsidRDefault="00B211D2" w:rsidP="00481280">
            <w:pPr>
              <w:spacing w:before="120" w:after="40" w:line="276" w:lineRule="auto"/>
              <w:ind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C88A4EE" w14:textId="77777777" w:rsidR="00B211D2" w:rsidRDefault="00B211D2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>
              <w:rPr>
                <w:b/>
                <w:bCs/>
                <w:color w:val="000000"/>
                <w:sz w:val="20"/>
                <w:lang w:val="ro-RO"/>
              </w:rPr>
              <w:t>77+830</w:t>
            </w:r>
          </w:p>
          <w:p w14:paraId="612C2230" w14:textId="77777777" w:rsidR="00B211D2" w:rsidRPr="00743905" w:rsidRDefault="00B211D2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>
              <w:rPr>
                <w:b/>
                <w:bCs/>
                <w:color w:val="000000"/>
                <w:sz w:val="20"/>
                <w:lang w:val="ro-RO"/>
              </w:rPr>
              <w:t>77+535</w:t>
            </w:r>
          </w:p>
        </w:tc>
        <w:tc>
          <w:tcPr>
            <w:tcW w:w="76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5288292" w14:textId="77777777" w:rsidR="00B211D2" w:rsidRPr="00743905" w:rsidRDefault="00B211D2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  <w:r>
              <w:rPr>
                <w:b/>
                <w:bCs/>
                <w:color w:val="000000"/>
                <w:sz w:val="36"/>
                <w:szCs w:val="36"/>
                <w:lang w:val="ro-RO"/>
              </w:rPr>
              <w:t>30</w:t>
            </w:r>
          </w:p>
        </w:tc>
        <w:tc>
          <w:tcPr>
            <w:tcW w:w="248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E2613E6" w14:textId="77777777" w:rsidR="00B211D2" w:rsidRPr="00743905" w:rsidRDefault="00B211D2" w:rsidP="00481280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color w:val="000000"/>
                <w:sz w:val="20"/>
                <w:lang w:val="ro-RO"/>
              </w:rPr>
            </w:pPr>
            <w:r>
              <w:rPr>
                <w:b/>
                <w:bCs/>
                <w:i/>
                <w:iCs/>
                <w:color w:val="000000"/>
                <w:sz w:val="20"/>
                <w:lang w:val="ro-RO"/>
              </w:rPr>
              <w:t xml:space="preserve">Stație paralelogram. </w:t>
            </w:r>
          </w:p>
        </w:tc>
      </w:tr>
      <w:tr w:rsidR="00B211D2" w:rsidRPr="00743905" w14:paraId="1EFCFB66" w14:textId="77777777" w:rsidTr="00481280">
        <w:trPr>
          <w:cantSplit/>
          <w:trHeight w:val="752"/>
          <w:jc w:val="center"/>
        </w:trPr>
        <w:tc>
          <w:tcPr>
            <w:tcW w:w="63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62D0D25" w14:textId="77777777" w:rsidR="00B211D2" w:rsidRPr="00743905" w:rsidRDefault="00B211D2" w:rsidP="00B211D2">
            <w:pPr>
              <w:numPr>
                <w:ilvl w:val="0"/>
                <w:numId w:val="10"/>
              </w:numPr>
              <w:spacing w:before="120" w:after="120"/>
              <w:ind w:left="227" w:firstLine="0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87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95DE9D6" w14:textId="77777777" w:rsidR="00B211D2" w:rsidRDefault="00B211D2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75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2E05C5A" w14:textId="77777777" w:rsidR="00B211D2" w:rsidRDefault="00B211D2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443EFF1" w14:textId="77777777" w:rsidR="00B211D2" w:rsidRDefault="00B211D2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Petroşani</w:t>
            </w:r>
            <w:r>
              <w:rPr>
                <w:b/>
                <w:bCs/>
                <w:color w:val="000000"/>
                <w:sz w:val="20"/>
                <w:lang w:val="ro-RO"/>
              </w:rPr>
              <w:t xml:space="preserve"> -</w:t>
            </w:r>
          </w:p>
          <w:p w14:paraId="5D58C525" w14:textId="77777777" w:rsidR="00B211D2" w:rsidRPr="00743905" w:rsidRDefault="00B211D2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Băniţa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18FF90E" w14:textId="77777777" w:rsidR="00B211D2" w:rsidRDefault="00B211D2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75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B52550A" w14:textId="77777777" w:rsidR="00B211D2" w:rsidRDefault="00B211D2" w:rsidP="00481280">
            <w:pPr>
              <w:spacing w:before="120" w:after="40" w:line="276" w:lineRule="auto"/>
              <w:ind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095615D" w14:textId="77777777" w:rsidR="00B211D2" w:rsidRDefault="00B211D2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>
              <w:rPr>
                <w:b/>
                <w:bCs/>
                <w:color w:val="000000"/>
                <w:sz w:val="20"/>
                <w:lang w:val="ro-RO"/>
              </w:rPr>
              <w:t>74+500</w:t>
            </w:r>
          </w:p>
          <w:p w14:paraId="1DC4E2A9" w14:textId="77777777" w:rsidR="00B211D2" w:rsidRDefault="00B211D2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>
              <w:rPr>
                <w:b/>
                <w:bCs/>
                <w:color w:val="000000"/>
                <w:sz w:val="20"/>
                <w:lang w:val="ro-RO"/>
              </w:rPr>
              <w:t>71+000</w:t>
            </w:r>
          </w:p>
        </w:tc>
        <w:tc>
          <w:tcPr>
            <w:tcW w:w="76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53837E0" w14:textId="77777777" w:rsidR="00B211D2" w:rsidRDefault="00B211D2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  <w:r>
              <w:rPr>
                <w:b/>
                <w:bCs/>
                <w:color w:val="000000"/>
                <w:sz w:val="36"/>
                <w:szCs w:val="36"/>
                <w:lang w:val="ro-RO"/>
              </w:rPr>
              <w:t>30</w:t>
            </w:r>
          </w:p>
        </w:tc>
        <w:tc>
          <w:tcPr>
            <w:tcW w:w="248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8C454FA" w14:textId="77777777" w:rsidR="00B211D2" w:rsidRDefault="00B211D2" w:rsidP="00481280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color w:val="000000"/>
                <w:sz w:val="20"/>
                <w:lang w:val="ro-RO"/>
              </w:rPr>
            </w:pPr>
            <w:r>
              <w:rPr>
                <w:b/>
                <w:bCs/>
                <w:i/>
                <w:iCs/>
                <w:color w:val="000000"/>
                <w:sz w:val="20"/>
                <w:lang w:val="ro-RO"/>
              </w:rPr>
              <w:t>Fără inductori.</w:t>
            </w:r>
          </w:p>
        </w:tc>
      </w:tr>
      <w:tr w:rsidR="00B211D2" w:rsidRPr="00743905" w14:paraId="2E14A638" w14:textId="77777777" w:rsidTr="00481280">
        <w:trPr>
          <w:cantSplit/>
          <w:trHeight w:val="752"/>
          <w:jc w:val="center"/>
        </w:trPr>
        <w:tc>
          <w:tcPr>
            <w:tcW w:w="63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A454634" w14:textId="77777777" w:rsidR="00B211D2" w:rsidRPr="00743905" w:rsidRDefault="00B211D2" w:rsidP="00B211D2">
            <w:pPr>
              <w:numPr>
                <w:ilvl w:val="0"/>
                <w:numId w:val="10"/>
              </w:numPr>
              <w:spacing w:before="120" w:after="120"/>
              <w:ind w:left="227" w:firstLine="0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87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EA32409" w14:textId="77777777" w:rsidR="00B211D2" w:rsidRDefault="00B211D2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>
              <w:rPr>
                <w:b/>
                <w:bCs/>
                <w:color w:val="000000"/>
                <w:sz w:val="20"/>
                <w:lang w:val="ro-RO"/>
              </w:rPr>
              <w:t>68+600</w:t>
            </w:r>
          </w:p>
          <w:p w14:paraId="53AA63BB" w14:textId="77777777" w:rsidR="00B211D2" w:rsidRDefault="00B211D2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>
              <w:rPr>
                <w:b/>
                <w:bCs/>
                <w:color w:val="000000"/>
                <w:sz w:val="20"/>
                <w:lang w:val="ro-RO"/>
              </w:rPr>
              <w:t>68+500</w:t>
            </w:r>
          </w:p>
        </w:tc>
        <w:tc>
          <w:tcPr>
            <w:tcW w:w="75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AC0DD84" w14:textId="77777777" w:rsidR="00B211D2" w:rsidRDefault="00B211D2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  <w:r>
              <w:rPr>
                <w:b/>
                <w:bCs/>
                <w:color w:val="000000"/>
                <w:sz w:val="36"/>
                <w:szCs w:val="36"/>
                <w:lang w:val="ro-RO"/>
              </w:rPr>
              <w:t>15</w:t>
            </w: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3FEEFF6" w14:textId="77777777" w:rsidR="00B211D2" w:rsidRPr="00743905" w:rsidRDefault="00B211D2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St. Băniţa</w:t>
            </w:r>
          </w:p>
          <w:p w14:paraId="4648967F" w14:textId="77777777" w:rsidR="00B211D2" w:rsidRPr="00743905" w:rsidRDefault="00B211D2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lini</w:t>
            </w:r>
            <w:r>
              <w:rPr>
                <w:b/>
                <w:bCs/>
                <w:color w:val="000000"/>
                <w:sz w:val="20"/>
                <w:lang w:val="ro-RO"/>
              </w:rPr>
              <w:t>ile 4 și 3 directe, Cap X, peste sch. 1, 3/3A, 1A și 7/5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9C24FB7" w14:textId="77777777" w:rsidR="00B211D2" w:rsidRDefault="00B211D2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75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E79078E" w14:textId="77777777" w:rsidR="00B211D2" w:rsidRDefault="00B211D2" w:rsidP="00481280">
            <w:pPr>
              <w:spacing w:before="120" w:after="40" w:line="276" w:lineRule="auto"/>
              <w:ind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423B7E3" w14:textId="77777777" w:rsidR="00B211D2" w:rsidRDefault="00B211D2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>
              <w:rPr>
                <w:b/>
                <w:bCs/>
                <w:color w:val="000000"/>
                <w:sz w:val="20"/>
                <w:lang w:val="ro-RO"/>
              </w:rPr>
              <w:t>68+600</w:t>
            </w:r>
          </w:p>
          <w:p w14:paraId="49526F7B" w14:textId="77777777" w:rsidR="00B211D2" w:rsidRDefault="00B211D2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>
              <w:rPr>
                <w:b/>
                <w:bCs/>
                <w:color w:val="000000"/>
                <w:sz w:val="20"/>
                <w:lang w:val="ro-RO"/>
              </w:rPr>
              <w:t>68+500</w:t>
            </w:r>
          </w:p>
        </w:tc>
        <w:tc>
          <w:tcPr>
            <w:tcW w:w="76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A8BB0B9" w14:textId="77777777" w:rsidR="00B211D2" w:rsidRDefault="00B211D2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  <w:r>
              <w:rPr>
                <w:b/>
                <w:bCs/>
                <w:color w:val="000000"/>
                <w:sz w:val="36"/>
                <w:szCs w:val="36"/>
                <w:lang w:val="ro-RO"/>
              </w:rPr>
              <w:t>15</w:t>
            </w:r>
          </w:p>
        </w:tc>
        <w:tc>
          <w:tcPr>
            <w:tcW w:w="248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C07B0C0" w14:textId="77777777" w:rsidR="00B211D2" w:rsidRDefault="00B211D2" w:rsidP="00481280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color w:val="000000"/>
                <w:sz w:val="20"/>
                <w:lang w:val="ro-RO"/>
              </w:rPr>
            </w:pPr>
            <w:r>
              <w:rPr>
                <w:b/>
                <w:bCs/>
                <w:i/>
                <w:iCs/>
                <w:color w:val="000000"/>
                <w:sz w:val="20"/>
                <w:lang w:val="ro-RO"/>
              </w:rPr>
              <w:t>Fără inductori.</w:t>
            </w:r>
          </w:p>
        </w:tc>
      </w:tr>
      <w:tr w:rsidR="00B211D2" w:rsidRPr="00743905" w14:paraId="12FA998E" w14:textId="77777777" w:rsidTr="00481280">
        <w:trPr>
          <w:cantSplit/>
          <w:trHeight w:val="752"/>
          <w:jc w:val="center"/>
        </w:trPr>
        <w:tc>
          <w:tcPr>
            <w:tcW w:w="63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9397E78" w14:textId="77777777" w:rsidR="00B211D2" w:rsidRPr="00743905" w:rsidRDefault="00B211D2" w:rsidP="00B211D2">
            <w:pPr>
              <w:numPr>
                <w:ilvl w:val="0"/>
                <w:numId w:val="10"/>
              </w:numPr>
              <w:spacing w:before="120" w:after="120"/>
              <w:ind w:left="227" w:firstLine="0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87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DB5B069" w14:textId="77777777" w:rsidR="00B211D2" w:rsidRDefault="00B211D2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75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E3D9ECA" w14:textId="77777777" w:rsidR="00B211D2" w:rsidRDefault="00B211D2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D015B6A" w14:textId="77777777" w:rsidR="00B211D2" w:rsidRPr="00743905" w:rsidRDefault="00B211D2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St. Băniţa</w:t>
            </w:r>
          </w:p>
          <w:p w14:paraId="781CB58A" w14:textId="77777777" w:rsidR="00B211D2" w:rsidRPr="00743905" w:rsidRDefault="00B211D2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>
              <w:rPr>
                <w:b/>
                <w:bCs/>
                <w:color w:val="000000"/>
                <w:sz w:val="20"/>
                <w:lang w:val="ro-RO"/>
              </w:rPr>
              <w:t>Cap X (diagonalele din bretea Cap X)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06D6CA4" w14:textId="77777777" w:rsidR="00B211D2" w:rsidRDefault="00B211D2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>
              <w:rPr>
                <w:b/>
                <w:bCs/>
                <w:color w:val="000000"/>
                <w:sz w:val="20"/>
                <w:lang w:val="ro-RO"/>
              </w:rPr>
              <w:t xml:space="preserve">peste diag. </w:t>
            </w:r>
          </w:p>
          <w:p w14:paraId="00ED8CA6" w14:textId="77777777" w:rsidR="00B211D2" w:rsidRDefault="00B211D2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>
              <w:rPr>
                <w:b/>
                <w:bCs/>
                <w:color w:val="000000"/>
                <w:sz w:val="20"/>
                <w:lang w:val="ro-RO"/>
              </w:rPr>
              <w:t>1 - 5 / 7</w:t>
            </w:r>
          </w:p>
          <w:p w14:paraId="34397135" w14:textId="77777777" w:rsidR="00B211D2" w:rsidRDefault="00B211D2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>
              <w:rPr>
                <w:b/>
                <w:bCs/>
                <w:color w:val="000000"/>
                <w:sz w:val="20"/>
                <w:lang w:val="ro-RO"/>
              </w:rPr>
              <w:t xml:space="preserve">și </w:t>
            </w:r>
          </w:p>
          <w:p w14:paraId="1AB8C65F" w14:textId="77777777" w:rsidR="00B211D2" w:rsidRDefault="00B211D2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>
              <w:rPr>
                <w:b/>
                <w:bCs/>
                <w:color w:val="000000"/>
                <w:sz w:val="20"/>
                <w:lang w:val="ro-RO"/>
              </w:rPr>
              <w:t>1A-3/3A</w:t>
            </w:r>
          </w:p>
        </w:tc>
        <w:tc>
          <w:tcPr>
            <w:tcW w:w="75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D9EF9F9" w14:textId="77777777" w:rsidR="00B211D2" w:rsidRDefault="00B211D2" w:rsidP="00481280">
            <w:pPr>
              <w:spacing w:before="120" w:after="40" w:line="276" w:lineRule="auto"/>
              <w:ind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  <w:r>
              <w:rPr>
                <w:b/>
                <w:bCs/>
                <w:color w:val="000000"/>
                <w:sz w:val="36"/>
                <w:szCs w:val="36"/>
                <w:lang w:val="ro-RO"/>
              </w:rPr>
              <w:t>15</w:t>
            </w: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6E8A448" w14:textId="77777777" w:rsidR="00B211D2" w:rsidRDefault="00B211D2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76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5F31FA4" w14:textId="77777777" w:rsidR="00B211D2" w:rsidRDefault="00B211D2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</w:p>
        </w:tc>
        <w:tc>
          <w:tcPr>
            <w:tcW w:w="248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B11CD58" w14:textId="77777777" w:rsidR="00B211D2" w:rsidRDefault="00B211D2" w:rsidP="00481280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color w:val="000000"/>
                <w:sz w:val="20"/>
                <w:lang w:val="ro-RO"/>
              </w:rPr>
            </w:pPr>
            <w:r>
              <w:rPr>
                <w:b/>
                <w:bCs/>
                <w:i/>
                <w:iCs/>
                <w:color w:val="000000"/>
                <w:sz w:val="20"/>
                <w:lang w:val="ro-RO"/>
              </w:rPr>
              <w:t xml:space="preserve">Afectează intrări - ieşiri </w:t>
            </w:r>
          </w:p>
          <w:p w14:paraId="44FF58B3" w14:textId="77777777" w:rsidR="00B211D2" w:rsidRDefault="00B211D2" w:rsidP="00481280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color w:val="000000"/>
                <w:sz w:val="20"/>
                <w:lang w:val="ro-RO"/>
              </w:rPr>
            </w:pPr>
            <w:r>
              <w:rPr>
                <w:b/>
                <w:bCs/>
                <w:i/>
                <w:iCs/>
                <w:color w:val="000000"/>
                <w:sz w:val="20"/>
                <w:lang w:val="ro-RO"/>
              </w:rPr>
              <w:t>din fir I în fir II și invers.</w:t>
            </w:r>
          </w:p>
        </w:tc>
      </w:tr>
      <w:tr w:rsidR="00B211D2" w:rsidRPr="00743905" w14:paraId="7D4E8A87" w14:textId="77777777" w:rsidTr="00481280">
        <w:trPr>
          <w:cantSplit/>
          <w:trHeight w:val="353"/>
          <w:jc w:val="center"/>
        </w:trPr>
        <w:tc>
          <w:tcPr>
            <w:tcW w:w="63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2E19DD9" w14:textId="77777777" w:rsidR="00B211D2" w:rsidRPr="00743905" w:rsidRDefault="00B211D2" w:rsidP="00B211D2">
            <w:pPr>
              <w:numPr>
                <w:ilvl w:val="0"/>
                <w:numId w:val="10"/>
              </w:numPr>
              <w:spacing w:before="120" w:after="120"/>
              <w:ind w:left="227" w:firstLine="0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87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4716FB1" w14:textId="77777777" w:rsidR="00B211D2" w:rsidRPr="00743905" w:rsidRDefault="00B211D2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75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ED69551" w14:textId="77777777" w:rsidR="00B211D2" w:rsidRPr="00743905" w:rsidRDefault="00B211D2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92B3138" w14:textId="77777777" w:rsidR="00B211D2" w:rsidRPr="00743905" w:rsidRDefault="00B211D2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St. Băniţa</w:t>
            </w:r>
          </w:p>
          <w:p w14:paraId="390C27A8" w14:textId="77777777" w:rsidR="00B211D2" w:rsidRPr="00743905" w:rsidRDefault="00B211D2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linia 2 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25A2A9B" w14:textId="77777777" w:rsidR="00B211D2" w:rsidRPr="00743905" w:rsidRDefault="00B211D2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pacing w:val="-1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pacing w:val="-10"/>
                <w:sz w:val="20"/>
                <w:lang w:val="ro-RO"/>
              </w:rPr>
              <w:t>toată linia</w:t>
            </w:r>
          </w:p>
        </w:tc>
        <w:tc>
          <w:tcPr>
            <w:tcW w:w="75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821363A" w14:textId="77777777" w:rsidR="00B211D2" w:rsidRPr="00743905" w:rsidRDefault="00B211D2" w:rsidP="00481280">
            <w:pPr>
              <w:spacing w:before="120" w:after="40" w:line="276" w:lineRule="auto"/>
              <w:ind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  <w:r w:rsidRPr="00743905">
              <w:rPr>
                <w:b/>
                <w:bCs/>
                <w:color w:val="000000"/>
                <w:sz w:val="36"/>
                <w:szCs w:val="36"/>
                <w:lang w:val="ro-RO"/>
              </w:rPr>
              <w:t>15</w:t>
            </w: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D2A3892" w14:textId="77777777" w:rsidR="00B211D2" w:rsidRPr="00743905" w:rsidRDefault="00B211D2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76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7C9094A" w14:textId="77777777" w:rsidR="00B211D2" w:rsidRPr="00743905" w:rsidRDefault="00B211D2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</w:p>
        </w:tc>
        <w:tc>
          <w:tcPr>
            <w:tcW w:w="248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67623F8" w14:textId="77777777" w:rsidR="00B211D2" w:rsidRPr="00743905" w:rsidRDefault="00B211D2" w:rsidP="00481280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color w:val="000000"/>
                <w:sz w:val="20"/>
                <w:lang w:val="ro-RO"/>
              </w:rPr>
            </w:pPr>
          </w:p>
        </w:tc>
      </w:tr>
      <w:tr w:rsidR="00B211D2" w:rsidRPr="00743905" w14:paraId="0A643707" w14:textId="77777777" w:rsidTr="00481280">
        <w:trPr>
          <w:cantSplit/>
          <w:trHeight w:val="353"/>
          <w:jc w:val="center"/>
        </w:trPr>
        <w:tc>
          <w:tcPr>
            <w:tcW w:w="63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925480A" w14:textId="77777777" w:rsidR="00B211D2" w:rsidRPr="00743905" w:rsidRDefault="00B211D2" w:rsidP="00B211D2">
            <w:pPr>
              <w:numPr>
                <w:ilvl w:val="0"/>
                <w:numId w:val="10"/>
              </w:numPr>
              <w:spacing w:before="120" w:after="120"/>
              <w:ind w:left="227" w:firstLine="0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87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6499029" w14:textId="77777777" w:rsidR="00B211D2" w:rsidRDefault="00B211D2" w:rsidP="00C26DA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>
              <w:rPr>
                <w:b/>
                <w:bCs/>
                <w:color w:val="000000"/>
                <w:sz w:val="20"/>
                <w:lang w:val="ro-RO"/>
              </w:rPr>
              <w:t>62+850</w:t>
            </w:r>
          </w:p>
          <w:p w14:paraId="3F2C3748" w14:textId="77777777" w:rsidR="00B211D2" w:rsidRPr="00743905" w:rsidRDefault="00B211D2" w:rsidP="00C26DA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>
              <w:rPr>
                <w:b/>
                <w:bCs/>
                <w:color w:val="000000"/>
                <w:sz w:val="20"/>
                <w:lang w:val="ro-RO"/>
              </w:rPr>
              <w:t>62+800</w:t>
            </w:r>
          </w:p>
        </w:tc>
        <w:tc>
          <w:tcPr>
            <w:tcW w:w="75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E519C73" w14:textId="77777777" w:rsidR="00B211D2" w:rsidRPr="00743905" w:rsidRDefault="00B211D2" w:rsidP="00C26DA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  <w:r>
              <w:rPr>
                <w:b/>
                <w:bCs/>
                <w:color w:val="000000"/>
                <w:sz w:val="36"/>
                <w:szCs w:val="36"/>
                <w:lang w:val="ro-RO"/>
              </w:rPr>
              <w:t>30</w:t>
            </w: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BEBB2B5" w14:textId="77777777" w:rsidR="00B211D2" w:rsidRDefault="00B211D2" w:rsidP="00C26DA1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>
              <w:rPr>
                <w:b/>
                <w:bCs/>
                <w:color w:val="000000"/>
                <w:sz w:val="20"/>
                <w:lang w:val="ro-RO"/>
              </w:rPr>
              <w:t>Bănița -</w:t>
            </w:r>
          </w:p>
          <w:p w14:paraId="5C3395CE" w14:textId="77777777" w:rsidR="00B211D2" w:rsidRPr="00743905" w:rsidRDefault="00B211D2" w:rsidP="00C26DA1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>
              <w:rPr>
                <w:b/>
                <w:bCs/>
                <w:color w:val="000000"/>
                <w:sz w:val="20"/>
                <w:lang w:val="ro-RO"/>
              </w:rPr>
              <w:t xml:space="preserve">Merișor 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206E7B0" w14:textId="77777777" w:rsidR="00B211D2" w:rsidRPr="00743905" w:rsidRDefault="00B211D2" w:rsidP="00C26DA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pacing w:val="-10"/>
                <w:sz w:val="20"/>
                <w:lang w:val="ro-RO"/>
              </w:rPr>
            </w:pPr>
          </w:p>
        </w:tc>
        <w:tc>
          <w:tcPr>
            <w:tcW w:w="75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DF31B57" w14:textId="77777777" w:rsidR="00B211D2" w:rsidRPr="00743905" w:rsidRDefault="00B211D2" w:rsidP="00C26DA1">
            <w:pPr>
              <w:spacing w:before="120" w:after="40" w:line="276" w:lineRule="auto"/>
              <w:ind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26C8843" w14:textId="77777777" w:rsidR="00B211D2" w:rsidRDefault="00B211D2" w:rsidP="00C26DA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>
              <w:rPr>
                <w:b/>
                <w:bCs/>
                <w:color w:val="000000"/>
                <w:sz w:val="20"/>
                <w:lang w:val="ro-RO"/>
              </w:rPr>
              <w:t>62+850</w:t>
            </w:r>
          </w:p>
          <w:p w14:paraId="68B439E5" w14:textId="77777777" w:rsidR="00B211D2" w:rsidRPr="00743905" w:rsidRDefault="00B211D2" w:rsidP="00C26DA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>
              <w:rPr>
                <w:b/>
                <w:bCs/>
                <w:color w:val="000000"/>
                <w:sz w:val="20"/>
                <w:lang w:val="ro-RO"/>
              </w:rPr>
              <w:t>62+800</w:t>
            </w:r>
          </w:p>
        </w:tc>
        <w:tc>
          <w:tcPr>
            <w:tcW w:w="76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51DF1F0" w14:textId="77777777" w:rsidR="00B211D2" w:rsidRPr="00743905" w:rsidRDefault="00B211D2" w:rsidP="00C26DA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  <w:r>
              <w:rPr>
                <w:b/>
                <w:bCs/>
                <w:color w:val="000000"/>
                <w:sz w:val="36"/>
                <w:szCs w:val="36"/>
                <w:lang w:val="ro-RO"/>
              </w:rPr>
              <w:t>30</w:t>
            </w:r>
          </w:p>
        </w:tc>
        <w:tc>
          <w:tcPr>
            <w:tcW w:w="248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8D765AB" w14:textId="77777777" w:rsidR="00B211D2" w:rsidRPr="00743905" w:rsidRDefault="00B211D2" w:rsidP="00C26DA1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color w:val="000000"/>
                <w:sz w:val="20"/>
                <w:lang w:val="ro-RO"/>
              </w:rPr>
            </w:pPr>
            <w:r>
              <w:rPr>
                <w:b/>
                <w:bCs/>
                <w:i/>
                <w:iCs/>
                <w:color w:val="000000"/>
                <w:sz w:val="20"/>
                <w:lang w:val="ro-RO"/>
              </w:rPr>
              <w:t>Fără inductori.</w:t>
            </w:r>
          </w:p>
        </w:tc>
      </w:tr>
      <w:tr w:rsidR="00B211D2" w:rsidRPr="00743905" w14:paraId="7B9CE741" w14:textId="77777777" w:rsidTr="00481280">
        <w:trPr>
          <w:cantSplit/>
          <w:trHeight w:val="353"/>
          <w:jc w:val="center"/>
        </w:trPr>
        <w:tc>
          <w:tcPr>
            <w:tcW w:w="63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19FBC38" w14:textId="77777777" w:rsidR="00B211D2" w:rsidRPr="00743905" w:rsidRDefault="00B211D2" w:rsidP="00B211D2">
            <w:pPr>
              <w:numPr>
                <w:ilvl w:val="0"/>
                <w:numId w:val="10"/>
              </w:numPr>
              <w:spacing w:before="120" w:after="120"/>
              <w:ind w:left="227" w:firstLine="0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87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8047E6C" w14:textId="77777777" w:rsidR="00B211D2" w:rsidRDefault="00B211D2" w:rsidP="00FC4B6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>
              <w:rPr>
                <w:b/>
                <w:bCs/>
                <w:color w:val="000000"/>
                <w:sz w:val="20"/>
                <w:lang w:val="ro-RO"/>
              </w:rPr>
              <w:t>51+000</w:t>
            </w:r>
          </w:p>
          <w:p w14:paraId="4F72B30D" w14:textId="77777777" w:rsidR="00B211D2" w:rsidRDefault="00B211D2" w:rsidP="00FC4B6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>
              <w:rPr>
                <w:b/>
                <w:bCs/>
                <w:color w:val="000000"/>
                <w:sz w:val="20"/>
                <w:lang w:val="ro-RO"/>
              </w:rPr>
              <w:t>51+200</w:t>
            </w:r>
          </w:p>
        </w:tc>
        <w:tc>
          <w:tcPr>
            <w:tcW w:w="75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E4BCDF0" w14:textId="77777777" w:rsidR="00B211D2" w:rsidRDefault="00B211D2" w:rsidP="00FC4B6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  <w:r>
              <w:rPr>
                <w:b/>
                <w:bCs/>
                <w:color w:val="000000"/>
                <w:sz w:val="36"/>
                <w:szCs w:val="36"/>
                <w:lang w:val="ro-RO"/>
              </w:rPr>
              <w:t>30</w:t>
            </w: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D2876AF" w14:textId="77777777" w:rsidR="00B211D2" w:rsidRPr="00743905" w:rsidRDefault="00B211D2" w:rsidP="00FC4B6B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>
              <w:rPr>
                <w:b/>
                <w:bCs/>
                <w:color w:val="000000"/>
                <w:sz w:val="20"/>
                <w:lang w:val="ro-RO"/>
              </w:rPr>
              <w:t xml:space="preserve">St. </w:t>
            </w:r>
            <w:r w:rsidRPr="00743905">
              <w:rPr>
                <w:b/>
                <w:bCs/>
                <w:color w:val="000000"/>
                <w:sz w:val="20"/>
                <w:lang w:val="ro-RO"/>
              </w:rPr>
              <w:t>Baru Mare</w:t>
            </w:r>
          </w:p>
          <w:p w14:paraId="545DF336" w14:textId="77777777" w:rsidR="00B211D2" w:rsidRDefault="00B211D2" w:rsidP="00FC4B6B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lini</w:t>
            </w:r>
            <w:r>
              <w:rPr>
                <w:b/>
                <w:bCs/>
                <w:color w:val="000000"/>
                <w:sz w:val="20"/>
                <w:lang w:val="ro-RO"/>
              </w:rPr>
              <w:t>ile</w:t>
            </w:r>
            <w:r w:rsidRPr="00743905">
              <w:rPr>
                <w:b/>
                <w:bCs/>
                <w:color w:val="000000"/>
                <w:sz w:val="20"/>
                <w:lang w:val="ro-RO"/>
              </w:rPr>
              <w:t xml:space="preserve"> </w:t>
            </w:r>
            <w:r>
              <w:rPr>
                <w:b/>
                <w:bCs/>
                <w:color w:val="000000"/>
                <w:sz w:val="20"/>
                <w:lang w:val="ro-RO"/>
              </w:rPr>
              <w:t>3 și 4 directe, Cap Y peste sch. 2, 4, 6, 8 și 12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3483E14" w14:textId="77777777" w:rsidR="00B211D2" w:rsidRPr="00743905" w:rsidRDefault="00B211D2" w:rsidP="00FC4B6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pacing w:val="-10"/>
                <w:sz w:val="20"/>
                <w:lang w:val="ro-RO"/>
              </w:rPr>
            </w:pPr>
          </w:p>
        </w:tc>
        <w:tc>
          <w:tcPr>
            <w:tcW w:w="75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5824879" w14:textId="77777777" w:rsidR="00B211D2" w:rsidRPr="00743905" w:rsidRDefault="00B211D2" w:rsidP="00FC4B6B">
            <w:pPr>
              <w:spacing w:before="120" w:after="40" w:line="276" w:lineRule="auto"/>
              <w:ind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223478A" w14:textId="77777777" w:rsidR="00B211D2" w:rsidRDefault="00B211D2" w:rsidP="00FC4B6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>
              <w:rPr>
                <w:b/>
                <w:bCs/>
                <w:color w:val="000000"/>
                <w:sz w:val="20"/>
                <w:lang w:val="ro-RO"/>
              </w:rPr>
              <w:t>51+000</w:t>
            </w:r>
          </w:p>
          <w:p w14:paraId="3E7C3D18" w14:textId="77777777" w:rsidR="00B211D2" w:rsidRDefault="00B211D2" w:rsidP="00FC4B6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>
              <w:rPr>
                <w:b/>
                <w:bCs/>
                <w:color w:val="000000"/>
                <w:sz w:val="20"/>
                <w:lang w:val="ro-RO"/>
              </w:rPr>
              <w:t>51+200</w:t>
            </w:r>
          </w:p>
        </w:tc>
        <w:tc>
          <w:tcPr>
            <w:tcW w:w="76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F4091E4" w14:textId="77777777" w:rsidR="00B211D2" w:rsidRDefault="00B211D2" w:rsidP="00FC4B6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  <w:r>
              <w:rPr>
                <w:b/>
                <w:bCs/>
                <w:color w:val="000000"/>
                <w:sz w:val="36"/>
                <w:szCs w:val="36"/>
                <w:lang w:val="ro-RO"/>
              </w:rPr>
              <w:t>30</w:t>
            </w:r>
          </w:p>
        </w:tc>
        <w:tc>
          <w:tcPr>
            <w:tcW w:w="248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B29BF4E" w14:textId="77777777" w:rsidR="00B211D2" w:rsidRDefault="00B211D2" w:rsidP="00FC4B6B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color w:val="000000"/>
                <w:sz w:val="20"/>
                <w:lang w:val="ro-RO"/>
              </w:rPr>
            </w:pPr>
            <w:r>
              <w:rPr>
                <w:b/>
                <w:bCs/>
                <w:i/>
                <w:iCs/>
                <w:color w:val="000000"/>
                <w:sz w:val="20"/>
                <w:lang w:val="ro-RO"/>
              </w:rPr>
              <w:t>Fără inductori.</w:t>
            </w:r>
          </w:p>
        </w:tc>
      </w:tr>
      <w:tr w:rsidR="00B211D2" w:rsidRPr="00743905" w14:paraId="75FE8153" w14:textId="77777777" w:rsidTr="00481280">
        <w:trPr>
          <w:cantSplit/>
          <w:trHeight w:val="966"/>
          <w:jc w:val="center"/>
        </w:trPr>
        <w:tc>
          <w:tcPr>
            <w:tcW w:w="63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D60933C" w14:textId="77777777" w:rsidR="00B211D2" w:rsidRPr="00743905" w:rsidRDefault="00B211D2" w:rsidP="00B211D2">
            <w:pPr>
              <w:numPr>
                <w:ilvl w:val="0"/>
                <w:numId w:val="10"/>
              </w:numPr>
              <w:spacing w:before="120" w:after="120"/>
              <w:ind w:left="227" w:firstLine="0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87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CFD50EC" w14:textId="77777777" w:rsidR="00B211D2" w:rsidRPr="00743905" w:rsidRDefault="00B211D2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75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D162554" w14:textId="77777777" w:rsidR="00B211D2" w:rsidRPr="00743905" w:rsidRDefault="00B211D2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5A2FF2E" w14:textId="77777777" w:rsidR="00B211D2" w:rsidRPr="00743905" w:rsidRDefault="00B211D2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St. Baru Mare</w:t>
            </w:r>
          </w:p>
          <w:p w14:paraId="59243E55" w14:textId="77777777" w:rsidR="00B211D2" w:rsidRPr="00743905" w:rsidRDefault="00B211D2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linia 2 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E782CAD" w14:textId="77777777" w:rsidR="00B211D2" w:rsidRDefault="00B211D2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pacing w:val="-1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pacing w:val="-10"/>
                <w:sz w:val="20"/>
                <w:lang w:val="ro-RO"/>
              </w:rPr>
              <w:t xml:space="preserve">între </w:t>
            </w:r>
          </w:p>
          <w:p w14:paraId="4356D4F8" w14:textId="77777777" w:rsidR="00B211D2" w:rsidRDefault="00B211D2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pacing w:val="-1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pacing w:val="-10"/>
                <w:sz w:val="20"/>
                <w:lang w:val="ro-RO"/>
              </w:rPr>
              <w:t xml:space="preserve">ax stație și </w:t>
            </w:r>
          </w:p>
          <w:p w14:paraId="75350C0D" w14:textId="77777777" w:rsidR="00B211D2" w:rsidRPr="00743905" w:rsidRDefault="00B211D2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pacing w:val="-1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pacing w:val="-10"/>
                <w:sz w:val="20"/>
                <w:lang w:val="ro-RO"/>
              </w:rPr>
              <w:t>sch. 12</w:t>
            </w:r>
          </w:p>
        </w:tc>
        <w:tc>
          <w:tcPr>
            <w:tcW w:w="75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F1C4663" w14:textId="77777777" w:rsidR="00B211D2" w:rsidRPr="00743905" w:rsidRDefault="00B211D2" w:rsidP="00481280">
            <w:pPr>
              <w:spacing w:before="120" w:after="40" w:line="276" w:lineRule="auto"/>
              <w:ind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  <w:r w:rsidRPr="00743905">
              <w:rPr>
                <w:b/>
                <w:bCs/>
                <w:color w:val="000000"/>
                <w:sz w:val="36"/>
                <w:szCs w:val="36"/>
                <w:lang w:val="ro-RO"/>
              </w:rPr>
              <w:t>15</w:t>
            </w: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AC4FA96" w14:textId="77777777" w:rsidR="00B211D2" w:rsidRPr="00743905" w:rsidRDefault="00B211D2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76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1CE364C" w14:textId="77777777" w:rsidR="00B211D2" w:rsidRPr="00743905" w:rsidRDefault="00B211D2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</w:p>
        </w:tc>
        <w:tc>
          <w:tcPr>
            <w:tcW w:w="248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F05A101" w14:textId="77777777" w:rsidR="00B211D2" w:rsidRPr="00743905" w:rsidRDefault="00B211D2" w:rsidP="00481280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color w:val="000000"/>
                <w:sz w:val="20"/>
                <w:lang w:val="ro-RO"/>
              </w:rPr>
            </w:pPr>
          </w:p>
        </w:tc>
      </w:tr>
      <w:tr w:rsidR="00B211D2" w:rsidRPr="00743905" w14:paraId="31E69DAC" w14:textId="77777777" w:rsidTr="00481280">
        <w:trPr>
          <w:cantSplit/>
          <w:trHeight w:val="966"/>
          <w:jc w:val="center"/>
        </w:trPr>
        <w:tc>
          <w:tcPr>
            <w:tcW w:w="63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FB43574" w14:textId="77777777" w:rsidR="00B211D2" w:rsidRPr="00743905" w:rsidRDefault="00B211D2" w:rsidP="00B211D2">
            <w:pPr>
              <w:numPr>
                <w:ilvl w:val="0"/>
                <w:numId w:val="10"/>
              </w:numPr>
              <w:spacing w:before="120" w:after="120"/>
              <w:ind w:left="227" w:firstLine="0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87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F7376FB" w14:textId="77777777" w:rsidR="00B211D2" w:rsidRPr="00743905" w:rsidRDefault="00B211D2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75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BA88534" w14:textId="77777777" w:rsidR="00B211D2" w:rsidRPr="00743905" w:rsidRDefault="00B211D2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B0AE5D8" w14:textId="77777777" w:rsidR="00B211D2" w:rsidRDefault="00B211D2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>
              <w:rPr>
                <w:b/>
                <w:bCs/>
                <w:color w:val="000000"/>
                <w:sz w:val="20"/>
                <w:lang w:val="ro-RO"/>
              </w:rPr>
              <w:t>Pui -</w:t>
            </w:r>
          </w:p>
          <w:p w14:paraId="4C207406" w14:textId="77777777" w:rsidR="00B211D2" w:rsidRPr="00743905" w:rsidRDefault="00B211D2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>
              <w:rPr>
                <w:b/>
                <w:bCs/>
                <w:color w:val="000000"/>
                <w:sz w:val="20"/>
                <w:lang w:val="ro-RO"/>
              </w:rPr>
              <w:t>Băiești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40FDAE1" w14:textId="77777777" w:rsidR="00B211D2" w:rsidRPr="00743905" w:rsidRDefault="00B211D2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pacing w:val="-10"/>
                <w:sz w:val="20"/>
                <w:lang w:val="ro-RO"/>
              </w:rPr>
            </w:pPr>
          </w:p>
        </w:tc>
        <w:tc>
          <w:tcPr>
            <w:tcW w:w="75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F4CB544" w14:textId="77777777" w:rsidR="00B211D2" w:rsidRPr="00743905" w:rsidRDefault="00B211D2" w:rsidP="00481280">
            <w:pPr>
              <w:spacing w:before="120" w:after="40" w:line="276" w:lineRule="auto"/>
              <w:ind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CD2CF23" w14:textId="77777777" w:rsidR="00B211D2" w:rsidRDefault="00B211D2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>
              <w:rPr>
                <w:b/>
                <w:bCs/>
                <w:color w:val="000000"/>
                <w:sz w:val="20"/>
                <w:lang w:val="ro-RO"/>
              </w:rPr>
              <w:t>38+600</w:t>
            </w:r>
          </w:p>
          <w:p w14:paraId="3E615EF6" w14:textId="77777777" w:rsidR="00B211D2" w:rsidRPr="00743905" w:rsidRDefault="00B211D2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>
              <w:rPr>
                <w:b/>
                <w:bCs/>
                <w:color w:val="000000"/>
                <w:sz w:val="20"/>
                <w:lang w:val="ro-RO"/>
              </w:rPr>
              <w:t>38+200</w:t>
            </w:r>
          </w:p>
        </w:tc>
        <w:tc>
          <w:tcPr>
            <w:tcW w:w="76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884D6EA" w14:textId="77777777" w:rsidR="00B211D2" w:rsidRPr="00743905" w:rsidRDefault="00B211D2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  <w:r>
              <w:rPr>
                <w:b/>
                <w:bCs/>
                <w:color w:val="000000"/>
                <w:sz w:val="36"/>
                <w:szCs w:val="36"/>
                <w:lang w:val="ro-RO"/>
              </w:rPr>
              <w:t>30</w:t>
            </w:r>
          </w:p>
        </w:tc>
        <w:tc>
          <w:tcPr>
            <w:tcW w:w="248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B3596CA" w14:textId="77777777" w:rsidR="00B211D2" w:rsidRPr="00743905" w:rsidRDefault="00B211D2" w:rsidP="00481280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color w:val="000000"/>
                <w:sz w:val="20"/>
                <w:lang w:val="ro-RO"/>
              </w:rPr>
            </w:pPr>
            <w:r>
              <w:rPr>
                <w:b/>
                <w:bCs/>
                <w:i/>
                <w:iCs/>
                <w:color w:val="000000"/>
                <w:sz w:val="20"/>
                <w:lang w:val="ro-RO"/>
              </w:rPr>
              <w:t>Fără inductori.</w:t>
            </w:r>
          </w:p>
        </w:tc>
      </w:tr>
      <w:tr w:rsidR="00B211D2" w:rsidRPr="00743905" w14:paraId="0BC22635" w14:textId="77777777" w:rsidTr="00481280">
        <w:trPr>
          <w:cantSplit/>
          <w:trHeight w:val="610"/>
          <w:jc w:val="center"/>
        </w:trPr>
        <w:tc>
          <w:tcPr>
            <w:tcW w:w="63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73BA49A" w14:textId="77777777" w:rsidR="00B211D2" w:rsidRPr="00743905" w:rsidRDefault="00B211D2" w:rsidP="00B211D2">
            <w:pPr>
              <w:numPr>
                <w:ilvl w:val="0"/>
                <w:numId w:val="10"/>
              </w:numPr>
              <w:spacing w:before="120" w:after="120"/>
              <w:ind w:left="227" w:firstLine="0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87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6268EF9" w14:textId="77777777" w:rsidR="00B211D2" w:rsidRDefault="00B211D2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>
              <w:rPr>
                <w:b/>
                <w:bCs/>
                <w:color w:val="000000"/>
                <w:sz w:val="20"/>
                <w:lang w:val="ro-RO"/>
              </w:rPr>
              <w:t>36+100</w:t>
            </w:r>
          </w:p>
          <w:p w14:paraId="5047B701" w14:textId="77777777" w:rsidR="00B211D2" w:rsidRPr="00743905" w:rsidRDefault="00B211D2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>
              <w:rPr>
                <w:b/>
                <w:bCs/>
                <w:color w:val="000000"/>
                <w:sz w:val="20"/>
                <w:lang w:val="ro-RO"/>
              </w:rPr>
              <w:t>35+950</w:t>
            </w:r>
          </w:p>
        </w:tc>
        <w:tc>
          <w:tcPr>
            <w:tcW w:w="75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A448551" w14:textId="77777777" w:rsidR="00B211D2" w:rsidRPr="00743905" w:rsidRDefault="00B211D2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  <w:r>
              <w:rPr>
                <w:b/>
                <w:bCs/>
                <w:color w:val="000000"/>
                <w:sz w:val="36"/>
                <w:szCs w:val="36"/>
                <w:lang w:val="ro-RO"/>
              </w:rPr>
              <w:t>30</w:t>
            </w: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1BB5A1A" w14:textId="77777777" w:rsidR="00B211D2" w:rsidRDefault="00B211D2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>
              <w:rPr>
                <w:b/>
                <w:bCs/>
                <w:color w:val="000000"/>
                <w:sz w:val="20"/>
                <w:lang w:val="ro-RO"/>
              </w:rPr>
              <w:t>Băiești -</w:t>
            </w:r>
          </w:p>
          <w:p w14:paraId="6B7C83F0" w14:textId="77777777" w:rsidR="00B211D2" w:rsidRDefault="00B211D2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>
              <w:rPr>
                <w:b/>
                <w:bCs/>
                <w:color w:val="000000"/>
                <w:sz w:val="20"/>
                <w:lang w:val="ro-RO"/>
              </w:rPr>
              <w:t>Subcetate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2DE8EFE" w14:textId="77777777" w:rsidR="00B211D2" w:rsidRDefault="00B211D2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75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F20630A" w14:textId="77777777" w:rsidR="00B211D2" w:rsidRDefault="00B211D2" w:rsidP="00481280">
            <w:pPr>
              <w:spacing w:before="120" w:after="40" w:line="276" w:lineRule="auto"/>
              <w:ind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8845C63" w14:textId="77777777" w:rsidR="00B211D2" w:rsidRPr="00743905" w:rsidRDefault="00B211D2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76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8D90F10" w14:textId="77777777" w:rsidR="00B211D2" w:rsidRPr="00743905" w:rsidRDefault="00B211D2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</w:p>
        </w:tc>
        <w:tc>
          <w:tcPr>
            <w:tcW w:w="248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A23D57E" w14:textId="77777777" w:rsidR="00B211D2" w:rsidRDefault="00B211D2" w:rsidP="00481280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color w:val="000000"/>
                <w:sz w:val="20"/>
                <w:lang w:val="ro-RO"/>
              </w:rPr>
            </w:pPr>
            <w:r>
              <w:rPr>
                <w:b/>
                <w:bCs/>
                <w:i/>
                <w:iCs/>
                <w:color w:val="000000"/>
                <w:sz w:val="20"/>
                <w:lang w:val="ro-RO"/>
              </w:rPr>
              <w:t>Fără inductori.</w:t>
            </w:r>
          </w:p>
        </w:tc>
      </w:tr>
      <w:tr w:rsidR="00B211D2" w:rsidRPr="00743905" w14:paraId="309B6268" w14:textId="77777777" w:rsidTr="00481280">
        <w:trPr>
          <w:cantSplit/>
          <w:trHeight w:val="610"/>
          <w:jc w:val="center"/>
        </w:trPr>
        <w:tc>
          <w:tcPr>
            <w:tcW w:w="63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2407428" w14:textId="77777777" w:rsidR="00B211D2" w:rsidRPr="00743905" w:rsidRDefault="00B211D2" w:rsidP="00B211D2">
            <w:pPr>
              <w:numPr>
                <w:ilvl w:val="0"/>
                <w:numId w:val="10"/>
              </w:numPr>
              <w:spacing w:before="120" w:after="120"/>
              <w:ind w:left="227" w:firstLine="0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87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DB4DF25" w14:textId="77777777" w:rsidR="00B211D2" w:rsidRDefault="00B211D2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>
              <w:rPr>
                <w:b/>
                <w:bCs/>
                <w:color w:val="000000"/>
                <w:sz w:val="20"/>
                <w:lang w:val="ro-RO"/>
              </w:rPr>
              <w:t>30+050</w:t>
            </w:r>
          </w:p>
          <w:p w14:paraId="4EE18C9F" w14:textId="77777777" w:rsidR="00B211D2" w:rsidRDefault="00B211D2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>
              <w:rPr>
                <w:b/>
                <w:bCs/>
                <w:color w:val="000000"/>
                <w:sz w:val="20"/>
                <w:lang w:val="ro-RO"/>
              </w:rPr>
              <w:t>29+500</w:t>
            </w:r>
          </w:p>
        </w:tc>
        <w:tc>
          <w:tcPr>
            <w:tcW w:w="75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DDC851B" w14:textId="77777777" w:rsidR="00B211D2" w:rsidRDefault="00B211D2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  <w:r>
              <w:rPr>
                <w:b/>
                <w:bCs/>
                <w:color w:val="000000"/>
                <w:sz w:val="36"/>
                <w:szCs w:val="36"/>
                <w:lang w:val="ro-RO"/>
              </w:rPr>
              <w:t>30</w:t>
            </w: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FEB3260" w14:textId="77777777" w:rsidR="00B211D2" w:rsidRDefault="00B211D2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>
              <w:rPr>
                <w:b/>
                <w:bCs/>
                <w:color w:val="000000"/>
                <w:sz w:val="20"/>
                <w:lang w:val="ro-RO"/>
              </w:rPr>
              <w:t>St. Subcetate</w:t>
            </w:r>
          </w:p>
          <w:p w14:paraId="0CF8775A" w14:textId="77777777" w:rsidR="00B211D2" w:rsidRDefault="00B211D2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>
              <w:rPr>
                <w:b/>
                <w:bCs/>
                <w:color w:val="000000"/>
                <w:sz w:val="20"/>
                <w:lang w:val="ro-RO"/>
              </w:rPr>
              <w:t>linia 4 directă 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3076F71" w14:textId="77777777" w:rsidR="00B211D2" w:rsidRDefault="00B211D2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75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F4B2149" w14:textId="77777777" w:rsidR="00B211D2" w:rsidRDefault="00B211D2" w:rsidP="00481280">
            <w:pPr>
              <w:spacing w:before="120" w:after="40" w:line="276" w:lineRule="auto"/>
              <w:ind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048C230" w14:textId="77777777" w:rsidR="00B211D2" w:rsidRPr="00743905" w:rsidRDefault="00B211D2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76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24E8F04" w14:textId="77777777" w:rsidR="00B211D2" w:rsidRPr="00743905" w:rsidRDefault="00B211D2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</w:p>
        </w:tc>
        <w:tc>
          <w:tcPr>
            <w:tcW w:w="248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AD175A7" w14:textId="77777777" w:rsidR="00B211D2" w:rsidRDefault="00B211D2" w:rsidP="00481280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color w:val="000000"/>
                <w:sz w:val="20"/>
                <w:lang w:val="ro-RO"/>
              </w:rPr>
            </w:pPr>
            <w:r>
              <w:rPr>
                <w:b/>
                <w:bCs/>
                <w:i/>
                <w:iCs/>
                <w:color w:val="000000"/>
                <w:sz w:val="20"/>
                <w:lang w:val="ro-RO"/>
              </w:rPr>
              <w:t>Fără inductori.</w:t>
            </w:r>
          </w:p>
        </w:tc>
      </w:tr>
      <w:tr w:rsidR="00B211D2" w:rsidRPr="00743905" w14:paraId="4ADB40F2" w14:textId="77777777" w:rsidTr="00481280">
        <w:trPr>
          <w:cantSplit/>
          <w:trHeight w:val="610"/>
          <w:jc w:val="center"/>
        </w:trPr>
        <w:tc>
          <w:tcPr>
            <w:tcW w:w="63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41B0858" w14:textId="77777777" w:rsidR="00B211D2" w:rsidRPr="00743905" w:rsidRDefault="00B211D2" w:rsidP="00B211D2">
            <w:pPr>
              <w:numPr>
                <w:ilvl w:val="0"/>
                <w:numId w:val="10"/>
              </w:numPr>
              <w:spacing w:before="120" w:after="120"/>
              <w:ind w:left="227" w:firstLine="0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87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C1C0CA2" w14:textId="77777777" w:rsidR="00B211D2" w:rsidRPr="00743905" w:rsidRDefault="00B211D2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75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B1D7592" w14:textId="77777777" w:rsidR="00B211D2" w:rsidRPr="00743905" w:rsidRDefault="00B211D2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4345042" w14:textId="77777777" w:rsidR="00B211D2" w:rsidRDefault="00B211D2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>
              <w:rPr>
                <w:b/>
                <w:bCs/>
                <w:color w:val="000000"/>
                <w:sz w:val="20"/>
                <w:lang w:val="ro-RO"/>
              </w:rPr>
              <w:t>St. Subcetate</w:t>
            </w:r>
          </w:p>
          <w:p w14:paraId="25F7D53C" w14:textId="77777777" w:rsidR="00B211D2" w:rsidRDefault="00B211D2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>
              <w:rPr>
                <w:b/>
                <w:bCs/>
                <w:color w:val="000000"/>
                <w:sz w:val="20"/>
                <w:lang w:val="ro-RO"/>
              </w:rPr>
              <w:t>linia 2 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FBC2FCC" w14:textId="77777777" w:rsidR="00B211D2" w:rsidRDefault="00B211D2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>
              <w:rPr>
                <w:b/>
                <w:bCs/>
                <w:color w:val="000000"/>
                <w:sz w:val="20"/>
                <w:lang w:val="ro-RO"/>
              </w:rPr>
              <w:t>toată linia</w:t>
            </w:r>
          </w:p>
        </w:tc>
        <w:tc>
          <w:tcPr>
            <w:tcW w:w="75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1826625" w14:textId="77777777" w:rsidR="00B211D2" w:rsidRDefault="00B211D2" w:rsidP="00481280">
            <w:pPr>
              <w:spacing w:before="120" w:after="40" w:line="276" w:lineRule="auto"/>
              <w:ind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  <w:r>
              <w:rPr>
                <w:b/>
                <w:bCs/>
                <w:color w:val="000000"/>
                <w:sz w:val="36"/>
                <w:szCs w:val="36"/>
                <w:lang w:val="ro-RO"/>
              </w:rPr>
              <w:t>15</w:t>
            </w: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2958CC1" w14:textId="77777777" w:rsidR="00B211D2" w:rsidRPr="00743905" w:rsidRDefault="00B211D2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76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E45B6DC" w14:textId="77777777" w:rsidR="00B211D2" w:rsidRPr="00743905" w:rsidRDefault="00B211D2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</w:p>
        </w:tc>
        <w:tc>
          <w:tcPr>
            <w:tcW w:w="248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384DB3A" w14:textId="77777777" w:rsidR="00B211D2" w:rsidRDefault="00B211D2" w:rsidP="00481280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color w:val="000000"/>
                <w:sz w:val="20"/>
                <w:lang w:val="ro-RO"/>
              </w:rPr>
            </w:pPr>
          </w:p>
        </w:tc>
      </w:tr>
      <w:tr w:rsidR="00B211D2" w:rsidRPr="00743905" w14:paraId="61DC678C" w14:textId="77777777" w:rsidTr="00481280">
        <w:trPr>
          <w:cantSplit/>
          <w:trHeight w:val="1610"/>
          <w:jc w:val="center"/>
        </w:trPr>
        <w:tc>
          <w:tcPr>
            <w:tcW w:w="635" w:type="dxa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8576DF0" w14:textId="77777777" w:rsidR="00B211D2" w:rsidRPr="00743905" w:rsidRDefault="00B211D2" w:rsidP="00B211D2">
            <w:pPr>
              <w:numPr>
                <w:ilvl w:val="0"/>
                <w:numId w:val="10"/>
              </w:numPr>
              <w:spacing w:before="120" w:after="120"/>
              <w:ind w:left="227" w:firstLine="0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878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D216ADA" w14:textId="77777777" w:rsidR="00B211D2" w:rsidRDefault="00B211D2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>
              <w:rPr>
                <w:b/>
                <w:bCs/>
                <w:color w:val="000000"/>
                <w:sz w:val="20"/>
                <w:lang w:val="ro-RO"/>
              </w:rPr>
              <w:t>12+450</w:t>
            </w:r>
          </w:p>
          <w:p w14:paraId="760CFECA" w14:textId="77777777" w:rsidR="00B211D2" w:rsidRPr="00743905" w:rsidRDefault="00B211D2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>
              <w:rPr>
                <w:b/>
                <w:bCs/>
                <w:color w:val="000000"/>
                <w:sz w:val="20"/>
                <w:lang w:val="ro-RO"/>
              </w:rPr>
              <w:t>9+700</w:t>
            </w:r>
          </w:p>
        </w:tc>
        <w:tc>
          <w:tcPr>
            <w:tcW w:w="751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B97842A" w14:textId="77777777" w:rsidR="00B211D2" w:rsidRPr="00743905" w:rsidRDefault="00B211D2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  <w:r>
              <w:rPr>
                <w:b/>
                <w:bCs/>
                <w:color w:val="000000"/>
                <w:sz w:val="36"/>
                <w:szCs w:val="36"/>
                <w:lang w:val="ro-RO"/>
              </w:rPr>
              <w:t>30</w:t>
            </w: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EB637F8" w14:textId="77777777" w:rsidR="00B211D2" w:rsidRDefault="00B211D2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>
              <w:rPr>
                <w:b/>
                <w:bCs/>
                <w:color w:val="000000"/>
                <w:sz w:val="20"/>
                <w:lang w:val="ro-RO"/>
              </w:rPr>
              <w:t xml:space="preserve">Călan - </w:t>
            </w:r>
          </w:p>
          <w:p w14:paraId="1F8DF08D" w14:textId="77777777" w:rsidR="00B211D2" w:rsidRDefault="00B211D2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>
              <w:rPr>
                <w:b/>
                <w:bCs/>
                <w:color w:val="000000"/>
                <w:sz w:val="20"/>
                <w:lang w:val="ro-RO"/>
              </w:rPr>
              <w:t xml:space="preserve">Călan Băi și </w:t>
            </w:r>
          </w:p>
          <w:p w14:paraId="23520154" w14:textId="77777777" w:rsidR="00B211D2" w:rsidRDefault="00B211D2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>
              <w:rPr>
                <w:b/>
                <w:bCs/>
                <w:color w:val="000000"/>
                <w:sz w:val="20"/>
                <w:lang w:val="ro-RO"/>
              </w:rPr>
              <w:t xml:space="preserve">st. Călan Băi </w:t>
            </w:r>
          </w:p>
          <w:p w14:paraId="1C09BE85" w14:textId="77777777" w:rsidR="00B211D2" w:rsidRPr="00743905" w:rsidRDefault="00B211D2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>
              <w:rPr>
                <w:b/>
                <w:bCs/>
                <w:color w:val="000000"/>
                <w:sz w:val="20"/>
                <w:lang w:val="ro-RO"/>
              </w:rPr>
              <w:t>linia 2 directă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CDEC756" w14:textId="77777777" w:rsidR="00B211D2" w:rsidRPr="00743905" w:rsidRDefault="00B211D2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pacing w:val="-10"/>
                <w:sz w:val="20"/>
                <w:lang w:val="ro-RO"/>
              </w:rPr>
            </w:pPr>
          </w:p>
        </w:tc>
        <w:tc>
          <w:tcPr>
            <w:tcW w:w="758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99211F9" w14:textId="77777777" w:rsidR="00B211D2" w:rsidRPr="00743905" w:rsidRDefault="00B211D2" w:rsidP="00481280">
            <w:pPr>
              <w:spacing w:before="120" w:after="40" w:line="276" w:lineRule="auto"/>
              <w:ind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3C84E3C" w14:textId="77777777" w:rsidR="00B211D2" w:rsidRPr="00743905" w:rsidRDefault="00B211D2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763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66DFFEE" w14:textId="77777777" w:rsidR="00B211D2" w:rsidRDefault="00B211D2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</w:p>
        </w:tc>
        <w:tc>
          <w:tcPr>
            <w:tcW w:w="2486" w:type="dxa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50026C7" w14:textId="77777777" w:rsidR="00B211D2" w:rsidRPr="00743905" w:rsidRDefault="00B211D2" w:rsidP="00481280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color w:val="000000"/>
                <w:sz w:val="20"/>
                <w:lang w:val="ro-RO"/>
              </w:rPr>
            </w:pPr>
          </w:p>
        </w:tc>
      </w:tr>
      <w:tr w:rsidR="00B211D2" w:rsidRPr="00743905" w14:paraId="43781396" w14:textId="77777777" w:rsidTr="00481280">
        <w:trPr>
          <w:cantSplit/>
          <w:trHeight w:val="471"/>
          <w:jc w:val="center"/>
        </w:trPr>
        <w:tc>
          <w:tcPr>
            <w:tcW w:w="63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F7D5C18" w14:textId="77777777" w:rsidR="00B211D2" w:rsidRPr="00743905" w:rsidRDefault="00B211D2" w:rsidP="00B211D2">
            <w:pPr>
              <w:numPr>
                <w:ilvl w:val="0"/>
                <w:numId w:val="10"/>
              </w:numPr>
              <w:spacing w:before="120" w:after="120"/>
              <w:ind w:left="227" w:firstLine="0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87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742F6AF" w14:textId="77777777" w:rsidR="00B211D2" w:rsidRPr="00743905" w:rsidRDefault="00B211D2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75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EFE7BFB" w14:textId="77777777" w:rsidR="00B211D2" w:rsidRPr="00743905" w:rsidRDefault="00B211D2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3E70EF2" w14:textId="77777777" w:rsidR="00B211D2" w:rsidRPr="00743905" w:rsidRDefault="00B211D2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St. Călan Băi</w:t>
            </w:r>
          </w:p>
          <w:p w14:paraId="62352DAF" w14:textId="77777777" w:rsidR="00B211D2" w:rsidRPr="00743905" w:rsidRDefault="00B211D2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linia 7 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D266F43" w14:textId="77777777" w:rsidR="00B211D2" w:rsidRDefault="00B211D2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 xml:space="preserve">între </w:t>
            </w:r>
          </w:p>
          <w:p w14:paraId="36872B44" w14:textId="77777777" w:rsidR="00B211D2" w:rsidRDefault="00B211D2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 xml:space="preserve">ax staţie şi </w:t>
            </w:r>
          </w:p>
          <w:p w14:paraId="7A93A5F1" w14:textId="77777777" w:rsidR="00B211D2" w:rsidRPr="00743905" w:rsidRDefault="00B211D2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sch. 28</w:t>
            </w:r>
          </w:p>
        </w:tc>
        <w:tc>
          <w:tcPr>
            <w:tcW w:w="75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D521161" w14:textId="77777777" w:rsidR="00B211D2" w:rsidRPr="00743905" w:rsidRDefault="00B211D2" w:rsidP="00481280">
            <w:pPr>
              <w:spacing w:before="120" w:after="40" w:line="276" w:lineRule="auto"/>
              <w:ind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  <w:r w:rsidRPr="00743905">
              <w:rPr>
                <w:b/>
                <w:bCs/>
                <w:color w:val="000000"/>
                <w:sz w:val="36"/>
                <w:szCs w:val="36"/>
                <w:lang w:val="ro-RO"/>
              </w:rPr>
              <w:t>5</w:t>
            </w: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0716F69" w14:textId="77777777" w:rsidR="00B211D2" w:rsidRPr="00743905" w:rsidRDefault="00B211D2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76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ACBD953" w14:textId="77777777" w:rsidR="00B211D2" w:rsidRPr="00743905" w:rsidRDefault="00B211D2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</w:p>
        </w:tc>
        <w:tc>
          <w:tcPr>
            <w:tcW w:w="248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95D1840" w14:textId="77777777" w:rsidR="00B211D2" w:rsidRPr="00743905" w:rsidRDefault="00B211D2" w:rsidP="00481280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i/>
                <w:iCs/>
                <w:color w:val="000000"/>
                <w:sz w:val="20"/>
                <w:lang w:val="ro-RO"/>
              </w:rPr>
              <w:t xml:space="preserve">Restul liniei </w:t>
            </w:r>
            <w:r>
              <w:rPr>
                <w:b/>
                <w:bCs/>
                <w:i/>
                <w:iCs/>
                <w:color w:val="000000"/>
                <w:sz w:val="20"/>
                <w:lang w:val="ro-RO"/>
              </w:rPr>
              <w:t>este</w:t>
            </w:r>
            <w:r w:rsidRPr="00743905">
              <w:rPr>
                <w:b/>
                <w:bCs/>
                <w:i/>
                <w:iCs/>
                <w:color w:val="000000"/>
                <w:sz w:val="20"/>
                <w:lang w:val="ro-RO"/>
              </w:rPr>
              <w:t xml:space="preserve"> închisă.</w:t>
            </w:r>
          </w:p>
        </w:tc>
      </w:tr>
      <w:tr w:rsidR="00B211D2" w:rsidRPr="00743905" w14:paraId="1E9D7CDB" w14:textId="77777777" w:rsidTr="00481280">
        <w:trPr>
          <w:cantSplit/>
          <w:trHeight w:val="471"/>
          <w:jc w:val="center"/>
        </w:trPr>
        <w:tc>
          <w:tcPr>
            <w:tcW w:w="63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0942E24" w14:textId="77777777" w:rsidR="00B211D2" w:rsidRPr="00743905" w:rsidRDefault="00B211D2" w:rsidP="00B211D2">
            <w:pPr>
              <w:numPr>
                <w:ilvl w:val="0"/>
                <w:numId w:val="10"/>
              </w:numPr>
              <w:spacing w:before="120" w:after="120"/>
              <w:ind w:left="227" w:firstLine="0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87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FBB144F" w14:textId="77777777" w:rsidR="00B211D2" w:rsidRPr="00743905" w:rsidRDefault="00B211D2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75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7071701" w14:textId="77777777" w:rsidR="00B211D2" w:rsidRPr="00743905" w:rsidRDefault="00B211D2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60A6863" w14:textId="77777777" w:rsidR="00B211D2" w:rsidRDefault="00B211D2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>
              <w:rPr>
                <w:b/>
                <w:bCs/>
                <w:color w:val="000000"/>
                <w:sz w:val="20"/>
                <w:lang w:val="ro-RO"/>
              </w:rPr>
              <w:t xml:space="preserve">St. Băcia linia 2 directă </w:t>
            </w:r>
          </w:p>
          <w:p w14:paraId="085394CE" w14:textId="77777777" w:rsidR="00B211D2" w:rsidRPr="00CD295A" w:rsidRDefault="00B211D2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  <w:lang w:val="en-US"/>
              </w:rPr>
            </w:pPr>
            <w:r>
              <w:rPr>
                <w:b/>
                <w:bCs/>
                <w:color w:val="000000"/>
                <w:sz w:val="20"/>
                <w:lang w:val="ro-RO"/>
              </w:rPr>
              <w:t>Cap Y peste DTJ 22/26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980599D" w14:textId="77777777" w:rsidR="00B211D2" w:rsidRPr="00743905" w:rsidRDefault="00B211D2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75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BFA870C" w14:textId="77777777" w:rsidR="00B211D2" w:rsidRPr="00743905" w:rsidRDefault="00B211D2" w:rsidP="00481280">
            <w:pPr>
              <w:spacing w:before="120" w:after="40" w:line="276" w:lineRule="auto"/>
              <w:ind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51B94DF" w14:textId="77777777" w:rsidR="00B211D2" w:rsidRDefault="00B211D2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>
              <w:rPr>
                <w:b/>
                <w:bCs/>
                <w:color w:val="000000"/>
                <w:sz w:val="20"/>
                <w:lang w:val="ro-RO"/>
              </w:rPr>
              <w:t>6+270</w:t>
            </w:r>
          </w:p>
          <w:p w14:paraId="3E2B3416" w14:textId="77777777" w:rsidR="00B211D2" w:rsidRPr="00743905" w:rsidRDefault="00B211D2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>
              <w:rPr>
                <w:b/>
                <w:bCs/>
                <w:color w:val="000000"/>
                <w:sz w:val="20"/>
                <w:lang w:val="ro-RO"/>
              </w:rPr>
              <w:t>6+320</w:t>
            </w:r>
          </w:p>
        </w:tc>
        <w:tc>
          <w:tcPr>
            <w:tcW w:w="76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A79FA40" w14:textId="77777777" w:rsidR="00B211D2" w:rsidRPr="00743905" w:rsidRDefault="00B211D2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  <w:r>
              <w:rPr>
                <w:b/>
                <w:bCs/>
                <w:color w:val="000000"/>
                <w:sz w:val="36"/>
                <w:szCs w:val="36"/>
                <w:lang w:val="ro-RO"/>
              </w:rPr>
              <w:t>30</w:t>
            </w:r>
          </w:p>
        </w:tc>
        <w:tc>
          <w:tcPr>
            <w:tcW w:w="248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4821CF3" w14:textId="77777777" w:rsidR="00B211D2" w:rsidRPr="00743905" w:rsidRDefault="00B211D2" w:rsidP="00481280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color w:val="000000"/>
                <w:sz w:val="20"/>
                <w:lang w:val="ro-RO"/>
              </w:rPr>
            </w:pPr>
            <w:r>
              <w:rPr>
                <w:b/>
                <w:bCs/>
                <w:i/>
                <w:iCs/>
                <w:color w:val="000000"/>
                <w:sz w:val="20"/>
                <w:lang w:val="ro-RO"/>
              </w:rPr>
              <w:t>Fără inductori.</w:t>
            </w:r>
          </w:p>
        </w:tc>
      </w:tr>
      <w:tr w:rsidR="00B211D2" w:rsidRPr="00743905" w14:paraId="2B628A05" w14:textId="77777777" w:rsidTr="00481280">
        <w:trPr>
          <w:cantSplit/>
          <w:trHeight w:val="820"/>
          <w:jc w:val="center"/>
        </w:trPr>
        <w:tc>
          <w:tcPr>
            <w:tcW w:w="63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ACBAA96" w14:textId="77777777" w:rsidR="00B211D2" w:rsidRPr="00743905" w:rsidRDefault="00B211D2" w:rsidP="00B211D2">
            <w:pPr>
              <w:numPr>
                <w:ilvl w:val="0"/>
                <w:numId w:val="10"/>
              </w:numPr>
              <w:spacing w:before="120" w:after="120"/>
              <w:ind w:left="227" w:firstLine="0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87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25C0BD8" w14:textId="77777777" w:rsidR="00B211D2" w:rsidRPr="00743905" w:rsidRDefault="00B211D2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75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03F1EA7" w14:textId="77777777" w:rsidR="00B211D2" w:rsidRPr="00743905" w:rsidRDefault="00B211D2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087EDEB" w14:textId="77777777" w:rsidR="00B211D2" w:rsidRPr="00743905" w:rsidRDefault="00B211D2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St. Simeria Triaj</w:t>
            </w:r>
          </w:p>
          <w:p w14:paraId="39BF36F3" w14:textId="77777777" w:rsidR="00B211D2" w:rsidRPr="00743905" w:rsidRDefault="00B211D2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 xml:space="preserve">Grupa D, linia 3D </w:t>
            </w:r>
          </w:p>
          <w:p w14:paraId="77ABD54D" w14:textId="77777777" w:rsidR="00B211D2" w:rsidRPr="00743905" w:rsidRDefault="00B211D2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622E0B0" w14:textId="77777777" w:rsidR="00B211D2" w:rsidRPr="00743905" w:rsidRDefault="00B211D2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 xml:space="preserve">între sch. </w:t>
            </w:r>
          </w:p>
          <w:p w14:paraId="53128133" w14:textId="77777777" w:rsidR="00B211D2" w:rsidRPr="00743905" w:rsidRDefault="00B211D2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137 -</w:t>
            </w:r>
          </w:p>
          <w:p w14:paraId="07F36363" w14:textId="77777777" w:rsidR="00B211D2" w:rsidRPr="00743905" w:rsidRDefault="00B211D2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104</w:t>
            </w:r>
          </w:p>
        </w:tc>
        <w:tc>
          <w:tcPr>
            <w:tcW w:w="75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F3888FC" w14:textId="77777777" w:rsidR="00B211D2" w:rsidRPr="00743905" w:rsidRDefault="00B211D2" w:rsidP="00481280">
            <w:pPr>
              <w:spacing w:before="120" w:after="40" w:line="276" w:lineRule="auto"/>
              <w:ind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  <w:r w:rsidRPr="00743905">
              <w:rPr>
                <w:b/>
                <w:bCs/>
                <w:color w:val="000000"/>
                <w:sz w:val="36"/>
                <w:szCs w:val="36"/>
                <w:lang w:val="ro-RO"/>
              </w:rPr>
              <w:t>15</w:t>
            </w: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6EBF1FA" w14:textId="77777777" w:rsidR="00B211D2" w:rsidRPr="00743905" w:rsidRDefault="00B211D2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76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4AEFA22" w14:textId="77777777" w:rsidR="00B211D2" w:rsidRPr="00743905" w:rsidRDefault="00B211D2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</w:p>
        </w:tc>
        <w:tc>
          <w:tcPr>
            <w:tcW w:w="248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7BEBCEC" w14:textId="77777777" w:rsidR="00B211D2" w:rsidRPr="00743905" w:rsidRDefault="00B211D2" w:rsidP="00481280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color w:val="000000"/>
                <w:sz w:val="20"/>
                <w:lang w:val="ro-RO"/>
              </w:rPr>
            </w:pPr>
          </w:p>
        </w:tc>
      </w:tr>
      <w:tr w:rsidR="00B211D2" w:rsidRPr="00743905" w14:paraId="3CBAD357" w14:textId="77777777" w:rsidTr="00481280">
        <w:trPr>
          <w:cantSplit/>
          <w:trHeight w:val="710"/>
          <w:jc w:val="center"/>
        </w:trPr>
        <w:tc>
          <w:tcPr>
            <w:tcW w:w="63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E55A4F3" w14:textId="77777777" w:rsidR="00B211D2" w:rsidRPr="00743905" w:rsidRDefault="00B211D2" w:rsidP="00B211D2">
            <w:pPr>
              <w:numPr>
                <w:ilvl w:val="0"/>
                <w:numId w:val="10"/>
              </w:numPr>
              <w:spacing w:before="120" w:after="120"/>
              <w:ind w:left="227" w:firstLine="0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87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6A5F4E4" w14:textId="77777777" w:rsidR="00B211D2" w:rsidRPr="00743905" w:rsidRDefault="00B211D2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75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7B096FD" w14:textId="77777777" w:rsidR="00B211D2" w:rsidRPr="00743905" w:rsidRDefault="00B211D2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C9D1850" w14:textId="77777777" w:rsidR="00B211D2" w:rsidRPr="00743905" w:rsidRDefault="00B211D2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St. Simeria Triaj</w:t>
            </w:r>
          </w:p>
          <w:p w14:paraId="61BA9BF0" w14:textId="77777777" w:rsidR="00B211D2" w:rsidRPr="00743905" w:rsidRDefault="00B211D2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 xml:space="preserve">Grupa D, linia 5D, </w:t>
            </w:r>
          </w:p>
          <w:p w14:paraId="4EFD2F29" w14:textId="77777777" w:rsidR="00B211D2" w:rsidRPr="00743905" w:rsidRDefault="00B211D2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2072417" w14:textId="77777777" w:rsidR="00B211D2" w:rsidRPr="00743905" w:rsidRDefault="00B211D2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peste T.D.J.</w:t>
            </w:r>
          </w:p>
          <w:p w14:paraId="47006B49" w14:textId="77777777" w:rsidR="00B211D2" w:rsidRPr="00743905" w:rsidRDefault="00B211D2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139/ 141</w:t>
            </w:r>
          </w:p>
        </w:tc>
        <w:tc>
          <w:tcPr>
            <w:tcW w:w="75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6209CB1" w14:textId="77777777" w:rsidR="00B211D2" w:rsidRPr="00743905" w:rsidRDefault="00B211D2" w:rsidP="00481280">
            <w:pPr>
              <w:spacing w:before="120" w:after="40" w:line="276" w:lineRule="auto"/>
              <w:ind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  <w:r w:rsidRPr="00743905">
              <w:rPr>
                <w:b/>
                <w:bCs/>
                <w:color w:val="000000"/>
                <w:sz w:val="36"/>
                <w:szCs w:val="36"/>
                <w:lang w:val="ro-RO"/>
              </w:rPr>
              <w:t>15</w:t>
            </w: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C2835F3" w14:textId="77777777" w:rsidR="00B211D2" w:rsidRPr="00743905" w:rsidRDefault="00B211D2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76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DAA8AAA" w14:textId="77777777" w:rsidR="00B211D2" w:rsidRPr="00743905" w:rsidRDefault="00B211D2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</w:p>
        </w:tc>
        <w:tc>
          <w:tcPr>
            <w:tcW w:w="248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2965800" w14:textId="77777777" w:rsidR="00B211D2" w:rsidRPr="00743905" w:rsidRDefault="00B211D2" w:rsidP="00481280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color w:val="000000"/>
                <w:sz w:val="20"/>
                <w:lang w:val="ro-RO"/>
              </w:rPr>
            </w:pPr>
          </w:p>
        </w:tc>
      </w:tr>
      <w:tr w:rsidR="00B211D2" w:rsidRPr="00743905" w14:paraId="5AEF1108" w14:textId="77777777" w:rsidTr="00481280">
        <w:trPr>
          <w:cantSplit/>
          <w:trHeight w:val="1710"/>
          <w:jc w:val="center"/>
        </w:trPr>
        <w:tc>
          <w:tcPr>
            <w:tcW w:w="63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64A7430" w14:textId="77777777" w:rsidR="00B211D2" w:rsidRPr="00743905" w:rsidRDefault="00B211D2" w:rsidP="00B211D2">
            <w:pPr>
              <w:numPr>
                <w:ilvl w:val="0"/>
                <w:numId w:val="10"/>
              </w:numPr>
              <w:spacing w:before="120" w:after="120"/>
              <w:ind w:left="227" w:firstLine="0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87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1584F7F" w14:textId="77777777" w:rsidR="00B211D2" w:rsidRPr="00743905" w:rsidRDefault="00B211D2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75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3EE90DB" w14:textId="77777777" w:rsidR="00B211D2" w:rsidRPr="00743905" w:rsidRDefault="00B211D2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237F39B" w14:textId="77777777" w:rsidR="00B211D2" w:rsidRDefault="00B211D2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>
              <w:rPr>
                <w:b/>
                <w:bCs/>
                <w:color w:val="000000"/>
                <w:sz w:val="20"/>
                <w:lang w:val="ro-RO"/>
              </w:rPr>
              <w:t>St. Simeria Triaj</w:t>
            </w:r>
          </w:p>
          <w:p w14:paraId="2789572E" w14:textId="77777777" w:rsidR="00B211D2" w:rsidRDefault="00B211D2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>
              <w:rPr>
                <w:b/>
                <w:bCs/>
                <w:color w:val="000000"/>
                <w:sz w:val="20"/>
                <w:lang w:val="ro-RO"/>
              </w:rPr>
              <w:t>Grupa D, 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AE23954" w14:textId="77777777" w:rsidR="00B211D2" w:rsidRDefault="00B211D2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>
              <w:rPr>
                <w:b/>
                <w:bCs/>
                <w:color w:val="000000"/>
                <w:sz w:val="20"/>
                <w:lang w:val="ro-RO"/>
              </w:rPr>
              <w:t>peste sch. 14</w:t>
            </w:r>
          </w:p>
        </w:tc>
        <w:tc>
          <w:tcPr>
            <w:tcW w:w="75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3BE3F81" w14:textId="77777777" w:rsidR="00B211D2" w:rsidRDefault="00B211D2" w:rsidP="00481280">
            <w:pPr>
              <w:spacing w:before="120" w:after="40" w:line="276" w:lineRule="auto"/>
              <w:ind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  <w:r>
              <w:rPr>
                <w:b/>
                <w:bCs/>
                <w:color w:val="000000"/>
                <w:sz w:val="36"/>
                <w:szCs w:val="36"/>
                <w:lang w:val="ro-RO"/>
              </w:rPr>
              <w:t>15</w:t>
            </w: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4971899" w14:textId="77777777" w:rsidR="00B211D2" w:rsidRPr="00743905" w:rsidRDefault="00B211D2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76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3976C2A" w14:textId="77777777" w:rsidR="00B211D2" w:rsidRPr="00743905" w:rsidRDefault="00B211D2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</w:p>
        </w:tc>
        <w:tc>
          <w:tcPr>
            <w:tcW w:w="248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31D6524" w14:textId="77777777" w:rsidR="00B211D2" w:rsidRDefault="00B211D2" w:rsidP="00481280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color w:val="000000"/>
                <w:sz w:val="20"/>
                <w:lang w:val="en-US"/>
              </w:rPr>
            </w:pPr>
            <w:r>
              <w:rPr>
                <w:b/>
                <w:bCs/>
                <w:i/>
                <w:iCs/>
                <w:color w:val="000000"/>
                <w:sz w:val="20"/>
                <w:lang w:val="en-US"/>
              </w:rPr>
              <w:t xml:space="preserve">Afectează intrări - ieşiri </w:t>
            </w:r>
          </w:p>
          <w:p w14:paraId="49BE06C5" w14:textId="77777777" w:rsidR="00B211D2" w:rsidRDefault="00B211D2" w:rsidP="00481280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color w:val="000000"/>
                <w:sz w:val="20"/>
                <w:lang w:val="en-US"/>
              </w:rPr>
            </w:pPr>
            <w:r>
              <w:rPr>
                <w:b/>
                <w:bCs/>
                <w:i/>
                <w:iCs/>
                <w:color w:val="000000"/>
                <w:sz w:val="20"/>
                <w:lang w:val="en-US"/>
              </w:rPr>
              <w:t>la linia 1 abătută Cap Y și linia 202 B Simeria Triaj - Simeria Buclă.</w:t>
            </w:r>
          </w:p>
          <w:p w14:paraId="1A16949A" w14:textId="77777777" w:rsidR="00B211D2" w:rsidRDefault="00B211D2" w:rsidP="00481280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color w:val="000000"/>
                <w:sz w:val="20"/>
                <w:lang w:val="en-US"/>
              </w:rPr>
            </w:pPr>
            <w:r>
              <w:rPr>
                <w:b/>
                <w:bCs/>
                <w:i/>
                <w:iCs/>
                <w:color w:val="000000"/>
                <w:sz w:val="20"/>
                <w:lang w:val="en-US"/>
              </w:rPr>
              <w:t>Nesemnalizată pe teren.</w:t>
            </w:r>
          </w:p>
          <w:p w14:paraId="6F4F9409" w14:textId="77777777" w:rsidR="00B211D2" w:rsidRDefault="00B211D2" w:rsidP="00481280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color w:val="000000"/>
                <w:sz w:val="20"/>
                <w:lang w:val="en-US"/>
              </w:rPr>
            </w:pPr>
            <w:r>
              <w:rPr>
                <w:b/>
                <w:bCs/>
                <w:i/>
                <w:iCs/>
                <w:color w:val="000000"/>
                <w:sz w:val="20"/>
                <w:lang w:val="en-US"/>
              </w:rPr>
              <w:t>Stație paralelogram.</w:t>
            </w:r>
          </w:p>
        </w:tc>
      </w:tr>
      <w:tr w:rsidR="00B211D2" w:rsidRPr="00743905" w14:paraId="44B31D03" w14:textId="77777777" w:rsidTr="00481280">
        <w:trPr>
          <w:cantSplit/>
          <w:trHeight w:val="1153"/>
          <w:jc w:val="center"/>
        </w:trPr>
        <w:tc>
          <w:tcPr>
            <w:tcW w:w="63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06D522D" w14:textId="77777777" w:rsidR="00B211D2" w:rsidRPr="00743905" w:rsidRDefault="00B211D2" w:rsidP="00B211D2">
            <w:pPr>
              <w:numPr>
                <w:ilvl w:val="0"/>
                <w:numId w:val="10"/>
              </w:numPr>
              <w:spacing w:before="120" w:after="120"/>
              <w:ind w:left="227" w:firstLine="0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87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CF63BE7" w14:textId="77777777" w:rsidR="00B211D2" w:rsidRPr="00743905" w:rsidRDefault="00B211D2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75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D64BF32" w14:textId="77777777" w:rsidR="00B211D2" w:rsidRPr="00743905" w:rsidRDefault="00B211D2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D07B670" w14:textId="77777777" w:rsidR="00B211D2" w:rsidRDefault="00B211D2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>
              <w:rPr>
                <w:b/>
                <w:bCs/>
                <w:color w:val="000000"/>
                <w:sz w:val="20"/>
                <w:lang w:val="ro-RO"/>
              </w:rPr>
              <w:t>St. Simeria Triaj</w:t>
            </w:r>
          </w:p>
          <w:p w14:paraId="7BEE8EEC" w14:textId="77777777" w:rsidR="00B211D2" w:rsidRDefault="00B211D2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>
              <w:rPr>
                <w:b/>
                <w:bCs/>
                <w:color w:val="000000"/>
                <w:sz w:val="20"/>
                <w:lang w:val="ro-RO"/>
              </w:rPr>
              <w:t xml:space="preserve">Grupa A, linia 5A abătută 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9EDE255" w14:textId="77777777" w:rsidR="00B211D2" w:rsidRDefault="00B211D2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>
              <w:rPr>
                <w:b/>
                <w:bCs/>
                <w:color w:val="000000"/>
                <w:sz w:val="20"/>
                <w:lang w:val="ro-RO"/>
              </w:rPr>
              <w:t xml:space="preserve">între sch. 13 </w:t>
            </w:r>
          </w:p>
          <w:p w14:paraId="06108E41" w14:textId="77777777" w:rsidR="00B211D2" w:rsidRDefault="00B211D2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>
              <w:rPr>
                <w:b/>
                <w:bCs/>
                <w:color w:val="000000"/>
                <w:sz w:val="20"/>
                <w:lang w:val="ro-RO"/>
              </w:rPr>
              <w:t xml:space="preserve">și </w:t>
            </w:r>
          </w:p>
          <w:p w14:paraId="442E1001" w14:textId="77777777" w:rsidR="00B211D2" w:rsidRDefault="00B211D2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>
              <w:rPr>
                <w:b/>
                <w:bCs/>
                <w:color w:val="000000"/>
                <w:sz w:val="20"/>
                <w:lang w:val="ro-RO"/>
              </w:rPr>
              <w:t xml:space="preserve">TDJ </w:t>
            </w:r>
          </w:p>
          <w:p w14:paraId="3628DFA3" w14:textId="77777777" w:rsidR="00B211D2" w:rsidRDefault="00B211D2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>
              <w:rPr>
                <w:b/>
                <w:bCs/>
                <w:color w:val="000000"/>
                <w:sz w:val="20"/>
                <w:lang w:val="ro-RO"/>
              </w:rPr>
              <w:t>43 / 37</w:t>
            </w:r>
          </w:p>
        </w:tc>
        <w:tc>
          <w:tcPr>
            <w:tcW w:w="75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91851EC" w14:textId="77777777" w:rsidR="00B211D2" w:rsidRDefault="00B211D2" w:rsidP="00481280">
            <w:pPr>
              <w:spacing w:before="120" w:after="40" w:line="276" w:lineRule="auto"/>
              <w:ind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  <w:r>
              <w:rPr>
                <w:b/>
                <w:bCs/>
                <w:color w:val="000000"/>
                <w:sz w:val="36"/>
                <w:szCs w:val="36"/>
                <w:lang w:val="ro-RO"/>
              </w:rPr>
              <w:t>15</w:t>
            </w: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50B9F2E" w14:textId="77777777" w:rsidR="00B211D2" w:rsidRPr="00743905" w:rsidRDefault="00B211D2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76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9E67662" w14:textId="77777777" w:rsidR="00B211D2" w:rsidRPr="00743905" w:rsidRDefault="00B211D2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</w:p>
        </w:tc>
        <w:tc>
          <w:tcPr>
            <w:tcW w:w="248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958832B" w14:textId="77777777" w:rsidR="00B211D2" w:rsidRDefault="00B211D2" w:rsidP="00481280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color w:val="000000"/>
                <w:sz w:val="20"/>
                <w:lang w:val="en-US"/>
              </w:rPr>
            </w:pPr>
            <w:r>
              <w:rPr>
                <w:b/>
                <w:bCs/>
                <w:i/>
                <w:iCs/>
                <w:color w:val="000000"/>
                <w:sz w:val="20"/>
                <w:lang w:val="en-US"/>
              </w:rPr>
              <w:t>Nesemnalizată pe teren.</w:t>
            </w:r>
          </w:p>
          <w:p w14:paraId="73ACBBF2" w14:textId="77777777" w:rsidR="00B211D2" w:rsidRDefault="00B211D2" w:rsidP="00481280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color w:val="000000"/>
                <w:sz w:val="20"/>
                <w:lang w:val="en-US"/>
              </w:rPr>
            </w:pPr>
            <w:r>
              <w:rPr>
                <w:b/>
                <w:bCs/>
                <w:i/>
                <w:iCs/>
                <w:color w:val="000000"/>
                <w:sz w:val="20"/>
                <w:lang w:val="en-US"/>
              </w:rPr>
              <w:t>Stație paralelogram.</w:t>
            </w:r>
          </w:p>
        </w:tc>
      </w:tr>
    </w:tbl>
    <w:p w14:paraId="266CDDB9" w14:textId="77777777" w:rsidR="00B211D2" w:rsidRPr="005905D7" w:rsidRDefault="00B211D2" w:rsidP="00B773E9">
      <w:pPr>
        <w:spacing w:before="40" w:after="40" w:line="192" w:lineRule="auto"/>
        <w:ind w:right="57"/>
        <w:rPr>
          <w:b/>
          <w:sz w:val="20"/>
          <w:lang w:val="ro-RO"/>
        </w:rPr>
      </w:pPr>
    </w:p>
    <w:p w14:paraId="025E7F5D" w14:textId="77777777" w:rsidR="00B211D2" w:rsidRDefault="00B211D2" w:rsidP="00740BAB">
      <w:pPr>
        <w:pStyle w:val="Heading1"/>
        <w:spacing w:line="360" w:lineRule="auto"/>
      </w:pPr>
      <w:r>
        <w:t>LINIA 136</w:t>
      </w:r>
    </w:p>
    <w:p w14:paraId="7E48B566" w14:textId="77777777" w:rsidR="00B211D2" w:rsidRDefault="00B211D2" w:rsidP="00CF5ED3">
      <w:pPr>
        <w:pStyle w:val="Heading1"/>
        <w:spacing w:line="360" w:lineRule="auto"/>
        <w:rPr>
          <w:sz w:val="8"/>
        </w:rPr>
      </w:pPr>
      <w:r>
        <w:t>STREHAIA - MOTRU</w:t>
      </w:r>
    </w:p>
    <w:tbl>
      <w:tblPr>
        <w:tblW w:w="1020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639"/>
        <w:gridCol w:w="870"/>
        <w:gridCol w:w="754"/>
        <w:gridCol w:w="2204"/>
        <w:gridCol w:w="870"/>
        <w:gridCol w:w="754"/>
        <w:gridCol w:w="870"/>
        <w:gridCol w:w="753"/>
        <w:gridCol w:w="2492"/>
      </w:tblGrid>
      <w:tr w:rsidR="00B211D2" w14:paraId="37293D87" w14:textId="77777777">
        <w:trPr>
          <w:cantSplit/>
          <w:trHeight w:val="477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664071D" w14:textId="77777777" w:rsidR="00B211D2" w:rsidRDefault="00B211D2" w:rsidP="00B211D2">
            <w:pPr>
              <w:numPr>
                <w:ilvl w:val="0"/>
                <w:numId w:val="11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671B416" w14:textId="77777777" w:rsidR="00B211D2" w:rsidRDefault="00B211D2">
            <w:pPr>
              <w:spacing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3166D95" w14:textId="77777777" w:rsidR="00B211D2" w:rsidRDefault="00B211D2">
            <w:pPr>
              <w:spacing w:line="360" w:lineRule="auto"/>
              <w:ind w:left="57" w:right="57"/>
              <w:jc w:val="center"/>
              <w:rPr>
                <w:b/>
                <w:bCs/>
                <w:sz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E76D2CF" w14:textId="77777777" w:rsidR="00B211D2" w:rsidRDefault="00B211D2">
            <w:pPr>
              <w:spacing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Strehaia</w:t>
            </w:r>
          </w:p>
          <w:p w14:paraId="4F821555" w14:textId="77777777" w:rsidR="00B211D2" w:rsidRDefault="00B211D2">
            <w:pPr>
              <w:spacing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C793851" w14:textId="77777777" w:rsidR="00B211D2" w:rsidRDefault="00B211D2">
            <w:pPr>
              <w:spacing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peste sch. </w:t>
            </w:r>
          </w:p>
          <w:p w14:paraId="61725E7B" w14:textId="77777777" w:rsidR="00B211D2" w:rsidRDefault="00B211D2">
            <w:pPr>
              <w:spacing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nr. 12 </w:t>
            </w:r>
          </w:p>
          <w:p w14:paraId="7B9F7377" w14:textId="77777777" w:rsidR="00B211D2" w:rsidRDefault="00B211D2">
            <w:pPr>
              <w:spacing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în abatere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F1D93D1" w14:textId="77777777" w:rsidR="00B211D2" w:rsidRDefault="00B211D2">
            <w:pPr>
              <w:spacing w:line="360" w:lineRule="auto"/>
              <w:ind w:left="57" w:right="57"/>
              <w:jc w:val="center"/>
              <w:rPr>
                <w:b/>
                <w:bCs/>
                <w:sz w:val="36"/>
              </w:rPr>
            </w:pPr>
            <w:r>
              <w:rPr>
                <w:b/>
                <w:bCs/>
                <w:sz w:val="36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CBC8EDF" w14:textId="77777777" w:rsidR="00B211D2" w:rsidRDefault="00B211D2">
            <w:pPr>
              <w:spacing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8C1C19B" w14:textId="77777777" w:rsidR="00B211D2" w:rsidRDefault="00B211D2">
            <w:pPr>
              <w:spacing w:line="360" w:lineRule="auto"/>
              <w:ind w:left="57" w:right="57"/>
              <w:jc w:val="center"/>
              <w:rPr>
                <w:b/>
                <w:bCs/>
                <w:sz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C2CFA74" w14:textId="77777777" w:rsidR="00B211D2" w:rsidRDefault="00B211D2">
            <w:pPr>
              <w:spacing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Afectează intrări - ieşiri </w:t>
            </w:r>
          </w:p>
          <w:p w14:paraId="3490EEE3" w14:textId="77777777" w:rsidR="00B211D2" w:rsidRDefault="00B211D2">
            <w:pPr>
              <w:spacing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la liniile 2 - 5 către staţia Jirov.</w:t>
            </w:r>
          </w:p>
        </w:tc>
      </w:tr>
      <w:tr w:rsidR="00B211D2" w14:paraId="0C6824DB" w14:textId="77777777">
        <w:trPr>
          <w:cantSplit/>
          <w:trHeight w:val="437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42A2D53" w14:textId="77777777" w:rsidR="00B211D2" w:rsidRDefault="00B211D2" w:rsidP="00B211D2">
            <w:pPr>
              <w:numPr>
                <w:ilvl w:val="0"/>
                <w:numId w:val="11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119955B" w14:textId="77777777" w:rsidR="00B211D2" w:rsidRDefault="00B211D2">
            <w:pPr>
              <w:spacing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D83937B" w14:textId="77777777" w:rsidR="00B211D2" w:rsidRDefault="00B211D2">
            <w:pPr>
              <w:spacing w:line="360" w:lineRule="auto"/>
              <w:ind w:left="57" w:right="57"/>
              <w:jc w:val="center"/>
              <w:rPr>
                <w:b/>
                <w:bCs/>
                <w:sz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BBDC433" w14:textId="77777777" w:rsidR="00B211D2" w:rsidRDefault="00B211D2">
            <w:pPr>
              <w:spacing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Strehaia</w:t>
            </w:r>
          </w:p>
          <w:p w14:paraId="6A1CD5BB" w14:textId="77777777" w:rsidR="00B211D2" w:rsidRDefault="00B211D2">
            <w:pPr>
              <w:spacing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F4054DA" w14:textId="77777777" w:rsidR="00B211D2" w:rsidRDefault="00B211D2">
            <w:pPr>
              <w:spacing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peste sch. </w:t>
            </w:r>
          </w:p>
          <w:p w14:paraId="12041AF2" w14:textId="77777777" w:rsidR="00B211D2" w:rsidRDefault="00B211D2">
            <w:pPr>
              <w:spacing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nr. 28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28A712F" w14:textId="77777777" w:rsidR="00B211D2" w:rsidRDefault="00B211D2">
            <w:pPr>
              <w:spacing w:line="360" w:lineRule="auto"/>
              <w:ind w:left="57" w:right="57"/>
              <w:jc w:val="center"/>
              <w:rPr>
                <w:b/>
                <w:bCs/>
                <w:sz w:val="36"/>
              </w:rPr>
            </w:pPr>
            <w:r>
              <w:rPr>
                <w:b/>
                <w:bCs/>
                <w:sz w:val="36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424E58D" w14:textId="77777777" w:rsidR="00B211D2" w:rsidRDefault="00B211D2">
            <w:pPr>
              <w:spacing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6872505" w14:textId="77777777" w:rsidR="00B211D2" w:rsidRDefault="00B211D2">
            <w:pPr>
              <w:spacing w:line="360" w:lineRule="auto"/>
              <w:ind w:left="57" w:right="57"/>
              <w:jc w:val="center"/>
              <w:rPr>
                <w:b/>
                <w:bCs/>
                <w:sz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9A3FFA5" w14:textId="77777777" w:rsidR="00B211D2" w:rsidRDefault="00B211D2">
            <w:pPr>
              <w:spacing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Afectează intrări - ieşiri</w:t>
            </w:r>
          </w:p>
          <w:p w14:paraId="139313B8" w14:textId="77777777" w:rsidR="00B211D2" w:rsidRDefault="00B211D2">
            <w:pPr>
              <w:spacing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 la linia 1.</w:t>
            </w:r>
          </w:p>
        </w:tc>
      </w:tr>
      <w:tr w:rsidR="00B211D2" w14:paraId="435DBB6F" w14:textId="77777777">
        <w:trPr>
          <w:cantSplit/>
          <w:trHeight w:val="822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25AA314" w14:textId="77777777" w:rsidR="00B211D2" w:rsidRDefault="00B211D2" w:rsidP="00B211D2">
            <w:pPr>
              <w:numPr>
                <w:ilvl w:val="0"/>
                <w:numId w:val="11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A2EEE9D" w14:textId="77777777" w:rsidR="00B211D2" w:rsidRDefault="00B211D2">
            <w:pPr>
              <w:spacing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584C74A" w14:textId="77777777" w:rsidR="00B211D2" w:rsidRDefault="00B211D2">
            <w:pPr>
              <w:spacing w:line="360" w:lineRule="auto"/>
              <w:ind w:left="57" w:right="57"/>
              <w:jc w:val="center"/>
              <w:rPr>
                <w:b/>
                <w:bCs/>
                <w:sz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1DE3BF2" w14:textId="77777777" w:rsidR="00B211D2" w:rsidRDefault="00B211D2">
            <w:pPr>
              <w:spacing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Strehaia</w:t>
            </w:r>
          </w:p>
          <w:p w14:paraId="05AE997F" w14:textId="77777777" w:rsidR="00B211D2" w:rsidRDefault="00B211D2">
            <w:pPr>
              <w:spacing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64343CD" w14:textId="77777777" w:rsidR="00B211D2" w:rsidRDefault="00B211D2">
            <w:pPr>
              <w:spacing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peste T.D.J.</w:t>
            </w:r>
          </w:p>
          <w:p w14:paraId="2D8CDED3" w14:textId="77777777" w:rsidR="00B211D2" w:rsidRDefault="00B211D2">
            <w:pPr>
              <w:spacing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26 / 30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04D05D8" w14:textId="77777777" w:rsidR="00B211D2" w:rsidRDefault="00B211D2">
            <w:pPr>
              <w:spacing w:line="360" w:lineRule="auto"/>
              <w:ind w:left="57" w:right="57"/>
              <w:jc w:val="center"/>
              <w:rPr>
                <w:b/>
                <w:bCs/>
                <w:sz w:val="36"/>
              </w:rPr>
            </w:pPr>
            <w:r>
              <w:rPr>
                <w:b/>
                <w:bCs/>
                <w:sz w:val="36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5E5E3FE" w14:textId="77777777" w:rsidR="00B211D2" w:rsidRDefault="00B211D2">
            <w:pPr>
              <w:spacing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F686DC7" w14:textId="77777777" w:rsidR="00B211D2" w:rsidRDefault="00B211D2">
            <w:pPr>
              <w:spacing w:line="360" w:lineRule="auto"/>
              <w:ind w:left="57" w:right="57"/>
              <w:jc w:val="center"/>
              <w:rPr>
                <w:b/>
                <w:bCs/>
                <w:sz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448315A" w14:textId="77777777" w:rsidR="00B211D2" w:rsidRDefault="00B211D2">
            <w:pPr>
              <w:spacing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Afectează intrări - ieşiri</w:t>
            </w:r>
          </w:p>
          <w:p w14:paraId="509A1D2A" w14:textId="77777777" w:rsidR="00B211D2" w:rsidRDefault="00B211D2">
            <w:pPr>
              <w:spacing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 la liniile 4 și 5 direcţia Jirov.</w:t>
            </w:r>
          </w:p>
        </w:tc>
      </w:tr>
      <w:tr w:rsidR="00B211D2" w14:paraId="07423E42" w14:textId="77777777">
        <w:trPr>
          <w:cantSplit/>
          <w:trHeight w:val="507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DEC6FBB" w14:textId="77777777" w:rsidR="00B211D2" w:rsidRDefault="00B211D2" w:rsidP="00B211D2">
            <w:pPr>
              <w:numPr>
                <w:ilvl w:val="0"/>
                <w:numId w:val="11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287540A" w14:textId="77777777" w:rsidR="00B211D2" w:rsidRDefault="00B211D2">
            <w:pPr>
              <w:spacing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CAFEE41" w14:textId="77777777" w:rsidR="00B211D2" w:rsidRDefault="00B211D2">
            <w:pPr>
              <w:spacing w:line="360" w:lineRule="auto"/>
              <w:ind w:left="57" w:right="57"/>
              <w:jc w:val="center"/>
              <w:rPr>
                <w:b/>
                <w:bCs/>
                <w:sz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4541FBD" w14:textId="77777777" w:rsidR="00B211D2" w:rsidRDefault="00B211D2">
            <w:pPr>
              <w:spacing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Jirov</w:t>
            </w:r>
          </w:p>
          <w:p w14:paraId="7A524D41" w14:textId="77777777" w:rsidR="00B211D2" w:rsidRDefault="00B211D2">
            <w:pPr>
              <w:spacing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linia 1 </w:t>
            </w:r>
          </w:p>
          <w:p w14:paraId="426AAE46" w14:textId="77777777" w:rsidR="00B211D2" w:rsidRDefault="00B211D2">
            <w:pPr>
              <w:spacing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primiri-expedieri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1AC906B" w14:textId="77777777" w:rsidR="00B211D2" w:rsidRDefault="00B211D2">
            <w:pPr>
              <w:spacing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toată </w:t>
            </w:r>
          </w:p>
          <w:p w14:paraId="242D1C4F" w14:textId="77777777" w:rsidR="00B211D2" w:rsidRDefault="00B211D2">
            <w:pPr>
              <w:spacing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1A3C874" w14:textId="77777777" w:rsidR="00B211D2" w:rsidRDefault="00B211D2">
            <w:pPr>
              <w:spacing w:line="360" w:lineRule="auto"/>
              <w:ind w:left="57" w:right="57"/>
              <w:jc w:val="center"/>
              <w:rPr>
                <w:b/>
                <w:bCs/>
                <w:sz w:val="36"/>
              </w:rPr>
            </w:pPr>
            <w:r>
              <w:rPr>
                <w:b/>
                <w:bCs/>
                <w:sz w:val="36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34E0E77" w14:textId="77777777" w:rsidR="00B211D2" w:rsidRDefault="00B211D2">
            <w:pPr>
              <w:spacing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48DBCAD" w14:textId="77777777" w:rsidR="00B211D2" w:rsidRDefault="00B211D2">
            <w:pPr>
              <w:spacing w:line="360" w:lineRule="auto"/>
              <w:ind w:left="57" w:right="57"/>
              <w:jc w:val="center"/>
              <w:rPr>
                <w:b/>
                <w:bCs/>
                <w:sz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C8C23B2" w14:textId="77777777" w:rsidR="00B211D2" w:rsidRDefault="00B211D2">
            <w:pPr>
              <w:spacing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</w:p>
        </w:tc>
      </w:tr>
      <w:tr w:rsidR="00B211D2" w14:paraId="0106A999" w14:textId="77777777">
        <w:trPr>
          <w:cantSplit/>
          <w:trHeight w:val="507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35B0E3F" w14:textId="77777777" w:rsidR="00B211D2" w:rsidRDefault="00B211D2" w:rsidP="00B211D2">
            <w:pPr>
              <w:numPr>
                <w:ilvl w:val="0"/>
                <w:numId w:val="11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73E3711" w14:textId="77777777" w:rsidR="00B211D2" w:rsidRDefault="00B211D2">
            <w:pPr>
              <w:spacing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27+250</w:t>
            </w:r>
          </w:p>
          <w:p w14:paraId="18D35926" w14:textId="77777777" w:rsidR="00B211D2" w:rsidRDefault="00B211D2">
            <w:pPr>
              <w:spacing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27+350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F0FD5B3" w14:textId="77777777" w:rsidR="00B211D2" w:rsidRDefault="00B211D2">
            <w:pPr>
              <w:spacing w:line="360" w:lineRule="auto"/>
              <w:ind w:left="57" w:right="57"/>
              <w:jc w:val="center"/>
              <w:rPr>
                <w:b/>
                <w:bCs/>
                <w:sz w:val="36"/>
              </w:rPr>
            </w:pPr>
            <w:r>
              <w:rPr>
                <w:b/>
                <w:bCs/>
                <w:sz w:val="36"/>
              </w:rPr>
              <w:t>15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D863E7F" w14:textId="77777777" w:rsidR="00B211D2" w:rsidRDefault="00B211D2">
            <w:pPr>
              <w:spacing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Motru Est</w:t>
            </w:r>
          </w:p>
          <w:p w14:paraId="42185B63" w14:textId="77777777" w:rsidR="00B211D2" w:rsidRDefault="00B211D2">
            <w:pPr>
              <w:spacing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 3 directă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B76C938" w14:textId="77777777" w:rsidR="00B211D2" w:rsidRDefault="00B211D2">
            <w:pPr>
              <w:spacing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7124488" w14:textId="77777777" w:rsidR="00B211D2" w:rsidRDefault="00B211D2">
            <w:pPr>
              <w:spacing w:line="360" w:lineRule="auto"/>
              <w:ind w:left="57" w:right="57"/>
              <w:jc w:val="center"/>
              <w:rPr>
                <w:b/>
                <w:bCs/>
                <w:sz w:val="36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2DBF16A" w14:textId="77777777" w:rsidR="00B211D2" w:rsidRDefault="00B211D2">
            <w:pPr>
              <w:spacing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AC971CE" w14:textId="77777777" w:rsidR="00B211D2" w:rsidRDefault="00B211D2">
            <w:pPr>
              <w:spacing w:line="360" w:lineRule="auto"/>
              <w:ind w:left="57" w:right="57"/>
              <w:jc w:val="center"/>
              <w:rPr>
                <w:b/>
                <w:bCs/>
                <w:sz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D1FE73F" w14:textId="77777777" w:rsidR="00B211D2" w:rsidRDefault="00B211D2">
            <w:pPr>
              <w:spacing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Peste sch. 3 și 11.</w:t>
            </w:r>
          </w:p>
          <w:p w14:paraId="6BF715A7" w14:textId="77777777" w:rsidR="00B211D2" w:rsidRDefault="00B211D2">
            <w:pPr>
              <w:spacing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Fără inductori.</w:t>
            </w:r>
          </w:p>
        </w:tc>
      </w:tr>
      <w:tr w:rsidR="00B211D2" w14:paraId="11EFE253" w14:textId="77777777">
        <w:trPr>
          <w:cantSplit/>
          <w:trHeight w:val="648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7A504DB" w14:textId="77777777" w:rsidR="00B211D2" w:rsidRDefault="00B211D2" w:rsidP="00B211D2">
            <w:pPr>
              <w:numPr>
                <w:ilvl w:val="0"/>
                <w:numId w:val="11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0B84132" w14:textId="77777777" w:rsidR="00B211D2" w:rsidRDefault="00B211D2">
            <w:pPr>
              <w:spacing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7A9CEF1" w14:textId="77777777" w:rsidR="00B211D2" w:rsidRDefault="00B211D2">
            <w:pPr>
              <w:spacing w:line="360" w:lineRule="auto"/>
              <w:ind w:left="57" w:right="57"/>
              <w:jc w:val="center"/>
              <w:rPr>
                <w:b/>
                <w:bCs/>
                <w:sz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874BABC" w14:textId="77777777" w:rsidR="00B211D2" w:rsidRDefault="00B211D2">
            <w:pPr>
              <w:spacing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Motru Est</w:t>
            </w:r>
          </w:p>
          <w:p w14:paraId="512C8734" w14:textId="77777777" w:rsidR="00B211D2" w:rsidRDefault="00B211D2">
            <w:pPr>
              <w:spacing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44BA59E" w14:textId="77777777" w:rsidR="00B211D2" w:rsidRDefault="00B211D2">
            <w:pPr>
              <w:spacing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peste sch. </w:t>
            </w:r>
          </w:p>
          <w:p w14:paraId="551D5C10" w14:textId="77777777" w:rsidR="00B211D2" w:rsidRDefault="00B211D2">
            <w:pPr>
              <w:spacing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nr. 37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261BE75" w14:textId="77777777" w:rsidR="00B211D2" w:rsidRDefault="00B211D2">
            <w:pPr>
              <w:spacing w:line="360" w:lineRule="auto"/>
              <w:ind w:left="57" w:right="57"/>
              <w:jc w:val="center"/>
              <w:rPr>
                <w:b/>
                <w:bCs/>
                <w:sz w:val="36"/>
              </w:rPr>
            </w:pPr>
            <w:r>
              <w:rPr>
                <w:b/>
                <w:bCs/>
                <w:sz w:val="36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AD476E1" w14:textId="77777777" w:rsidR="00B211D2" w:rsidRDefault="00B211D2">
            <w:pPr>
              <w:spacing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3E1708E" w14:textId="77777777" w:rsidR="00B211D2" w:rsidRDefault="00B211D2">
            <w:pPr>
              <w:spacing w:line="360" w:lineRule="auto"/>
              <w:ind w:left="57" w:right="57"/>
              <w:jc w:val="center"/>
              <w:rPr>
                <w:b/>
                <w:bCs/>
                <w:sz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AA7B0C2" w14:textId="77777777" w:rsidR="00B211D2" w:rsidRDefault="00B211D2">
            <w:pPr>
              <w:spacing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Afectează intrări - ieşiri</w:t>
            </w:r>
          </w:p>
          <w:p w14:paraId="2E34CCA8" w14:textId="77777777" w:rsidR="00B211D2" w:rsidRDefault="00B211D2">
            <w:pPr>
              <w:spacing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 la liniile 7 şi 8 </w:t>
            </w:r>
          </w:p>
          <w:p w14:paraId="3A9C1C21" w14:textId="77777777" w:rsidR="00B211D2" w:rsidRDefault="00B211D2">
            <w:pPr>
              <w:spacing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 primiri - expedieri.</w:t>
            </w:r>
          </w:p>
        </w:tc>
      </w:tr>
      <w:tr w:rsidR="00B211D2" w14:paraId="588C3F05" w14:textId="77777777">
        <w:trPr>
          <w:cantSplit/>
          <w:trHeight w:val="141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ACA56CE" w14:textId="77777777" w:rsidR="00B211D2" w:rsidRDefault="00B211D2" w:rsidP="00B211D2">
            <w:pPr>
              <w:numPr>
                <w:ilvl w:val="0"/>
                <w:numId w:val="11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F70EFB4" w14:textId="77777777" w:rsidR="00B211D2" w:rsidRDefault="00B211D2">
            <w:pPr>
              <w:spacing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AA8C88C" w14:textId="77777777" w:rsidR="00B211D2" w:rsidRDefault="00B211D2">
            <w:pPr>
              <w:spacing w:line="360" w:lineRule="auto"/>
              <w:ind w:left="57" w:right="57"/>
              <w:jc w:val="center"/>
              <w:rPr>
                <w:b/>
                <w:bCs/>
                <w:sz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8227BF3" w14:textId="77777777" w:rsidR="00B211D2" w:rsidRDefault="00B211D2">
            <w:pPr>
              <w:spacing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Motru Est</w:t>
            </w:r>
          </w:p>
          <w:p w14:paraId="4DF9F1FE" w14:textId="77777777" w:rsidR="00B211D2" w:rsidRDefault="00B211D2">
            <w:pPr>
              <w:spacing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8C57984" w14:textId="77777777" w:rsidR="00B211D2" w:rsidRDefault="00B211D2">
            <w:pPr>
              <w:spacing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peste T.D.J. 29 / 33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AD36112" w14:textId="77777777" w:rsidR="00B211D2" w:rsidRDefault="00B211D2">
            <w:pPr>
              <w:spacing w:line="360" w:lineRule="auto"/>
              <w:ind w:left="57" w:right="57"/>
              <w:jc w:val="center"/>
              <w:rPr>
                <w:b/>
                <w:bCs/>
                <w:sz w:val="36"/>
              </w:rPr>
            </w:pPr>
            <w:r>
              <w:rPr>
                <w:b/>
                <w:bCs/>
                <w:sz w:val="36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A3FB825" w14:textId="77777777" w:rsidR="00B211D2" w:rsidRDefault="00B211D2">
            <w:pPr>
              <w:spacing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9883DA8" w14:textId="77777777" w:rsidR="00B211D2" w:rsidRDefault="00B211D2">
            <w:pPr>
              <w:spacing w:line="360" w:lineRule="auto"/>
              <w:ind w:left="57" w:right="57"/>
              <w:jc w:val="center"/>
              <w:rPr>
                <w:b/>
                <w:bCs/>
                <w:sz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AB2242F" w14:textId="77777777" w:rsidR="00B211D2" w:rsidRDefault="00B211D2">
            <w:pPr>
              <w:spacing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Afectează intrări - ieşiri</w:t>
            </w:r>
          </w:p>
          <w:p w14:paraId="5F22E3DB" w14:textId="77777777" w:rsidR="00B211D2" w:rsidRDefault="00B211D2">
            <w:pPr>
              <w:spacing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 la liniile 9 – 13, Cap X.</w:t>
            </w:r>
          </w:p>
        </w:tc>
      </w:tr>
      <w:tr w:rsidR="00B211D2" w14:paraId="347D3843" w14:textId="77777777">
        <w:trPr>
          <w:cantSplit/>
          <w:trHeight w:val="426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75A8354" w14:textId="77777777" w:rsidR="00B211D2" w:rsidRDefault="00B211D2" w:rsidP="00B211D2">
            <w:pPr>
              <w:numPr>
                <w:ilvl w:val="0"/>
                <w:numId w:val="11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66CDF32" w14:textId="77777777" w:rsidR="00B211D2" w:rsidRDefault="00B211D2">
            <w:pPr>
              <w:spacing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9BB450D" w14:textId="77777777" w:rsidR="00B211D2" w:rsidRDefault="00B211D2">
            <w:pPr>
              <w:spacing w:line="360" w:lineRule="auto"/>
              <w:ind w:left="57" w:right="57"/>
              <w:jc w:val="center"/>
              <w:rPr>
                <w:b/>
                <w:bCs/>
                <w:sz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054CCEE" w14:textId="77777777" w:rsidR="00B211D2" w:rsidRDefault="00B211D2">
            <w:pPr>
              <w:spacing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Motru Est</w:t>
            </w:r>
          </w:p>
          <w:p w14:paraId="10468BB3" w14:textId="77777777" w:rsidR="00B211D2" w:rsidRDefault="00B211D2">
            <w:pPr>
              <w:spacing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 9</w:t>
            </w:r>
          </w:p>
          <w:p w14:paraId="7D69FF35" w14:textId="77777777" w:rsidR="00B211D2" w:rsidRDefault="00B211D2">
            <w:pPr>
              <w:spacing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primiri - expedieri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6708266" w14:textId="77777777" w:rsidR="00B211D2" w:rsidRDefault="00B211D2">
            <w:pPr>
              <w:spacing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toată</w:t>
            </w:r>
          </w:p>
          <w:p w14:paraId="05475D7F" w14:textId="77777777" w:rsidR="00B211D2" w:rsidRDefault="00B211D2">
            <w:pPr>
              <w:spacing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DDA8DD5" w14:textId="77777777" w:rsidR="00B211D2" w:rsidRDefault="00B211D2">
            <w:pPr>
              <w:spacing w:line="360" w:lineRule="auto"/>
              <w:ind w:left="57" w:right="57"/>
              <w:jc w:val="center"/>
              <w:rPr>
                <w:b/>
                <w:bCs/>
                <w:sz w:val="36"/>
              </w:rPr>
            </w:pPr>
            <w:r>
              <w:rPr>
                <w:b/>
                <w:bCs/>
                <w:sz w:val="36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47FDCCC" w14:textId="77777777" w:rsidR="00B211D2" w:rsidRDefault="00B211D2">
            <w:pPr>
              <w:spacing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84675B3" w14:textId="77777777" w:rsidR="00B211D2" w:rsidRDefault="00B211D2">
            <w:pPr>
              <w:spacing w:line="360" w:lineRule="auto"/>
              <w:ind w:left="57" w:right="57"/>
              <w:jc w:val="center"/>
              <w:rPr>
                <w:b/>
                <w:bCs/>
                <w:sz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21E039B" w14:textId="77777777" w:rsidR="00B211D2" w:rsidRDefault="00B211D2">
            <w:pPr>
              <w:spacing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</w:p>
        </w:tc>
      </w:tr>
      <w:tr w:rsidR="00B211D2" w14:paraId="657BEE8B" w14:textId="77777777">
        <w:trPr>
          <w:cantSplit/>
          <w:trHeight w:val="408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2E42BD8" w14:textId="77777777" w:rsidR="00B211D2" w:rsidRDefault="00B211D2" w:rsidP="00B211D2">
            <w:pPr>
              <w:numPr>
                <w:ilvl w:val="0"/>
                <w:numId w:val="11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672DE93" w14:textId="77777777" w:rsidR="00B211D2" w:rsidRDefault="00B211D2">
            <w:pPr>
              <w:spacing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FD196D4" w14:textId="77777777" w:rsidR="00B211D2" w:rsidRDefault="00B211D2">
            <w:pPr>
              <w:spacing w:line="360" w:lineRule="auto"/>
              <w:ind w:left="57" w:right="57"/>
              <w:jc w:val="center"/>
              <w:rPr>
                <w:b/>
                <w:bCs/>
                <w:sz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6940C4B" w14:textId="77777777" w:rsidR="00B211D2" w:rsidRDefault="00B211D2">
            <w:pPr>
              <w:spacing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Motru Est</w:t>
            </w:r>
          </w:p>
          <w:p w14:paraId="58A88BCF" w14:textId="77777777" w:rsidR="00B211D2" w:rsidRDefault="00B211D2">
            <w:pPr>
              <w:spacing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50879FC" w14:textId="77777777" w:rsidR="00B211D2" w:rsidRDefault="00B211D2">
            <w:pPr>
              <w:spacing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peste sch. </w:t>
            </w:r>
          </w:p>
          <w:p w14:paraId="413CA711" w14:textId="77777777" w:rsidR="00B211D2" w:rsidRDefault="00B211D2">
            <w:pPr>
              <w:spacing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nr. 43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EE20DF1" w14:textId="77777777" w:rsidR="00B211D2" w:rsidRDefault="00B211D2">
            <w:pPr>
              <w:spacing w:line="360" w:lineRule="auto"/>
              <w:ind w:left="57" w:right="57"/>
              <w:jc w:val="center"/>
              <w:rPr>
                <w:b/>
                <w:bCs/>
                <w:sz w:val="36"/>
              </w:rPr>
            </w:pPr>
            <w:r>
              <w:rPr>
                <w:b/>
                <w:bCs/>
                <w:sz w:val="36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13DBD6D" w14:textId="77777777" w:rsidR="00B211D2" w:rsidRDefault="00B211D2">
            <w:pPr>
              <w:spacing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898E77F" w14:textId="77777777" w:rsidR="00B211D2" w:rsidRDefault="00B211D2">
            <w:pPr>
              <w:spacing w:line="360" w:lineRule="auto"/>
              <w:ind w:left="57" w:right="57"/>
              <w:jc w:val="center"/>
              <w:rPr>
                <w:b/>
                <w:bCs/>
                <w:sz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CF5D85E" w14:textId="77777777" w:rsidR="00B211D2" w:rsidRDefault="00B211D2">
            <w:pPr>
              <w:spacing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Afectează intrări - ieşiri </w:t>
            </w:r>
          </w:p>
          <w:p w14:paraId="6E7A50D5" w14:textId="77777777" w:rsidR="00B211D2" w:rsidRDefault="00B211D2">
            <w:pPr>
              <w:spacing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la liniile 10 şi 11.</w:t>
            </w:r>
          </w:p>
        </w:tc>
      </w:tr>
      <w:tr w:rsidR="00B211D2" w14:paraId="4F164000" w14:textId="77777777">
        <w:trPr>
          <w:cantSplit/>
          <w:trHeight w:val="1784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E7B2B60" w14:textId="77777777" w:rsidR="00B211D2" w:rsidRDefault="00B211D2" w:rsidP="00B211D2">
            <w:pPr>
              <w:numPr>
                <w:ilvl w:val="0"/>
                <w:numId w:val="11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63BFCC2" w14:textId="77777777" w:rsidR="00B211D2" w:rsidRDefault="00B211D2">
            <w:pPr>
              <w:spacing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65C741F" w14:textId="77777777" w:rsidR="00B211D2" w:rsidRDefault="00B211D2">
            <w:pPr>
              <w:spacing w:line="360" w:lineRule="auto"/>
              <w:ind w:left="57" w:right="57"/>
              <w:jc w:val="center"/>
              <w:rPr>
                <w:b/>
                <w:bCs/>
                <w:sz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3DF9458" w14:textId="77777777" w:rsidR="00B211D2" w:rsidRDefault="00B211D2">
            <w:pPr>
              <w:spacing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Motru Est</w:t>
            </w:r>
          </w:p>
          <w:p w14:paraId="034AA799" w14:textId="77777777" w:rsidR="00B211D2" w:rsidRDefault="00B211D2">
            <w:pPr>
              <w:spacing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20C51D3" w14:textId="77777777" w:rsidR="00B211D2" w:rsidRDefault="00B211D2">
            <w:pPr>
              <w:spacing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peste T.D.J. 22 / 26 şi </w:t>
            </w:r>
          </w:p>
          <w:p w14:paraId="0DAC032B" w14:textId="77777777" w:rsidR="00B211D2" w:rsidRDefault="00B211D2">
            <w:pPr>
              <w:spacing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sch. </w:t>
            </w:r>
          </w:p>
          <w:p w14:paraId="1B02483D" w14:textId="77777777" w:rsidR="00B211D2" w:rsidRDefault="00B211D2">
            <w:pPr>
              <w:spacing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nr. 30, 38, 40 </w:t>
            </w:r>
          </w:p>
          <w:p w14:paraId="419A07CE" w14:textId="77777777" w:rsidR="00B211D2" w:rsidRDefault="00B211D2">
            <w:pPr>
              <w:spacing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şi 48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D2A33CA" w14:textId="77777777" w:rsidR="00B211D2" w:rsidRDefault="00B211D2">
            <w:pPr>
              <w:spacing w:line="360" w:lineRule="auto"/>
              <w:ind w:left="57" w:right="57"/>
              <w:jc w:val="center"/>
              <w:rPr>
                <w:b/>
                <w:bCs/>
                <w:sz w:val="36"/>
              </w:rPr>
            </w:pPr>
            <w:r>
              <w:rPr>
                <w:b/>
                <w:bCs/>
                <w:sz w:val="36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711B0EF" w14:textId="77777777" w:rsidR="00B211D2" w:rsidRDefault="00B211D2">
            <w:pPr>
              <w:spacing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CBDB7E3" w14:textId="77777777" w:rsidR="00B211D2" w:rsidRDefault="00B211D2">
            <w:pPr>
              <w:spacing w:line="360" w:lineRule="auto"/>
              <w:ind w:left="57" w:right="57"/>
              <w:jc w:val="center"/>
              <w:rPr>
                <w:b/>
                <w:bCs/>
                <w:sz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5444AFF" w14:textId="77777777" w:rsidR="00B211D2" w:rsidRDefault="00B211D2">
            <w:pPr>
              <w:spacing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Afectează intrări - ieşiri </w:t>
            </w:r>
          </w:p>
          <w:p w14:paraId="27FDCFB6" w14:textId="77777777" w:rsidR="00B211D2" w:rsidRDefault="00B211D2">
            <w:pPr>
              <w:spacing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la liniile 1 - 13.</w:t>
            </w:r>
          </w:p>
        </w:tc>
      </w:tr>
    </w:tbl>
    <w:p w14:paraId="23A21366" w14:textId="77777777" w:rsidR="00B211D2" w:rsidRDefault="00B211D2">
      <w:pPr>
        <w:spacing w:line="192" w:lineRule="auto"/>
        <w:ind w:right="57"/>
        <w:rPr>
          <w:sz w:val="20"/>
          <w:lang w:val="ro-RO"/>
        </w:rPr>
      </w:pPr>
    </w:p>
    <w:p w14:paraId="00B34235" w14:textId="77777777" w:rsidR="00B211D2" w:rsidRDefault="00B211D2" w:rsidP="00C83010">
      <w:pPr>
        <w:pStyle w:val="Heading1"/>
        <w:spacing w:line="360" w:lineRule="auto"/>
      </w:pPr>
      <w:r>
        <w:lastRenderedPageBreak/>
        <w:t>LINIA 143</w:t>
      </w:r>
    </w:p>
    <w:p w14:paraId="77FF9942" w14:textId="77777777" w:rsidR="00B211D2" w:rsidRDefault="00B211D2" w:rsidP="003A21BE">
      <w:pPr>
        <w:pStyle w:val="Heading1"/>
        <w:spacing w:line="360" w:lineRule="auto"/>
        <w:rPr>
          <w:b w:val="0"/>
          <w:bCs w:val="0"/>
          <w:sz w:val="8"/>
        </w:rPr>
      </w:pPr>
      <w:r>
        <w:t>GURA MOTRULUI - TÂRGU JIU</w:t>
      </w:r>
    </w:p>
    <w:tbl>
      <w:tblPr>
        <w:tblW w:w="10233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685"/>
        <w:gridCol w:w="855"/>
        <w:gridCol w:w="756"/>
        <w:gridCol w:w="2198"/>
        <w:gridCol w:w="868"/>
        <w:gridCol w:w="783"/>
        <w:gridCol w:w="841"/>
        <w:gridCol w:w="769"/>
        <w:gridCol w:w="2478"/>
      </w:tblGrid>
      <w:tr w:rsidR="00B211D2" w14:paraId="2E777DFA" w14:textId="77777777">
        <w:trPr>
          <w:cantSplit/>
          <w:trHeight w:val="442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3A7670D" w14:textId="77777777" w:rsidR="00B211D2" w:rsidRDefault="00B211D2" w:rsidP="00B211D2">
            <w:pPr>
              <w:numPr>
                <w:ilvl w:val="0"/>
                <w:numId w:val="1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5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829164B" w14:textId="77777777" w:rsidR="00B211D2" w:rsidRDefault="00B211D2">
            <w:pPr>
              <w:spacing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12+875</w:t>
            </w:r>
          </w:p>
          <w:p w14:paraId="0B491A69" w14:textId="77777777" w:rsidR="00B211D2" w:rsidRDefault="00B211D2">
            <w:pPr>
              <w:spacing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13+200</w:t>
            </w: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E86D57C" w14:textId="77777777" w:rsidR="00B211D2" w:rsidRPr="00984839" w:rsidRDefault="00B211D2">
            <w:pPr>
              <w:spacing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30</w:t>
            </w:r>
          </w:p>
        </w:tc>
        <w:tc>
          <w:tcPr>
            <w:tcW w:w="219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5B8B762" w14:textId="77777777" w:rsidR="00B211D2" w:rsidRDefault="00B211D2">
            <w:pPr>
              <w:spacing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Turceni</w:t>
            </w:r>
          </w:p>
          <w:p w14:paraId="7A60136C" w14:textId="77777777" w:rsidR="00B211D2" w:rsidRDefault="00B211D2">
            <w:pPr>
              <w:spacing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 3 directă, Cap X</w:t>
            </w: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2D61ADB" w14:textId="77777777" w:rsidR="00B211D2" w:rsidRDefault="00B211D2">
            <w:pPr>
              <w:spacing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8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AD130E0" w14:textId="77777777" w:rsidR="00B211D2" w:rsidRDefault="00B211D2">
            <w:pPr>
              <w:spacing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4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64D021A" w14:textId="77777777" w:rsidR="00B211D2" w:rsidRDefault="00B211D2">
            <w:pPr>
              <w:spacing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3567BAF" w14:textId="77777777" w:rsidR="00B211D2" w:rsidRPr="00984839" w:rsidRDefault="00B211D2">
            <w:pPr>
              <w:spacing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7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7D3B30D" w14:textId="77777777" w:rsidR="00B211D2" w:rsidRDefault="00B211D2">
            <w:pPr>
              <w:spacing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Afectează intrări - ieşiri peste sch. 23, 25, 31, 35 </w:t>
            </w:r>
          </w:p>
          <w:p w14:paraId="0F88E8B2" w14:textId="77777777" w:rsidR="00B211D2" w:rsidRDefault="00B211D2">
            <w:pPr>
              <w:spacing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și 47.</w:t>
            </w:r>
          </w:p>
          <w:p w14:paraId="1253A898" w14:textId="77777777" w:rsidR="00B211D2" w:rsidRDefault="00B211D2">
            <w:pPr>
              <w:spacing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Fără inductori.</w:t>
            </w:r>
          </w:p>
        </w:tc>
      </w:tr>
      <w:tr w:rsidR="00B211D2" w14:paraId="30737EB4" w14:textId="77777777">
        <w:trPr>
          <w:cantSplit/>
          <w:trHeight w:val="442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928A07C" w14:textId="77777777" w:rsidR="00B211D2" w:rsidRDefault="00B211D2" w:rsidP="00B211D2">
            <w:pPr>
              <w:numPr>
                <w:ilvl w:val="0"/>
                <w:numId w:val="1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5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6A18585" w14:textId="77777777" w:rsidR="00B211D2" w:rsidRDefault="00B211D2">
            <w:pPr>
              <w:spacing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D8C1C4D" w14:textId="77777777" w:rsidR="00B211D2" w:rsidRDefault="00B211D2">
            <w:pPr>
              <w:spacing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3269FC5" w14:textId="77777777" w:rsidR="00B211D2" w:rsidRDefault="00B211D2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Gura Motrului - Turceni și St. Turceni</w:t>
            </w:r>
          </w:p>
          <w:p w14:paraId="5BCC34B0" w14:textId="77777777" w:rsidR="00B211D2" w:rsidRDefault="00B211D2">
            <w:pPr>
              <w:spacing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 2 directă</w:t>
            </w: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40E21E6" w14:textId="77777777" w:rsidR="00B211D2" w:rsidRDefault="00B211D2">
            <w:pPr>
              <w:spacing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8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D3745D9" w14:textId="77777777" w:rsidR="00B211D2" w:rsidRDefault="00B211D2">
            <w:pPr>
              <w:spacing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4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C7F991A" w14:textId="77777777" w:rsidR="00B211D2" w:rsidRDefault="00B211D2">
            <w:pPr>
              <w:spacing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11+850</w:t>
            </w:r>
          </w:p>
          <w:p w14:paraId="462183A4" w14:textId="77777777" w:rsidR="00B211D2" w:rsidRDefault="00B211D2">
            <w:pPr>
              <w:spacing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13+300</w:t>
            </w:r>
          </w:p>
        </w:tc>
        <w:tc>
          <w:tcPr>
            <w:tcW w:w="76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EC3F489" w14:textId="77777777" w:rsidR="00B211D2" w:rsidRPr="00984839" w:rsidRDefault="00B211D2">
            <w:pPr>
              <w:spacing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30</w:t>
            </w:r>
          </w:p>
        </w:tc>
        <w:tc>
          <w:tcPr>
            <w:tcW w:w="247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E88E9F7" w14:textId="77777777" w:rsidR="00B211D2" w:rsidRDefault="00B211D2">
            <w:pPr>
              <w:spacing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Fără inductori.</w:t>
            </w:r>
          </w:p>
          <w:p w14:paraId="35845311" w14:textId="77777777" w:rsidR="00B211D2" w:rsidRDefault="00B211D2">
            <w:pPr>
              <w:spacing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Peste sch. 15, 51 și 57.</w:t>
            </w:r>
          </w:p>
        </w:tc>
      </w:tr>
      <w:tr w:rsidR="00B211D2" w14:paraId="4856D07B" w14:textId="77777777">
        <w:trPr>
          <w:cantSplit/>
          <w:trHeight w:val="1397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9D09CD3" w14:textId="77777777" w:rsidR="00B211D2" w:rsidRDefault="00B211D2" w:rsidP="00B211D2">
            <w:pPr>
              <w:numPr>
                <w:ilvl w:val="0"/>
                <w:numId w:val="1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5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31D37E6" w14:textId="77777777" w:rsidR="00B211D2" w:rsidRDefault="00B211D2">
            <w:pPr>
              <w:spacing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2F645F4" w14:textId="77777777" w:rsidR="00B211D2" w:rsidRPr="00984839" w:rsidRDefault="00B211D2">
            <w:pPr>
              <w:spacing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CE65B7C" w14:textId="77777777" w:rsidR="00B211D2" w:rsidRDefault="00B211D2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Turceni</w:t>
            </w:r>
          </w:p>
          <w:p w14:paraId="6C508694" w14:textId="77777777" w:rsidR="00B211D2" w:rsidRDefault="00B211D2">
            <w:pPr>
              <w:spacing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 2 directă, Cap Y</w:t>
            </w:r>
          </w:p>
          <w:p w14:paraId="6847C723" w14:textId="77777777" w:rsidR="00B211D2" w:rsidRDefault="00B211D2">
            <w:pPr>
              <w:spacing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peste sch. 28, 18, 14, 12, 6 și 4</w:t>
            </w: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4AF6ECC" w14:textId="77777777" w:rsidR="00B211D2" w:rsidRDefault="00B211D2">
            <w:pPr>
              <w:spacing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8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93A3CDB" w14:textId="77777777" w:rsidR="00B211D2" w:rsidRDefault="00B211D2">
            <w:pPr>
              <w:spacing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4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A3D98F7" w14:textId="77777777" w:rsidR="00B211D2" w:rsidRDefault="00B211D2">
            <w:pPr>
              <w:spacing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14+290</w:t>
            </w:r>
          </w:p>
          <w:p w14:paraId="38221BDD" w14:textId="77777777" w:rsidR="00B211D2" w:rsidRDefault="00B211D2">
            <w:pPr>
              <w:spacing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15+100</w:t>
            </w:r>
          </w:p>
        </w:tc>
        <w:tc>
          <w:tcPr>
            <w:tcW w:w="76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F93C8DA" w14:textId="77777777" w:rsidR="00B211D2" w:rsidRPr="00984839" w:rsidRDefault="00B211D2">
            <w:pPr>
              <w:spacing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247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38D0553" w14:textId="77777777" w:rsidR="00B211D2" w:rsidRDefault="00B211D2">
            <w:pPr>
              <w:spacing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Afectează intrări - ieşiri </w:t>
            </w:r>
          </w:p>
          <w:p w14:paraId="4412087C" w14:textId="77777777" w:rsidR="00B211D2" w:rsidRDefault="00B211D2">
            <w:pPr>
              <w:spacing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peste sch 28, 18, 14, 12, 6 </w:t>
            </w:r>
          </w:p>
          <w:p w14:paraId="02DC53E5" w14:textId="77777777" w:rsidR="00B211D2" w:rsidRDefault="00B211D2">
            <w:pPr>
              <w:spacing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și 4.</w:t>
            </w:r>
          </w:p>
          <w:p w14:paraId="598B194F" w14:textId="77777777" w:rsidR="00B211D2" w:rsidRDefault="00B211D2">
            <w:pPr>
              <w:spacing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Fără inductori.</w:t>
            </w:r>
          </w:p>
        </w:tc>
      </w:tr>
      <w:tr w:rsidR="00B211D2" w14:paraId="1496F959" w14:textId="77777777">
        <w:trPr>
          <w:cantSplit/>
          <w:trHeight w:val="672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588D4ED" w14:textId="77777777" w:rsidR="00B211D2" w:rsidRDefault="00B211D2" w:rsidP="00B211D2">
            <w:pPr>
              <w:numPr>
                <w:ilvl w:val="0"/>
                <w:numId w:val="1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5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D5D6490" w14:textId="77777777" w:rsidR="00B211D2" w:rsidRDefault="00B211D2">
            <w:pPr>
              <w:spacing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2E7A155" w14:textId="77777777" w:rsidR="00B211D2" w:rsidRPr="00984839" w:rsidRDefault="00B211D2">
            <w:pPr>
              <w:spacing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B251C7C" w14:textId="77777777" w:rsidR="00B211D2" w:rsidRDefault="00B211D2">
            <w:pPr>
              <w:spacing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Turceni</w:t>
            </w:r>
          </w:p>
          <w:p w14:paraId="19C29C63" w14:textId="77777777" w:rsidR="00B211D2" w:rsidRDefault="00B211D2">
            <w:pPr>
              <w:spacing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X</w:t>
            </w: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9F6458D" w14:textId="77777777" w:rsidR="00B211D2" w:rsidRDefault="00B211D2">
            <w:pPr>
              <w:spacing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peste diag. </w:t>
            </w:r>
          </w:p>
          <w:p w14:paraId="57D705EB" w14:textId="77777777" w:rsidR="00B211D2" w:rsidRDefault="00B211D2">
            <w:pPr>
              <w:spacing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15 - 23</w:t>
            </w:r>
          </w:p>
        </w:tc>
        <w:tc>
          <w:tcPr>
            <w:tcW w:w="78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F0ADE16" w14:textId="77777777" w:rsidR="00B211D2" w:rsidRDefault="00B211D2">
            <w:pPr>
              <w:spacing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4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EF6EA68" w14:textId="77777777" w:rsidR="00B211D2" w:rsidRDefault="00B211D2">
            <w:pPr>
              <w:spacing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18B475D" w14:textId="77777777" w:rsidR="00B211D2" w:rsidRDefault="00B211D2">
            <w:pPr>
              <w:spacing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7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73D7B60" w14:textId="77777777" w:rsidR="00B211D2" w:rsidRDefault="00B211D2">
            <w:pPr>
              <w:spacing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Afectează intrări - ieşiri </w:t>
            </w:r>
          </w:p>
          <w:p w14:paraId="1CB2DB62" w14:textId="77777777" w:rsidR="00B211D2" w:rsidRDefault="00B211D2">
            <w:pPr>
              <w:spacing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la liniile 2 - 13.</w:t>
            </w:r>
          </w:p>
        </w:tc>
      </w:tr>
      <w:tr w:rsidR="00B211D2" w14:paraId="32AED7E7" w14:textId="77777777">
        <w:trPr>
          <w:cantSplit/>
          <w:trHeight w:val="672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EE88E64" w14:textId="77777777" w:rsidR="00B211D2" w:rsidRDefault="00B211D2" w:rsidP="00B211D2">
            <w:pPr>
              <w:numPr>
                <w:ilvl w:val="0"/>
                <w:numId w:val="1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5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AAB81F9" w14:textId="77777777" w:rsidR="00B211D2" w:rsidRDefault="00B211D2">
            <w:pPr>
              <w:spacing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0A5F9CF" w14:textId="77777777" w:rsidR="00B211D2" w:rsidRPr="00984839" w:rsidRDefault="00B211D2">
            <w:pPr>
              <w:spacing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A6D578F" w14:textId="77777777" w:rsidR="00B211D2" w:rsidRDefault="00B211D2">
            <w:pPr>
              <w:spacing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Turceni</w:t>
            </w:r>
          </w:p>
          <w:p w14:paraId="2FC4EF3A" w14:textId="77777777" w:rsidR="00B211D2" w:rsidRDefault="00B211D2">
            <w:pPr>
              <w:spacing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X</w:t>
            </w: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11A5B96" w14:textId="77777777" w:rsidR="00B211D2" w:rsidRDefault="00B211D2">
            <w:pPr>
              <w:spacing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peste diag. </w:t>
            </w:r>
          </w:p>
          <w:p w14:paraId="5B386953" w14:textId="77777777" w:rsidR="00B211D2" w:rsidRDefault="00B211D2">
            <w:pPr>
              <w:spacing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35 - 51</w:t>
            </w:r>
          </w:p>
        </w:tc>
        <w:tc>
          <w:tcPr>
            <w:tcW w:w="78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E2D7B35" w14:textId="77777777" w:rsidR="00B211D2" w:rsidRDefault="00B211D2">
            <w:pPr>
              <w:spacing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4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1DC62DD" w14:textId="77777777" w:rsidR="00B211D2" w:rsidRDefault="00B211D2">
            <w:pPr>
              <w:spacing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EC9A47C" w14:textId="77777777" w:rsidR="00B211D2" w:rsidRDefault="00B211D2">
            <w:pPr>
              <w:spacing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7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8B7E79C" w14:textId="77777777" w:rsidR="00B211D2" w:rsidRDefault="00B211D2">
            <w:pPr>
              <w:spacing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Afectează intrări - ieşiri </w:t>
            </w:r>
          </w:p>
          <w:p w14:paraId="723D3F35" w14:textId="77777777" w:rsidR="00B211D2" w:rsidRDefault="00B211D2">
            <w:pPr>
              <w:spacing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la liniile 2 și 3.</w:t>
            </w:r>
          </w:p>
        </w:tc>
      </w:tr>
      <w:tr w:rsidR="00B211D2" w14:paraId="582F7C2C" w14:textId="77777777">
        <w:trPr>
          <w:cantSplit/>
          <w:trHeight w:val="672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89D984C" w14:textId="77777777" w:rsidR="00B211D2" w:rsidRDefault="00B211D2" w:rsidP="00B211D2">
            <w:pPr>
              <w:numPr>
                <w:ilvl w:val="0"/>
                <w:numId w:val="1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5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0E8A494" w14:textId="77777777" w:rsidR="00B211D2" w:rsidRDefault="00B211D2">
            <w:pPr>
              <w:spacing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7FE9D1B" w14:textId="77777777" w:rsidR="00B211D2" w:rsidRPr="00984839" w:rsidRDefault="00B211D2">
            <w:pPr>
              <w:spacing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DDDD865" w14:textId="77777777" w:rsidR="00B211D2" w:rsidRDefault="00B211D2">
            <w:pPr>
              <w:spacing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Turceni</w:t>
            </w:r>
          </w:p>
          <w:p w14:paraId="52C36E63" w14:textId="77777777" w:rsidR="00B211D2" w:rsidRDefault="00B211D2">
            <w:pPr>
              <w:spacing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X</w:t>
            </w: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E6EA1AF" w14:textId="77777777" w:rsidR="00B211D2" w:rsidRDefault="00B211D2">
            <w:pPr>
              <w:spacing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peste </w:t>
            </w:r>
          </w:p>
          <w:p w14:paraId="653D889E" w14:textId="77777777" w:rsidR="00B211D2" w:rsidRDefault="00B211D2">
            <w:pPr>
              <w:spacing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TDJ </w:t>
            </w:r>
          </w:p>
          <w:p w14:paraId="04AF11A2" w14:textId="77777777" w:rsidR="00B211D2" w:rsidRDefault="00B211D2">
            <w:pPr>
              <w:spacing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37 / 41</w:t>
            </w:r>
          </w:p>
        </w:tc>
        <w:tc>
          <w:tcPr>
            <w:tcW w:w="78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B442D79" w14:textId="77777777" w:rsidR="00B211D2" w:rsidRDefault="00B211D2">
            <w:pPr>
              <w:spacing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4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1914896" w14:textId="77777777" w:rsidR="00B211D2" w:rsidRDefault="00B211D2">
            <w:pPr>
              <w:spacing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D9A5CDD" w14:textId="77777777" w:rsidR="00B211D2" w:rsidRDefault="00B211D2">
            <w:pPr>
              <w:spacing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7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5E950DD" w14:textId="77777777" w:rsidR="00B211D2" w:rsidRDefault="00B211D2">
            <w:pPr>
              <w:spacing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Afectează intrări - ieşiri </w:t>
            </w:r>
          </w:p>
          <w:p w14:paraId="12D03289" w14:textId="77777777" w:rsidR="00B211D2" w:rsidRDefault="00B211D2">
            <w:pPr>
              <w:spacing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la liniile 5 - 13.</w:t>
            </w:r>
          </w:p>
        </w:tc>
      </w:tr>
      <w:tr w:rsidR="00B211D2" w14:paraId="635CC493" w14:textId="77777777">
        <w:trPr>
          <w:cantSplit/>
          <w:trHeight w:val="672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0BB8BFC" w14:textId="77777777" w:rsidR="00B211D2" w:rsidRDefault="00B211D2" w:rsidP="00B211D2">
            <w:pPr>
              <w:numPr>
                <w:ilvl w:val="0"/>
                <w:numId w:val="1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5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5F620E2" w14:textId="77777777" w:rsidR="00B211D2" w:rsidRDefault="00B211D2">
            <w:pPr>
              <w:spacing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E584BE0" w14:textId="77777777" w:rsidR="00B211D2" w:rsidRPr="00984839" w:rsidRDefault="00B211D2">
            <w:pPr>
              <w:spacing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C63BF0B" w14:textId="77777777" w:rsidR="00B211D2" w:rsidRDefault="00B211D2">
            <w:pPr>
              <w:spacing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Turceni</w:t>
            </w:r>
          </w:p>
          <w:p w14:paraId="29A4EDC7" w14:textId="77777777" w:rsidR="00B211D2" w:rsidRDefault="00B211D2">
            <w:pPr>
              <w:spacing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X</w:t>
            </w: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742AA89" w14:textId="77777777" w:rsidR="00B211D2" w:rsidRDefault="00B211D2">
            <w:pPr>
              <w:spacing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peste </w:t>
            </w:r>
          </w:p>
          <w:p w14:paraId="139508F0" w14:textId="77777777" w:rsidR="00B211D2" w:rsidRDefault="00B211D2">
            <w:pPr>
              <w:spacing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TDJ </w:t>
            </w:r>
          </w:p>
          <w:p w14:paraId="57849762" w14:textId="77777777" w:rsidR="00B211D2" w:rsidRDefault="00B211D2">
            <w:pPr>
              <w:spacing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55 / 61</w:t>
            </w:r>
          </w:p>
        </w:tc>
        <w:tc>
          <w:tcPr>
            <w:tcW w:w="78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4B06D49" w14:textId="77777777" w:rsidR="00B211D2" w:rsidRDefault="00B211D2">
            <w:pPr>
              <w:spacing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4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F5D4576" w14:textId="77777777" w:rsidR="00B211D2" w:rsidRDefault="00B211D2">
            <w:pPr>
              <w:spacing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83EA5B2" w14:textId="77777777" w:rsidR="00B211D2" w:rsidRDefault="00B211D2">
            <w:pPr>
              <w:spacing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7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66771BC" w14:textId="77777777" w:rsidR="00B211D2" w:rsidRDefault="00B211D2">
            <w:pPr>
              <w:spacing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Afectează intrări - ieşiri </w:t>
            </w:r>
          </w:p>
          <w:p w14:paraId="69830B7E" w14:textId="77777777" w:rsidR="00B211D2" w:rsidRDefault="00B211D2">
            <w:pPr>
              <w:spacing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la liniile 7 - 15.</w:t>
            </w:r>
          </w:p>
        </w:tc>
      </w:tr>
      <w:tr w:rsidR="00B211D2" w14:paraId="289330DF" w14:textId="77777777">
        <w:trPr>
          <w:cantSplit/>
          <w:trHeight w:val="672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8EE3981" w14:textId="77777777" w:rsidR="00B211D2" w:rsidRDefault="00B211D2" w:rsidP="00B211D2">
            <w:pPr>
              <w:numPr>
                <w:ilvl w:val="0"/>
                <w:numId w:val="1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5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620FE99" w14:textId="77777777" w:rsidR="00B211D2" w:rsidRDefault="00B211D2">
            <w:pPr>
              <w:spacing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AD433C9" w14:textId="77777777" w:rsidR="00B211D2" w:rsidRPr="00984839" w:rsidRDefault="00B211D2">
            <w:pPr>
              <w:spacing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9D377B1" w14:textId="77777777" w:rsidR="00B211D2" w:rsidRDefault="00B211D2">
            <w:pPr>
              <w:spacing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Turceni</w:t>
            </w:r>
          </w:p>
          <w:p w14:paraId="20A39AB1" w14:textId="77777777" w:rsidR="00B211D2" w:rsidRDefault="00B211D2">
            <w:pPr>
              <w:spacing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X</w:t>
            </w: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F724687" w14:textId="77777777" w:rsidR="00B211D2" w:rsidRDefault="00B211D2">
            <w:pPr>
              <w:spacing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peste </w:t>
            </w:r>
          </w:p>
          <w:p w14:paraId="1E0874CC" w14:textId="77777777" w:rsidR="00B211D2" w:rsidRDefault="00B211D2">
            <w:pPr>
              <w:spacing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porți-unea </w:t>
            </w:r>
          </w:p>
          <w:p w14:paraId="45758216" w14:textId="77777777" w:rsidR="00B211D2" w:rsidRDefault="00B211D2">
            <w:pPr>
              <w:spacing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de linie cuprin-să </w:t>
            </w:r>
          </w:p>
          <w:p w14:paraId="480C66E0" w14:textId="77777777" w:rsidR="00B211D2" w:rsidRDefault="00B211D2">
            <w:pPr>
              <w:spacing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între TDJ </w:t>
            </w:r>
          </w:p>
          <w:p w14:paraId="1ED373E5" w14:textId="77777777" w:rsidR="00B211D2" w:rsidRDefault="00B211D2">
            <w:pPr>
              <w:spacing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53 / 59</w:t>
            </w:r>
          </w:p>
          <w:p w14:paraId="3111EDD6" w14:textId="77777777" w:rsidR="00B211D2" w:rsidRDefault="00B211D2">
            <w:pPr>
              <w:spacing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și </w:t>
            </w:r>
          </w:p>
          <w:p w14:paraId="17DDF5D3" w14:textId="77777777" w:rsidR="00B211D2" w:rsidRDefault="00B211D2">
            <w:pPr>
              <w:spacing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TDJ </w:t>
            </w:r>
          </w:p>
          <w:p w14:paraId="392C5347" w14:textId="77777777" w:rsidR="00B211D2" w:rsidRDefault="00B211D2">
            <w:pPr>
              <w:spacing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65 / 69</w:t>
            </w:r>
          </w:p>
        </w:tc>
        <w:tc>
          <w:tcPr>
            <w:tcW w:w="78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483AA66" w14:textId="77777777" w:rsidR="00B211D2" w:rsidRDefault="00B211D2">
            <w:pPr>
              <w:spacing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4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A2D0290" w14:textId="77777777" w:rsidR="00B211D2" w:rsidRDefault="00B211D2">
            <w:pPr>
              <w:spacing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BC843BA" w14:textId="77777777" w:rsidR="00B211D2" w:rsidRDefault="00B211D2">
            <w:pPr>
              <w:spacing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7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CDB0253" w14:textId="77777777" w:rsidR="00B211D2" w:rsidRDefault="00B211D2">
            <w:pPr>
              <w:spacing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Afectează intrări - ieşiri </w:t>
            </w:r>
          </w:p>
          <w:p w14:paraId="38F4F621" w14:textId="77777777" w:rsidR="00B211D2" w:rsidRDefault="00B211D2">
            <w:pPr>
              <w:spacing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la liniile 5 - 13.</w:t>
            </w:r>
          </w:p>
        </w:tc>
      </w:tr>
      <w:tr w:rsidR="00B211D2" w14:paraId="69253E71" w14:textId="77777777">
        <w:trPr>
          <w:cantSplit/>
          <w:trHeight w:val="1396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1C6AF88" w14:textId="77777777" w:rsidR="00B211D2" w:rsidRDefault="00B211D2" w:rsidP="00B211D2">
            <w:pPr>
              <w:numPr>
                <w:ilvl w:val="0"/>
                <w:numId w:val="1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5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E48CA0D" w14:textId="77777777" w:rsidR="00B211D2" w:rsidRDefault="00B211D2">
            <w:pPr>
              <w:spacing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97C1FCD" w14:textId="77777777" w:rsidR="00B211D2" w:rsidRPr="00984839" w:rsidRDefault="00B211D2">
            <w:pPr>
              <w:spacing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9DCD576" w14:textId="77777777" w:rsidR="00B211D2" w:rsidRDefault="00B211D2">
            <w:pPr>
              <w:spacing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Turceni</w:t>
            </w:r>
          </w:p>
          <w:p w14:paraId="57F5EF79" w14:textId="77777777" w:rsidR="00B211D2" w:rsidRDefault="00B211D2">
            <w:pPr>
              <w:spacing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X</w:t>
            </w: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0F0EC79" w14:textId="77777777" w:rsidR="00B211D2" w:rsidRDefault="00B211D2">
            <w:pPr>
              <w:spacing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peste sch. 47 </w:t>
            </w:r>
          </w:p>
          <w:p w14:paraId="05AC8692" w14:textId="77777777" w:rsidR="00B211D2" w:rsidRDefault="00B211D2">
            <w:pPr>
              <w:spacing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în abatere</w:t>
            </w:r>
          </w:p>
        </w:tc>
        <w:tc>
          <w:tcPr>
            <w:tcW w:w="78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6B353C0" w14:textId="77777777" w:rsidR="00B211D2" w:rsidRDefault="00B211D2">
            <w:pPr>
              <w:spacing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4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8A0B5E1" w14:textId="77777777" w:rsidR="00B211D2" w:rsidRDefault="00B211D2">
            <w:pPr>
              <w:spacing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86E5D5D" w14:textId="77777777" w:rsidR="00B211D2" w:rsidRDefault="00B211D2">
            <w:pPr>
              <w:spacing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7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D00B6D1" w14:textId="77777777" w:rsidR="00B211D2" w:rsidRDefault="00B211D2">
            <w:pPr>
              <w:spacing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Afectează intrări - ieşiri </w:t>
            </w:r>
          </w:p>
          <w:p w14:paraId="5F72377B" w14:textId="77777777" w:rsidR="00B211D2" w:rsidRDefault="00B211D2">
            <w:pPr>
              <w:spacing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din linia 4 până la </w:t>
            </w:r>
          </w:p>
          <w:p w14:paraId="3BC7556E" w14:textId="77777777" w:rsidR="00B211D2" w:rsidRDefault="00B211D2">
            <w:pPr>
              <w:spacing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axa staţiei Turceni.</w:t>
            </w:r>
          </w:p>
        </w:tc>
      </w:tr>
      <w:tr w:rsidR="00B211D2" w14:paraId="4FDB9C63" w14:textId="77777777">
        <w:trPr>
          <w:cantSplit/>
          <w:trHeight w:val="674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4D95AF4" w14:textId="77777777" w:rsidR="00B211D2" w:rsidRDefault="00B211D2" w:rsidP="00B211D2">
            <w:pPr>
              <w:numPr>
                <w:ilvl w:val="0"/>
                <w:numId w:val="1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5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1831DAE" w14:textId="77777777" w:rsidR="00B211D2" w:rsidRDefault="00B211D2">
            <w:pPr>
              <w:spacing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E166A4A" w14:textId="77777777" w:rsidR="00B211D2" w:rsidRPr="00984839" w:rsidRDefault="00B211D2">
            <w:pPr>
              <w:spacing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CF856B4" w14:textId="77777777" w:rsidR="00B211D2" w:rsidRDefault="00B211D2">
            <w:pPr>
              <w:spacing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Turceni</w:t>
            </w:r>
          </w:p>
          <w:p w14:paraId="2E22E540" w14:textId="77777777" w:rsidR="00B211D2" w:rsidRDefault="00B211D2">
            <w:pPr>
              <w:spacing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X</w:t>
            </w: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BC18206" w14:textId="77777777" w:rsidR="00B211D2" w:rsidRDefault="00B211D2">
            <w:pPr>
              <w:spacing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peste TDJ </w:t>
            </w:r>
          </w:p>
          <w:p w14:paraId="19A5D562" w14:textId="77777777" w:rsidR="00B211D2" w:rsidRDefault="00B211D2">
            <w:pPr>
              <w:spacing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45 / 49</w:t>
            </w:r>
          </w:p>
        </w:tc>
        <w:tc>
          <w:tcPr>
            <w:tcW w:w="78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9F7C2BB" w14:textId="77777777" w:rsidR="00B211D2" w:rsidRDefault="00B211D2">
            <w:pPr>
              <w:spacing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4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0F64745" w14:textId="77777777" w:rsidR="00B211D2" w:rsidRDefault="00B211D2">
            <w:pPr>
              <w:spacing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318D28D" w14:textId="77777777" w:rsidR="00B211D2" w:rsidRDefault="00B211D2">
            <w:pPr>
              <w:spacing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7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A520C57" w14:textId="77777777" w:rsidR="00B211D2" w:rsidRDefault="00B211D2">
            <w:pPr>
              <w:spacing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Afectează intrări - ieşiri </w:t>
            </w:r>
          </w:p>
          <w:p w14:paraId="68B055E2" w14:textId="77777777" w:rsidR="00B211D2" w:rsidRDefault="00B211D2">
            <w:pPr>
              <w:spacing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la liniile 6 - 13 Cap X.</w:t>
            </w:r>
          </w:p>
        </w:tc>
      </w:tr>
      <w:tr w:rsidR="00B211D2" w14:paraId="2F41B701" w14:textId="77777777">
        <w:trPr>
          <w:cantSplit/>
          <w:trHeight w:val="408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70B6146" w14:textId="77777777" w:rsidR="00B211D2" w:rsidRDefault="00B211D2" w:rsidP="00B211D2">
            <w:pPr>
              <w:numPr>
                <w:ilvl w:val="0"/>
                <w:numId w:val="1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5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A9F9611" w14:textId="77777777" w:rsidR="00B211D2" w:rsidRDefault="00B211D2">
            <w:pPr>
              <w:spacing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74CE9A2" w14:textId="77777777" w:rsidR="00B211D2" w:rsidRPr="00984839" w:rsidRDefault="00B211D2">
            <w:pPr>
              <w:spacing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CABD56E" w14:textId="77777777" w:rsidR="00B211D2" w:rsidRDefault="00B211D2">
            <w:pPr>
              <w:spacing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Turceni</w:t>
            </w:r>
          </w:p>
          <w:p w14:paraId="37278DD1" w14:textId="77777777" w:rsidR="00B211D2" w:rsidRDefault="00B211D2">
            <w:pPr>
              <w:spacing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Y</w:t>
            </w: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3784EE4" w14:textId="77777777" w:rsidR="00B211D2" w:rsidRDefault="00B211D2">
            <w:pPr>
              <w:spacing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peste diag. </w:t>
            </w:r>
          </w:p>
          <w:p w14:paraId="39772AA4" w14:textId="77777777" w:rsidR="00B211D2" w:rsidRDefault="00B211D2">
            <w:pPr>
              <w:spacing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2 - 6</w:t>
            </w:r>
          </w:p>
        </w:tc>
        <w:tc>
          <w:tcPr>
            <w:tcW w:w="78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BAB96B1" w14:textId="77777777" w:rsidR="00B211D2" w:rsidRDefault="00B211D2">
            <w:pPr>
              <w:spacing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4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0C0D838" w14:textId="77777777" w:rsidR="00B211D2" w:rsidRDefault="00B211D2">
            <w:pPr>
              <w:spacing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133C6F8" w14:textId="77777777" w:rsidR="00B211D2" w:rsidRDefault="00B211D2">
            <w:pPr>
              <w:spacing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7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A64DDDB" w14:textId="77777777" w:rsidR="00B211D2" w:rsidRDefault="00B211D2">
            <w:pPr>
              <w:spacing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Afectează intrări - ieşiri </w:t>
            </w:r>
          </w:p>
          <w:p w14:paraId="7A9FD227" w14:textId="77777777" w:rsidR="00B211D2" w:rsidRDefault="00B211D2">
            <w:pPr>
              <w:spacing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la liniile 2 și 3 </w:t>
            </w:r>
          </w:p>
          <w:p w14:paraId="604E19D4" w14:textId="77777777" w:rsidR="00B211D2" w:rsidRDefault="00B211D2">
            <w:pPr>
              <w:spacing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direcția Borăscu.</w:t>
            </w:r>
          </w:p>
        </w:tc>
      </w:tr>
      <w:tr w:rsidR="00B211D2" w14:paraId="608DD08C" w14:textId="77777777">
        <w:trPr>
          <w:cantSplit/>
          <w:trHeight w:val="409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71664CD" w14:textId="77777777" w:rsidR="00B211D2" w:rsidRDefault="00B211D2" w:rsidP="00B211D2">
            <w:pPr>
              <w:numPr>
                <w:ilvl w:val="0"/>
                <w:numId w:val="1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5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125D23C" w14:textId="77777777" w:rsidR="00B211D2" w:rsidRDefault="00B211D2">
            <w:pPr>
              <w:spacing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2FEFF65" w14:textId="77777777" w:rsidR="00B211D2" w:rsidRPr="00984839" w:rsidRDefault="00B211D2">
            <w:pPr>
              <w:spacing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B9896FE" w14:textId="77777777" w:rsidR="00B211D2" w:rsidRDefault="00B211D2">
            <w:pPr>
              <w:spacing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Turceni</w:t>
            </w:r>
          </w:p>
          <w:p w14:paraId="17E55053" w14:textId="77777777" w:rsidR="00B211D2" w:rsidRDefault="00B211D2">
            <w:pPr>
              <w:spacing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Y</w:t>
            </w: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3474B44" w14:textId="77777777" w:rsidR="00B211D2" w:rsidRDefault="00B211D2">
            <w:pPr>
              <w:spacing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peste diag. </w:t>
            </w:r>
          </w:p>
          <w:p w14:paraId="711F605B" w14:textId="77777777" w:rsidR="00B211D2" w:rsidRDefault="00B211D2">
            <w:pPr>
              <w:spacing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4 - 8</w:t>
            </w:r>
          </w:p>
        </w:tc>
        <w:tc>
          <w:tcPr>
            <w:tcW w:w="78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BC073C0" w14:textId="77777777" w:rsidR="00B211D2" w:rsidRDefault="00B211D2">
            <w:pPr>
              <w:spacing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4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1256DC9" w14:textId="77777777" w:rsidR="00B211D2" w:rsidRDefault="00B211D2">
            <w:pPr>
              <w:spacing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3F1741D" w14:textId="77777777" w:rsidR="00B211D2" w:rsidRDefault="00B211D2">
            <w:pPr>
              <w:spacing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7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10049F0" w14:textId="77777777" w:rsidR="00B211D2" w:rsidRDefault="00B211D2">
            <w:pPr>
              <w:spacing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Afectează intrări - ieşiri </w:t>
            </w:r>
          </w:p>
          <w:p w14:paraId="73215383" w14:textId="77777777" w:rsidR="00B211D2" w:rsidRDefault="00B211D2">
            <w:pPr>
              <w:spacing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la liniile 2 - 13.</w:t>
            </w:r>
          </w:p>
        </w:tc>
      </w:tr>
      <w:tr w:rsidR="00B211D2" w14:paraId="7B312074" w14:textId="77777777">
        <w:trPr>
          <w:cantSplit/>
          <w:trHeight w:val="694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B866825" w14:textId="77777777" w:rsidR="00B211D2" w:rsidRDefault="00B211D2" w:rsidP="00B211D2">
            <w:pPr>
              <w:numPr>
                <w:ilvl w:val="0"/>
                <w:numId w:val="1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5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E5632C0" w14:textId="77777777" w:rsidR="00B211D2" w:rsidRDefault="00B211D2">
            <w:pPr>
              <w:spacing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BE5CB63" w14:textId="77777777" w:rsidR="00B211D2" w:rsidRPr="00984839" w:rsidRDefault="00B211D2">
            <w:pPr>
              <w:spacing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9B8746C" w14:textId="77777777" w:rsidR="00B211D2" w:rsidRDefault="00B211D2">
            <w:pPr>
              <w:spacing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Turceni</w:t>
            </w:r>
          </w:p>
          <w:p w14:paraId="34573CCF" w14:textId="77777777" w:rsidR="00B211D2" w:rsidRDefault="00B211D2">
            <w:pPr>
              <w:spacing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Y</w:t>
            </w: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1C4A87E" w14:textId="77777777" w:rsidR="00B211D2" w:rsidRDefault="00B211D2">
            <w:pPr>
              <w:spacing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peste diag. </w:t>
            </w:r>
          </w:p>
          <w:p w14:paraId="4080B4B4" w14:textId="77777777" w:rsidR="00B211D2" w:rsidRDefault="00B211D2">
            <w:pPr>
              <w:spacing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10 - 12 și </w:t>
            </w:r>
          </w:p>
          <w:p w14:paraId="24A12972" w14:textId="77777777" w:rsidR="00B211D2" w:rsidRDefault="00B211D2">
            <w:pPr>
              <w:spacing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80 - 82</w:t>
            </w:r>
          </w:p>
        </w:tc>
        <w:tc>
          <w:tcPr>
            <w:tcW w:w="78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5BFBBE7" w14:textId="77777777" w:rsidR="00B211D2" w:rsidRDefault="00B211D2">
            <w:pPr>
              <w:spacing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4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7985D51" w14:textId="77777777" w:rsidR="00B211D2" w:rsidRDefault="00B211D2">
            <w:pPr>
              <w:spacing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B40C271" w14:textId="77777777" w:rsidR="00B211D2" w:rsidRDefault="00B211D2">
            <w:pPr>
              <w:spacing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7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E7056F9" w14:textId="77777777" w:rsidR="00B211D2" w:rsidRDefault="00B211D2">
            <w:pPr>
              <w:spacing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Afectează intrări - ieşiri </w:t>
            </w:r>
          </w:p>
          <w:p w14:paraId="26C553EB" w14:textId="77777777" w:rsidR="00B211D2" w:rsidRDefault="00B211D2">
            <w:pPr>
              <w:spacing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la liniile 2 și 3.</w:t>
            </w:r>
          </w:p>
        </w:tc>
      </w:tr>
      <w:tr w:rsidR="00B211D2" w14:paraId="2ADE6017" w14:textId="77777777">
        <w:trPr>
          <w:cantSplit/>
          <w:trHeight w:val="664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6B70A4A" w14:textId="77777777" w:rsidR="00B211D2" w:rsidRDefault="00B211D2" w:rsidP="00B211D2">
            <w:pPr>
              <w:numPr>
                <w:ilvl w:val="0"/>
                <w:numId w:val="1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5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7126E02" w14:textId="77777777" w:rsidR="00B211D2" w:rsidRDefault="00B211D2">
            <w:pPr>
              <w:spacing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913143F" w14:textId="77777777" w:rsidR="00B211D2" w:rsidRPr="00984839" w:rsidRDefault="00B211D2">
            <w:pPr>
              <w:spacing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BFCA6B3" w14:textId="77777777" w:rsidR="00B211D2" w:rsidRDefault="00B211D2">
            <w:pPr>
              <w:spacing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Turceni</w:t>
            </w:r>
          </w:p>
          <w:p w14:paraId="56941DEF" w14:textId="77777777" w:rsidR="00B211D2" w:rsidRDefault="00B211D2">
            <w:pPr>
              <w:spacing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Y</w:t>
            </w: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B4D2BE0" w14:textId="77777777" w:rsidR="00B211D2" w:rsidRDefault="00B211D2">
            <w:pPr>
              <w:spacing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peste diag. </w:t>
            </w:r>
          </w:p>
          <w:p w14:paraId="2A98DFE2" w14:textId="77777777" w:rsidR="00B211D2" w:rsidRDefault="00B211D2">
            <w:pPr>
              <w:spacing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28 - 44</w:t>
            </w:r>
          </w:p>
        </w:tc>
        <w:tc>
          <w:tcPr>
            <w:tcW w:w="78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5D19AB9" w14:textId="77777777" w:rsidR="00B211D2" w:rsidRDefault="00B211D2">
            <w:pPr>
              <w:spacing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4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52978D6" w14:textId="77777777" w:rsidR="00B211D2" w:rsidRDefault="00B211D2">
            <w:pPr>
              <w:spacing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30D641C" w14:textId="77777777" w:rsidR="00B211D2" w:rsidRDefault="00B211D2">
            <w:pPr>
              <w:spacing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7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3C6731E" w14:textId="77777777" w:rsidR="00B211D2" w:rsidRDefault="00B211D2">
            <w:pPr>
              <w:spacing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Afectează intrări - ieşiri </w:t>
            </w:r>
          </w:p>
          <w:p w14:paraId="4F3B23EF" w14:textId="77777777" w:rsidR="00B211D2" w:rsidRDefault="00B211D2">
            <w:pPr>
              <w:spacing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la liniile 2 - 7.</w:t>
            </w:r>
          </w:p>
        </w:tc>
      </w:tr>
      <w:tr w:rsidR="00B211D2" w14:paraId="47AD997B" w14:textId="77777777">
        <w:trPr>
          <w:cantSplit/>
          <w:trHeight w:val="1396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0192B26" w14:textId="77777777" w:rsidR="00B211D2" w:rsidRDefault="00B211D2" w:rsidP="00B211D2">
            <w:pPr>
              <w:numPr>
                <w:ilvl w:val="0"/>
                <w:numId w:val="1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5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0990DA5" w14:textId="77777777" w:rsidR="00B211D2" w:rsidRDefault="00B211D2">
            <w:pPr>
              <w:spacing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AAD5FAA" w14:textId="77777777" w:rsidR="00B211D2" w:rsidRPr="00984839" w:rsidRDefault="00B211D2">
            <w:pPr>
              <w:spacing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83BC5BE" w14:textId="77777777" w:rsidR="00B211D2" w:rsidRDefault="00B211D2">
            <w:pPr>
              <w:spacing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Turceni</w:t>
            </w:r>
          </w:p>
          <w:p w14:paraId="781DBA59" w14:textId="77777777" w:rsidR="00B211D2" w:rsidRDefault="00B211D2">
            <w:pPr>
              <w:spacing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Y</w:t>
            </w: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782EE9B" w14:textId="77777777" w:rsidR="00B211D2" w:rsidRDefault="00B211D2">
            <w:pPr>
              <w:spacing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peste sch.  </w:t>
            </w:r>
          </w:p>
          <w:p w14:paraId="650876F7" w14:textId="77777777" w:rsidR="00B211D2" w:rsidRDefault="00B211D2">
            <w:pPr>
              <w:spacing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18 și 24 </w:t>
            </w:r>
          </w:p>
          <w:p w14:paraId="10C8C696" w14:textId="77777777" w:rsidR="00B211D2" w:rsidRDefault="00B211D2">
            <w:pPr>
              <w:spacing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în abatere</w:t>
            </w:r>
          </w:p>
        </w:tc>
        <w:tc>
          <w:tcPr>
            <w:tcW w:w="78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1772EB4" w14:textId="77777777" w:rsidR="00B211D2" w:rsidRDefault="00B211D2">
            <w:pPr>
              <w:spacing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4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4476A6F" w14:textId="77777777" w:rsidR="00B211D2" w:rsidRDefault="00B211D2">
            <w:pPr>
              <w:spacing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2CB0342" w14:textId="77777777" w:rsidR="00B211D2" w:rsidRDefault="00B211D2">
            <w:pPr>
              <w:spacing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7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148E599" w14:textId="77777777" w:rsidR="00B211D2" w:rsidRDefault="00B211D2">
            <w:pPr>
              <w:spacing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Afectează intrări - ieşiri </w:t>
            </w:r>
          </w:p>
          <w:p w14:paraId="749D0AA0" w14:textId="77777777" w:rsidR="00B211D2" w:rsidRDefault="00B211D2">
            <w:pPr>
              <w:spacing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la liniile 3 - 13.</w:t>
            </w:r>
          </w:p>
        </w:tc>
      </w:tr>
      <w:tr w:rsidR="00B211D2" w14:paraId="64E5655D" w14:textId="77777777">
        <w:trPr>
          <w:cantSplit/>
          <w:trHeight w:val="1396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9E5D92D" w14:textId="77777777" w:rsidR="00B211D2" w:rsidRDefault="00B211D2" w:rsidP="00B211D2">
            <w:pPr>
              <w:numPr>
                <w:ilvl w:val="0"/>
                <w:numId w:val="1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5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1C976DB" w14:textId="77777777" w:rsidR="00B211D2" w:rsidRDefault="00B211D2">
            <w:pPr>
              <w:spacing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8E16B6E" w14:textId="77777777" w:rsidR="00B211D2" w:rsidRPr="00984839" w:rsidRDefault="00B211D2">
            <w:pPr>
              <w:spacing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AE31376" w14:textId="77777777" w:rsidR="00B211D2" w:rsidRDefault="00B211D2">
            <w:pPr>
              <w:spacing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Turceni</w:t>
            </w:r>
          </w:p>
          <w:p w14:paraId="146E47B3" w14:textId="77777777" w:rsidR="00B211D2" w:rsidRDefault="00B211D2">
            <w:pPr>
              <w:spacing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Y</w:t>
            </w: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5C1497C" w14:textId="77777777" w:rsidR="00B211D2" w:rsidRDefault="00B211D2">
            <w:pPr>
              <w:spacing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peste sch. 32</w:t>
            </w:r>
          </w:p>
          <w:p w14:paraId="432D0160" w14:textId="77777777" w:rsidR="00B211D2" w:rsidRDefault="00B211D2">
            <w:pPr>
              <w:spacing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în abatere</w:t>
            </w:r>
          </w:p>
        </w:tc>
        <w:tc>
          <w:tcPr>
            <w:tcW w:w="78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09A85DC" w14:textId="77777777" w:rsidR="00B211D2" w:rsidRDefault="00B211D2">
            <w:pPr>
              <w:spacing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4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30E156D" w14:textId="77777777" w:rsidR="00B211D2" w:rsidRDefault="00B211D2">
            <w:pPr>
              <w:spacing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E58BB88" w14:textId="77777777" w:rsidR="00B211D2" w:rsidRDefault="00B211D2">
            <w:pPr>
              <w:spacing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7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D1F2E70" w14:textId="77777777" w:rsidR="00B211D2" w:rsidRDefault="00B211D2">
            <w:pPr>
              <w:spacing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Afectează intrări - ieşiri </w:t>
            </w:r>
          </w:p>
          <w:p w14:paraId="60457D51" w14:textId="77777777" w:rsidR="00B211D2" w:rsidRDefault="00B211D2">
            <w:pPr>
              <w:spacing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la liniile 5 - 13 Cap Y.</w:t>
            </w:r>
          </w:p>
        </w:tc>
      </w:tr>
      <w:tr w:rsidR="00B211D2" w14:paraId="24A3A457" w14:textId="77777777">
        <w:trPr>
          <w:cantSplit/>
          <w:trHeight w:val="400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F6E91ED" w14:textId="77777777" w:rsidR="00B211D2" w:rsidRDefault="00B211D2" w:rsidP="00B211D2">
            <w:pPr>
              <w:numPr>
                <w:ilvl w:val="0"/>
                <w:numId w:val="1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5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FE11593" w14:textId="77777777" w:rsidR="00B211D2" w:rsidRDefault="00B211D2">
            <w:pPr>
              <w:spacing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905987E" w14:textId="77777777" w:rsidR="00B211D2" w:rsidRPr="00984839" w:rsidRDefault="00B211D2">
            <w:pPr>
              <w:spacing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6B80FC9" w14:textId="77777777" w:rsidR="00B211D2" w:rsidRDefault="00B211D2">
            <w:pPr>
              <w:spacing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Turceni</w:t>
            </w:r>
          </w:p>
          <w:p w14:paraId="1E426F15" w14:textId="77777777" w:rsidR="00B211D2" w:rsidRDefault="00B211D2">
            <w:pPr>
              <w:spacing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Y</w:t>
            </w: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5AC4308" w14:textId="77777777" w:rsidR="00B211D2" w:rsidRDefault="00B211D2">
            <w:pPr>
              <w:spacing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peste</w:t>
            </w:r>
          </w:p>
          <w:p w14:paraId="6C9471E8" w14:textId="77777777" w:rsidR="00B211D2" w:rsidRDefault="00B211D2">
            <w:pPr>
              <w:spacing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T.D.J.</w:t>
            </w:r>
          </w:p>
          <w:p w14:paraId="15E2AF9E" w14:textId="77777777" w:rsidR="00B211D2" w:rsidRDefault="00B211D2">
            <w:pPr>
              <w:spacing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50 / 54</w:t>
            </w:r>
          </w:p>
        </w:tc>
        <w:tc>
          <w:tcPr>
            <w:tcW w:w="78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4780E40" w14:textId="77777777" w:rsidR="00B211D2" w:rsidRPr="00B53EFA" w:rsidRDefault="00B211D2">
            <w:pPr>
              <w:spacing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B53EFA"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4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CC77C85" w14:textId="77777777" w:rsidR="00B211D2" w:rsidRDefault="00B211D2">
            <w:pPr>
              <w:spacing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C010144" w14:textId="77777777" w:rsidR="00B211D2" w:rsidRPr="00984839" w:rsidRDefault="00B211D2">
            <w:pPr>
              <w:spacing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7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D9A466D" w14:textId="77777777" w:rsidR="00B211D2" w:rsidRDefault="00B211D2">
            <w:pPr>
              <w:spacing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Afectează intrări - ieşiri </w:t>
            </w:r>
          </w:p>
          <w:p w14:paraId="428C8A55" w14:textId="77777777" w:rsidR="00B211D2" w:rsidRDefault="00B211D2">
            <w:pPr>
              <w:spacing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la liniile 4 - 13, Cap Y.</w:t>
            </w:r>
          </w:p>
        </w:tc>
      </w:tr>
      <w:tr w:rsidR="00B211D2" w14:paraId="5019CB75" w14:textId="77777777">
        <w:trPr>
          <w:cantSplit/>
          <w:trHeight w:val="233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4E45FB1" w14:textId="77777777" w:rsidR="00B211D2" w:rsidRDefault="00B211D2" w:rsidP="00B211D2">
            <w:pPr>
              <w:numPr>
                <w:ilvl w:val="0"/>
                <w:numId w:val="1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5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837EB15" w14:textId="77777777" w:rsidR="00B211D2" w:rsidRDefault="00B211D2">
            <w:pPr>
              <w:spacing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442600A" w14:textId="77777777" w:rsidR="00B211D2" w:rsidRPr="00984839" w:rsidRDefault="00B211D2">
            <w:pPr>
              <w:spacing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16B508E" w14:textId="77777777" w:rsidR="00B211D2" w:rsidRDefault="00B211D2">
            <w:pPr>
              <w:spacing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Turceni</w:t>
            </w:r>
          </w:p>
          <w:p w14:paraId="5CFE00CC" w14:textId="77777777" w:rsidR="00B211D2" w:rsidRDefault="00B211D2">
            <w:pPr>
              <w:spacing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liniile 10 și 12</w:t>
            </w: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7716834" w14:textId="77777777" w:rsidR="00B211D2" w:rsidRDefault="00B211D2">
            <w:pPr>
              <w:spacing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toată</w:t>
            </w:r>
          </w:p>
          <w:p w14:paraId="74B7616A" w14:textId="77777777" w:rsidR="00B211D2" w:rsidRDefault="00B211D2">
            <w:pPr>
              <w:spacing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</w:t>
            </w:r>
          </w:p>
        </w:tc>
        <w:tc>
          <w:tcPr>
            <w:tcW w:w="78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A210722" w14:textId="77777777" w:rsidR="00B211D2" w:rsidRPr="00B53EFA" w:rsidRDefault="00B211D2">
            <w:pPr>
              <w:spacing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4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01B8549" w14:textId="77777777" w:rsidR="00B211D2" w:rsidRDefault="00B211D2">
            <w:pPr>
              <w:spacing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AD50481" w14:textId="77777777" w:rsidR="00B211D2" w:rsidRPr="00984839" w:rsidRDefault="00B211D2">
            <w:pPr>
              <w:spacing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7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91AB18A" w14:textId="77777777" w:rsidR="00B211D2" w:rsidRDefault="00B211D2">
            <w:pPr>
              <w:spacing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</w:p>
        </w:tc>
      </w:tr>
      <w:tr w:rsidR="00B211D2" w14:paraId="250DC6C1" w14:textId="77777777">
        <w:trPr>
          <w:cantSplit/>
          <w:trHeight w:val="329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89F168F" w14:textId="77777777" w:rsidR="00B211D2" w:rsidRDefault="00B211D2" w:rsidP="00B211D2">
            <w:pPr>
              <w:numPr>
                <w:ilvl w:val="0"/>
                <w:numId w:val="1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5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A311143" w14:textId="77777777" w:rsidR="00B211D2" w:rsidRDefault="00B211D2">
            <w:pPr>
              <w:spacing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77022B7" w14:textId="77777777" w:rsidR="00B211D2" w:rsidRPr="00984839" w:rsidRDefault="00B211D2">
            <w:pPr>
              <w:spacing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3F08520" w14:textId="77777777" w:rsidR="00B211D2" w:rsidRDefault="00B211D2">
            <w:pPr>
              <w:spacing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Turceni</w:t>
            </w:r>
          </w:p>
          <w:p w14:paraId="0D2FCA69" w14:textId="77777777" w:rsidR="00B211D2" w:rsidRDefault="00B211D2">
            <w:pPr>
              <w:spacing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liniile 5 ,7 și 11</w:t>
            </w: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D74D0F1" w14:textId="77777777" w:rsidR="00B211D2" w:rsidRDefault="00B211D2">
            <w:pPr>
              <w:spacing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toată</w:t>
            </w:r>
          </w:p>
          <w:p w14:paraId="0580B39A" w14:textId="77777777" w:rsidR="00B211D2" w:rsidRDefault="00B211D2">
            <w:pPr>
              <w:spacing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</w:t>
            </w:r>
          </w:p>
        </w:tc>
        <w:tc>
          <w:tcPr>
            <w:tcW w:w="78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576CCC6" w14:textId="77777777" w:rsidR="00B211D2" w:rsidRPr="00B53EFA" w:rsidRDefault="00B211D2">
            <w:pPr>
              <w:spacing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4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99A99C1" w14:textId="77777777" w:rsidR="00B211D2" w:rsidRDefault="00B211D2">
            <w:pPr>
              <w:spacing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B094214" w14:textId="77777777" w:rsidR="00B211D2" w:rsidRPr="00984839" w:rsidRDefault="00B211D2">
            <w:pPr>
              <w:spacing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7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D38BF40" w14:textId="77777777" w:rsidR="00B211D2" w:rsidRDefault="00B211D2">
            <w:pPr>
              <w:spacing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</w:p>
        </w:tc>
      </w:tr>
      <w:tr w:rsidR="00B211D2" w14:paraId="27674A9A" w14:textId="77777777">
        <w:trPr>
          <w:cantSplit/>
          <w:trHeight w:val="75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C8E9F0D" w14:textId="77777777" w:rsidR="00B211D2" w:rsidRDefault="00B211D2" w:rsidP="00B211D2">
            <w:pPr>
              <w:numPr>
                <w:ilvl w:val="0"/>
                <w:numId w:val="1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5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6786D65" w14:textId="77777777" w:rsidR="00B211D2" w:rsidRDefault="00B211D2">
            <w:pPr>
              <w:spacing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50993F4" w14:textId="77777777" w:rsidR="00B211D2" w:rsidRPr="00984839" w:rsidRDefault="00B211D2">
            <w:pPr>
              <w:spacing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B7DF6CC" w14:textId="77777777" w:rsidR="00B211D2" w:rsidRDefault="00B211D2">
            <w:pPr>
              <w:spacing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Turceni</w:t>
            </w:r>
          </w:p>
          <w:p w14:paraId="7A71AD06" w14:textId="77777777" w:rsidR="00B211D2" w:rsidRDefault="00B211D2">
            <w:pPr>
              <w:spacing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Y</w:t>
            </w: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607B2DE" w14:textId="77777777" w:rsidR="00B211D2" w:rsidRDefault="00B211D2">
            <w:pPr>
              <w:spacing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peste</w:t>
            </w:r>
          </w:p>
          <w:p w14:paraId="2065D9E0" w14:textId="77777777" w:rsidR="00B211D2" w:rsidRDefault="00B211D2">
            <w:pPr>
              <w:spacing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sch. 64</w:t>
            </w:r>
          </w:p>
        </w:tc>
        <w:tc>
          <w:tcPr>
            <w:tcW w:w="78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E641726" w14:textId="77777777" w:rsidR="00B211D2" w:rsidRPr="00B53EFA" w:rsidRDefault="00B211D2">
            <w:pPr>
              <w:spacing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4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0D91685" w14:textId="77777777" w:rsidR="00B211D2" w:rsidRDefault="00B211D2">
            <w:pPr>
              <w:spacing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341E721" w14:textId="77777777" w:rsidR="00B211D2" w:rsidRPr="00984839" w:rsidRDefault="00B211D2">
            <w:pPr>
              <w:spacing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7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24C854E" w14:textId="77777777" w:rsidR="00B211D2" w:rsidRDefault="00B211D2">
            <w:pPr>
              <w:spacing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Afectează intrări - ieşiri </w:t>
            </w:r>
          </w:p>
          <w:p w14:paraId="1CA2AA2D" w14:textId="77777777" w:rsidR="00B211D2" w:rsidRDefault="00B211D2">
            <w:pPr>
              <w:spacing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la liniile 9 - 13, Cap Y.</w:t>
            </w:r>
          </w:p>
        </w:tc>
      </w:tr>
      <w:tr w:rsidR="00B211D2" w14:paraId="174DAF47" w14:textId="77777777">
        <w:trPr>
          <w:cantSplit/>
          <w:trHeight w:val="442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0A5D002" w14:textId="77777777" w:rsidR="00B211D2" w:rsidRDefault="00B211D2" w:rsidP="00B211D2">
            <w:pPr>
              <w:numPr>
                <w:ilvl w:val="0"/>
                <w:numId w:val="1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5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429C34E" w14:textId="77777777" w:rsidR="00B211D2" w:rsidRDefault="00B211D2">
            <w:pPr>
              <w:spacing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136545D" w14:textId="77777777" w:rsidR="00B211D2" w:rsidRPr="00984839" w:rsidRDefault="00B211D2">
            <w:pPr>
              <w:spacing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C4F4322" w14:textId="77777777" w:rsidR="00B211D2" w:rsidRDefault="00B211D2">
            <w:pPr>
              <w:spacing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Turceni</w:t>
            </w:r>
          </w:p>
          <w:p w14:paraId="67CF56E6" w14:textId="77777777" w:rsidR="00B211D2" w:rsidRDefault="00B211D2">
            <w:pPr>
              <w:spacing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Y</w:t>
            </w: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845B6CF" w14:textId="77777777" w:rsidR="00B211D2" w:rsidRDefault="00B211D2">
            <w:pPr>
              <w:spacing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peste</w:t>
            </w:r>
          </w:p>
          <w:p w14:paraId="4582E356" w14:textId="77777777" w:rsidR="00B211D2" w:rsidRDefault="00B211D2">
            <w:pPr>
              <w:spacing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T.D.J.</w:t>
            </w:r>
          </w:p>
          <w:p w14:paraId="495846AA" w14:textId="77777777" w:rsidR="00B211D2" w:rsidRDefault="00B211D2">
            <w:pPr>
              <w:spacing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52 / 56</w:t>
            </w:r>
          </w:p>
          <w:p w14:paraId="5A9BBB3A" w14:textId="77777777" w:rsidR="00B211D2" w:rsidRDefault="00B211D2">
            <w:pPr>
              <w:spacing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și</w:t>
            </w:r>
          </w:p>
          <w:p w14:paraId="236A8740" w14:textId="77777777" w:rsidR="00B211D2" w:rsidRDefault="00B211D2">
            <w:pPr>
              <w:spacing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62 / 66</w:t>
            </w:r>
          </w:p>
        </w:tc>
        <w:tc>
          <w:tcPr>
            <w:tcW w:w="78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8D35A4C" w14:textId="77777777" w:rsidR="00B211D2" w:rsidRDefault="00B211D2">
            <w:pPr>
              <w:spacing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4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F3BEA5A" w14:textId="77777777" w:rsidR="00B211D2" w:rsidRDefault="00B211D2">
            <w:pPr>
              <w:spacing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89A693E" w14:textId="77777777" w:rsidR="00B211D2" w:rsidRPr="00984839" w:rsidRDefault="00B211D2">
            <w:pPr>
              <w:spacing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7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6C454C1" w14:textId="77777777" w:rsidR="00B211D2" w:rsidRDefault="00B211D2">
            <w:pPr>
              <w:spacing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Afectează intrări - ieşiri </w:t>
            </w:r>
          </w:p>
          <w:p w14:paraId="34F432CD" w14:textId="77777777" w:rsidR="00B211D2" w:rsidRDefault="00B211D2">
            <w:pPr>
              <w:spacing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la liniile 5 - 7.</w:t>
            </w:r>
          </w:p>
        </w:tc>
      </w:tr>
      <w:tr w:rsidR="00B211D2" w14:paraId="486328B3" w14:textId="77777777">
        <w:trPr>
          <w:cantSplit/>
          <w:trHeight w:val="442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A49F13D" w14:textId="77777777" w:rsidR="00B211D2" w:rsidRDefault="00B211D2" w:rsidP="00B211D2">
            <w:pPr>
              <w:numPr>
                <w:ilvl w:val="0"/>
                <w:numId w:val="1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5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1B87EB7" w14:textId="77777777" w:rsidR="00B211D2" w:rsidRDefault="00B211D2">
            <w:pPr>
              <w:spacing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21+500</w:t>
            </w:r>
          </w:p>
          <w:p w14:paraId="3DE1E5E2" w14:textId="77777777" w:rsidR="00B211D2" w:rsidRDefault="00B211D2">
            <w:pPr>
              <w:spacing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21+700</w:t>
            </w: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E3CD9CF" w14:textId="77777777" w:rsidR="00B211D2" w:rsidRPr="00984839" w:rsidRDefault="00B211D2">
            <w:pPr>
              <w:spacing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30</w:t>
            </w:r>
          </w:p>
        </w:tc>
        <w:tc>
          <w:tcPr>
            <w:tcW w:w="219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F7C9159" w14:textId="77777777" w:rsidR="00B211D2" w:rsidRDefault="00B211D2">
            <w:pPr>
              <w:spacing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Turceni -</w:t>
            </w:r>
          </w:p>
          <w:p w14:paraId="08E0D130" w14:textId="77777777" w:rsidR="00B211D2" w:rsidRDefault="00B211D2">
            <w:pPr>
              <w:spacing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Plopşoru</w:t>
            </w: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3C5C759" w14:textId="77777777" w:rsidR="00B211D2" w:rsidRDefault="00B211D2">
            <w:pPr>
              <w:spacing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8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57D81EA" w14:textId="77777777" w:rsidR="00B211D2" w:rsidRDefault="00B211D2">
            <w:pPr>
              <w:spacing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4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AEDCD03" w14:textId="77777777" w:rsidR="00B211D2" w:rsidRDefault="00B211D2">
            <w:pPr>
              <w:spacing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FDEF895" w14:textId="77777777" w:rsidR="00B211D2" w:rsidRPr="00984839" w:rsidRDefault="00B211D2">
            <w:pPr>
              <w:spacing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7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7F335C8" w14:textId="77777777" w:rsidR="00B211D2" w:rsidRDefault="00B211D2">
            <w:pPr>
              <w:spacing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Fără inductori.</w:t>
            </w:r>
          </w:p>
        </w:tc>
      </w:tr>
      <w:tr w:rsidR="00B211D2" w14:paraId="01A7E982" w14:textId="77777777">
        <w:trPr>
          <w:cantSplit/>
          <w:trHeight w:val="442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F1D3C5D" w14:textId="77777777" w:rsidR="00B211D2" w:rsidRDefault="00B211D2" w:rsidP="00B211D2">
            <w:pPr>
              <w:numPr>
                <w:ilvl w:val="0"/>
                <w:numId w:val="1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5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FA16D63" w14:textId="77777777" w:rsidR="00B211D2" w:rsidRDefault="00B211D2">
            <w:pPr>
              <w:spacing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28+176</w:t>
            </w:r>
          </w:p>
          <w:p w14:paraId="2EEE523F" w14:textId="77777777" w:rsidR="00B211D2" w:rsidRDefault="00B211D2">
            <w:pPr>
              <w:spacing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30+100</w:t>
            </w: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7D60837" w14:textId="77777777" w:rsidR="00B211D2" w:rsidRDefault="00B211D2">
            <w:pPr>
              <w:spacing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30</w:t>
            </w:r>
          </w:p>
        </w:tc>
        <w:tc>
          <w:tcPr>
            <w:tcW w:w="219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905EAD7" w14:textId="77777777" w:rsidR="00B211D2" w:rsidRDefault="00B211D2">
            <w:pPr>
              <w:spacing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St. Plopşoru </w:t>
            </w:r>
          </w:p>
          <w:p w14:paraId="330F112C" w14:textId="77777777" w:rsidR="00B211D2" w:rsidRDefault="00B211D2">
            <w:pPr>
              <w:spacing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 2 directă</w:t>
            </w: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412A15E" w14:textId="77777777" w:rsidR="00B211D2" w:rsidRDefault="00B211D2">
            <w:pPr>
              <w:spacing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8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9C591EE" w14:textId="77777777" w:rsidR="00B211D2" w:rsidRDefault="00B211D2">
            <w:pPr>
              <w:spacing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4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B7C17D2" w14:textId="77777777" w:rsidR="00B211D2" w:rsidRDefault="00B211D2">
            <w:pPr>
              <w:spacing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2AAD49E" w14:textId="77777777" w:rsidR="00B211D2" w:rsidRDefault="00B211D2">
            <w:pPr>
              <w:spacing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7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EAB78A8" w14:textId="77777777" w:rsidR="00B211D2" w:rsidRDefault="00B211D2">
            <w:pPr>
              <w:spacing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Afectează intrări - ieşiri </w:t>
            </w:r>
          </w:p>
          <w:p w14:paraId="534094E7" w14:textId="77777777" w:rsidR="00B211D2" w:rsidRDefault="00B211D2">
            <w:pPr>
              <w:spacing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la sch. 1, 31, 35, 40, 36, 6.</w:t>
            </w:r>
          </w:p>
          <w:p w14:paraId="6F9D53E2" w14:textId="77777777" w:rsidR="00B211D2" w:rsidRDefault="00B211D2">
            <w:pPr>
              <w:spacing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Fără inductori.</w:t>
            </w:r>
          </w:p>
        </w:tc>
      </w:tr>
      <w:tr w:rsidR="00B211D2" w14:paraId="2AF204FE" w14:textId="77777777">
        <w:trPr>
          <w:cantSplit/>
          <w:trHeight w:val="442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1B5E2FD" w14:textId="77777777" w:rsidR="00B211D2" w:rsidRDefault="00B211D2" w:rsidP="00B211D2">
            <w:pPr>
              <w:numPr>
                <w:ilvl w:val="0"/>
                <w:numId w:val="1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5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9D1D7AE" w14:textId="77777777" w:rsidR="00B211D2" w:rsidRDefault="00B211D2">
            <w:pPr>
              <w:spacing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24C1666" w14:textId="77777777" w:rsidR="00B211D2" w:rsidRDefault="00B211D2">
            <w:pPr>
              <w:spacing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C0423AB" w14:textId="77777777" w:rsidR="00B211D2" w:rsidRDefault="00B211D2">
            <w:pPr>
              <w:spacing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St. Plopşoru </w:t>
            </w:r>
          </w:p>
          <w:p w14:paraId="65D91E14" w14:textId="77777777" w:rsidR="00B211D2" w:rsidRDefault="00B211D2">
            <w:pPr>
              <w:spacing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 3 directă</w:t>
            </w: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563BFA1" w14:textId="77777777" w:rsidR="00B211D2" w:rsidRDefault="00B211D2">
            <w:pPr>
              <w:spacing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8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EBB5F93" w14:textId="77777777" w:rsidR="00B211D2" w:rsidRDefault="00B211D2">
            <w:pPr>
              <w:spacing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4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54E6D4F" w14:textId="77777777" w:rsidR="00B211D2" w:rsidRDefault="00B211D2">
            <w:pPr>
              <w:spacing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28+176</w:t>
            </w:r>
          </w:p>
          <w:p w14:paraId="4CC4408C" w14:textId="77777777" w:rsidR="00B211D2" w:rsidRDefault="00B211D2">
            <w:pPr>
              <w:spacing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30+100</w:t>
            </w:r>
          </w:p>
        </w:tc>
        <w:tc>
          <w:tcPr>
            <w:tcW w:w="76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FED1453" w14:textId="77777777" w:rsidR="00B211D2" w:rsidRDefault="00B211D2">
            <w:pPr>
              <w:spacing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30</w:t>
            </w:r>
          </w:p>
        </w:tc>
        <w:tc>
          <w:tcPr>
            <w:tcW w:w="247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5318958" w14:textId="77777777" w:rsidR="00B211D2" w:rsidRDefault="00B211D2">
            <w:pPr>
              <w:spacing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Afectează intrări - ieşiri </w:t>
            </w:r>
          </w:p>
          <w:p w14:paraId="386EE2F7" w14:textId="77777777" w:rsidR="00B211D2" w:rsidRDefault="00B211D2">
            <w:pPr>
              <w:spacing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peste sch. 3, 7, 23, 26, 22, 18, 14, 10.</w:t>
            </w:r>
          </w:p>
          <w:p w14:paraId="1105EA16" w14:textId="77777777" w:rsidR="00B211D2" w:rsidRDefault="00B211D2">
            <w:pPr>
              <w:spacing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Fără inductori.</w:t>
            </w:r>
          </w:p>
        </w:tc>
      </w:tr>
      <w:tr w:rsidR="00B211D2" w14:paraId="139761B4" w14:textId="77777777">
        <w:trPr>
          <w:cantSplit/>
          <w:trHeight w:val="1257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1B64430" w14:textId="77777777" w:rsidR="00B211D2" w:rsidRDefault="00B211D2" w:rsidP="00B211D2">
            <w:pPr>
              <w:numPr>
                <w:ilvl w:val="0"/>
                <w:numId w:val="1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5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862BCF4" w14:textId="77777777" w:rsidR="00B211D2" w:rsidRDefault="00B211D2">
            <w:pPr>
              <w:spacing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EF7BC7A" w14:textId="77777777" w:rsidR="00B211D2" w:rsidRPr="00984839" w:rsidRDefault="00B211D2">
            <w:pPr>
              <w:spacing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1065402" w14:textId="77777777" w:rsidR="00B211D2" w:rsidRDefault="00B211D2">
            <w:pPr>
              <w:spacing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St. Plopşoru </w:t>
            </w:r>
          </w:p>
          <w:p w14:paraId="1AD1B9B4" w14:textId="77777777" w:rsidR="00B211D2" w:rsidRDefault="00B211D2">
            <w:pPr>
              <w:spacing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 5</w:t>
            </w:r>
          </w:p>
          <w:p w14:paraId="7ACDF44C" w14:textId="77777777" w:rsidR="00B211D2" w:rsidRDefault="00B211D2">
            <w:pPr>
              <w:spacing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primiri - expedieri</w:t>
            </w: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A21F381" w14:textId="77777777" w:rsidR="00B211D2" w:rsidRDefault="00B211D2">
            <w:pPr>
              <w:spacing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între semnal Y 5 </w:t>
            </w:r>
          </w:p>
          <w:p w14:paraId="13878B49" w14:textId="77777777" w:rsidR="00B211D2" w:rsidRDefault="00B211D2">
            <w:pPr>
              <w:spacing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şi semnal X 5</w:t>
            </w:r>
          </w:p>
        </w:tc>
        <w:tc>
          <w:tcPr>
            <w:tcW w:w="78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1F726D1" w14:textId="77777777" w:rsidR="00B211D2" w:rsidRPr="00B53EFA" w:rsidRDefault="00B211D2">
            <w:pPr>
              <w:spacing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4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198FBB7" w14:textId="77777777" w:rsidR="00B211D2" w:rsidRDefault="00B211D2">
            <w:pPr>
              <w:spacing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4FD6283" w14:textId="77777777" w:rsidR="00B211D2" w:rsidRDefault="00B211D2">
            <w:pPr>
              <w:spacing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7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7B91CEB" w14:textId="77777777" w:rsidR="00B211D2" w:rsidRDefault="00B211D2">
            <w:pPr>
              <w:spacing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</w:p>
        </w:tc>
      </w:tr>
      <w:tr w:rsidR="00B211D2" w14:paraId="00ECBA4B" w14:textId="77777777">
        <w:trPr>
          <w:cantSplit/>
          <w:trHeight w:val="75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18BF375" w14:textId="77777777" w:rsidR="00B211D2" w:rsidRDefault="00B211D2" w:rsidP="00B211D2">
            <w:pPr>
              <w:numPr>
                <w:ilvl w:val="0"/>
                <w:numId w:val="1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5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107AAC4" w14:textId="77777777" w:rsidR="00B211D2" w:rsidRDefault="00B211D2">
            <w:pPr>
              <w:spacing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E2F042E" w14:textId="77777777" w:rsidR="00B211D2" w:rsidRPr="00984839" w:rsidRDefault="00B211D2">
            <w:pPr>
              <w:spacing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CC056E3" w14:textId="77777777" w:rsidR="00B211D2" w:rsidRDefault="00B211D2">
            <w:pPr>
              <w:spacing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St. Plopşoru </w:t>
            </w:r>
          </w:p>
          <w:p w14:paraId="29D23E2C" w14:textId="77777777" w:rsidR="00B211D2" w:rsidRDefault="00B211D2">
            <w:pPr>
              <w:spacing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liniile 7 şi 8</w:t>
            </w:r>
          </w:p>
          <w:p w14:paraId="01A7F3A2" w14:textId="77777777" w:rsidR="00B211D2" w:rsidRDefault="00B211D2">
            <w:pPr>
              <w:spacing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primiri - expedieri</w:t>
            </w: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33A3292" w14:textId="77777777" w:rsidR="00B211D2" w:rsidRDefault="00B211D2">
            <w:pPr>
              <w:spacing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toată linia</w:t>
            </w:r>
          </w:p>
        </w:tc>
        <w:tc>
          <w:tcPr>
            <w:tcW w:w="78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AB2BEAB" w14:textId="77777777" w:rsidR="00B211D2" w:rsidRDefault="00B211D2">
            <w:pPr>
              <w:spacing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4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6496ADF" w14:textId="77777777" w:rsidR="00B211D2" w:rsidRDefault="00B211D2">
            <w:pPr>
              <w:spacing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995A672" w14:textId="77777777" w:rsidR="00B211D2" w:rsidRDefault="00B211D2">
            <w:pPr>
              <w:spacing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7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D1F32CE" w14:textId="77777777" w:rsidR="00B211D2" w:rsidRDefault="00B211D2">
            <w:pPr>
              <w:spacing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</w:p>
        </w:tc>
      </w:tr>
      <w:tr w:rsidR="00B211D2" w14:paraId="3B2821AB" w14:textId="77777777">
        <w:trPr>
          <w:cantSplit/>
          <w:trHeight w:val="75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4B37E3B" w14:textId="77777777" w:rsidR="00B211D2" w:rsidRDefault="00B211D2" w:rsidP="00B211D2">
            <w:pPr>
              <w:numPr>
                <w:ilvl w:val="0"/>
                <w:numId w:val="1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5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4FE4CA4" w14:textId="77777777" w:rsidR="00B211D2" w:rsidRDefault="00B211D2">
            <w:pPr>
              <w:spacing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ACEFF30" w14:textId="77777777" w:rsidR="00B211D2" w:rsidRPr="00984839" w:rsidRDefault="00B211D2">
            <w:pPr>
              <w:spacing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220C13C" w14:textId="77777777" w:rsidR="00B211D2" w:rsidRDefault="00B211D2">
            <w:pPr>
              <w:spacing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Plopşoru - </w:t>
            </w:r>
          </w:p>
          <w:p w14:paraId="5DA1EABE" w14:textId="77777777" w:rsidR="00B211D2" w:rsidRDefault="00B211D2">
            <w:pPr>
              <w:spacing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Rovinari</w:t>
            </w: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7B773F6" w14:textId="77777777" w:rsidR="00B211D2" w:rsidRDefault="00B211D2">
            <w:pPr>
              <w:spacing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8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3E85E49" w14:textId="77777777" w:rsidR="00B211D2" w:rsidRDefault="00B211D2">
            <w:pPr>
              <w:spacing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41" w:type="dxa"/>
            <w:tcBorders>
              <w:top w:val="single" w:sz="8" w:space="0" w:color="auto"/>
              <w:left w:val="double" w:sz="6" w:space="0" w:color="auto"/>
              <w:bottom w:val="single" w:sz="4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4760005" w14:textId="77777777" w:rsidR="00B211D2" w:rsidRDefault="00B211D2">
            <w:pPr>
              <w:spacing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37+100</w:t>
            </w:r>
          </w:p>
          <w:p w14:paraId="7DEB9010" w14:textId="77777777" w:rsidR="00B211D2" w:rsidRDefault="00B211D2">
            <w:pPr>
              <w:spacing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37+200</w:t>
            </w:r>
          </w:p>
        </w:tc>
        <w:tc>
          <w:tcPr>
            <w:tcW w:w="769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102A442" w14:textId="77777777" w:rsidR="00B211D2" w:rsidRDefault="00B211D2">
            <w:pPr>
              <w:spacing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7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D6447EC" w14:textId="77777777" w:rsidR="00B211D2" w:rsidRPr="006611B7" w:rsidRDefault="00B211D2">
            <w:pPr>
              <w:spacing w:after="40" w:line="360" w:lineRule="auto"/>
              <w:ind w:left="57" w:right="57"/>
              <w:rPr>
                <w:b/>
                <w:bCs/>
                <w:i/>
                <w:color w:val="000000"/>
                <w:sz w:val="20"/>
              </w:rPr>
            </w:pPr>
            <w:r w:rsidRPr="006611B7">
              <w:rPr>
                <w:b/>
                <w:bCs/>
                <w:i/>
                <w:color w:val="000000"/>
                <w:sz w:val="20"/>
              </w:rPr>
              <w:t>Interzis circulația  locomotivelor cuplate.</w:t>
            </w:r>
          </w:p>
        </w:tc>
      </w:tr>
      <w:tr w:rsidR="00B211D2" w14:paraId="503536FE" w14:textId="77777777">
        <w:trPr>
          <w:cantSplit/>
          <w:trHeight w:val="75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DA07D8F" w14:textId="77777777" w:rsidR="00B211D2" w:rsidRDefault="00B211D2" w:rsidP="00B211D2">
            <w:pPr>
              <w:numPr>
                <w:ilvl w:val="0"/>
                <w:numId w:val="1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5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0FD81A8" w14:textId="77777777" w:rsidR="00B211D2" w:rsidRDefault="00B211D2">
            <w:pPr>
              <w:spacing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43+600</w:t>
            </w:r>
          </w:p>
          <w:p w14:paraId="7863F866" w14:textId="77777777" w:rsidR="00B211D2" w:rsidRDefault="00B211D2">
            <w:pPr>
              <w:spacing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44+420</w:t>
            </w: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E3D5040" w14:textId="77777777" w:rsidR="00B211D2" w:rsidRPr="00984839" w:rsidRDefault="00B211D2">
            <w:pPr>
              <w:spacing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30</w:t>
            </w:r>
          </w:p>
        </w:tc>
        <w:tc>
          <w:tcPr>
            <w:tcW w:w="219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13C7002" w14:textId="77777777" w:rsidR="00B211D2" w:rsidRDefault="00B211D2">
            <w:pPr>
              <w:spacing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Plopşoru - </w:t>
            </w:r>
          </w:p>
          <w:p w14:paraId="06A1BE84" w14:textId="77777777" w:rsidR="00B211D2" w:rsidRDefault="00B211D2">
            <w:pPr>
              <w:spacing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Rovinari</w:t>
            </w: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61693DE" w14:textId="77777777" w:rsidR="00B211D2" w:rsidRDefault="00B211D2">
            <w:pPr>
              <w:spacing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8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B335651" w14:textId="77777777" w:rsidR="00B211D2" w:rsidRDefault="00B211D2">
            <w:pPr>
              <w:spacing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4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B833180" w14:textId="77777777" w:rsidR="00B211D2" w:rsidRDefault="00B211D2">
            <w:pPr>
              <w:spacing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30EDC3C" w14:textId="77777777" w:rsidR="00B211D2" w:rsidRDefault="00B211D2">
            <w:pPr>
              <w:spacing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7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C23B075" w14:textId="77777777" w:rsidR="00B211D2" w:rsidRPr="003B25AA" w:rsidRDefault="00B211D2">
            <w:pPr>
              <w:spacing w:after="40" w:line="360" w:lineRule="auto"/>
              <w:ind w:left="57" w:right="57"/>
              <w:rPr>
                <w:b/>
                <w:bCs/>
                <w:i/>
                <w:iCs/>
                <w:color w:val="000000"/>
                <w:sz w:val="20"/>
              </w:rPr>
            </w:pPr>
            <w:r>
              <w:rPr>
                <w:b/>
                <w:bCs/>
                <w:i/>
                <w:iCs/>
                <w:color w:val="000000"/>
                <w:sz w:val="20"/>
              </w:rPr>
              <w:t>Fără inductori.</w:t>
            </w:r>
          </w:p>
        </w:tc>
      </w:tr>
      <w:tr w:rsidR="00B211D2" w14:paraId="261832D1" w14:textId="77777777">
        <w:trPr>
          <w:cantSplit/>
          <w:trHeight w:val="75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48B9AD9" w14:textId="77777777" w:rsidR="00B211D2" w:rsidRDefault="00B211D2" w:rsidP="00B211D2">
            <w:pPr>
              <w:numPr>
                <w:ilvl w:val="0"/>
                <w:numId w:val="1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5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AC031E1" w14:textId="77777777" w:rsidR="00B211D2" w:rsidRPr="00CB3DC4" w:rsidRDefault="00B211D2">
            <w:pPr>
              <w:spacing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  <w:r w:rsidRPr="00CB3DC4">
              <w:rPr>
                <w:b/>
                <w:bCs/>
                <w:color w:val="000000"/>
                <w:sz w:val="20"/>
              </w:rPr>
              <w:t>44+</w:t>
            </w:r>
            <w:r>
              <w:rPr>
                <w:b/>
                <w:bCs/>
                <w:color w:val="000000"/>
                <w:sz w:val="20"/>
              </w:rPr>
              <w:t>120</w:t>
            </w:r>
          </w:p>
          <w:p w14:paraId="5A463D4F" w14:textId="77777777" w:rsidR="00B211D2" w:rsidRDefault="00B211D2">
            <w:pPr>
              <w:spacing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CB3DC4">
              <w:rPr>
                <w:b/>
                <w:bCs/>
                <w:color w:val="000000"/>
                <w:sz w:val="20"/>
              </w:rPr>
              <w:t>44+</w:t>
            </w:r>
            <w:r>
              <w:rPr>
                <w:b/>
                <w:bCs/>
                <w:color w:val="000000"/>
                <w:sz w:val="20"/>
              </w:rPr>
              <w:t>420</w:t>
            </w: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3AADEDB" w14:textId="77777777" w:rsidR="00B211D2" w:rsidRDefault="00B211D2">
            <w:pPr>
              <w:spacing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30</w:t>
            </w:r>
          </w:p>
        </w:tc>
        <w:tc>
          <w:tcPr>
            <w:tcW w:w="219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D346B9F" w14:textId="77777777" w:rsidR="00B211D2" w:rsidRDefault="00B211D2">
            <w:pPr>
              <w:spacing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Plopşoru - </w:t>
            </w:r>
          </w:p>
          <w:p w14:paraId="3F119A76" w14:textId="77777777" w:rsidR="00B211D2" w:rsidRDefault="00B211D2">
            <w:pPr>
              <w:spacing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Rovinari</w:t>
            </w: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15F89B2" w14:textId="77777777" w:rsidR="00B211D2" w:rsidRDefault="00B211D2">
            <w:pPr>
              <w:spacing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8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932298F" w14:textId="77777777" w:rsidR="00B211D2" w:rsidRDefault="00B211D2">
            <w:pPr>
              <w:spacing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4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471401F" w14:textId="77777777" w:rsidR="00B211D2" w:rsidRDefault="00B211D2">
            <w:pPr>
              <w:spacing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7B5B1B0" w14:textId="77777777" w:rsidR="00B211D2" w:rsidRDefault="00B211D2">
            <w:pPr>
              <w:spacing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7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06E9145" w14:textId="77777777" w:rsidR="00B211D2" w:rsidRPr="00CB3DC4" w:rsidRDefault="00B211D2">
            <w:pPr>
              <w:spacing w:after="40" w:line="360" w:lineRule="auto"/>
              <w:ind w:left="57" w:right="57"/>
              <w:rPr>
                <w:b/>
                <w:bCs/>
                <w:iCs/>
                <w:sz w:val="20"/>
              </w:rPr>
            </w:pPr>
            <w:r>
              <w:rPr>
                <w:b/>
                <w:bCs/>
                <w:iCs/>
                <w:sz w:val="20"/>
              </w:rPr>
              <w:t>*</w:t>
            </w:r>
            <w:r w:rsidRPr="00CB3DC4">
              <w:rPr>
                <w:b/>
                <w:bCs/>
                <w:iCs/>
                <w:sz w:val="20"/>
              </w:rPr>
              <w:t xml:space="preserve">Valabil pentru trenurile </w:t>
            </w:r>
            <w:r>
              <w:rPr>
                <w:b/>
                <w:bCs/>
                <w:iCs/>
                <w:sz w:val="20"/>
              </w:rPr>
              <w:t>care au în componență</w:t>
            </w:r>
            <w:r w:rsidRPr="00CB3DC4">
              <w:rPr>
                <w:b/>
                <w:bCs/>
                <w:iCs/>
                <w:sz w:val="20"/>
              </w:rPr>
              <w:t xml:space="preserve"> două locomotive cuplate.</w:t>
            </w:r>
          </w:p>
          <w:p w14:paraId="4CC7BFDC" w14:textId="77777777" w:rsidR="00B211D2" w:rsidRPr="00F11CE2" w:rsidRDefault="00B211D2">
            <w:pPr>
              <w:spacing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F11CE2"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B211D2" w14:paraId="1F7073A9" w14:textId="77777777">
        <w:trPr>
          <w:cantSplit/>
          <w:trHeight w:val="819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96231E1" w14:textId="77777777" w:rsidR="00B211D2" w:rsidRDefault="00B211D2" w:rsidP="00B211D2">
            <w:pPr>
              <w:numPr>
                <w:ilvl w:val="0"/>
                <w:numId w:val="1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5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7202FD3" w14:textId="77777777" w:rsidR="00B211D2" w:rsidRDefault="00B211D2">
            <w:pPr>
              <w:spacing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8D77623" w14:textId="77777777" w:rsidR="00B211D2" w:rsidRPr="00984839" w:rsidRDefault="00B211D2">
            <w:pPr>
              <w:spacing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CDBF74E" w14:textId="77777777" w:rsidR="00B211D2" w:rsidRDefault="00B211D2">
            <w:pPr>
              <w:spacing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Rovinari</w:t>
            </w:r>
          </w:p>
          <w:p w14:paraId="6DAB35F6" w14:textId="77777777" w:rsidR="00B211D2" w:rsidRDefault="00B211D2">
            <w:pPr>
              <w:spacing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liniile 1 şi 2 </w:t>
            </w:r>
          </w:p>
          <w:p w14:paraId="5C421B45" w14:textId="77777777" w:rsidR="00B211D2" w:rsidRDefault="00B211D2">
            <w:pPr>
              <w:spacing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primiri - expedieri</w:t>
            </w: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F1D1E79" w14:textId="77777777" w:rsidR="00B211D2" w:rsidRDefault="00B211D2">
            <w:pPr>
              <w:spacing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toată</w:t>
            </w:r>
          </w:p>
          <w:p w14:paraId="4B270430" w14:textId="77777777" w:rsidR="00B211D2" w:rsidRDefault="00B211D2">
            <w:pPr>
              <w:spacing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</w:t>
            </w:r>
          </w:p>
        </w:tc>
        <w:tc>
          <w:tcPr>
            <w:tcW w:w="78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2D88592" w14:textId="77777777" w:rsidR="00B211D2" w:rsidRPr="00B53EFA" w:rsidRDefault="00B211D2">
            <w:pPr>
              <w:spacing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B53EFA"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4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7890D9A" w14:textId="77777777" w:rsidR="00B211D2" w:rsidRDefault="00B211D2">
            <w:pPr>
              <w:spacing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FDBA570" w14:textId="77777777" w:rsidR="00B211D2" w:rsidRPr="00984839" w:rsidRDefault="00B211D2">
            <w:pPr>
              <w:spacing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7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8668105" w14:textId="77777777" w:rsidR="00B211D2" w:rsidRDefault="00B211D2">
            <w:pPr>
              <w:spacing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</w:p>
        </w:tc>
      </w:tr>
      <w:tr w:rsidR="00B211D2" w14:paraId="542B5C16" w14:textId="77777777">
        <w:trPr>
          <w:cantSplit/>
          <w:trHeight w:val="622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811E1E0" w14:textId="77777777" w:rsidR="00B211D2" w:rsidRDefault="00B211D2" w:rsidP="00B211D2">
            <w:pPr>
              <w:numPr>
                <w:ilvl w:val="0"/>
                <w:numId w:val="1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5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1133328" w14:textId="77777777" w:rsidR="00B211D2" w:rsidRDefault="00B211D2">
            <w:pPr>
              <w:spacing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89E44C5" w14:textId="77777777" w:rsidR="00B211D2" w:rsidRPr="00984839" w:rsidRDefault="00B211D2">
            <w:pPr>
              <w:spacing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AC11F18" w14:textId="77777777" w:rsidR="00B211D2" w:rsidRDefault="00B211D2">
            <w:pPr>
              <w:spacing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Rovinari</w:t>
            </w:r>
          </w:p>
          <w:p w14:paraId="0DD2BA5B" w14:textId="77777777" w:rsidR="00B211D2" w:rsidRDefault="00B211D2">
            <w:pPr>
              <w:spacing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X + Cap Y</w:t>
            </w: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843F858" w14:textId="77777777" w:rsidR="00B211D2" w:rsidRDefault="00B211D2">
            <w:pPr>
              <w:spacing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peste </w:t>
            </w:r>
          </w:p>
          <w:p w14:paraId="129B2628" w14:textId="77777777" w:rsidR="00B211D2" w:rsidRDefault="00B211D2">
            <w:pPr>
              <w:spacing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T.D.J.</w:t>
            </w:r>
          </w:p>
          <w:p w14:paraId="65138C5E" w14:textId="77777777" w:rsidR="00B211D2" w:rsidRDefault="00B211D2">
            <w:pPr>
              <w:spacing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18 / 22</w:t>
            </w:r>
          </w:p>
          <w:p w14:paraId="39FCE90F" w14:textId="77777777" w:rsidR="00B211D2" w:rsidRDefault="00B211D2">
            <w:pPr>
              <w:spacing w:after="40" w:line="360" w:lineRule="auto"/>
              <w:ind w:left="57" w:right="57"/>
              <w:jc w:val="center"/>
              <w:rPr>
                <w:b/>
                <w:bCs/>
                <w:sz w:val="20"/>
                <w:lang w:val="en-US"/>
              </w:rPr>
            </w:pPr>
            <w:r>
              <w:rPr>
                <w:b/>
                <w:bCs/>
                <w:sz w:val="20"/>
              </w:rPr>
              <w:t>şi</w:t>
            </w:r>
          </w:p>
          <w:p w14:paraId="3685C868" w14:textId="77777777" w:rsidR="00B211D2" w:rsidRPr="00260477" w:rsidRDefault="00B211D2">
            <w:pPr>
              <w:spacing w:after="40" w:line="360" w:lineRule="auto"/>
              <w:ind w:left="57" w:right="57"/>
              <w:jc w:val="center"/>
              <w:rPr>
                <w:b/>
                <w:bCs/>
                <w:sz w:val="20"/>
                <w:lang w:val="en-US"/>
              </w:rPr>
            </w:pPr>
            <w:r>
              <w:rPr>
                <w:b/>
                <w:bCs/>
                <w:sz w:val="20"/>
                <w:lang w:val="en-US"/>
              </w:rPr>
              <w:t>23 / 25</w:t>
            </w:r>
          </w:p>
        </w:tc>
        <w:tc>
          <w:tcPr>
            <w:tcW w:w="78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565FD18" w14:textId="77777777" w:rsidR="00B211D2" w:rsidRPr="00B53EFA" w:rsidRDefault="00B211D2">
            <w:pPr>
              <w:spacing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4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4AB6E36" w14:textId="77777777" w:rsidR="00B211D2" w:rsidRDefault="00B211D2">
            <w:pPr>
              <w:spacing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FB00E6B" w14:textId="77777777" w:rsidR="00B211D2" w:rsidRPr="00984839" w:rsidRDefault="00B211D2">
            <w:pPr>
              <w:spacing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7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0260200" w14:textId="77777777" w:rsidR="00B211D2" w:rsidRDefault="00B211D2">
            <w:pPr>
              <w:spacing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Afectează intrări - ieşiri </w:t>
            </w:r>
          </w:p>
          <w:p w14:paraId="5D279FD3" w14:textId="77777777" w:rsidR="00B211D2" w:rsidRDefault="00B211D2">
            <w:pPr>
              <w:spacing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la liniile 5 - 7.</w:t>
            </w:r>
          </w:p>
        </w:tc>
      </w:tr>
      <w:tr w:rsidR="00B211D2" w14:paraId="46AAE0C9" w14:textId="77777777">
        <w:trPr>
          <w:cantSplit/>
          <w:trHeight w:val="622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E788A31" w14:textId="77777777" w:rsidR="00B211D2" w:rsidRDefault="00B211D2" w:rsidP="00B211D2">
            <w:pPr>
              <w:numPr>
                <w:ilvl w:val="0"/>
                <w:numId w:val="1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5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15A373F" w14:textId="77777777" w:rsidR="00B211D2" w:rsidRDefault="00B211D2">
            <w:pPr>
              <w:spacing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D061D44" w14:textId="77777777" w:rsidR="00B211D2" w:rsidRPr="00984839" w:rsidRDefault="00B211D2">
            <w:pPr>
              <w:spacing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E9D8813" w14:textId="77777777" w:rsidR="00B211D2" w:rsidRDefault="00B211D2">
            <w:pPr>
              <w:spacing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Rogojelu</w:t>
            </w:r>
          </w:p>
          <w:p w14:paraId="7C7A40F4" w14:textId="77777777" w:rsidR="00B211D2" w:rsidRDefault="00B211D2">
            <w:pPr>
              <w:spacing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cu acces la linia 4 directă, Cap X</w:t>
            </w: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91ABAD0" w14:textId="77777777" w:rsidR="00B211D2" w:rsidRDefault="00B211D2">
            <w:pPr>
              <w:spacing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8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17DA63E" w14:textId="77777777" w:rsidR="00B211D2" w:rsidRDefault="00B211D2">
            <w:pPr>
              <w:spacing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4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C5F4290" w14:textId="77777777" w:rsidR="00B211D2" w:rsidRDefault="00B211D2">
            <w:pPr>
              <w:spacing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51+000</w:t>
            </w:r>
          </w:p>
          <w:p w14:paraId="0D893DF8" w14:textId="77777777" w:rsidR="00B211D2" w:rsidRDefault="00B211D2">
            <w:pPr>
              <w:spacing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51+250</w:t>
            </w:r>
          </w:p>
        </w:tc>
        <w:tc>
          <w:tcPr>
            <w:tcW w:w="76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51B1AA6" w14:textId="77777777" w:rsidR="00B211D2" w:rsidRPr="00984839" w:rsidRDefault="00B211D2">
            <w:pPr>
              <w:spacing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247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BDA3E0D" w14:textId="77777777" w:rsidR="00B211D2" w:rsidRDefault="00B211D2">
            <w:pPr>
              <w:spacing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Afectează intrări - ieşiri la sch. nr. 5, 9, TDJ 13 / 17, sch. nr. 21 și diagonalele </w:t>
            </w:r>
          </w:p>
          <w:p w14:paraId="5E8B5A34" w14:textId="77777777" w:rsidR="00B211D2" w:rsidRDefault="00B211D2">
            <w:pPr>
              <w:spacing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3 - 5 și 17 - 23.</w:t>
            </w:r>
          </w:p>
          <w:p w14:paraId="231062CC" w14:textId="77777777" w:rsidR="00B211D2" w:rsidRDefault="00B211D2">
            <w:pPr>
              <w:spacing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Fără inductori. </w:t>
            </w:r>
          </w:p>
        </w:tc>
      </w:tr>
      <w:tr w:rsidR="00B211D2" w14:paraId="1A6AF445" w14:textId="77777777">
        <w:trPr>
          <w:cantSplit/>
          <w:trHeight w:val="622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47E4D19" w14:textId="77777777" w:rsidR="00B211D2" w:rsidRDefault="00B211D2" w:rsidP="00B211D2">
            <w:pPr>
              <w:numPr>
                <w:ilvl w:val="0"/>
                <w:numId w:val="1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5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C6075E6" w14:textId="77777777" w:rsidR="00B211D2" w:rsidRDefault="00B211D2">
            <w:pPr>
              <w:spacing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B97CCC6" w14:textId="77777777" w:rsidR="00B211D2" w:rsidRPr="00984839" w:rsidRDefault="00B211D2">
            <w:pPr>
              <w:spacing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997A810" w14:textId="77777777" w:rsidR="00B211D2" w:rsidRDefault="00B211D2">
            <w:pPr>
              <w:spacing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Rogojelu</w:t>
            </w:r>
          </w:p>
          <w:p w14:paraId="5A174960" w14:textId="77777777" w:rsidR="00B211D2" w:rsidRDefault="00B211D2">
            <w:pPr>
              <w:spacing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Y</w:t>
            </w: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A66C05D" w14:textId="77777777" w:rsidR="00B211D2" w:rsidRDefault="00B211D2">
            <w:pPr>
              <w:spacing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peste diag. </w:t>
            </w:r>
          </w:p>
          <w:p w14:paraId="62EE9D7A" w14:textId="77777777" w:rsidR="00B211D2" w:rsidRDefault="00B211D2">
            <w:pPr>
              <w:spacing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14 - 18</w:t>
            </w:r>
          </w:p>
        </w:tc>
        <w:tc>
          <w:tcPr>
            <w:tcW w:w="78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71C4E86" w14:textId="77777777" w:rsidR="00B211D2" w:rsidRDefault="00B211D2">
            <w:pPr>
              <w:spacing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4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3FD5887" w14:textId="77777777" w:rsidR="00B211D2" w:rsidRDefault="00B211D2">
            <w:pPr>
              <w:spacing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939F19B" w14:textId="77777777" w:rsidR="00B211D2" w:rsidRPr="00984839" w:rsidRDefault="00B211D2">
            <w:pPr>
              <w:spacing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7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EF6BAD9" w14:textId="77777777" w:rsidR="00B211D2" w:rsidRDefault="00B211D2">
            <w:pPr>
              <w:spacing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Afectează intrări - ieşiri la liniile 3 primiri - expedieri. </w:t>
            </w:r>
          </w:p>
        </w:tc>
      </w:tr>
      <w:tr w:rsidR="00B211D2" w14:paraId="7382B38D" w14:textId="77777777">
        <w:trPr>
          <w:cantSplit/>
          <w:trHeight w:val="622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429C1F4" w14:textId="77777777" w:rsidR="00B211D2" w:rsidRDefault="00B211D2" w:rsidP="00B211D2">
            <w:pPr>
              <w:numPr>
                <w:ilvl w:val="0"/>
                <w:numId w:val="1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5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1025AAD" w14:textId="77777777" w:rsidR="00B211D2" w:rsidRDefault="00B211D2">
            <w:pPr>
              <w:spacing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50+550</w:t>
            </w:r>
          </w:p>
          <w:p w14:paraId="725D58B1" w14:textId="77777777" w:rsidR="00B211D2" w:rsidRDefault="00B211D2">
            <w:pPr>
              <w:spacing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51+250</w:t>
            </w: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22060D6" w14:textId="77777777" w:rsidR="00B211D2" w:rsidRPr="00984839" w:rsidRDefault="00B211D2">
            <w:pPr>
              <w:spacing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219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F2F9FD3" w14:textId="77777777" w:rsidR="00B211D2" w:rsidRDefault="00B211D2">
            <w:pPr>
              <w:spacing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Rovinari -</w:t>
            </w:r>
          </w:p>
          <w:p w14:paraId="51133054" w14:textId="77777777" w:rsidR="00B211D2" w:rsidRDefault="00B211D2">
            <w:pPr>
              <w:spacing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Rogojelu și</w:t>
            </w:r>
          </w:p>
          <w:p w14:paraId="6831ECB7" w14:textId="77777777" w:rsidR="00B211D2" w:rsidRDefault="00B211D2">
            <w:pPr>
              <w:spacing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Rogojelu</w:t>
            </w:r>
          </w:p>
          <w:p w14:paraId="5E531F64" w14:textId="77777777" w:rsidR="00B211D2" w:rsidRDefault="00B211D2">
            <w:pPr>
              <w:spacing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cu acces la linia 5 directă</w:t>
            </w: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5E82349" w14:textId="77777777" w:rsidR="00B211D2" w:rsidRDefault="00B211D2">
            <w:pPr>
              <w:spacing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8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59E66D6" w14:textId="77777777" w:rsidR="00B211D2" w:rsidRDefault="00B211D2">
            <w:pPr>
              <w:spacing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4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8DBE5E0" w14:textId="77777777" w:rsidR="00B211D2" w:rsidRDefault="00B211D2">
            <w:pPr>
              <w:spacing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70E9CD0" w14:textId="77777777" w:rsidR="00B211D2" w:rsidRDefault="00B211D2">
            <w:pPr>
              <w:spacing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7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6A2BA9E" w14:textId="77777777" w:rsidR="00B211D2" w:rsidRDefault="00B211D2">
            <w:pPr>
              <w:spacing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Afectează intrări - ieşiri </w:t>
            </w:r>
          </w:p>
          <w:p w14:paraId="6BDE1E2E" w14:textId="77777777" w:rsidR="00B211D2" w:rsidRDefault="00B211D2">
            <w:pPr>
              <w:spacing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la sch. 3 și 23 și diagonalele 23 - 17 și 3 - 5.</w:t>
            </w:r>
          </w:p>
          <w:p w14:paraId="4338C24C" w14:textId="77777777" w:rsidR="00B211D2" w:rsidRDefault="00B211D2">
            <w:pPr>
              <w:spacing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Fără inductori. </w:t>
            </w:r>
          </w:p>
        </w:tc>
      </w:tr>
      <w:tr w:rsidR="00B211D2" w14:paraId="6BA5E77A" w14:textId="77777777">
        <w:trPr>
          <w:cantSplit/>
          <w:trHeight w:val="622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82F0F2C" w14:textId="77777777" w:rsidR="00B211D2" w:rsidRDefault="00B211D2" w:rsidP="00B211D2">
            <w:pPr>
              <w:numPr>
                <w:ilvl w:val="0"/>
                <w:numId w:val="1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5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065FB01" w14:textId="77777777" w:rsidR="00B211D2" w:rsidRDefault="00B211D2">
            <w:pPr>
              <w:spacing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56+500</w:t>
            </w:r>
          </w:p>
          <w:p w14:paraId="235B1E1F" w14:textId="77777777" w:rsidR="00B211D2" w:rsidRDefault="00B211D2">
            <w:pPr>
              <w:spacing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57+100</w:t>
            </w: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99F4D0C" w14:textId="77777777" w:rsidR="00B211D2" w:rsidRDefault="00B211D2">
            <w:pPr>
              <w:spacing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30</w:t>
            </w:r>
          </w:p>
        </w:tc>
        <w:tc>
          <w:tcPr>
            <w:tcW w:w="219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F5BB1A1" w14:textId="77777777" w:rsidR="00B211D2" w:rsidRDefault="00B211D2">
            <w:pPr>
              <w:spacing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Rogojelu -</w:t>
            </w:r>
          </w:p>
          <w:p w14:paraId="2BBA5976" w14:textId="77777777" w:rsidR="00B211D2" w:rsidRDefault="00B211D2">
            <w:pPr>
              <w:spacing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Cârbeşti</w:t>
            </w: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706D3F8" w14:textId="77777777" w:rsidR="00B211D2" w:rsidRDefault="00B211D2">
            <w:pPr>
              <w:spacing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8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BFE8B3D" w14:textId="77777777" w:rsidR="00B211D2" w:rsidRDefault="00B211D2">
            <w:pPr>
              <w:spacing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4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F307B33" w14:textId="77777777" w:rsidR="00B211D2" w:rsidRDefault="00B211D2">
            <w:pPr>
              <w:spacing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1F33DC8" w14:textId="77777777" w:rsidR="00B211D2" w:rsidRDefault="00B211D2">
            <w:pPr>
              <w:spacing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7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B95C4A5" w14:textId="77777777" w:rsidR="00B211D2" w:rsidRDefault="00B211D2">
            <w:pPr>
              <w:spacing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Fără inductori.</w:t>
            </w:r>
          </w:p>
        </w:tc>
      </w:tr>
      <w:tr w:rsidR="00B211D2" w14:paraId="5790876E" w14:textId="77777777">
        <w:trPr>
          <w:cantSplit/>
          <w:trHeight w:val="622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6AE15B3" w14:textId="77777777" w:rsidR="00B211D2" w:rsidRDefault="00B211D2" w:rsidP="00B211D2">
            <w:pPr>
              <w:numPr>
                <w:ilvl w:val="0"/>
                <w:numId w:val="1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5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F8360E5" w14:textId="77777777" w:rsidR="00B211D2" w:rsidRDefault="00B211D2">
            <w:pPr>
              <w:spacing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58+990</w:t>
            </w:r>
          </w:p>
          <w:p w14:paraId="1E292E79" w14:textId="77777777" w:rsidR="00B211D2" w:rsidRDefault="00B211D2">
            <w:pPr>
              <w:spacing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59+050</w:t>
            </w: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CE8A669" w14:textId="77777777" w:rsidR="00B211D2" w:rsidRDefault="00B211D2">
            <w:pPr>
              <w:spacing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30</w:t>
            </w:r>
          </w:p>
        </w:tc>
        <w:tc>
          <w:tcPr>
            <w:tcW w:w="219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444C470" w14:textId="77777777" w:rsidR="00B211D2" w:rsidRDefault="00B211D2" w:rsidP="00011B17">
            <w:pPr>
              <w:spacing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Cârbeşti</w:t>
            </w:r>
          </w:p>
          <w:p w14:paraId="0D30E2AB" w14:textId="77777777" w:rsidR="00B211D2" w:rsidRDefault="00B211D2">
            <w:pPr>
              <w:spacing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peste sch. 2</w:t>
            </w: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77475D7" w14:textId="77777777" w:rsidR="00B211D2" w:rsidRDefault="00B211D2">
            <w:pPr>
              <w:spacing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8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9D98A07" w14:textId="77777777" w:rsidR="00B211D2" w:rsidRDefault="00B211D2">
            <w:pPr>
              <w:spacing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4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9910EF9" w14:textId="77777777" w:rsidR="00B211D2" w:rsidRDefault="00B211D2">
            <w:pPr>
              <w:spacing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CF85DE4" w14:textId="77777777" w:rsidR="00B211D2" w:rsidRDefault="00B211D2">
            <w:pPr>
              <w:spacing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7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F36E232" w14:textId="77777777" w:rsidR="00B211D2" w:rsidRDefault="00B211D2">
            <w:pPr>
              <w:spacing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Fără inductori.</w:t>
            </w:r>
          </w:p>
        </w:tc>
      </w:tr>
      <w:tr w:rsidR="00B211D2" w14:paraId="4E6B894D" w14:textId="77777777">
        <w:trPr>
          <w:cantSplit/>
          <w:trHeight w:val="396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EA87D0C" w14:textId="77777777" w:rsidR="00B211D2" w:rsidRDefault="00B211D2" w:rsidP="00B211D2">
            <w:pPr>
              <w:numPr>
                <w:ilvl w:val="0"/>
                <w:numId w:val="1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5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0D21965" w14:textId="77777777" w:rsidR="00B211D2" w:rsidRDefault="00B211D2">
            <w:pPr>
              <w:spacing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724D79D" w14:textId="77777777" w:rsidR="00B211D2" w:rsidRDefault="00B211D2">
            <w:pPr>
              <w:spacing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B70640B" w14:textId="77777777" w:rsidR="00B211D2" w:rsidRDefault="00B211D2">
            <w:pPr>
              <w:spacing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Cârbeşti</w:t>
            </w:r>
          </w:p>
          <w:p w14:paraId="21BB06AD" w14:textId="77777777" w:rsidR="00B211D2" w:rsidRDefault="00B211D2">
            <w:pPr>
              <w:spacing w:after="40" w:line="360" w:lineRule="auto"/>
              <w:ind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 linia 3</w:t>
            </w:r>
          </w:p>
          <w:p w14:paraId="1EFBE2B5" w14:textId="77777777" w:rsidR="00B211D2" w:rsidRDefault="00B211D2">
            <w:pPr>
              <w:spacing w:after="40" w:line="360" w:lineRule="auto"/>
              <w:ind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 primiri - expedieri</w:t>
            </w: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034F4A6" w14:textId="77777777" w:rsidR="00B211D2" w:rsidRDefault="00B211D2">
            <w:pPr>
              <w:spacing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toată</w:t>
            </w:r>
          </w:p>
          <w:p w14:paraId="4A9A554D" w14:textId="77777777" w:rsidR="00B211D2" w:rsidRDefault="00B211D2">
            <w:pPr>
              <w:spacing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</w:t>
            </w:r>
          </w:p>
        </w:tc>
        <w:tc>
          <w:tcPr>
            <w:tcW w:w="78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DC75260" w14:textId="77777777" w:rsidR="00B211D2" w:rsidRPr="00B53EFA" w:rsidRDefault="00B211D2">
            <w:pPr>
              <w:spacing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4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2AFF9D5" w14:textId="77777777" w:rsidR="00B211D2" w:rsidRDefault="00B211D2">
            <w:pPr>
              <w:spacing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4100266" w14:textId="77777777" w:rsidR="00B211D2" w:rsidRPr="00984839" w:rsidRDefault="00B211D2">
            <w:pPr>
              <w:spacing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7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538C85D" w14:textId="77777777" w:rsidR="00B211D2" w:rsidRDefault="00B211D2">
            <w:pPr>
              <w:spacing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</w:p>
        </w:tc>
      </w:tr>
      <w:tr w:rsidR="00B211D2" w14:paraId="7A167FBB" w14:textId="77777777">
        <w:trPr>
          <w:cantSplit/>
          <w:trHeight w:val="396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E7F2FEF" w14:textId="77777777" w:rsidR="00B211D2" w:rsidRDefault="00B211D2" w:rsidP="00B211D2">
            <w:pPr>
              <w:numPr>
                <w:ilvl w:val="0"/>
                <w:numId w:val="1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5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05E98F3" w14:textId="77777777" w:rsidR="00B211D2" w:rsidRDefault="00B211D2">
            <w:pPr>
              <w:spacing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61+850</w:t>
            </w:r>
          </w:p>
          <w:p w14:paraId="081E73CE" w14:textId="77777777" w:rsidR="00B211D2" w:rsidRDefault="00B211D2">
            <w:pPr>
              <w:spacing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62+650</w:t>
            </w: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34D4AEE" w14:textId="77777777" w:rsidR="00B211D2" w:rsidRDefault="00B211D2">
            <w:pPr>
              <w:spacing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30</w:t>
            </w:r>
          </w:p>
        </w:tc>
        <w:tc>
          <w:tcPr>
            <w:tcW w:w="219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7403C91" w14:textId="77777777" w:rsidR="00B211D2" w:rsidRDefault="00B211D2">
            <w:pPr>
              <w:spacing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Cârbeşti - Amaradia </w:t>
            </w: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66051AF" w14:textId="77777777" w:rsidR="00B211D2" w:rsidRDefault="00B211D2">
            <w:pPr>
              <w:spacing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8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82A533C" w14:textId="77777777" w:rsidR="00B211D2" w:rsidRDefault="00B211D2">
            <w:pPr>
              <w:spacing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4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AC7E229" w14:textId="77777777" w:rsidR="00B211D2" w:rsidRDefault="00B211D2">
            <w:pPr>
              <w:spacing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13C3608" w14:textId="77777777" w:rsidR="00B211D2" w:rsidRPr="00984839" w:rsidRDefault="00B211D2">
            <w:pPr>
              <w:spacing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7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DF1A367" w14:textId="77777777" w:rsidR="00B211D2" w:rsidRDefault="00B211D2">
            <w:pPr>
              <w:spacing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Fără inductori.</w:t>
            </w:r>
          </w:p>
        </w:tc>
      </w:tr>
      <w:tr w:rsidR="00B211D2" w14:paraId="4D3DD7FE" w14:textId="77777777">
        <w:trPr>
          <w:cantSplit/>
          <w:trHeight w:val="934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C2F168E" w14:textId="77777777" w:rsidR="00B211D2" w:rsidRDefault="00B211D2" w:rsidP="00B211D2">
            <w:pPr>
              <w:numPr>
                <w:ilvl w:val="0"/>
                <w:numId w:val="1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5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5811589" w14:textId="77777777" w:rsidR="00B211D2" w:rsidRDefault="00B211D2">
            <w:pPr>
              <w:spacing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423FB58" w14:textId="77777777" w:rsidR="00B211D2" w:rsidRDefault="00B211D2">
            <w:pPr>
              <w:spacing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36E18E3" w14:textId="77777777" w:rsidR="00B211D2" w:rsidRDefault="00B211D2">
            <w:pPr>
              <w:spacing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St. Amaradia </w:t>
            </w:r>
          </w:p>
          <w:p w14:paraId="61BDA5F6" w14:textId="77777777" w:rsidR="00B211D2" w:rsidRDefault="00B211D2">
            <w:pPr>
              <w:spacing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 3</w:t>
            </w:r>
          </w:p>
          <w:p w14:paraId="4394C4FB" w14:textId="77777777" w:rsidR="00B211D2" w:rsidRDefault="00B211D2">
            <w:pPr>
              <w:spacing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primiri - expedieri</w:t>
            </w:r>
          </w:p>
          <w:p w14:paraId="3D559944" w14:textId="77777777" w:rsidR="00B211D2" w:rsidRDefault="00B211D2">
            <w:pPr>
              <w:spacing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X</w:t>
            </w: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7E59581" w14:textId="77777777" w:rsidR="00B211D2" w:rsidRDefault="00B211D2">
            <w:pPr>
              <w:spacing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peste sch. </w:t>
            </w:r>
          </w:p>
          <w:p w14:paraId="5DA53A7F" w14:textId="77777777" w:rsidR="00B211D2" w:rsidRDefault="00B211D2">
            <w:pPr>
              <w:spacing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5 și 11</w:t>
            </w:r>
          </w:p>
        </w:tc>
        <w:tc>
          <w:tcPr>
            <w:tcW w:w="78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6C202AA" w14:textId="77777777" w:rsidR="00B211D2" w:rsidRDefault="00B211D2">
            <w:pPr>
              <w:spacing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4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BECF624" w14:textId="77777777" w:rsidR="00B211D2" w:rsidRDefault="00B211D2">
            <w:pPr>
              <w:spacing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CABC0BC" w14:textId="77777777" w:rsidR="00B211D2" w:rsidRPr="00984839" w:rsidRDefault="00B211D2">
            <w:pPr>
              <w:spacing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7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40DB74C" w14:textId="77777777" w:rsidR="00B211D2" w:rsidRDefault="00B211D2">
            <w:pPr>
              <w:spacing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</w:p>
        </w:tc>
      </w:tr>
      <w:tr w:rsidR="00B211D2" w14:paraId="754C1272" w14:textId="77777777">
        <w:trPr>
          <w:cantSplit/>
          <w:trHeight w:val="934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8940F00" w14:textId="77777777" w:rsidR="00B211D2" w:rsidRDefault="00B211D2" w:rsidP="00B211D2">
            <w:pPr>
              <w:numPr>
                <w:ilvl w:val="0"/>
                <w:numId w:val="1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5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3106A23" w14:textId="77777777" w:rsidR="00B211D2" w:rsidRDefault="00B211D2">
            <w:pPr>
              <w:spacing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69+885</w:t>
            </w:r>
          </w:p>
          <w:p w14:paraId="67C49335" w14:textId="77777777" w:rsidR="00B211D2" w:rsidRDefault="00B211D2">
            <w:pPr>
              <w:spacing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69+965</w:t>
            </w: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B5057EE" w14:textId="77777777" w:rsidR="00B211D2" w:rsidRDefault="00B211D2">
            <w:pPr>
              <w:spacing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30</w:t>
            </w:r>
          </w:p>
        </w:tc>
        <w:tc>
          <w:tcPr>
            <w:tcW w:w="219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44A3315" w14:textId="77777777" w:rsidR="00B211D2" w:rsidRDefault="00B211D2" w:rsidP="001D62EA">
            <w:pPr>
              <w:spacing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Târgu Jiu linia 2 directă.</w:t>
            </w: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D967C94" w14:textId="77777777" w:rsidR="00B211D2" w:rsidRDefault="00B211D2">
            <w:pPr>
              <w:spacing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8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1360C56" w14:textId="77777777" w:rsidR="00B211D2" w:rsidRDefault="00B211D2">
            <w:pPr>
              <w:spacing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4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1841F87" w14:textId="77777777" w:rsidR="00B211D2" w:rsidRDefault="00B211D2">
            <w:pPr>
              <w:spacing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4BA412D" w14:textId="77777777" w:rsidR="00B211D2" w:rsidRPr="00984839" w:rsidRDefault="00B211D2">
            <w:pPr>
              <w:spacing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7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86351F5" w14:textId="77777777" w:rsidR="00B211D2" w:rsidRDefault="00B211D2">
            <w:pPr>
              <w:spacing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Fără inductori.</w:t>
            </w:r>
          </w:p>
        </w:tc>
      </w:tr>
      <w:tr w:rsidR="00B211D2" w14:paraId="1D86C86A" w14:textId="77777777">
        <w:trPr>
          <w:cantSplit/>
          <w:trHeight w:val="758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26C9594" w14:textId="77777777" w:rsidR="00B211D2" w:rsidRDefault="00B211D2" w:rsidP="00B211D2">
            <w:pPr>
              <w:numPr>
                <w:ilvl w:val="0"/>
                <w:numId w:val="1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5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AB3137A" w14:textId="77777777" w:rsidR="00B211D2" w:rsidRDefault="00B211D2">
            <w:pPr>
              <w:spacing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2FEF873" w14:textId="77777777" w:rsidR="00B211D2" w:rsidRDefault="00B211D2">
            <w:pPr>
              <w:spacing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A8E4F68" w14:textId="77777777" w:rsidR="00B211D2" w:rsidRDefault="00B211D2">
            <w:pPr>
              <w:spacing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Târgu Jiu</w:t>
            </w:r>
          </w:p>
          <w:p w14:paraId="70893DBE" w14:textId="77777777" w:rsidR="00B211D2" w:rsidRDefault="00B211D2">
            <w:pPr>
              <w:spacing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X + Cap Y</w:t>
            </w: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C12909E" w14:textId="77777777" w:rsidR="00B211D2" w:rsidRDefault="00B211D2">
            <w:pPr>
              <w:spacing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peste sch. </w:t>
            </w:r>
          </w:p>
          <w:p w14:paraId="4F42DB22" w14:textId="77777777" w:rsidR="00B211D2" w:rsidRDefault="00B211D2">
            <w:pPr>
              <w:spacing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27, </w:t>
            </w:r>
          </w:p>
          <w:p w14:paraId="52DD8A1B" w14:textId="77777777" w:rsidR="00B211D2" w:rsidRDefault="00B211D2">
            <w:pPr>
              <w:spacing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22 și 24</w:t>
            </w:r>
          </w:p>
        </w:tc>
        <w:tc>
          <w:tcPr>
            <w:tcW w:w="78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8081716" w14:textId="77777777" w:rsidR="00B211D2" w:rsidRDefault="00B211D2">
            <w:pPr>
              <w:spacing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4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96A6257" w14:textId="77777777" w:rsidR="00B211D2" w:rsidRDefault="00B211D2">
            <w:pPr>
              <w:spacing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14B51B0" w14:textId="77777777" w:rsidR="00B211D2" w:rsidRPr="00984839" w:rsidRDefault="00B211D2">
            <w:pPr>
              <w:spacing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7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1899B9D" w14:textId="77777777" w:rsidR="00B211D2" w:rsidRDefault="00B211D2">
            <w:pPr>
              <w:spacing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Afectează intrări - ieşiri </w:t>
            </w:r>
          </w:p>
          <w:p w14:paraId="2723A53C" w14:textId="77777777" w:rsidR="00B211D2" w:rsidRDefault="00B211D2">
            <w:pPr>
              <w:spacing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la liniile 4 - 10.</w:t>
            </w:r>
          </w:p>
        </w:tc>
      </w:tr>
    </w:tbl>
    <w:p w14:paraId="56C34746" w14:textId="77777777" w:rsidR="00B211D2" w:rsidRDefault="00B211D2">
      <w:pPr>
        <w:spacing w:after="40" w:line="192" w:lineRule="auto"/>
        <w:ind w:right="57"/>
        <w:rPr>
          <w:sz w:val="20"/>
          <w:lang w:val="ro-RO"/>
        </w:rPr>
      </w:pPr>
    </w:p>
    <w:p w14:paraId="2E247878" w14:textId="77777777" w:rsidR="00B211D2" w:rsidRDefault="00B211D2" w:rsidP="00EF6A64">
      <w:pPr>
        <w:pStyle w:val="Heading1"/>
        <w:spacing w:line="360" w:lineRule="auto"/>
      </w:pPr>
      <w:r>
        <w:t>LINIA 144</w:t>
      </w:r>
    </w:p>
    <w:p w14:paraId="482E56F4" w14:textId="77777777" w:rsidR="00B211D2" w:rsidRDefault="00B211D2" w:rsidP="00DF2A65">
      <w:pPr>
        <w:pStyle w:val="Heading1"/>
        <w:spacing w:line="360" w:lineRule="auto"/>
        <w:rPr>
          <w:b w:val="0"/>
          <w:bCs w:val="0"/>
          <w:sz w:val="8"/>
        </w:rPr>
      </w:pPr>
      <w:r>
        <w:t>TURCENI - DRĂGOTEŞTI</w:t>
      </w:r>
    </w:p>
    <w:tbl>
      <w:tblPr>
        <w:tblW w:w="1020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639"/>
        <w:gridCol w:w="870"/>
        <w:gridCol w:w="753"/>
        <w:gridCol w:w="2204"/>
        <w:gridCol w:w="870"/>
        <w:gridCol w:w="754"/>
        <w:gridCol w:w="870"/>
        <w:gridCol w:w="754"/>
        <w:gridCol w:w="2492"/>
      </w:tblGrid>
      <w:tr w:rsidR="00B211D2" w14:paraId="63085C4A" w14:textId="77777777">
        <w:trPr>
          <w:cantSplit/>
          <w:trHeight w:val="846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4CAB3CB" w14:textId="77777777" w:rsidR="00B211D2" w:rsidRDefault="00B211D2" w:rsidP="00B211D2">
            <w:pPr>
              <w:numPr>
                <w:ilvl w:val="0"/>
                <w:numId w:val="1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F6054D3" w14:textId="77777777" w:rsidR="00B211D2" w:rsidRDefault="00B211D2">
            <w:pPr>
              <w:spacing w:before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12+875</w:t>
            </w:r>
          </w:p>
          <w:p w14:paraId="0DA319F1" w14:textId="77777777" w:rsidR="00B211D2" w:rsidRDefault="00B211D2">
            <w:pPr>
              <w:spacing w:before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13+200</w:t>
            </w:r>
          </w:p>
        </w:tc>
        <w:tc>
          <w:tcPr>
            <w:tcW w:w="75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526EC9F" w14:textId="77777777" w:rsidR="00B211D2" w:rsidRPr="00DA0087" w:rsidRDefault="00B211D2">
            <w:pPr>
              <w:spacing w:before="12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30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15060D7" w14:textId="77777777" w:rsidR="00B211D2" w:rsidRDefault="00B211D2">
            <w:pPr>
              <w:spacing w:before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Turceni</w:t>
            </w:r>
          </w:p>
          <w:p w14:paraId="039FB9C1" w14:textId="77777777" w:rsidR="00B211D2" w:rsidRDefault="00B211D2">
            <w:pPr>
              <w:spacing w:before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 3 directă, 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1A5C395" w14:textId="77777777" w:rsidR="00B211D2" w:rsidRDefault="00B211D2">
            <w:pPr>
              <w:spacing w:before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F4CFF61" w14:textId="77777777" w:rsidR="00B211D2" w:rsidRDefault="00B211D2">
            <w:pPr>
              <w:spacing w:before="12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7EE1B64" w14:textId="77777777" w:rsidR="00B211D2" w:rsidRDefault="00B211D2">
            <w:pPr>
              <w:spacing w:before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49DCA30" w14:textId="77777777" w:rsidR="00B211D2" w:rsidRDefault="00B211D2">
            <w:pPr>
              <w:spacing w:before="12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462347B" w14:textId="77777777" w:rsidR="00B211D2" w:rsidRDefault="00B211D2">
            <w:pPr>
              <w:spacing w:before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Afectează intrări - ieşiri peste sch. 23, 25, 31, 35 </w:t>
            </w:r>
          </w:p>
          <w:p w14:paraId="3684307F" w14:textId="77777777" w:rsidR="00B211D2" w:rsidRDefault="00B211D2">
            <w:pPr>
              <w:spacing w:before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și  47.</w:t>
            </w:r>
          </w:p>
          <w:p w14:paraId="08453B80" w14:textId="77777777" w:rsidR="00B211D2" w:rsidRDefault="00B211D2">
            <w:pPr>
              <w:spacing w:before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Fără inductori. </w:t>
            </w:r>
          </w:p>
        </w:tc>
      </w:tr>
      <w:tr w:rsidR="00B211D2" w14:paraId="228950C6" w14:textId="77777777">
        <w:trPr>
          <w:cantSplit/>
          <w:trHeight w:val="846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2C964F7" w14:textId="77777777" w:rsidR="00B211D2" w:rsidRDefault="00B211D2" w:rsidP="00B211D2">
            <w:pPr>
              <w:numPr>
                <w:ilvl w:val="0"/>
                <w:numId w:val="1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33328A8" w14:textId="77777777" w:rsidR="00B211D2" w:rsidRDefault="00B211D2">
            <w:pPr>
              <w:spacing w:before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CAB6F1A" w14:textId="77777777" w:rsidR="00B211D2" w:rsidRDefault="00B211D2">
            <w:pPr>
              <w:spacing w:before="12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7D20984" w14:textId="77777777" w:rsidR="00B211D2" w:rsidRDefault="00B211D2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Gura Motrului - Turceni și St. Turceni</w:t>
            </w:r>
          </w:p>
          <w:p w14:paraId="5FC3FB52" w14:textId="77777777" w:rsidR="00B211D2" w:rsidRDefault="00B211D2">
            <w:pPr>
              <w:spacing w:before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 2 directă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C8D67FB" w14:textId="77777777" w:rsidR="00B211D2" w:rsidRDefault="00B211D2">
            <w:pPr>
              <w:spacing w:before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7DAF74D" w14:textId="77777777" w:rsidR="00B211D2" w:rsidRDefault="00B211D2">
            <w:pPr>
              <w:spacing w:before="12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64E2D34" w14:textId="77777777" w:rsidR="00B211D2" w:rsidRDefault="00B211D2">
            <w:pPr>
              <w:spacing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11+850</w:t>
            </w:r>
          </w:p>
          <w:p w14:paraId="0028CA68" w14:textId="77777777" w:rsidR="00B211D2" w:rsidRDefault="00B211D2">
            <w:pPr>
              <w:spacing w:before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13+300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7E9B932" w14:textId="77777777" w:rsidR="00B211D2" w:rsidRDefault="00B211D2">
            <w:pPr>
              <w:spacing w:before="12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30</w:t>
            </w: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C727C99" w14:textId="77777777" w:rsidR="00B211D2" w:rsidRDefault="00B211D2">
            <w:pPr>
              <w:spacing w:before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Fără inductori.</w:t>
            </w:r>
          </w:p>
          <w:p w14:paraId="6F22BBBE" w14:textId="77777777" w:rsidR="00B211D2" w:rsidRDefault="00B211D2">
            <w:pPr>
              <w:spacing w:before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Peste sch. 15, 51 și 57.</w:t>
            </w:r>
          </w:p>
        </w:tc>
      </w:tr>
      <w:tr w:rsidR="00B211D2" w14:paraId="35CF1F8B" w14:textId="77777777">
        <w:trPr>
          <w:cantSplit/>
          <w:trHeight w:val="846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8EC9360" w14:textId="77777777" w:rsidR="00B211D2" w:rsidRDefault="00B211D2" w:rsidP="00B211D2">
            <w:pPr>
              <w:numPr>
                <w:ilvl w:val="0"/>
                <w:numId w:val="1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6DE7C60" w14:textId="77777777" w:rsidR="00B211D2" w:rsidRDefault="00B211D2">
            <w:pPr>
              <w:spacing w:before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056590C" w14:textId="77777777" w:rsidR="00B211D2" w:rsidRPr="00DA0087" w:rsidRDefault="00B211D2">
            <w:pPr>
              <w:spacing w:before="12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BA30A09" w14:textId="77777777" w:rsidR="00B211D2" w:rsidRDefault="00B211D2">
            <w:pPr>
              <w:spacing w:before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Turceni</w:t>
            </w:r>
          </w:p>
          <w:p w14:paraId="58C4CB97" w14:textId="77777777" w:rsidR="00B211D2" w:rsidRDefault="00B211D2">
            <w:pPr>
              <w:spacing w:before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 2 directă, Cap Y,</w:t>
            </w:r>
          </w:p>
          <w:p w14:paraId="10C35545" w14:textId="77777777" w:rsidR="00B211D2" w:rsidRDefault="00B211D2">
            <w:pPr>
              <w:spacing w:before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peste sch. 28, 18, 14, 12, 6 şi 4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0AB03BF" w14:textId="77777777" w:rsidR="00B211D2" w:rsidRDefault="00B211D2">
            <w:pPr>
              <w:spacing w:before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BBB7B66" w14:textId="77777777" w:rsidR="00B211D2" w:rsidRDefault="00B211D2">
            <w:pPr>
              <w:spacing w:before="12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279B6B2" w14:textId="77777777" w:rsidR="00B211D2" w:rsidRDefault="00B211D2">
            <w:pPr>
              <w:spacing w:before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14+290</w:t>
            </w:r>
          </w:p>
          <w:p w14:paraId="22629ED0" w14:textId="77777777" w:rsidR="00B211D2" w:rsidRDefault="00B211D2">
            <w:pPr>
              <w:spacing w:before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15+100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C73445D" w14:textId="77777777" w:rsidR="00B211D2" w:rsidRPr="00DA0087" w:rsidRDefault="00B211D2">
            <w:pPr>
              <w:spacing w:before="12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D128378" w14:textId="77777777" w:rsidR="00B211D2" w:rsidRDefault="00B211D2">
            <w:pPr>
              <w:spacing w:before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Afectează intrări - ieşiri peste sch. 28, 18, 14, 12, 6 </w:t>
            </w:r>
          </w:p>
          <w:p w14:paraId="3A4A6AB6" w14:textId="77777777" w:rsidR="00B211D2" w:rsidRDefault="00B211D2">
            <w:pPr>
              <w:spacing w:before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și 4.</w:t>
            </w:r>
          </w:p>
          <w:p w14:paraId="53EC92F8" w14:textId="77777777" w:rsidR="00B211D2" w:rsidRDefault="00B211D2">
            <w:pPr>
              <w:spacing w:before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Fără inductori.</w:t>
            </w:r>
          </w:p>
        </w:tc>
      </w:tr>
      <w:tr w:rsidR="00B211D2" w14:paraId="62CC26C7" w14:textId="77777777">
        <w:trPr>
          <w:cantSplit/>
          <w:trHeight w:val="846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5F9DD1A" w14:textId="77777777" w:rsidR="00B211D2" w:rsidRDefault="00B211D2" w:rsidP="00B211D2">
            <w:pPr>
              <w:numPr>
                <w:ilvl w:val="0"/>
                <w:numId w:val="1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DA424D5" w14:textId="77777777" w:rsidR="00B211D2" w:rsidRDefault="00B211D2">
            <w:pPr>
              <w:spacing w:before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D25D8EB" w14:textId="77777777" w:rsidR="00B211D2" w:rsidRPr="00DA0087" w:rsidRDefault="00B211D2">
            <w:pPr>
              <w:spacing w:before="12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FFF8B89" w14:textId="77777777" w:rsidR="00B211D2" w:rsidRDefault="00B211D2">
            <w:pPr>
              <w:spacing w:before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Turceni</w:t>
            </w:r>
          </w:p>
          <w:p w14:paraId="5998CA47" w14:textId="77777777" w:rsidR="00B211D2" w:rsidRDefault="00B211D2">
            <w:pPr>
              <w:spacing w:before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594F8E2" w14:textId="77777777" w:rsidR="00B211D2" w:rsidRDefault="00B211D2">
            <w:pPr>
              <w:spacing w:before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peste diag. </w:t>
            </w:r>
          </w:p>
          <w:p w14:paraId="4F1CCFF1" w14:textId="77777777" w:rsidR="00B211D2" w:rsidRDefault="00B211D2">
            <w:pPr>
              <w:spacing w:before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2 - 6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F62223A" w14:textId="77777777" w:rsidR="00B211D2" w:rsidRDefault="00B211D2">
            <w:pPr>
              <w:spacing w:before="12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2C7BE19" w14:textId="77777777" w:rsidR="00B211D2" w:rsidRDefault="00B211D2">
            <w:pPr>
              <w:spacing w:before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3D4934F" w14:textId="77777777" w:rsidR="00B211D2" w:rsidRDefault="00B211D2">
            <w:pPr>
              <w:spacing w:before="12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D240973" w14:textId="77777777" w:rsidR="00B211D2" w:rsidRDefault="00B211D2">
            <w:pPr>
              <w:spacing w:before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Afectează intrări - ieşiri </w:t>
            </w:r>
          </w:p>
          <w:p w14:paraId="4A8B731E" w14:textId="77777777" w:rsidR="00B211D2" w:rsidRDefault="00B211D2">
            <w:pPr>
              <w:spacing w:before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la liniile 2 și 3 direcția Borăscu.</w:t>
            </w:r>
          </w:p>
        </w:tc>
      </w:tr>
      <w:tr w:rsidR="00B211D2" w14:paraId="06E78246" w14:textId="77777777">
        <w:trPr>
          <w:cantSplit/>
          <w:trHeight w:val="846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CF89B2D" w14:textId="77777777" w:rsidR="00B211D2" w:rsidRDefault="00B211D2" w:rsidP="00B211D2">
            <w:pPr>
              <w:numPr>
                <w:ilvl w:val="0"/>
                <w:numId w:val="1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865E2FD" w14:textId="77777777" w:rsidR="00B211D2" w:rsidRDefault="00B211D2">
            <w:pPr>
              <w:spacing w:before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7C1F559" w14:textId="77777777" w:rsidR="00B211D2" w:rsidRPr="00DA0087" w:rsidRDefault="00B211D2">
            <w:pPr>
              <w:spacing w:before="12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6EE57D5" w14:textId="77777777" w:rsidR="00B211D2" w:rsidRDefault="00B211D2">
            <w:pPr>
              <w:spacing w:before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Turceni</w:t>
            </w:r>
          </w:p>
          <w:p w14:paraId="60AC73FF" w14:textId="77777777" w:rsidR="00B211D2" w:rsidRDefault="00B211D2">
            <w:pPr>
              <w:spacing w:before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2EAF3DF" w14:textId="77777777" w:rsidR="00B211D2" w:rsidRDefault="00B211D2">
            <w:pPr>
              <w:spacing w:before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peste diag. </w:t>
            </w:r>
          </w:p>
          <w:p w14:paraId="1A9AA3FB" w14:textId="77777777" w:rsidR="00B211D2" w:rsidRDefault="00B211D2">
            <w:pPr>
              <w:spacing w:before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28 - 44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991923A" w14:textId="77777777" w:rsidR="00B211D2" w:rsidRDefault="00B211D2">
            <w:pPr>
              <w:spacing w:before="12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0A37DD5" w14:textId="77777777" w:rsidR="00B211D2" w:rsidRDefault="00B211D2">
            <w:pPr>
              <w:spacing w:before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B1F2826" w14:textId="77777777" w:rsidR="00B211D2" w:rsidRDefault="00B211D2">
            <w:pPr>
              <w:spacing w:before="12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554167E" w14:textId="77777777" w:rsidR="00B211D2" w:rsidRDefault="00B211D2">
            <w:pPr>
              <w:spacing w:before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Afectează intrări - ieşiri </w:t>
            </w:r>
          </w:p>
          <w:p w14:paraId="75EFADB2" w14:textId="77777777" w:rsidR="00B211D2" w:rsidRDefault="00B211D2">
            <w:pPr>
              <w:spacing w:before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la liniile 2 - 7.</w:t>
            </w:r>
          </w:p>
        </w:tc>
      </w:tr>
      <w:tr w:rsidR="00B211D2" w14:paraId="480C0741" w14:textId="77777777">
        <w:trPr>
          <w:cantSplit/>
          <w:trHeight w:val="705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A7D6D99" w14:textId="77777777" w:rsidR="00B211D2" w:rsidRDefault="00B211D2" w:rsidP="00B211D2">
            <w:pPr>
              <w:numPr>
                <w:ilvl w:val="0"/>
                <w:numId w:val="1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8E2934C" w14:textId="77777777" w:rsidR="00B211D2" w:rsidRDefault="00B211D2">
            <w:pPr>
              <w:spacing w:before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739A93E" w14:textId="77777777" w:rsidR="00B211D2" w:rsidRDefault="00B211D2">
            <w:pPr>
              <w:spacing w:before="12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A1E992D" w14:textId="77777777" w:rsidR="00B211D2" w:rsidRDefault="00B211D2">
            <w:pPr>
              <w:spacing w:before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Turceni</w:t>
            </w:r>
          </w:p>
          <w:p w14:paraId="72E70B2B" w14:textId="77777777" w:rsidR="00B211D2" w:rsidRDefault="00B211D2">
            <w:pPr>
              <w:spacing w:before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4A456D3" w14:textId="77777777" w:rsidR="00B211D2" w:rsidRDefault="00B211D2">
            <w:pPr>
              <w:spacing w:before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peste sch. 47</w:t>
            </w:r>
          </w:p>
          <w:p w14:paraId="4FA3AD33" w14:textId="77777777" w:rsidR="00B211D2" w:rsidRDefault="00B211D2">
            <w:pPr>
              <w:spacing w:before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în abatere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538617B" w14:textId="77777777" w:rsidR="00B211D2" w:rsidRDefault="00B211D2">
            <w:pPr>
              <w:spacing w:before="12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F00915C" w14:textId="77777777" w:rsidR="00B211D2" w:rsidRDefault="00B211D2">
            <w:pPr>
              <w:spacing w:before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3D562EC" w14:textId="77777777" w:rsidR="00B211D2" w:rsidRPr="00984839" w:rsidRDefault="00B211D2">
            <w:pPr>
              <w:spacing w:before="12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C40ABD0" w14:textId="77777777" w:rsidR="00B211D2" w:rsidRDefault="00B211D2">
            <w:pPr>
              <w:spacing w:before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Afectează intrări - ieşiri din linia 4 până la axa staţiei Turceni. </w:t>
            </w:r>
          </w:p>
        </w:tc>
      </w:tr>
      <w:tr w:rsidR="00B211D2" w14:paraId="19504971" w14:textId="77777777">
        <w:trPr>
          <w:cantSplit/>
          <w:trHeight w:val="705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07F2767" w14:textId="77777777" w:rsidR="00B211D2" w:rsidRDefault="00B211D2" w:rsidP="00B211D2">
            <w:pPr>
              <w:numPr>
                <w:ilvl w:val="0"/>
                <w:numId w:val="1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9174546" w14:textId="77777777" w:rsidR="00B211D2" w:rsidRDefault="00B211D2">
            <w:pPr>
              <w:spacing w:before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CC98ABD" w14:textId="77777777" w:rsidR="00B211D2" w:rsidRDefault="00B211D2">
            <w:pPr>
              <w:spacing w:before="12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ADC3553" w14:textId="77777777" w:rsidR="00B211D2" w:rsidRDefault="00B211D2">
            <w:pPr>
              <w:spacing w:before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Turceni</w:t>
            </w:r>
          </w:p>
          <w:p w14:paraId="5CF681A0" w14:textId="77777777" w:rsidR="00B211D2" w:rsidRDefault="00B211D2">
            <w:pPr>
              <w:spacing w:before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7D7B41C" w14:textId="77777777" w:rsidR="00B211D2" w:rsidRDefault="00B211D2">
            <w:pPr>
              <w:spacing w:before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peste TDJ </w:t>
            </w:r>
          </w:p>
          <w:p w14:paraId="29257FF9" w14:textId="77777777" w:rsidR="00B211D2" w:rsidRDefault="00B211D2">
            <w:pPr>
              <w:spacing w:before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45 / 49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EAB3938" w14:textId="77777777" w:rsidR="00B211D2" w:rsidRDefault="00B211D2">
            <w:pPr>
              <w:spacing w:before="12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9BED0F1" w14:textId="77777777" w:rsidR="00B211D2" w:rsidRDefault="00B211D2">
            <w:pPr>
              <w:spacing w:before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8627EDA" w14:textId="77777777" w:rsidR="00B211D2" w:rsidRPr="00984839" w:rsidRDefault="00B211D2">
            <w:pPr>
              <w:spacing w:before="12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5A927BF" w14:textId="77777777" w:rsidR="00B211D2" w:rsidRDefault="00B211D2">
            <w:pPr>
              <w:spacing w:before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Afectează intrări - ieşiri </w:t>
            </w:r>
          </w:p>
          <w:p w14:paraId="156686DB" w14:textId="77777777" w:rsidR="00B211D2" w:rsidRDefault="00B211D2">
            <w:pPr>
              <w:spacing w:before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la liniile 6 - 13 Cap X.</w:t>
            </w:r>
          </w:p>
        </w:tc>
      </w:tr>
      <w:tr w:rsidR="00B211D2" w14:paraId="443FFE9E" w14:textId="77777777">
        <w:trPr>
          <w:cantSplit/>
          <w:trHeight w:val="846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81E2B46" w14:textId="77777777" w:rsidR="00B211D2" w:rsidRDefault="00B211D2" w:rsidP="00B211D2">
            <w:pPr>
              <w:numPr>
                <w:ilvl w:val="0"/>
                <w:numId w:val="1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86EF13F" w14:textId="77777777" w:rsidR="00B211D2" w:rsidRDefault="00B211D2">
            <w:pPr>
              <w:spacing w:before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329EF67" w14:textId="77777777" w:rsidR="00B211D2" w:rsidRPr="00DA0087" w:rsidRDefault="00B211D2">
            <w:pPr>
              <w:spacing w:before="12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AD22374" w14:textId="77777777" w:rsidR="00B211D2" w:rsidRDefault="00B211D2">
            <w:pPr>
              <w:spacing w:before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Turceni</w:t>
            </w:r>
          </w:p>
          <w:p w14:paraId="3AA6D53C" w14:textId="77777777" w:rsidR="00B211D2" w:rsidRDefault="00B211D2">
            <w:pPr>
              <w:spacing w:before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Cap X 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D4F2C33" w14:textId="77777777" w:rsidR="00B211D2" w:rsidRDefault="00B211D2">
            <w:pPr>
              <w:spacing w:before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peste </w:t>
            </w:r>
          </w:p>
          <w:p w14:paraId="515F6C5B" w14:textId="77777777" w:rsidR="00B211D2" w:rsidRDefault="00B211D2">
            <w:pPr>
              <w:spacing w:before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T.D.J. 37 / 41 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4CCB201" w14:textId="77777777" w:rsidR="00B211D2" w:rsidRPr="00DA0087" w:rsidRDefault="00B211D2">
            <w:pPr>
              <w:spacing w:before="12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BD5AD20" w14:textId="77777777" w:rsidR="00B211D2" w:rsidRDefault="00B211D2">
            <w:pPr>
              <w:spacing w:before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F5F7984" w14:textId="77777777" w:rsidR="00B211D2" w:rsidRPr="00DA0087" w:rsidRDefault="00B211D2">
            <w:pPr>
              <w:spacing w:before="12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CC5B56F" w14:textId="77777777" w:rsidR="00B211D2" w:rsidRDefault="00B211D2">
            <w:pPr>
              <w:spacing w:before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Afectează intrări - ieşiri </w:t>
            </w:r>
          </w:p>
          <w:p w14:paraId="77CE6685" w14:textId="77777777" w:rsidR="00B211D2" w:rsidRDefault="00B211D2">
            <w:pPr>
              <w:spacing w:before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la liniile 5 - 13.</w:t>
            </w:r>
          </w:p>
        </w:tc>
      </w:tr>
      <w:tr w:rsidR="00B211D2" w14:paraId="1390EDA4" w14:textId="77777777">
        <w:trPr>
          <w:cantSplit/>
          <w:trHeight w:val="846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617C871" w14:textId="77777777" w:rsidR="00B211D2" w:rsidRDefault="00B211D2" w:rsidP="00B211D2">
            <w:pPr>
              <w:numPr>
                <w:ilvl w:val="0"/>
                <w:numId w:val="1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971771C" w14:textId="77777777" w:rsidR="00B211D2" w:rsidRDefault="00B211D2">
            <w:pPr>
              <w:spacing w:before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0F341C4" w14:textId="77777777" w:rsidR="00B211D2" w:rsidRPr="00DA0087" w:rsidRDefault="00B211D2">
            <w:pPr>
              <w:spacing w:before="12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F2ED8D1" w14:textId="77777777" w:rsidR="00B211D2" w:rsidRDefault="00B211D2">
            <w:pPr>
              <w:spacing w:before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Turceni</w:t>
            </w:r>
          </w:p>
          <w:p w14:paraId="634090E2" w14:textId="77777777" w:rsidR="00B211D2" w:rsidRDefault="00B211D2">
            <w:pPr>
              <w:spacing w:before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F030877" w14:textId="77777777" w:rsidR="00B211D2" w:rsidRDefault="00B211D2">
            <w:pPr>
              <w:spacing w:before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peste </w:t>
            </w:r>
          </w:p>
          <w:p w14:paraId="72689951" w14:textId="77777777" w:rsidR="00B211D2" w:rsidRDefault="00B211D2">
            <w:pPr>
              <w:spacing w:before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T.D.J. 55 / 61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1CE9B55" w14:textId="77777777" w:rsidR="00B211D2" w:rsidRDefault="00B211D2">
            <w:pPr>
              <w:spacing w:before="12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E29DCBA" w14:textId="77777777" w:rsidR="00B211D2" w:rsidRDefault="00B211D2">
            <w:pPr>
              <w:spacing w:before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705A50A" w14:textId="77777777" w:rsidR="00B211D2" w:rsidRPr="00DA0087" w:rsidRDefault="00B211D2">
            <w:pPr>
              <w:spacing w:before="12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E991F76" w14:textId="77777777" w:rsidR="00B211D2" w:rsidRDefault="00B211D2">
            <w:pPr>
              <w:spacing w:before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Afectează intrări - ieşiri </w:t>
            </w:r>
          </w:p>
          <w:p w14:paraId="5358DFDC" w14:textId="77777777" w:rsidR="00B211D2" w:rsidRDefault="00B211D2">
            <w:pPr>
              <w:spacing w:before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la liniile 7 - 15.</w:t>
            </w:r>
          </w:p>
        </w:tc>
      </w:tr>
      <w:tr w:rsidR="00B211D2" w14:paraId="773A67D0" w14:textId="77777777">
        <w:trPr>
          <w:cantSplit/>
          <w:trHeight w:val="846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9F96394" w14:textId="77777777" w:rsidR="00B211D2" w:rsidRDefault="00B211D2" w:rsidP="00B211D2">
            <w:pPr>
              <w:numPr>
                <w:ilvl w:val="0"/>
                <w:numId w:val="1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F6DE4AE" w14:textId="77777777" w:rsidR="00B211D2" w:rsidRDefault="00B211D2">
            <w:pPr>
              <w:spacing w:before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5EABEBB" w14:textId="77777777" w:rsidR="00B211D2" w:rsidRPr="00DA0087" w:rsidRDefault="00B211D2">
            <w:pPr>
              <w:spacing w:before="12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9A3C568" w14:textId="77777777" w:rsidR="00B211D2" w:rsidRDefault="00B211D2">
            <w:pPr>
              <w:spacing w:before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Turceni</w:t>
            </w:r>
          </w:p>
          <w:p w14:paraId="5AD8E678" w14:textId="77777777" w:rsidR="00B211D2" w:rsidRDefault="00B211D2">
            <w:pPr>
              <w:spacing w:before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Cap X 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E0E7291" w14:textId="77777777" w:rsidR="00B211D2" w:rsidRDefault="00B211D2">
            <w:pPr>
              <w:spacing w:before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peste </w:t>
            </w:r>
          </w:p>
          <w:p w14:paraId="1B4E10E0" w14:textId="77777777" w:rsidR="00B211D2" w:rsidRDefault="00B211D2">
            <w:pPr>
              <w:spacing w:before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porți-unea </w:t>
            </w:r>
          </w:p>
          <w:p w14:paraId="1CEA1FF1" w14:textId="77777777" w:rsidR="00B211D2" w:rsidRDefault="00B211D2">
            <w:pPr>
              <w:spacing w:before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de linie cuprin-să </w:t>
            </w:r>
          </w:p>
          <w:p w14:paraId="5CD82DBA" w14:textId="77777777" w:rsidR="00B211D2" w:rsidRDefault="00B211D2">
            <w:pPr>
              <w:spacing w:before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între</w:t>
            </w:r>
          </w:p>
          <w:p w14:paraId="6C5F15DB" w14:textId="77777777" w:rsidR="00B211D2" w:rsidRDefault="00B211D2">
            <w:pPr>
              <w:spacing w:before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TDJ </w:t>
            </w:r>
          </w:p>
          <w:p w14:paraId="16D651DF" w14:textId="77777777" w:rsidR="00B211D2" w:rsidRDefault="00B211D2">
            <w:pPr>
              <w:spacing w:before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53 / 59 și </w:t>
            </w:r>
          </w:p>
          <w:p w14:paraId="370F8D49" w14:textId="77777777" w:rsidR="00B211D2" w:rsidRDefault="00B211D2">
            <w:pPr>
              <w:spacing w:before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TDJ </w:t>
            </w:r>
          </w:p>
          <w:p w14:paraId="6AAC08FA" w14:textId="77777777" w:rsidR="00B211D2" w:rsidRDefault="00B211D2">
            <w:pPr>
              <w:spacing w:before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65 / 69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4E14864" w14:textId="77777777" w:rsidR="00B211D2" w:rsidRPr="00DA0087" w:rsidRDefault="00B211D2">
            <w:pPr>
              <w:spacing w:before="12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1A321E9" w14:textId="77777777" w:rsidR="00B211D2" w:rsidRDefault="00B211D2">
            <w:pPr>
              <w:spacing w:before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A58AB9A" w14:textId="77777777" w:rsidR="00B211D2" w:rsidRPr="00DA0087" w:rsidRDefault="00B211D2">
            <w:pPr>
              <w:spacing w:before="12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6BC297C" w14:textId="77777777" w:rsidR="00B211D2" w:rsidRDefault="00B211D2">
            <w:pPr>
              <w:spacing w:before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Afectează intrări - ieşiri </w:t>
            </w:r>
          </w:p>
          <w:p w14:paraId="4B903B29" w14:textId="77777777" w:rsidR="00B211D2" w:rsidRDefault="00B211D2">
            <w:pPr>
              <w:spacing w:before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la liniile 5 - 13.</w:t>
            </w:r>
          </w:p>
        </w:tc>
      </w:tr>
      <w:tr w:rsidR="00B211D2" w14:paraId="7F241995" w14:textId="77777777">
        <w:trPr>
          <w:cantSplit/>
          <w:trHeight w:val="846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6AD8130" w14:textId="77777777" w:rsidR="00B211D2" w:rsidRDefault="00B211D2" w:rsidP="00B211D2">
            <w:pPr>
              <w:numPr>
                <w:ilvl w:val="0"/>
                <w:numId w:val="1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941D433" w14:textId="77777777" w:rsidR="00B211D2" w:rsidRDefault="00B211D2">
            <w:pPr>
              <w:spacing w:before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D766021" w14:textId="77777777" w:rsidR="00B211D2" w:rsidRPr="00DA0087" w:rsidRDefault="00B211D2">
            <w:pPr>
              <w:spacing w:before="12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1527CED" w14:textId="77777777" w:rsidR="00B211D2" w:rsidRDefault="00B211D2">
            <w:pPr>
              <w:spacing w:before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Turceni</w:t>
            </w:r>
          </w:p>
          <w:p w14:paraId="248F46A6" w14:textId="77777777" w:rsidR="00B211D2" w:rsidRDefault="00B211D2">
            <w:pPr>
              <w:spacing w:before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7960AC6" w14:textId="77777777" w:rsidR="00B211D2" w:rsidRDefault="00B211D2">
            <w:pPr>
              <w:spacing w:before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peste sch. </w:t>
            </w:r>
          </w:p>
          <w:p w14:paraId="422817CF" w14:textId="77777777" w:rsidR="00B211D2" w:rsidRDefault="00B211D2">
            <w:pPr>
              <w:spacing w:before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18 și 24 în abatere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7263DCA" w14:textId="77777777" w:rsidR="00B211D2" w:rsidRDefault="00B211D2">
            <w:pPr>
              <w:spacing w:before="12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11D1CD7" w14:textId="77777777" w:rsidR="00B211D2" w:rsidRDefault="00B211D2">
            <w:pPr>
              <w:spacing w:before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4E82F42" w14:textId="77777777" w:rsidR="00B211D2" w:rsidRPr="00DA0087" w:rsidRDefault="00B211D2">
            <w:pPr>
              <w:spacing w:before="12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A69D7F0" w14:textId="77777777" w:rsidR="00B211D2" w:rsidRDefault="00B211D2">
            <w:pPr>
              <w:spacing w:before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Afectează intrări - ieşiri </w:t>
            </w:r>
          </w:p>
          <w:p w14:paraId="698DC74F" w14:textId="77777777" w:rsidR="00B211D2" w:rsidRDefault="00B211D2">
            <w:pPr>
              <w:spacing w:before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la liniile 3 - 13.</w:t>
            </w:r>
          </w:p>
        </w:tc>
      </w:tr>
      <w:tr w:rsidR="00B211D2" w14:paraId="68DAAAA1" w14:textId="77777777">
        <w:trPr>
          <w:cantSplit/>
          <w:trHeight w:val="846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6F65AF2" w14:textId="77777777" w:rsidR="00B211D2" w:rsidRDefault="00B211D2" w:rsidP="00B211D2">
            <w:pPr>
              <w:numPr>
                <w:ilvl w:val="0"/>
                <w:numId w:val="1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40BCC75" w14:textId="77777777" w:rsidR="00B211D2" w:rsidRDefault="00B211D2">
            <w:pPr>
              <w:spacing w:before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3AF7679" w14:textId="77777777" w:rsidR="00B211D2" w:rsidRPr="00DA0087" w:rsidRDefault="00B211D2">
            <w:pPr>
              <w:spacing w:before="12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D60F538" w14:textId="77777777" w:rsidR="00B211D2" w:rsidRDefault="00B211D2">
            <w:pPr>
              <w:spacing w:before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Turceni</w:t>
            </w:r>
          </w:p>
          <w:p w14:paraId="6BAC4972" w14:textId="77777777" w:rsidR="00B211D2" w:rsidRDefault="00B211D2">
            <w:pPr>
              <w:spacing w:before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B8A8E07" w14:textId="77777777" w:rsidR="00B211D2" w:rsidRDefault="00B211D2">
            <w:pPr>
              <w:spacing w:before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peste sch. 32 în abatere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D7786E0" w14:textId="77777777" w:rsidR="00B211D2" w:rsidRDefault="00B211D2">
            <w:pPr>
              <w:spacing w:before="12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D7DFB2C" w14:textId="77777777" w:rsidR="00B211D2" w:rsidRDefault="00B211D2">
            <w:pPr>
              <w:spacing w:before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5197883" w14:textId="77777777" w:rsidR="00B211D2" w:rsidRPr="00DA0087" w:rsidRDefault="00B211D2">
            <w:pPr>
              <w:spacing w:before="12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D3115E7" w14:textId="77777777" w:rsidR="00B211D2" w:rsidRDefault="00B211D2">
            <w:pPr>
              <w:spacing w:before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Afectează intrări - ieşiri </w:t>
            </w:r>
          </w:p>
          <w:p w14:paraId="4F22105D" w14:textId="77777777" w:rsidR="00B211D2" w:rsidRDefault="00B211D2">
            <w:pPr>
              <w:spacing w:before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la liniile 5 - 13 Cap Y.</w:t>
            </w:r>
          </w:p>
        </w:tc>
      </w:tr>
      <w:tr w:rsidR="00B211D2" w14:paraId="3AF33393" w14:textId="77777777">
        <w:trPr>
          <w:cantSplit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7D0E371" w14:textId="77777777" w:rsidR="00B211D2" w:rsidRDefault="00B211D2" w:rsidP="00B211D2">
            <w:pPr>
              <w:numPr>
                <w:ilvl w:val="0"/>
                <w:numId w:val="1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3B230AF" w14:textId="77777777" w:rsidR="00B211D2" w:rsidRDefault="00B211D2">
            <w:pPr>
              <w:spacing w:before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60259C1" w14:textId="77777777" w:rsidR="00B211D2" w:rsidRPr="00DA0087" w:rsidRDefault="00B211D2">
            <w:pPr>
              <w:spacing w:before="12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33A1317" w14:textId="77777777" w:rsidR="00B211D2" w:rsidRDefault="00B211D2">
            <w:pPr>
              <w:spacing w:before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Turceni</w:t>
            </w:r>
          </w:p>
          <w:p w14:paraId="35FB01E5" w14:textId="77777777" w:rsidR="00B211D2" w:rsidRDefault="00B211D2">
            <w:pPr>
              <w:spacing w:before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9846BEE" w14:textId="77777777" w:rsidR="00B211D2" w:rsidRDefault="00B211D2">
            <w:pPr>
              <w:spacing w:before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peste</w:t>
            </w:r>
          </w:p>
          <w:p w14:paraId="682D7D13" w14:textId="77777777" w:rsidR="00B211D2" w:rsidRDefault="00B211D2">
            <w:pPr>
              <w:spacing w:before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T.D.J.</w:t>
            </w:r>
          </w:p>
          <w:p w14:paraId="3424263B" w14:textId="77777777" w:rsidR="00B211D2" w:rsidRDefault="00B211D2">
            <w:pPr>
              <w:spacing w:before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50 / 54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9DB8796" w14:textId="77777777" w:rsidR="00B211D2" w:rsidRPr="00DA0087" w:rsidRDefault="00B211D2">
            <w:pPr>
              <w:spacing w:before="12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DA0087"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5ED83C0" w14:textId="77777777" w:rsidR="00B211D2" w:rsidRDefault="00B211D2">
            <w:pPr>
              <w:spacing w:before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3E412B3" w14:textId="77777777" w:rsidR="00B211D2" w:rsidRPr="00DA0087" w:rsidRDefault="00B211D2">
            <w:pPr>
              <w:spacing w:before="12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FAE2E79" w14:textId="77777777" w:rsidR="00B211D2" w:rsidRDefault="00B211D2">
            <w:pPr>
              <w:spacing w:before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Afectează intrări - ieşiri </w:t>
            </w:r>
          </w:p>
          <w:p w14:paraId="5839C2CE" w14:textId="77777777" w:rsidR="00B211D2" w:rsidRDefault="00B211D2">
            <w:pPr>
              <w:spacing w:before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la liniile 4 - 13 Cap Y.</w:t>
            </w:r>
          </w:p>
        </w:tc>
      </w:tr>
      <w:tr w:rsidR="00B211D2" w14:paraId="2C2DF7EB" w14:textId="77777777">
        <w:trPr>
          <w:cantSplit/>
          <w:trHeight w:val="724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F0E66F8" w14:textId="77777777" w:rsidR="00B211D2" w:rsidRDefault="00B211D2" w:rsidP="00B211D2">
            <w:pPr>
              <w:numPr>
                <w:ilvl w:val="0"/>
                <w:numId w:val="1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6910666" w14:textId="77777777" w:rsidR="00B211D2" w:rsidRDefault="00B211D2">
            <w:pPr>
              <w:spacing w:before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4AF236B" w14:textId="77777777" w:rsidR="00B211D2" w:rsidRPr="00DA0087" w:rsidRDefault="00B211D2">
            <w:pPr>
              <w:spacing w:before="12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DEE615D" w14:textId="77777777" w:rsidR="00B211D2" w:rsidRDefault="00B211D2">
            <w:pPr>
              <w:spacing w:before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Turceni</w:t>
            </w:r>
          </w:p>
          <w:p w14:paraId="4D1A0E0B" w14:textId="77777777" w:rsidR="00B211D2" w:rsidRDefault="00B211D2">
            <w:pPr>
              <w:spacing w:before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liniile 10 și 12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B998CFE" w14:textId="77777777" w:rsidR="00B211D2" w:rsidRDefault="00B211D2">
            <w:pPr>
              <w:spacing w:before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toată</w:t>
            </w:r>
          </w:p>
          <w:p w14:paraId="4CC2D3AD" w14:textId="77777777" w:rsidR="00B211D2" w:rsidRDefault="00B211D2">
            <w:pPr>
              <w:spacing w:before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93F60CC" w14:textId="77777777" w:rsidR="00B211D2" w:rsidRPr="00DA0087" w:rsidRDefault="00B211D2">
            <w:pPr>
              <w:spacing w:before="12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F7160DB" w14:textId="77777777" w:rsidR="00B211D2" w:rsidRDefault="00B211D2">
            <w:pPr>
              <w:spacing w:before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B9D76DD" w14:textId="77777777" w:rsidR="00B211D2" w:rsidRPr="00DA0087" w:rsidRDefault="00B211D2">
            <w:pPr>
              <w:spacing w:before="12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2E5FD29" w14:textId="77777777" w:rsidR="00B211D2" w:rsidRDefault="00B211D2">
            <w:pPr>
              <w:spacing w:before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</w:p>
        </w:tc>
      </w:tr>
      <w:tr w:rsidR="00B211D2" w14:paraId="7F26041E" w14:textId="77777777">
        <w:trPr>
          <w:cantSplit/>
          <w:trHeight w:val="724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A8CCD08" w14:textId="77777777" w:rsidR="00B211D2" w:rsidRDefault="00B211D2" w:rsidP="00B211D2">
            <w:pPr>
              <w:numPr>
                <w:ilvl w:val="0"/>
                <w:numId w:val="1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6A2A3DF" w14:textId="77777777" w:rsidR="00B211D2" w:rsidRDefault="00B211D2">
            <w:pPr>
              <w:spacing w:before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8754E25" w14:textId="77777777" w:rsidR="00B211D2" w:rsidRPr="00DA0087" w:rsidRDefault="00B211D2">
            <w:pPr>
              <w:spacing w:before="12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743BAC2" w14:textId="77777777" w:rsidR="00B211D2" w:rsidRDefault="00B211D2">
            <w:pPr>
              <w:spacing w:before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Turceni</w:t>
            </w:r>
          </w:p>
          <w:p w14:paraId="3C606BBC" w14:textId="77777777" w:rsidR="00B211D2" w:rsidRDefault="00B211D2">
            <w:pPr>
              <w:spacing w:before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liniile 5, 7 și 11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A11DB2B" w14:textId="77777777" w:rsidR="00B211D2" w:rsidRDefault="00B211D2">
            <w:pPr>
              <w:spacing w:before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toată</w:t>
            </w:r>
          </w:p>
          <w:p w14:paraId="7A11F295" w14:textId="77777777" w:rsidR="00B211D2" w:rsidRDefault="00B211D2">
            <w:pPr>
              <w:spacing w:before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D9448E6" w14:textId="77777777" w:rsidR="00B211D2" w:rsidRPr="00DA0087" w:rsidRDefault="00B211D2">
            <w:pPr>
              <w:spacing w:before="12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CBD6250" w14:textId="77777777" w:rsidR="00B211D2" w:rsidRDefault="00B211D2">
            <w:pPr>
              <w:spacing w:before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8719132" w14:textId="77777777" w:rsidR="00B211D2" w:rsidRPr="00DA0087" w:rsidRDefault="00B211D2">
            <w:pPr>
              <w:spacing w:before="12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7DC07D9" w14:textId="77777777" w:rsidR="00B211D2" w:rsidRDefault="00B211D2">
            <w:pPr>
              <w:spacing w:before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</w:p>
        </w:tc>
      </w:tr>
      <w:tr w:rsidR="00B211D2" w14:paraId="68E0A3B7" w14:textId="77777777">
        <w:trPr>
          <w:cantSplit/>
          <w:trHeight w:val="642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078EF80" w14:textId="77777777" w:rsidR="00B211D2" w:rsidRDefault="00B211D2" w:rsidP="00B211D2">
            <w:pPr>
              <w:numPr>
                <w:ilvl w:val="0"/>
                <w:numId w:val="1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A890466" w14:textId="77777777" w:rsidR="00B211D2" w:rsidRDefault="00B211D2">
            <w:pPr>
              <w:spacing w:before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57AA37C" w14:textId="77777777" w:rsidR="00B211D2" w:rsidRPr="00DA0087" w:rsidRDefault="00B211D2">
            <w:pPr>
              <w:spacing w:before="12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CDE8B22" w14:textId="77777777" w:rsidR="00B211D2" w:rsidRDefault="00B211D2">
            <w:pPr>
              <w:spacing w:before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Turceni</w:t>
            </w:r>
          </w:p>
          <w:p w14:paraId="308C954F" w14:textId="77777777" w:rsidR="00B211D2" w:rsidRDefault="00B211D2">
            <w:pPr>
              <w:spacing w:before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C48B837" w14:textId="77777777" w:rsidR="00B211D2" w:rsidRDefault="00B211D2">
            <w:pPr>
              <w:spacing w:before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peste</w:t>
            </w:r>
          </w:p>
          <w:p w14:paraId="2CCFD885" w14:textId="77777777" w:rsidR="00B211D2" w:rsidRDefault="00B211D2">
            <w:pPr>
              <w:spacing w:before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sch. 64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CB2252F" w14:textId="77777777" w:rsidR="00B211D2" w:rsidRPr="00DA0087" w:rsidRDefault="00B211D2">
            <w:pPr>
              <w:spacing w:before="12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9493EC3" w14:textId="77777777" w:rsidR="00B211D2" w:rsidRDefault="00B211D2">
            <w:pPr>
              <w:spacing w:before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9F98BA5" w14:textId="77777777" w:rsidR="00B211D2" w:rsidRPr="00DA0087" w:rsidRDefault="00B211D2">
            <w:pPr>
              <w:spacing w:before="12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56EF362" w14:textId="77777777" w:rsidR="00B211D2" w:rsidRDefault="00B211D2">
            <w:pPr>
              <w:spacing w:before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Afectează intrări - ieşiri </w:t>
            </w:r>
          </w:p>
          <w:p w14:paraId="6C7BEA83" w14:textId="77777777" w:rsidR="00B211D2" w:rsidRDefault="00B211D2">
            <w:pPr>
              <w:spacing w:before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la liniile 9 - 13 Cap Y.</w:t>
            </w:r>
          </w:p>
        </w:tc>
      </w:tr>
      <w:tr w:rsidR="00B211D2" w14:paraId="6A9CECFD" w14:textId="77777777">
        <w:trPr>
          <w:cantSplit/>
          <w:trHeight w:val="642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CF594B3" w14:textId="77777777" w:rsidR="00B211D2" w:rsidRDefault="00B211D2" w:rsidP="00B211D2">
            <w:pPr>
              <w:numPr>
                <w:ilvl w:val="0"/>
                <w:numId w:val="1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4565C1C" w14:textId="77777777" w:rsidR="00B211D2" w:rsidRDefault="00B211D2">
            <w:pPr>
              <w:spacing w:before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0188A25" w14:textId="77777777" w:rsidR="00B211D2" w:rsidRPr="00DA0087" w:rsidRDefault="00B211D2">
            <w:pPr>
              <w:spacing w:before="12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8787D78" w14:textId="77777777" w:rsidR="00B211D2" w:rsidRDefault="00B211D2">
            <w:pPr>
              <w:spacing w:before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Turceni</w:t>
            </w:r>
          </w:p>
          <w:p w14:paraId="117217C6" w14:textId="77777777" w:rsidR="00B211D2" w:rsidRDefault="00B211D2">
            <w:pPr>
              <w:spacing w:before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106BCBA" w14:textId="77777777" w:rsidR="00B211D2" w:rsidRDefault="00B211D2">
            <w:pPr>
              <w:spacing w:before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peste</w:t>
            </w:r>
          </w:p>
          <w:p w14:paraId="5A831571" w14:textId="77777777" w:rsidR="00B211D2" w:rsidRDefault="00B211D2">
            <w:pPr>
              <w:spacing w:before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T.D.J.</w:t>
            </w:r>
          </w:p>
          <w:p w14:paraId="71DA8323" w14:textId="77777777" w:rsidR="00B211D2" w:rsidRDefault="00B211D2">
            <w:pPr>
              <w:spacing w:before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52 / 56</w:t>
            </w:r>
          </w:p>
          <w:p w14:paraId="66E5D5EA" w14:textId="77777777" w:rsidR="00B211D2" w:rsidRDefault="00B211D2">
            <w:pPr>
              <w:spacing w:before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și</w:t>
            </w:r>
          </w:p>
          <w:p w14:paraId="1A4C6A1F" w14:textId="77777777" w:rsidR="00B211D2" w:rsidRDefault="00B211D2">
            <w:pPr>
              <w:spacing w:before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62 / 66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08FE143" w14:textId="77777777" w:rsidR="00B211D2" w:rsidRDefault="00B211D2">
            <w:pPr>
              <w:spacing w:before="12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AC16B15" w14:textId="77777777" w:rsidR="00B211D2" w:rsidRDefault="00B211D2">
            <w:pPr>
              <w:spacing w:before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935D0C2" w14:textId="77777777" w:rsidR="00B211D2" w:rsidRPr="00DA0087" w:rsidRDefault="00B211D2">
            <w:pPr>
              <w:spacing w:before="12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0967670" w14:textId="77777777" w:rsidR="00B211D2" w:rsidRDefault="00B211D2">
            <w:pPr>
              <w:spacing w:before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Afectează intrări - ieşiri </w:t>
            </w:r>
          </w:p>
          <w:p w14:paraId="274A5B4A" w14:textId="77777777" w:rsidR="00B211D2" w:rsidRDefault="00B211D2">
            <w:pPr>
              <w:spacing w:before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la liniile 5 - 7.</w:t>
            </w:r>
          </w:p>
        </w:tc>
      </w:tr>
      <w:tr w:rsidR="00B211D2" w14:paraId="22CA77ED" w14:textId="77777777">
        <w:trPr>
          <w:cantSplit/>
          <w:trHeight w:val="642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13C99B7" w14:textId="77777777" w:rsidR="00B211D2" w:rsidRDefault="00B211D2" w:rsidP="00B211D2">
            <w:pPr>
              <w:numPr>
                <w:ilvl w:val="0"/>
                <w:numId w:val="1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CE1BD93" w14:textId="77777777" w:rsidR="00B211D2" w:rsidRDefault="00B211D2">
            <w:pPr>
              <w:spacing w:before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18+150</w:t>
            </w:r>
          </w:p>
          <w:p w14:paraId="6B327DCD" w14:textId="77777777" w:rsidR="00B211D2" w:rsidRDefault="00B211D2">
            <w:pPr>
              <w:spacing w:before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23+750</w:t>
            </w:r>
          </w:p>
        </w:tc>
        <w:tc>
          <w:tcPr>
            <w:tcW w:w="75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B1113AB" w14:textId="77777777" w:rsidR="00B211D2" w:rsidRPr="00DA0087" w:rsidRDefault="00B211D2">
            <w:pPr>
              <w:spacing w:before="12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30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92C33B5" w14:textId="77777777" w:rsidR="00B211D2" w:rsidRDefault="00B211D2">
            <w:pPr>
              <w:spacing w:before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Turceni -</w:t>
            </w:r>
          </w:p>
          <w:p w14:paraId="1FC85D27" w14:textId="77777777" w:rsidR="00B211D2" w:rsidRPr="00B61351" w:rsidRDefault="00B211D2">
            <w:pPr>
              <w:spacing w:before="40" w:line="360" w:lineRule="auto"/>
              <w:ind w:left="57" w:right="57"/>
              <w:rPr>
                <w:sz w:val="20"/>
              </w:rPr>
            </w:pPr>
            <w:r>
              <w:rPr>
                <w:b/>
                <w:bCs/>
                <w:sz w:val="20"/>
              </w:rPr>
              <w:t>Borăscu și linia 2 directă St. Borăscu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4AA760F" w14:textId="77777777" w:rsidR="00B211D2" w:rsidRDefault="00B211D2">
            <w:pPr>
              <w:spacing w:before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A8015EE" w14:textId="77777777" w:rsidR="00B211D2" w:rsidRDefault="00B211D2">
            <w:pPr>
              <w:spacing w:before="12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ED64EAA" w14:textId="77777777" w:rsidR="00B211D2" w:rsidRDefault="00B211D2">
            <w:pPr>
              <w:spacing w:before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E948555" w14:textId="77777777" w:rsidR="00B211D2" w:rsidRPr="00DA0087" w:rsidRDefault="00B211D2">
            <w:pPr>
              <w:spacing w:before="12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2CBE2D9" w14:textId="77777777" w:rsidR="00B211D2" w:rsidRDefault="00B211D2">
            <w:pPr>
              <w:spacing w:before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Fără inductori.</w:t>
            </w:r>
          </w:p>
        </w:tc>
      </w:tr>
      <w:tr w:rsidR="00B211D2" w14:paraId="7C14423A" w14:textId="77777777">
        <w:trPr>
          <w:cantSplit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C677173" w14:textId="77777777" w:rsidR="00B211D2" w:rsidRDefault="00B211D2" w:rsidP="00B211D2">
            <w:pPr>
              <w:numPr>
                <w:ilvl w:val="0"/>
                <w:numId w:val="1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7782504" w14:textId="77777777" w:rsidR="00B211D2" w:rsidRDefault="00B211D2">
            <w:pPr>
              <w:spacing w:before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730D4EF" w14:textId="77777777" w:rsidR="00B211D2" w:rsidRDefault="00B211D2">
            <w:pPr>
              <w:spacing w:before="12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7659D6E" w14:textId="77777777" w:rsidR="00B211D2" w:rsidRDefault="00B211D2">
            <w:pPr>
              <w:spacing w:before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Borăscu</w:t>
            </w:r>
          </w:p>
          <w:p w14:paraId="20555F2D" w14:textId="77777777" w:rsidR="00B211D2" w:rsidRDefault="00B211D2">
            <w:pPr>
              <w:spacing w:before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6310F80" w14:textId="77777777" w:rsidR="00B211D2" w:rsidRDefault="00B211D2">
            <w:pPr>
              <w:spacing w:before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peste sch. 4</w:t>
            </w:r>
          </w:p>
          <w:p w14:paraId="232C6649" w14:textId="77777777" w:rsidR="00B211D2" w:rsidRDefault="00B211D2">
            <w:pPr>
              <w:spacing w:before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 în abatere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95CCE9D" w14:textId="77777777" w:rsidR="00B211D2" w:rsidRDefault="00B211D2">
            <w:pPr>
              <w:spacing w:before="12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86F63E7" w14:textId="77777777" w:rsidR="00B211D2" w:rsidRDefault="00B211D2">
            <w:pPr>
              <w:spacing w:before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4589352" w14:textId="77777777" w:rsidR="00B211D2" w:rsidRDefault="00B211D2">
            <w:pPr>
              <w:spacing w:before="12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5189B1D" w14:textId="77777777" w:rsidR="00B211D2" w:rsidRDefault="00B211D2">
            <w:pPr>
              <w:spacing w:before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Afectează intrări - ieşiri </w:t>
            </w:r>
          </w:p>
          <w:p w14:paraId="0C0377B6" w14:textId="77777777" w:rsidR="00B211D2" w:rsidRDefault="00B211D2">
            <w:pPr>
              <w:spacing w:before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la linia 1 Cap Y.</w:t>
            </w:r>
          </w:p>
        </w:tc>
      </w:tr>
      <w:tr w:rsidR="00B211D2" w14:paraId="03B28E68" w14:textId="77777777">
        <w:trPr>
          <w:cantSplit/>
          <w:trHeight w:val="856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03DA55B" w14:textId="77777777" w:rsidR="00B211D2" w:rsidRDefault="00B211D2" w:rsidP="00B211D2">
            <w:pPr>
              <w:numPr>
                <w:ilvl w:val="0"/>
                <w:numId w:val="1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7FD5851" w14:textId="77777777" w:rsidR="00B211D2" w:rsidRDefault="00B211D2">
            <w:pPr>
              <w:spacing w:before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D320779" w14:textId="77777777" w:rsidR="00B211D2" w:rsidRPr="00DA0087" w:rsidRDefault="00B211D2">
            <w:pPr>
              <w:spacing w:before="12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35583F2" w14:textId="77777777" w:rsidR="00B211D2" w:rsidRDefault="00B211D2">
            <w:pPr>
              <w:spacing w:before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Borăscu</w:t>
            </w:r>
          </w:p>
          <w:p w14:paraId="62B3D6B2" w14:textId="77777777" w:rsidR="00B211D2" w:rsidRDefault="00B211D2">
            <w:pPr>
              <w:spacing w:before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linia 1 </w:t>
            </w:r>
          </w:p>
          <w:p w14:paraId="28404734" w14:textId="77777777" w:rsidR="00B211D2" w:rsidRDefault="00B211D2">
            <w:pPr>
              <w:spacing w:before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primiri  - expedieri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4F855E1" w14:textId="77777777" w:rsidR="00B211D2" w:rsidRDefault="00B211D2">
            <w:pPr>
              <w:spacing w:before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toată 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</w:tcPr>
          <w:p w14:paraId="0603773A" w14:textId="77777777" w:rsidR="00B211D2" w:rsidRPr="00DA0087" w:rsidRDefault="00B211D2">
            <w:pPr>
              <w:spacing w:before="12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DA0087"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E01A16B" w14:textId="77777777" w:rsidR="00B211D2" w:rsidRDefault="00B211D2">
            <w:pPr>
              <w:spacing w:before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F9A6C4D" w14:textId="77777777" w:rsidR="00B211D2" w:rsidRPr="00DA0087" w:rsidRDefault="00B211D2">
            <w:pPr>
              <w:spacing w:before="12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2398510" w14:textId="77777777" w:rsidR="00B211D2" w:rsidRDefault="00B211D2">
            <w:pPr>
              <w:spacing w:before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</w:p>
        </w:tc>
      </w:tr>
      <w:tr w:rsidR="00B211D2" w14:paraId="6335B59F" w14:textId="77777777">
        <w:trPr>
          <w:cantSplit/>
          <w:trHeight w:val="856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40DEC37" w14:textId="77777777" w:rsidR="00B211D2" w:rsidRDefault="00B211D2" w:rsidP="00B211D2">
            <w:pPr>
              <w:numPr>
                <w:ilvl w:val="0"/>
                <w:numId w:val="1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52C0246" w14:textId="77777777" w:rsidR="00B211D2" w:rsidRDefault="00B211D2">
            <w:pPr>
              <w:spacing w:before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26+100</w:t>
            </w:r>
          </w:p>
          <w:p w14:paraId="146020DB" w14:textId="77777777" w:rsidR="00B211D2" w:rsidRDefault="00B211D2">
            <w:pPr>
              <w:spacing w:before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26+400</w:t>
            </w:r>
          </w:p>
        </w:tc>
        <w:tc>
          <w:tcPr>
            <w:tcW w:w="75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6D93AD7" w14:textId="77777777" w:rsidR="00B211D2" w:rsidRPr="00DA0087" w:rsidRDefault="00B211D2">
            <w:pPr>
              <w:spacing w:before="12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6B3164F" w14:textId="77777777" w:rsidR="00B211D2" w:rsidRDefault="00B211D2">
            <w:pPr>
              <w:spacing w:before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Borăscu -</w:t>
            </w:r>
          </w:p>
          <w:p w14:paraId="6F6BA41F" w14:textId="77777777" w:rsidR="00B211D2" w:rsidRDefault="00B211D2">
            <w:pPr>
              <w:spacing w:before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Drăgoteşti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F8427C9" w14:textId="77777777" w:rsidR="00B211D2" w:rsidRDefault="00B211D2">
            <w:pPr>
              <w:spacing w:before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</w:tcPr>
          <w:p w14:paraId="5BF6FA7F" w14:textId="77777777" w:rsidR="00B211D2" w:rsidRPr="00DA0087" w:rsidRDefault="00B211D2">
            <w:pPr>
              <w:spacing w:before="12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CF4C7FC" w14:textId="77777777" w:rsidR="00B211D2" w:rsidRDefault="00B211D2">
            <w:pPr>
              <w:spacing w:before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5A8CCF6" w14:textId="77777777" w:rsidR="00B211D2" w:rsidRPr="00DA0087" w:rsidRDefault="00B211D2">
            <w:pPr>
              <w:spacing w:before="12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7CBDEF8" w14:textId="77777777" w:rsidR="00B211D2" w:rsidRDefault="00B211D2">
            <w:pPr>
              <w:spacing w:before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Fără inductori.</w:t>
            </w:r>
          </w:p>
        </w:tc>
      </w:tr>
      <w:tr w:rsidR="00B211D2" w14:paraId="2239B5B4" w14:textId="77777777">
        <w:trPr>
          <w:cantSplit/>
          <w:trHeight w:val="856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E857366" w14:textId="77777777" w:rsidR="00B211D2" w:rsidRDefault="00B211D2" w:rsidP="00B211D2">
            <w:pPr>
              <w:numPr>
                <w:ilvl w:val="0"/>
                <w:numId w:val="1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0A8D358" w14:textId="77777777" w:rsidR="00B211D2" w:rsidRDefault="00B211D2">
            <w:pPr>
              <w:spacing w:before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26+750</w:t>
            </w:r>
          </w:p>
          <w:p w14:paraId="67C08ECA" w14:textId="77777777" w:rsidR="00B211D2" w:rsidRDefault="00B211D2">
            <w:pPr>
              <w:spacing w:before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27+600</w:t>
            </w:r>
          </w:p>
        </w:tc>
        <w:tc>
          <w:tcPr>
            <w:tcW w:w="75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132C196" w14:textId="77777777" w:rsidR="00B211D2" w:rsidRDefault="00B211D2">
            <w:pPr>
              <w:spacing w:before="12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3397380" w14:textId="77777777" w:rsidR="00B211D2" w:rsidRDefault="00B211D2">
            <w:pPr>
              <w:spacing w:before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Borăscu -</w:t>
            </w:r>
          </w:p>
          <w:p w14:paraId="7E10F7CC" w14:textId="77777777" w:rsidR="00B211D2" w:rsidRDefault="00B211D2">
            <w:pPr>
              <w:spacing w:before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Drăgoteşti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BFF4884" w14:textId="77777777" w:rsidR="00B211D2" w:rsidRDefault="00B211D2">
            <w:pPr>
              <w:spacing w:before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</w:tcPr>
          <w:p w14:paraId="3B8DD016" w14:textId="77777777" w:rsidR="00B211D2" w:rsidRPr="00DA0087" w:rsidRDefault="00B211D2">
            <w:pPr>
              <w:spacing w:before="12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A74B7A1" w14:textId="77777777" w:rsidR="00B211D2" w:rsidRDefault="00B211D2">
            <w:pPr>
              <w:spacing w:before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AB57AF2" w14:textId="77777777" w:rsidR="00B211D2" w:rsidRPr="00DA0087" w:rsidRDefault="00B211D2">
            <w:pPr>
              <w:spacing w:before="12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F3A7F7E" w14:textId="77777777" w:rsidR="00B211D2" w:rsidRDefault="00B211D2">
            <w:pPr>
              <w:spacing w:before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Semnalizată ca limitare de viteză.</w:t>
            </w:r>
          </w:p>
        </w:tc>
      </w:tr>
      <w:tr w:rsidR="00B211D2" w14:paraId="41DA1F3E" w14:textId="77777777">
        <w:trPr>
          <w:cantSplit/>
          <w:trHeight w:val="856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AFC8552" w14:textId="77777777" w:rsidR="00B211D2" w:rsidRDefault="00B211D2" w:rsidP="00B211D2">
            <w:pPr>
              <w:numPr>
                <w:ilvl w:val="0"/>
                <w:numId w:val="1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49366D7" w14:textId="77777777" w:rsidR="00B211D2" w:rsidRDefault="00B211D2">
            <w:pPr>
              <w:spacing w:before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28+350</w:t>
            </w:r>
          </w:p>
          <w:p w14:paraId="05DD2DF6" w14:textId="77777777" w:rsidR="00B211D2" w:rsidRDefault="00B211D2">
            <w:pPr>
              <w:spacing w:before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28+500</w:t>
            </w:r>
          </w:p>
        </w:tc>
        <w:tc>
          <w:tcPr>
            <w:tcW w:w="75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138E068" w14:textId="77777777" w:rsidR="00B211D2" w:rsidRPr="00DA0087" w:rsidRDefault="00B211D2">
            <w:pPr>
              <w:spacing w:before="12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E05A56F" w14:textId="77777777" w:rsidR="00B211D2" w:rsidRDefault="00B211D2">
            <w:pPr>
              <w:spacing w:before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Borăscu -</w:t>
            </w:r>
          </w:p>
          <w:p w14:paraId="49A8813E" w14:textId="77777777" w:rsidR="00B211D2" w:rsidRDefault="00B211D2">
            <w:pPr>
              <w:spacing w:before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Drăgoteşti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0731345" w14:textId="77777777" w:rsidR="00B211D2" w:rsidRDefault="00B211D2">
            <w:pPr>
              <w:spacing w:before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</w:tcPr>
          <w:p w14:paraId="39B71F8C" w14:textId="77777777" w:rsidR="00B211D2" w:rsidRPr="00DA0087" w:rsidRDefault="00B211D2">
            <w:pPr>
              <w:spacing w:before="12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14223C3" w14:textId="77777777" w:rsidR="00B211D2" w:rsidRDefault="00B211D2">
            <w:pPr>
              <w:spacing w:before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162CAE1" w14:textId="77777777" w:rsidR="00B211D2" w:rsidRPr="00DA0087" w:rsidRDefault="00B211D2">
            <w:pPr>
              <w:spacing w:before="12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60DE7D0" w14:textId="77777777" w:rsidR="00B211D2" w:rsidRDefault="00B211D2">
            <w:pPr>
              <w:spacing w:before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Fără inductori.</w:t>
            </w:r>
          </w:p>
          <w:p w14:paraId="3E82FABE" w14:textId="77777777" w:rsidR="00B211D2" w:rsidRDefault="00B211D2">
            <w:pPr>
              <w:spacing w:before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Se interzice circulația cu două locomotive cuplate.</w:t>
            </w:r>
          </w:p>
        </w:tc>
      </w:tr>
      <w:tr w:rsidR="00B211D2" w14:paraId="75D98C80" w14:textId="77777777">
        <w:trPr>
          <w:cantSplit/>
          <w:trHeight w:val="856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7ED6DA8" w14:textId="77777777" w:rsidR="00B211D2" w:rsidRDefault="00B211D2" w:rsidP="00B211D2">
            <w:pPr>
              <w:numPr>
                <w:ilvl w:val="0"/>
                <w:numId w:val="1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A94A199" w14:textId="77777777" w:rsidR="00B211D2" w:rsidRDefault="00B211D2">
            <w:pPr>
              <w:spacing w:before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40+000</w:t>
            </w:r>
          </w:p>
          <w:p w14:paraId="53081CB5" w14:textId="77777777" w:rsidR="00B211D2" w:rsidRDefault="00B211D2">
            <w:pPr>
              <w:spacing w:before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40+050</w:t>
            </w:r>
          </w:p>
        </w:tc>
        <w:tc>
          <w:tcPr>
            <w:tcW w:w="75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9423972" w14:textId="77777777" w:rsidR="00B211D2" w:rsidRDefault="00B211D2">
            <w:pPr>
              <w:spacing w:before="12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30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CA2C79E" w14:textId="77777777" w:rsidR="00B211D2" w:rsidRDefault="00B211D2">
            <w:pPr>
              <w:spacing w:before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Borăscu -</w:t>
            </w:r>
          </w:p>
          <w:p w14:paraId="0BD0E652" w14:textId="77777777" w:rsidR="00B211D2" w:rsidRDefault="00B211D2">
            <w:pPr>
              <w:spacing w:before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Drăgoteşti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8209D3F" w14:textId="77777777" w:rsidR="00B211D2" w:rsidRDefault="00B211D2">
            <w:pPr>
              <w:spacing w:before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</w:tcPr>
          <w:p w14:paraId="463D6256" w14:textId="77777777" w:rsidR="00B211D2" w:rsidRPr="00DA0087" w:rsidRDefault="00B211D2">
            <w:pPr>
              <w:spacing w:before="12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BF25F06" w14:textId="77777777" w:rsidR="00B211D2" w:rsidRDefault="00B211D2">
            <w:pPr>
              <w:spacing w:before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C344497" w14:textId="77777777" w:rsidR="00B211D2" w:rsidRPr="00DA0087" w:rsidRDefault="00B211D2">
            <w:pPr>
              <w:spacing w:before="12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C3845C5" w14:textId="77777777" w:rsidR="00B211D2" w:rsidRDefault="00B211D2">
            <w:pPr>
              <w:spacing w:before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Fără inductori.</w:t>
            </w:r>
          </w:p>
        </w:tc>
      </w:tr>
      <w:tr w:rsidR="00B211D2" w14:paraId="42116864" w14:textId="77777777">
        <w:trPr>
          <w:cantSplit/>
          <w:trHeight w:val="153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5F006F5" w14:textId="77777777" w:rsidR="00B211D2" w:rsidRDefault="00B211D2" w:rsidP="00B211D2">
            <w:pPr>
              <w:numPr>
                <w:ilvl w:val="0"/>
                <w:numId w:val="1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447B39A" w14:textId="77777777" w:rsidR="00B211D2" w:rsidRDefault="00B211D2">
            <w:pPr>
              <w:spacing w:before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DC2098A" w14:textId="77777777" w:rsidR="00B211D2" w:rsidRDefault="00B211D2">
            <w:pPr>
              <w:spacing w:before="12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7F4D0DD" w14:textId="77777777" w:rsidR="00B211D2" w:rsidRDefault="00B211D2">
            <w:pPr>
              <w:spacing w:before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Drăgoteşti</w:t>
            </w:r>
          </w:p>
          <w:p w14:paraId="05FDB768" w14:textId="77777777" w:rsidR="00B211D2" w:rsidRDefault="00B211D2">
            <w:pPr>
              <w:spacing w:before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171D3D7" w14:textId="77777777" w:rsidR="00B211D2" w:rsidRDefault="00B211D2">
            <w:pPr>
              <w:spacing w:before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peste sch. </w:t>
            </w:r>
          </w:p>
          <w:p w14:paraId="36D8CEC0" w14:textId="77777777" w:rsidR="00B211D2" w:rsidRDefault="00B211D2">
            <w:pPr>
              <w:spacing w:before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11, 15 17, 19 </w:t>
            </w:r>
          </w:p>
          <w:p w14:paraId="3680681A" w14:textId="77777777" w:rsidR="00B211D2" w:rsidRDefault="00B211D2">
            <w:pPr>
              <w:spacing w:before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și 21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7268ACE" w14:textId="77777777" w:rsidR="00B211D2" w:rsidRPr="00DA0087" w:rsidRDefault="00B211D2">
            <w:pPr>
              <w:spacing w:before="12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CA7E71E" w14:textId="77777777" w:rsidR="00B211D2" w:rsidRDefault="00B211D2">
            <w:pPr>
              <w:spacing w:before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05A1B20" w14:textId="77777777" w:rsidR="00B211D2" w:rsidRPr="00DA0087" w:rsidRDefault="00B211D2">
            <w:pPr>
              <w:spacing w:before="12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BCF816D" w14:textId="77777777" w:rsidR="00B211D2" w:rsidRDefault="00B211D2">
            <w:pPr>
              <w:spacing w:before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Afectează intrări - ieşiri </w:t>
            </w:r>
          </w:p>
          <w:p w14:paraId="72A51487" w14:textId="77777777" w:rsidR="00B211D2" w:rsidRDefault="00B211D2">
            <w:pPr>
              <w:spacing w:before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la liniile 3 - 5 și 7.</w:t>
            </w:r>
          </w:p>
        </w:tc>
      </w:tr>
      <w:tr w:rsidR="00B211D2" w14:paraId="63D3AC9E" w14:textId="77777777">
        <w:trPr>
          <w:cantSplit/>
          <w:trHeight w:val="153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0DEAD27" w14:textId="77777777" w:rsidR="00B211D2" w:rsidRDefault="00B211D2" w:rsidP="00B211D2">
            <w:pPr>
              <w:numPr>
                <w:ilvl w:val="0"/>
                <w:numId w:val="1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9A58F6D" w14:textId="77777777" w:rsidR="00B211D2" w:rsidRDefault="00B211D2">
            <w:pPr>
              <w:spacing w:before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F7C35C5" w14:textId="77777777" w:rsidR="00B211D2" w:rsidRDefault="00B211D2">
            <w:pPr>
              <w:spacing w:before="12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B2792FF" w14:textId="77777777" w:rsidR="00B211D2" w:rsidRDefault="00B211D2">
            <w:pPr>
              <w:spacing w:before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Drăgoteşti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83EFE9B" w14:textId="77777777" w:rsidR="00B211D2" w:rsidRDefault="00B211D2">
            <w:pPr>
              <w:spacing w:before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liniile </w:t>
            </w:r>
          </w:p>
          <w:p w14:paraId="13BA3C1B" w14:textId="77777777" w:rsidR="00B211D2" w:rsidRDefault="00B211D2">
            <w:pPr>
              <w:spacing w:before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1,</w:t>
            </w:r>
          </w:p>
          <w:p w14:paraId="6AA08955" w14:textId="77777777" w:rsidR="00B211D2" w:rsidRDefault="00B211D2">
            <w:pPr>
              <w:spacing w:before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3 - 5 diag. </w:t>
            </w:r>
          </w:p>
          <w:p w14:paraId="2BC1848E" w14:textId="77777777" w:rsidR="00B211D2" w:rsidRDefault="00B211D2">
            <w:pPr>
              <w:spacing w:before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4 - 8 </w:t>
            </w:r>
          </w:p>
          <w:p w14:paraId="3A070D09" w14:textId="77777777" w:rsidR="00B211D2" w:rsidRDefault="00B211D2">
            <w:pPr>
              <w:spacing w:before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și </w:t>
            </w:r>
          </w:p>
          <w:p w14:paraId="3B8BD6C1" w14:textId="77777777" w:rsidR="00B211D2" w:rsidRDefault="00B211D2">
            <w:pPr>
              <w:spacing w:before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diag. </w:t>
            </w:r>
          </w:p>
          <w:p w14:paraId="7EBA84B3" w14:textId="77777777" w:rsidR="00B211D2" w:rsidRDefault="00B211D2">
            <w:pPr>
              <w:spacing w:before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10 - 12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481B805" w14:textId="77777777" w:rsidR="00B211D2" w:rsidRDefault="00B211D2">
            <w:pPr>
              <w:spacing w:before="12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F7D6E5D" w14:textId="77777777" w:rsidR="00B211D2" w:rsidRDefault="00B211D2">
            <w:pPr>
              <w:spacing w:before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9FF9164" w14:textId="77777777" w:rsidR="00B211D2" w:rsidRPr="00DA0087" w:rsidRDefault="00B211D2">
            <w:pPr>
              <w:spacing w:before="12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C799E97" w14:textId="77777777" w:rsidR="00B211D2" w:rsidRDefault="00B211D2">
            <w:pPr>
              <w:spacing w:before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Afectează intrări - ieşiri </w:t>
            </w:r>
          </w:p>
          <w:p w14:paraId="20C5EAF6" w14:textId="77777777" w:rsidR="00B211D2" w:rsidRDefault="00B211D2">
            <w:pPr>
              <w:spacing w:before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la liniile 1,  3 - 5 și 7.</w:t>
            </w:r>
          </w:p>
        </w:tc>
      </w:tr>
    </w:tbl>
    <w:p w14:paraId="4A920DA7" w14:textId="77777777" w:rsidR="00B211D2" w:rsidRDefault="00B211D2">
      <w:pPr>
        <w:spacing w:before="40" w:line="192" w:lineRule="auto"/>
        <w:ind w:right="57"/>
        <w:rPr>
          <w:sz w:val="20"/>
          <w:lang w:val="ro-RO"/>
        </w:rPr>
      </w:pPr>
    </w:p>
    <w:p w14:paraId="26BA2742" w14:textId="77777777" w:rsidR="00B211D2" w:rsidRDefault="00B211D2" w:rsidP="00E56A6A">
      <w:pPr>
        <w:pStyle w:val="Heading1"/>
        <w:spacing w:line="360" w:lineRule="auto"/>
      </w:pPr>
      <w:r>
        <w:t>LINIA 200</w:t>
      </w:r>
    </w:p>
    <w:p w14:paraId="4E80E43F" w14:textId="77777777" w:rsidR="00B211D2" w:rsidRDefault="00B211D2" w:rsidP="00564AE3">
      <w:pPr>
        <w:pStyle w:val="Heading1"/>
        <w:spacing w:line="360" w:lineRule="auto"/>
        <w:rPr>
          <w:b w:val="0"/>
          <w:bCs w:val="0"/>
          <w:sz w:val="8"/>
        </w:rPr>
      </w:pPr>
      <w:r>
        <w:t>POD MUREŞ - COŞLARIU - CURTICI</w:t>
      </w:r>
    </w:p>
    <w:tbl>
      <w:tblPr>
        <w:tblW w:w="1020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638"/>
        <w:gridCol w:w="870"/>
        <w:gridCol w:w="754"/>
        <w:gridCol w:w="2204"/>
        <w:gridCol w:w="870"/>
        <w:gridCol w:w="754"/>
        <w:gridCol w:w="870"/>
        <w:gridCol w:w="754"/>
        <w:gridCol w:w="2492"/>
      </w:tblGrid>
      <w:tr w:rsidR="00B211D2" w14:paraId="3BDFEEA4" w14:textId="77777777">
        <w:trPr>
          <w:cantSplit/>
          <w:trHeight w:val="586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4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1C1137D" w14:textId="77777777" w:rsidR="00B211D2" w:rsidRDefault="00B211D2" w:rsidP="00E20464">
            <w:pPr>
              <w:numPr>
                <w:ilvl w:val="0"/>
                <w:numId w:val="4"/>
              </w:numPr>
              <w:tabs>
                <w:tab w:val="clear" w:pos="153"/>
              </w:tabs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4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7156AA5" w14:textId="77777777" w:rsidR="00B211D2" w:rsidRDefault="00B211D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449+507</w:t>
            </w:r>
          </w:p>
          <w:p w14:paraId="7BA8F34F" w14:textId="77777777" w:rsidR="00B211D2" w:rsidRDefault="00B211D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472+428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B8B26D2" w14:textId="77777777" w:rsidR="00B211D2" w:rsidRPr="00032DF2" w:rsidRDefault="00B211D2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120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4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45D095A" w14:textId="77777777" w:rsidR="00B211D2" w:rsidRDefault="00B211D2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Ax st. Orăştie -</w:t>
            </w:r>
          </w:p>
          <w:p w14:paraId="403C8AFA" w14:textId="77777777" w:rsidR="00B211D2" w:rsidRDefault="00B211D2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Ax st. Simeria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4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DAC6505" w14:textId="77777777" w:rsidR="00B211D2" w:rsidRDefault="00B211D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i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9AC669B" w14:textId="77777777" w:rsidR="00B211D2" w:rsidRDefault="00B211D2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4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5E91077" w14:textId="77777777" w:rsidR="00B211D2" w:rsidRDefault="00B211D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449+507</w:t>
            </w:r>
          </w:p>
          <w:p w14:paraId="49297BFF" w14:textId="77777777" w:rsidR="00B211D2" w:rsidRDefault="00B211D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472+428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786CC83" w14:textId="77777777" w:rsidR="00B211D2" w:rsidRPr="00032DF2" w:rsidRDefault="00B211D2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120</w:t>
            </w: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4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960A67D" w14:textId="77777777" w:rsidR="00B211D2" w:rsidRPr="00F716C0" w:rsidRDefault="00B211D2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Semnalizate ca limitare de viteză.</w:t>
            </w:r>
          </w:p>
        </w:tc>
      </w:tr>
      <w:tr w:rsidR="00B211D2" w14:paraId="39204150" w14:textId="77777777">
        <w:trPr>
          <w:cantSplit/>
          <w:trHeight w:val="586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4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8D2CC44" w14:textId="77777777" w:rsidR="00B211D2" w:rsidRDefault="00B211D2" w:rsidP="00E20464">
            <w:pPr>
              <w:numPr>
                <w:ilvl w:val="0"/>
                <w:numId w:val="4"/>
              </w:numPr>
              <w:tabs>
                <w:tab w:val="clear" w:pos="153"/>
              </w:tabs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4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9F31981" w14:textId="77777777" w:rsidR="00B211D2" w:rsidRDefault="00B211D2" w:rsidP="0081019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503+983</w:t>
            </w:r>
          </w:p>
          <w:p w14:paraId="2E264AAC" w14:textId="77777777" w:rsidR="00B211D2" w:rsidRDefault="00B211D2" w:rsidP="0081019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514+267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E0B760A" w14:textId="77777777" w:rsidR="00B211D2" w:rsidRDefault="00B211D2" w:rsidP="00810191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60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4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8BC1108" w14:textId="77777777" w:rsidR="00B211D2" w:rsidRDefault="00B211D2" w:rsidP="00810191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Ax.St. Ilia –</w:t>
            </w:r>
          </w:p>
          <w:p w14:paraId="11E650FA" w14:textId="77777777" w:rsidR="00B211D2" w:rsidRDefault="00B211D2" w:rsidP="00810191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Ax.St. Câmpuri Surduc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4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BBD3DF8" w14:textId="77777777" w:rsidR="00B211D2" w:rsidRDefault="00B211D2" w:rsidP="0081019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i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5FF20F2" w14:textId="77777777" w:rsidR="00B211D2" w:rsidRDefault="00B211D2" w:rsidP="00810191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4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79FB331" w14:textId="77777777" w:rsidR="00B211D2" w:rsidRDefault="00B211D2" w:rsidP="0081019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503+983</w:t>
            </w:r>
          </w:p>
          <w:p w14:paraId="64AA1905" w14:textId="77777777" w:rsidR="00B211D2" w:rsidRDefault="00B211D2" w:rsidP="0081019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514+267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C8EB3D3" w14:textId="77777777" w:rsidR="00B211D2" w:rsidRDefault="00B211D2" w:rsidP="00810191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60</w:t>
            </w: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4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9958BC8" w14:textId="77777777" w:rsidR="00B211D2" w:rsidRDefault="00B211D2" w:rsidP="00810191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Semnalizată ca limitare de viteză.</w:t>
            </w:r>
          </w:p>
        </w:tc>
      </w:tr>
      <w:tr w:rsidR="00B211D2" w14:paraId="0B767B2E" w14:textId="77777777">
        <w:trPr>
          <w:cantSplit/>
          <w:trHeight w:val="689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57662BF" w14:textId="77777777" w:rsidR="00B211D2" w:rsidRDefault="00B211D2" w:rsidP="00E20464">
            <w:pPr>
              <w:numPr>
                <w:ilvl w:val="0"/>
                <w:numId w:val="4"/>
              </w:numPr>
              <w:tabs>
                <w:tab w:val="clear" w:pos="153"/>
              </w:tabs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9B6F435" w14:textId="77777777" w:rsidR="00B211D2" w:rsidRDefault="00B211D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504+800</w:t>
            </w:r>
          </w:p>
          <w:p w14:paraId="0AC35F49" w14:textId="77777777" w:rsidR="00B211D2" w:rsidRDefault="00B211D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504+900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42B38AF" w14:textId="77777777" w:rsidR="00B211D2" w:rsidRDefault="00B211D2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30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92A37CB" w14:textId="77777777" w:rsidR="00B211D2" w:rsidRDefault="00B211D2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Ilia linia 4 directă 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3AB0C49" w14:textId="77777777" w:rsidR="00B211D2" w:rsidRDefault="00B211D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403266F" w14:textId="77777777" w:rsidR="00B211D2" w:rsidRDefault="00B211D2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7E648F7" w14:textId="77777777" w:rsidR="00B211D2" w:rsidRDefault="00B211D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88A00FF" w14:textId="77777777" w:rsidR="00B211D2" w:rsidRDefault="00B211D2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1552B9A" w14:textId="77777777" w:rsidR="00B211D2" w:rsidRDefault="00B211D2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</w:p>
        </w:tc>
      </w:tr>
      <w:tr w:rsidR="00B211D2" w14:paraId="14A00529" w14:textId="77777777">
        <w:trPr>
          <w:cantSplit/>
          <w:trHeight w:val="689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B604B15" w14:textId="77777777" w:rsidR="00B211D2" w:rsidRDefault="00B211D2" w:rsidP="00E20464">
            <w:pPr>
              <w:numPr>
                <w:ilvl w:val="0"/>
                <w:numId w:val="4"/>
              </w:numPr>
              <w:tabs>
                <w:tab w:val="clear" w:pos="153"/>
              </w:tabs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82D4763" w14:textId="77777777" w:rsidR="00B211D2" w:rsidRDefault="00B211D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C1863E1" w14:textId="77777777" w:rsidR="00B211D2" w:rsidRDefault="00B211D2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EBC6A14" w14:textId="77777777" w:rsidR="00B211D2" w:rsidRDefault="00B211D2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Ilia linia 3 directă 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D3E7C13" w14:textId="77777777" w:rsidR="00B211D2" w:rsidRDefault="00B211D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12AB3A6" w14:textId="77777777" w:rsidR="00B211D2" w:rsidRDefault="00B211D2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E3AE3D7" w14:textId="77777777" w:rsidR="00B211D2" w:rsidRDefault="00B211D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504+800</w:t>
            </w:r>
          </w:p>
          <w:p w14:paraId="04435E64" w14:textId="77777777" w:rsidR="00B211D2" w:rsidRDefault="00B211D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504+900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788C70B" w14:textId="77777777" w:rsidR="00B211D2" w:rsidRDefault="00B211D2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30</w:t>
            </w: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548CAFC" w14:textId="77777777" w:rsidR="00B211D2" w:rsidRDefault="00B211D2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</w:p>
        </w:tc>
      </w:tr>
      <w:tr w:rsidR="00B211D2" w14:paraId="73B8C42C" w14:textId="77777777">
        <w:trPr>
          <w:cantSplit/>
          <w:trHeight w:val="689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9F2A0AD" w14:textId="77777777" w:rsidR="00B211D2" w:rsidRDefault="00B211D2" w:rsidP="00E20464">
            <w:pPr>
              <w:numPr>
                <w:ilvl w:val="0"/>
                <w:numId w:val="4"/>
              </w:numPr>
              <w:tabs>
                <w:tab w:val="clear" w:pos="153"/>
              </w:tabs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C0B022F" w14:textId="77777777" w:rsidR="00B211D2" w:rsidRDefault="00B211D2" w:rsidP="00DF4E4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508+350</w:t>
            </w:r>
          </w:p>
          <w:p w14:paraId="5D5FB025" w14:textId="77777777" w:rsidR="00B211D2" w:rsidRDefault="00B211D2" w:rsidP="00DF4E4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508+400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AF56AEF" w14:textId="77777777" w:rsidR="00B211D2" w:rsidRDefault="00B211D2" w:rsidP="00DF4E48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30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4143773" w14:textId="77777777" w:rsidR="00B211D2" w:rsidRDefault="00B211D2" w:rsidP="00DF4E48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Ilia – Câmpuri Surduc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6A034CF" w14:textId="77777777" w:rsidR="00B211D2" w:rsidRDefault="00B211D2" w:rsidP="00DF4E4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B16B0C2" w14:textId="77777777" w:rsidR="00B211D2" w:rsidRDefault="00B211D2" w:rsidP="00DF4E48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087C7DD" w14:textId="77777777" w:rsidR="00B211D2" w:rsidRDefault="00B211D2" w:rsidP="00DF4E4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508+350</w:t>
            </w:r>
          </w:p>
          <w:p w14:paraId="740B2467" w14:textId="77777777" w:rsidR="00B211D2" w:rsidRDefault="00B211D2" w:rsidP="00DF4E4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508+400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A806952" w14:textId="77777777" w:rsidR="00B211D2" w:rsidRDefault="00B211D2" w:rsidP="00DF4E48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30</w:t>
            </w: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B55555D" w14:textId="77777777" w:rsidR="00B211D2" w:rsidRDefault="00B211D2" w:rsidP="00DF4E48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</w:p>
        </w:tc>
      </w:tr>
      <w:tr w:rsidR="00B211D2" w14:paraId="7C16C6E0" w14:textId="77777777">
        <w:trPr>
          <w:cantSplit/>
          <w:trHeight w:val="689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24AC1B3" w14:textId="77777777" w:rsidR="00B211D2" w:rsidRDefault="00B211D2" w:rsidP="00E20464">
            <w:pPr>
              <w:numPr>
                <w:ilvl w:val="0"/>
                <w:numId w:val="4"/>
              </w:numPr>
              <w:tabs>
                <w:tab w:val="clear" w:pos="153"/>
              </w:tabs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8F5B14A" w14:textId="77777777" w:rsidR="00B211D2" w:rsidRDefault="00B211D2" w:rsidP="00DF4E4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49F45BD" w14:textId="77777777" w:rsidR="00B211D2" w:rsidRDefault="00B211D2" w:rsidP="00DF4E48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D43460A" w14:textId="77777777" w:rsidR="00B211D2" w:rsidRDefault="00B211D2" w:rsidP="00D170E7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Zam</w:t>
            </w:r>
          </w:p>
          <w:p w14:paraId="28E2DA6E" w14:textId="77777777" w:rsidR="00B211D2" w:rsidRDefault="00B211D2" w:rsidP="00D170E7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 3 directă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1E27DE9" w14:textId="77777777" w:rsidR="00B211D2" w:rsidRDefault="00B211D2" w:rsidP="00DF4E4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9052638" w14:textId="77777777" w:rsidR="00B211D2" w:rsidRDefault="00B211D2" w:rsidP="00DF4E48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597EC44" w14:textId="77777777" w:rsidR="00B211D2" w:rsidRDefault="00B211D2" w:rsidP="00DF4E4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527+400</w:t>
            </w:r>
          </w:p>
          <w:p w14:paraId="504FAFD7" w14:textId="77777777" w:rsidR="00B211D2" w:rsidRDefault="00B211D2" w:rsidP="00DF4E4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527+850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C199B5B" w14:textId="77777777" w:rsidR="00B211D2" w:rsidRDefault="00B211D2" w:rsidP="00DF4E48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30</w:t>
            </w: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D69BA24" w14:textId="77777777" w:rsidR="00B211D2" w:rsidRDefault="00B211D2" w:rsidP="00DF4E48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</w:p>
        </w:tc>
      </w:tr>
      <w:tr w:rsidR="00B211D2" w14:paraId="7C3C5B1A" w14:textId="77777777">
        <w:trPr>
          <w:cantSplit/>
          <w:trHeight w:val="266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0D86A60" w14:textId="77777777" w:rsidR="00B211D2" w:rsidRDefault="00B211D2" w:rsidP="00E20464">
            <w:pPr>
              <w:numPr>
                <w:ilvl w:val="0"/>
                <w:numId w:val="4"/>
              </w:numPr>
              <w:tabs>
                <w:tab w:val="clear" w:pos="153"/>
              </w:tabs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975A709" w14:textId="77777777" w:rsidR="00B211D2" w:rsidRDefault="00B211D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195ED06" w14:textId="77777777" w:rsidR="00B211D2" w:rsidRPr="00032DF2" w:rsidRDefault="00B211D2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FB2B01C" w14:textId="77777777" w:rsidR="00B211D2" w:rsidRDefault="00B211D2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Zam</w:t>
            </w:r>
          </w:p>
          <w:p w14:paraId="451AED1A" w14:textId="77777777" w:rsidR="00B211D2" w:rsidRDefault="00B211D2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 5 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506CA80" w14:textId="77777777" w:rsidR="00B211D2" w:rsidRDefault="00B211D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</w:t>
            </w:r>
          </w:p>
          <w:p w14:paraId="609351FC" w14:textId="77777777" w:rsidR="00B211D2" w:rsidRDefault="00B211D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EBD2750" w14:textId="77777777" w:rsidR="00B211D2" w:rsidRDefault="00B211D2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999D7B8" w14:textId="77777777" w:rsidR="00B211D2" w:rsidRDefault="00B211D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DF57566" w14:textId="77777777" w:rsidR="00B211D2" w:rsidRPr="00032DF2" w:rsidRDefault="00B211D2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CA5B5CC" w14:textId="77777777" w:rsidR="00B211D2" w:rsidRPr="00F716C0" w:rsidRDefault="00B211D2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</w:p>
        </w:tc>
      </w:tr>
      <w:tr w:rsidR="00B211D2" w14:paraId="43D135FC" w14:textId="77777777" w:rsidTr="00816AE9">
        <w:trPr>
          <w:cantSplit/>
          <w:trHeight w:val="329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27FE85C" w14:textId="77777777" w:rsidR="00B211D2" w:rsidRDefault="00B211D2" w:rsidP="00E20464">
            <w:pPr>
              <w:numPr>
                <w:ilvl w:val="0"/>
                <w:numId w:val="4"/>
              </w:numPr>
              <w:tabs>
                <w:tab w:val="clear" w:pos="153"/>
              </w:tabs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001EB42" w14:textId="77777777" w:rsidR="00B211D2" w:rsidRDefault="00B211D2" w:rsidP="006B3254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548+595</w:t>
            </w:r>
          </w:p>
          <w:p w14:paraId="14AB3B04" w14:textId="77777777" w:rsidR="00B211D2" w:rsidRDefault="00B211D2" w:rsidP="006B3254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548+645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803BBA2" w14:textId="77777777" w:rsidR="00B211D2" w:rsidRDefault="00B211D2" w:rsidP="006B3254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70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241EBA7" w14:textId="77777777" w:rsidR="00B211D2" w:rsidRDefault="00B211D2" w:rsidP="006B3254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Săvîrșin -</w:t>
            </w:r>
          </w:p>
          <w:p w14:paraId="05FA292F" w14:textId="77777777" w:rsidR="00B211D2" w:rsidRDefault="00B211D2" w:rsidP="006B3254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Vărădia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90A966F" w14:textId="77777777" w:rsidR="00B211D2" w:rsidRDefault="00B211D2" w:rsidP="006B3254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63A2087" w14:textId="77777777" w:rsidR="00B211D2" w:rsidRDefault="00B211D2" w:rsidP="006B3254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EFEACB8" w14:textId="77777777" w:rsidR="00B211D2" w:rsidRDefault="00B211D2" w:rsidP="006B3254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548+595</w:t>
            </w:r>
          </w:p>
          <w:p w14:paraId="5B34C1DE" w14:textId="77777777" w:rsidR="00B211D2" w:rsidRDefault="00B211D2" w:rsidP="006B3254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548+645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1FE563D" w14:textId="77777777" w:rsidR="00B211D2" w:rsidRDefault="00B211D2" w:rsidP="006B3254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70</w:t>
            </w: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53F2DE9" w14:textId="77777777" w:rsidR="00B211D2" w:rsidRDefault="00B211D2" w:rsidP="006B3254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</w:p>
        </w:tc>
      </w:tr>
    </w:tbl>
    <w:p w14:paraId="4C10E56E" w14:textId="77777777" w:rsidR="00B211D2" w:rsidRDefault="00B211D2" w:rsidP="00623FF6">
      <w:pPr>
        <w:spacing w:before="40" w:after="40" w:line="192" w:lineRule="auto"/>
        <w:ind w:right="57"/>
        <w:rPr>
          <w:lang w:val="ro-RO"/>
        </w:rPr>
      </w:pPr>
    </w:p>
    <w:p w14:paraId="0A50995D" w14:textId="77777777" w:rsidR="00B211D2" w:rsidRDefault="00B211D2" w:rsidP="006D4098">
      <w:pPr>
        <w:pStyle w:val="Heading1"/>
        <w:spacing w:line="360" w:lineRule="auto"/>
      </w:pPr>
      <w:r>
        <w:t>LINIA 201</w:t>
      </w:r>
    </w:p>
    <w:p w14:paraId="51183F01" w14:textId="77777777" w:rsidR="00B211D2" w:rsidRDefault="00B211D2" w:rsidP="00647561">
      <w:pPr>
        <w:pStyle w:val="Heading1"/>
        <w:spacing w:line="360" w:lineRule="auto"/>
        <w:rPr>
          <w:b w:val="0"/>
          <w:bCs w:val="0"/>
          <w:sz w:val="8"/>
        </w:rPr>
      </w:pPr>
      <w:r>
        <w:t>TEIUŞ - COŞLARIU</w:t>
      </w:r>
    </w:p>
    <w:tbl>
      <w:tblPr>
        <w:tblW w:w="1020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637"/>
        <w:gridCol w:w="879"/>
        <w:gridCol w:w="752"/>
        <w:gridCol w:w="2199"/>
        <w:gridCol w:w="869"/>
        <w:gridCol w:w="752"/>
        <w:gridCol w:w="879"/>
        <w:gridCol w:w="752"/>
        <w:gridCol w:w="2487"/>
      </w:tblGrid>
      <w:tr w:rsidR="00B211D2" w14:paraId="7A9ADFFA" w14:textId="77777777">
        <w:trPr>
          <w:cantSplit/>
          <w:trHeight w:val="2671"/>
          <w:jc w:val="center"/>
        </w:trPr>
        <w:tc>
          <w:tcPr>
            <w:tcW w:w="63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A35E860" w14:textId="77777777" w:rsidR="00B211D2" w:rsidRDefault="00B211D2" w:rsidP="00B211D2">
            <w:pPr>
              <w:numPr>
                <w:ilvl w:val="0"/>
                <w:numId w:val="14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1206AA3" w14:textId="77777777" w:rsidR="00B211D2" w:rsidRDefault="00B211D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3A7DF29" w14:textId="77777777" w:rsidR="00B211D2" w:rsidRPr="00C937B4" w:rsidRDefault="00B211D2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19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A28E9C1" w14:textId="77777777" w:rsidR="00B211D2" w:rsidRDefault="00B211D2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Teiuş</w:t>
            </w:r>
          </w:p>
          <w:p w14:paraId="6E9C845A" w14:textId="77777777" w:rsidR="00B211D2" w:rsidRDefault="00B211D2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X, linia 11 abătută</w:t>
            </w: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58E587A" w14:textId="77777777" w:rsidR="00B211D2" w:rsidRDefault="00B211D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de la axa staţiei </w:t>
            </w:r>
          </w:p>
          <w:p w14:paraId="40E4E376" w14:textId="77777777" w:rsidR="00B211D2" w:rsidRDefault="00B211D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la maca-</w:t>
            </w:r>
          </w:p>
          <w:p w14:paraId="27F706FA" w14:textId="77777777" w:rsidR="00B211D2" w:rsidRDefault="00B211D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zul extrem</w:t>
            </w:r>
          </w:p>
          <w:p w14:paraId="4AD367E1" w14:textId="77777777" w:rsidR="00B211D2" w:rsidRDefault="00B211D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nr. 39</w:t>
            </w:r>
          </w:p>
        </w:tc>
        <w:tc>
          <w:tcPr>
            <w:tcW w:w="75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B451262" w14:textId="77777777" w:rsidR="00B211D2" w:rsidRPr="00C937B4" w:rsidRDefault="00B211D2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C937B4"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7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3DF05CF" w14:textId="77777777" w:rsidR="00B211D2" w:rsidRDefault="00B211D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DEE7F42" w14:textId="77777777" w:rsidR="00B211D2" w:rsidRPr="00C937B4" w:rsidRDefault="00B211D2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8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194F57E" w14:textId="77777777" w:rsidR="00B211D2" w:rsidRDefault="00B211D2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B211D2" w14:paraId="33FE4CBB" w14:textId="77777777">
        <w:trPr>
          <w:cantSplit/>
          <w:trHeight w:val="686"/>
          <w:jc w:val="center"/>
        </w:trPr>
        <w:tc>
          <w:tcPr>
            <w:tcW w:w="63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28F67BE" w14:textId="77777777" w:rsidR="00B211D2" w:rsidRDefault="00B211D2" w:rsidP="00B211D2">
            <w:pPr>
              <w:numPr>
                <w:ilvl w:val="0"/>
                <w:numId w:val="14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28BA97B" w14:textId="77777777" w:rsidR="00B211D2" w:rsidRDefault="00B211D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2F1BC22" w14:textId="77777777" w:rsidR="00B211D2" w:rsidRPr="00C937B4" w:rsidRDefault="00B211D2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19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ECB4649" w14:textId="77777777" w:rsidR="00B211D2" w:rsidRDefault="00B211D2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Teiuş</w:t>
            </w:r>
          </w:p>
          <w:p w14:paraId="17542195" w14:textId="77777777" w:rsidR="00B211D2" w:rsidRDefault="00B211D2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Y</w:t>
            </w: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1991A69" w14:textId="77777777" w:rsidR="00B211D2" w:rsidRDefault="00B211D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peste diag. </w:t>
            </w:r>
          </w:p>
          <w:p w14:paraId="3996FA59" w14:textId="77777777" w:rsidR="00B211D2" w:rsidRDefault="00B211D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28 - 32</w:t>
            </w:r>
          </w:p>
        </w:tc>
        <w:tc>
          <w:tcPr>
            <w:tcW w:w="75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00EF7C1" w14:textId="77777777" w:rsidR="00B211D2" w:rsidRDefault="00B211D2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5</w:t>
            </w:r>
          </w:p>
        </w:tc>
        <w:tc>
          <w:tcPr>
            <w:tcW w:w="87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94395A3" w14:textId="77777777" w:rsidR="00B211D2" w:rsidRDefault="00B211D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0D03EB3" w14:textId="77777777" w:rsidR="00B211D2" w:rsidRPr="00C937B4" w:rsidRDefault="00B211D2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8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001FA25" w14:textId="77777777" w:rsidR="00B211D2" w:rsidRDefault="00B211D2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  <w:p w14:paraId="76E64238" w14:textId="77777777" w:rsidR="00B211D2" w:rsidRDefault="00B211D2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</w:t>
            </w:r>
          </w:p>
          <w:p w14:paraId="7A874F68" w14:textId="77777777" w:rsidR="00B211D2" w:rsidRDefault="00B211D2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la liniile 9 şi 10.</w:t>
            </w:r>
          </w:p>
        </w:tc>
      </w:tr>
      <w:tr w:rsidR="00B211D2" w14:paraId="36A16567" w14:textId="77777777">
        <w:trPr>
          <w:cantSplit/>
          <w:trHeight w:val="686"/>
          <w:jc w:val="center"/>
        </w:trPr>
        <w:tc>
          <w:tcPr>
            <w:tcW w:w="63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DD276D4" w14:textId="77777777" w:rsidR="00B211D2" w:rsidRDefault="00B211D2" w:rsidP="00B211D2">
            <w:pPr>
              <w:numPr>
                <w:ilvl w:val="0"/>
                <w:numId w:val="14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E257523" w14:textId="77777777" w:rsidR="00B211D2" w:rsidRDefault="00B211D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E0B9C8E" w14:textId="77777777" w:rsidR="00B211D2" w:rsidRPr="00C937B4" w:rsidRDefault="00B211D2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19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E81A915" w14:textId="77777777" w:rsidR="00B211D2" w:rsidRDefault="00B211D2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Teiuş</w:t>
            </w:r>
          </w:p>
          <w:p w14:paraId="7F407EFD" w14:textId="77777777" w:rsidR="00B211D2" w:rsidRDefault="00B211D2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854B38F" w14:textId="77777777" w:rsidR="00B211D2" w:rsidRDefault="00B211D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peste diag. </w:t>
            </w:r>
          </w:p>
          <w:p w14:paraId="14795456" w14:textId="77777777" w:rsidR="00B211D2" w:rsidRDefault="00B211D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7 - 9</w:t>
            </w:r>
          </w:p>
        </w:tc>
        <w:tc>
          <w:tcPr>
            <w:tcW w:w="75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DA5237D" w14:textId="77777777" w:rsidR="00B211D2" w:rsidRDefault="00B211D2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7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34F2763" w14:textId="77777777" w:rsidR="00B211D2" w:rsidRDefault="00B211D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EA6C48C" w14:textId="77777777" w:rsidR="00B211D2" w:rsidRPr="00C937B4" w:rsidRDefault="00B211D2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8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ECF28EB" w14:textId="77777777" w:rsidR="00B211D2" w:rsidRDefault="00B211D2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Nesemnalizată pe teren. Afectează intrări - ieşiri </w:t>
            </w:r>
          </w:p>
          <w:p w14:paraId="2C619517" w14:textId="77777777" w:rsidR="00B211D2" w:rsidRDefault="00B211D2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la liniile 1 şi 2.</w:t>
            </w:r>
          </w:p>
        </w:tc>
      </w:tr>
    </w:tbl>
    <w:p w14:paraId="68BBF649" w14:textId="77777777" w:rsidR="00B211D2" w:rsidRPr="003012FC" w:rsidRDefault="00B211D2">
      <w:pPr>
        <w:spacing w:before="40" w:after="40" w:line="192" w:lineRule="auto"/>
        <w:ind w:right="57"/>
      </w:pPr>
    </w:p>
    <w:p w14:paraId="0076A7C7" w14:textId="77777777" w:rsidR="00B211D2" w:rsidRDefault="00B211D2" w:rsidP="002A4CB1">
      <w:pPr>
        <w:pStyle w:val="Heading1"/>
        <w:spacing w:line="360" w:lineRule="auto"/>
      </w:pPr>
      <w:r>
        <w:t>LINIA 203</w:t>
      </w:r>
    </w:p>
    <w:p w14:paraId="630F266D" w14:textId="77777777" w:rsidR="00B211D2" w:rsidRDefault="00B211D2" w:rsidP="003B1D42">
      <w:pPr>
        <w:pStyle w:val="Heading1"/>
        <w:spacing w:line="360" w:lineRule="auto"/>
        <w:rPr>
          <w:b w:val="0"/>
          <w:bCs w:val="0"/>
          <w:sz w:val="8"/>
        </w:rPr>
      </w:pPr>
      <w:r>
        <w:t>PIATRA OLT - PODU OLT - SIBIU - COPŞA MICĂ</w:t>
      </w:r>
    </w:p>
    <w:tbl>
      <w:tblPr>
        <w:tblW w:w="1020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631"/>
        <w:gridCol w:w="869"/>
        <w:gridCol w:w="744"/>
        <w:gridCol w:w="2176"/>
        <w:gridCol w:w="968"/>
        <w:gridCol w:w="744"/>
        <w:gridCol w:w="869"/>
        <w:gridCol w:w="744"/>
        <w:gridCol w:w="2461"/>
      </w:tblGrid>
      <w:tr w:rsidR="00B211D2" w:rsidRPr="007126D7" w14:paraId="02EB6C8E" w14:textId="77777777">
        <w:trPr>
          <w:cantSplit/>
          <w:trHeight w:val="986"/>
          <w:jc w:val="center"/>
        </w:trPr>
        <w:tc>
          <w:tcPr>
            <w:tcW w:w="63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7421916" w14:textId="77777777" w:rsidR="00B211D2" w:rsidRPr="007126D7" w:rsidRDefault="00B211D2" w:rsidP="00B211D2">
            <w:pPr>
              <w:numPr>
                <w:ilvl w:val="0"/>
                <w:numId w:val="61"/>
              </w:numPr>
              <w:spacing w:before="120" w:after="120"/>
              <w:ind w:left="227" w:firstLine="0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DC93F1B" w14:textId="77777777" w:rsidR="00B211D2" w:rsidRPr="007126D7" w:rsidRDefault="00B211D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C86A7AE" w14:textId="77777777" w:rsidR="00B211D2" w:rsidRPr="007126D7" w:rsidRDefault="00B211D2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color w:val="000000"/>
                <w:sz w:val="36"/>
              </w:rPr>
            </w:pPr>
          </w:p>
        </w:tc>
        <w:tc>
          <w:tcPr>
            <w:tcW w:w="217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4DB92E1" w14:textId="77777777" w:rsidR="00B211D2" w:rsidRDefault="00B211D2">
            <w:pPr>
              <w:spacing w:before="40" w:after="40" w:line="360" w:lineRule="auto"/>
              <w:ind w:left="57" w:right="57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 xml:space="preserve">St. </w:t>
            </w:r>
            <w:r w:rsidRPr="007126D7">
              <w:rPr>
                <w:b/>
                <w:bCs/>
                <w:color w:val="000000"/>
                <w:sz w:val="20"/>
              </w:rPr>
              <w:t>P</w:t>
            </w:r>
            <w:r>
              <w:rPr>
                <w:b/>
                <w:bCs/>
                <w:color w:val="000000"/>
                <w:sz w:val="20"/>
              </w:rPr>
              <w:t>iatra</w:t>
            </w:r>
            <w:r w:rsidRPr="007126D7">
              <w:rPr>
                <w:b/>
                <w:bCs/>
                <w:color w:val="000000"/>
                <w:sz w:val="20"/>
              </w:rPr>
              <w:t xml:space="preserve"> Olt</w:t>
            </w:r>
          </w:p>
          <w:p w14:paraId="569EA551" w14:textId="77777777" w:rsidR="00B211D2" w:rsidRPr="007126D7" w:rsidRDefault="00B211D2">
            <w:pPr>
              <w:spacing w:before="40" w:after="40" w:line="360" w:lineRule="auto"/>
              <w:ind w:left="57" w:right="57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>Cap Y</w:t>
            </w:r>
          </w:p>
        </w:tc>
        <w:tc>
          <w:tcPr>
            <w:tcW w:w="9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F38FDA1" w14:textId="77777777" w:rsidR="00B211D2" w:rsidRDefault="00B211D2" w:rsidP="003C4DF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 xml:space="preserve">peste sch. 26, 32, </w:t>
            </w:r>
          </w:p>
          <w:p w14:paraId="6866BDDC" w14:textId="77777777" w:rsidR="00B211D2" w:rsidRPr="007126D7" w:rsidRDefault="00B211D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>38 și 42</w:t>
            </w: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88E9FDA" w14:textId="77777777" w:rsidR="00B211D2" w:rsidRPr="007126D7" w:rsidRDefault="00B211D2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color w:val="000000"/>
                <w:sz w:val="36"/>
              </w:rPr>
            </w:pPr>
            <w:r>
              <w:rPr>
                <w:b/>
                <w:bCs/>
                <w:color w:val="000000"/>
                <w:sz w:val="36"/>
              </w:rPr>
              <w:t>10</w:t>
            </w: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2973C7F" w14:textId="77777777" w:rsidR="00B211D2" w:rsidRPr="007126D7" w:rsidRDefault="00B211D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EF8A6DC" w14:textId="77777777" w:rsidR="00B211D2" w:rsidRPr="007126D7" w:rsidRDefault="00B211D2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color w:val="000000"/>
                <w:sz w:val="36"/>
              </w:rPr>
            </w:pPr>
          </w:p>
        </w:tc>
        <w:tc>
          <w:tcPr>
            <w:tcW w:w="246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4260DC7" w14:textId="77777777" w:rsidR="00B211D2" w:rsidRPr="007126D7" w:rsidRDefault="00B211D2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color w:val="000000"/>
                <w:sz w:val="20"/>
              </w:rPr>
            </w:pPr>
            <w:r>
              <w:rPr>
                <w:b/>
                <w:bCs/>
                <w:i/>
                <w:iCs/>
                <w:color w:val="000000"/>
                <w:sz w:val="20"/>
              </w:rPr>
              <w:t>Cu afectarea liniilor 4 - 11.</w:t>
            </w:r>
          </w:p>
        </w:tc>
      </w:tr>
      <w:tr w:rsidR="00B211D2" w:rsidRPr="007126D7" w14:paraId="112D332E" w14:textId="77777777">
        <w:trPr>
          <w:cantSplit/>
          <w:trHeight w:val="986"/>
          <w:jc w:val="center"/>
        </w:trPr>
        <w:tc>
          <w:tcPr>
            <w:tcW w:w="63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CB02E39" w14:textId="77777777" w:rsidR="00B211D2" w:rsidRPr="007126D7" w:rsidRDefault="00B211D2" w:rsidP="00B211D2">
            <w:pPr>
              <w:numPr>
                <w:ilvl w:val="0"/>
                <w:numId w:val="61"/>
              </w:numPr>
              <w:spacing w:before="120" w:after="120"/>
              <w:ind w:left="227" w:firstLine="0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DEA01C0" w14:textId="77777777" w:rsidR="00B211D2" w:rsidRPr="007126D7" w:rsidRDefault="00B211D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551E058" w14:textId="77777777" w:rsidR="00B211D2" w:rsidRPr="007126D7" w:rsidRDefault="00B211D2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color w:val="000000"/>
                <w:sz w:val="36"/>
              </w:rPr>
            </w:pPr>
          </w:p>
        </w:tc>
        <w:tc>
          <w:tcPr>
            <w:tcW w:w="217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1184F49" w14:textId="77777777" w:rsidR="00B211D2" w:rsidRDefault="00B211D2">
            <w:pPr>
              <w:spacing w:before="40" w:after="40" w:line="360" w:lineRule="auto"/>
              <w:ind w:left="57" w:right="57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 xml:space="preserve">St. </w:t>
            </w:r>
            <w:r w:rsidRPr="007126D7">
              <w:rPr>
                <w:b/>
                <w:bCs/>
                <w:color w:val="000000"/>
                <w:sz w:val="20"/>
              </w:rPr>
              <w:t>P</w:t>
            </w:r>
            <w:r>
              <w:rPr>
                <w:b/>
                <w:bCs/>
                <w:color w:val="000000"/>
                <w:sz w:val="20"/>
              </w:rPr>
              <w:t>iatra</w:t>
            </w:r>
            <w:r w:rsidRPr="007126D7">
              <w:rPr>
                <w:b/>
                <w:bCs/>
                <w:color w:val="000000"/>
                <w:sz w:val="20"/>
              </w:rPr>
              <w:t xml:space="preserve"> Olt</w:t>
            </w:r>
          </w:p>
          <w:p w14:paraId="0CA669A8" w14:textId="77777777" w:rsidR="00B211D2" w:rsidRDefault="00B211D2">
            <w:pPr>
              <w:spacing w:before="40" w:after="40" w:line="360" w:lineRule="auto"/>
              <w:ind w:left="57" w:right="57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>linia 8</w:t>
            </w:r>
          </w:p>
        </w:tc>
        <w:tc>
          <w:tcPr>
            <w:tcW w:w="9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730061B" w14:textId="77777777" w:rsidR="00B211D2" w:rsidRDefault="00B211D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>toata</w:t>
            </w:r>
          </w:p>
          <w:p w14:paraId="38671CDD" w14:textId="77777777" w:rsidR="00B211D2" w:rsidRDefault="00B211D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>linia</w:t>
            </w: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6CB2911" w14:textId="77777777" w:rsidR="00B211D2" w:rsidRDefault="00B211D2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color w:val="000000"/>
                <w:sz w:val="36"/>
              </w:rPr>
            </w:pPr>
            <w:r>
              <w:rPr>
                <w:b/>
                <w:bCs/>
                <w:color w:val="000000"/>
                <w:sz w:val="36"/>
              </w:rPr>
              <w:t>10</w:t>
            </w: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AF368C4" w14:textId="77777777" w:rsidR="00B211D2" w:rsidRPr="007126D7" w:rsidRDefault="00B211D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706D6C9" w14:textId="77777777" w:rsidR="00B211D2" w:rsidRPr="007126D7" w:rsidRDefault="00B211D2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color w:val="000000"/>
                <w:sz w:val="36"/>
              </w:rPr>
            </w:pPr>
          </w:p>
        </w:tc>
        <w:tc>
          <w:tcPr>
            <w:tcW w:w="246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C6A9D9C" w14:textId="77777777" w:rsidR="00B211D2" w:rsidRDefault="00B211D2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color w:val="000000"/>
                <w:sz w:val="20"/>
              </w:rPr>
            </w:pPr>
          </w:p>
        </w:tc>
      </w:tr>
      <w:tr w:rsidR="00B211D2" w:rsidRPr="007126D7" w14:paraId="5811D7E0" w14:textId="77777777">
        <w:trPr>
          <w:cantSplit/>
          <w:trHeight w:val="673"/>
          <w:jc w:val="center"/>
        </w:trPr>
        <w:tc>
          <w:tcPr>
            <w:tcW w:w="63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E112675" w14:textId="77777777" w:rsidR="00B211D2" w:rsidRPr="007126D7" w:rsidRDefault="00B211D2" w:rsidP="00B211D2">
            <w:pPr>
              <w:numPr>
                <w:ilvl w:val="0"/>
                <w:numId w:val="61"/>
              </w:numPr>
              <w:spacing w:before="120" w:after="120"/>
              <w:ind w:left="227" w:firstLine="0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2FD1991" w14:textId="77777777" w:rsidR="00B211D2" w:rsidRPr="007126D7" w:rsidRDefault="00B211D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  <w:r w:rsidRPr="007126D7">
              <w:rPr>
                <w:b/>
                <w:bCs/>
                <w:color w:val="000000"/>
                <w:sz w:val="20"/>
              </w:rPr>
              <w:t>214+880</w:t>
            </w:r>
          </w:p>
          <w:p w14:paraId="02CA98F6" w14:textId="77777777" w:rsidR="00B211D2" w:rsidRPr="007126D7" w:rsidRDefault="00B211D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  <w:r w:rsidRPr="007126D7">
              <w:rPr>
                <w:b/>
                <w:bCs/>
                <w:color w:val="000000"/>
                <w:sz w:val="20"/>
              </w:rPr>
              <w:t>214+930</w:t>
            </w: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15ABB35" w14:textId="77777777" w:rsidR="00B211D2" w:rsidRPr="007126D7" w:rsidRDefault="00B211D2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color w:val="000000"/>
                <w:sz w:val="36"/>
              </w:rPr>
            </w:pPr>
            <w:r w:rsidRPr="007126D7">
              <w:rPr>
                <w:b/>
                <w:bCs/>
                <w:color w:val="000000"/>
                <w:sz w:val="36"/>
              </w:rPr>
              <w:t>30</w:t>
            </w:r>
          </w:p>
        </w:tc>
        <w:tc>
          <w:tcPr>
            <w:tcW w:w="217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0CCAFAF" w14:textId="77777777" w:rsidR="00B211D2" w:rsidRPr="007126D7" w:rsidRDefault="00B211D2">
            <w:pPr>
              <w:spacing w:before="40" w:after="40" w:line="360" w:lineRule="auto"/>
              <w:ind w:left="57" w:right="57"/>
              <w:rPr>
                <w:b/>
                <w:bCs/>
                <w:color w:val="000000"/>
                <w:sz w:val="20"/>
              </w:rPr>
            </w:pPr>
            <w:r w:rsidRPr="007126D7">
              <w:rPr>
                <w:b/>
                <w:bCs/>
                <w:color w:val="000000"/>
                <w:sz w:val="20"/>
              </w:rPr>
              <w:t>Piatra Olt -</w:t>
            </w:r>
          </w:p>
          <w:p w14:paraId="477C855F" w14:textId="77777777" w:rsidR="00B211D2" w:rsidRPr="007126D7" w:rsidRDefault="00B211D2">
            <w:pPr>
              <w:spacing w:before="40" w:after="40" w:line="360" w:lineRule="auto"/>
              <w:ind w:left="57" w:right="57"/>
              <w:rPr>
                <w:b/>
                <w:bCs/>
                <w:color w:val="000000"/>
                <w:sz w:val="20"/>
              </w:rPr>
            </w:pPr>
            <w:r w:rsidRPr="007126D7">
              <w:rPr>
                <w:b/>
                <w:bCs/>
                <w:color w:val="000000"/>
                <w:sz w:val="20"/>
              </w:rPr>
              <w:t>Arceşti</w:t>
            </w:r>
          </w:p>
        </w:tc>
        <w:tc>
          <w:tcPr>
            <w:tcW w:w="9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F155B38" w14:textId="77777777" w:rsidR="00B211D2" w:rsidRPr="007126D7" w:rsidRDefault="00B211D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15919C8" w14:textId="77777777" w:rsidR="00B211D2" w:rsidRPr="007126D7" w:rsidRDefault="00B211D2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color w:val="000000"/>
                <w:sz w:val="36"/>
              </w:rPr>
            </w:pP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23EEE77" w14:textId="77777777" w:rsidR="00B211D2" w:rsidRPr="007126D7" w:rsidRDefault="00B211D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34F18C9" w14:textId="77777777" w:rsidR="00B211D2" w:rsidRPr="007126D7" w:rsidRDefault="00B211D2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color w:val="000000"/>
                <w:sz w:val="36"/>
              </w:rPr>
            </w:pPr>
          </w:p>
        </w:tc>
        <w:tc>
          <w:tcPr>
            <w:tcW w:w="246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C768A6B" w14:textId="77777777" w:rsidR="00B211D2" w:rsidRDefault="00B211D2">
            <w:pPr>
              <w:spacing w:before="40" w:after="40" w:line="360" w:lineRule="auto"/>
              <w:ind w:left="57" w:right="57"/>
              <w:rPr>
                <w:b/>
                <w:bCs/>
                <w:iCs/>
                <w:color w:val="000000"/>
                <w:sz w:val="20"/>
              </w:rPr>
            </w:pPr>
            <w:r>
              <w:rPr>
                <w:b/>
                <w:bCs/>
                <w:iCs/>
                <w:color w:val="000000"/>
                <w:sz w:val="20"/>
              </w:rPr>
              <w:t>*</w:t>
            </w:r>
            <w:r w:rsidRPr="007126D7">
              <w:rPr>
                <w:b/>
                <w:bCs/>
                <w:iCs/>
                <w:color w:val="000000"/>
                <w:sz w:val="20"/>
              </w:rPr>
              <w:t xml:space="preserve">Valabil pentru trenurile </w:t>
            </w:r>
            <w:r>
              <w:rPr>
                <w:b/>
                <w:bCs/>
                <w:iCs/>
                <w:color w:val="000000"/>
                <w:sz w:val="20"/>
              </w:rPr>
              <w:t>care au în componență</w:t>
            </w:r>
            <w:r w:rsidRPr="007126D7">
              <w:rPr>
                <w:b/>
                <w:bCs/>
                <w:iCs/>
                <w:color w:val="000000"/>
                <w:sz w:val="20"/>
              </w:rPr>
              <w:t xml:space="preserve"> două locomotive cuplate</w:t>
            </w:r>
            <w:r>
              <w:rPr>
                <w:b/>
                <w:bCs/>
                <w:iCs/>
                <w:color w:val="000000"/>
                <w:sz w:val="20"/>
              </w:rPr>
              <w:t xml:space="preserve">, cu excepția cuplurilor de locomotive 040 DHC sau </w:t>
            </w:r>
          </w:p>
          <w:p w14:paraId="4AA91BF0" w14:textId="77777777" w:rsidR="00B211D2" w:rsidRPr="007126D7" w:rsidRDefault="00B211D2">
            <w:pPr>
              <w:spacing w:before="40" w:after="40" w:line="360" w:lineRule="auto"/>
              <w:ind w:left="57" w:right="57"/>
              <w:rPr>
                <w:b/>
                <w:bCs/>
                <w:iCs/>
                <w:color w:val="000000"/>
                <w:sz w:val="20"/>
              </w:rPr>
            </w:pPr>
            <w:r>
              <w:rPr>
                <w:b/>
                <w:bCs/>
                <w:iCs/>
                <w:color w:val="000000"/>
                <w:sz w:val="20"/>
              </w:rPr>
              <w:t>o locomotivă 060 DA și o locomotivă 040 DHC</w:t>
            </w:r>
            <w:r w:rsidRPr="007126D7">
              <w:rPr>
                <w:b/>
                <w:bCs/>
                <w:iCs/>
                <w:color w:val="000000"/>
                <w:sz w:val="20"/>
              </w:rPr>
              <w:t>.</w:t>
            </w:r>
          </w:p>
          <w:p w14:paraId="54A1A3B2" w14:textId="77777777" w:rsidR="00B211D2" w:rsidRPr="00744E17" w:rsidRDefault="00B211D2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color w:val="000000"/>
                <w:sz w:val="20"/>
              </w:rPr>
            </w:pPr>
            <w:r w:rsidRPr="00744E17">
              <w:rPr>
                <w:b/>
                <w:bCs/>
                <w:i/>
                <w:iCs/>
                <w:color w:val="000000"/>
                <w:sz w:val="20"/>
              </w:rPr>
              <w:t>Nesemnalizată pe teren.</w:t>
            </w:r>
          </w:p>
        </w:tc>
      </w:tr>
      <w:tr w:rsidR="00B211D2" w:rsidRPr="007126D7" w14:paraId="7F78003C" w14:textId="77777777">
        <w:trPr>
          <w:cantSplit/>
          <w:trHeight w:val="986"/>
          <w:jc w:val="center"/>
        </w:trPr>
        <w:tc>
          <w:tcPr>
            <w:tcW w:w="63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F93A203" w14:textId="77777777" w:rsidR="00B211D2" w:rsidRPr="007126D7" w:rsidRDefault="00B211D2" w:rsidP="00B211D2">
            <w:pPr>
              <w:numPr>
                <w:ilvl w:val="0"/>
                <w:numId w:val="61"/>
              </w:numPr>
              <w:spacing w:before="120" w:after="120"/>
              <w:ind w:left="227" w:firstLine="0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DBB2DAD" w14:textId="77777777" w:rsidR="00B211D2" w:rsidRPr="007126D7" w:rsidRDefault="00B211D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  <w:r w:rsidRPr="007126D7">
              <w:rPr>
                <w:b/>
                <w:bCs/>
                <w:color w:val="000000"/>
                <w:sz w:val="20"/>
              </w:rPr>
              <w:t>220+445</w:t>
            </w:r>
          </w:p>
          <w:p w14:paraId="30D3FE7F" w14:textId="77777777" w:rsidR="00B211D2" w:rsidRPr="007126D7" w:rsidRDefault="00B211D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  <w:r w:rsidRPr="007126D7">
              <w:rPr>
                <w:b/>
                <w:bCs/>
                <w:color w:val="000000"/>
                <w:sz w:val="20"/>
              </w:rPr>
              <w:t>220+495</w:t>
            </w: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FD70DE6" w14:textId="77777777" w:rsidR="00B211D2" w:rsidRPr="007126D7" w:rsidRDefault="00B211D2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color w:val="000000"/>
                <w:sz w:val="36"/>
              </w:rPr>
            </w:pPr>
            <w:r w:rsidRPr="007126D7">
              <w:rPr>
                <w:b/>
                <w:bCs/>
                <w:color w:val="000000"/>
                <w:sz w:val="36"/>
              </w:rPr>
              <w:t>30</w:t>
            </w:r>
          </w:p>
        </w:tc>
        <w:tc>
          <w:tcPr>
            <w:tcW w:w="217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83D2080" w14:textId="77777777" w:rsidR="00B211D2" w:rsidRDefault="00B211D2">
            <w:pPr>
              <w:spacing w:before="40" w:after="40" w:line="360" w:lineRule="auto"/>
              <w:ind w:left="57" w:right="57"/>
              <w:rPr>
                <w:b/>
                <w:bCs/>
                <w:color w:val="000000"/>
                <w:sz w:val="20"/>
              </w:rPr>
            </w:pPr>
            <w:r w:rsidRPr="007126D7">
              <w:rPr>
                <w:b/>
                <w:bCs/>
                <w:color w:val="000000"/>
                <w:sz w:val="20"/>
              </w:rPr>
              <w:t xml:space="preserve">Arceşti </w:t>
            </w:r>
            <w:r>
              <w:rPr>
                <w:b/>
                <w:bCs/>
                <w:color w:val="000000"/>
                <w:sz w:val="20"/>
              </w:rPr>
              <w:t>-</w:t>
            </w:r>
          </w:p>
          <w:p w14:paraId="2C149037" w14:textId="77777777" w:rsidR="00B211D2" w:rsidRPr="007126D7" w:rsidRDefault="00B211D2">
            <w:pPr>
              <w:spacing w:before="40" w:after="40" w:line="360" w:lineRule="auto"/>
              <w:ind w:left="57" w:right="57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>Strejeşti</w:t>
            </w:r>
          </w:p>
        </w:tc>
        <w:tc>
          <w:tcPr>
            <w:tcW w:w="9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BED4CEC" w14:textId="77777777" w:rsidR="00B211D2" w:rsidRPr="007126D7" w:rsidRDefault="00B211D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9ACC363" w14:textId="77777777" w:rsidR="00B211D2" w:rsidRPr="007126D7" w:rsidRDefault="00B211D2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color w:val="000000"/>
                <w:sz w:val="36"/>
              </w:rPr>
            </w:pP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3D09C03" w14:textId="77777777" w:rsidR="00B211D2" w:rsidRPr="007126D7" w:rsidRDefault="00B211D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4FDD9E8" w14:textId="77777777" w:rsidR="00B211D2" w:rsidRPr="007126D7" w:rsidRDefault="00B211D2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color w:val="000000"/>
                <w:sz w:val="36"/>
              </w:rPr>
            </w:pPr>
          </w:p>
        </w:tc>
        <w:tc>
          <w:tcPr>
            <w:tcW w:w="246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99D89AC" w14:textId="77777777" w:rsidR="00B211D2" w:rsidRDefault="00B211D2">
            <w:pPr>
              <w:spacing w:before="40" w:after="40" w:line="360" w:lineRule="auto"/>
              <w:ind w:left="57" w:right="57"/>
              <w:rPr>
                <w:b/>
                <w:bCs/>
                <w:iCs/>
                <w:color w:val="000000"/>
                <w:sz w:val="20"/>
              </w:rPr>
            </w:pPr>
            <w:r>
              <w:rPr>
                <w:b/>
                <w:bCs/>
                <w:iCs/>
                <w:color w:val="000000"/>
                <w:sz w:val="20"/>
              </w:rPr>
              <w:t>*</w:t>
            </w:r>
            <w:r w:rsidRPr="007126D7">
              <w:rPr>
                <w:b/>
                <w:bCs/>
                <w:iCs/>
                <w:color w:val="000000"/>
                <w:sz w:val="20"/>
              </w:rPr>
              <w:t xml:space="preserve">Valabil pentru trenurile </w:t>
            </w:r>
            <w:r>
              <w:rPr>
                <w:b/>
                <w:bCs/>
                <w:iCs/>
                <w:color w:val="000000"/>
                <w:sz w:val="20"/>
              </w:rPr>
              <w:t>care au în componență</w:t>
            </w:r>
            <w:r w:rsidRPr="007126D7">
              <w:rPr>
                <w:b/>
                <w:bCs/>
                <w:iCs/>
                <w:color w:val="000000"/>
                <w:sz w:val="20"/>
              </w:rPr>
              <w:t xml:space="preserve"> două locomotive cuplate</w:t>
            </w:r>
            <w:r>
              <w:rPr>
                <w:b/>
                <w:bCs/>
                <w:iCs/>
                <w:color w:val="000000"/>
                <w:sz w:val="20"/>
              </w:rPr>
              <w:t xml:space="preserve">, cu excepția cuplurilor de locomotive 040 DHC sau </w:t>
            </w:r>
          </w:p>
          <w:p w14:paraId="3BB77702" w14:textId="77777777" w:rsidR="00B211D2" w:rsidRPr="007126D7" w:rsidRDefault="00B211D2">
            <w:pPr>
              <w:spacing w:before="40" w:after="40" w:line="360" w:lineRule="auto"/>
              <w:ind w:left="57" w:right="57"/>
              <w:rPr>
                <w:b/>
                <w:bCs/>
                <w:iCs/>
                <w:color w:val="000000"/>
                <w:sz w:val="20"/>
              </w:rPr>
            </w:pPr>
            <w:r>
              <w:rPr>
                <w:b/>
                <w:bCs/>
                <w:iCs/>
                <w:color w:val="000000"/>
                <w:sz w:val="20"/>
              </w:rPr>
              <w:t>o locomotivă 060 DA și o locomotivă 040 DHC</w:t>
            </w:r>
            <w:r w:rsidRPr="007126D7">
              <w:rPr>
                <w:b/>
                <w:bCs/>
                <w:iCs/>
                <w:color w:val="000000"/>
                <w:sz w:val="20"/>
              </w:rPr>
              <w:t>.</w:t>
            </w:r>
          </w:p>
          <w:p w14:paraId="085D544F" w14:textId="77777777" w:rsidR="00B211D2" w:rsidRPr="00744E17" w:rsidRDefault="00B211D2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color w:val="000000"/>
                <w:sz w:val="20"/>
              </w:rPr>
            </w:pPr>
            <w:r w:rsidRPr="00744E17">
              <w:rPr>
                <w:b/>
                <w:bCs/>
                <w:i/>
                <w:iCs/>
                <w:color w:val="000000"/>
                <w:sz w:val="20"/>
              </w:rPr>
              <w:t>Nesemnalizată pe teren.</w:t>
            </w:r>
          </w:p>
        </w:tc>
      </w:tr>
      <w:tr w:rsidR="00B211D2" w:rsidRPr="007126D7" w14:paraId="7BBBDB80" w14:textId="77777777">
        <w:trPr>
          <w:cantSplit/>
          <w:trHeight w:val="986"/>
          <w:jc w:val="center"/>
        </w:trPr>
        <w:tc>
          <w:tcPr>
            <w:tcW w:w="63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9ADFE13" w14:textId="77777777" w:rsidR="00B211D2" w:rsidRPr="007126D7" w:rsidRDefault="00B211D2" w:rsidP="00B211D2">
            <w:pPr>
              <w:numPr>
                <w:ilvl w:val="0"/>
                <w:numId w:val="61"/>
              </w:numPr>
              <w:spacing w:before="120" w:after="120"/>
              <w:ind w:left="227" w:firstLine="0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2F8F78A" w14:textId="77777777" w:rsidR="00B211D2" w:rsidRPr="007126D7" w:rsidRDefault="00B211D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  <w:r w:rsidRPr="007126D7">
              <w:rPr>
                <w:b/>
                <w:bCs/>
                <w:color w:val="000000"/>
                <w:sz w:val="20"/>
              </w:rPr>
              <w:t>221+075</w:t>
            </w:r>
          </w:p>
          <w:p w14:paraId="043D64C5" w14:textId="77777777" w:rsidR="00B211D2" w:rsidRPr="007126D7" w:rsidRDefault="00B211D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  <w:r w:rsidRPr="007126D7">
              <w:rPr>
                <w:b/>
                <w:bCs/>
                <w:color w:val="000000"/>
                <w:sz w:val="20"/>
              </w:rPr>
              <w:t>221+125</w:t>
            </w: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24F81CE" w14:textId="77777777" w:rsidR="00B211D2" w:rsidRPr="007126D7" w:rsidRDefault="00B211D2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color w:val="000000"/>
                <w:sz w:val="36"/>
              </w:rPr>
            </w:pPr>
            <w:r w:rsidRPr="007126D7">
              <w:rPr>
                <w:b/>
                <w:bCs/>
                <w:color w:val="000000"/>
                <w:sz w:val="36"/>
              </w:rPr>
              <w:t>30</w:t>
            </w:r>
          </w:p>
        </w:tc>
        <w:tc>
          <w:tcPr>
            <w:tcW w:w="217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F338410" w14:textId="77777777" w:rsidR="00B211D2" w:rsidRDefault="00B211D2">
            <w:pPr>
              <w:spacing w:before="40" w:after="40" w:line="360" w:lineRule="auto"/>
              <w:ind w:left="57" w:right="57"/>
              <w:rPr>
                <w:b/>
                <w:bCs/>
                <w:color w:val="000000"/>
                <w:sz w:val="20"/>
              </w:rPr>
            </w:pPr>
            <w:r w:rsidRPr="007126D7">
              <w:rPr>
                <w:b/>
                <w:bCs/>
                <w:color w:val="000000"/>
                <w:sz w:val="20"/>
              </w:rPr>
              <w:t xml:space="preserve">Arceşti </w:t>
            </w:r>
            <w:r>
              <w:rPr>
                <w:b/>
                <w:bCs/>
                <w:color w:val="000000"/>
                <w:sz w:val="20"/>
              </w:rPr>
              <w:t>-</w:t>
            </w:r>
          </w:p>
          <w:p w14:paraId="765E5DE8" w14:textId="77777777" w:rsidR="00B211D2" w:rsidRPr="007126D7" w:rsidRDefault="00B211D2">
            <w:pPr>
              <w:spacing w:before="40" w:after="40" w:line="360" w:lineRule="auto"/>
              <w:ind w:left="57" w:right="57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>Strejeşti</w:t>
            </w:r>
          </w:p>
        </w:tc>
        <w:tc>
          <w:tcPr>
            <w:tcW w:w="9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D45967A" w14:textId="77777777" w:rsidR="00B211D2" w:rsidRPr="007126D7" w:rsidRDefault="00B211D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1AA9047" w14:textId="77777777" w:rsidR="00B211D2" w:rsidRPr="007126D7" w:rsidRDefault="00B211D2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color w:val="000000"/>
                <w:sz w:val="36"/>
              </w:rPr>
            </w:pP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76DB1FB" w14:textId="77777777" w:rsidR="00B211D2" w:rsidRPr="007126D7" w:rsidRDefault="00B211D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651E13F" w14:textId="77777777" w:rsidR="00B211D2" w:rsidRPr="007126D7" w:rsidRDefault="00B211D2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color w:val="000000"/>
                <w:sz w:val="36"/>
              </w:rPr>
            </w:pPr>
          </w:p>
        </w:tc>
        <w:tc>
          <w:tcPr>
            <w:tcW w:w="246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E3AF96A" w14:textId="77777777" w:rsidR="00B211D2" w:rsidRDefault="00B211D2">
            <w:pPr>
              <w:spacing w:before="40" w:after="40" w:line="360" w:lineRule="auto"/>
              <w:ind w:left="57" w:right="57"/>
              <w:rPr>
                <w:b/>
                <w:bCs/>
                <w:iCs/>
                <w:color w:val="000000"/>
                <w:sz w:val="20"/>
              </w:rPr>
            </w:pPr>
            <w:r>
              <w:rPr>
                <w:b/>
                <w:bCs/>
                <w:iCs/>
                <w:color w:val="000000"/>
                <w:sz w:val="20"/>
              </w:rPr>
              <w:t>*</w:t>
            </w:r>
            <w:r w:rsidRPr="007126D7">
              <w:rPr>
                <w:b/>
                <w:bCs/>
                <w:iCs/>
                <w:color w:val="000000"/>
                <w:sz w:val="20"/>
              </w:rPr>
              <w:t xml:space="preserve">Valabil pentru trenurile </w:t>
            </w:r>
            <w:r>
              <w:rPr>
                <w:b/>
                <w:bCs/>
                <w:iCs/>
                <w:color w:val="000000"/>
                <w:sz w:val="20"/>
              </w:rPr>
              <w:t>care au în componență</w:t>
            </w:r>
            <w:r w:rsidRPr="007126D7">
              <w:rPr>
                <w:b/>
                <w:bCs/>
                <w:iCs/>
                <w:color w:val="000000"/>
                <w:sz w:val="20"/>
              </w:rPr>
              <w:t xml:space="preserve"> două locomotive cuplate</w:t>
            </w:r>
            <w:r>
              <w:rPr>
                <w:b/>
                <w:bCs/>
                <w:iCs/>
                <w:color w:val="000000"/>
                <w:sz w:val="20"/>
              </w:rPr>
              <w:t xml:space="preserve">, cu excepția cuplurilor de locomotive 040 DHC sau </w:t>
            </w:r>
          </w:p>
          <w:p w14:paraId="277F34F2" w14:textId="77777777" w:rsidR="00B211D2" w:rsidRPr="007126D7" w:rsidRDefault="00B211D2">
            <w:pPr>
              <w:spacing w:before="40" w:after="40" w:line="360" w:lineRule="auto"/>
              <w:ind w:left="57" w:right="57"/>
              <w:rPr>
                <w:b/>
                <w:bCs/>
                <w:iCs/>
                <w:color w:val="000000"/>
                <w:sz w:val="20"/>
              </w:rPr>
            </w:pPr>
            <w:r>
              <w:rPr>
                <w:b/>
                <w:bCs/>
                <w:iCs/>
                <w:color w:val="000000"/>
                <w:sz w:val="20"/>
              </w:rPr>
              <w:t>o locomotivă 060 DA și o locomotivă 040 DHC</w:t>
            </w:r>
            <w:r w:rsidRPr="007126D7">
              <w:rPr>
                <w:b/>
                <w:bCs/>
                <w:iCs/>
                <w:color w:val="000000"/>
                <w:sz w:val="20"/>
              </w:rPr>
              <w:t>.</w:t>
            </w:r>
          </w:p>
          <w:p w14:paraId="561EEECC" w14:textId="77777777" w:rsidR="00B211D2" w:rsidRPr="008F5A6B" w:rsidRDefault="00B211D2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color w:val="000000"/>
                <w:sz w:val="20"/>
              </w:rPr>
            </w:pPr>
            <w:r w:rsidRPr="008F5A6B">
              <w:rPr>
                <w:b/>
                <w:bCs/>
                <w:i/>
                <w:iCs/>
                <w:color w:val="000000"/>
                <w:sz w:val="20"/>
              </w:rPr>
              <w:t>Nesemnalizată pe teren.</w:t>
            </w:r>
          </w:p>
        </w:tc>
      </w:tr>
      <w:tr w:rsidR="00B211D2" w:rsidRPr="007126D7" w14:paraId="36F8D300" w14:textId="77777777">
        <w:trPr>
          <w:cantSplit/>
          <w:trHeight w:val="986"/>
          <w:jc w:val="center"/>
        </w:trPr>
        <w:tc>
          <w:tcPr>
            <w:tcW w:w="63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0E0C412" w14:textId="77777777" w:rsidR="00B211D2" w:rsidRPr="007126D7" w:rsidRDefault="00B211D2" w:rsidP="00B211D2">
            <w:pPr>
              <w:numPr>
                <w:ilvl w:val="0"/>
                <w:numId w:val="61"/>
              </w:numPr>
              <w:spacing w:before="120" w:after="120"/>
              <w:ind w:left="227" w:firstLine="0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9CEC911" w14:textId="77777777" w:rsidR="00B211D2" w:rsidRPr="007126D7" w:rsidRDefault="00B211D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  <w:r w:rsidRPr="007126D7">
              <w:rPr>
                <w:b/>
                <w:bCs/>
                <w:color w:val="000000"/>
                <w:sz w:val="20"/>
              </w:rPr>
              <w:t>228+720</w:t>
            </w:r>
          </w:p>
          <w:p w14:paraId="0D048BFD" w14:textId="77777777" w:rsidR="00B211D2" w:rsidRPr="007126D7" w:rsidRDefault="00B211D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  <w:r w:rsidRPr="007126D7">
              <w:rPr>
                <w:b/>
                <w:bCs/>
                <w:color w:val="000000"/>
                <w:sz w:val="20"/>
              </w:rPr>
              <w:t>228+770</w:t>
            </w: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27B114D" w14:textId="77777777" w:rsidR="00B211D2" w:rsidRPr="007126D7" w:rsidRDefault="00B211D2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color w:val="000000"/>
                <w:sz w:val="36"/>
              </w:rPr>
            </w:pPr>
            <w:r w:rsidRPr="007126D7">
              <w:rPr>
                <w:b/>
                <w:bCs/>
                <w:color w:val="000000"/>
                <w:sz w:val="36"/>
              </w:rPr>
              <w:t>30</w:t>
            </w:r>
          </w:p>
        </w:tc>
        <w:tc>
          <w:tcPr>
            <w:tcW w:w="217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65366C7" w14:textId="77777777" w:rsidR="00B211D2" w:rsidRPr="007126D7" w:rsidRDefault="00B211D2">
            <w:pPr>
              <w:spacing w:before="40" w:after="40" w:line="360" w:lineRule="auto"/>
              <w:ind w:left="57" w:right="57"/>
              <w:rPr>
                <w:b/>
                <w:bCs/>
                <w:color w:val="000000"/>
                <w:sz w:val="20"/>
              </w:rPr>
            </w:pPr>
            <w:r w:rsidRPr="007126D7">
              <w:rPr>
                <w:b/>
                <w:bCs/>
                <w:color w:val="000000"/>
                <w:sz w:val="20"/>
              </w:rPr>
              <w:t>Strejeşti -</w:t>
            </w:r>
          </w:p>
          <w:p w14:paraId="089AB5CB" w14:textId="77777777" w:rsidR="00B211D2" w:rsidRPr="007126D7" w:rsidRDefault="00B211D2">
            <w:pPr>
              <w:spacing w:before="40" w:after="40" w:line="360" w:lineRule="auto"/>
              <w:ind w:left="57" w:right="57"/>
              <w:rPr>
                <w:b/>
                <w:bCs/>
                <w:color w:val="000000"/>
                <w:sz w:val="20"/>
              </w:rPr>
            </w:pPr>
            <w:r w:rsidRPr="007126D7">
              <w:rPr>
                <w:b/>
                <w:bCs/>
                <w:color w:val="000000"/>
                <w:sz w:val="20"/>
              </w:rPr>
              <w:t xml:space="preserve">Drăgăşani </w:t>
            </w:r>
          </w:p>
        </w:tc>
        <w:tc>
          <w:tcPr>
            <w:tcW w:w="9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23CDA87" w14:textId="77777777" w:rsidR="00B211D2" w:rsidRPr="007126D7" w:rsidRDefault="00B211D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3984635" w14:textId="77777777" w:rsidR="00B211D2" w:rsidRPr="007126D7" w:rsidRDefault="00B211D2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color w:val="000000"/>
                <w:sz w:val="36"/>
              </w:rPr>
            </w:pP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3CA3EEF" w14:textId="77777777" w:rsidR="00B211D2" w:rsidRPr="007126D7" w:rsidRDefault="00B211D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0DD554D" w14:textId="77777777" w:rsidR="00B211D2" w:rsidRPr="007126D7" w:rsidRDefault="00B211D2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color w:val="000000"/>
                <w:sz w:val="36"/>
              </w:rPr>
            </w:pPr>
          </w:p>
        </w:tc>
        <w:tc>
          <w:tcPr>
            <w:tcW w:w="246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61E5C31" w14:textId="77777777" w:rsidR="00B211D2" w:rsidRDefault="00B211D2">
            <w:pPr>
              <w:spacing w:before="40" w:after="40" w:line="360" w:lineRule="auto"/>
              <w:ind w:left="57" w:right="57"/>
              <w:rPr>
                <w:b/>
                <w:bCs/>
                <w:iCs/>
                <w:color w:val="000000"/>
                <w:sz w:val="20"/>
              </w:rPr>
            </w:pPr>
            <w:r>
              <w:rPr>
                <w:b/>
                <w:bCs/>
                <w:iCs/>
                <w:color w:val="000000"/>
                <w:sz w:val="20"/>
              </w:rPr>
              <w:t>*</w:t>
            </w:r>
            <w:r w:rsidRPr="007126D7">
              <w:rPr>
                <w:b/>
                <w:bCs/>
                <w:iCs/>
                <w:color w:val="000000"/>
                <w:sz w:val="20"/>
              </w:rPr>
              <w:t xml:space="preserve">Valabil pentru trenurile </w:t>
            </w:r>
            <w:r>
              <w:rPr>
                <w:b/>
                <w:bCs/>
                <w:iCs/>
                <w:color w:val="000000"/>
                <w:sz w:val="20"/>
              </w:rPr>
              <w:t>care au în componență</w:t>
            </w:r>
            <w:r w:rsidRPr="007126D7">
              <w:rPr>
                <w:b/>
                <w:bCs/>
                <w:iCs/>
                <w:color w:val="000000"/>
                <w:sz w:val="20"/>
              </w:rPr>
              <w:t xml:space="preserve"> două locomotive cuplate</w:t>
            </w:r>
            <w:r>
              <w:rPr>
                <w:b/>
                <w:bCs/>
                <w:iCs/>
                <w:color w:val="000000"/>
                <w:sz w:val="20"/>
              </w:rPr>
              <w:t xml:space="preserve">, cu excepția cuplurilor de locomotive 040 DHC sau </w:t>
            </w:r>
          </w:p>
          <w:p w14:paraId="75C388E2" w14:textId="77777777" w:rsidR="00B211D2" w:rsidRPr="007126D7" w:rsidRDefault="00B211D2">
            <w:pPr>
              <w:spacing w:before="40" w:after="40" w:line="360" w:lineRule="auto"/>
              <w:ind w:left="57" w:right="57"/>
              <w:rPr>
                <w:b/>
                <w:bCs/>
                <w:iCs/>
                <w:color w:val="000000"/>
                <w:sz w:val="20"/>
              </w:rPr>
            </w:pPr>
            <w:r>
              <w:rPr>
                <w:b/>
                <w:bCs/>
                <w:iCs/>
                <w:color w:val="000000"/>
                <w:sz w:val="20"/>
              </w:rPr>
              <w:t>o locomotivă 060 DA și o locomotivă 040 DHC</w:t>
            </w:r>
            <w:r w:rsidRPr="007126D7">
              <w:rPr>
                <w:b/>
                <w:bCs/>
                <w:iCs/>
                <w:color w:val="000000"/>
                <w:sz w:val="20"/>
              </w:rPr>
              <w:t>.</w:t>
            </w:r>
          </w:p>
          <w:p w14:paraId="69673212" w14:textId="77777777" w:rsidR="00B211D2" w:rsidRPr="00744E17" w:rsidRDefault="00B211D2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color w:val="000000"/>
                <w:sz w:val="20"/>
              </w:rPr>
            </w:pPr>
            <w:r w:rsidRPr="00744E17">
              <w:rPr>
                <w:b/>
                <w:bCs/>
                <w:i/>
                <w:iCs/>
                <w:color w:val="000000"/>
                <w:sz w:val="20"/>
              </w:rPr>
              <w:t>Nesemnalizată pe teren.</w:t>
            </w:r>
          </w:p>
        </w:tc>
      </w:tr>
      <w:tr w:rsidR="00B211D2" w:rsidRPr="007126D7" w14:paraId="557A2D43" w14:textId="77777777">
        <w:trPr>
          <w:cantSplit/>
          <w:trHeight w:val="986"/>
          <w:jc w:val="center"/>
        </w:trPr>
        <w:tc>
          <w:tcPr>
            <w:tcW w:w="63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2C38783" w14:textId="77777777" w:rsidR="00B211D2" w:rsidRPr="007126D7" w:rsidRDefault="00B211D2" w:rsidP="00B211D2">
            <w:pPr>
              <w:numPr>
                <w:ilvl w:val="0"/>
                <w:numId w:val="61"/>
              </w:numPr>
              <w:spacing w:before="120" w:after="120"/>
              <w:ind w:left="227" w:firstLine="0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2325E45" w14:textId="77777777" w:rsidR="00B211D2" w:rsidRPr="007126D7" w:rsidRDefault="00B211D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  <w:r w:rsidRPr="007126D7">
              <w:rPr>
                <w:b/>
                <w:bCs/>
                <w:color w:val="000000"/>
                <w:sz w:val="20"/>
              </w:rPr>
              <w:t>241+940</w:t>
            </w:r>
          </w:p>
          <w:p w14:paraId="015740F5" w14:textId="77777777" w:rsidR="00B211D2" w:rsidRPr="007126D7" w:rsidRDefault="00B211D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  <w:r w:rsidRPr="007126D7">
              <w:rPr>
                <w:b/>
                <w:bCs/>
                <w:color w:val="000000"/>
                <w:sz w:val="20"/>
              </w:rPr>
              <w:t>241+990</w:t>
            </w: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B63B0DA" w14:textId="77777777" w:rsidR="00B211D2" w:rsidRPr="007126D7" w:rsidRDefault="00B211D2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color w:val="000000"/>
                <w:sz w:val="36"/>
              </w:rPr>
            </w:pPr>
            <w:r w:rsidRPr="007126D7">
              <w:rPr>
                <w:b/>
                <w:bCs/>
                <w:color w:val="000000"/>
                <w:sz w:val="36"/>
              </w:rPr>
              <w:t>30</w:t>
            </w:r>
          </w:p>
        </w:tc>
        <w:tc>
          <w:tcPr>
            <w:tcW w:w="217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A84575E" w14:textId="77777777" w:rsidR="00B211D2" w:rsidRPr="007126D7" w:rsidRDefault="00B211D2">
            <w:pPr>
              <w:spacing w:before="40" w:after="40" w:line="360" w:lineRule="auto"/>
              <w:ind w:left="57" w:right="57"/>
              <w:rPr>
                <w:b/>
                <w:bCs/>
                <w:color w:val="000000"/>
                <w:sz w:val="20"/>
              </w:rPr>
            </w:pPr>
            <w:r w:rsidRPr="007126D7">
              <w:rPr>
                <w:b/>
                <w:bCs/>
                <w:color w:val="000000"/>
                <w:sz w:val="20"/>
              </w:rPr>
              <w:t>Drăgăşani -</w:t>
            </w:r>
          </w:p>
          <w:p w14:paraId="12186AA9" w14:textId="77777777" w:rsidR="00B211D2" w:rsidRPr="007126D7" w:rsidRDefault="00B211D2">
            <w:pPr>
              <w:spacing w:before="40" w:after="40" w:line="360" w:lineRule="auto"/>
              <w:ind w:left="57" w:right="57"/>
              <w:rPr>
                <w:b/>
                <w:bCs/>
                <w:color w:val="000000"/>
                <w:sz w:val="20"/>
              </w:rPr>
            </w:pPr>
            <w:r w:rsidRPr="007126D7">
              <w:rPr>
                <w:b/>
                <w:bCs/>
                <w:color w:val="000000"/>
                <w:sz w:val="20"/>
              </w:rPr>
              <w:t>Zăvideni</w:t>
            </w:r>
          </w:p>
        </w:tc>
        <w:tc>
          <w:tcPr>
            <w:tcW w:w="9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DC08563" w14:textId="77777777" w:rsidR="00B211D2" w:rsidRPr="007126D7" w:rsidRDefault="00B211D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DC9FAB2" w14:textId="77777777" w:rsidR="00B211D2" w:rsidRPr="007126D7" w:rsidRDefault="00B211D2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color w:val="000000"/>
                <w:sz w:val="36"/>
              </w:rPr>
            </w:pP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8A36B02" w14:textId="77777777" w:rsidR="00B211D2" w:rsidRPr="007126D7" w:rsidRDefault="00B211D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04D1EBE" w14:textId="77777777" w:rsidR="00B211D2" w:rsidRPr="007126D7" w:rsidRDefault="00B211D2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color w:val="000000"/>
                <w:sz w:val="36"/>
              </w:rPr>
            </w:pPr>
          </w:p>
        </w:tc>
        <w:tc>
          <w:tcPr>
            <w:tcW w:w="246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9A131F9" w14:textId="77777777" w:rsidR="00B211D2" w:rsidRDefault="00B211D2">
            <w:pPr>
              <w:spacing w:before="40" w:after="40" w:line="360" w:lineRule="auto"/>
              <w:ind w:left="57" w:right="57"/>
              <w:rPr>
                <w:b/>
                <w:bCs/>
                <w:iCs/>
                <w:color w:val="000000"/>
                <w:sz w:val="20"/>
              </w:rPr>
            </w:pPr>
            <w:r>
              <w:rPr>
                <w:b/>
                <w:bCs/>
                <w:iCs/>
                <w:color w:val="000000"/>
                <w:sz w:val="20"/>
              </w:rPr>
              <w:t>*</w:t>
            </w:r>
            <w:r w:rsidRPr="007126D7">
              <w:rPr>
                <w:b/>
                <w:bCs/>
                <w:iCs/>
                <w:color w:val="000000"/>
                <w:sz w:val="20"/>
              </w:rPr>
              <w:t xml:space="preserve">Valabil pentru trenurile </w:t>
            </w:r>
            <w:r>
              <w:rPr>
                <w:b/>
                <w:bCs/>
                <w:iCs/>
                <w:color w:val="000000"/>
                <w:sz w:val="20"/>
              </w:rPr>
              <w:t>care au în componență</w:t>
            </w:r>
            <w:r w:rsidRPr="007126D7">
              <w:rPr>
                <w:b/>
                <w:bCs/>
                <w:iCs/>
                <w:color w:val="000000"/>
                <w:sz w:val="20"/>
              </w:rPr>
              <w:t xml:space="preserve"> două locomotive cuplate</w:t>
            </w:r>
            <w:r>
              <w:rPr>
                <w:b/>
                <w:bCs/>
                <w:iCs/>
                <w:color w:val="000000"/>
                <w:sz w:val="20"/>
              </w:rPr>
              <w:t xml:space="preserve">, cu excepția cuplurilor de locomotive 040 DHC sau </w:t>
            </w:r>
          </w:p>
          <w:p w14:paraId="5806D3DB" w14:textId="77777777" w:rsidR="00B211D2" w:rsidRPr="007126D7" w:rsidRDefault="00B211D2">
            <w:pPr>
              <w:spacing w:before="40" w:after="40" w:line="360" w:lineRule="auto"/>
              <w:ind w:left="57" w:right="57"/>
              <w:rPr>
                <w:b/>
                <w:bCs/>
                <w:iCs/>
                <w:color w:val="000000"/>
                <w:sz w:val="20"/>
              </w:rPr>
            </w:pPr>
            <w:r>
              <w:rPr>
                <w:b/>
                <w:bCs/>
                <w:iCs/>
                <w:color w:val="000000"/>
                <w:sz w:val="20"/>
              </w:rPr>
              <w:t>o locomotivă 060 DA și o locomotivă 040 DHC</w:t>
            </w:r>
            <w:r w:rsidRPr="007126D7">
              <w:rPr>
                <w:b/>
                <w:bCs/>
                <w:iCs/>
                <w:color w:val="000000"/>
                <w:sz w:val="20"/>
              </w:rPr>
              <w:t>.</w:t>
            </w:r>
          </w:p>
          <w:p w14:paraId="18FA4D74" w14:textId="77777777" w:rsidR="00B211D2" w:rsidRPr="00744E17" w:rsidRDefault="00B211D2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color w:val="000000"/>
                <w:sz w:val="20"/>
              </w:rPr>
            </w:pPr>
            <w:r w:rsidRPr="00744E17">
              <w:rPr>
                <w:b/>
                <w:bCs/>
                <w:i/>
                <w:iCs/>
                <w:color w:val="000000"/>
                <w:sz w:val="20"/>
              </w:rPr>
              <w:t>Nesemnalizată pe teren.</w:t>
            </w:r>
          </w:p>
        </w:tc>
      </w:tr>
      <w:tr w:rsidR="00B211D2" w:rsidRPr="007126D7" w14:paraId="10E2428B" w14:textId="77777777">
        <w:trPr>
          <w:cantSplit/>
          <w:trHeight w:val="986"/>
          <w:jc w:val="center"/>
        </w:trPr>
        <w:tc>
          <w:tcPr>
            <w:tcW w:w="63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B27402D" w14:textId="77777777" w:rsidR="00B211D2" w:rsidRPr="007126D7" w:rsidRDefault="00B211D2" w:rsidP="00B211D2">
            <w:pPr>
              <w:numPr>
                <w:ilvl w:val="0"/>
                <w:numId w:val="61"/>
              </w:numPr>
              <w:spacing w:before="120" w:after="120"/>
              <w:ind w:left="227" w:firstLine="0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BD5DA36" w14:textId="77777777" w:rsidR="00B211D2" w:rsidRPr="007126D7" w:rsidRDefault="00B211D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  <w:r w:rsidRPr="007126D7">
              <w:rPr>
                <w:b/>
                <w:bCs/>
                <w:color w:val="000000"/>
                <w:sz w:val="20"/>
              </w:rPr>
              <w:t>243+000</w:t>
            </w:r>
          </w:p>
          <w:p w14:paraId="1621179F" w14:textId="77777777" w:rsidR="00B211D2" w:rsidRPr="007126D7" w:rsidRDefault="00B211D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  <w:r w:rsidRPr="007126D7">
              <w:rPr>
                <w:b/>
                <w:bCs/>
                <w:color w:val="000000"/>
                <w:sz w:val="20"/>
              </w:rPr>
              <w:t>243+050</w:t>
            </w: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E93E59D" w14:textId="77777777" w:rsidR="00B211D2" w:rsidRPr="007126D7" w:rsidRDefault="00B211D2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color w:val="000000"/>
                <w:sz w:val="36"/>
              </w:rPr>
            </w:pPr>
            <w:r w:rsidRPr="007126D7">
              <w:rPr>
                <w:b/>
                <w:bCs/>
                <w:color w:val="000000"/>
                <w:sz w:val="36"/>
              </w:rPr>
              <w:t>30</w:t>
            </w:r>
          </w:p>
        </w:tc>
        <w:tc>
          <w:tcPr>
            <w:tcW w:w="217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ADC6A03" w14:textId="77777777" w:rsidR="00B211D2" w:rsidRPr="007126D7" w:rsidRDefault="00B211D2">
            <w:pPr>
              <w:spacing w:before="40" w:after="40" w:line="360" w:lineRule="auto"/>
              <w:ind w:left="57" w:right="57"/>
              <w:rPr>
                <w:b/>
                <w:bCs/>
                <w:color w:val="000000"/>
                <w:sz w:val="20"/>
              </w:rPr>
            </w:pPr>
            <w:r w:rsidRPr="007126D7">
              <w:rPr>
                <w:b/>
                <w:bCs/>
                <w:color w:val="000000"/>
                <w:sz w:val="20"/>
              </w:rPr>
              <w:t>Drăgăşani -</w:t>
            </w:r>
          </w:p>
          <w:p w14:paraId="54DBD4D9" w14:textId="77777777" w:rsidR="00B211D2" w:rsidRPr="007126D7" w:rsidRDefault="00B211D2">
            <w:pPr>
              <w:spacing w:before="40" w:after="40" w:line="360" w:lineRule="auto"/>
              <w:ind w:left="57" w:right="57"/>
              <w:rPr>
                <w:b/>
                <w:bCs/>
                <w:color w:val="000000"/>
                <w:sz w:val="20"/>
              </w:rPr>
            </w:pPr>
            <w:r w:rsidRPr="007126D7">
              <w:rPr>
                <w:b/>
                <w:bCs/>
                <w:color w:val="000000"/>
                <w:sz w:val="20"/>
              </w:rPr>
              <w:t>Zăvideni</w:t>
            </w:r>
          </w:p>
        </w:tc>
        <w:tc>
          <w:tcPr>
            <w:tcW w:w="9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08167EB" w14:textId="77777777" w:rsidR="00B211D2" w:rsidRPr="007126D7" w:rsidRDefault="00B211D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F7C691A" w14:textId="77777777" w:rsidR="00B211D2" w:rsidRPr="007126D7" w:rsidRDefault="00B211D2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color w:val="000000"/>
                <w:sz w:val="36"/>
              </w:rPr>
            </w:pP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2D8F644" w14:textId="77777777" w:rsidR="00B211D2" w:rsidRPr="007126D7" w:rsidRDefault="00B211D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86C7728" w14:textId="77777777" w:rsidR="00B211D2" w:rsidRPr="007126D7" w:rsidRDefault="00B211D2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color w:val="000000"/>
                <w:sz w:val="36"/>
              </w:rPr>
            </w:pPr>
          </w:p>
        </w:tc>
        <w:tc>
          <w:tcPr>
            <w:tcW w:w="246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423F519" w14:textId="77777777" w:rsidR="00B211D2" w:rsidRDefault="00B211D2">
            <w:pPr>
              <w:spacing w:before="40" w:after="40" w:line="360" w:lineRule="auto"/>
              <w:ind w:left="57" w:right="57"/>
              <w:rPr>
                <w:b/>
                <w:bCs/>
                <w:iCs/>
                <w:color w:val="000000"/>
                <w:sz w:val="20"/>
              </w:rPr>
            </w:pPr>
            <w:r>
              <w:rPr>
                <w:b/>
                <w:bCs/>
                <w:iCs/>
                <w:color w:val="000000"/>
                <w:sz w:val="20"/>
              </w:rPr>
              <w:t>*</w:t>
            </w:r>
            <w:r w:rsidRPr="007126D7">
              <w:rPr>
                <w:b/>
                <w:bCs/>
                <w:iCs/>
                <w:color w:val="000000"/>
                <w:sz w:val="20"/>
              </w:rPr>
              <w:t xml:space="preserve">Valabil pentru trenurile </w:t>
            </w:r>
            <w:r>
              <w:rPr>
                <w:b/>
                <w:bCs/>
                <w:iCs/>
                <w:color w:val="000000"/>
                <w:sz w:val="20"/>
              </w:rPr>
              <w:t>care au în componență</w:t>
            </w:r>
            <w:r w:rsidRPr="007126D7">
              <w:rPr>
                <w:b/>
                <w:bCs/>
                <w:iCs/>
                <w:color w:val="000000"/>
                <w:sz w:val="20"/>
              </w:rPr>
              <w:t xml:space="preserve"> două locomotive cuplate</w:t>
            </w:r>
            <w:r>
              <w:rPr>
                <w:b/>
                <w:bCs/>
                <w:iCs/>
                <w:color w:val="000000"/>
                <w:sz w:val="20"/>
              </w:rPr>
              <w:t xml:space="preserve">, cu excepția cuplurilor de locomotive 040 DHC sau </w:t>
            </w:r>
          </w:p>
          <w:p w14:paraId="327EA96F" w14:textId="77777777" w:rsidR="00B211D2" w:rsidRPr="007126D7" w:rsidRDefault="00B211D2">
            <w:pPr>
              <w:spacing w:before="40" w:after="40" w:line="360" w:lineRule="auto"/>
              <w:ind w:left="57" w:right="57"/>
              <w:rPr>
                <w:b/>
                <w:bCs/>
                <w:iCs/>
                <w:color w:val="000000"/>
                <w:sz w:val="20"/>
              </w:rPr>
            </w:pPr>
            <w:r>
              <w:rPr>
                <w:b/>
                <w:bCs/>
                <w:iCs/>
                <w:color w:val="000000"/>
                <w:sz w:val="20"/>
              </w:rPr>
              <w:t>o locomotivă 060 DA și o locomotivă 040 DHC</w:t>
            </w:r>
            <w:r w:rsidRPr="007126D7">
              <w:rPr>
                <w:b/>
                <w:bCs/>
                <w:iCs/>
                <w:color w:val="000000"/>
                <w:sz w:val="20"/>
              </w:rPr>
              <w:t>.</w:t>
            </w:r>
          </w:p>
          <w:p w14:paraId="4036C9A3" w14:textId="77777777" w:rsidR="00B211D2" w:rsidRPr="00744E17" w:rsidRDefault="00B211D2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color w:val="000000"/>
                <w:sz w:val="20"/>
              </w:rPr>
            </w:pPr>
            <w:r w:rsidRPr="00744E17">
              <w:rPr>
                <w:b/>
                <w:bCs/>
                <w:i/>
                <w:iCs/>
                <w:color w:val="000000"/>
                <w:sz w:val="20"/>
              </w:rPr>
              <w:t>Nesemnalizată pe teren.</w:t>
            </w:r>
          </w:p>
        </w:tc>
      </w:tr>
      <w:tr w:rsidR="00B211D2" w:rsidRPr="007126D7" w14:paraId="526BAF73" w14:textId="77777777">
        <w:trPr>
          <w:cantSplit/>
          <w:trHeight w:val="986"/>
          <w:jc w:val="center"/>
        </w:trPr>
        <w:tc>
          <w:tcPr>
            <w:tcW w:w="63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31F772E" w14:textId="77777777" w:rsidR="00B211D2" w:rsidRPr="007126D7" w:rsidRDefault="00B211D2" w:rsidP="00B211D2">
            <w:pPr>
              <w:numPr>
                <w:ilvl w:val="0"/>
                <w:numId w:val="61"/>
              </w:numPr>
              <w:spacing w:before="120" w:after="120"/>
              <w:ind w:left="227" w:firstLine="0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92C11C0" w14:textId="77777777" w:rsidR="00B211D2" w:rsidRDefault="00B211D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>248+500</w:t>
            </w:r>
          </w:p>
          <w:p w14:paraId="2AB1DE20" w14:textId="77777777" w:rsidR="00B211D2" w:rsidRPr="007126D7" w:rsidRDefault="00B211D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>249+300</w:t>
            </w: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4A33058" w14:textId="77777777" w:rsidR="00B211D2" w:rsidRPr="007126D7" w:rsidRDefault="00B211D2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color w:val="000000"/>
                <w:sz w:val="36"/>
              </w:rPr>
            </w:pPr>
            <w:r>
              <w:rPr>
                <w:b/>
                <w:bCs/>
                <w:color w:val="000000"/>
                <w:sz w:val="36"/>
              </w:rPr>
              <w:t>50</w:t>
            </w:r>
          </w:p>
        </w:tc>
        <w:tc>
          <w:tcPr>
            <w:tcW w:w="217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38254B9" w14:textId="77777777" w:rsidR="00B211D2" w:rsidRPr="007126D7" w:rsidRDefault="00B211D2" w:rsidP="00617B93">
            <w:pPr>
              <w:spacing w:before="40" w:after="40" w:line="360" w:lineRule="auto"/>
              <w:ind w:left="57" w:right="57"/>
              <w:rPr>
                <w:b/>
                <w:bCs/>
                <w:color w:val="000000"/>
                <w:sz w:val="20"/>
              </w:rPr>
            </w:pPr>
            <w:r w:rsidRPr="007126D7">
              <w:rPr>
                <w:b/>
                <w:bCs/>
                <w:color w:val="000000"/>
                <w:sz w:val="20"/>
              </w:rPr>
              <w:t>Drăgăşani -</w:t>
            </w:r>
          </w:p>
          <w:p w14:paraId="39F8EBE3" w14:textId="77777777" w:rsidR="00B211D2" w:rsidRPr="007126D7" w:rsidRDefault="00B211D2" w:rsidP="00617B93">
            <w:pPr>
              <w:spacing w:before="40" w:after="40" w:line="360" w:lineRule="auto"/>
              <w:ind w:left="57" w:right="57"/>
              <w:rPr>
                <w:b/>
                <w:bCs/>
                <w:color w:val="000000"/>
                <w:sz w:val="20"/>
              </w:rPr>
            </w:pPr>
            <w:r w:rsidRPr="007126D7">
              <w:rPr>
                <w:b/>
                <w:bCs/>
                <w:color w:val="000000"/>
                <w:sz w:val="20"/>
              </w:rPr>
              <w:t>Zăvideni</w:t>
            </w:r>
          </w:p>
        </w:tc>
        <w:tc>
          <w:tcPr>
            <w:tcW w:w="9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D7E4386" w14:textId="77777777" w:rsidR="00B211D2" w:rsidRPr="007126D7" w:rsidRDefault="00B211D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FF14047" w14:textId="77777777" w:rsidR="00B211D2" w:rsidRPr="007126D7" w:rsidRDefault="00B211D2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color w:val="000000"/>
                <w:sz w:val="36"/>
              </w:rPr>
            </w:pP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53B9A0B" w14:textId="77777777" w:rsidR="00B211D2" w:rsidRPr="007126D7" w:rsidRDefault="00B211D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A915EF4" w14:textId="77777777" w:rsidR="00B211D2" w:rsidRPr="007126D7" w:rsidRDefault="00B211D2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color w:val="000000"/>
                <w:sz w:val="36"/>
              </w:rPr>
            </w:pPr>
          </w:p>
        </w:tc>
        <w:tc>
          <w:tcPr>
            <w:tcW w:w="246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5F49101" w14:textId="77777777" w:rsidR="00B211D2" w:rsidRDefault="00B211D2">
            <w:pPr>
              <w:spacing w:before="40" w:after="40" w:line="360" w:lineRule="auto"/>
              <w:ind w:left="57" w:right="57"/>
              <w:rPr>
                <w:b/>
                <w:bCs/>
                <w:iCs/>
                <w:color w:val="000000"/>
                <w:sz w:val="20"/>
              </w:rPr>
            </w:pPr>
            <w:r>
              <w:rPr>
                <w:b/>
                <w:bCs/>
                <w:iCs/>
                <w:color w:val="000000"/>
                <w:sz w:val="20"/>
              </w:rPr>
              <w:t>Fără inductori.</w:t>
            </w:r>
          </w:p>
        </w:tc>
      </w:tr>
      <w:tr w:rsidR="00B211D2" w:rsidRPr="007126D7" w14:paraId="058CA69C" w14:textId="77777777">
        <w:trPr>
          <w:cantSplit/>
          <w:trHeight w:val="986"/>
          <w:jc w:val="center"/>
        </w:trPr>
        <w:tc>
          <w:tcPr>
            <w:tcW w:w="63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836B1B0" w14:textId="77777777" w:rsidR="00B211D2" w:rsidRPr="007126D7" w:rsidRDefault="00B211D2" w:rsidP="00B211D2">
            <w:pPr>
              <w:numPr>
                <w:ilvl w:val="0"/>
                <w:numId w:val="61"/>
              </w:numPr>
              <w:spacing w:before="120" w:after="120"/>
              <w:ind w:left="227" w:firstLine="0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54B576C" w14:textId="77777777" w:rsidR="00B211D2" w:rsidRPr="007126D7" w:rsidRDefault="00B211D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  <w:r w:rsidRPr="007126D7">
              <w:rPr>
                <w:b/>
                <w:bCs/>
                <w:color w:val="000000"/>
                <w:sz w:val="20"/>
              </w:rPr>
              <w:t>249+040</w:t>
            </w:r>
          </w:p>
          <w:p w14:paraId="2665A3B3" w14:textId="77777777" w:rsidR="00B211D2" w:rsidRPr="007126D7" w:rsidRDefault="00B211D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  <w:r w:rsidRPr="007126D7">
              <w:rPr>
                <w:b/>
                <w:bCs/>
                <w:color w:val="000000"/>
                <w:sz w:val="20"/>
              </w:rPr>
              <w:t>249+090</w:t>
            </w: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445DF39" w14:textId="77777777" w:rsidR="00B211D2" w:rsidRPr="007126D7" w:rsidRDefault="00B211D2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color w:val="000000"/>
                <w:sz w:val="36"/>
              </w:rPr>
            </w:pPr>
            <w:r w:rsidRPr="007126D7">
              <w:rPr>
                <w:b/>
                <w:bCs/>
                <w:color w:val="000000"/>
                <w:sz w:val="36"/>
              </w:rPr>
              <w:t>30</w:t>
            </w:r>
          </w:p>
        </w:tc>
        <w:tc>
          <w:tcPr>
            <w:tcW w:w="217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7915557" w14:textId="77777777" w:rsidR="00B211D2" w:rsidRPr="007126D7" w:rsidRDefault="00B211D2">
            <w:pPr>
              <w:spacing w:before="40" w:after="40" w:line="360" w:lineRule="auto"/>
              <w:ind w:left="57" w:right="57"/>
              <w:rPr>
                <w:b/>
                <w:bCs/>
                <w:color w:val="000000"/>
                <w:sz w:val="20"/>
              </w:rPr>
            </w:pPr>
            <w:r w:rsidRPr="007126D7">
              <w:rPr>
                <w:b/>
                <w:bCs/>
                <w:color w:val="000000"/>
                <w:sz w:val="20"/>
              </w:rPr>
              <w:t>Drăgăşani -</w:t>
            </w:r>
          </w:p>
          <w:p w14:paraId="0D83B6F6" w14:textId="77777777" w:rsidR="00B211D2" w:rsidRPr="007126D7" w:rsidRDefault="00B211D2">
            <w:pPr>
              <w:spacing w:before="40" w:after="40" w:line="360" w:lineRule="auto"/>
              <w:ind w:left="57" w:right="57"/>
              <w:rPr>
                <w:b/>
                <w:bCs/>
                <w:color w:val="000000"/>
                <w:sz w:val="20"/>
              </w:rPr>
            </w:pPr>
            <w:r w:rsidRPr="007126D7">
              <w:rPr>
                <w:b/>
                <w:bCs/>
                <w:color w:val="000000"/>
                <w:sz w:val="20"/>
              </w:rPr>
              <w:t>Zăvideni</w:t>
            </w:r>
          </w:p>
        </w:tc>
        <w:tc>
          <w:tcPr>
            <w:tcW w:w="9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10EB25E" w14:textId="77777777" w:rsidR="00B211D2" w:rsidRPr="007126D7" w:rsidRDefault="00B211D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BDD800F" w14:textId="77777777" w:rsidR="00B211D2" w:rsidRPr="007126D7" w:rsidRDefault="00B211D2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color w:val="000000"/>
                <w:sz w:val="36"/>
              </w:rPr>
            </w:pP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B86BD53" w14:textId="77777777" w:rsidR="00B211D2" w:rsidRPr="007126D7" w:rsidRDefault="00B211D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B1A1F58" w14:textId="77777777" w:rsidR="00B211D2" w:rsidRPr="007126D7" w:rsidRDefault="00B211D2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color w:val="000000"/>
                <w:sz w:val="36"/>
              </w:rPr>
            </w:pPr>
          </w:p>
        </w:tc>
        <w:tc>
          <w:tcPr>
            <w:tcW w:w="246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4317F76" w14:textId="77777777" w:rsidR="00B211D2" w:rsidRDefault="00B211D2">
            <w:pPr>
              <w:spacing w:before="40" w:after="40" w:line="360" w:lineRule="auto"/>
              <w:ind w:left="57" w:right="57"/>
              <w:rPr>
                <w:b/>
                <w:bCs/>
                <w:iCs/>
                <w:color w:val="000000"/>
                <w:sz w:val="20"/>
              </w:rPr>
            </w:pPr>
            <w:r>
              <w:rPr>
                <w:b/>
                <w:bCs/>
                <w:iCs/>
                <w:color w:val="000000"/>
                <w:sz w:val="20"/>
              </w:rPr>
              <w:t>*</w:t>
            </w:r>
            <w:r w:rsidRPr="007126D7">
              <w:rPr>
                <w:b/>
                <w:bCs/>
                <w:iCs/>
                <w:color w:val="000000"/>
                <w:sz w:val="20"/>
              </w:rPr>
              <w:t xml:space="preserve">Valabil pentru trenurile </w:t>
            </w:r>
            <w:r>
              <w:rPr>
                <w:b/>
                <w:bCs/>
                <w:iCs/>
                <w:color w:val="000000"/>
                <w:sz w:val="20"/>
              </w:rPr>
              <w:t>care au în componență</w:t>
            </w:r>
            <w:r w:rsidRPr="007126D7">
              <w:rPr>
                <w:b/>
                <w:bCs/>
                <w:iCs/>
                <w:color w:val="000000"/>
                <w:sz w:val="20"/>
              </w:rPr>
              <w:t xml:space="preserve"> două locomotive cuplate</w:t>
            </w:r>
            <w:r>
              <w:rPr>
                <w:b/>
                <w:bCs/>
                <w:iCs/>
                <w:color w:val="000000"/>
                <w:sz w:val="20"/>
              </w:rPr>
              <w:t xml:space="preserve">, cu excepția cuplurilor de locomotive 040 DHC sau </w:t>
            </w:r>
          </w:p>
          <w:p w14:paraId="69F39B85" w14:textId="77777777" w:rsidR="00B211D2" w:rsidRPr="007126D7" w:rsidRDefault="00B211D2">
            <w:pPr>
              <w:spacing w:before="40" w:after="40" w:line="360" w:lineRule="auto"/>
              <w:ind w:left="57" w:right="57"/>
              <w:rPr>
                <w:b/>
                <w:bCs/>
                <w:iCs/>
                <w:color w:val="000000"/>
                <w:sz w:val="20"/>
              </w:rPr>
            </w:pPr>
            <w:r>
              <w:rPr>
                <w:b/>
                <w:bCs/>
                <w:iCs/>
                <w:color w:val="000000"/>
                <w:sz w:val="20"/>
              </w:rPr>
              <w:t>o locomotivă 060 DA și o locomotivă 040 DHC</w:t>
            </w:r>
            <w:r w:rsidRPr="007126D7">
              <w:rPr>
                <w:b/>
                <w:bCs/>
                <w:iCs/>
                <w:color w:val="000000"/>
                <w:sz w:val="20"/>
              </w:rPr>
              <w:t>.</w:t>
            </w:r>
          </w:p>
          <w:p w14:paraId="41A22C5C" w14:textId="77777777" w:rsidR="00B211D2" w:rsidRPr="00744E17" w:rsidRDefault="00B211D2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color w:val="000000"/>
                <w:sz w:val="20"/>
              </w:rPr>
            </w:pPr>
            <w:r w:rsidRPr="00744E17">
              <w:rPr>
                <w:b/>
                <w:bCs/>
                <w:i/>
                <w:iCs/>
                <w:color w:val="000000"/>
                <w:sz w:val="20"/>
              </w:rPr>
              <w:t>Nesemnalizată pe teren.</w:t>
            </w:r>
          </w:p>
        </w:tc>
      </w:tr>
      <w:tr w:rsidR="00B211D2" w:rsidRPr="007126D7" w14:paraId="4C1945D0" w14:textId="77777777">
        <w:trPr>
          <w:cantSplit/>
          <w:trHeight w:val="986"/>
          <w:jc w:val="center"/>
        </w:trPr>
        <w:tc>
          <w:tcPr>
            <w:tcW w:w="63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FE05256" w14:textId="77777777" w:rsidR="00B211D2" w:rsidRPr="007126D7" w:rsidRDefault="00B211D2" w:rsidP="00B211D2">
            <w:pPr>
              <w:numPr>
                <w:ilvl w:val="0"/>
                <w:numId w:val="61"/>
              </w:numPr>
              <w:spacing w:before="120" w:after="120"/>
              <w:ind w:left="227" w:firstLine="0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BC398C3" w14:textId="77777777" w:rsidR="00B211D2" w:rsidRPr="007126D7" w:rsidRDefault="00B211D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  <w:r w:rsidRPr="007126D7">
              <w:rPr>
                <w:b/>
                <w:bCs/>
                <w:color w:val="000000"/>
                <w:sz w:val="20"/>
              </w:rPr>
              <w:t>249+500</w:t>
            </w:r>
          </w:p>
          <w:p w14:paraId="79C863DA" w14:textId="77777777" w:rsidR="00B211D2" w:rsidRPr="007126D7" w:rsidRDefault="00B211D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  <w:r w:rsidRPr="007126D7">
              <w:rPr>
                <w:b/>
                <w:bCs/>
                <w:color w:val="000000"/>
                <w:sz w:val="20"/>
              </w:rPr>
              <w:t>249+550</w:t>
            </w: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7AB9B6F" w14:textId="77777777" w:rsidR="00B211D2" w:rsidRPr="007126D7" w:rsidRDefault="00B211D2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color w:val="000000"/>
                <w:sz w:val="36"/>
              </w:rPr>
            </w:pPr>
            <w:r w:rsidRPr="007126D7">
              <w:rPr>
                <w:b/>
                <w:bCs/>
                <w:color w:val="000000"/>
                <w:sz w:val="36"/>
              </w:rPr>
              <w:t>30</w:t>
            </w:r>
          </w:p>
        </w:tc>
        <w:tc>
          <w:tcPr>
            <w:tcW w:w="217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D76A0E8" w14:textId="77777777" w:rsidR="00B211D2" w:rsidRPr="007126D7" w:rsidRDefault="00B211D2">
            <w:pPr>
              <w:spacing w:before="40" w:after="40" w:line="360" w:lineRule="auto"/>
              <w:ind w:left="57" w:right="57"/>
              <w:rPr>
                <w:b/>
                <w:bCs/>
                <w:color w:val="000000"/>
                <w:sz w:val="20"/>
              </w:rPr>
            </w:pPr>
            <w:r w:rsidRPr="007126D7">
              <w:rPr>
                <w:b/>
                <w:bCs/>
                <w:color w:val="000000"/>
                <w:sz w:val="20"/>
              </w:rPr>
              <w:t>Drăgăşani -</w:t>
            </w:r>
          </w:p>
          <w:p w14:paraId="3B07A4DF" w14:textId="77777777" w:rsidR="00B211D2" w:rsidRPr="007126D7" w:rsidRDefault="00B211D2">
            <w:pPr>
              <w:spacing w:before="40" w:after="40" w:line="360" w:lineRule="auto"/>
              <w:ind w:left="57" w:right="57"/>
              <w:rPr>
                <w:b/>
                <w:bCs/>
                <w:color w:val="000000"/>
                <w:sz w:val="20"/>
              </w:rPr>
            </w:pPr>
            <w:r w:rsidRPr="007126D7">
              <w:rPr>
                <w:b/>
                <w:bCs/>
                <w:color w:val="000000"/>
                <w:sz w:val="20"/>
              </w:rPr>
              <w:t>Zăvideni</w:t>
            </w:r>
          </w:p>
        </w:tc>
        <w:tc>
          <w:tcPr>
            <w:tcW w:w="9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F4CC885" w14:textId="77777777" w:rsidR="00B211D2" w:rsidRPr="007126D7" w:rsidRDefault="00B211D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FB55110" w14:textId="77777777" w:rsidR="00B211D2" w:rsidRPr="007126D7" w:rsidRDefault="00B211D2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color w:val="000000"/>
                <w:sz w:val="36"/>
              </w:rPr>
            </w:pP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9F395DF" w14:textId="77777777" w:rsidR="00B211D2" w:rsidRPr="007126D7" w:rsidRDefault="00B211D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0C97BA7" w14:textId="77777777" w:rsidR="00B211D2" w:rsidRPr="007126D7" w:rsidRDefault="00B211D2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color w:val="000000"/>
                <w:sz w:val="36"/>
              </w:rPr>
            </w:pPr>
          </w:p>
        </w:tc>
        <w:tc>
          <w:tcPr>
            <w:tcW w:w="246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C99A83B" w14:textId="77777777" w:rsidR="00B211D2" w:rsidRDefault="00B211D2">
            <w:pPr>
              <w:spacing w:before="40" w:after="40" w:line="360" w:lineRule="auto"/>
              <w:ind w:left="57" w:right="57"/>
              <w:rPr>
                <w:b/>
                <w:bCs/>
                <w:iCs/>
                <w:color w:val="000000"/>
                <w:sz w:val="20"/>
              </w:rPr>
            </w:pPr>
            <w:r>
              <w:rPr>
                <w:b/>
                <w:bCs/>
                <w:iCs/>
                <w:color w:val="000000"/>
                <w:sz w:val="20"/>
              </w:rPr>
              <w:t>*</w:t>
            </w:r>
            <w:r w:rsidRPr="007126D7">
              <w:rPr>
                <w:b/>
                <w:bCs/>
                <w:iCs/>
                <w:color w:val="000000"/>
                <w:sz w:val="20"/>
              </w:rPr>
              <w:t xml:space="preserve">Valabil pentru trenurile </w:t>
            </w:r>
            <w:r>
              <w:rPr>
                <w:b/>
                <w:bCs/>
                <w:iCs/>
                <w:color w:val="000000"/>
                <w:sz w:val="20"/>
              </w:rPr>
              <w:t>care au în componență</w:t>
            </w:r>
            <w:r w:rsidRPr="007126D7">
              <w:rPr>
                <w:b/>
                <w:bCs/>
                <w:iCs/>
                <w:color w:val="000000"/>
                <w:sz w:val="20"/>
              </w:rPr>
              <w:t xml:space="preserve"> două locomotive cuplate</w:t>
            </w:r>
            <w:r>
              <w:rPr>
                <w:b/>
                <w:bCs/>
                <w:iCs/>
                <w:color w:val="000000"/>
                <w:sz w:val="20"/>
              </w:rPr>
              <w:t xml:space="preserve">, cu excepția cuplurilor de locomotive 040 DHC sau </w:t>
            </w:r>
          </w:p>
          <w:p w14:paraId="2DD7D54C" w14:textId="77777777" w:rsidR="00B211D2" w:rsidRPr="007126D7" w:rsidRDefault="00B211D2">
            <w:pPr>
              <w:spacing w:before="40" w:after="40" w:line="360" w:lineRule="auto"/>
              <w:ind w:left="57" w:right="57"/>
              <w:rPr>
                <w:b/>
                <w:bCs/>
                <w:iCs/>
                <w:color w:val="000000"/>
                <w:sz w:val="20"/>
              </w:rPr>
            </w:pPr>
            <w:r>
              <w:rPr>
                <w:b/>
                <w:bCs/>
                <w:iCs/>
                <w:color w:val="000000"/>
                <w:sz w:val="20"/>
              </w:rPr>
              <w:t>o locomotivă 060 DA și o locomotivă 040 DHC</w:t>
            </w:r>
            <w:r w:rsidRPr="007126D7">
              <w:rPr>
                <w:b/>
                <w:bCs/>
                <w:iCs/>
                <w:color w:val="000000"/>
                <w:sz w:val="20"/>
              </w:rPr>
              <w:t>.</w:t>
            </w:r>
          </w:p>
          <w:p w14:paraId="4C1E93CF" w14:textId="77777777" w:rsidR="00B211D2" w:rsidRPr="00744E17" w:rsidRDefault="00B211D2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color w:val="000000"/>
                <w:sz w:val="20"/>
              </w:rPr>
            </w:pPr>
            <w:r w:rsidRPr="00744E17">
              <w:rPr>
                <w:b/>
                <w:bCs/>
                <w:i/>
                <w:iCs/>
                <w:color w:val="000000"/>
                <w:sz w:val="20"/>
              </w:rPr>
              <w:t>Nesemnalizată pe teren.</w:t>
            </w:r>
          </w:p>
        </w:tc>
      </w:tr>
      <w:tr w:rsidR="00B211D2" w:rsidRPr="007126D7" w14:paraId="5619781F" w14:textId="77777777">
        <w:trPr>
          <w:cantSplit/>
          <w:trHeight w:val="986"/>
          <w:jc w:val="center"/>
        </w:trPr>
        <w:tc>
          <w:tcPr>
            <w:tcW w:w="63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0981FB2" w14:textId="77777777" w:rsidR="00B211D2" w:rsidRPr="007126D7" w:rsidRDefault="00B211D2" w:rsidP="00B211D2">
            <w:pPr>
              <w:numPr>
                <w:ilvl w:val="0"/>
                <w:numId w:val="61"/>
              </w:numPr>
              <w:spacing w:before="120" w:after="120"/>
              <w:ind w:left="227" w:firstLine="0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704AF0D" w14:textId="77777777" w:rsidR="00B211D2" w:rsidRPr="007126D7" w:rsidRDefault="00B211D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  <w:r w:rsidRPr="007126D7">
              <w:rPr>
                <w:b/>
                <w:bCs/>
                <w:color w:val="000000"/>
                <w:sz w:val="20"/>
              </w:rPr>
              <w:t>251+060</w:t>
            </w:r>
          </w:p>
          <w:p w14:paraId="39BC7930" w14:textId="77777777" w:rsidR="00B211D2" w:rsidRPr="007126D7" w:rsidRDefault="00B211D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  <w:r w:rsidRPr="007126D7">
              <w:rPr>
                <w:b/>
                <w:bCs/>
                <w:color w:val="000000"/>
                <w:sz w:val="20"/>
              </w:rPr>
              <w:t>251+110</w:t>
            </w: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E820839" w14:textId="77777777" w:rsidR="00B211D2" w:rsidRPr="007126D7" w:rsidRDefault="00B211D2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color w:val="000000"/>
                <w:sz w:val="36"/>
              </w:rPr>
            </w:pPr>
            <w:r w:rsidRPr="007126D7">
              <w:rPr>
                <w:b/>
                <w:bCs/>
                <w:color w:val="000000"/>
                <w:sz w:val="36"/>
              </w:rPr>
              <w:t>30</w:t>
            </w:r>
          </w:p>
        </w:tc>
        <w:tc>
          <w:tcPr>
            <w:tcW w:w="217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D8227C2" w14:textId="77777777" w:rsidR="00B211D2" w:rsidRPr="007126D7" w:rsidRDefault="00B211D2">
            <w:pPr>
              <w:spacing w:before="40" w:after="40" w:line="360" w:lineRule="auto"/>
              <w:ind w:left="57" w:right="57"/>
              <w:rPr>
                <w:b/>
                <w:bCs/>
                <w:color w:val="000000"/>
                <w:sz w:val="20"/>
              </w:rPr>
            </w:pPr>
            <w:r w:rsidRPr="007126D7">
              <w:rPr>
                <w:b/>
                <w:bCs/>
                <w:color w:val="000000"/>
                <w:sz w:val="20"/>
              </w:rPr>
              <w:t>Zăvideni -</w:t>
            </w:r>
          </w:p>
          <w:p w14:paraId="753C0807" w14:textId="77777777" w:rsidR="00B211D2" w:rsidRPr="007126D7" w:rsidRDefault="00B211D2">
            <w:pPr>
              <w:spacing w:before="40" w:after="40" w:line="360" w:lineRule="auto"/>
              <w:ind w:left="57" w:right="57"/>
              <w:rPr>
                <w:b/>
                <w:bCs/>
                <w:color w:val="000000"/>
                <w:sz w:val="20"/>
              </w:rPr>
            </w:pPr>
            <w:r w:rsidRPr="007126D7">
              <w:rPr>
                <w:b/>
                <w:bCs/>
                <w:color w:val="000000"/>
                <w:sz w:val="20"/>
              </w:rPr>
              <w:t>Fişcălia</w:t>
            </w:r>
          </w:p>
        </w:tc>
        <w:tc>
          <w:tcPr>
            <w:tcW w:w="9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B0CEA7C" w14:textId="77777777" w:rsidR="00B211D2" w:rsidRPr="007126D7" w:rsidRDefault="00B211D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98C46ED" w14:textId="77777777" w:rsidR="00B211D2" w:rsidRPr="007126D7" w:rsidRDefault="00B211D2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color w:val="000000"/>
                <w:sz w:val="36"/>
              </w:rPr>
            </w:pP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589CE8E" w14:textId="77777777" w:rsidR="00B211D2" w:rsidRPr="007126D7" w:rsidRDefault="00B211D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2C62355" w14:textId="77777777" w:rsidR="00B211D2" w:rsidRPr="007126D7" w:rsidRDefault="00B211D2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color w:val="000000"/>
                <w:sz w:val="36"/>
              </w:rPr>
            </w:pPr>
          </w:p>
        </w:tc>
        <w:tc>
          <w:tcPr>
            <w:tcW w:w="246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646568F" w14:textId="77777777" w:rsidR="00B211D2" w:rsidRDefault="00B211D2">
            <w:pPr>
              <w:spacing w:before="40" w:after="40" w:line="360" w:lineRule="auto"/>
              <w:ind w:left="57" w:right="57"/>
              <w:rPr>
                <w:b/>
                <w:bCs/>
                <w:iCs/>
                <w:color w:val="000000"/>
                <w:sz w:val="20"/>
              </w:rPr>
            </w:pPr>
            <w:r>
              <w:rPr>
                <w:b/>
                <w:bCs/>
                <w:iCs/>
                <w:color w:val="000000"/>
                <w:sz w:val="20"/>
              </w:rPr>
              <w:t>*</w:t>
            </w:r>
            <w:r w:rsidRPr="007126D7">
              <w:rPr>
                <w:b/>
                <w:bCs/>
                <w:iCs/>
                <w:color w:val="000000"/>
                <w:sz w:val="20"/>
              </w:rPr>
              <w:t xml:space="preserve">Valabil pentru trenurile </w:t>
            </w:r>
            <w:r>
              <w:rPr>
                <w:b/>
                <w:bCs/>
                <w:iCs/>
                <w:color w:val="000000"/>
                <w:sz w:val="20"/>
              </w:rPr>
              <w:t>care au în componență</w:t>
            </w:r>
            <w:r w:rsidRPr="007126D7">
              <w:rPr>
                <w:b/>
                <w:bCs/>
                <w:iCs/>
                <w:color w:val="000000"/>
                <w:sz w:val="20"/>
              </w:rPr>
              <w:t xml:space="preserve"> două locomotive cuplate</w:t>
            </w:r>
            <w:r>
              <w:rPr>
                <w:b/>
                <w:bCs/>
                <w:iCs/>
                <w:color w:val="000000"/>
                <w:sz w:val="20"/>
              </w:rPr>
              <w:t xml:space="preserve">, cu excepția cuplurilor de locomotive 040 DHC sau </w:t>
            </w:r>
          </w:p>
          <w:p w14:paraId="13738E42" w14:textId="77777777" w:rsidR="00B211D2" w:rsidRPr="007126D7" w:rsidRDefault="00B211D2">
            <w:pPr>
              <w:spacing w:before="40" w:after="40" w:line="360" w:lineRule="auto"/>
              <w:ind w:left="57" w:right="57"/>
              <w:rPr>
                <w:b/>
                <w:bCs/>
                <w:iCs/>
                <w:color w:val="000000"/>
                <w:sz w:val="20"/>
              </w:rPr>
            </w:pPr>
            <w:r>
              <w:rPr>
                <w:b/>
                <w:bCs/>
                <w:iCs/>
                <w:color w:val="000000"/>
                <w:sz w:val="20"/>
              </w:rPr>
              <w:t>o locomotivă 060 DA și o locomotivă 040 DHC</w:t>
            </w:r>
            <w:r w:rsidRPr="007126D7">
              <w:rPr>
                <w:b/>
                <w:bCs/>
                <w:iCs/>
                <w:color w:val="000000"/>
                <w:sz w:val="20"/>
              </w:rPr>
              <w:t>.</w:t>
            </w:r>
          </w:p>
          <w:p w14:paraId="53253971" w14:textId="77777777" w:rsidR="00B211D2" w:rsidRPr="00744E17" w:rsidRDefault="00B211D2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color w:val="000000"/>
                <w:sz w:val="20"/>
              </w:rPr>
            </w:pPr>
            <w:r w:rsidRPr="00744E17">
              <w:rPr>
                <w:b/>
                <w:bCs/>
                <w:i/>
                <w:iCs/>
                <w:color w:val="000000"/>
                <w:sz w:val="20"/>
              </w:rPr>
              <w:t>Nesemnalizată pe teren.</w:t>
            </w:r>
          </w:p>
        </w:tc>
      </w:tr>
      <w:tr w:rsidR="00B211D2" w:rsidRPr="007126D7" w14:paraId="493CBA73" w14:textId="77777777">
        <w:trPr>
          <w:cantSplit/>
          <w:trHeight w:val="986"/>
          <w:jc w:val="center"/>
        </w:trPr>
        <w:tc>
          <w:tcPr>
            <w:tcW w:w="63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A220F76" w14:textId="77777777" w:rsidR="00B211D2" w:rsidRPr="007126D7" w:rsidRDefault="00B211D2" w:rsidP="00B211D2">
            <w:pPr>
              <w:numPr>
                <w:ilvl w:val="0"/>
                <w:numId w:val="61"/>
              </w:numPr>
              <w:spacing w:before="120" w:after="120"/>
              <w:ind w:left="227" w:firstLine="0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7B7DF4E" w14:textId="77777777" w:rsidR="00B211D2" w:rsidRDefault="00B211D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>251+200</w:t>
            </w:r>
          </w:p>
          <w:p w14:paraId="63FEB170" w14:textId="77777777" w:rsidR="00B211D2" w:rsidRPr="007126D7" w:rsidRDefault="00B211D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>253+100</w:t>
            </w: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CEA0A80" w14:textId="77777777" w:rsidR="00B211D2" w:rsidRPr="007126D7" w:rsidRDefault="00B211D2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color w:val="000000"/>
                <w:sz w:val="36"/>
              </w:rPr>
            </w:pPr>
            <w:r>
              <w:rPr>
                <w:b/>
                <w:bCs/>
                <w:color w:val="000000"/>
                <w:sz w:val="36"/>
              </w:rPr>
              <w:t>50</w:t>
            </w:r>
          </w:p>
        </w:tc>
        <w:tc>
          <w:tcPr>
            <w:tcW w:w="217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9A1B128" w14:textId="77777777" w:rsidR="00B211D2" w:rsidRPr="007126D7" w:rsidRDefault="00B211D2" w:rsidP="0079452C">
            <w:pPr>
              <w:spacing w:before="40" w:after="40" w:line="360" w:lineRule="auto"/>
              <w:ind w:left="57" w:right="57"/>
              <w:rPr>
                <w:b/>
                <w:bCs/>
                <w:color w:val="000000"/>
                <w:sz w:val="20"/>
              </w:rPr>
            </w:pPr>
            <w:r w:rsidRPr="007126D7">
              <w:rPr>
                <w:b/>
                <w:bCs/>
                <w:color w:val="000000"/>
                <w:sz w:val="20"/>
              </w:rPr>
              <w:t>Zăvideni -</w:t>
            </w:r>
          </w:p>
          <w:p w14:paraId="4B163182" w14:textId="77777777" w:rsidR="00B211D2" w:rsidRPr="007126D7" w:rsidRDefault="00B211D2" w:rsidP="0079452C">
            <w:pPr>
              <w:spacing w:before="40" w:after="40" w:line="360" w:lineRule="auto"/>
              <w:ind w:left="57" w:right="57"/>
              <w:rPr>
                <w:b/>
                <w:bCs/>
                <w:color w:val="000000"/>
                <w:sz w:val="20"/>
              </w:rPr>
            </w:pPr>
            <w:r w:rsidRPr="007126D7">
              <w:rPr>
                <w:b/>
                <w:bCs/>
                <w:color w:val="000000"/>
                <w:sz w:val="20"/>
              </w:rPr>
              <w:t>Fişcălia</w:t>
            </w:r>
          </w:p>
        </w:tc>
        <w:tc>
          <w:tcPr>
            <w:tcW w:w="9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D762A4F" w14:textId="77777777" w:rsidR="00B211D2" w:rsidRPr="007126D7" w:rsidRDefault="00B211D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941E9A0" w14:textId="77777777" w:rsidR="00B211D2" w:rsidRPr="007126D7" w:rsidRDefault="00B211D2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color w:val="000000"/>
                <w:sz w:val="36"/>
              </w:rPr>
            </w:pP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0AC5931" w14:textId="77777777" w:rsidR="00B211D2" w:rsidRPr="007126D7" w:rsidRDefault="00B211D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EE6A43C" w14:textId="77777777" w:rsidR="00B211D2" w:rsidRPr="007126D7" w:rsidRDefault="00B211D2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color w:val="000000"/>
                <w:sz w:val="36"/>
              </w:rPr>
            </w:pPr>
          </w:p>
        </w:tc>
        <w:tc>
          <w:tcPr>
            <w:tcW w:w="246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137802C" w14:textId="77777777" w:rsidR="00B211D2" w:rsidRDefault="00B211D2">
            <w:pPr>
              <w:spacing w:before="40" w:after="40" w:line="360" w:lineRule="auto"/>
              <w:ind w:left="57" w:right="57"/>
              <w:rPr>
                <w:b/>
                <w:bCs/>
                <w:iCs/>
                <w:color w:val="000000"/>
                <w:sz w:val="20"/>
              </w:rPr>
            </w:pPr>
            <w:r>
              <w:rPr>
                <w:b/>
                <w:bCs/>
                <w:iCs/>
                <w:color w:val="000000"/>
                <w:sz w:val="20"/>
              </w:rPr>
              <w:t>Fără inductori.</w:t>
            </w:r>
          </w:p>
        </w:tc>
      </w:tr>
      <w:tr w:rsidR="00B211D2" w:rsidRPr="007126D7" w14:paraId="3BB4455D" w14:textId="77777777">
        <w:trPr>
          <w:cantSplit/>
          <w:trHeight w:val="986"/>
          <w:jc w:val="center"/>
        </w:trPr>
        <w:tc>
          <w:tcPr>
            <w:tcW w:w="63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9C9BCE6" w14:textId="77777777" w:rsidR="00B211D2" w:rsidRPr="007126D7" w:rsidRDefault="00B211D2" w:rsidP="00B211D2">
            <w:pPr>
              <w:numPr>
                <w:ilvl w:val="0"/>
                <w:numId w:val="61"/>
              </w:numPr>
              <w:spacing w:before="120" w:after="120"/>
              <w:ind w:left="227" w:firstLine="0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B6090CF" w14:textId="77777777" w:rsidR="00B211D2" w:rsidRPr="007126D7" w:rsidRDefault="00B211D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  <w:r w:rsidRPr="007126D7">
              <w:rPr>
                <w:b/>
                <w:bCs/>
                <w:color w:val="000000"/>
                <w:sz w:val="20"/>
              </w:rPr>
              <w:t>251+665</w:t>
            </w:r>
          </w:p>
          <w:p w14:paraId="12A01318" w14:textId="77777777" w:rsidR="00B211D2" w:rsidRPr="007126D7" w:rsidRDefault="00B211D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  <w:r w:rsidRPr="007126D7">
              <w:rPr>
                <w:b/>
                <w:bCs/>
                <w:color w:val="000000"/>
                <w:sz w:val="20"/>
              </w:rPr>
              <w:t>251+715</w:t>
            </w: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209348C" w14:textId="77777777" w:rsidR="00B211D2" w:rsidRPr="007126D7" w:rsidRDefault="00B211D2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color w:val="000000"/>
                <w:sz w:val="36"/>
              </w:rPr>
            </w:pPr>
            <w:r w:rsidRPr="007126D7">
              <w:rPr>
                <w:b/>
                <w:bCs/>
                <w:color w:val="000000"/>
                <w:sz w:val="36"/>
              </w:rPr>
              <w:t>30</w:t>
            </w:r>
          </w:p>
        </w:tc>
        <w:tc>
          <w:tcPr>
            <w:tcW w:w="217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6319482" w14:textId="77777777" w:rsidR="00B211D2" w:rsidRPr="007126D7" w:rsidRDefault="00B211D2">
            <w:pPr>
              <w:spacing w:before="40" w:after="40" w:line="360" w:lineRule="auto"/>
              <w:ind w:left="57" w:right="57"/>
              <w:rPr>
                <w:b/>
                <w:bCs/>
                <w:color w:val="000000"/>
                <w:sz w:val="20"/>
              </w:rPr>
            </w:pPr>
            <w:r w:rsidRPr="007126D7">
              <w:rPr>
                <w:b/>
                <w:bCs/>
                <w:color w:val="000000"/>
                <w:sz w:val="20"/>
              </w:rPr>
              <w:t>Zăvideni -</w:t>
            </w:r>
          </w:p>
          <w:p w14:paraId="471B1B2A" w14:textId="77777777" w:rsidR="00B211D2" w:rsidRPr="007126D7" w:rsidRDefault="00B211D2">
            <w:pPr>
              <w:spacing w:before="40" w:after="40" w:line="360" w:lineRule="auto"/>
              <w:ind w:left="57" w:right="57"/>
              <w:rPr>
                <w:b/>
                <w:bCs/>
                <w:color w:val="000000"/>
                <w:sz w:val="20"/>
              </w:rPr>
            </w:pPr>
            <w:r w:rsidRPr="007126D7">
              <w:rPr>
                <w:b/>
                <w:bCs/>
                <w:color w:val="000000"/>
                <w:sz w:val="20"/>
              </w:rPr>
              <w:t>Fişcălia</w:t>
            </w:r>
          </w:p>
        </w:tc>
        <w:tc>
          <w:tcPr>
            <w:tcW w:w="9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5EDEF39" w14:textId="77777777" w:rsidR="00B211D2" w:rsidRPr="007126D7" w:rsidRDefault="00B211D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3FF5D29" w14:textId="77777777" w:rsidR="00B211D2" w:rsidRPr="007126D7" w:rsidRDefault="00B211D2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color w:val="000000"/>
                <w:sz w:val="36"/>
              </w:rPr>
            </w:pP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6A5C6AF" w14:textId="77777777" w:rsidR="00B211D2" w:rsidRPr="007126D7" w:rsidRDefault="00B211D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0C40AC8" w14:textId="77777777" w:rsidR="00B211D2" w:rsidRPr="007126D7" w:rsidRDefault="00B211D2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color w:val="000000"/>
                <w:sz w:val="36"/>
              </w:rPr>
            </w:pPr>
          </w:p>
        </w:tc>
        <w:tc>
          <w:tcPr>
            <w:tcW w:w="246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BDE6103" w14:textId="77777777" w:rsidR="00B211D2" w:rsidRDefault="00B211D2">
            <w:pPr>
              <w:spacing w:before="40" w:after="40" w:line="360" w:lineRule="auto"/>
              <w:ind w:left="57" w:right="57"/>
              <w:rPr>
                <w:b/>
                <w:bCs/>
                <w:iCs/>
                <w:color w:val="000000"/>
                <w:sz w:val="20"/>
              </w:rPr>
            </w:pPr>
            <w:r>
              <w:rPr>
                <w:b/>
                <w:bCs/>
                <w:iCs/>
                <w:color w:val="000000"/>
                <w:sz w:val="20"/>
              </w:rPr>
              <w:t>*</w:t>
            </w:r>
            <w:r w:rsidRPr="007126D7">
              <w:rPr>
                <w:b/>
                <w:bCs/>
                <w:iCs/>
                <w:color w:val="000000"/>
                <w:sz w:val="20"/>
              </w:rPr>
              <w:t xml:space="preserve">Valabil pentru trenurile </w:t>
            </w:r>
            <w:r>
              <w:rPr>
                <w:b/>
                <w:bCs/>
                <w:iCs/>
                <w:color w:val="000000"/>
                <w:sz w:val="20"/>
              </w:rPr>
              <w:t>care au în componență</w:t>
            </w:r>
            <w:r w:rsidRPr="007126D7">
              <w:rPr>
                <w:b/>
                <w:bCs/>
                <w:iCs/>
                <w:color w:val="000000"/>
                <w:sz w:val="20"/>
              </w:rPr>
              <w:t xml:space="preserve"> două locomotive cuplate</w:t>
            </w:r>
            <w:r>
              <w:rPr>
                <w:b/>
                <w:bCs/>
                <w:iCs/>
                <w:color w:val="000000"/>
                <w:sz w:val="20"/>
              </w:rPr>
              <w:t xml:space="preserve">, cu excepția cuplurilor de locomotive 040 DHC sau </w:t>
            </w:r>
          </w:p>
          <w:p w14:paraId="2D3C9F6F" w14:textId="77777777" w:rsidR="00B211D2" w:rsidRPr="007126D7" w:rsidRDefault="00B211D2">
            <w:pPr>
              <w:spacing w:before="40" w:after="40" w:line="360" w:lineRule="auto"/>
              <w:ind w:left="57" w:right="57"/>
              <w:rPr>
                <w:b/>
                <w:bCs/>
                <w:iCs/>
                <w:color w:val="000000"/>
                <w:sz w:val="20"/>
              </w:rPr>
            </w:pPr>
            <w:r>
              <w:rPr>
                <w:b/>
                <w:bCs/>
                <w:iCs/>
                <w:color w:val="000000"/>
                <w:sz w:val="20"/>
              </w:rPr>
              <w:t>o locomotivă 060 DA și o locomotivă 040 DHC</w:t>
            </w:r>
            <w:r w:rsidRPr="007126D7">
              <w:rPr>
                <w:b/>
                <w:bCs/>
                <w:iCs/>
                <w:color w:val="000000"/>
                <w:sz w:val="20"/>
              </w:rPr>
              <w:t>.</w:t>
            </w:r>
          </w:p>
          <w:p w14:paraId="09BD3C05" w14:textId="77777777" w:rsidR="00B211D2" w:rsidRPr="00744E17" w:rsidRDefault="00B211D2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color w:val="000000"/>
                <w:sz w:val="20"/>
              </w:rPr>
            </w:pPr>
            <w:r w:rsidRPr="00744E17">
              <w:rPr>
                <w:b/>
                <w:bCs/>
                <w:i/>
                <w:iCs/>
                <w:color w:val="000000"/>
                <w:sz w:val="20"/>
              </w:rPr>
              <w:t>Nesemnalizată pe teren.</w:t>
            </w:r>
          </w:p>
        </w:tc>
      </w:tr>
      <w:tr w:rsidR="00B211D2" w:rsidRPr="007126D7" w14:paraId="776E8111" w14:textId="77777777">
        <w:trPr>
          <w:cantSplit/>
          <w:trHeight w:val="986"/>
          <w:jc w:val="center"/>
        </w:trPr>
        <w:tc>
          <w:tcPr>
            <w:tcW w:w="63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DD5C772" w14:textId="77777777" w:rsidR="00B211D2" w:rsidRPr="007126D7" w:rsidRDefault="00B211D2" w:rsidP="00B211D2">
            <w:pPr>
              <w:numPr>
                <w:ilvl w:val="0"/>
                <w:numId w:val="61"/>
              </w:numPr>
              <w:spacing w:before="120" w:after="120"/>
              <w:ind w:left="227" w:firstLine="0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D511EE7" w14:textId="77777777" w:rsidR="00B211D2" w:rsidRDefault="00B211D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>267+020</w:t>
            </w:r>
          </w:p>
          <w:p w14:paraId="0C1B707E" w14:textId="77777777" w:rsidR="00B211D2" w:rsidRPr="007126D7" w:rsidRDefault="00B211D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>267+070</w:t>
            </w: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3B74CD2" w14:textId="77777777" w:rsidR="00B211D2" w:rsidRPr="007126D7" w:rsidRDefault="00B211D2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color w:val="000000"/>
                <w:sz w:val="36"/>
              </w:rPr>
            </w:pPr>
            <w:r>
              <w:rPr>
                <w:b/>
                <w:bCs/>
                <w:color w:val="000000"/>
                <w:sz w:val="36"/>
              </w:rPr>
              <w:t>50</w:t>
            </w:r>
          </w:p>
        </w:tc>
        <w:tc>
          <w:tcPr>
            <w:tcW w:w="217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A0ACCDB" w14:textId="77777777" w:rsidR="00B211D2" w:rsidRPr="007126D7" w:rsidRDefault="00B211D2">
            <w:pPr>
              <w:spacing w:before="40" w:after="40" w:line="360" w:lineRule="auto"/>
              <w:ind w:left="57" w:right="57"/>
              <w:rPr>
                <w:b/>
                <w:bCs/>
                <w:color w:val="000000"/>
                <w:sz w:val="20"/>
              </w:rPr>
            </w:pPr>
            <w:r w:rsidRPr="007126D7">
              <w:rPr>
                <w:b/>
                <w:bCs/>
                <w:color w:val="000000"/>
                <w:sz w:val="20"/>
              </w:rPr>
              <w:t>Ioneşti -</w:t>
            </w:r>
          </w:p>
          <w:p w14:paraId="0B61F316" w14:textId="77777777" w:rsidR="00B211D2" w:rsidRPr="007126D7" w:rsidRDefault="00B211D2">
            <w:pPr>
              <w:spacing w:before="40" w:after="40" w:line="360" w:lineRule="auto"/>
              <w:ind w:left="57" w:right="57"/>
              <w:rPr>
                <w:b/>
                <w:bCs/>
                <w:color w:val="000000"/>
                <w:sz w:val="20"/>
              </w:rPr>
            </w:pPr>
            <w:r w:rsidRPr="007126D7">
              <w:rPr>
                <w:b/>
                <w:bCs/>
                <w:color w:val="000000"/>
                <w:sz w:val="20"/>
              </w:rPr>
              <w:t>Băbeni</w:t>
            </w:r>
          </w:p>
        </w:tc>
        <w:tc>
          <w:tcPr>
            <w:tcW w:w="9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7B73A7B" w14:textId="77777777" w:rsidR="00B211D2" w:rsidRPr="007126D7" w:rsidRDefault="00B211D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B4B4FF5" w14:textId="77777777" w:rsidR="00B211D2" w:rsidRPr="007126D7" w:rsidRDefault="00B211D2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color w:val="000000"/>
                <w:sz w:val="36"/>
              </w:rPr>
            </w:pP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3474A95" w14:textId="77777777" w:rsidR="00B211D2" w:rsidRPr="007126D7" w:rsidRDefault="00B211D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1053B81" w14:textId="77777777" w:rsidR="00B211D2" w:rsidRPr="007126D7" w:rsidRDefault="00B211D2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color w:val="000000"/>
                <w:sz w:val="36"/>
              </w:rPr>
            </w:pPr>
          </w:p>
        </w:tc>
        <w:tc>
          <w:tcPr>
            <w:tcW w:w="246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0C883A1" w14:textId="77777777" w:rsidR="00B211D2" w:rsidRPr="00F13EC0" w:rsidRDefault="00B211D2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color w:val="000000"/>
                <w:sz w:val="20"/>
              </w:rPr>
            </w:pPr>
            <w:r w:rsidRPr="00F13EC0">
              <w:rPr>
                <w:b/>
                <w:bCs/>
                <w:i/>
                <w:iCs/>
                <w:color w:val="000000"/>
                <w:sz w:val="20"/>
              </w:rPr>
              <w:t>Fără inductori.</w:t>
            </w:r>
          </w:p>
        </w:tc>
      </w:tr>
      <w:tr w:rsidR="00B211D2" w:rsidRPr="007126D7" w14:paraId="1E24D0F2" w14:textId="77777777">
        <w:trPr>
          <w:cantSplit/>
          <w:trHeight w:val="444"/>
          <w:jc w:val="center"/>
        </w:trPr>
        <w:tc>
          <w:tcPr>
            <w:tcW w:w="63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55A5140" w14:textId="77777777" w:rsidR="00B211D2" w:rsidRPr="007126D7" w:rsidRDefault="00B211D2" w:rsidP="00B211D2">
            <w:pPr>
              <w:numPr>
                <w:ilvl w:val="0"/>
                <w:numId w:val="61"/>
              </w:numPr>
              <w:spacing w:before="120" w:after="120"/>
              <w:ind w:left="227" w:firstLine="0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4EBE9A1" w14:textId="77777777" w:rsidR="00B211D2" w:rsidRPr="007126D7" w:rsidRDefault="00B211D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  <w:r w:rsidRPr="007126D7">
              <w:rPr>
                <w:b/>
                <w:bCs/>
                <w:color w:val="000000"/>
                <w:sz w:val="20"/>
              </w:rPr>
              <w:t>267+020</w:t>
            </w:r>
          </w:p>
          <w:p w14:paraId="796E961C" w14:textId="77777777" w:rsidR="00B211D2" w:rsidRPr="007126D7" w:rsidRDefault="00B211D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  <w:r w:rsidRPr="007126D7">
              <w:rPr>
                <w:b/>
                <w:bCs/>
                <w:color w:val="000000"/>
                <w:sz w:val="20"/>
              </w:rPr>
              <w:t>267+070</w:t>
            </w: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2819B19" w14:textId="77777777" w:rsidR="00B211D2" w:rsidRPr="007126D7" w:rsidRDefault="00B211D2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color w:val="000000"/>
                <w:sz w:val="36"/>
              </w:rPr>
            </w:pPr>
            <w:r w:rsidRPr="007126D7">
              <w:rPr>
                <w:b/>
                <w:bCs/>
                <w:color w:val="000000"/>
                <w:sz w:val="36"/>
              </w:rPr>
              <w:t>30</w:t>
            </w:r>
          </w:p>
        </w:tc>
        <w:tc>
          <w:tcPr>
            <w:tcW w:w="217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127C959" w14:textId="77777777" w:rsidR="00B211D2" w:rsidRPr="007126D7" w:rsidRDefault="00B211D2">
            <w:pPr>
              <w:spacing w:before="40" w:after="40" w:line="360" w:lineRule="auto"/>
              <w:ind w:left="57" w:right="57"/>
              <w:rPr>
                <w:b/>
                <w:bCs/>
                <w:color w:val="000000"/>
                <w:sz w:val="20"/>
              </w:rPr>
            </w:pPr>
            <w:r w:rsidRPr="007126D7">
              <w:rPr>
                <w:b/>
                <w:bCs/>
                <w:color w:val="000000"/>
                <w:sz w:val="20"/>
              </w:rPr>
              <w:t>Ioneşti -</w:t>
            </w:r>
          </w:p>
          <w:p w14:paraId="4E644F2C" w14:textId="77777777" w:rsidR="00B211D2" w:rsidRPr="007126D7" w:rsidRDefault="00B211D2">
            <w:pPr>
              <w:spacing w:before="40" w:after="40" w:line="360" w:lineRule="auto"/>
              <w:ind w:left="57" w:right="57"/>
              <w:rPr>
                <w:b/>
                <w:bCs/>
                <w:color w:val="000000"/>
                <w:sz w:val="20"/>
              </w:rPr>
            </w:pPr>
            <w:r w:rsidRPr="007126D7">
              <w:rPr>
                <w:b/>
                <w:bCs/>
                <w:color w:val="000000"/>
                <w:sz w:val="20"/>
              </w:rPr>
              <w:t>Băbeni</w:t>
            </w:r>
          </w:p>
        </w:tc>
        <w:tc>
          <w:tcPr>
            <w:tcW w:w="9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93E1DC7" w14:textId="77777777" w:rsidR="00B211D2" w:rsidRPr="007126D7" w:rsidRDefault="00B211D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F09507B" w14:textId="77777777" w:rsidR="00B211D2" w:rsidRPr="007126D7" w:rsidRDefault="00B211D2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color w:val="000000"/>
                <w:sz w:val="36"/>
              </w:rPr>
            </w:pP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3615BD3" w14:textId="77777777" w:rsidR="00B211D2" w:rsidRPr="007126D7" w:rsidRDefault="00B211D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90C58A9" w14:textId="77777777" w:rsidR="00B211D2" w:rsidRPr="007126D7" w:rsidRDefault="00B211D2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color w:val="000000"/>
                <w:sz w:val="36"/>
              </w:rPr>
            </w:pPr>
          </w:p>
        </w:tc>
        <w:tc>
          <w:tcPr>
            <w:tcW w:w="246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9B22F45" w14:textId="77777777" w:rsidR="00B211D2" w:rsidRDefault="00B211D2">
            <w:pPr>
              <w:spacing w:before="40" w:after="40" w:line="360" w:lineRule="auto"/>
              <w:ind w:left="57" w:right="57"/>
              <w:rPr>
                <w:b/>
                <w:bCs/>
                <w:iCs/>
                <w:color w:val="000000"/>
                <w:sz w:val="20"/>
              </w:rPr>
            </w:pPr>
            <w:r>
              <w:rPr>
                <w:b/>
                <w:bCs/>
                <w:iCs/>
                <w:color w:val="000000"/>
                <w:sz w:val="20"/>
              </w:rPr>
              <w:t>*</w:t>
            </w:r>
            <w:r w:rsidRPr="007126D7">
              <w:rPr>
                <w:b/>
                <w:bCs/>
                <w:iCs/>
                <w:color w:val="000000"/>
                <w:sz w:val="20"/>
              </w:rPr>
              <w:t xml:space="preserve">Valabil pentru trenurile </w:t>
            </w:r>
            <w:r>
              <w:rPr>
                <w:b/>
                <w:bCs/>
                <w:iCs/>
                <w:color w:val="000000"/>
                <w:sz w:val="20"/>
              </w:rPr>
              <w:t>care au în componență</w:t>
            </w:r>
            <w:r w:rsidRPr="007126D7">
              <w:rPr>
                <w:b/>
                <w:bCs/>
                <w:iCs/>
                <w:color w:val="000000"/>
                <w:sz w:val="20"/>
              </w:rPr>
              <w:t xml:space="preserve"> două locomotive cuplate</w:t>
            </w:r>
            <w:r>
              <w:rPr>
                <w:b/>
                <w:bCs/>
                <w:iCs/>
                <w:color w:val="000000"/>
                <w:sz w:val="20"/>
              </w:rPr>
              <w:t xml:space="preserve">, cu excepția cuplurilor de locomotive 040 DHC sau </w:t>
            </w:r>
          </w:p>
          <w:p w14:paraId="43CC6F24" w14:textId="77777777" w:rsidR="00B211D2" w:rsidRPr="007126D7" w:rsidRDefault="00B211D2">
            <w:pPr>
              <w:spacing w:before="40" w:after="40" w:line="360" w:lineRule="auto"/>
              <w:ind w:left="57" w:right="57"/>
              <w:rPr>
                <w:b/>
                <w:bCs/>
                <w:iCs/>
                <w:color w:val="000000"/>
                <w:sz w:val="20"/>
              </w:rPr>
            </w:pPr>
            <w:r>
              <w:rPr>
                <w:b/>
                <w:bCs/>
                <w:iCs/>
                <w:color w:val="000000"/>
                <w:sz w:val="20"/>
              </w:rPr>
              <w:t>o locomotivă 060 DA și o locomotivă 040 DHC</w:t>
            </w:r>
            <w:r w:rsidRPr="007126D7">
              <w:rPr>
                <w:b/>
                <w:bCs/>
                <w:iCs/>
                <w:color w:val="000000"/>
                <w:sz w:val="20"/>
              </w:rPr>
              <w:t>.</w:t>
            </w:r>
          </w:p>
          <w:p w14:paraId="14D08256" w14:textId="77777777" w:rsidR="00B211D2" w:rsidRPr="00744E17" w:rsidRDefault="00B211D2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color w:val="000000"/>
                <w:sz w:val="20"/>
              </w:rPr>
            </w:pPr>
            <w:r w:rsidRPr="00744E17">
              <w:rPr>
                <w:b/>
                <w:bCs/>
                <w:i/>
                <w:iCs/>
                <w:color w:val="000000"/>
                <w:sz w:val="20"/>
              </w:rPr>
              <w:t>Nesemnalizată pe teren.</w:t>
            </w:r>
          </w:p>
        </w:tc>
      </w:tr>
      <w:tr w:rsidR="00B211D2" w:rsidRPr="007126D7" w14:paraId="5E5FB8C5" w14:textId="77777777">
        <w:trPr>
          <w:cantSplit/>
          <w:trHeight w:val="444"/>
          <w:jc w:val="center"/>
        </w:trPr>
        <w:tc>
          <w:tcPr>
            <w:tcW w:w="63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5709422" w14:textId="77777777" w:rsidR="00B211D2" w:rsidRPr="007126D7" w:rsidRDefault="00B211D2" w:rsidP="00B211D2">
            <w:pPr>
              <w:numPr>
                <w:ilvl w:val="0"/>
                <w:numId w:val="61"/>
              </w:numPr>
              <w:spacing w:before="120" w:after="120"/>
              <w:ind w:left="227" w:firstLine="0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AEF8304" w14:textId="77777777" w:rsidR="00B211D2" w:rsidRPr="007126D7" w:rsidRDefault="00B211D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  <w:r w:rsidRPr="007126D7">
              <w:rPr>
                <w:b/>
                <w:bCs/>
                <w:color w:val="000000"/>
                <w:sz w:val="20"/>
              </w:rPr>
              <w:t>268+225</w:t>
            </w:r>
          </w:p>
          <w:p w14:paraId="6181FFCD" w14:textId="77777777" w:rsidR="00B211D2" w:rsidRPr="007126D7" w:rsidRDefault="00B211D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  <w:r w:rsidRPr="007126D7">
              <w:rPr>
                <w:b/>
                <w:bCs/>
                <w:color w:val="000000"/>
                <w:sz w:val="20"/>
              </w:rPr>
              <w:t>268+275</w:t>
            </w: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33F4306" w14:textId="77777777" w:rsidR="00B211D2" w:rsidRPr="007126D7" w:rsidRDefault="00B211D2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color w:val="000000"/>
                <w:sz w:val="36"/>
              </w:rPr>
            </w:pPr>
            <w:r w:rsidRPr="007126D7">
              <w:rPr>
                <w:b/>
                <w:bCs/>
                <w:color w:val="000000"/>
                <w:sz w:val="36"/>
              </w:rPr>
              <w:t>30</w:t>
            </w:r>
          </w:p>
        </w:tc>
        <w:tc>
          <w:tcPr>
            <w:tcW w:w="217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CFB1811" w14:textId="77777777" w:rsidR="00B211D2" w:rsidRPr="007126D7" w:rsidRDefault="00B211D2">
            <w:pPr>
              <w:spacing w:before="40" w:after="40" w:line="360" w:lineRule="auto"/>
              <w:ind w:left="57" w:right="57"/>
              <w:rPr>
                <w:b/>
                <w:bCs/>
                <w:color w:val="000000"/>
                <w:sz w:val="20"/>
              </w:rPr>
            </w:pPr>
            <w:r w:rsidRPr="007126D7">
              <w:rPr>
                <w:b/>
                <w:bCs/>
                <w:color w:val="000000"/>
                <w:sz w:val="20"/>
              </w:rPr>
              <w:t>Ioneşti -</w:t>
            </w:r>
          </w:p>
          <w:p w14:paraId="07D72AAE" w14:textId="77777777" w:rsidR="00B211D2" w:rsidRPr="007126D7" w:rsidRDefault="00B211D2">
            <w:pPr>
              <w:spacing w:before="40" w:after="40" w:line="360" w:lineRule="auto"/>
              <w:ind w:left="57" w:right="57"/>
              <w:rPr>
                <w:b/>
                <w:bCs/>
                <w:color w:val="000000"/>
                <w:sz w:val="20"/>
              </w:rPr>
            </w:pPr>
            <w:r w:rsidRPr="007126D7">
              <w:rPr>
                <w:b/>
                <w:bCs/>
                <w:color w:val="000000"/>
                <w:sz w:val="20"/>
              </w:rPr>
              <w:t>Băbeni</w:t>
            </w:r>
          </w:p>
        </w:tc>
        <w:tc>
          <w:tcPr>
            <w:tcW w:w="9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48D1B44" w14:textId="77777777" w:rsidR="00B211D2" w:rsidRPr="007126D7" w:rsidRDefault="00B211D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45BF98A" w14:textId="77777777" w:rsidR="00B211D2" w:rsidRPr="007126D7" w:rsidRDefault="00B211D2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color w:val="000000"/>
                <w:sz w:val="36"/>
              </w:rPr>
            </w:pP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780E3F3" w14:textId="77777777" w:rsidR="00B211D2" w:rsidRPr="007126D7" w:rsidRDefault="00B211D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6B59954" w14:textId="77777777" w:rsidR="00B211D2" w:rsidRPr="007126D7" w:rsidRDefault="00B211D2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color w:val="000000"/>
                <w:sz w:val="36"/>
              </w:rPr>
            </w:pPr>
          </w:p>
        </w:tc>
        <w:tc>
          <w:tcPr>
            <w:tcW w:w="246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FC7D9E5" w14:textId="77777777" w:rsidR="00B211D2" w:rsidRDefault="00B211D2">
            <w:pPr>
              <w:spacing w:before="40" w:after="40" w:line="360" w:lineRule="auto"/>
              <w:ind w:left="57" w:right="57"/>
              <w:rPr>
                <w:b/>
                <w:bCs/>
                <w:iCs/>
                <w:color w:val="000000"/>
                <w:sz w:val="20"/>
              </w:rPr>
            </w:pPr>
            <w:r>
              <w:rPr>
                <w:b/>
                <w:bCs/>
                <w:iCs/>
                <w:color w:val="000000"/>
                <w:sz w:val="20"/>
              </w:rPr>
              <w:t>*</w:t>
            </w:r>
            <w:r w:rsidRPr="007126D7">
              <w:rPr>
                <w:b/>
                <w:bCs/>
                <w:iCs/>
                <w:color w:val="000000"/>
                <w:sz w:val="20"/>
              </w:rPr>
              <w:t xml:space="preserve">Valabil pentru trenurile </w:t>
            </w:r>
            <w:r>
              <w:rPr>
                <w:b/>
                <w:bCs/>
                <w:iCs/>
                <w:color w:val="000000"/>
                <w:sz w:val="20"/>
              </w:rPr>
              <w:t>care au în componență</w:t>
            </w:r>
            <w:r w:rsidRPr="007126D7">
              <w:rPr>
                <w:b/>
                <w:bCs/>
                <w:iCs/>
                <w:color w:val="000000"/>
                <w:sz w:val="20"/>
              </w:rPr>
              <w:t xml:space="preserve"> două locomotive cuplate</w:t>
            </w:r>
            <w:r>
              <w:rPr>
                <w:b/>
                <w:bCs/>
                <w:iCs/>
                <w:color w:val="000000"/>
                <w:sz w:val="20"/>
              </w:rPr>
              <w:t xml:space="preserve">, cu excepția cuplurilor de locomotive 040 DHC sau </w:t>
            </w:r>
          </w:p>
          <w:p w14:paraId="40FF10BD" w14:textId="77777777" w:rsidR="00B211D2" w:rsidRPr="007126D7" w:rsidRDefault="00B211D2">
            <w:pPr>
              <w:spacing w:before="40" w:after="40" w:line="360" w:lineRule="auto"/>
              <w:ind w:left="57" w:right="57"/>
              <w:rPr>
                <w:b/>
                <w:bCs/>
                <w:iCs/>
                <w:color w:val="000000"/>
                <w:sz w:val="20"/>
              </w:rPr>
            </w:pPr>
            <w:r>
              <w:rPr>
                <w:b/>
                <w:bCs/>
                <w:iCs/>
                <w:color w:val="000000"/>
                <w:sz w:val="20"/>
              </w:rPr>
              <w:t>o locomotivă 060 DA și o locomotivă 040 DHC</w:t>
            </w:r>
            <w:r w:rsidRPr="007126D7">
              <w:rPr>
                <w:b/>
                <w:bCs/>
                <w:iCs/>
                <w:color w:val="000000"/>
                <w:sz w:val="20"/>
              </w:rPr>
              <w:t>.</w:t>
            </w:r>
          </w:p>
          <w:p w14:paraId="143207BE" w14:textId="77777777" w:rsidR="00B211D2" w:rsidRPr="00744E17" w:rsidRDefault="00B211D2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color w:val="000000"/>
                <w:sz w:val="20"/>
              </w:rPr>
            </w:pPr>
            <w:r w:rsidRPr="00744E17">
              <w:rPr>
                <w:b/>
                <w:bCs/>
                <w:i/>
                <w:iCs/>
                <w:color w:val="000000"/>
                <w:sz w:val="20"/>
              </w:rPr>
              <w:t>Nesemnalizată pe teren.</w:t>
            </w:r>
          </w:p>
        </w:tc>
      </w:tr>
      <w:tr w:rsidR="00B211D2" w:rsidRPr="007126D7" w14:paraId="0ABF13F3" w14:textId="77777777">
        <w:trPr>
          <w:cantSplit/>
          <w:trHeight w:val="444"/>
          <w:jc w:val="center"/>
        </w:trPr>
        <w:tc>
          <w:tcPr>
            <w:tcW w:w="63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94058FA" w14:textId="77777777" w:rsidR="00B211D2" w:rsidRPr="007126D7" w:rsidRDefault="00B211D2" w:rsidP="00B211D2">
            <w:pPr>
              <w:numPr>
                <w:ilvl w:val="0"/>
                <w:numId w:val="61"/>
              </w:numPr>
              <w:spacing w:before="120" w:after="120"/>
              <w:ind w:left="227" w:firstLine="0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4A22884" w14:textId="77777777" w:rsidR="00B211D2" w:rsidRPr="007126D7" w:rsidRDefault="00B211D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  <w:r w:rsidRPr="007126D7">
              <w:rPr>
                <w:b/>
                <w:bCs/>
                <w:color w:val="000000"/>
                <w:sz w:val="20"/>
              </w:rPr>
              <w:t>269+145</w:t>
            </w:r>
          </w:p>
          <w:p w14:paraId="6BF9248B" w14:textId="77777777" w:rsidR="00B211D2" w:rsidRPr="007126D7" w:rsidRDefault="00B211D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  <w:r w:rsidRPr="007126D7">
              <w:rPr>
                <w:b/>
                <w:bCs/>
                <w:color w:val="000000"/>
                <w:sz w:val="20"/>
              </w:rPr>
              <w:t>269+195</w:t>
            </w: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FFBEB78" w14:textId="77777777" w:rsidR="00B211D2" w:rsidRPr="007126D7" w:rsidRDefault="00B211D2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color w:val="000000"/>
                <w:sz w:val="36"/>
              </w:rPr>
            </w:pPr>
            <w:r w:rsidRPr="007126D7">
              <w:rPr>
                <w:b/>
                <w:bCs/>
                <w:color w:val="000000"/>
                <w:sz w:val="36"/>
              </w:rPr>
              <w:t>30</w:t>
            </w:r>
          </w:p>
        </w:tc>
        <w:tc>
          <w:tcPr>
            <w:tcW w:w="217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E8547EB" w14:textId="77777777" w:rsidR="00B211D2" w:rsidRPr="007126D7" w:rsidRDefault="00B211D2">
            <w:pPr>
              <w:spacing w:before="40" w:after="40" w:line="360" w:lineRule="auto"/>
              <w:ind w:left="57" w:right="57"/>
              <w:rPr>
                <w:b/>
                <w:bCs/>
                <w:color w:val="000000"/>
                <w:sz w:val="20"/>
              </w:rPr>
            </w:pPr>
            <w:r w:rsidRPr="007126D7">
              <w:rPr>
                <w:b/>
                <w:bCs/>
                <w:color w:val="000000"/>
                <w:sz w:val="20"/>
              </w:rPr>
              <w:t>Ioneşti -</w:t>
            </w:r>
          </w:p>
          <w:p w14:paraId="2A24B65F" w14:textId="77777777" w:rsidR="00B211D2" w:rsidRPr="007126D7" w:rsidRDefault="00B211D2">
            <w:pPr>
              <w:spacing w:before="40" w:after="40" w:line="360" w:lineRule="auto"/>
              <w:ind w:left="57" w:right="57"/>
              <w:rPr>
                <w:b/>
                <w:bCs/>
                <w:color w:val="000000"/>
                <w:sz w:val="20"/>
              </w:rPr>
            </w:pPr>
            <w:r w:rsidRPr="007126D7">
              <w:rPr>
                <w:b/>
                <w:bCs/>
                <w:color w:val="000000"/>
                <w:sz w:val="20"/>
              </w:rPr>
              <w:t>Băbeni</w:t>
            </w:r>
          </w:p>
        </w:tc>
        <w:tc>
          <w:tcPr>
            <w:tcW w:w="9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D753699" w14:textId="77777777" w:rsidR="00B211D2" w:rsidRPr="007126D7" w:rsidRDefault="00B211D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4BC6E7C" w14:textId="77777777" w:rsidR="00B211D2" w:rsidRPr="007126D7" w:rsidRDefault="00B211D2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color w:val="000000"/>
                <w:sz w:val="36"/>
              </w:rPr>
            </w:pP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BE78241" w14:textId="77777777" w:rsidR="00B211D2" w:rsidRPr="007126D7" w:rsidRDefault="00B211D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B7CF783" w14:textId="77777777" w:rsidR="00B211D2" w:rsidRPr="007126D7" w:rsidRDefault="00B211D2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color w:val="000000"/>
                <w:sz w:val="36"/>
              </w:rPr>
            </w:pPr>
          </w:p>
        </w:tc>
        <w:tc>
          <w:tcPr>
            <w:tcW w:w="246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4305F32" w14:textId="77777777" w:rsidR="00B211D2" w:rsidRDefault="00B211D2">
            <w:pPr>
              <w:spacing w:before="40" w:after="40" w:line="360" w:lineRule="auto"/>
              <w:ind w:left="57" w:right="57"/>
              <w:rPr>
                <w:b/>
                <w:bCs/>
                <w:iCs/>
                <w:color w:val="000000"/>
                <w:sz w:val="20"/>
              </w:rPr>
            </w:pPr>
            <w:r>
              <w:rPr>
                <w:b/>
                <w:bCs/>
                <w:iCs/>
                <w:color w:val="000000"/>
                <w:sz w:val="20"/>
              </w:rPr>
              <w:t>*</w:t>
            </w:r>
            <w:r w:rsidRPr="007126D7">
              <w:rPr>
                <w:b/>
                <w:bCs/>
                <w:iCs/>
                <w:color w:val="000000"/>
                <w:sz w:val="20"/>
              </w:rPr>
              <w:t xml:space="preserve">Valabil pentru trenurile </w:t>
            </w:r>
            <w:r>
              <w:rPr>
                <w:b/>
                <w:bCs/>
                <w:iCs/>
                <w:color w:val="000000"/>
                <w:sz w:val="20"/>
              </w:rPr>
              <w:t>care au în componență</w:t>
            </w:r>
            <w:r w:rsidRPr="007126D7">
              <w:rPr>
                <w:b/>
                <w:bCs/>
                <w:iCs/>
                <w:color w:val="000000"/>
                <w:sz w:val="20"/>
              </w:rPr>
              <w:t xml:space="preserve"> două locomotive cuplate</w:t>
            </w:r>
            <w:r>
              <w:rPr>
                <w:b/>
                <w:bCs/>
                <w:iCs/>
                <w:color w:val="000000"/>
                <w:sz w:val="20"/>
              </w:rPr>
              <w:t xml:space="preserve">, cu excepția cuplurilor de locomotive 040 DHC sau </w:t>
            </w:r>
          </w:p>
          <w:p w14:paraId="4EC0A55B" w14:textId="77777777" w:rsidR="00B211D2" w:rsidRPr="007126D7" w:rsidRDefault="00B211D2">
            <w:pPr>
              <w:spacing w:before="40" w:after="40" w:line="360" w:lineRule="auto"/>
              <w:ind w:left="57" w:right="57"/>
              <w:rPr>
                <w:b/>
                <w:bCs/>
                <w:iCs/>
                <w:color w:val="000000"/>
                <w:sz w:val="20"/>
              </w:rPr>
            </w:pPr>
            <w:r>
              <w:rPr>
                <w:b/>
                <w:bCs/>
                <w:iCs/>
                <w:color w:val="000000"/>
                <w:sz w:val="20"/>
              </w:rPr>
              <w:t>o locomotivă 060 DA și o locomotivă 040 DHC</w:t>
            </w:r>
            <w:r w:rsidRPr="007126D7">
              <w:rPr>
                <w:b/>
                <w:bCs/>
                <w:iCs/>
                <w:color w:val="000000"/>
                <w:sz w:val="20"/>
              </w:rPr>
              <w:t>.</w:t>
            </w:r>
          </w:p>
          <w:p w14:paraId="4F9463A2" w14:textId="77777777" w:rsidR="00B211D2" w:rsidRPr="00744E17" w:rsidRDefault="00B211D2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color w:val="000000"/>
                <w:sz w:val="20"/>
              </w:rPr>
            </w:pPr>
            <w:r w:rsidRPr="00744E17">
              <w:rPr>
                <w:b/>
                <w:bCs/>
                <w:i/>
                <w:iCs/>
                <w:color w:val="000000"/>
                <w:sz w:val="20"/>
              </w:rPr>
              <w:t>Nesemnalizată pe teren.</w:t>
            </w:r>
          </w:p>
        </w:tc>
      </w:tr>
      <w:tr w:rsidR="00B211D2" w:rsidRPr="007126D7" w14:paraId="7CBB5BB2" w14:textId="77777777">
        <w:trPr>
          <w:cantSplit/>
          <w:trHeight w:val="444"/>
          <w:jc w:val="center"/>
        </w:trPr>
        <w:tc>
          <w:tcPr>
            <w:tcW w:w="63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F6CF970" w14:textId="77777777" w:rsidR="00B211D2" w:rsidRPr="007126D7" w:rsidRDefault="00B211D2" w:rsidP="00B211D2">
            <w:pPr>
              <w:numPr>
                <w:ilvl w:val="0"/>
                <w:numId w:val="61"/>
              </w:numPr>
              <w:spacing w:before="120" w:after="120"/>
              <w:ind w:left="227" w:firstLine="0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2AA2550" w14:textId="77777777" w:rsidR="00B211D2" w:rsidRPr="007126D7" w:rsidRDefault="00B211D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  <w:r w:rsidRPr="007126D7">
              <w:rPr>
                <w:b/>
                <w:bCs/>
                <w:color w:val="000000"/>
                <w:sz w:val="20"/>
              </w:rPr>
              <w:t>270+560</w:t>
            </w:r>
          </w:p>
          <w:p w14:paraId="04664FEC" w14:textId="77777777" w:rsidR="00B211D2" w:rsidRPr="007126D7" w:rsidRDefault="00B211D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  <w:r w:rsidRPr="007126D7">
              <w:rPr>
                <w:b/>
                <w:bCs/>
                <w:color w:val="000000"/>
                <w:sz w:val="20"/>
              </w:rPr>
              <w:t>270+610</w:t>
            </w: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414CCE6" w14:textId="77777777" w:rsidR="00B211D2" w:rsidRPr="007126D7" w:rsidRDefault="00B211D2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color w:val="000000"/>
                <w:sz w:val="36"/>
              </w:rPr>
            </w:pPr>
            <w:r w:rsidRPr="007126D7">
              <w:rPr>
                <w:b/>
                <w:bCs/>
                <w:color w:val="000000"/>
                <w:sz w:val="36"/>
              </w:rPr>
              <w:t>30</w:t>
            </w:r>
          </w:p>
        </w:tc>
        <w:tc>
          <w:tcPr>
            <w:tcW w:w="217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D058E4A" w14:textId="77777777" w:rsidR="00B211D2" w:rsidRPr="007126D7" w:rsidRDefault="00B211D2">
            <w:pPr>
              <w:spacing w:before="40" w:after="40" w:line="360" w:lineRule="auto"/>
              <w:ind w:left="57" w:right="57"/>
              <w:rPr>
                <w:b/>
                <w:bCs/>
                <w:color w:val="000000"/>
                <w:sz w:val="20"/>
              </w:rPr>
            </w:pPr>
            <w:r w:rsidRPr="007126D7">
              <w:rPr>
                <w:b/>
                <w:bCs/>
                <w:color w:val="000000"/>
                <w:sz w:val="20"/>
              </w:rPr>
              <w:t>Ioneşti -</w:t>
            </w:r>
          </w:p>
          <w:p w14:paraId="29307497" w14:textId="77777777" w:rsidR="00B211D2" w:rsidRPr="007126D7" w:rsidRDefault="00B211D2">
            <w:pPr>
              <w:spacing w:before="40" w:after="40" w:line="360" w:lineRule="auto"/>
              <w:ind w:left="57" w:right="57"/>
              <w:rPr>
                <w:b/>
                <w:bCs/>
                <w:color w:val="000000"/>
                <w:sz w:val="20"/>
              </w:rPr>
            </w:pPr>
            <w:r w:rsidRPr="007126D7">
              <w:rPr>
                <w:b/>
                <w:bCs/>
                <w:color w:val="000000"/>
                <w:sz w:val="20"/>
              </w:rPr>
              <w:t>Băbeni</w:t>
            </w:r>
          </w:p>
        </w:tc>
        <w:tc>
          <w:tcPr>
            <w:tcW w:w="9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2F5982D" w14:textId="77777777" w:rsidR="00B211D2" w:rsidRPr="007126D7" w:rsidRDefault="00B211D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2DBCF96" w14:textId="77777777" w:rsidR="00B211D2" w:rsidRPr="007126D7" w:rsidRDefault="00B211D2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color w:val="000000"/>
                <w:sz w:val="36"/>
              </w:rPr>
            </w:pP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5B79425" w14:textId="77777777" w:rsidR="00B211D2" w:rsidRPr="007126D7" w:rsidRDefault="00B211D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EBB2370" w14:textId="77777777" w:rsidR="00B211D2" w:rsidRPr="007126D7" w:rsidRDefault="00B211D2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color w:val="000000"/>
                <w:sz w:val="36"/>
              </w:rPr>
            </w:pPr>
          </w:p>
        </w:tc>
        <w:tc>
          <w:tcPr>
            <w:tcW w:w="246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C4B4AEB" w14:textId="77777777" w:rsidR="00B211D2" w:rsidRDefault="00B211D2">
            <w:pPr>
              <w:spacing w:before="40" w:after="40" w:line="360" w:lineRule="auto"/>
              <w:ind w:left="57" w:right="57"/>
              <w:rPr>
                <w:b/>
                <w:bCs/>
                <w:iCs/>
                <w:color w:val="000000"/>
                <w:sz w:val="20"/>
              </w:rPr>
            </w:pPr>
            <w:r>
              <w:rPr>
                <w:b/>
                <w:bCs/>
                <w:iCs/>
                <w:color w:val="000000"/>
                <w:sz w:val="20"/>
              </w:rPr>
              <w:t>*</w:t>
            </w:r>
            <w:r w:rsidRPr="007126D7">
              <w:rPr>
                <w:b/>
                <w:bCs/>
                <w:iCs/>
                <w:color w:val="000000"/>
                <w:sz w:val="20"/>
              </w:rPr>
              <w:t xml:space="preserve">Valabil pentru trenurile </w:t>
            </w:r>
            <w:r>
              <w:rPr>
                <w:b/>
                <w:bCs/>
                <w:iCs/>
                <w:color w:val="000000"/>
                <w:sz w:val="20"/>
              </w:rPr>
              <w:t>care au în componență</w:t>
            </w:r>
            <w:r w:rsidRPr="007126D7">
              <w:rPr>
                <w:b/>
                <w:bCs/>
                <w:iCs/>
                <w:color w:val="000000"/>
                <w:sz w:val="20"/>
              </w:rPr>
              <w:t xml:space="preserve"> două locomotive cuplate</w:t>
            </w:r>
            <w:r>
              <w:rPr>
                <w:b/>
                <w:bCs/>
                <w:iCs/>
                <w:color w:val="000000"/>
                <w:sz w:val="20"/>
              </w:rPr>
              <w:t xml:space="preserve">, cu excepția cuplurilor de locomotive 040 DHC sau </w:t>
            </w:r>
          </w:p>
          <w:p w14:paraId="2F85DAEF" w14:textId="77777777" w:rsidR="00B211D2" w:rsidRPr="007126D7" w:rsidRDefault="00B211D2">
            <w:pPr>
              <w:spacing w:before="40" w:after="40" w:line="360" w:lineRule="auto"/>
              <w:ind w:left="57" w:right="57"/>
              <w:rPr>
                <w:b/>
                <w:bCs/>
                <w:iCs/>
                <w:color w:val="000000"/>
                <w:sz w:val="20"/>
              </w:rPr>
            </w:pPr>
            <w:r>
              <w:rPr>
                <w:b/>
                <w:bCs/>
                <w:iCs/>
                <w:color w:val="000000"/>
                <w:sz w:val="20"/>
              </w:rPr>
              <w:t>o locomotivă 060 DA și o locomotivă 040 DHC</w:t>
            </w:r>
            <w:r w:rsidRPr="007126D7">
              <w:rPr>
                <w:b/>
                <w:bCs/>
                <w:iCs/>
                <w:color w:val="000000"/>
                <w:sz w:val="20"/>
              </w:rPr>
              <w:t>.</w:t>
            </w:r>
          </w:p>
          <w:p w14:paraId="3D2CDA31" w14:textId="77777777" w:rsidR="00B211D2" w:rsidRPr="00744E17" w:rsidRDefault="00B211D2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color w:val="000000"/>
                <w:sz w:val="20"/>
              </w:rPr>
            </w:pPr>
            <w:r w:rsidRPr="00744E17">
              <w:rPr>
                <w:b/>
                <w:bCs/>
                <w:i/>
                <w:iCs/>
                <w:color w:val="000000"/>
                <w:sz w:val="20"/>
              </w:rPr>
              <w:t>Nesemnalizată pe teren.</w:t>
            </w:r>
          </w:p>
        </w:tc>
      </w:tr>
      <w:tr w:rsidR="00B211D2" w:rsidRPr="007126D7" w14:paraId="2D546F4D" w14:textId="77777777">
        <w:trPr>
          <w:cantSplit/>
          <w:trHeight w:val="444"/>
          <w:jc w:val="center"/>
        </w:trPr>
        <w:tc>
          <w:tcPr>
            <w:tcW w:w="63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AB9A9F6" w14:textId="77777777" w:rsidR="00B211D2" w:rsidRPr="007126D7" w:rsidRDefault="00B211D2" w:rsidP="00B211D2">
            <w:pPr>
              <w:numPr>
                <w:ilvl w:val="0"/>
                <w:numId w:val="61"/>
              </w:numPr>
              <w:spacing w:before="120" w:after="120"/>
              <w:ind w:left="227" w:firstLine="0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FBA043A" w14:textId="77777777" w:rsidR="00B211D2" w:rsidRDefault="00B211D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>271+775</w:t>
            </w:r>
          </w:p>
          <w:p w14:paraId="1E411850" w14:textId="77777777" w:rsidR="00B211D2" w:rsidRPr="007126D7" w:rsidRDefault="00B211D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>271+825</w:t>
            </w: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24E76A0" w14:textId="77777777" w:rsidR="00B211D2" w:rsidRPr="007126D7" w:rsidRDefault="00B211D2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color w:val="000000"/>
                <w:sz w:val="36"/>
              </w:rPr>
            </w:pPr>
            <w:r>
              <w:rPr>
                <w:b/>
                <w:bCs/>
                <w:color w:val="000000"/>
                <w:sz w:val="36"/>
              </w:rPr>
              <w:t>15</w:t>
            </w:r>
          </w:p>
        </w:tc>
        <w:tc>
          <w:tcPr>
            <w:tcW w:w="217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729AF7E" w14:textId="77777777" w:rsidR="00B211D2" w:rsidRPr="007126D7" w:rsidRDefault="00B211D2" w:rsidP="00C14391">
            <w:pPr>
              <w:spacing w:before="40" w:after="40" w:line="360" w:lineRule="auto"/>
              <w:ind w:left="57" w:right="57"/>
              <w:rPr>
                <w:b/>
                <w:bCs/>
                <w:color w:val="000000"/>
                <w:sz w:val="20"/>
              </w:rPr>
            </w:pPr>
            <w:r w:rsidRPr="007126D7">
              <w:rPr>
                <w:b/>
                <w:bCs/>
                <w:color w:val="000000"/>
                <w:sz w:val="20"/>
              </w:rPr>
              <w:t>Ioneşti -</w:t>
            </w:r>
          </w:p>
          <w:p w14:paraId="753E46AB" w14:textId="77777777" w:rsidR="00B211D2" w:rsidRPr="007126D7" w:rsidRDefault="00B211D2" w:rsidP="00C14391">
            <w:pPr>
              <w:spacing w:before="40" w:after="40" w:line="360" w:lineRule="auto"/>
              <w:ind w:left="57" w:right="57"/>
              <w:rPr>
                <w:b/>
                <w:bCs/>
                <w:color w:val="000000"/>
                <w:sz w:val="20"/>
              </w:rPr>
            </w:pPr>
            <w:r w:rsidRPr="007126D7">
              <w:rPr>
                <w:b/>
                <w:bCs/>
                <w:color w:val="000000"/>
                <w:sz w:val="20"/>
              </w:rPr>
              <w:t>Băbeni</w:t>
            </w:r>
          </w:p>
        </w:tc>
        <w:tc>
          <w:tcPr>
            <w:tcW w:w="9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129FC6A" w14:textId="77777777" w:rsidR="00B211D2" w:rsidRPr="007126D7" w:rsidRDefault="00B211D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2C556BB" w14:textId="77777777" w:rsidR="00B211D2" w:rsidRPr="007126D7" w:rsidRDefault="00B211D2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color w:val="000000"/>
                <w:sz w:val="36"/>
              </w:rPr>
            </w:pP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79D3740" w14:textId="77777777" w:rsidR="00B211D2" w:rsidRPr="007126D7" w:rsidRDefault="00B211D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55D5AB6" w14:textId="77777777" w:rsidR="00B211D2" w:rsidRPr="007126D7" w:rsidRDefault="00B211D2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color w:val="000000"/>
                <w:sz w:val="36"/>
              </w:rPr>
            </w:pPr>
          </w:p>
        </w:tc>
        <w:tc>
          <w:tcPr>
            <w:tcW w:w="246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96D9E07" w14:textId="77777777" w:rsidR="00B211D2" w:rsidRDefault="00B211D2">
            <w:pPr>
              <w:spacing w:before="40" w:after="40" w:line="360" w:lineRule="auto"/>
              <w:ind w:left="57" w:right="57"/>
              <w:rPr>
                <w:b/>
                <w:bCs/>
                <w:iCs/>
                <w:color w:val="000000"/>
                <w:sz w:val="20"/>
              </w:rPr>
            </w:pPr>
            <w:r>
              <w:rPr>
                <w:b/>
                <w:bCs/>
                <w:iCs/>
                <w:color w:val="000000"/>
                <w:sz w:val="20"/>
              </w:rPr>
              <w:t>Fără inductori.</w:t>
            </w:r>
          </w:p>
        </w:tc>
      </w:tr>
      <w:tr w:rsidR="00B211D2" w:rsidRPr="007126D7" w14:paraId="332AE9BD" w14:textId="77777777">
        <w:trPr>
          <w:cantSplit/>
          <w:trHeight w:val="1463"/>
          <w:jc w:val="center"/>
        </w:trPr>
        <w:tc>
          <w:tcPr>
            <w:tcW w:w="63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B3EA103" w14:textId="77777777" w:rsidR="00B211D2" w:rsidRPr="007126D7" w:rsidRDefault="00B211D2" w:rsidP="00B211D2">
            <w:pPr>
              <w:numPr>
                <w:ilvl w:val="0"/>
                <w:numId w:val="61"/>
              </w:numPr>
              <w:spacing w:before="120" w:after="120"/>
              <w:ind w:left="227" w:firstLine="0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CB3A0DE" w14:textId="77777777" w:rsidR="00B211D2" w:rsidRPr="007126D7" w:rsidRDefault="00B211D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22F4801" w14:textId="77777777" w:rsidR="00B211D2" w:rsidRPr="007126D7" w:rsidRDefault="00B211D2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color w:val="000000"/>
                <w:sz w:val="36"/>
              </w:rPr>
            </w:pPr>
          </w:p>
        </w:tc>
        <w:tc>
          <w:tcPr>
            <w:tcW w:w="217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AEA22A9" w14:textId="77777777" w:rsidR="00B211D2" w:rsidRPr="007126D7" w:rsidRDefault="00B211D2">
            <w:pPr>
              <w:spacing w:before="40" w:after="40" w:line="360" w:lineRule="auto"/>
              <w:ind w:left="57" w:right="57"/>
              <w:rPr>
                <w:b/>
                <w:bCs/>
                <w:color w:val="000000"/>
                <w:sz w:val="20"/>
              </w:rPr>
            </w:pPr>
            <w:r w:rsidRPr="007126D7">
              <w:rPr>
                <w:b/>
                <w:bCs/>
                <w:color w:val="000000"/>
                <w:sz w:val="20"/>
              </w:rPr>
              <w:t>St. Băbeni</w:t>
            </w:r>
          </w:p>
          <w:p w14:paraId="53406E22" w14:textId="77777777" w:rsidR="00B211D2" w:rsidRPr="007126D7" w:rsidRDefault="00B211D2">
            <w:pPr>
              <w:spacing w:before="40" w:after="40" w:line="360" w:lineRule="auto"/>
              <w:ind w:left="57" w:right="57"/>
              <w:rPr>
                <w:b/>
                <w:bCs/>
                <w:color w:val="000000"/>
                <w:sz w:val="20"/>
              </w:rPr>
            </w:pPr>
            <w:r w:rsidRPr="007126D7">
              <w:rPr>
                <w:b/>
                <w:bCs/>
                <w:color w:val="000000"/>
                <w:sz w:val="20"/>
              </w:rPr>
              <w:t>Cap X, liniile 4, 5 şi 6</w:t>
            </w:r>
          </w:p>
          <w:p w14:paraId="69CDE5CA" w14:textId="77777777" w:rsidR="00B211D2" w:rsidRPr="007126D7" w:rsidRDefault="00B211D2">
            <w:pPr>
              <w:spacing w:before="40" w:after="40" w:line="360" w:lineRule="auto"/>
              <w:ind w:left="57" w:right="57"/>
              <w:rPr>
                <w:b/>
                <w:bCs/>
                <w:color w:val="000000"/>
                <w:sz w:val="20"/>
              </w:rPr>
            </w:pPr>
            <w:r w:rsidRPr="007126D7">
              <w:rPr>
                <w:b/>
                <w:bCs/>
                <w:color w:val="000000"/>
                <w:sz w:val="20"/>
              </w:rPr>
              <w:t>primiri - expedieri</w:t>
            </w:r>
          </w:p>
        </w:tc>
        <w:tc>
          <w:tcPr>
            <w:tcW w:w="9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AF5759D" w14:textId="77777777" w:rsidR="00B211D2" w:rsidRPr="007126D7" w:rsidRDefault="00B211D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  <w:r w:rsidRPr="007126D7">
              <w:rPr>
                <w:b/>
                <w:bCs/>
                <w:color w:val="000000"/>
                <w:sz w:val="20"/>
              </w:rPr>
              <w:t xml:space="preserve">de la </w:t>
            </w:r>
          </w:p>
          <w:p w14:paraId="55ADCBD8" w14:textId="77777777" w:rsidR="00B211D2" w:rsidRPr="007126D7" w:rsidRDefault="00B211D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  <w:r w:rsidRPr="007126D7">
              <w:rPr>
                <w:b/>
                <w:bCs/>
                <w:color w:val="000000"/>
                <w:sz w:val="20"/>
              </w:rPr>
              <w:t xml:space="preserve">axa staţiei </w:t>
            </w:r>
          </w:p>
          <w:p w14:paraId="07720613" w14:textId="77777777" w:rsidR="00B211D2" w:rsidRPr="007126D7" w:rsidRDefault="00B211D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  <w:r w:rsidRPr="007126D7">
              <w:rPr>
                <w:b/>
                <w:bCs/>
                <w:color w:val="000000"/>
                <w:sz w:val="20"/>
              </w:rPr>
              <w:t xml:space="preserve">la </w:t>
            </w:r>
          </w:p>
          <w:p w14:paraId="3C5FA9E5" w14:textId="77777777" w:rsidR="00B211D2" w:rsidRPr="007126D7" w:rsidRDefault="00B211D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  <w:r w:rsidRPr="007126D7">
              <w:rPr>
                <w:b/>
                <w:bCs/>
                <w:color w:val="000000"/>
                <w:sz w:val="20"/>
              </w:rPr>
              <w:t xml:space="preserve">marca </w:t>
            </w:r>
          </w:p>
          <w:p w14:paraId="3D05895D" w14:textId="77777777" w:rsidR="00B211D2" w:rsidRPr="007126D7" w:rsidRDefault="00B211D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  <w:r w:rsidRPr="007126D7">
              <w:rPr>
                <w:b/>
                <w:bCs/>
                <w:color w:val="000000"/>
                <w:sz w:val="20"/>
              </w:rPr>
              <w:t>de siguranţă</w:t>
            </w: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8738017" w14:textId="77777777" w:rsidR="00B211D2" w:rsidRPr="007126D7" w:rsidRDefault="00B211D2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color w:val="000000"/>
                <w:sz w:val="36"/>
              </w:rPr>
            </w:pPr>
            <w:r w:rsidRPr="007126D7">
              <w:rPr>
                <w:b/>
                <w:bCs/>
                <w:color w:val="000000"/>
                <w:sz w:val="36"/>
              </w:rPr>
              <w:t>15</w:t>
            </w: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205BAE3" w14:textId="77777777" w:rsidR="00B211D2" w:rsidRPr="007126D7" w:rsidRDefault="00B211D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0DF69B6" w14:textId="77777777" w:rsidR="00B211D2" w:rsidRPr="007126D7" w:rsidRDefault="00B211D2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color w:val="000000"/>
                <w:sz w:val="36"/>
              </w:rPr>
            </w:pPr>
          </w:p>
        </w:tc>
        <w:tc>
          <w:tcPr>
            <w:tcW w:w="246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5E73D64" w14:textId="77777777" w:rsidR="00B211D2" w:rsidRPr="007126D7" w:rsidRDefault="00B211D2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color w:val="000000"/>
                <w:sz w:val="20"/>
              </w:rPr>
            </w:pPr>
          </w:p>
        </w:tc>
      </w:tr>
      <w:tr w:rsidR="00B211D2" w:rsidRPr="007126D7" w14:paraId="611CAFFD" w14:textId="77777777">
        <w:trPr>
          <w:cantSplit/>
          <w:trHeight w:val="623"/>
          <w:jc w:val="center"/>
        </w:trPr>
        <w:tc>
          <w:tcPr>
            <w:tcW w:w="63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055CB49" w14:textId="77777777" w:rsidR="00B211D2" w:rsidRPr="007126D7" w:rsidRDefault="00B211D2" w:rsidP="00B211D2">
            <w:pPr>
              <w:numPr>
                <w:ilvl w:val="0"/>
                <w:numId w:val="61"/>
              </w:numPr>
              <w:spacing w:before="120" w:after="120"/>
              <w:ind w:left="227" w:firstLine="0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66457E8" w14:textId="77777777" w:rsidR="00B211D2" w:rsidRPr="007126D7" w:rsidRDefault="00B211D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28D3574" w14:textId="77777777" w:rsidR="00B211D2" w:rsidRPr="007126D7" w:rsidRDefault="00B211D2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color w:val="000000"/>
                <w:sz w:val="36"/>
              </w:rPr>
            </w:pPr>
          </w:p>
        </w:tc>
        <w:tc>
          <w:tcPr>
            <w:tcW w:w="217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E485245" w14:textId="77777777" w:rsidR="00B211D2" w:rsidRPr="007126D7" w:rsidRDefault="00B211D2">
            <w:pPr>
              <w:spacing w:before="40" w:after="40" w:line="360" w:lineRule="auto"/>
              <w:ind w:left="57" w:right="57"/>
              <w:rPr>
                <w:b/>
                <w:bCs/>
                <w:color w:val="000000"/>
                <w:sz w:val="20"/>
              </w:rPr>
            </w:pPr>
            <w:r w:rsidRPr="007126D7">
              <w:rPr>
                <w:b/>
                <w:bCs/>
                <w:color w:val="000000"/>
                <w:sz w:val="20"/>
              </w:rPr>
              <w:t>St. Băbeni</w:t>
            </w:r>
          </w:p>
          <w:p w14:paraId="47890492" w14:textId="77777777" w:rsidR="00B211D2" w:rsidRPr="007126D7" w:rsidRDefault="00B211D2">
            <w:pPr>
              <w:spacing w:before="40" w:after="40" w:line="360" w:lineRule="auto"/>
              <w:ind w:left="57" w:right="57"/>
              <w:rPr>
                <w:b/>
                <w:bCs/>
                <w:color w:val="000000"/>
                <w:sz w:val="20"/>
              </w:rPr>
            </w:pPr>
            <w:r w:rsidRPr="007126D7">
              <w:rPr>
                <w:b/>
                <w:bCs/>
                <w:color w:val="000000"/>
                <w:sz w:val="20"/>
              </w:rPr>
              <w:t>Cap Y</w:t>
            </w:r>
          </w:p>
        </w:tc>
        <w:tc>
          <w:tcPr>
            <w:tcW w:w="9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E813744" w14:textId="77777777" w:rsidR="00B211D2" w:rsidRPr="007126D7" w:rsidRDefault="00B211D2">
            <w:pPr>
              <w:spacing w:before="40" w:after="40" w:line="360" w:lineRule="auto"/>
              <w:ind w:left="28" w:right="28"/>
              <w:jc w:val="center"/>
              <w:rPr>
                <w:b/>
                <w:bCs/>
                <w:color w:val="000000"/>
                <w:spacing w:val="-10"/>
                <w:sz w:val="20"/>
              </w:rPr>
            </w:pPr>
            <w:r w:rsidRPr="007126D7">
              <w:rPr>
                <w:b/>
                <w:bCs/>
                <w:color w:val="000000"/>
                <w:spacing w:val="-10"/>
                <w:sz w:val="20"/>
              </w:rPr>
              <w:t xml:space="preserve">peste </w:t>
            </w:r>
          </w:p>
          <w:p w14:paraId="6E3230EC" w14:textId="77777777" w:rsidR="00B211D2" w:rsidRPr="007126D7" w:rsidRDefault="00B211D2">
            <w:pPr>
              <w:spacing w:before="40" w:after="40" w:line="360" w:lineRule="auto"/>
              <w:ind w:left="28" w:right="28"/>
              <w:jc w:val="center"/>
              <w:rPr>
                <w:b/>
                <w:bCs/>
                <w:color w:val="000000"/>
                <w:spacing w:val="-10"/>
                <w:sz w:val="20"/>
              </w:rPr>
            </w:pPr>
            <w:r w:rsidRPr="007126D7">
              <w:rPr>
                <w:b/>
                <w:bCs/>
                <w:color w:val="000000"/>
                <w:spacing w:val="-10"/>
                <w:sz w:val="20"/>
              </w:rPr>
              <w:t xml:space="preserve">sch.  10, </w:t>
            </w:r>
          </w:p>
          <w:p w14:paraId="168BCC71" w14:textId="77777777" w:rsidR="00B211D2" w:rsidRPr="007126D7" w:rsidRDefault="00B211D2">
            <w:pPr>
              <w:spacing w:before="40" w:after="40" w:line="360" w:lineRule="auto"/>
              <w:ind w:left="28" w:right="28"/>
              <w:jc w:val="center"/>
              <w:rPr>
                <w:b/>
                <w:bCs/>
                <w:color w:val="000000"/>
                <w:spacing w:val="-10"/>
                <w:sz w:val="20"/>
              </w:rPr>
            </w:pPr>
            <w:r w:rsidRPr="007126D7">
              <w:rPr>
                <w:b/>
                <w:bCs/>
                <w:color w:val="000000"/>
                <w:spacing w:val="-10"/>
                <w:sz w:val="20"/>
              </w:rPr>
              <w:t xml:space="preserve">12, 26 </w:t>
            </w:r>
          </w:p>
          <w:p w14:paraId="0C2EC486" w14:textId="77777777" w:rsidR="00B211D2" w:rsidRPr="007126D7" w:rsidRDefault="00B211D2">
            <w:pPr>
              <w:spacing w:before="40" w:after="40" w:line="360" w:lineRule="auto"/>
              <w:ind w:left="28" w:right="28"/>
              <w:jc w:val="center"/>
              <w:rPr>
                <w:b/>
                <w:bCs/>
                <w:color w:val="000000"/>
                <w:spacing w:val="-10"/>
                <w:sz w:val="20"/>
              </w:rPr>
            </w:pPr>
            <w:r w:rsidRPr="007126D7">
              <w:rPr>
                <w:b/>
                <w:bCs/>
                <w:color w:val="000000"/>
                <w:spacing w:val="-10"/>
                <w:sz w:val="20"/>
              </w:rPr>
              <w:t>şi  36</w:t>
            </w: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936085E" w14:textId="77777777" w:rsidR="00B211D2" w:rsidRPr="007126D7" w:rsidRDefault="00B211D2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color w:val="000000"/>
                <w:sz w:val="36"/>
              </w:rPr>
            </w:pPr>
            <w:r w:rsidRPr="007126D7">
              <w:rPr>
                <w:b/>
                <w:bCs/>
                <w:color w:val="000000"/>
                <w:sz w:val="36"/>
              </w:rPr>
              <w:t>15</w:t>
            </w: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8EBE720" w14:textId="77777777" w:rsidR="00B211D2" w:rsidRPr="007126D7" w:rsidRDefault="00B211D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D0E7C88" w14:textId="77777777" w:rsidR="00B211D2" w:rsidRPr="007126D7" w:rsidRDefault="00B211D2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color w:val="000000"/>
                <w:sz w:val="36"/>
              </w:rPr>
            </w:pPr>
          </w:p>
        </w:tc>
        <w:tc>
          <w:tcPr>
            <w:tcW w:w="246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FCC594E" w14:textId="77777777" w:rsidR="00B211D2" w:rsidRDefault="00B211D2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color w:val="000000"/>
                <w:sz w:val="20"/>
              </w:rPr>
            </w:pPr>
            <w:r w:rsidRPr="007126D7">
              <w:rPr>
                <w:b/>
                <w:bCs/>
                <w:i/>
                <w:iCs/>
                <w:color w:val="000000"/>
                <w:sz w:val="20"/>
              </w:rPr>
              <w:t xml:space="preserve">Cu afectarea liniilor CET </w:t>
            </w:r>
          </w:p>
          <w:p w14:paraId="4D8ACE64" w14:textId="77777777" w:rsidR="00B211D2" w:rsidRPr="007126D7" w:rsidRDefault="00B211D2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color w:val="000000"/>
                <w:sz w:val="20"/>
              </w:rPr>
            </w:pPr>
            <w:r w:rsidRPr="007126D7">
              <w:rPr>
                <w:b/>
                <w:bCs/>
                <w:i/>
                <w:iCs/>
                <w:color w:val="000000"/>
                <w:sz w:val="20"/>
              </w:rPr>
              <w:t>şi de la 4 - 7.</w:t>
            </w:r>
          </w:p>
        </w:tc>
      </w:tr>
      <w:tr w:rsidR="00B211D2" w:rsidRPr="007126D7" w14:paraId="6FA715C6" w14:textId="77777777">
        <w:trPr>
          <w:cantSplit/>
          <w:trHeight w:val="549"/>
          <w:jc w:val="center"/>
        </w:trPr>
        <w:tc>
          <w:tcPr>
            <w:tcW w:w="63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49858B3" w14:textId="77777777" w:rsidR="00B211D2" w:rsidRPr="007126D7" w:rsidRDefault="00B211D2" w:rsidP="00B211D2">
            <w:pPr>
              <w:numPr>
                <w:ilvl w:val="0"/>
                <w:numId w:val="61"/>
              </w:numPr>
              <w:spacing w:before="120" w:after="120"/>
              <w:ind w:left="227" w:firstLine="0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38F9210" w14:textId="77777777" w:rsidR="00B211D2" w:rsidRPr="007126D7" w:rsidRDefault="00B211D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5E32AC8" w14:textId="77777777" w:rsidR="00B211D2" w:rsidRPr="007126D7" w:rsidRDefault="00B211D2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color w:val="000000"/>
                <w:sz w:val="36"/>
              </w:rPr>
            </w:pPr>
          </w:p>
        </w:tc>
        <w:tc>
          <w:tcPr>
            <w:tcW w:w="217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6ED129F" w14:textId="77777777" w:rsidR="00B211D2" w:rsidRPr="007126D7" w:rsidRDefault="00B211D2">
            <w:pPr>
              <w:spacing w:before="40" w:after="40" w:line="360" w:lineRule="auto"/>
              <w:ind w:left="57" w:right="57"/>
              <w:rPr>
                <w:b/>
                <w:bCs/>
                <w:color w:val="000000"/>
                <w:sz w:val="20"/>
              </w:rPr>
            </w:pPr>
            <w:r w:rsidRPr="007126D7">
              <w:rPr>
                <w:b/>
                <w:bCs/>
                <w:color w:val="000000"/>
                <w:sz w:val="20"/>
              </w:rPr>
              <w:t>St. Govora</w:t>
            </w:r>
          </w:p>
          <w:p w14:paraId="2FF0410B" w14:textId="77777777" w:rsidR="00B211D2" w:rsidRPr="007126D7" w:rsidRDefault="00B211D2">
            <w:pPr>
              <w:spacing w:before="40" w:after="40" w:line="360" w:lineRule="auto"/>
              <w:ind w:left="57" w:right="57"/>
              <w:rPr>
                <w:b/>
                <w:bCs/>
                <w:color w:val="000000"/>
                <w:sz w:val="20"/>
              </w:rPr>
            </w:pPr>
            <w:r w:rsidRPr="007126D7">
              <w:rPr>
                <w:b/>
                <w:bCs/>
                <w:color w:val="000000"/>
                <w:sz w:val="20"/>
              </w:rPr>
              <w:t>Cap X</w:t>
            </w:r>
          </w:p>
        </w:tc>
        <w:tc>
          <w:tcPr>
            <w:tcW w:w="9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EFC1053" w14:textId="77777777" w:rsidR="00B211D2" w:rsidRPr="007126D7" w:rsidRDefault="00B211D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  <w:r w:rsidRPr="007126D7">
              <w:rPr>
                <w:b/>
                <w:bCs/>
                <w:color w:val="000000"/>
                <w:sz w:val="20"/>
              </w:rPr>
              <w:t xml:space="preserve">peste </w:t>
            </w:r>
          </w:p>
          <w:p w14:paraId="170B0504" w14:textId="77777777" w:rsidR="00B211D2" w:rsidRDefault="00B211D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  <w:r w:rsidRPr="007126D7">
              <w:rPr>
                <w:b/>
                <w:bCs/>
                <w:color w:val="000000"/>
                <w:sz w:val="20"/>
              </w:rPr>
              <w:t xml:space="preserve">sch. </w:t>
            </w:r>
          </w:p>
          <w:p w14:paraId="1CCC1B29" w14:textId="77777777" w:rsidR="00B211D2" w:rsidRDefault="00B211D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 xml:space="preserve">5, 7, </w:t>
            </w:r>
          </w:p>
          <w:p w14:paraId="5D3AA9EB" w14:textId="77777777" w:rsidR="00B211D2" w:rsidRPr="007126D7" w:rsidRDefault="00B211D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>9 și 21</w:t>
            </w: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E9574CA" w14:textId="77777777" w:rsidR="00B211D2" w:rsidRPr="007126D7" w:rsidRDefault="00B211D2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color w:val="000000"/>
                <w:sz w:val="36"/>
              </w:rPr>
            </w:pPr>
            <w:r w:rsidRPr="007126D7">
              <w:rPr>
                <w:b/>
                <w:bCs/>
                <w:color w:val="000000"/>
                <w:sz w:val="36"/>
              </w:rPr>
              <w:t>10</w:t>
            </w: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6AE29BF" w14:textId="77777777" w:rsidR="00B211D2" w:rsidRPr="007126D7" w:rsidRDefault="00B211D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2845F59" w14:textId="77777777" w:rsidR="00B211D2" w:rsidRPr="007126D7" w:rsidRDefault="00B211D2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color w:val="000000"/>
                <w:sz w:val="36"/>
              </w:rPr>
            </w:pPr>
          </w:p>
        </w:tc>
        <w:tc>
          <w:tcPr>
            <w:tcW w:w="246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B4AC6CE" w14:textId="77777777" w:rsidR="00B211D2" w:rsidRDefault="00B211D2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color w:val="000000"/>
                <w:sz w:val="20"/>
              </w:rPr>
            </w:pPr>
            <w:r>
              <w:rPr>
                <w:b/>
                <w:bCs/>
                <w:i/>
                <w:iCs/>
                <w:color w:val="000000"/>
                <w:sz w:val="20"/>
              </w:rPr>
              <w:t xml:space="preserve">Afectează intrări - ieşiri </w:t>
            </w:r>
          </w:p>
          <w:p w14:paraId="3EB98EC6" w14:textId="77777777" w:rsidR="00B211D2" w:rsidRPr="007126D7" w:rsidRDefault="00B211D2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color w:val="000000"/>
                <w:sz w:val="20"/>
              </w:rPr>
            </w:pPr>
            <w:r>
              <w:rPr>
                <w:b/>
                <w:bCs/>
                <w:i/>
                <w:iCs/>
                <w:color w:val="000000"/>
                <w:sz w:val="20"/>
              </w:rPr>
              <w:t>la liniile 5 și 6, Cap X.</w:t>
            </w:r>
          </w:p>
        </w:tc>
      </w:tr>
      <w:tr w:rsidR="00B211D2" w:rsidRPr="007126D7" w14:paraId="717C246E" w14:textId="77777777">
        <w:trPr>
          <w:cantSplit/>
          <w:trHeight w:val="798"/>
          <w:jc w:val="center"/>
        </w:trPr>
        <w:tc>
          <w:tcPr>
            <w:tcW w:w="63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7FB3095" w14:textId="77777777" w:rsidR="00B211D2" w:rsidRPr="007126D7" w:rsidRDefault="00B211D2" w:rsidP="00B211D2">
            <w:pPr>
              <w:numPr>
                <w:ilvl w:val="0"/>
                <w:numId w:val="61"/>
              </w:numPr>
              <w:spacing w:before="120" w:after="120"/>
              <w:ind w:left="227" w:firstLine="0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A83B471" w14:textId="77777777" w:rsidR="00B211D2" w:rsidRPr="007126D7" w:rsidRDefault="00B211D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9AE5E0B" w14:textId="77777777" w:rsidR="00B211D2" w:rsidRPr="007126D7" w:rsidRDefault="00B211D2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color w:val="000000"/>
                <w:sz w:val="36"/>
              </w:rPr>
            </w:pPr>
          </w:p>
        </w:tc>
        <w:tc>
          <w:tcPr>
            <w:tcW w:w="217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15AA3BD" w14:textId="77777777" w:rsidR="00B211D2" w:rsidRPr="007126D7" w:rsidRDefault="00B211D2">
            <w:pPr>
              <w:spacing w:before="40" w:after="40" w:line="360" w:lineRule="auto"/>
              <w:ind w:left="57" w:right="57"/>
              <w:rPr>
                <w:b/>
                <w:bCs/>
                <w:color w:val="000000"/>
                <w:sz w:val="20"/>
              </w:rPr>
            </w:pPr>
            <w:r w:rsidRPr="007126D7">
              <w:rPr>
                <w:b/>
                <w:bCs/>
                <w:color w:val="000000"/>
                <w:sz w:val="20"/>
              </w:rPr>
              <w:t>St. Govora</w:t>
            </w:r>
          </w:p>
          <w:p w14:paraId="2D485809" w14:textId="77777777" w:rsidR="00B211D2" w:rsidRPr="007126D7" w:rsidRDefault="00B211D2">
            <w:pPr>
              <w:spacing w:before="40" w:after="40" w:line="360" w:lineRule="auto"/>
              <w:ind w:left="57" w:right="57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>Cap Y</w:t>
            </w:r>
          </w:p>
        </w:tc>
        <w:tc>
          <w:tcPr>
            <w:tcW w:w="9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B662AF5" w14:textId="77777777" w:rsidR="00B211D2" w:rsidRDefault="00B211D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 xml:space="preserve">peste </w:t>
            </w:r>
          </w:p>
          <w:p w14:paraId="298AE31B" w14:textId="77777777" w:rsidR="00B211D2" w:rsidRDefault="00B211D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 xml:space="preserve">sch. </w:t>
            </w:r>
          </w:p>
          <w:p w14:paraId="50373E14" w14:textId="77777777" w:rsidR="00B211D2" w:rsidRDefault="00B211D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 xml:space="preserve">2, 6, </w:t>
            </w:r>
          </w:p>
          <w:p w14:paraId="725552BD" w14:textId="77777777" w:rsidR="00B211D2" w:rsidRDefault="00B211D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 xml:space="preserve">12, 14, 18, 20, 22, 24, 28, </w:t>
            </w:r>
          </w:p>
          <w:p w14:paraId="4E5415D2" w14:textId="77777777" w:rsidR="00B211D2" w:rsidRDefault="00B211D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 xml:space="preserve">TDJ </w:t>
            </w:r>
          </w:p>
          <w:p w14:paraId="0AD5E831" w14:textId="77777777" w:rsidR="00B211D2" w:rsidRDefault="00B211D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>30 / 34,</w:t>
            </w:r>
          </w:p>
          <w:p w14:paraId="4B395D8B" w14:textId="77777777" w:rsidR="00B211D2" w:rsidRDefault="00B211D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 xml:space="preserve">sch. </w:t>
            </w:r>
          </w:p>
          <w:p w14:paraId="72C66ABF" w14:textId="77777777" w:rsidR="00B211D2" w:rsidRPr="007126D7" w:rsidRDefault="00B211D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>32 și 38</w:t>
            </w: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0FA05A4" w14:textId="77777777" w:rsidR="00B211D2" w:rsidRPr="007126D7" w:rsidRDefault="00B211D2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color w:val="000000"/>
                <w:sz w:val="36"/>
              </w:rPr>
            </w:pPr>
            <w:r>
              <w:rPr>
                <w:b/>
                <w:bCs/>
                <w:color w:val="000000"/>
                <w:sz w:val="36"/>
              </w:rPr>
              <w:t>10</w:t>
            </w: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2B73FEA" w14:textId="77777777" w:rsidR="00B211D2" w:rsidRPr="007126D7" w:rsidRDefault="00B211D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B1BDDF5" w14:textId="77777777" w:rsidR="00B211D2" w:rsidRPr="007126D7" w:rsidRDefault="00B211D2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color w:val="000000"/>
                <w:sz w:val="36"/>
              </w:rPr>
            </w:pPr>
          </w:p>
        </w:tc>
        <w:tc>
          <w:tcPr>
            <w:tcW w:w="246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71ED3B3" w14:textId="77777777" w:rsidR="00B211D2" w:rsidRDefault="00B211D2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color w:val="000000"/>
                <w:sz w:val="20"/>
              </w:rPr>
            </w:pPr>
            <w:r>
              <w:rPr>
                <w:b/>
                <w:bCs/>
                <w:i/>
                <w:iCs/>
                <w:color w:val="000000"/>
                <w:sz w:val="20"/>
              </w:rPr>
              <w:t xml:space="preserve">Afectează intrări - ieşiri </w:t>
            </w:r>
          </w:p>
          <w:p w14:paraId="54AC4FBF" w14:textId="77777777" w:rsidR="00B211D2" w:rsidRPr="007126D7" w:rsidRDefault="00B211D2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color w:val="000000"/>
                <w:sz w:val="20"/>
              </w:rPr>
            </w:pPr>
            <w:r>
              <w:rPr>
                <w:b/>
                <w:bCs/>
                <w:i/>
                <w:iCs/>
                <w:color w:val="000000"/>
                <w:sz w:val="20"/>
              </w:rPr>
              <w:t xml:space="preserve">la linile 5 - 20. </w:t>
            </w:r>
          </w:p>
        </w:tc>
      </w:tr>
      <w:tr w:rsidR="00B211D2" w:rsidRPr="007126D7" w14:paraId="0FFE8114" w14:textId="77777777">
        <w:trPr>
          <w:cantSplit/>
          <w:trHeight w:val="798"/>
          <w:jc w:val="center"/>
        </w:trPr>
        <w:tc>
          <w:tcPr>
            <w:tcW w:w="63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28E8C31" w14:textId="77777777" w:rsidR="00B211D2" w:rsidRPr="007126D7" w:rsidRDefault="00B211D2" w:rsidP="00B211D2">
            <w:pPr>
              <w:numPr>
                <w:ilvl w:val="0"/>
                <w:numId w:val="61"/>
              </w:numPr>
              <w:spacing w:before="120" w:after="120"/>
              <w:ind w:left="227" w:firstLine="0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1A513EE" w14:textId="77777777" w:rsidR="00B211D2" w:rsidRPr="007126D7" w:rsidRDefault="00B211D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4FA9362" w14:textId="77777777" w:rsidR="00B211D2" w:rsidRPr="007126D7" w:rsidRDefault="00B211D2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color w:val="000000"/>
                <w:sz w:val="36"/>
              </w:rPr>
            </w:pPr>
          </w:p>
        </w:tc>
        <w:tc>
          <w:tcPr>
            <w:tcW w:w="217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BF5159A" w14:textId="77777777" w:rsidR="00B211D2" w:rsidRDefault="00B211D2">
            <w:pPr>
              <w:spacing w:before="40" w:after="40" w:line="360" w:lineRule="auto"/>
              <w:ind w:left="57" w:right="57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 xml:space="preserve">St. </w:t>
            </w:r>
            <w:r w:rsidRPr="007126D7">
              <w:rPr>
                <w:b/>
                <w:bCs/>
                <w:color w:val="000000"/>
                <w:sz w:val="20"/>
              </w:rPr>
              <w:t>Bujoreni</w:t>
            </w:r>
          </w:p>
          <w:p w14:paraId="044AB095" w14:textId="77777777" w:rsidR="00B211D2" w:rsidRDefault="00B211D2">
            <w:pPr>
              <w:spacing w:before="40" w:after="40" w:line="360" w:lineRule="auto"/>
              <w:ind w:left="57" w:right="57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 xml:space="preserve">Cap X, linia 4 </w:t>
            </w:r>
          </w:p>
          <w:p w14:paraId="4064EC84" w14:textId="77777777" w:rsidR="00B211D2" w:rsidRDefault="00B211D2">
            <w:pPr>
              <w:spacing w:before="40" w:after="40" w:line="360" w:lineRule="auto"/>
              <w:ind w:left="57" w:right="57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>primiri - expedieri</w:t>
            </w:r>
          </w:p>
        </w:tc>
        <w:tc>
          <w:tcPr>
            <w:tcW w:w="9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AD25A1E" w14:textId="77777777" w:rsidR="00B211D2" w:rsidRDefault="00B211D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 xml:space="preserve">peste TDJ </w:t>
            </w:r>
          </w:p>
          <w:p w14:paraId="72D82CC1" w14:textId="77777777" w:rsidR="00B211D2" w:rsidRDefault="00B211D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>23 / 25</w:t>
            </w: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A39CBB1" w14:textId="77777777" w:rsidR="00B211D2" w:rsidRDefault="00B211D2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color w:val="000000"/>
                <w:sz w:val="36"/>
              </w:rPr>
            </w:pPr>
            <w:r>
              <w:rPr>
                <w:b/>
                <w:bCs/>
                <w:color w:val="000000"/>
                <w:sz w:val="36"/>
              </w:rPr>
              <w:t>10</w:t>
            </w: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6482E93" w14:textId="77777777" w:rsidR="00B211D2" w:rsidRPr="007126D7" w:rsidRDefault="00B211D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A2F9F1C" w14:textId="77777777" w:rsidR="00B211D2" w:rsidRPr="007126D7" w:rsidRDefault="00B211D2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color w:val="000000"/>
                <w:sz w:val="36"/>
              </w:rPr>
            </w:pPr>
          </w:p>
        </w:tc>
        <w:tc>
          <w:tcPr>
            <w:tcW w:w="246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FF7C99D" w14:textId="77777777" w:rsidR="00B211D2" w:rsidRDefault="00B211D2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color w:val="000000"/>
                <w:sz w:val="20"/>
              </w:rPr>
            </w:pPr>
          </w:p>
        </w:tc>
      </w:tr>
      <w:tr w:rsidR="00B211D2" w:rsidRPr="007126D7" w14:paraId="7DB7D335" w14:textId="77777777">
        <w:trPr>
          <w:cantSplit/>
          <w:trHeight w:val="1020"/>
          <w:jc w:val="center"/>
        </w:trPr>
        <w:tc>
          <w:tcPr>
            <w:tcW w:w="63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1AA8541" w14:textId="77777777" w:rsidR="00B211D2" w:rsidRPr="007126D7" w:rsidRDefault="00B211D2" w:rsidP="00B211D2">
            <w:pPr>
              <w:numPr>
                <w:ilvl w:val="0"/>
                <w:numId w:val="61"/>
              </w:numPr>
              <w:spacing w:before="120" w:after="120"/>
              <w:ind w:left="227" w:firstLine="0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5C6CFCC" w14:textId="77777777" w:rsidR="00B211D2" w:rsidRPr="007126D7" w:rsidRDefault="00B211D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71EC65C" w14:textId="77777777" w:rsidR="00B211D2" w:rsidRPr="007126D7" w:rsidRDefault="00B211D2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color w:val="000000"/>
                <w:sz w:val="36"/>
              </w:rPr>
            </w:pPr>
          </w:p>
        </w:tc>
        <w:tc>
          <w:tcPr>
            <w:tcW w:w="217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2AC9E00" w14:textId="77777777" w:rsidR="00B211D2" w:rsidRPr="007126D7" w:rsidRDefault="00B211D2">
            <w:pPr>
              <w:spacing w:before="40" w:after="40" w:line="360" w:lineRule="auto"/>
              <w:ind w:left="57" w:right="57"/>
              <w:rPr>
                <w:b/>
                <w:bCs/>
                <w:color w:val="000000"/>
                <w:sz w:val="20"/>
              </w:rPr>
            </w:pPr>
            <w:r w:rsidRPr="007126D7">
              <w:rPr>
                <w:b/>
                <w:bCs/>
                <w:color w:val="000000"/>
                <w:sz w:val="20"/>
              </w:rPr>
              <w:t>Bujoreni -</w:t>
            </w:r>
          </w:p>
          <w:p w14:paraId="53363307" w14:textId="77777777" w:rsidR="00B211D2" w:rsidRPr="007126D7" w:rsidRDefault="00B211D2">
            <w:pPr>
              <w:spacing w:before="40" w:after="40" w:line="360" w:lineRule="auto"/>
              <w:ind w:left="57" w:right="57"/>
              <w:rPr>
                <w:b/>
                <w:bCs/>
                <w:color w:val="000000"/>
                <w:sz w:val="20"/>
              </w:rPr>
            </w:pPr>
            <w:r w:rsidRPr="007126D7">
              <w:rPr>
                <w:b/>
                <w:bCs/>
                <w:color w:val="000000"/>
                <w:sz w:val="20"/>
              </w:rPr>
              <w:t>Dăeşti</w:t>
            </w:r>
          </w:p>
        </w:tc>
        <w:tc>
          <w:tcPr>
            <w:tcW w:w="9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15062E4" w14:textId="77777777" w:rsidR="00B211D2" w:rsidRPr="007126D7" w:rsidRDefault="00B211D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3EEAC61" w14:textId="77777777" w:rsidR="00B211D2" w:rsidRPr="007126D7" w:rsidRDefault="00B211D2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color w:val="000000"/>
                <w:sz w:val="36"/>
              </w:rPr>
            </w:pP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657E020" w14:textId="77777777" w:rsidR="00B211D2" w:rsidRDefault="00B211D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>300+654</w:t>
            </w:r>
          </w:p>
          <w:p w14:paraId="043E1222" w14:textId="77777777" w:rsidR="00B211D2" w:rsidRPr="007126D7" w:rsidRDefault="00B211D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>300+900</w:t>
            </w: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C4A420B" w14:textId="77777777" w:rsidR="00B211D2" w:rsidRPr="007126D7" w:rsidRDefault="00B211D2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color w:val="000000"/>
                <w:sz w:val="36"/>
              </w:rPr>
            </w:pPr>
          </w:p>
        </w:tc>
        <w:tc>
          <w:tcPr>
            <w:tcW w:w="246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7D499D5" w14:textId="77777777" w:rsidR="00B211D2" w:rsidRDefault="00B211D2">
            <w:pPr>
              <w:spacing w:before="40" w:after="40" w:line="360" w:lineRule="auto"/>
              <w:ind w:left="82" w:right="57"/>
              <w:rPr>
                <w:b/>
                <w:bCs/>
                <w:iCs/>
                <w:color w:val="000000"/>
                <w:sz w:val="20"/>
              </w:rPr>
            </w:pPr>
            <w:r>
              <w:rPr>
                <w:b/>
                <w:bCs/>
                <w:iCs/>
                <w:color w:val="000000"/>
                <w:sz w:val="20"/>
              </w:rPr>
              <w:t>*Interzis circulaţia trenurilor care au în componenţă locomotive cuplate.</w:t>
            </w:r>
          </w:p>
          <w:p w14:paraId="221E4132" w14:textId="77777777" w:rsidR="00B211D2" w:rsidRPr="007126D7" w:rsidRDefault="00B211D2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color w:val="000000"/>
                <w:sz w:val="20"/>
              </w:rPr>
            </w:pPr>
            <w:r w:rsidRPr="002A0159">
              <w:rPr>
                <w:b/>
                <w:bCs/>
                <w:i/>
                <w:iCs/>
                <w:color w:val="000000"/>
                <w:sz w:val="20"/>
              </w:rPr>
              <w:t>Nesemnalizată pe teren.</w:t>
            </w:r>
          </w:p>
        </w:tc>
      </w:tr>
      <w:tr w:rsidR="00B211D2" w:rsidRPr="007126D7" w14:paraId="03FA0E3A" w14:textId="77777777">
        <w:trPr>
          <w:cantSplit/>
          <w:trHeight w:val="1020"/>
          <w:jc w:val="center"/>
        </w:trPr>
        <w:tc>
          <w:tcPr>
            <w:tcW w:w="63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02E935D" w14:textId="77777777" w:rsidR="00B211D2" w:rsidRPr="007126D7" w:rsidRDefault="00B211D2" w:rsidP="00B211D2">
            <w:pPr>
              <w:numPr>
                <w:ilvl w:val="0"/>
                <w:numId w:val="61"/>
              </w:numPr>
              <w:spacing w:before="120" w:after="120"/>
              <w:ind w:left="227" w:firstLine="0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5D81B0B" w14:textId="77777777" w:rsidR="00B211D2" w:rsidRPr="007126D7" w:rsidRDefault="00B211D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E92610B" w14:textId="77777777" w:rsidR="00B211D2" w:rsidRPr="007126D7" w:rsidRDefault="00B211D2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color w:val="000000"/>
                <w:sz w:val="36"/>
              </w:rPr>
            </w:pPr>
          </w:p>
        </w:tc>
        <w:tc>
          <w:tcPr>
            <w:tcW w:w="217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0A1B9FD" w14:textId="77777777" w:rsidR="00B211D2" w:rsidRDefault="00B211D2">
            <w:pPr>
              <w:spacing w:before="40" w:after="40" w:line="360" w:lineRule="auto"/>
              <w:ind w:left="57" w:right="57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 xml:space="preserve">St. </w:t>
            </w:r>
            <w:r w:rsidRPr="007126D7">
              <w:rPr>
                <w:b/>
                <w:bCs/>
                <w:color w:val="000000"/>
                <w:sz w:val="20"/>
              </w:rPr>
              <w:t>Dăeşti</w:t>
            </w:r>
          </w:p>
          <w:p w14:paraId="1768F455" w14:textId="77777777" w:rsidR="00B211D2" w:rsidRDefault="00B211D2">
            <w:pPr>
              <w:spacing w:before="40" w:after="40" w:line="360" w:lineRule="auto"/>
              <w:ind w:left="57" w:right="57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 xml:space="preserve">linia 4 </w:t>
            </w:r>
          </w:p>
          <w:p w14:paraId="3072170E" w14:textId="77777777" w:rsidR="00B211D2" w:rsidRPr="007126D7" w:rsidRDefault="00B211D2">
            <w:pPr>
              <w:spacing w:before="40" w:after="40" w:line="360" w:lineRule="auto"/>
              <w:ind w:left="57" w:right="57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>primiri - expedieri</w:t>
            </w:r>
          </w:p>
        </w:tc>
        <w:tc>
          <w:tcPr>
            <w:tcW w:w="9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3EB3414" w14:textId="77777777" w:rsidR="00B211D2" w:rsidRDefault="00B211D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 xml:space="preserve">peste </w:t>
            </w:r>
          </w:p>
          <w:p w14:paraId="11399B64" w14:textId="77777777" w:rsidR="00B211D2" w:rsidRDefault="00B211D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>sch. 15,</w:t>
            </w:r>
          </w:p>
          <w:p w14:paraId="6A0B00AD" w14:textId="77777777" w:rsidR="00B211D2" w:rsidRDefault="00B211D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>TDJ</w:t>
            </w:r>
          </w:p>
          <w:p w14:paraId="4325D346" w14:textId="77777777" w:rsidR="00B211D2" w:rsidRPr="007126D7" w:rsidRDefault="00B211D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>16 / 18</w:t>
            </w: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D2709E3" w14:textId="77777777" w:rsidR="00B211D2" w:rsidRPr="007126D7" w:rsidRDefault="00B211D2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color w:val="000000"/>
                <w:sz w:val="36"/>
              </w:rPr>
            </w:pPr>
            <w:r>
              <w:rPr>
                <w:b/>
                <w:bCs/>
                <w:color w:val="000000"/>
                <w:sz w:val="36"/>
              </w:rPr>
              <w:t>10</w:t>
            </w: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DB2FAB0" w14:textId="77777777" w:rsidR="00B211D2" w:rsidRDefault="00B211D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6483F1A" w14:textId="77777777" w:rsidR="00B211D2" w:rsidRPr="007126D7" w:rsidRDefault="00B211D2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color w:val="000000"/>
                <w:sz w:val="36"/>
              </w:rPr>
            </w:pPr>
          </w:p>
        </w:tc>
        <w:tc>
          <w:tcPr>
            <w:tcW w:w="246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CA9AA61" w14:textId="77777777" w:rsidR="00B211D2" w:rsidRDefault="00B211D2">
            <w:pPr>
              <w:spacing w:before="40" w:after="40" w:line="360" w:lineRule="auto"/>
              <w:ind w:left="82" w:right="57"/>
              <w:rPr>
                <w:b/>
                <w:bCs/>
                <w:iCs/>
                <w:color w:val="000000"/>
                <w:sz w:val="20"/>
              </w:rPr>
            </w:pPr>
          </w:p>
        </w:tc>
      </w:tr>
      <w:tr w:rsidR="00B211D2" w:rsidRPr="007126D7" w14:paraId="08B29268" w14:textId="77777777">
        <w:trPr>
          <w:cantSplit/>
          <w:trHeight w:val="44"/>
          <w:jc w:val="center"/>
        </w:trPr>
        <w:tc>
          <w:tcPr>
            <w:tcW w:w="63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B008962" w14:textId="77777777" w:rsidR="00B211D2" w:rsidRPr="007126D7" w:rsidRDefault="00B211D2" w:rsidP="00B211D2">
            <w:pPr>
              <w:numPr>
                <w:ilvl w:val="0"/>
                <w:numId w:val="61"/>
              </w:numPr>
              <w:spacing w:before="120" w:after="120"/>
              <w:ind w:left="227" w:firstLine="0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EA344ED" w14:textId="77777777" w:rsidR="00B211D2" w:rsidRPr="007126D7" w:rsidRDefault="00B211D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  <w:r w:rsidRPr="007126D7">
              <w:rPr>
                <w:b/>
                <w:bCs/>
                <w:color w:val="000000"/>
                <w:sz w:val="20"/>
              </w:rPr>
              <w:t>32</w:t>
            </w:r>
            <w:r>
              <w:rPr>
                <w:b/>
                <w:bCs/>
                <w:color w:val="000000"/>
                <w:sz w:val="20"/>
              </w:rPr>
              <w:t>0</w:t>
            </w:r>
            <w:r w:rsidRPr="007126D7">
              <w:rPr>
                <w:b/>
                <w:bCs/>
                <w:color w:val="000000"/>
                <w:sz w:val="20"/>
              </w:rPr>
              <w:t>+</w:t>
            </w:r>
            <w:r>
              <w:rPr>
                <w:b/>
                <w:bCs/>
                <w:color w:val="000000"/>
                <w:sz w:val="20"/>
              </w:rPr>
              <w:t>835</w:t>
            </w:r>
          </w:p>
          <w:p w14:paraId="68980725" w14:textId="77777777" w:rsidR="00B211D2" w:rsidRPr="007126D7" w:rsidRDefault="00B211D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  <w:r w:rsidRPr="007126D7">
              <w:rPr>
                <w:b/>
                <w:bCs/>
                <w:color w:val="000000"/>
                <w:sz w:val="20"/>
              </w:rPr>
              <w:t>32</w:t>
            </w:r>
            <w:r>
              <w:rPr>
                <w:b/>
                <w:bCs/>
                <w:color w:val="000000"/>
                <w:sz w:val="20"/>
              </w:rPr>
              <w:t>0</w:t>
            </w:r>
            <w:r w:rsidRPr="007126D7">
              <w:rPr>
                <w:b/>
                <w:bCs/>
                <w:color w:val="000000"/>
                <w:sz w:val="20"/>
              </w:rPr>
              <w:t>+</w:t>
            </w:r>
            <w:r>
              <w:rPr>
                <w:b/>
                <w:bCs/>
                <w:color w:val="000000"/>
                <w:sz w:val="20"/>
              </w:rPr>
              <w:t>999</w:t>
            </w: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B57087C" w14:textId="77777777" w:rsidR="00B211D2" w:rsidRPr="007126D7" w:rsidRDefault="00B211D2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color w:val="000000"/>
                <w:sz w:val="36"/>
              </w:rPr>
            </w:pPr>
            <w:r>
              <w:rPr>
                <w:b/>
                <w:bCs/>
                <w:color w:val="000000"/>
                <w:sz w:val="36"/>
              </w:rPr>
              <w:t>10</w:t>
            </w:r>
          </w:p>
        </w:tc>
        <w:tc>
          <w:tcPr>
            <w:tcW w:w="217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4ED420E" w14:textId="77777777" w:rsidR="00B211D2" w:rsidRPr="007126D7" w:rsidRDefault="00B211D2">
            <w:pPr>
              <w:spacing w:before="40" w:after="40" w:line="360" w:lineRule="auto"/>
              <w:ind w:left="57" w:right="57"/>
              <w:rPr>
                <w:b/>
                <w:bCs/>
                <w:color w:val="000000"/>
                <w:sz w:val="20"/>
              </w:rPr>
            </w:pPr>
            <w:r w:rsidRPr="007126D7">
              <w:rPr>
                <w:b/>
                <w:bCs/>
                <w:color w:val="000000"/>
                <w:sz w:val="20"/>
              </w:rPr>
              <w:t>Cozia -</w:t>
            </w:r>
          </w:p>
          <w:p w14:paraId="5D0BF816" w14:textId="77777777" w:rsidR="00B211D2" w:rsidRPr="007126D7" w:rsidRDefault="00B211D2">
            <w:pPr>
              <w:spacing w:before="40" w:after="40" w:line="360" w:lineRule="auto"/>
              <w:ind w:left="57" w:right="57"/>
              <w:rPr>
                <w:b/>
                <w:bCs/>
                <w:color w:val="000000"/>
                <w:sz w:val="20"/>
              </w:rPr>
            </w:pPr>
            <w:r w:rsidRPr="007126D7">
              <w:rPr>
                <w:b/>
                <w:bCs/>
                <w:color w:val="000000"/>
                <w:sz w:val="20"/>
              </w:rPr>
              <w:t>Lotru</w:t>
            </w:r>
          </w:p>
        </w:tc>
        <w:tc>
          <w:tcPr>
            <w:tcW w:w="9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F395E80" w14:textId="77777777" w:rsidR="00B211D2" w:rsidRPr="007126D7" w:rsidRDefault="00B211D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6EB2DAA" w14:textId="77777777" w:rsidR="00B211D2" w:rsidRPr="007126D7" w:rsidRDefault="00B211D2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color w:val="000000"/>
                <w:sz w:val="36"/>
              </w:rPr>
            </w:pP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743B271" w14:textId="77777777" w:rsidR="00B211D2" w:rsidRPr="007126D7" w:rsidRDefault="00B211D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B21712C" w14:textId="77777777" w:rsidR="00B211D2" w:rsidRPr="007126D7" w:rsidRDefault="00B211D2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color w:val="000000"/>
                <w:sz w:val="36"/>
              </w:rPr>
            </w:pPr>
          </w:p>
        </w:tc>
        <w:tc>
          <w:tcPr>
            <w:tcW w:w="246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CFF497A" w14:textId="77777777" w:rsidR="00B211D2" w:rsidRPr="007126D7" w:rsidRDefault="00B211D2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color w:val="000000"/>
                <w:sz w:val="20"/>
              </w:rPr>
            </w:pPr>
            <w:r w:rsidRPr="007126D7">
              <w:rPr>
                <w:b/>
                <w:bCs/>
                <w:i/>
                <w:iCs/>
                <w:color w:val="000000"/>
                <w:sz w:val="20"/>
              </w:rPr>
              <w:t>Fără inductori.</w:t>
            </w:r>
          </w:p>
        </w:tc>
      </w:tr>
      <w:tr w:rsidR="00B211D2" w:rsidRPr="007126D7" w14:paraId="5B558127" w14:textId="77777777">
        <w:trPr>
          <w:cantSplit/>
          <w:trHeight w:val="44"/>
          <w:jc w:val="center"/>
        </w:trPr>
        <w:tc>
          <w:tcPr>
            <w:tcW w:w="63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5A76564" w14:textId="77777777" w:rsidR="00B211D2" w:rsidRPr="007126D7" w:rsidRDefault="00B211D2" w:rsidP="00B211D2">
            <w:pPr>
              <w:numPr>
                <w:ilvl w:val="0"/>
                <w:numId w:val="61"/>
              </w:numPr>
              <w:spacing w:before="120" w:after="120"/>
              <w:ind w:left="227" w:firstLine="0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1E97D5A" w14:textId="77777777" w:rsidR="00B211D2" w:rsidRDefault="00B211D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>351+550</w:t>
            </w:r>
          </w:p>
          <w:p w14:paraId="357ABF3C" w14:textId="77777777" w:rsidR="00B211D2" w:rsidRPr="007126D7" w:rsidRDefault="00B211D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>365+170</w:t>
            </w: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1073CF5" w14:textId="77777777" w:rsidR="00B211D2" w:rsidRDefault="00B211D2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color w:val="000000"/>
                <w:sz w:val="36"/>
              </w:rPr>
            </w:pPr>
            <w:r>
              <w:rPr>
                <w:b/>
                <w:bCs/>
                <w:color w:val="000000"/>
                <w:sz w:val="36"/>
              </w:rPr>
              <w:t>30</w:t>
            </w:r>
          </w:p>
        </w:tc>
        <w:tc>
          <w:tcPr>
            <w:tcW w:w="217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DBA6CE1" w14:textId="77777777" w:rsidR="00B211D2" w:rsidRDefault="00B211D2">
            <w:pPr>
              <w:spacing w:before="40" w:after="40" w:line="360" w:lineRule="auto"/>
              <w:ind w:left="57" w:right="57"/>
              <w:rPr>
                <w:b/>
                <w:bCs/>
                <w:color w:val="000000"/>
                <w:sz w:val="20"/>
              </w:rPr>
            </w:pPr>
            <w:r w:rsidRPr="007126D7">
              <w:rPr>
                <w:b/>
                <w:bCs/>
                <w:color w:val="000000"/>
                <w:sz w:val="20"/>
              </w:rPr>
              <w:t>Câineni</w:t>
            </w:r>
            <w:r>
              <w:rPr>
                <w:b/>
                <w:bCs/>
                <w:color w:val="000000"/>
                <w:sz w:val="20"/>
              </w:rPr>
              <w:t xml:space="preserve"> – </w:t>
            </w:r>
          </w:p>
          <w:p w14:paraId="03EFC078" w14:textId="77777777" w:rsidR="00B211D2" w:rsidRDefault="00B211D2">
            <w:pPr>
              <w:spacing w:before="40" w:after="40" w:line="360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>
              <w:rPr>
                <w:b/>
                <w:bCs/>
                <w:color w:val="000000"/>
                <w:sz w:val="20"/>
              </w:rPr>
              <w:t>Valea M</w:t>
            </w:r>
            <w:r>
              <w:rPr>
                <w:b/>
                <w:bCs/>
                <w:color w:val="000000"/>
                <w:sz w:val="20"/>
                <w:lang w:val="ro-RO"/>
              </w:rPr>
              <w:t xml:space="preserve">ărului – </w:t>
            </w:r>
          </w:p>
          <w:p w14:paraId="1FB76F12" w14:textId="77777777" w:rsidR="00B211D2" w:rsidRPr="00F87E98" w:rsidRDefault="00B211D2">
            <w:pPr>
              <w:spacing w:before="40" w:after="40" w:line="360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>
              <w:rPr>
                <w:b/>
                <w:bCs/>
                <w:color w:val="000000"/>
                <w:sz w:val="20"/>
                <w:lang w:val="ro-RO"/>
              </w:rPr>
              <w:t>Podu Olt</w:t>
            </w:r>
          </w:p>
        </w:tc>
        <w:tc>
          <w:tcPr>
            <w:tcW w:w="9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B2CD736" w14:textId="77777777" w:rsidR="00B211D2" w:rsidRPr="007126D7" w:rsidRDefault="00B211D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2490C01" w14:textId="77777777" w:rsidR="00B211D2" w:rsidRPr="007126D7" w:rsidRDefault="00B211D2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color w:val="000000"/>
                <w:sz w:val="36"/>
              </w:rPr>
            </w:pP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75E76F4" w14:textId="77777777" w:rsidR="00B211D2" w:rsidRPr="007126D7" w:rsidRDefault="00B211D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E063A64" w14:textId="77777777" w:rsidR="00B211D2" w:rsidRPr="007126D7" w:rsidRDefault="00B211D2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color w:val="000000"/>
                <w:sz w:val="36"/>
              </w:rPr>
            </w:pPr>
          </w:p>
        </w:tc>
        <w:tc>
          <w:tcPr>
            <w:tcW w:w="246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FFB00AA" w14:textId="77777777" w:rsidR="00B211D2" w:rsidRPr="007126D7" w:rsidRDefault="00B211D2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color w:val="000000"/>
                <w:sz w:val="20"/>
              </w:rPr>
            </w:pPr>
            <w:r>
              <w:rPr>
                <w:b/>
                <w:bCs/>
                <w:i/>
                <w:iCs/>
                <w:color w:val="000000"/>
                <w:sz w:val="20"/>
              </w:rPr>
              <w:t>Semnalizată ca limitare de viteză.</w:t>
            </w:r>
          </w:p>
        </w:tc>
      </w:tr>
      <w:tr w:rsidR="00B211D2" w:rsidRPr="007126D7" w14:paraId="546A524A" w14:textId="77777777">
        <w:trPr>
          <w:cantSplit/>
          <w:trHeight w:val="54"/>
          <w:jc w:val="center"/>
        </w:trPr>
        <w:tc>
          <w:tcPr>
            <w:tcW w:w="63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A4897B2" w14:textId="77777777" w:rsidR="00B211D2" w:rsidRPr="007126D7" w:rsidRDefault="00B211D2" w:rsidP="00B211D2">
            <w:pPr>
              <w:numPr>
                <w:ilvl w:val="0"/>
                <w:numId w:val="61"/>
              </w:numPr>
              <w:spacing w:before="120" w:after="120"/>
              <w:ind w:left="227" w:firstLine="0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DF08265" w14:textId="77777777" w:rsidR="00B211D2" w:rsidRPr="007126D7" w:rsidRDefault="00B211D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EC74AEA" w14:textId="77777777" w:rsidR="00B211D2" w:rsidRPr="007126D7" w:rsidRDefault="00B211D2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color w:val="000000"/>
                <w:sz w:val="36"/>
              </w:rPr>
            </w:pPr>
          </w:p>
        </w:tc>
        <w:tc>
          <w:tcPr>
            <w:tcW w:w="217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E91ADE6" w14:textId="77777777" w:rsidR="00B211D2" w:rsidRPr="007126D7" w:rsidRDefault="00B211D2">
            <w:pPr>
              <w:spacing w:before="40" w:after="40" w:line="360" w:lineRule="auto"/>
              <w:ind w:left="57" w:right="57"/>
              <w:rPr>
                <w:b/>
                <w:bCs/>
                <w:color w:val="000000"/>
                <w:sz w:val="20"/>
              </w:rPr>
            </w:pPr>
            <w:r w:rsidRPr="007126D7">
              <w:rPr>
                <w:b/>
                <w:bCs/>
                <w:color w:val="000000"/>
                <w:sz w:val="20"/>
              </w:rPr>
              <w:t>St. Câineni</w:t>
            </w:r>
          </w:p>
          <w:p w14:paraId="15C947EB" w14:textId="77777777" w:rsidR="00B211D2" w:rsidRPr="007126D7" w:rsidRDefault="00B211D2">
            <w:pPr>
              <w:spacing w:before="40" w:after="40" w:line="360" w:lineRule="auto"/>
              <w:ind w:left="57" w:right="57"/>
              <w:rPr>
                <w:b/>
                <w:bCs/>
                <w:color w:val="000000"/>
                <w:sz w:val="20"/>
              </w:rPr>
            </w:pPr>
            <w:r w:rsidRPr="007126D7">
              <w:rPr>
                <w:b/>
                <w:bCs/>
                <w:color w:val="000000"/>
                <w:sz w:val="20"/>
              </w:rPr>
              <w:t xml:space="preserve">linia 4 </w:t>
            </w:r>
          </w:p>
          <w:p w14:paraId="65D8C368" w14:textId="77777777" w:rsidR="00B211D2" w:rsidRPr="007126D7" w:rsidRDefault="00B211D2">
            <w:pPr>
              <w:spacing w:before="40" w:after="40" w:line="360" w:lineRule="auto"/>
              <w:ind w:left="57" w:right="57"/>
              <w:rPr>
                <w:b/>
                <w:bCs/>
                <w:color w:val="000000"/>
                <w:sz w:val="20"/>
              </w:rPr>
            </w:pPr>
            <w:r w:rsidRPr="007126D7">
              <w:rPr>
                <w:b/>
                <w:bCs/>
                <w:color w:val="000000"/>
                <w:sz w:val="20"/>
              </w:rPr>
              <w:t>primiri - expedieri</w:t>
            </w:r>
          </w:p>
        </w:tc>
        <w:tc>
          <w:tcPr>
            <w:tcW w:w="9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7CD6019" w14:textId="77777777" w:rsidR="00B211D2" w:rsidRPr="007126D7" w:rsidRDefault="00B211D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  <w:r w:rsidRPr="007126D7">
              <w:rPr>
                <w:b/>
                <w:bCs/>
                <w:color w:val="000000"/>
                <w:sz w:val="20"/>
              </w:rPr>
              <w:t>toată</w:t>
            </w:r>
          </w:p>
          <w:p w14:paraId="2CEC6777" w14:textId="77777777" w:rsidR="00B211D2" w:rsidRPr="007126D7" w:rsidRDefault="00B211D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  <w:r w:rsidRPr="007126D7">
              <w:rPr>
                <w:b/>
                <w:bCs/>
                <w:color w:val="000000"/>
                <w:sz w:val="20"/>
              </w:rPr>
              <w:t>linia</w:t>
            </w: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44A058B" w14:textId="77777777" w:rsidR="00B211D2" w:rsidRPr="007126D7" w:rsidRDefault="00B211D2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color w:val="000000"/>
                <w:sz w:val="36"/>
              </w:rPr>
            </w:pPr>
            <w:r w:rsidRPr="007126D7">
              <w:rPr>
                <w:b/>
                <w:bCs/>
                <w:color w:val="000000"/>
                <w:sz w:val="36"/>
              </w:rPr>
              <w:t>10</w:t>
            </w: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6C359A6" w14:textId="77777777" w:rsidR="00B211D2" w:rsidRPr="007126D7" w:rsidRDefault="00B211D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F52F8F7" w14:textId="77777777" w:rsidR="00B211D2" w:rsidRPr="007126D7" w:rsidRDefault="00B211D2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color w:val="000000"/>
                <w:sz w:val="36"/>
              </w:rPr>
            </w:pPr>
          </w:p>
        </w:tc>
        <w:tc>
          <w:tcPr>
            <w:tcW w:w="246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D25F665" w14:textId="77777777" w:rsidR="00B211D2" w:rsidRPr="007126D7" w:rsidRDefault="00B211D2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color w:val="000000"/>
                <w:sz w:val="20"/>
              </w:rPr>
            </w:pPr>
          </w:p>
        </w:tc>
      </w:tr>
      <w:tr w:rsidR="00B211D2" w:rsidRPr="007126D7" w14:paraId="7E419446" w14:textId="77777777">
        <w:trPr>
          <w:cantSplit/>
          <w:trHeight w:val="54"/>
          <w:jc w:val="center"/>
        </w:trPr>
        <w:tc>
          <w:tcPr>
            <w:tcW w:w="63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DE3B34F" w14:textId="77777777" w:rsidR="00B211D2" w:rsidRPr="007126D7" w:rsidRDefault="00B211D2" w:rsidP="00B211D2">
            <w:pPr>
              <w:numPr>
                <w:ilvl w:val="0"/>
                <w:numId w:val="61"/>
              </w:numPr>
              <w:spacing w:before="120" w:after="120"/>
              <w:ind w:left="227" w:firstLine="0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36289AE" w14:textId="77777777" w:rsidR="00B211D2" w:rsidRDefault="00B211D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>360+150</w:t>
            </w:r>
          </w:p>
          <w:p w14:paraId="2648C9F4" w14:textId="77777777" w:rsidR="00B211D2" w:rsidRPr="007126D7" w:rsidRDefault="00B211D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>360+200</w:t>
            </w: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178654A" w14:textId="77777777" w:rsidR="00B211D2" w:rsidRPr="007126D7" w:rsidRDefault="00B211D2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color w:val="000000"/>
                <w:sz w:val="36"/>
              </w:rPr>
            </w:pPr>
            <w:r>
              <w:rPr>
                <w:b/>
                <w:bCs/>
                <w:color w:val="000000"/>
                <w:sz w:val="36"/>
              </w:rPr>
              <w:t>15</w:t>
            </w:r>
          </w:p>
        </w:tc>
        <w:tc>
          <w:tcPr>
            <w:tcW w:w="217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2D2A4F2" w14:textId="77777777" w:rsidR="00B211D2" w:rsidRDefault="00B211D2">
            <w:pPr>
              <w:spacing w:before="40" w:after="40" w:line="360" w:lineRule="auto"/>
              <w:ind w:left="57" w:right="57"/>
              <w:rPr>
                <w:b/>
                <w:bCs/>
                <w:color w:val="000000"/>
                <w:sz w:val="20"/>
              </w:rPr>
            </w:pPr>
            <w:r w:rsidRPr="007126D7">
              <w:rPr>
                <w:b/>
                <w:bCs/>
                <w:color w:val="000000"/>
                <w:sz w:val="20"/>
              </w:rPr>
              <w:t>Câineni</w:t>
            </w:r>
            <w:r>
              <w:rPr>
                <w:b/>
                <w:bCs/>
                <w:color w:val="000000"/>
                <w:sz w:val="20"/>
              </w:rPr>
              <w:t xml:space="preserve"> – </w:t>
            </w:r>
          </w:p>
          <w:p w14:paraId="360EA252" w14:textId="77777777" w:rsidR="00B211D2" w:rsidRPr="007126D7" w:rsidRDefault="00B211D2">
            <w:pPr>
              <w:spacing w:before="40" w:after="40" w:line="360" w:lineRule="auto"/>
              <w:ind w:left="57" w:right="57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>Valea M</w:t>
            </w:r>
            <w:r>
              <w:rPr>
                <w:b/>
                <w:bCs/>
                <w:color w:val="000000"/>
                <w:sz w:val="20"/>
                <w:lang w:val="ro-RO"/>
              </w:rPr>
              <w:t>ărului</w:t>
            </w:r>
          </w:p>
        </w:tc>
        <w:tc>
          <w:tcPr>
            <w:tcW w:w="9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A75E56D" w14:textId="77777777" w:rsidR="00B211D2" w:rsidRPr="007126D7" w:rsidRDefault="00B211D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7EF64EF" w14:textId="77777777" w:rsidR="00B211D2" w:rsidRPr="007126D7" w:rsidRDefault="00B211D2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color w:val="000000"/>
                <w:sz w:val="36"/>
              </w:rPr>
            </w:pP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5FFF29A" w14:textId="77777777" w:rsidR="00B211D2" w:rsidRPr="007126D7" w:rsidRDefault="00B211D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70AC641" w14:textId="77777777" w:rsidR="00B211D2" w:rsidRPr="007126D7" w:rsidRDefault="00B211D2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color w:val="000000"/>
                <w:sz w:val="36"/>
              </w:rPr>
            </w:pPr>
          </w:p>
        </w:tc>
        <w:tc>
          <w:tcPr>
            <w:tcW w:w="246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36469F4" w14:textId="77777777" w:rsidR="00B211D2" w:rsidRPr="007126D7" w:rsidRDefault="00B211D2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color w:val="000000"/>
                <w:sz w:val="20"/>
              </w:rPr>
            </w:pPr>
            <w:r>
              <w:rPr>
                <w:b/>
                <w:bCs/>
                <w:i/>
                <w:iCs/>
                <w:color w:val="000000"/>
                <w:sz w:val="20"/>
              </w:rPr>
              <w:t>Fără inductori.</w:t>
            </w:r>
          </w:p>
        </w:tc>
      </w:tr>
      <w:tr w:rsidR="00B211D2" w:rsidRPr="007126D7" w14:paraId="4844EE75" w14:textId="77777777">
        <w:trPr>
          <w:cantSplit/>
          <w:trHeight w:val="54"/>
          <w:jc w:val="center"/>
        </w:trPr>
        <w:tc>
          <w:tcPr>
            <w:tcW w:w="63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4E22B14" w14:textId="77777777" w:rsidR="00B211D2" w:rsidRPr="007126D7" w:rsidRDefault="00B211D2" w:rsidP="00B211D2">
            <w:pPr>
              <w:numPr>
                <w:ilvl w:val="0"/>
                <w:numId w:val="61"/>
              </w:numPr>
              <w:spacing w:before="120" w:after="120"/>
              <w:ind w:left="227" w:firstLine="0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39B7C99" w14:textId="77777777" w:rsidR="00B211D2" w:rsidRPr="007126D7" w:rsidRDefault="00B211D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F07EDB8" w14:textId="77777777" w:rsidR="00B211D2" w:rsidRPr="007126D7" w:rsidRDefault="00B211D2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color w:val="000000"/>
                <w:sz w:val="36"/>
              </w:rPr>
            </w:pPr>
          </w:p>
        </w:tc>
        <w:tc>
          <w:tcPr>
            <w:tcW w:w="217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E379A83" w14:textId="77777777" w:rsidR="00B211D2" w:rsidRPr="007126D7" w:rsidRDefault="00B211D2">
            <w:pPr>
              <w:spacing w:before="40" w:after="40" w:line="360" w:lineRule="auto"/>
              <w:ind w:left="57" w:right="57"/>
              <w:rPr>
                <w:b/>
                <w:bCs/>
                <w:color w:val="000000"/>
                <w:sz w:val="20"/>
              </w:rPr>
            </w:pPr>
            <w:r w:rsidRPr="007126D7">
              <w:rPr>
                <w:b/>
                <w:bCs/>
                <w:color w:val="000000"/>
                <w:sz w:val="20"/>
              </w:rPr>
              <w:t>St. Valea Mărului</w:t>
            </w:r>
          </w:p>
          <w:p w14:paraId="462F784B" w14:textId="77777777" w:rsidR="00B211D2" w:rsidRPr="007126D7" w:rsidRDefault="00B211D2">
            <w:pPr>
              <w:spacing w:before="40" w:after="40" w:line="360" w:lineRule="auto"/>
              <w:ind w:left="57" w:right="57"/>
              <w:rPr>
                <w:b/>
                <w:bCs/>
                <w:color w:val="000000"/>
                <w:sz w:val="20"/>
              </w:rPr>
            </w:pPr>
            <w:r w:rsidRPr="007126D7">
              <w:rPr>
                <w:b/>
                <w:bCs/>
                <w:color w:val="000000"/>
                <w:sz w:val="20"/>
              </w:rPr>
              <w:t>linia 2 abătută</w:t>
            </w:r>
          </w:p>
        </w:tc>
        <w:tc>
          <w:tcPr>
            <w:tcW w:w="9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626B3E2" w14:textId="77777777" w:rsidR="00B211D2" w:rsidRPr="007126D7" w:rsidRDefault="00B211D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  <w:r w:rsidRPr="007126D7">
              <w:rPr>
                <w:b/>
                <w:bCs/>
                <w:color w:val="000000"/>
                <w:sz w:val="20"/>
              </w:rPr>
              <w:t>toată linia</w:t>
            </w: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5CFA863" w14:textId="77777777" w:rsidR="00B211D2" w:rsidRPr="007126D7" w:rsidRDefault="00B211D2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color w:val="000000"/>
                <w:sz w:val="36"/>
              </w:rPr>
            </w:pPr>
            <w:r w:rsidRPr="007126D7">
              <w:rPr>
                <w:b/>
                <w:bCs/>
                <w:color w:val="000000"/>
                <w:sz w:val="36"/>
              </w:rPr>
              <w:t>15</w:t>
            </w: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A7BBC25" w14:textId="77777777" w:rsidR="00B211D2" w:rsidRPr="007126D7" w:rsidRDefault="00B211D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7EDE401" w14:textId="77777777" w:rsidR="00B211D2" w:rsidRPr="007126D7" w:rsidRDefault="00B211D2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color w:val="000000"/>
                <w:sz w:val="36"/>
              </w:rPr>
            </w:pPr>
          </w:p>
        </w:tc>
        <w:tc>
          <w:tcPr>
            <w:tcW w:w="246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C50F145" w14:textId="77777777" w:rsidR="00B211D2" w:rsidRPr="007126D7" w:rsidRDefault="00B211D2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color w:val="000000"/>
                <w:sz w:val="20"/>
              </w:rPr>
            </w:pPr>
          </w:p>
        </w:tc>
      </w:tr>
      <w:tr w:rsidR="00B211D2" w:rsidRPr="007126D7" w14:paraId="764B7CAE" w14:textId="77777777">
        <w:trPr>
          <w:cantSplit/>
          <w:trHeight w:val="54"/>
          <w:jc w:val="center"/>
        </w:trPr>
        <w:tc>
          <w:tcPr>
            <w:tcW w:w="63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77CEB3A" w14:textId="77777777" w:rsidR="00B211D2" w:rsidRPr="007126D7" w:rsidRDefault="00B211D2" w:rsidP="00B211D2">
            <w:pPr>
              <w:numPr>
                <w:ilvl w:val="0"/>
                <w:numId w:val="61"/>
              </w:numPr>
              <w:spacing w:before="120" w:after="120"/>
              <w:ind w:left="227" w:firstLine="0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E58D90D" w14:textId="77777777" w:rsidR="00B211D2" w:rsidRDefault="00B211D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>365+170</w:t>
            </w:r>
          </w:p>
          <w:p w14:paraId="218B9E6B" w14:textId="77777777" w:rsidR="00B211D2" w:rsidRPr="007126D7" w:rsidRDefault="00B211D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>367+577</w:t>
            </w: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449286C" w14:textId="77777777" w:rsidR="00B211D2" w:rsidRPr="007126D7" w:rsidRDefault="00B211D2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color w:val="000000"/>
                <w:sz w:val="36"/>
              </w:rPr>
            </w:pPr>
            <w:r>
              <w:rPr>
                <w:b/>
                <w:bCs/>
                <w:color w:val="000000"/>
                <w:sz w:val="36"/>
              </w:rPr>
              <w:t>50</w:t>
            </w:r>
          </w:p>
        </w:tc>
        <w:tc>
          <w:tcPr>
            <w:tcW w:w="217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5A05788" w14:textId="77777777" w:rsidR="00B211D2" w:rsidRPr="007126D7" w:rsidRDefault="00B211D2">
            <w:pPr>
              <w:spacing w:before="40" w:after="40" w:line="360" w:lineRule="auto"/>
              <w:ind w:left="57" w:right="57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 xml:space="preserve"> </w:t>
            </w:r>
            <w:r w:rsidRPr="007126D7">
              <w:rPr>
                <w:b/>
                <w:bCs/>
                <w:color w:val="000000"/>
                <w:sz w:val="20"/>
              </w:rPr>
              <w:t>Valea Mărului</w:t>
            </w:r>
            <w:r>
              <w:rPr>
                <w:b/>
                <w:bCs/>
                <w:color w:val="000000"/>
                <w:sz w:val="20"/>
              </w:rPr>
              <w:t xml:space="preserve"> -</w:t>
            </w:r>
            <w:r>
              <w:rPr>
                <w:b/>
                <w:bCs/>
                <w:color w:val="000000"/>
                <w:sz w:val="20"/>
              </w:rPr>
              <w:br/>
            </w:r>
            <w:r w:rsidRPr="007126D7">
              <w:rPr>
                <w:b/>
                <w:bCs/>
                <w:color w:val="000000"/>
                <w:sz w:val="20"/>
              </w:rPr>
              <w:t>Podu Olt</w:t>
            </w:r>
            <w:r>
              <w:rPr>
                <w:b/>
                <w:bCs/>
                <w:color w:val="000000"/>
                <w:sz w:val="20"/>
              </w:rPr>
              <w:t xml:space="preserve"> </w:t>
            </w:r>
          </w:p>
        </w:tc>
        <w:tc>
          <w:tcPr>
            <w:tcW w:w="9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34ABAE5" w14:textId="77777777" w:rsidR="00B211D2" w:rsidRPr="007126D7" w:rsidRDefault="00B211D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4F0CFC4" w14:textId="77777777" w:rsidR="00B211D2" w:rsidRPr="007126D7" w:rsidRDefault="00B211D2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color w:val="000000"/>
                <w:sz w:val="36"/>
              </w:rPr>
            </w:pP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55F4D52" w14:textId="77777777" w:rsidR="00B211D2" w:rsidRPr="007126D7" w:rsidRDefault="00B211D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42628B1" w14:textId="77777777" w:rsidR="00B211D2" w:rsidRPr="007126D7" w:rsidRDefault="00B211D2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color w:val="000000"/>
                <w:sz w:val="36"/>
              </w:rPr>
            </w:pPr>
          </w:p>
        </w:tc>
        <w:tc>
          <w:tcPr>
            <w:tcW w:w="246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6F3E957" w14:textId="77777777" w:rsidR="00B211D2" w:rsidRPr="007126D7" w:rsidRDefault="00B211D2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color w:val="000000"/>
                <w:sz w:val="20"/>
              </w:rPr>
            </w:pPr>
            <w:r>
              <w:rPr>
                <w:b/>
                <w:bCs/>
                <w:i/>
                <w:iCs/>
                <w:color w:val="000000"/>
                <w:sz w:val="20"/>
              </w:rPr>
              <w:t>Fără inductori.</w:t>
            </w:r>
          </w:p>
        </w:tc>
      </w:tr>
      <w:tr w:rsidR="00B211D2" w:rsidRPr="007126D7" w14:paraId="72B8E1B3" w14:textId="77777777">
        <w:trPr>
          <w:cantSplit/>
          <w:trHeight w:val="54"/>
          <w:jc w:val="center"/>
        </w:trPr>
        <w:tc>
          <w:tcPr>
            <w:tcW w:w="63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8FB0364" w14:textId="77777777" w:rsidR="00B211D2" w:rsidRPr="007126D7" w:rsidRDefault="00B211D2" w:rsidP="00B211D2">
            <w:pPr>
              <w:numPr>
                <w:ilvl w:val="0"/>
                <w:numId w:val="61"/>
              </w:numPr>
              <w:spacing w:before="120" w:after="120"/>
              <w:ind w:left="227" w:firstLine="0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0BDE79F" w14:textId="77777777" w:rsidR="00B211D2" w:rsidRPr="007126D7" w:rsidRDefault="00B211D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06BA5DC" w14:textId="77777777" w:rsidR="00B211D2" w:rsidRPr="007126D7" w:rsidRDefault="00B211D2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color w:val="000000"/>
                <w:sz w:val="36"/>
              </w:rPr>
            </w:pPr>
          </w:p>
        </w:tc>
        <w:tc>
          <w:tcPr>
            <w:tcW w:w="217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CC6E6B9" w14:textId="77777777" w:rsidR="00B211D2" w:rsidRPr="007126D7" w:rsidRDefault="00B211D2">
            <w:pPr>
              <w:spacing w:before="40" w:after="40" w:line="360" w:lineRule="auto"/>
              <w:ind w:left="57" w:right="57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 xml:space="preserve">St </w:t>
            </w:r>
            <w:r w:rsidRPr="007126D7">
              <w:rPr>
                <w:b/>
                <w:bCs/>
                <w:color w:val="000000"/>
                <w:sz w:val="20"/>
              </w:rPr>
              <w:t>Podu Olt</w:t>
            </w:r>
            <w:r>
              <w:rPr>
                <w:b/>
                <w:bCs/>
                <w:color w:val="000000"/>
                <w:sz w:val="20"/>
              </w:rPr>
              <w:t xml:space="preserve"> linia 2 abătută</w:t>
            </w:r>
          </w:p>
        </w:tc>
        <w:tc>
          <w:tcPr>
            <w:tcW w:w="9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58E4683" w14:textId="77777777" w:rsidR="00B211D2" w:rsidRPr="007126D7" w:rsidRDefault="00B211D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>Călcâi sch. 13 – opritor Km 369+998 – 370+250</w:t>
            </w: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E33DA71" w14:textId="77777777" w:rsidR="00B211D2" w:rsidRPr="007126D7" w:rsidRDefault="00B211D2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color w:val="000000"/>
                <w:sz w:val="36"/>
              </w:rPr>
            </w:pPr>
            <w:r>
              <w:rPr>
                <w:b/>
                <w:bCs/>
                <w:color w:val="000000"/>
                <w:sz w:val="36"/>
              </w:rPr>
              <w:t>15</w:t>
            </w: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6500C80" w14:textId="77777777" w:rsidR="00B211D2" w:rsidRPr="007126D7" w:rsidRDefault="00B211D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7FC501C" w14:textId="77777777" w:rsidR="00B211D2" w:rsidRPr="007126D7" w:rsidRDefault="00B211D2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color w:val="000000"/>
                <w:sz w:val="36"/>
              </w:rPr>
            </w:pPr>
          </w:p>
        </w:tc>
        <w:tc>
          <w:tcPr>
            <w:tcW w:w="246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59A1232" w14:textId="77777777" w:rsidR="00B211D2" w:rsidRPr="007126D7" w:rsidRDefault="00B211D2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color w:val="000000"/>
                <w:sz w:val="20"/>
              </w:rPr>
            </w:pPr>
            <w:r>
              <w:rPr>
                <w:b/>
                <w:bCs/>
                <w:i/>
                <w:iCs/>
                <w:color w:val="000000"/>
                <w:sz w:val="20"/>
              </w:rPr>
              <w:t>Nesemnalizată pe teren.</w:t>
            </w:r>
          </w:p>
        </w:tc>
      </w:tr>
      <w:tr w:rsidR="00B211D2" w:rsidRPr="007126D7" w14:paraId="63393655" w14:textId="77777777">
        <w:trPr>
          <w:cantSplit/>
          <w:trHeight w:val="143"/>
          <w:jc w:val="center"/>
        </w:trPr>
        <w:tc>
          <w:tcPr>
            <w:tcW w:w="63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9B7928E" w14:textId="77777777" w:rsidR="00B211D2" w:rsidRPr="007126D7" w:rsidRDefault="00B211D2" w:rsidP="00B211D2">
            <w:pPr>
              <w:numPr>
                <w:ilvl w:val="0"/>
                <w:numId w:val="61"/>
              </w:numPr>
              <w:spacing w:before="120" w:after="120"/>
              <w:ind w:left="227" w:firstLine="0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27E153F" w14:textId="77777777" w:rsidR="00B211D2" w:rsidRPr="007126D7" w:rsidRDefault="00B211D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A01EC8D" w14:textId="77777777" w:rsidR="00B211D2" w:rsidRPr="007126D7" w:rsidRDefault="00B211D2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color w:val="000000"/>
                <w:sz w:val="36"/>
              </w:rPr>
            </w:pPr>
          </w:p>
        </w:tc>
        <w:tc>
          <w:tcPr>
            <w:tcW w:w="217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6DCAED2" w14:textId="77777777" w:rsidR="00B211D2" w:rsidRPr="007126D7" w:rsidRDefault="00B211D2">
            <w:pPr>
              <w:spacing w:before="40" w:after="40" w:line="360" w:lineRule="auto"/>
              <w:ind w:left="57" w:right="57"/>
              <w:rPr>
                <w:b/>
                <w:bCs/>
                <w:color w:val="000000"/>
                <w:sz w:val="20"/>
              </w:rPr>
            </w:pPr>
            <w:r w:rsidRPr="007126D7">
              <w:rPr>
                <w:b/>
                <w:bCs/>
                <w:color w:val="000000"/>
                <w:sz w:val="20"/>
              </w:rPr>
              <w:t>Podu Olt -</w:t>
            </w:r>
          </w:p>
          <w:p w14:paraId="1B2B80B6" w14:textId="77777777" w:rsidR="00B211D2" w:rsidRPr="007126D7" w:rsidRDefault="00B211D2">
            <w:pPr>
              <w:spacing w:before="40" w:after="40" w:line="360" w:lineRule="auto"/>
              <w:ind w:left="57" w:right="57"/>
              <w:rPr>
                <w:b/>
                <w:bCs/>
                <w:color w:val="000000"/>
                <w:sz w:val="20"/>
              </w:rPr>
            </w:pPr>
            <w:r w:rsidRPr="007126D7">
              <w:rPr>
                <w:b/>
                <w:bCs/>
                <w:color w:val="000000"/>
                <w:sz w:val="20"/>
              </w:rPr>
              <w:t>Tălmaciu</w:t>
            </w:r>
          </w:p>
        </w:tc>
        <w:tc>
          <w:tcPr>
            <w:tcW w:w="9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EF59876" w14:textId="77777777" w:rsidR="00B211D2" w:rsidRPr="007126D7" w:rsidRDefault="00B211D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EE6D89B" w14:textId="77777777" w:rsidR="00B211D2" w:rsidRPr="007126D7" w:rsidRDefault="00B211D2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color w:val="000000"/>
                <w:sz w:val="36"/>
              </w:rPr>
            </w:pP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910A852" w14:textId="77777777" w:rsidR="00B211D2" w:rsidRPr="007126D7" w:rsidRDefault="00B211D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  <w:r w:rsidRPr="007126D7">
              <w:rPr>
                <w:b/>
                <w:bCs/>
                <w:color w:val="000000"/>
                <w:sz w:val="20"/>
              </w:rPr>
              <w:t>37</w:t>
            </w:r>
            <w:r>
              <w:rPr>
                <w:b/>
                <w:bCs/>
                <w:color w:val="000000"/>
                <w:sz w:val="20"/>
              </w:rPr>
              <w:t>3</w:t>
            </w:r>
            <w:r w:rsidRPr="007126D7">
              <w:rPr>
                <w:b/>
                <w:bCs/>
                <w:color w:val="000000"/>
                <w:sz w:val="20"/>
              </w:rPr>
              <w:t>+</w:t>
            </w:r>
            <w:r>
              <w:rPr>
                <w:b/>
                <w:bCs/>
                <w:color w:val="000000"/>
                <w:sz w:val="20"/>
              </w:rPr>
              <w:t>55</w:t>
            </w:r>
            <w:r w:rsidRPr="007126D7">
              <w:rPr>
                <w:b/>
                <w:bCs/>
                <w:color w:val="000000"/>
                <w:sz w:val="20"/>
              </w:rPr>
              <w:t>0</w:t>
            </w:r>
          </w:p>
          <w:p w14:paraId="6F162ED9" w14:textId="77777777" w:rsidR="00B211D2" w:rsidRPr="007126D7" w:rsidRDefault="00B211D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  <w:r w:rsidRPr="007126D7">
              <w:rPr>
                <w:b/>
                <w:bCs/>
                <w:color w:val="000000"/>
                <w:sz w:val="20"/>
              </w:rPr>
              <w:t>37</w:t>
            </w:r>
            <w:r>
              <w:rPr>
                <w:b/>
                <w:bCs/>
                <w:color w:val="000000"/>
                <w:sz w:val="20"/>
              </w:rPr>
              <w:t>4</w:t>
            </w:r>
            <w:r w:rsidRPr="007126D7">
              <w:rPr>
                <w:b/>
                <w:bCs/>
                <w:color w:val="000000"/>
                <w:sz w:val="20"/>
              </w:rPr>
              <w:t>+</w:t>
            </w:r>
            <w:r>
              <w:rPr>
                <w:b/>
                <w:bCs/>
                <w:color w:val="000000"/>
                <w:sz w:val="20"/>
              </w:rPr>
              <w:t>100</w:t>
            </w: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1102B99" w14:textId="77777777" w:rsidR="00B211D2" w:rsidRPr="007126D7" w:rsidRDefault="00B211D2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color w:val="000000"/>
                <w:sz w:val="36"/>
              </w:rPr>
            </w:pPr>
            <w:r w:rsidRPr="007126D7">
              <w:rPr>
                <w:b/>
                <w:bCs/>
                <w:color w:val="000000"/>
                <w:sz w:val="36"/>
              </w:rPr>
              <w:t>30</w:t>
            </w:r>
          </w:p>
        </w:tc>
        <w:tc>
          <w:tcPr>
            <w:tcW w:w="246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46574A9" w14:textId="77777777" w:rsidR="00B211D2" w:rsidRPr="007126D7" w:rsidRDefault="00B211D2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color w:val="000000"/>
                <w:sz w:val="20"/>
              </w:rPr>
            </w:pPr>
            <w:r w:rsidRPr="007126D7">
              <w:rPr>
                <w:b/>
                <w:bCs/>
                <w:i/>
                <w:iCs/>
                <w:color w:val="000000"/>
                <w:sz w:val="20"/>
              </w:rPr>
              <w:t>Fără inductori.</w:t>
            </w:r>
          </w:p>
        </w:tc>
      </w:tr>
      <w:tr w:rsidR="00B211D2" w:rsidRPr="007126D7" w14:paraId="17C7724C" w14:textId="77777777">
        <w:trPr>
          <w:cantSplit/>
          <w:trHeight w:val="54"/>
          <w:jc w:val="center"/>
        </w:trPr>
        <w:tc>
          <w:tcPr>
            <w:tcW w:w="63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4E64AE6" w14:textId="77777777" w:rsidR="00B211D2" w:rsidRPr="007126D7" w:rsidRDefault="00B211D2" w:rsidP="00B211D2">
            <w:pPr>
              <w:numPr>
                <w:ilvl w:val="0"/>
                <w:numId w:val="61"/>
              </w:numPr>
              <w:spacing w:before="120" w:after="120"/>
              <w:ind w:left="227" w:firstLine="0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1D4223C" w14:textId="77777777" w:rsidR="00B211D2" w:rsidRPr="007126D7" w:rsidRDefault="00B211D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23238FB" w14:textId="77777777" w:rsidR="00B211D2" w:rsidRPr="007126D7" w:rsidRDefault="00B211D2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color w:val="000000"/>
                <w:sz w:val="36"/>
              </w:rPr>
            </w:pPr>
          </w:p>
        </w:tc>
        <w:tc>
          <w:tcPr>
            <w:tcW w:w="217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BC0BF36" w14:textId="77777777" w:rsidR="00B211D2" w:rsidRPr="007126D7" w:rsidRDefault="00B211D2">
            <w:pPr>
              <w:spacing w:before="40" w:after="40" w:line="360" w:lineRule="auto"/>
              <w:ind w:left="57" w:right="57"/>
              <w:rPr>
                <w:b/>
                <w:bCs/>
                <w:color w:val="000000"/>
                <w:sz w:val="20"/>
              </w:rPr>
            </w:pPr>
            <w:r w:rsidRPr="007126D7">
              <w:rPr>
                <w:b/>
                <w:bCs/>
                <w:color w:val="000000"/>
                <w:sz w:val="20"/>
              </w:rPr>
              <w:t>Tălmaciu -</w:t>
            </w:r>
          </w:p>
          <w:p w14:paraId="3C746624" w14:textId="77777777" w:rsidR="00B211D2" w:rsidRDefault="00B211D2">
            <w:pPr>
              <w:spacing w:before="40" w:after="40" w:line="360" w:lineRule="auto"/>
              <w:ind w:left="57" w:right="57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>Sibiu</w:t>
            </w:r>
            <w:r w:rsidRPr="007126D7">
              <w:rPr>
                <w:b/>
                <w:bCs/>
                <w:color w:val="000000"/>
                <w:sz w:val="20"/>
              </w:rPr>
              <w:t xml:space="preserve"> </w:t>
            </w:r>
            <w:r>
              <w:rPr>
                <w:b/>
                <w:bCs/>
                <w:color w:val="000000"/>
                <w:sz w:val="20"/>
              </w:rPr>
              <w:t>Triaj</w:t>
            </w:r>
          </w:p>
          <w:p w14:paraId="587F3FA7" w14:textId="77777777" w:rsidR="00B211D2" w:rsidRPr="007126D7" w:rsidRDefault="00B211D2">
            <w:pPr>
              <w:spacing w:before="40" w:after="40" w:line="360" w:lineRule="auto"/>
              <w:ind w:left="57" w:right="57"/>
              <w:rPr>
                <w:b/>
                <w:bCs/>
                <w:color w:val="000000"/>
                <w:sz w:val="20"/>
              </w:rPr>
            </w:pPr>
            <w:r w:rsidRPr="007126D7">
              <w:rPr>
                <w:b/>
                <w:bCs/>
                <w:color w:val="000000"/>
                <w:sz w:val="20"/>
              </w:rPr>
              <w:t>Grupa Şelimbăr</w:t>
            </w:r>
          </w:p>
        </w:tc>
        <w:tc>
          <w:tcPr>
            <w:tcW w:w="9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4B9DBF0" w14:textId="77777777" w:rsidR="00B211D2" w:rsidRPr="007126D7" w:rsidRDefault="00B211D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93739BE" w14:textId="77777777" w:rsidR="00B211D2" w:rsidRPr="007126D7" w:rsidRDefault="00B211D2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color w:val="000000"/>
                <w:sz w:val="36"/>
              </w:rPr>
            </w:pP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6AEE04D" w14:textId="77777777" w:rsidR="00B211D2" w:rsidRPr="007126D7" w:rsidRDefault="00B211D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>380</w:t>
            </w:r>
            <w:r w:rsidRPr="007126D7">
              <w:rPr>
                <w:b/>
                <w:bCs/>
                <w:color w:val="000000"/>
                <w:sz w:val="20"/>
              </w:rPr>
              <w:t>+</w:t>
            </w:r>
            <w:r>
              <w:rPr>
                <w:b/>
                <w:bCs/>
                <w:color w:val="000000"/>
                <w:sz w:val="20"/>
              </w:rPr>
              <w:t>550</w:t>
            </w:r>
          </w:p>
          <w:p w14:paraId="1DDFBF3E" w14:textId="77777777" w:rsidR="00B211D2" w:rsidRPr="007126D7" w:rsidRDefault="00B211D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  <w:r w:rsidRPr="007126D7">
              <w:rPr>
                <w:b/>
                <w:bCs/>
                <w:color w:val="000000"/>
                <w:sz w:val="20"/>
              </w:rPr>
              <w:t>382+</w:t>
            </w:r>
            <w:r>
              <w:rPr>
                <w:b/>
                <w:bCs/>
                <w:color w:val="000000"/>
                <w:sz w:val="20"/>
              </w:rPr>
              <w:t>125</w:t>
            </w: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BB87C20" w14:textId="77777777" w:rsidR="00B211D2" w:rsidRPr="007126D7" w:rsidRDefault="00B211D2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color w:val="000000"/>
                <w:sz w:val="36"/>
              </w:rPr>
            </w:pPr>
            <w:r w:rsidRPr="007126D7">
              <w:rPr>
                <w:b/>
                <w:bCs/>
                <w:color w:val="000000"/>
                <w:sz w:val="36"/>
              </w:rPr>
              <w:t>30</w:t>
            </w:r>
          </w:p>
        </w:tc>
        <w:tc>
          <w:tcPr>
            <w:tcW w:w="246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F7E9FDB" w14:textId="77777777" w:rsidR="00B211D2" w:rsidRPr="007126D7" w:rsidRDefault="00B211D2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color w:val="000000"/>
                <w:sz w:val="20"/>
              </w:rPr>
            </w:pPr>
            <w:r w:rsidRPr="007126D7">
              <w:rPr>
                <w:b/>
                <w:bCs/>
                <w:i/>
                <w:iCs/>
                <w:color w:val="000000"/>
                <w:sz w:val="20"/>
              </w:rPr>
              <w:t>Fără inductori.</w:t>
            </w:r>
          </w:p>
        </w:tc>
      </w:tr>
      <w:tr w:rsidR="00B211D2" w:rsidRPr="007126D7" w14:paraId="134A098C" w14:textId="77777777">
        <w:trPr>
          <w:cantSplit/>
          <w:trHeight w:val="54"/>
          <w:jc w:val="center"/>
        </w:trPr>
        <w:tc>
          <w:tcPr>
            <w:tcW w:w="63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9788A00" w14:textId="77777777" w:rsidR="00B211D2" w:rsidRPr="007126D7" w:rsidRDefault="00B211D2" w:rsidP="00B211D2">
            <w:pPr>
              <w:numPr>
                <w:ilvl w:val="0"/>
                <w:numId w:val="61"/>
              </w:numPr>
              <w:spacing w:before="120" w:after="120"/>
              <w:ind w:left="227" w:firstLine="0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0530B47" w14:textId="77777777" w:rsidR="00B211D2" w:rsidRDefault="00B211D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CE45E24" w14:textId="77777777" w:rsidR="00B211D2" w:rsidRDefault="00B211D2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color w:val="000000"/>
                <w:sz w:val="36"/>
              </w:rPr>
            </w:pPr>
          </w:p>
        </w:tc>
        <w:tc>
          <w:tcPr>
            <w:tcW w:w="217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FFC3929" w14:textId="77777777" w:rsidR="00B211D2" w:rsidRDefault="00B211D2">
            <w:pPr>
              <w:spacing w:before="40" w:after="40" w:line="360" w:lineRule="auto"/>
              <w:ind w:left="57" w:right="57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 xml:space="preserve">Tălmaciu - </w:t>
            </w:r>
          </w:p>
          <w:p w14:paraId="7A29B6F1" w14:textId="77777777" w:rsidR="00B211D2" w:rsidRDefault="00B211D2">
            <w:pPr>
              <w:spacing w:before="40" w:after="40" w:line="360" w:lineRule="auto"/>
              <w:ind w:left="57" w:right="57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 xml:space="preserve">Sibiu Triaj </w:t>
            </w:r>
          </w:p>
          <w:p w14:paraId="2D5C436F" w14:textId="77777777" w:rsidR="00B211D2" w:rsidRPr="007126D7" w:rsidRDefault="00B211D2">
            <w:pPr>
              <w:spacing w:before="40" w:after="40" w:line="360" w:lineRule="auto"/>
              <w:ind w:left="57" w:right="57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>grupa Șelimbăr</w:t>
            </w:r>
          </w:p>
        </w:tc>
        <w:tc>
          <w:tcPr>
            <w:tcW w:w="9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793CF91" w14:textId="77777777" w:rsidR="00B211D2" w:rsidRPr="007126D7" w:rsidRDefault="00B211D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C8ECA24" w14:textId="77777777" w:rsidR="00B211D2" w:rsidRPr="007126D7" w:rsidRDefault="00B211D2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color w:val="000000"/>
                <w:sz w:val="36"/>
              </w:rPr>
            </w:pP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CED8019" w14:textId="77777777" w:rsidR="00B211D2" w:rsidRDefault="00B211D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>386+000</w:t>
            </w:r>
          </w:p>
          <w:p w14:paraId="1E5821B1" w14:textId="77777777" w:rsidR="00B211D2" w:rsidRPr="007126D7" w:rsidRDefault="00B211D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>387+305</w:t>
            </w: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6113847" w14:textId="77777777" w:rsidR="00B211D2" w:rsidRPr="007126D7" w:rsidRDefault="00B211D2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color w:val="000000"/>
                <w:sz w:val="36"/>
              </w:rPr>
            </w:pPr>
            <w:r>
              <w:rPr>
                <w:b/>
                <w:bCs/>
                <w:color w:val="000000"/>
                <w:sz w:val="36"/>
              </w:rPr>
              <w:t>30</w:t>
            </w:r>
          </w:p>
        </w:tc>
        <w:tc>
          <w:tcPr>
            <w:tcW w:w="246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DA8BF61" w14:textId="77777777" w:rsidR="00B211D2" w:rsidRDefault="00B211D2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color w:val="000000"/>
                <w:sz w:val="20"/>
              </w:rPr>
            </w:pPr>
            <w:r>
              <w:rPr>
                <w:b/>
                <w:bCs/>
                <w:i/>
                <w:iCs/>
                <w:color w:val="000000"/>
                <w:sz w:val="20"/>
              </w:rPr>
              <w:t xml:space="preserve">Cu inductori de 1000 Hz </w:t>
            </w:r>
          </w:p>
          <w:p w14:paraId="5DC2BFEF" w14:textId="77777777" w:rsidR="00B211D2" w:rsidRDefault="00B211D2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color w:val="000000"/>
                <w:sz w:val="20"/>
              </w:rPr>
            </w:pPr>
            <w:r>
              <w:rPr>
                <w:b/>
                <w:bCs/>
                <w:i/>
                <w:iCs/>
                <w:color w:val="000000"/>
                <w:sz w:val="20"/>
              </w:rPr>
              <w:t>în Cap X.</w:t>
            </w:r>
          </w:p>
        </w:tc>
      </w:tr>
      <w:tr w:rsidR="00B211D2" w:rsidRPr="007126D7" w14:paraId="21047621" w14:textId="77777777">
        <w:trPr>
          <w:cantSplit/>
          <w:trHeight w:val="506"/>
          <w:jc w:val="center"/>
        </w:trPr>
        <w:tc>
          <w:tcPr>
            <w:tcW w:w="63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A5CEB8C" w14:textId="77777777" w:rsidR="00B211D2" w:rsidRPr="007126D7" w:rsidRDefault="00B211D2" w:rsidP="00B211D2">
            <w:pPr>
              <w:numPr>
                <w:ilvl w:val="0"/>
                <w:numId w:val="61"/>
              </w:numPr>
              <w:spacing w:before="120" w:after="120"/>
              <w:ind w:left="227" w:firstLine="0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9C5095C" w14:textId="77777777" w:rsidR="00B211D2" w:rsidRPr="007126D7" w:rsidRDefault="00B211D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70514C5" w14:textId="77777777" w:rsidR="00B211D2" w:rsidRPr="007126D7" w:rsidRDefault="00B211D2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color w:val="000000"/>
                <w:sz w:val="36"/>
              </w:rPr>
            </w:pPr>
          </w:p>
        </w:tc>
        <w:tc>
          <w:tcPr>
            <w:tcW w:w="217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8FA9745" w14:textId="77777777" w:rsidR="00B211D2" w:rsidRDefault="00B211D2">
            <w:pPr>
              <w:spacing w:before="40" w:after="40" w:line="360" w:lineRule="auto"/>
              <w:ind w:left="57" w:right="57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 xml:space="preserve">Linia 1 directă </w:t>
            </w:r>
          </w:p>
          <w:p w14:paraId="0089F368" w14:textId="77777777" w:rsidR="00B211D2" w:rsidRDefault="00B211D2">
            <w:pPr>
              <w:spacing w:before="40" w:after="40" w:line="360" w:lineRule="auto"/>
              <w:ind w:left="57" w:right="57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>st. Sibiu Triaj</w:t>
            </w:r>
          </w:p>
          <w:p w14:paraId="474B9F3E" w14:textId="77777777" w:rsidR="00B211D2" w:rsidRPr="007126D7" w:rsidRDefault="00B211D2">
            <w:pPr>
              <w:spacing w:before="40" w:after="40" w:line="360" w:lineRule="auto"/>
              <w:ind w:left="57" w:right="57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>grupa Șelimbăr</w:t>
            </w:r>
          </w:p>
        </w:tc>
        <w:tc>
          <w:tcPr>
            <w:tcW w:w="9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B28EBC9" w14:textId="77777777" w:rsidR="00B211D2" w:rsidRPr="007126D7" w:rsidRDefault="00B211D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BEA504B" w14:textId="77777777" w:rsidR="00B211D2" w:rsidRPr="007126D7" w:rsidRDefault="00B211D2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color w:val="000000"/>
                <w:sz w:val="36"/>
              </w:rPr>
            </w:pP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71711A8" w14:textId="77777777" w:rsidR="00B211D2" w:rsidRDefault="00B211D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>387+305</w:t>
            </w:r>
          </w:p>
          <w:p w14:paraId="2B0D2DA7" w14:textId="77777777" w:rsidR="00B211D2" w:rsidRPr="007126D7" w:rsidRDefault="00B211D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>388+437</w:t>
            </w: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39D2E6B" w14:textId="77777777" w:rsidR="00B211D2" w:rsidRPr="007126D7" w:rsidRDefault="00B211D2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color w:val="000000"/>
                <w:sz w:val="36"/>
              </w:rPr>
            </w:pPr>
            <w:r>
              <w:rPr>
                <w:b/>
                <w:bCs/>
                <w:color w:val="000000"/>
                <w:sz w:val="36"/>
              </w:rPr>
              <w:t>50</w:t>
            </w:r>
          </w:p>
        </w:tc>
        <w:tc>
          <w:tcPr>
            <w:tcW w:w="246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00A950A" w14:textId="77777777" w:rsidR="00B211D2" w:rsidRPr="007126D7" w:rsidRDefault="00B211D2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color w:val="000000"/>
                <w:sz w:val="20"/>
              </w:rPr>
            </w:pPr>
            <w:r>
              <w:rPr>
                <w:b/>
                <w:bCs/>
                <w:i/>
                <w:iCs/>
                <w:color w:val="000000"/>
                <w:sz w:val="20"/>
              </w:rPr>
              <w:t>Fără inductori.</w:t>
            </w:r>
          </w:p>
        </w:tc>
      </w:tr>
      <w:tr w:rsidR="00B211D2" w:rsidRPr="007126D7" w14:paraId="56E5F655" w14:textId="77777777">
        <w:trPr>
          <w:cantSplit/>
          <w:trHeight w:val="1258"/>
          <w:jc w:val="center"/>
        </w:trPr>
        <w:tc>
          <w:tcPr>
            <w:tcW w:w="63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3348D21" w14:textId="77777777" w:rsidR="00B211D2" w:rsidRPr="007126D7" w:rsidRDefault="00B211D2" w:rsidP="00B211D2">
            <w:pPr>
              <w:numPr>
                <w:ilvl w:val="0"/>
                <w:numId w:val="61"/>
              </w:numPr>
              <w:spacing w:before="120" w:after="120"/>
              <w:ind w:left="227" w:firstLine="0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2170D38" w14:textId="77777777" w:rsidR="00B211D2" w:rsidRPr="007126D7" w:rsidRDefault="00B211D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962FC34" w14:textId="77777777" w:rsidR="00B211D2" w:rsidRPr="007126D7" w:rsidRDefault="00B211D2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color w:val="000000"/>
                <w:sz w:val="36"/>
              </w:rPr>
            </w:pPr>
          </w:p>
        </w:tc>
        <w:tc>
          <w:tcPr>
            <w:tcW w:w="217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5722F15" w14:textId="77777777" w:rsidR="00B211D2" w:rsidRPr="007126D7" w:rsidRDefault="00B211D2">
            <w:pPr>
              <w:spacing w:before="40" w:after="40" w:line="360" w:lineRule="auto"/>
              <w:ind w:left="57" w:right="57"/>
              <w:rPr>
                <w:b/>
                <w:bCs/>
                <w:color w:val="000000"/>
                <w:sz w:val="20"/>
              </w:rPr>
            </w:pPr>
            <w:r w:rsidRPr="007126D7">
              <w:rPr>
                <w:b/>
                <w:bCs/>
                <w:color w:val="000000"/>
                <w:sz w:val="20"/>
              </w:rPr>
              <w:t xml:space="preserve">St. Sibiu </w:t>
            </w:r>
          </w:p>
          <w:p w14:paraId="48850A73" w14:textId="77777777" w:rsidR="00B211D2" w:rsidRPr="007126D7" w:rsidRDefault="00B211D2">
            <w:pPr>
              <w:spacing w:before="40" w:after="40" w:line="360" w:lineRule="auto"/>
              <w:ind w:left="57" w:right="57"/>
              <w:rPr>
                <w:b/>
                <w:bCs/>
                <w:color w:val="000000"/>
                <w:sz w:val="20"/>
              </w:rPr>
            </w:pPr>
            <w:r w:rsidRPr="007126D7">
              <w:rPr>
                <w:b/>
                <w:bCs/>
                <w:color w:val="000000"/>
                <w:sz w:val="20"/>
              </w:rPr>
              <w:t>Cap Y</w:t>
            </w:r>
          </w:p>
        </w:tc>
        <w:tc>
          <w:tcPr>
            <w:tcW w:w="9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2EEC51B" w14:textId="77777777" w:rsidR="00B211D2" w:rsidRDefault="00B211D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 xml:space="preserve">peste toate apara-tele </w:t>
            </w:r>
          </w:p>
          <w:p w14:paraId="0D0C62CC" w14:textId="77777777" w:rsidR="00B211D2" w:rsidRPr="007126D7" w:rsidRDefault="00B211D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>de cale</w:t>
            </w: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F36D240" w14:textId="77777777" w:rsidR="00B211D2" w:rsidRPr="007126D7" w:rsidRDefault="00B211D2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color w:val="000000"/>
                <w:sz w:val="36"/>
              </w:rPr>
            </w:pPr>
            <w:r w:rsidRPr="007126D7">
              <w:rPr>
                <w:b/>
                <w:bCs/>
                <w:color w:val="000000"/>
                <w:sz w:val="36"/>
              </w:rPr>
              <w:t>15</w:t>
            </w: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52CA62F" w14:textId="77777777" w:rsidR="00B211D2" w:rsidRPr="007126D7" w:rsidRDefault="00B211D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CF0371B" w14:textId="77777777" w:rsidR="00B211D2" w:rsidRPr="007126D7" w:rsidRDefault="00B211D2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color w:val="000000"/>
                <w:sz w:val="36"/>
              </w:rPr>
            </w:pPr>
          </w:p>
        </w:tc>
        <w:tc>
          <w:tcPr>
            <w:tcW w:w="246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67F0570" w14:textId="77777777" w:rsidR="00B211D2" w:rsidRPr="007126D7" w:rsidRDefault="00B211D2">
            <w:pPr>
              <w:spacing w:line="360" w:lineRule="auto"/>
              <w:ind w:left="57" w:right="57"/>
              <w:rPr>
                <w:b/>
                <w:bCs/>
                <w:i/>
                <w:iCs/>
                <w:color w:val="000000"/>
                <w:sz w:val="20"/>
              </w:rPr>
            </w:pPr>
            <w:r w:rsidRPr="007126D7">
              <w:rPr>
                <w:b/>
                <w:bCs/>
                <w:i/>
                <w:iCs/>
                <w:color w:val="000000"/>
                <w:sz w:val="20"/>
              </w:rPr>
              <w:t>Nesemnalizată pe teren.</w:t>
            </w:r>
          </w:p>
          <w:p w14:paraId="720072A0" w14:textId="77777777" w:rsidR="00B211D2" w:rsidRDefault="00B211D2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color w:val="000000"/>
                <w:sz w:val="20"/>
              </w:rPr>
            </w:pPr>
            <w:r w:rsidRPr="007126D7">
              <w:rPr>
                <w:b/>
                <w:bCs/>
                <w:i/>
                <w:iCs/>
                <w:color w:val="000000"/>
                <w:sz w:val="20"/>
              </w:rPr>
              <w:t xml:space="preserve">Afectează intrări - ieşiri </w:t>
            </w:r>
          </w:p>
          <w:p w14:paraId="163A5545" w14:textId="77777777" w:rsidR="00B211D2" w:rsidRPr="007126D7" w:rsidRDefault="00B211D2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color w:val="000000"/>
                <w:sz w:val="20"/>
              </w:rPr>
            </w:pPr>
            <w:r>
              <w:rPr>
                <w:b/>
                <w:bCs/>
                <w:i/>
                <w:iCs/>
                <w:color w:val="000000"/>
                <w:sz w:val="20"/>
              </w:rPr>
              <w:t>de la liniile 1 - 10 Sibiu.</w:t>
            </w:r>
          </w:p>
        </w:tc>
      </w:tr>
      <w:tr w:rsidR="00B211D2" w:rsidRPr="007126D7" w14:paraId="25C5FCDF" w14:textId="77777777">
        <w:trPr>
          <w:cantSplit/>
          <w:trHeight w:val="135"/>
          <w:jc w:val="center"/>
        </w:trPr>
        <w:tc>
          <w:tcPr>
            <w:tcW w:w="63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F27F28B" w14:textId="77777777" w:rsidR="00B211D2" w:rsidRPr="007126D7" w:rsidRDefault="00B211D2" w:rsidP="00B211D2">
            <w:pPr>
              <w:numPr>
                <w:ilvl w:val="0"/>
                <w:numId w:val="61"/>
              </w:numPr>
              <w:spacing w:before="120" w:after="120"/>
              <w:ind w:left="227" w:firstLine="0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A90AC44" w14:textId="77777777" w:rsidR="00B211D2" w:rsidRPr="007126D7" w:rsidRDefault="00B211D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B2D8A84" w14:textId="77777777" w:rsidR="00B211D2" w:rsidRPr="007126D7" w:rsidRDefault="00B211D2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color w:val="000000"/>
                <w:sz w:val="36"/>
              </w:rPr>
            </w:pPr>
          </w:p>
        </w:tc>
        <w:tc>
          <w:tcPr>
            <w:tcW w:w="217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D27AD51" w14:textId="77777777" w:rsidR="00B211D2" w:rsidRPr="007126D7" w:rsidRDefault="00B211D2">
            <w:pPr>
              <w:spacing w:before="40" w:after="40" w:line="360" w:lineRule="auto"/>
              <w:ind w:left="57" w:right="57"/>
              <w:rPr>
                <w:b/>
                <w:bCs/>
                <w:color w:val="000000"/>
                <w:sz w:val="20"/>
              </w:rPr>
            </w:pPr>
            <w:r w:rsidRPr="007126D7">
              <w:rPr>
                <w:b/>
                <w:bCs/>
                <w:color w:val="000000"/>
                <w:sz w:val="20"/>
              </w:rPr>
              <w:t>St. Sibiu</w:t>
            </w:r>
          </w:p>
          <w:p w14:paraId="4630BB37" w14:textId="77777777" w:rsidR="00B211D2" w:rsidRPr="007126D7" w:rsidRDefault="00B211D2">
            <w:pPr>
              <w:spacing w:before="40" w:after="40" w:line="360" w:lineRule="auto"/>
              <w:ind w:left="57" w:right="57"/>
              <w:rPr>
                <w:b/>
                <w:bCs/>
                <w:color w:val="000000"/>
                <w:sz w:val="20"/>
              </w:rPr>
            </w:pPr>
            <w:r w:rsidRPr="007126D7">
              <w:rPr>
                <w:b/>
                <w:bCs/>
                <w:color w:val="000000"/>
                <w:sz w:val="20"/>
              </w:rPr>
              <w:t>liniile 9 şi 10 abătute</w:t>
            </w:r>
          </w:p>
        </w:tc>
        <w:tc>
          <w:tcPr>
            <w:tcW w:w="9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68B0F10" w14:textId="77777777" w:rsidR="00B211D2" w:rsidRPr="007126D7" w:rsidRDefault="00B211D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  <w:r w:rsidRPr="007126D7">
              <w:rPr>
                <w:b/>
                <w:bCs/>
                <w:color w:val="000000"/>
                <w:sz w:val="20"/>
              </w:rPr>
              <w:t>toată linia</w:t>
            </w: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FCDA9BD" w14:textId="77777777" w:rsidR="00B211D2" w:rsidRPr="007126D7" w:rsidRDefault="00B211D2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color w:val="000000"/>
                <w:sz w:val="36"/>
              </w:rPr>
            </w:pPr>
            <w:r w:rsidRPr="007126D7">
              <w:rPr>
                <w:b/>
                <w:bCs/>
                <w:color w:val="000000"/>
                <w:sz w:val="36"/>
              </w:rPr>
              <w:t>15</w:t>
            </w: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FF571BA" w14:textId="77777777" w:rsidR="00B211D2" w:rsidRPr="007126D7" w:rsidRDefault="00B211D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618E403" w14:textId="77777777" w:rsidR="00B211D2" w:rsidRPr="007126D7" w:rsidRDefault="00B211D2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color w:val="000000"/>
                <w:sz w:val="36"/>
              </w:rPr>
            </w:pPr>
          </w:p>
        </w:tc>
        <w:tc>
          <w:tcPr>
            <w:tcW w:w="246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3EFE8E3" w14:textId="77777777" w:rsidR="00B211D2" w:rsidRPr="007126D7" w:rsidRDefault="00B211D2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color w:val="000000"/>
                <w:sz w:val="20"/>
              </w:rPr>
            </w:pPr>
            <w:r w:rsidRPr="007126D7">
              <w:rPr>
                <w:b/>
                <w:bCs/>
                <w:i/>
                <w:iCs/>
                <w:color w:val="000000"/>
                <w:sz w:val="20"/>
              </w:rPr>
              <w:t>Nesemnalizată pe teren.</w:t>
            </w:r>
          </w:p>
        </w:tc>
      </w:tr>
      <w:tr w:rsidR="00B211D2" w:rsidRPr="007126D7" w14:paraId="1AFF0D78" w14:textId="77777777">
        <w:trPr>
          <w:cantSplit/>
          <w:trHeight w:val="135"/>
          <w:jc w:val="center"/>
        </w:trPr>
        <w:tc>
          <w:tcPr>
            <w:tcW w:w="63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782B787" w14:textId="77777777" w:rsidR="00B211D2" w:rsidRPr="007126D7" w:rsidRDefault="00B211D2" w:rsidP="00B211D2">
            <w:pPr>
              <w:numPr>
                <w:ilvl w:val="0"/>
                <w:numId w:val="61"/>
              </w:numPr>
              <w:spacing w:before="120" w:after="120"/>
              <w:ind w:left="227" w:firstLine="0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CC77895" w14:textId="77777777" w:rsidR="00B211D2" w:rsidRDefault="00B211D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>392+200</w:t>
            </w:r>
          </w:p>
          <w:p w14:paraId="7B69AAFE" w14:textId="77777777" w:rsidR="00B211D2" w:rsidRPr="007126D7" w:rsidRDefault="00B211D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>402+292</w:t>
            </w: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FD1BB53" w14:textId="77777777" w:rsidR="00B211D2" w:rsidRPr="007126D7" w:rsidRDefault="00B211D2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color w:val="000000"/>
                <w:sz w:val="36"/>
              </w:rPr>
            </w:pPr>
            <w:r>
              <w:rPr>
                <w:b/>
                <w:bCs/>
                <w:color w:val="000000"/>
                <w:sz w:val="36"/>
              </w:rPr>
              <w:t>80</w:t>
            </w:r>
          </w:p>
        </w:tc>
        <w:tc>
          <w:tcPr>
            <w:tcW w:w="217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C0C2C1A" w14:textId="77777777" w:rsidR="00B211D2" w:rsidRPr="007126D7" w:rsidRDefault="00B211D2" w:rsidP="00617B93">
            <w:pPr>
              <w:spacing w:before="40" w:after="40" w:line="360" w:lineRule="auto"/>
              <w:ind w:left="57" w:right="57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 xml:space="preserve">Ax. </w:t>
            </w:r>
            <w:r w:rsidRPr="007126D7">
              <w:rPr>
                <w:b/>
                <w:bCs/>
                <w:color w:val="000000"/>
                <w:sz w:val="20"/>
              </w:rPr>
              <w:t>St. Sibiu</w:t>
            </w:r>
            <w:r>
              <w:rPr>
                <w:b/>
                <w:bCs/>
                <w:color w:val="000000"/>
                <w:sz w:val="20"/>
              </w:rPr>
              <w:t xml:space="preserve"> -</w:t>
            </w:r>
          </w:p>
          <w:p w14:paraId="0A04D031" w14:textId="77777777" w:rsidR="00B211D2" w:rsidRPr="007126D7" w:rsidRDefault="00B211D2">
            <w:pPr>
              <w:spacing w:before="40" w:after="40" w:line="360" w:lineRule="auto"/>
              <w:ind w:left="57" w:right="57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>Ax. St Ocna Sibiului</w:t>
            </w:r>
          </w:p>
        </w:tc>
        <w:tc>
          <w:tcPr>
            <w:tcW w:w="9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5B3AD1B" w14:textId="77777777" w:rsidR="00B211D2" w:rsidRPr="007126D7" w:rsidRDefault="00B211D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904E5B0" w14:textId="77777777" w:rsidR="00B211D2" w:rsidRPr="007126D7" w:rsidRDefault="00B211D2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color w:val="000000"/>
                <w:sz w:val="36"/>
              </w:rPr>
            </w:pP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BEC549A" w14:textId="77777777" w:rsidR="00B211D2" w:rsidRPr="007126D7" w:rsidRDefault="00B211D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4764C3F" w14:textId="77777777" w:rsidR="00B211D2" w:rsidRPr="007126D7" w:rsidRDefault="00B211D2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color w:val="000000"/>
                <w:sz w:val="36"/>
              </w:rPr>
            </w:pPr>
          </w:p>
        </w:tc>
        <w:tc>
          <w:tcPr>
            <w:tcW w:w="246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957DE7B" w14:textId="77777777" w:rsidR="00B211D2" w:rsidRPr="007126D7" w:rsidRDefault="00B211D2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color w:val="000000"/>
                <w:sz w:val="20"/>
              </w:rPr>
            </w:pPr>
            <w:r>
              <w:rPr>
                <w:b/>
                <w:bCs/>
                <w:i/>
                <w:iCs/>
                <w:color w:val="000000"/>
                <w:sz w:val="20"/>
              </w:rPr>
              <w:t>Nesemnalizată pe teren.</w:t>
            </w:r>
          </w:p>
        </w:tc>
      </w:tr>
      <w:tr w:rsidR="00B211D2" w:rsidRPr="007126D7" w14:paraId="71C12E9E" w14:textId="77777777">
        <w:trPr>
          <w:cantSplit/>
          <w:trHeight w:val="135"/>
          <w:jc w:val="center"/>
        </w:trPr>
        <w:tc>
          <w:tcPr>
            <w:tcW w:w="63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5B486F1" w14:textId="77777777" w:rsidR="00B211D2" w:rsidRPr="007126D7" w:rsidRDefault="00B211D2" w:rsidP="00B211D2">
            <w:pPr>
              <w:numPr>
                <w:ilvl w:val="0"/>
                <w:numId w:val="61"/>
              </w:numPr>
              <w:spacing w:before="120" w:after="120"/>
              <w:ind w:left="227" w:firstLine="0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9A996EE" w14:textId="77777777" w:rsidR="00B211D2" w:rsidRDefault="00B211D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>404+100</w:t>
            </w:r>
          </w:p>
          <w:p w14:paraId="3A0FF7F6" w14:textId="77777777" w:rsidR="00B211D2" w:rsidRPr="007126D7" w:rsidRDefault="00B211D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>406+950</w:t>
            </w: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1A8677F" w14:textId="77777777" w:rsidR="00B211D2" w:rsidRPr="007126D7" w:rsidRDefault="00B211D2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color w:val="000000"/>
                <w:sz w:val="36"/>
              </w:rPr>
            </w:pPr>
            <w:r>
              <w:rPr>
                <w:b/>
                <w:bCs/>
                <w:color w:val="000000"/>
                <w:sz w:val="36"/>
              </w:rPr>
              <w:t>30</w:t>
            </w:r>
          </w:p>
        </w:tc>
        <w:tc>
          <w:tcPr>
            <w:tcW w:w="217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4971F6C" w14:textId="77777777" w:rsidR="00B211D2" w:rsidRPr="007126D7" w:rsidRDefault="00B211D2">
            <w:pPr>
              <w:spacing w:before="40" w:after="40" w:line="360" w:lineRule="auto"/>
              <w:ind w:left="57" w:right="57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>Ocna Sibiului - Loamneș</w:t>
            </w:r>
          </w:p>
        </w:tc>
        <w:tc>
          <w:tcPr>
            <w:tcW w:w="9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49D3320" w14:textId="77777777" w:rsidR="00B211D2" w:rsidRPr="007126D7" w:rsidRDefault="00B211D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DBF11A5" w14:textId="77777777" w:rsidR="00B211D2" w:rsidRPr="007126D7" w:rsidRDefault="00B211D2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color w:val="000000"/>
                <w:sz w:val="36"/>
              </w:rPr>
            </w:pP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6149133" w14:textId="77777777" w:rsidR="00B211D2" w:rsidRPr="007126D7" w:rsidRDefault="00B211D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E133C74" w14:textId="77777777" w:rsidR="00B211D2" w:rsidRPr="007126D7" w:rsidRDefault="00B211D2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color w:val="000000"/>
                <w:sz w:val="36"/>
              </w:rPr>
            </w:pPr>
          </w:p>
        </w:tc>
        <w:tc>
          <w:tcPr>
            <w:tcW w:w="246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302E969" w14:textId="77777777" w:rsidR="00B211D2" w:rsidRPr="007126D7" w:rsidRDefault="00B211D2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color w:val="000000"/>
                <w:sz w:val="20"/>
              </w:rPr>
            </w:pPr>
            <w:r>
              <w:rPr>
                <w:b/>
                <w:bCs/>
                <w:i/>
                <w:iCs/>
                <w:color w:val="000000"/>
                <w:sz w:val="20"/>
              </w:rPr>
              <w:t>Semnalizată ca limitare de viteză. Cu inductori de 2000 Hz.</w:t>
            </w:r>
          </w:p>
        </w:tc>
      </w:tr>
      <w:tr w:rsidR="00B211D2" w:rsidRPr="007126D7" w14:paraId="06DF929F" w14:textId="77777777">
        <w:trPr>
          <w:cantSplit/>
          <w:trHeight w:val="135"/>
          <w:jc w:val="center"/>
        </w:trPr>
        <w:tc>
          <w:tcPr>
            <w:tcW w:w="63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B265C8F" w14:textId="77777777" w:rsidR="00B211D2" w:rsidRPr="007126D7" w:rsidRDefault="00B211D2" w:rsidP="00B211D2">
            <w:pPr>
              <w:numPr>
                <w:ilvl w:val="0"/>
                <w:numId w:val="61"/>
              </w:numPr>
              <w:spacing w:before="120" w:after="120"/>
              <w:ind w:left="227" w:firstLine="0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9B9A8DA" w14:textId="77777777" w:rsidR="00B211D2" w:rsidRDefault="00B211D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>410+600</w:t>
            </w:r>
          </w:p>
          <w:p w14:paraId="528F70EF" w14:textId="77777777" w:rsidR="00B211D2" w:rsidRDefault="00B211D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>410+650</w:t>
            </w: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3EC7470" w14:textId="77777777" w:rsidR="00B211D2" w:rsidRDefault="00B211D2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color w:val="000000"/>
                <w:sz w:val="36"/>
              </w:rPr>
            </w:pPr>
            <w:r>
              <w:rPr>
                <w:b/>
                <w:bCs/>
                <w:color w:val="000000"/>
                <w:sz w:val="36"/>
              </w:rPr>
              <w:t>30</w:t>
            </w:r>
          </w:p>
        </w:tc>
        <w:tc>
          <w:tcPr>
            <w:tcW w:w="217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13BD0F2" w14:textId="77777777" w:rsidR="00B211D2" w:rsidRDefault="00B211D2">
            <w:pPr>
              <w:spacing w:before="40" w:after="40" w:line="360" w:lineRule="auto"/>
              <w:ind w:left="57" w:right="57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>Ocna Sibiului - Loamneș</w:t>
            </w:r>
          </w:p>
        </w:tc>
        <w:tc>
          <w:tcPr>
            <w:tcW w:w="9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ECB88BC" w14:textId="77777777" w:rsidR="00B211D2" w:rsidRPr="007126D7" w:rsidRDefault="00B211D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14996AD" w14:textId="77777777" w:rsidR="00B211D2" w:rsidRPr="007126D7" w:rsidRDefault="00B211D2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color w:val="000000"/>
                <w:sz w:val="36"/>
              </w:rPr>
            </w:pP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F262BF6" w14:textId="77777777" w:rsidR="00B211D2" w:rsidRPr="007126D7" w:rsidRDefault="00B211D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671504A" w14:textId="77777777" w:rsidR="00B211D2" w:rsidRPr="007126D7" w:rsidRDefault="00B211D2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color w:val="000000"/>
                <w:sz w:val="36"/>
              </w:rPr>
            </w:pPr>
          </w:p>
        </w:tc>
        <w:tc>
          <w:tcPr>
            <w:tcW w:w="246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421EB24" w14:textId="77777777" w:rsidR="00B211D2" w:rsidRDefault="00B211D2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color w:val="000000"/>
                <w:sz w:val="20"/>
              </w:rPr>
            </w:pPr>
            <w:r>
              <w:rPr>
                <w:b/>
                <w:bCs/>
                <w:i/>
                <w:iCs/>
                <w:color w:val="000000"/>
                <w:sz w:val="20"/>
              </w:rPr>
              <w:t>Semnalizată ca limitare de viteză.</w:t>
            </w:r>
          </w:p>
          <w:p w14:paraId="6446B01F" w14:textId="77777777" w:rsidR="00B211D2" w:rsidRDefault="00B211D2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color w:val="000000"/>
                <w:sz w:val="20"/>
              </w:rPr>
            </w:pPr>
            <w:r>
              <w:rPr>
                <w:b/>
                <w:bCs/>
                <w:i/>
                <w:iCs/>
                <w:color w:val="000000"/>
                <w:sz w:val="20"/>
              </w:rPr>
              <w:t>Fără inductori.</w:t>
            </w:r>
          </w:p>
        </w:tc>
      </w:tr>
      <w:tr w:rsidR="00B211D2" w:rsidRPr="007126D7" w14:paraId="5E3FBAEF" w14:textId="77777777">
        <w:trPr>
          <w:cantSplit/>
          <w:trHeight w:val="135"/>
          <w:jc w:val="center"/>
        </w:trPr>
        <w:tc>
          <w:tcPr>
            <w:tcW w:w="63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A088CD1" w14:textId="77777777" w:rsidR="00B211D2" w:rsidRPr="007126D7" w:rsidRDefault="00B211D2" w:rsidP="00B211D2">
            <w:pPr>
              <w:numPr>
                <w:ilvl w:val="0"/>
                <w:numId w:val="61"/>
              </w:numPr>
              <w:spacing w:before="120" w:after="120"/>
              <w:ind w:left="227" w:firstLine="0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50F0A76" w14:textId="77777777" w:rsidR="00B211D2" w:rsidRDefault="00B211D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>435+375</w:t>
            </w:r>
          </w:p>
          <w:p w14:paraId="6D113738" w14:textId="77777777" w:rsidR="00B211D2" w:rsidRDefault="00B211D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>435+425</w:t>
            </w: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8803DD4" w14:textId="77777777" w:rsidR="00B211D2" w:rsidRDefault="00B211D2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color w:val="000000"/>
                <w:sz w:val="36"/>
              </w:rPr>
            </w:pPr>
            <w:r>
              <w:rPr>
                <w:b/>
                <w:bCs/>
                <w:color w:val="000000"/>
                <w:sz w:val="36"/>
              </w:rPr>
              <w:t>20</w:t>
            </w:r>
          </w:p>
        </w:tc>
        <w:tc>
          <w:tcPr>
            <w:tcW w:w="217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AD0C9CD" w14:textId="77777777" w:rsidR="00B211D2" w:rsidRDefault="00B211D2">
            <w:pPr>
              <w:spacing w:before="40" w:after="40" w:line="360" w:lineRule="auto"/>
              <w:ind w:left="57" w:right="57"/>
              <w:rPr>
                <w:b/>
                <w:bCs/>
                <w:color w:val="000000"/>
                <w:sz w:val="20"/>
                <w:szCs w:val="20"/>
              </w:rPr>
            </w:pPr>
            <w:r w:rsidRPr="00037854">
              <w:rPr>
                <w:b/>
                <w:bCs/>
                <w:color w:val="000000"/>
                <w:sz w:val="20"/>
                <w:szCs w:val="20"/>
              </w:rPr>
              <w:t>Șeica Mare</w:t>
            </w:r>
            <w:r>
              <w:rPr>
                <w:b/>
                <w:bCs/>
                <w:color w:val="000000"/>
                <w:sz w:val="20"/>
                <w:szCs w:val="20"/>
              </w:rPr>
              <w:t xml:space="preserve"> – </w:t>
            </w:r>
          </w:p>
          <w:p w14:paraId="36DAAADE" w14:textId="77777777" w:rsidR="00B211D2" w:rsidRPr="00037854" w:rsidRDefault="00B211D2">
            <w:pPr>
              <w:spacing w:before="40" w:after="40" w:line="360" w:lineRule="auto"/>
              <w:ind w:left="57" w:right="57"/>
              <w:rPr>
                <w:b/>
                <w:bCs/>
                <w:color w:val="000000"/>
                <w:sz w:val="20"/>
                <w:szCs w:val="20"/>
              </w:rPr>
            </w:pPr>
            <w:r w:rsidRPr="00037854">
              <w:rPr>
                <w:b/>
                <w:bCs/>
                <w:color w:val="000000"/>
                <w:sz w:val="20"/>
                <w:szCs w:val="20"/>
              </w:rPr>
              <w:t>Copșa Mică</w:t>
            </w:r>
          </w:p>
          <w:p w14:paraId="7DD9E7FA" w14:textId="77777777" w:rsidR="00B211D2" w:rsidRDefault="00B211D2">
            <w:pPr>
              <w:spacing w:before="40" w:after="40" w:line="360" w:lineRule="auto"/>
              <w:ind w:left="57" w:right="57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9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BA56027" w14:textId="77777777" w:rsidR="00B211D2" w:rsidRPr="007126D7" w:rsidRDefault="00B211D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266753D" w14:textId="77777777" w:rsidR="00B211D2" w:rsidRPr="007126D7" w:rsidRDefault="00B211D2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color w:val="000000"/>
                <w:sz w:val="36"/>
              </w:rPr>
            </w:pP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FAC5A10" w14:textId="77777777" w:rsidR="00B211D2" w:rsidRPr="007126D7" w:rsidRDefault="00B211D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207D470" w14:textId="77777777" w:rsidR="00B211D2" w:rsidRPr="007126D7" w:rsidRDefault="00B211D2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color w:val="000000"/>
                <w:sz w:val="36"/>
              </w:rPr>
            </w:pPr>
          </w:p>
        </w:tc>
        <w:tc>
          <w:tcPr>
            <w:tcW w:w="246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16D6EC9" w14:textId="77777777" w:rsidR="00B211D2" w:rsidRDefault="00B211D2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color w:val="000000"/>
                <w:sz w:val="20"/>
              </w:rPr>
            </w:pPr>
            <w:r>
              <w:rPr>
                <w:b/>
                <w:bCs/>
                <w:i/>
                <w:iCs/>
                <w:color w:val="000000"/>
                <w:sz w:val="20"/>
              </w:rPr>
              <w:t>Semnalizată ca limitare de viteză. Cu inductori de 2000 Hz. Valabil doar pentru trenurile tip automotor</w:t>
            </w:r>
          </w:p>
        </w:tc>
      </w:tr>
    </w:tbl>
    <w:p w14:paraId="4DF35037" w14:textId="77777777" w:rsidR="00B211D2" w:rsidRDefault="00B211D2" w:rsidP="000039F1">
      <w:pPr>
        <w:spacing w:before="40" w:after="40" w:line="192" w:lineRule="auto"/>
        <w:ind w:right="57"/>
        <w:rPr>
          <w:sz w:val="20"/>
          <w:lang w:val="ro-RO"/>
        </w:rPr>
      </w:pPr>
    </w:p>
    <w:p w14:paraId="3B1882C3" w14:textId="77777777" w:rsidR="00B211D2" w:rsidRDefault="00B211D2" w:rsidP="00CC0982">
      <w:pPr>
        <w:pStyle w:val="Heading1"/>
        <w:spacing w:line="360" w:lineRule="auto"/>
      </w:pPr>
      <w:r>
        <w:lastRenderedPageBreak/>
        <w:t>LINIA 205</w:t>
      </w:r>
    </w:p>
    <w:p w14:paraId="365D5752" w14:textId="77777777" w:rsidR="00B211D2" w:rsidRDefault="00B211D2" w:rsidP="000F0227">
      <w:pPr>
        <w:pStyle w:val="Heading1"/>
        <w:spacing w:line="360" w:lineRule="auto"/>
        <w:rPr>
          <w:b w:val="0"/>
          <w:bCs w:val="0"/>
          <w:sz w:val="8"/>
        </w:rPr>
      </w:pPr>
      <w:r>
        <w:t>BRAŞOV - PODU OLT</w:t>
      </w:r>
    </w:p>
    <w:tbl>
      <w:tblPr>
        <w:tblW w:w="1020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638"/>
        <w:gridCol w:w="880"/>
        <w:gridCol w:w="753"/>
        <w:gridCol w:w="2202"/>
        <w:gridCol w:w="869"/>
        <w:gridCol w:w="753"/>
        <w:gridCol w:w="869"/>
        <w:gridCol w:w="752"/>
        <w:gridCol w:w="2490"/>
      </w:tblGrid>
      <w:tr w:rsidR="00B211D2" w14:paraId="75DFED5D" w14:textId="77777777">
        <w:trPr>
          <w:cantSplit/>
          <w:trHeight w:val="1443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5EBAE85" w14:textId="77777777" w:rsidR="00B211D2" w:rsidRDefault="00B211D2" w:rsidP="00B211D2">
            <w:pPr>
              <w:numPr>
                <w:ilvl w:val="0"/>
                <w:numId w:val="6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8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D92F3F7" w14:textId="77777777" w:rsidR="00B211D2" w:rsidRDefault="00B211D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9A627CA" w14:textId="77777777" w:rsidR="00B211D2" w:rsidRDefault="00B211D2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20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6516126" w14:textId="77777777" w:rsidR="00B211D2" w:rsidRDefault="00B211D2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Braş</w:t>
            </w:r>
            <w:r>
              <w:rPr>
                <w:b/>
                <w:bCs/>
                <w:sz w:val="20"/>
                <w:lang w:val="en-US"/>
              </w:rPr>
              <w:t>ov C</w:t>
            </w:r>
            <w:r>
              <w:rPr>
                <w:b/>
                <w:bCs/>
                <w:sz w:val="20"/>
                <w:lang w:val="ro-RO"/>
              </w:rPr>
              <w:t xml:space="preserve">ălători </w:t>
            </w:r>
          </w:p>
          <w:p w14:paraId="2B08D6E2" w14:textId="77777777" w:rsidR="00B211D2" w:rsidRPr="00985789" w:rsidRDefault="00B211D2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Y</w:t>
            </w: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D285B1F" w14:textId="77777777" w:rsidR="00B211D2" w:rsidRDefault="00B211D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peste sch.  </w:t>
            </w:r>
          </w:p>
          <w:p w14:paraId="603C5E85" w14:textId="77777777" w:rsidR="00B211D2" w:rsidRDefault="00B211D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 50, 52,</w:t>
            </w:r>
          </w:p>
          <w:p w14:paraId="0702FF3E" w14:textId="77777777" w:rsidR="00B211D2" w:rsidRDefault="00B211D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56, 58</w:t>
            </w:r>
          </w:p>
        </w:tc>
        <w:tc>
          <w:tcPr>
            <w:tcW w:w="75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906A8B8" w14:textId="77777777" w:rsidR="00B211D2" w:rsidRDefault="00B211D2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  <w:r>
              <w:rPr>
                <w:b/>
                <w:bCs/>
                <w:sz w:val="36"/>
                <w:lang w:val="ro-RO"/>
              </w:rPr>
              <w:t>15</w:t>
            </w: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F83615A" w14:textId="77777777" w:rsidR="00B211D2" w:rsidRDefault="00B211D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E3A909C" w14:textId="77777777" w:rsidR="00B211D2" w:rsidRPr="0073437A" w:rsidRDefault="00B211D2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7CAA57D" w14:textId="77777777" w:rsidR="00B211D2" w:rsidRDefault="00B211D2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  <w:p w14:paraId="043B66B5" w14:textId="77777777" w:rsidR="00B211D2" w:rsidRDefault="00B211D2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Afectează intrări - ieşiri la liniile 12 - 15.</w:t>
            </w:r>
          </w:p>
        </w:tc>
      </w:tr>
      <w:tr w:rsidR="00B211D2" w14:paraId="60683ABB" w14:textId="77777777">
        <w:trPr>
          <w:cantSplit/>
          <w:trHeight w:val="1443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AA21128" w14:textId="77777777" w:rsidR="00B211D2" w:rsidRDefault="00B211D2" w:rsidP="00B211D2">
            <w:pPr>
              <w:numPr>
                <w:ilvl w:val="0"/>
                <w:numId w:val="6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8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678F57D" w14:textId="77777777" w:rsidR="00B211D2" w:rsidRDefault="00B211D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1+190</w:t>
            </w:r>
          </w:p>
          <w:p w14:paraId="096E7A9B" w14:textId="77777777" w:rsidR="00B211D2" w:rsidRDefault="00B211D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1+500</w:t>
            </w:r>
          </w:p>
        </w:tc>
        <w:tc>
          <w:tcPr>
            <w:tcW w:w="75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E6236A4" w14:textId="77777777" w:rsidR="00B211D2" w:rsidRDefault="00B211D2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  <w:r>
              <w:rPr>
                <w:b/>
                <w:bCs/>
                <w:sz w:val="36"/>
                <w:lang w:val="ro-RO"/>
              </w:rPr>
              <w:t>30</w:t>
            </w:r>
          </w:p>
        </w:tc>
        <w:tc>
          <w:tcPr>
            <w:tcW w:w="220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8D72378" w14:textId="77777777" w:rsidR="00B211D2" w:rsidRDefault="00B211D2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Braş</w:t>
            </w:r>
            <w:r>
              <w:rPr>
                <w:b/>
                <w:bCs/>
                <w:sz w:val="20"/>
                <w:lang w:val="en-US"/>
              </w:rPr>
              <w:t>ov linia 3 directă</w:t>
            </w: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0789009" w14:textId="77777777" w:rsidR="00B211D2" w:rsidRDefault="00B211D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C3A49CA" w14:textId="77777777" w:rsidR="00B211D2" w:rsidRDefault="00B211D2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32D9DC7" w14:textId="77777777" w:rsidR="00B211D2" w:rsidRDefault="00B211D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80AC701" w14:textId="77777777" w:rsidR="00B211D2" w:rsidRPr="0073437A" w:rsidRDefault="00B211D2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0813C24" w14:textId="77777777" w:rsidR="00B211D2" w:rsidRDefault="00B211D2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Între semnal X 3 și vârf sch.4</w:t>
            </w:r>
          </w:p>
          <w:p w14:paraId="28ED158F" w14:textId="77777777" w:rsidR="00B211D2" w:rsidRDefault="00B211D2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  <w:p w14:paraId="2A60D8C1" w14:textId="77777777" w:rsidR="00B211D2" w:rsidRDefault="00B211D2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Fără inductori.</w:t>
            </w:r>
          </w:p>
        </w:tc>
      </w:tr>
      <w:tr w:rsidR="00B211D2" w14:paraId="575E2D1B" w14:textId="77777777">
        <w:trPr>
          <w:cantSplit/>
          <w:trHeight w:val="568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9A1F0E0" w14:textId="77777777" w:rsidR="00B211D2" w:rsidRDefault="00B211D2" w:rsidP="00B211D2">
            <w:pPr>
              <w:numPr>
                <w:ilvl w:val="0"/>
                <w:numId w:val="6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8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4A28C27" w14:textId="77777777" w:rsidR="00B211D2" w:rsidRDefault="00B211D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1+500</w:t>
            </w:r>
          </w:p>
          <w:p w14:paraId="1AE798A6" w14:textId="77777777" w:rsidR="00B211D2" w:rsidRDefault="00B211D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2+400</w:t>
            </w:r>
          </w:p>
        </w:tc>
        <w:tc>
          <w:tcPr>
            <w:tcW w:w="75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1D7E21C" w14:textId="77777777" w:rsidR="00B211D2" w:rsidRDefault="00B211D2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  <w:r>
              <w:rPr>
                <w:b/>
                <w:bCs/>
                <w:sz w:val="36"/>
                <w:lang w:val="ro-RO"/>
              </w:rPr>
              <w:t>70</w:t>
            </w:r>
          </w:p>
        </w:tc>
        <w:tc>
          <w:tcPr>
            <w:tcW w:w="220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20A22CB" w14:textId="77777777" w:rsidR="00B211D2" w:rsidRDefault="00B211D2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en-US"/>
              </w:rPr>
            </w:pPr>
            <w:r>
              <w:rPr>
                <w:b/>
                <w:bCs/>
                <w:sz w:val="20"/>
                <w:lang w:val="ro-RO"/>
              </w:rPr>
              <w:t>Braş</w:t>
            </w:r>
            <w:r>
              <w:rPr>
                <w:b/>
                <w:bCs/>
                <w:sz w:val="20"/>
                <w:lang w:val="en-US"/>
              </w:rPr>
              <w:t>ov -</w:t>
            </w:r>
          </w:p>
          <w:p w14:paraId="29E57853" w14:textId="77777777" w:rsidR="00B211D2" w:rsidRDefault="00B211D2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Bartolomeu</w:t>
            </w: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345D2EE" w14:textId="77777777" w:rsidR="00B211D2" w:rsidRDefault="00B211D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8B9D8F2" w14:textId="77777777" w:rsidR="00B211D2" w:rsidRDefault="00B211D2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CC45F47" w14:textId="77777777" w:rsidR="00B211D2" w:rsidRDefault="00B211D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4881CCD" w14:textId="77777777" w:rsidR="00B211D2" w:rsidRPr="0073437A" w:rsidRDefault="00B211D2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4C5E7E6" w14:textId="77777777" w:rsidR="00B211D2" w:rsidRDefault="00B211D2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Semnalizată ca limitare de viteză. </w:t>
            </w:r>
          </w:p>
        </w:tc>
      </w:tr>
      <w:tr w:rsidR="00B211D2" w14:paraId="6424577E" w14:textId="77777777">
        <w:trPr>
          <w:cantSplit/>
          <w:trHeight w:val="602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2F55ABF" w14:textId="77777777" w:rsidR="00B211D2" w:rsidRDefault="00B211D2" w:rsidP="00B211D2">
            <w:pPr>
              <w:numPr>
                <w:ilvl w:val="0"/>
                <w:numId w:val="6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8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9A7277B" w14:textId="77777777" w:rsidR="00B211D2" w:rsidRDefault="00B211D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3+500</w:t>
            </w:r>
          </w:p>
          <w:p w14:paraId="0CA26836" w14:textId="77777777" w:rsidR="00B211D2" w:rsidRDefault="00B211D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3+900</w:t>
            </w:r>
          </w:p>
        </w:tc>
        <w:tc>
          <w:tcPr>
            <w:tcW w:w="75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D84A0E1" w14:textId="77777777" w:rsidR="00B211D2" w:rsidRDefault="00B211D2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  <w:r>
              <w:rPr>
                <w:b/>
                <w:bCs/>
                <w:sz w:val="36"/>
                <w:lang w:val="ro-RO"/>
              </w:rPr>
              <w:t>30</w:t>
            </w:r>
          </w:p>
        </w:tc>
        <w:tc>
          <w:tcPr>
            <w:tcW w:w="220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41CB997" w14:textId="77777777" w:rsidR="00B211D2" w:rsidRDefault="00B211D2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Bartolomeu</w:t>
            </w:r>
          </w:p>
          <w:p w14:paraId="0D08DE9A" w14:textId="77777777" w:rsidR="00B211D2" w:rsidRDefault="00B211D2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 4 directă, Cap X</w:t>
            </w: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8508074" w14:textId="77777777" w:rsidR="00B211D2" w:rsidRDefault="00B211D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35CB90F" w14:textId="77777777" w:rsidR="00B211D2" w:rsidRDefault="00B211D2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73442E7" w14:textId="77777777" w:rsidR="00B211D2" w:rsidRDefault="00B211D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AF75235" w14:textId="77777777" w:rsidR="00B211D2" w:rsidRPr="0073437A" w:rsidRDefault="00B211D2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D19C797" w14:textId="77777777" w:rsidR="00B211D2" w:rsidRDefault="00B211D2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Semnalizată ca limitare de viteză.</w:t>
            </w:r>
          </w:p>
          <w:p w14:paraId="610AF44C" w14:textId="77777777" w:rsidR="00B211D2" w:rsidRDefault="00B211D2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Fără inductori.</w:t>
            </w:r>
          </w:p>
          <w:p w14:paraId="7C4AFEF7" w14:textId="77777777" w:rsidR="00B211D2" w:rsidRDefault="00B211D2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Peste sch. 5, 11 și 17.</w:t>
            </w:r>
          </w:p>
        </w:tc>
      </w:tr>
      <w:tr w:rsidR="00B211D2" w14:paraId="306D0E52" w14:textId="77777777">
        <w:trPr>
          <w:cantSplit/>
          <w:trHeight w:val="598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13D7016" w14:textId="77777777" w:rsidR="00B211D2" w:rsidRDefault="00B211D2" w:rsidP="00B211D2">
            <w:pPr>
              <w:numPr>
                <w:ilvl w:val="0"/>
                <w:numId w:val="6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8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D01EABD" w14:textId="77777777" w:rsidR="00B211D2" w:rsidRDefault="00B211D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D9719F9" w14:textId="77777777" w:rsidR="00B211D2" w:rsidRDefault="00B211D2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20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8CC199B" w14:textId="77777777" w:rsidR="00B211D2" w:rsidRDefault="00B211D2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Bartolomeu</w:t>
            </w: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8FF3955" w14:textId="77777777" w:rsidR="00B211D2" w:rsidRDefault="00B211D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peste sch. 15</w:t>
            </w:r>
          </w:p>
        </w:tc>
        <w:tc>
          <w:tcPr>
            <w:tcW w:w="75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2474C8B" w14:textId="77777777" w:rsidR="00B211D2" w:rsidRDefault="00B211D2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  <w:r>
              <w:rPr>
                <w:b/>
                <w:bCs/>
                <w:sz w:val="36"/>
                <w:lang w:val="ro-RO"/>
              </w:rPr>
              <w:t>15</w:t>
            </w: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4504219" w14:textId="77777777" w:rsidR="00B211D2" w:rsidRDefault="00B211D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6046523" w14:textId="77777777" w:rsidR="00B211D2" w:rsidRPr="0073437A" w:rsidRDefault="00B211D2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1A8E86C" w14:textId="77777777" w:rsidR="00B211D2" w:rsidRDefault="00B211D2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  <w:p w14:paraId="57E968F9" w14:textId="77777777" w:rsidR="00B211D2" w:rsidRDefault="00B211D2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Cu acces la liniile 1 şi 3.</w:t>
            </w:r>
          </w:p>
        </w:tc>
      </w:tr>
      <w:tr w:rsidR="00B211D2" w14:paraId="4E1C050E" w14:textId="77777777">
        <w:trPr>
          <w:cantSplit/>
          <w:trHeight w:val="598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2CB2EE9" w14:textId="77777777" w:rsidR="00B211D2" w:rsidRDefault="00B211D2" w:rsidP="00B211D2">
            <w:pPr>
              <w:numPr>
                <w:ilvl w:val="0"/>
                <w:numId w:val="6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8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7D399A8" w14:textId="77777777" w:rsidR="00B211D2" w:rsidRDefault="00B211D2" w:rsidP="00A419B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3+850</w:t>
            </w:r>
          </w:p>
          <w:p w14:paraId="7BBA82EA" w14:textId="77777777" w:rsidR="00B211D2" w:rsidRDefault="00B211D2" w:rsidP="00A419B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4+900</w:t>
            </w:r>
          </w:p>
        </w:tc>
        <w:tc>
          <w:tcPr>
            <w:tcW w:w="75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D3D56C0" w14:textId="77777777" w:rsidR="00B211D2" w:rsidRDefault="00B211D2" w:rsidP="00A419B1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  <w:r>
              <w:rPr>
                <w:b/>
                <w:bCs/>
                <w:sz w:val="36"/>
                <w:lang w:val="ro-RO"/>
              </w:rPr>
              <w:t>30</w:t>
            </w:r>
          </w:p>
        </w:tc>
        <w:tc>
          <w:tcPr>
            <w:tcW w:w="220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535D472" w14:textId="77777777" w:rsidR="00B211D2" w:rsidRDefault="00B211D2" w:rsidP="00A419B1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Bartolomeu linia 3 directă</w:t>
            </w: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D240B4E" w14:textId="77777777" w:rsidR="00B211D2" w:rsidRDefault="00B211D2" w:rsidP="00A419B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AD28CC5" w14:textId="77777777" w:rsidR="00B211D2" w:rsidRDefault="00B211D2" w:rsidP="00A419B1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A6F4ED0" w14:textId="77777777" w:rsidR="00B211D2" w:rsidRDefault="00B211D2" w:rsidP="00A419B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B2F54F4" w14:textId="77777777" w:rsidR="00B211D2" w:rsidRPr="0073437A" w:rsidRDefault="00B211D2" w:rsidP="00A419B1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1DB1B36" w14:textId="77777777" w:rsidR="00B211D2" w:rsidRDefault="00B211D2" w:rsidP="00A419B1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Semnalizată ca limitare de viteză.</w:t>
            </w:r>
          </w:p>
          <w:p w14:paraId="2DAFC926" w14:textId="77777777" w:rsidR="00B211D2" w:rsidRDefault="00B211D2" w:rsidP="00A419B1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Cu inductori în capătul dinspre Ghimbav.</w:t>
            </w:r>
          </w:p>
          <w:p w14:paraId="4BC48B2C" w14:textId="77777777" w:rsidR="00B211D2" w:rsidRDefault="00B211D2" w:rsidP="00A419B1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Afectează intrări - ieşiri peste sch. 8 și 12 Cap Y.</w:t>
            </w:r>
          </w:p>
        </w:tc>
      </w:tr>
      <w:tr w:rsidR="00B211D2" w14:paraId="72FAA9E2" w14:textId="77777777">
        <w:trPr>
          <w:cantSplit/>
          <w:trHeight w:val="411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3FABD69" w14:textId="77777777" w:rsidR="00B211D2" w:rsidRDefault="00B211D2" w:rsidP="00B211D2">
            <w:pPr>
              <w:numPr>
                <w:ilvl w:val="0"/>
                <w:numId w:val="6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8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5411805" w14:textId="77777777" w:rsidR="00B211D2" w:rsidRDefault="00B211D2" w:rsidP="00A419B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9+100</w:t>
            </w:r>
          </w:p>
          <w:p w14:paraId="0D435E79" w14:textId="77777777" w:rsidR="00B211D2" w:rsidRDefault="00B211D2" w:rsidP="00A419B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10+400</w:t>
            </w:r>
          </w:p>
        </w:tc>
        <w:tc>
          <w:tcPr>
            <w:tcW w:w="75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C8BF596" w14:textId="77777777" w:rsidR="00B211D2" w:rsidRDefault="00B211D2" w:rsidP="00A419B1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  <w:r>
              <w:rPr>
                <w:b/>
                <w:bCs/>
                <w:sz w:val="36"/>
                <w:lang w:val="ro-RO"/>
              </w:rPr>
              <w:t>50</w:t>
            </w:r>
          </w:p>
        </w:tc>
        <w:tc>
          <w:tcPr>
            <w:tcW w:w="220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0596D15" w14:textId="77777777" w:rsidR="00B211D2" w:rsidRDefault="00B211D2" w:rsidP="00A419B1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Ghimbav</w:t>
            </w:r>
          </w:p>
          <w:p w14:paraId="11BAA68F" w14:textId="77777777" w:rsidR="00B211D2" w:rsidRDefault="00B211D2" w:rsidP="00A419B1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 2 directă și Ghimbav - Codlea</w:t>
            </w: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0946CF4" w14:textId="77777777" w:rsidR="00B211D2" w:rsidRDefault="00B211D2" w:rsidP="00A419B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9249E8A" w14:textId="77777777" w:rsidR="00B211D2" w:rsidRDefault="00B211D2" w:rsidP="00A419B1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CE2DC11" w14:textId="77777777" w:rsidR="00B211D2" w:rsidRDefault="00B211D2" w:rsidP="00A419B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6213A0A" w14:textId="77777777" w:rsidR="00B211D2" w:rsidRPr="0073437A" w:rsidRDefault="00B211D2" w:rsidP="00A419B1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3BC5E83" w14:textId="77777777" w:rsidR="00B211D2" w:rsidRDefault="00B211D2" w:rsidP="00A419B1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Semnalizată ca limitare de viteză.</w:t>
            </w:r>
          </w:p>
          <w:p w14:paraId="3C828901" w14:textId="77777777" w:rsidR="00B211D2" w:rsidRDefault="00B211D2" w:rsidP="00A419B1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Fără inductori.</w:t>
            </w:r>
          </w:p>
          <w:p w14:paraId="76CEB4CA" w14:textId="77777777" w:rsidR="00B211D2" w:rsidRDefault="00B211D2" w:rsidP="00A419B1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Afectează intrări - ieşiri peste sch. nr. 1, 3, 8 și 16.</w:t>
            </w:r>
          </w:p>
        </w:tc>
      </w:tr>
      <w:tr w:rsidR="00B211D2" w14:paraId="2F81988F" w14:textId="77777777">
        <w:trPr>
          <w:cantSplit/>
          <w:trHeight w:val="411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55430B9" w14:textId="77777777" w:rsidR="00B211D2" w:rsidRDefault="00B211D2" w:rsidP="00B211D2">
            <w:pPr>
              <w:numPr>
                <w:ilvl w:val="0"/>
                <w:numId w:val="6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8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9DDF927" w14:textId="77777777" w:rsidR="00B211D2" w:rsidRDefault="00B211D2" w:rsidP="00A419B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3AC461A" w14:textId="77777777" w:rsidR="00B211D2" w:rsidRDefault="00B211D2" w:rsidP="00A419B1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20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30A33BA" w14:textId="77777777" w:rsidR="00B211D2" w:rsidRDefault="00B211D2" w:rsidP="00A419B1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Ghimbav,</w:t>
            </w:r>
          </w:p>
          <w:p w14:paraId="696F5011" w14:textId="77777777" w:rsidR="00B211D2" w:rsidRDefault="00B211D2" w:rsidP="00A419B1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 4 abătută</w:t>
            </w: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E5F92C9" w14:textId="77777777" w:rsidR="00B211D2" w:rsidRDefault="00B211D2" w:rsidP="00A419B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365EC3">
              <w:rPr>
                <w:b/>
                <w:bCs/>
                <w:sz w:val="20"/>
                <w:lang w:val="ro-RO"/>
              </w:rPr>
              <w:t>vărf sch. 10 - semnal ieșire cap X (</w:t>
            </w:r>
            <w:r>
              <w:rPr>
                <w:b/>
                <w:bCs/>
                <w:sz w:val="20"/>
                <w:lang w:val="ro-RO"/>
              </w:rPr>
              <w:t>9</w:t>
            </w:r>
            <w:r w:rsidRPr="00365EC3">
              <w:rPr>
                <w:b/>
                <w:bCs/>
                <w:sz w:val="20"/>
                <w:lang w:val="ro-RO"/>
              </w:rPr>
              <w:t>+240 - 10+000)</w:t>
            </w:r>
          </w:p>
        </w:tc>
        <w:tc>
          <w:tcPr>
            <w:tcW w:w="75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38F1776" w14:textId="77777777" w:rsidR="00B211D2" w:rsidRDefault="00B211D2" w:rsidP="00A419B1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  <w:r>
              <w:rPr>
                <w:b/>
                <w:bCs/>
                <w:sz w:val="36"/>
                <w:lang w:val="ro-RO"/>
              </w:rPr>
              <w:t>15</w:t>
            </w: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384002F" w14:textId="77777777" w:rsidR="00B211D2" w:rsidRDefault="00B211D2" w:rsidP="00A419B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A07B747" w14:textId="77777777" w:rsidR="00B211D2" w:rsidRPr="0073437A" w:rsidRDefault="00B211D2" w:rsidP="00A419B1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50F2571" w14:textId="77777777" w:rsidR="00B211D2" w:rsidRDefault="00B211D2" w:rsidP="00A419B1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  <w:p w14:paraId="011C2344" w14:textId="77777777" w:rsidR="00B211D2" w:rsidRDefault="00B211D2" w:rsidP="00A419B1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Restul liniei este închisă.</w:t>
            </w:r>
          </w:p>
        </w:tc>
      </w:tr>
      <w:tr w:rsidR="00B211D2" w14:paraId="0F1C6654" w14:textId="77777777">
        <w:trPr>
          <w:cantSplit/>
          <w:trHeight w:val="60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9C669EA" w14:textId="77777777" w:rsidR="00B211D2" w:rsidRDefault="00B211D2" w:rsidP="00B211D2">
            <w:pPr>
              <w:numPr>
                <w:ilvl w:val="0"/>
                <w:numId w:val="6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8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BD9EB51" w14:textId="77777777" w:rsidR="00B211D2" w:rsidRDefault="00B211D2" w:rsidP="00A419B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28+500</w:t>
            </w:r>
          </w:p>
          <w:p w14:paraId="2225788D" w14:textId="77777777" w:rsidR="00B211D2" w:rsidRDefault="00B211D2" w:rsidP="00A419B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28+900</w:t>
            </w:r>
          </w:p>
        </w:tc>
        <w:tc>
          <w:tcPr>
            <w:tcW w:w="75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28E8DAC" w14:textId="77777777" w:rsidR="00B211D2" w:rsidRDefault="00B211D2" w:rsidP="00A419B1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  <w:r>
              <w:rPr>
                <w:b/>
                <w:bCs/>
                <w:sz w:val="36"/>
                <w:lang w:val="ro-RO"/>
              </w:rPr>
              <w:t>70</w:t>
            </w:r>
          </w:p>
        </w:tc>
        <w:tc>
          <w:tcPr>
            <w:tcW w:w="220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1DDA7CD" w14:textId="77777777" w:rsidR="00B211D2" w:rsidRDefault="00B211D2" w:rsidP="00A419B1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Vlădeni Ardeal -</w:t>
            </w:r>
          </w:p>
          <w:p w14:paraId="2F7B0C4F" w14:textId="77777777" w:rsidR="00B211D2" w:rsidRDefault="00B211D2" w:rsidP="00A419B1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Brădeț</w:t>
            </w: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E940C51" w14:textId="77777777" w:rsidR="00B211D2" w:rsidRDefault="00B211D2" w:rsidP="00A419B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0A95332" w14:textId="77777777" w:rsidR="00B211D2" w:rsidRDefault="00B211D2" w:rsidP="00A419B1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AE981D9" w14:textId="77777777" w:rsidR="00B211D2" w:rsidRDefault="00B211D2" w:rsidP="00A419B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B275620" w14:textId="77777777" w:rsidR="00B211D2" w:rsidRPr="0073437A" w:rsidRDefault="00B211D2" w:rsidP="00A419B1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F1FB981" w14:textId="77777777" w:rsidR="00B211D2" w:rsidRDefault="00B211D2" w:rsidP="00A419B1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Semnalizată ca limitare de viteză.</w:t>
            </w:r>
          </w:p>
        </w:tc>
      </w:tr>
      <w:tr w:rsidR="00B211D2" w14:paraId="09997975" w14:textId="77777777">
        <w:trPr>
          <w:cantSplit/>
          <w:trHeight w:val="54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F8E5D89" w14:textId="77777777" w:rsidR="00B211D2" w:rsidRDefault="00B211D2" w:rsidP="00B211D2">
            <w:pPr>
              <w:numPr>
                <w:ilvl w:val="0"/>
                <w:numId w:val="6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8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3A73361" w14:textId="77777777" w:rsidR="00B211D2" w:rsidRDefault="00B211D2" w:rsidP="00A419B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06AC536" w14:textId="77777777" w:rsidR="00B211D2" w:rsidRDefault="00B211D2" w:rsidP="00A419B1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20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B1C9290" w14:textId="77777777" w:rsidR="00B211D2" w:rsidRDefault="00B211D2" w:rsidP="00A419B1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Şercaia</w:t>
            </w:r>
          </w:p>
          <w:p w14:paraId="122F9860" w14:textId="77777777" w:rsidR="00B211D2" w:rsidRDefault="00B211D2" w:rsidP="00A419B1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 4 abătută</w:t>
            </w: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6F54A4E" w14:textId="77777777" w:rsidR="00B211D2" w:rsidRDefault="00B211D2" w:rsidP="00A419B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 linia</w:t>
            </w:r>
          </w:p>
        </w:tc>
        <w:tc>
          <w:tcPr>
            <w:tcW w:w="75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B306B5A" w14:textId="77777777" w:rsidR="00B211D2" w:rsidRDefault="00B211D2" w:rsidP="00A419B1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  <w:r>
              <w:rPr>
                <w:b/>
                <w:bCs/>
                <w:sz w:val="36"/>
                <w:lang w:val="ro-RO"/>
              </w:rPr>
              <w:t>10</w:t>
            </w: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B932D72" w14:textId="77777777" w:rsidR="00B211D2" w:rsidRDefault="00B211D2" w:rsidP="00A419B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8432868" w14:textId="77777777" w:rsidR="00B211D2" w:rsidRPr="0073437A" w:rsidRDefault="00B211D2" w:rsidP="00A419B1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3720E40" w14:textId="77777777" w:rsidR="00B211D2" w:rsidRDefault="00B211D2" w:rsidP="00A419B1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B211D2" w14:paraId="7D15F186" w14:textId="77777777">
        <w:trPr>
          <w:cantSplit/>
          <w:trHeight w:val="566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FD52690" w14:textId="77777777" w:rsidR="00B211D2" w:rsidRDefault="00B211D2" w:rsidP="00B211D2">
            <w:pPr>
              <w:numPr>
                <w:ilvl w:val="0"/>
                <w:numId w:val="6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8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F3550D6" w14:textId="77777777" w:rsidR="00B211D2" w:rsidRDefault="00B211D2" w:rsidP="00A419B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B6AD226" w14:textId="77777777" w:rsidR="00B211D2" w:rsidRDefault="00B211D2" w:rsidP="00A419B1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20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C0CBC52" w14:textId="77777777" w:rsidR="00B211D2" w:rsidRDefault="00B211D2" w:rsidP="00A419B1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Făgăraş</w:t>
            </w:r>
          </w:p>
          <w:p w14:paraId="2FA15854" w14:textId="77777777" w:rsidR="00B211D2" w:rsidRDefault="00B211D2" w:rsidP="00A419B1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liniile 4, 6 şi 9</w:t>
            </w: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BC64D61" w14:textId="77777777" w:rsidR="00B211D2" w:rsidRDefault="00B211D2" w:rsidP="00A419B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</w:t>
            </w:r>
          </w:p>
          <w:p w14:paraId="61936B49" w14:textId="77777777" w:rsidR="00B211D2" w:rsidRDefault="00B211D2" w:rsidP="00A419B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</w:t>
            </w:r>
          </w:p>
        </w:tc>
        <w:tc>
          <w:tcPr>
            <w:tcW w:w="75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F87C2AF" w14:textId="77777777" w:rsidR="00B211D2" w:rsidRDefault="00B211D2" w:rsidP="00A419B1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  <w:r>
              <w:rPr>
                <w:b/>
                <w:bCs/>
                <w:sz w:val="36"/>
                <w:lang w:val="ro-RO"/>
              </w:rPr>
              <w:t>10</w:t>
            </w: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6449462" w14:textId="77777777" w:rsidR="00B211D2" w:rsidRDefault="00B211D2" w:rsidP="00A419B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FFD4127" w14:textId="77777777" w:rsidR="00B211D2" w:rsidRPr="0073437A" w:rsidRDefault="00B211D2" w:rsidP="00A419B1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1B94EEF" w14:textId="77777777" w:rsidR="00B211D2" w:rsidRDefault="00B211D2" w:rsidP="00A419B1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B211D2" w14:paraId="4E815E4C" w14:textId="77777777">
        <w:trPr>
          <w:cantSplit/>
          <w:trHeight w:val="54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DDFA58E" w14:textId="77777777" w:rsidR="00B211D2" w:rsidRDefault="00B211D2" w:rsidP="00B211D2">
            <w:pPr>
              <w:numPr>
                <w:ilvl w:val="0"/>
                <w:numId w:val="6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8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7DF0670" w14:textId="77777777" w:rsidR="00B211D2" w:rsidRDefault="00B211D2" w:rsidP="00A419B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206C5F6" w14:textId="77777777" w:rsidR="00B211D2" w:rsidRDefault="00B211D2" w:rsidP="00A419B1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20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8E54EF3" w14:textId="77777777" w:rsidR="00B211D2" w:rsidRDefault="00B211D2" w:rsidP="00A419B1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Voila</w:t>
            </w:r>
          </w:p>
          <w:p w14:paraId="50129F49" w14:textId="77777777" w:rsidR="00B211D2" w:rsidRDefault="00B211D2" w:rsidP="00A419B1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 3 abătută</w:t>
            </w: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57599A5" w14:textId="77777777" w:rsidR="00B211D2" w:rsidRDefault="00B211D2" w:rsidP="00A419B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</w:t>
            </w:r>
          </w:p>
          <w:p w14:paraId="3B943EE3" w14:textId="77777777" w:rsidR="00B211D2" w:rsidRDefault="00B211D2" w:rsidP="00A419B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</w:t>
            </w:r>
          </w:p>
        </w:tc>
        <w:tc>
          <w:tcPr>
            <w:tcW w:w="75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13D4C54" w14:textId="77777777" w:rsidR="00B211D2" w:rsidRDefault="00B211D2" w:rsidP="00A419B1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  <w:r>
              <w:rPr>
                <w:b/>
                <w:bCs/>
                <w:sz w:val="36"/>
                <w:lang w:val="ro-RO"/>
              </w:rPr>
              <w:t>15</w:t>
            </w: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7A5FF64" w14:textId="77777777" w:rsidR="00B211D2" w:rsidRDefault="00B211D2" w:rsidP="00A419B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643871A" w14:textId="77777777" w:rsidR="00B211D2" w:rsidRPr="0073437A" w:rsidRDefault="00B211D2" w:rsidP="00A419B1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7A2E03D" w14:textId="77777777" w:rsidR="00B211D2" w:rsidRDefault="00B211D2" w:rsidP="00A419B1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B211D2" w14:paraId="0F782CF6" w14:textId="77777777">
        <w:trPr>
          <w:cantSplit/>
          <w:trHeight w:val="369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40B7727" w14:textId="77777777" w:rsidR="00B211D2" w:rsidRDefault="00B211D2" w:rsidP="00B211D2">
            <w:pPr>
              <w:numPr>
                <w:ilvl w:val="0"/>
                <w:numId w:val="6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8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6E7026F" w14:textId="77777777" w:rsidR="00B211D2" w:rsidRDefault="00B211D2" w:rsidP="00A419B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7555268" w14:textId="77777777" w:rsidR="00B211D2" w:rsidRDefault="00B211D2" w:rsidP="00A419B1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20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F476A2D" w14:textId="77777777" w:rsidR="00B211D2" w:rsidRDefault="00B211D2" w:rsidP="00A419B1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Ucea</w:t>
            </w:r>
          </w:p>
          <w:p w14:paraId="11C106B5" w14:textId="77777777" w:rsidR="00B211D2" w:rsidRDefault="00B211D2" w:rsidP="00A419B1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Y</w:t>
            </w: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52B16BC" w14:textId="77777777" w:rsidR="00B211D2" w:rsidRDefault="00B211D2" w:rsidP="00A419B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peste diag.</w:t>
            </w:r>
          </w:p>
          <w:p w14:paraId="511400FD" w14:textId="77777777" w:rsidR="00B211D2" w:rsidRDefault="00B211D2" w:rsidP="00A419B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6 - 8</w:t>
            </w:r>
          </w:p>
        </w:tc>
        <w:tc>
          <w:tcPr>
            <w:tcW w:w="75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776C9D2" w14:textId="77777777" w:rsidR="00B211D2" w:rsidRDefault="00B211D2" w:rsidP="00A419B1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  <w:r>
              <w:rPr>
                <w:b/>
                <w:bCs/>
                <w:sz w:val="36"/>
                <w:lang w:val="ro-RO"/>
              </w:rPr>
              <w:t>15</w:t>
            </w: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32943F2" w14:textId="77777777" w:rsidR="00B211D2" w:rsidRDefault="00B211D2" w:rsidP="00A419B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1207FC5" w14:textId="77777777" w:rsidR="00B211D2" w:rsidRPr="0073437A" w:rsidRDefault="00B211D2" w:rsidP="00A419B1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6D26EED" w14:textId="77777777" w:rsidR="00B211D2" w:rsidRDefault="00B211D2" w:rsidP="00A419B1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Nesemnalizată  pe teren. </w:t>
            </w:r>
          </w:p>
          <w:p w14:paraId="71F64313" w14:textId="77777777" w:rsidR="00B211D2" w:rsidRDefault="00B211D2" w:rsidP="00A419B1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Cu acces la liniile 1 şi 2 abătute.</w:t>
            </w:r>
          </w:p>
        </w:tc>
      </w:tr>
      <w:tr w:rsidR="00B211D2" w14:paraId="4755EA36" w14:textId="77777777">
        <w:trPr>
          <w:cantSplit/>
          <w:trHeight w:val="369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06192FE" w14:textId="77777777" w:rsidR="00B211D2" w:rsidRDefault="00B211D2" w:rsidP="00B211D2">
            <w:pPr>
              <w:numPr>
                <w:ilvl w:val="0"/>
                <w:numId w:val="6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8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A50C18A" w14:textId="77777777" w:rsidR="00B211D2" w:rsidRDefault="00B211D2" w:rsidP="00A419B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95+070</w:t>
            </w:r>
          </w:p>
          <w:p w14:paraId="571D8580" w14:textId="77777777" w:rsidR="00B211D2" w:rsidRDefault="00B211D2" w:rsidP="00A419B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95+140</w:t>
            </w:r>
          </w:p>
        </w:tc>
        <w:tc>
          <w:tcPr>
            <w:tcW w:w="75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2976C73" w14:textId="77777777" w:rsidR="00B211D2" w:rsidRDefault="00B211D2" w:rsidP="00A419B1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  <w:r>
              <w:rPr>
                <w:b/>
                <w:bCs/>
                <w:sz w:val="36"/>
                <w:lang w:val="ro-RO"/>
              </w:rPr>
              <w:t>30</w:t>
            </w:r>
          </w:p>
        </w:tc>
        <w:tc>
          <w:tcPr>
            <w:tcW w:w="220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6282F4D" w14:textId="77777777" w:rsidR="00B211D2" w:rsidRDefault="00B211D2" w:rsidP="00A419B1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Ucea - Arpaș</w:t>
            </w: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EAB674D" w14:textId="77777777" w:rsidR="00B211D2" w:rsidRDefault="00B211D2" w:rsidP="00A419B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0A6D601" w14:textId="77777777" w:rsidR="00B211D2" w:rsidRDefault="00B211D2" w:rsidP="00A419B1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B6CC6E5" w14:textId="77777777" w:rsidR="00B211D2" w:rsidRDefault="00B211D2" w:rsidP="00A419B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717138F" w14:textId="77777777" w:rsidR="00B211D2" w:rsidRPr="0073437A" w:rsidRDefault="00B211D2" w:rsidP="00A419B1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B564305" w14:textId="77777777" w:rsidR="00B211D2" w:rsidRDefault="00B211D2" w:rsidP="00A419B1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Fără inductori.</w:t>
            </w:r>
          </w:p>
        </w:tc>
      </w:tr>
      <w:tr w:rsidR="00B211D2" w14:paraId="5E2E8280" w14:textId="77777777">
        <w:trPr>
          <w:cantSplit/>
          <w:trHeight w:val="369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606F9D3" w14:textId="77777777" w:rsidR="00B211D2" w:rsidRDefault="00B211D2" w:rsidP="00B211D2">
            <w:pPr>
              <w:numPr>
                <w:ilvl w:val="0"/>
                <w:numId w:val="6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8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4AAF630" w14:textId="77777777" w:rsidR="00B211D2" w:rsidRDefault="00B211D2" w:rsidP="00A419B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DB33D71" w14:textId="77777777" w:rsidR="00B211D2" w:rsidRDefault="00B211D2" w:rsidP="00A419B1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20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049061E" w14:textId="77777777" w:rsidR="00B211D2" w:rsidRDefault="00B211D2" w:rsidP="00A419B1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Arpaș</w:t>
            </w:r>
          </w:p>
          <w:p w14:paraId="6C7CA6A8" w14:textId="77777777" w:rsidR="00B211D2" w:rsidRDefault="00B211D2" w:rsidP="00A419B1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 3 abătută</w:t>
            </w: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5125B3E" w14:textId="77777777" w:rsidR="00B211D2" w:rsidRDefault="00B211D2" w:rsidP="00A419B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toată linia </w:t>
            </w:r>
          </w:p>
        </w:tc>
        <w:tc>
          <w:tcPr>
            <w:tcW w:w="75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C4315B1" w14:textId="77777777" w:rsidR="00B211D2" w:rsidRDefault="00B211D2" w:rsidP="00A419B1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  <w:r>
              <w:rPr>
                <w:b/>
                <w:bCs/>
                <w:sz w:val="36"/>
                <w:lang w:val="ro-RO"/>
              </w:rPr>
              <w:t>15</w:t>
            </w: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4A3FBAC" w14:textId="77777777" w:rsidR="00B211D2" w:rsidRDefault="00B211D2" w:rsidP="00A419B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1FABD31" w14:textId="77777777" w:rsidR="00B211D2" w:rsidRPr="0073437A" w:rsidRDefault="00B211D2" w:rsidP="00A419B1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B38D41F" w14:textId="77777777" w:rsidR="00B211D2" w:rsidRDefault="00B211D2" w:rsidP="00A419B1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B211D2" w14:paraId="26082BE5" w14:textId="77777777">
        <w:trPr>
          <w:cantSplit/>
          <w:trHeight w:val="369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9514F27" w14:textId="77777777" w:rsidR="00B211D2" w:rsidRDefault="00B211D2" w:rsidP="00B211D2">
            <w:pPr>
              <w:numPr>
                <w:ilvl w:val="0"/>
                <w:numId w:val="6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8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F565F29" w14:textId="77777777" w:rsidR="00B211D2" w:rsidRDefault="00B211D2" w:rsidP="00A419B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100+350</w:t>
            </w:r>
          </w:p>
          <w:p w14:paraId="2F8D997D" w14:textId="77777777" w:rsidR="00B211D2" w:rsidRDefault="00B211D2" w:rsidP="00A419B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101+000</w:t>
            </w:r>
          </w:p>
        </w:tc>
        <w:tc>
          <w:tcPr>
            <w:tcW w:w="75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64611F8" w14:textId="77777777" w:rsidR="00B211D2" w:rsidRDefault="00B211D2" w:rsidP="00A419B1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  <w:r>
              <w:rPr>
                <w:b/>
                <w:bCs/>
                <w:sz w:val="36"/>
                <w:lang w:val="ro-RO"/>
              </w:rPr>
              <w:t>30</w:t>
            </w:r>
          </w:p>
        </w:tc>
        <w:tc>
          <w:tcPr>
            <w:tcW w:w="220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92C54D3" w14:textId="77777777" w:rsidR="00B211D2" w:rsidRDefault="00B211D2" w:rsidP="00A419B1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Arpaș - </w:t>
            </w:r>
          </w:p>
          <w:p w14:paraId="24BEF48D" w14:textId="77777777" w:rsidR="00B211D2" w:rsidRDefault="00B211D2" w:rsidP="00A419B1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Porumbacu</w:t>
            </w: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CB88D27" w14:textId="77777777" w:rsidR="00B211D2" w:rsidRDefault="00B211D2" w:rsidP="00A419B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F0BF964" w14:textId="77777777" w:rsidR="00B211D2" w:rsidRDefault="00B211D2" w:rsidP="00A419B1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96B6491" w14:textId="77777777" w:rsidR="00B211D2" w:rsidRDefault="00B211D2" w:rsidP="00A419B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7FDF673" w14:textId="77777777" w:rsidR="00B211D2" w:rsidRPr="0073437A" w:rsidRDefault="00B211D2" w:rsidP="00A419B1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4E48992" w14:textId="77777777" w:rsidR="00B211D2" w:rsidRDefault="00B211D2" w:rsidP="00A419B1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Semnalizată ca limitare de viteză.</w:t>
            </w:r>
          </w:p>
          <w:p w14:paraId="0E7E802E" w14:textId="77777777" w:rsidR="00B211D2" w:rsidRDefault="00B211D2" w:rsidP="00A419B1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Fără inductori.</w:t>
            </w:r>
          </w:p>
        </w:tc>
      </w:tr>
      <w:tr w:rsidR="00B211D2" w14:paraId="361679AE" w14:textId="77777777">
        <w:trPr>
          <w:cantSplit/>
          <w:trHeight w:val="369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288B919" w14:textId="77777777" w:rsidR="00B211D2" w:rsidRDefault="00B211D2" w:rsidP="00B211D2">
            <w:pPr>
              <w:numPr>
                <w:ilvl w:val="0"/>
                <w:numId w:val="6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8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231C3CE" w14:textId="77777777" w:rsidR="00B211D2" w:rsidRDefault="00B211D2" w:rsidP="00A419B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A3199DD" w14:textId="77777777" w:rsidR="00B211D2" w:rsidRDefault="00B211D2" w:rsidP="00A419B1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20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BE8A001" w14:textId="77777777" w:rsidR="00B211D2" w:rsidRDefault="00B211D2" w:rsidP="00A419B1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St. Avrig linia 4 </w:t>
            </w: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64F35C9" w14:textId="77777777" w:rsidR="00B211D2" w:rsidRDefault="00B211D2" w:rsidP="00A419B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</w:t>
            </w:r>
          </w:p>
          <w:p w14:paraId="27CF1752" w14:textId="77777777" w:rsidR="00B211D2" w:rsidRDefault="00B211D2" w:rsidP="00A419B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</w:t>
            </w:r>
          </w:p>
        </w:tc>
        <w:tc>
          <w:tcPr>
            <w:tcW w:w="75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EBE5A36" w14:textId="77777777" w:rsidR="00B211D2" w:rsidRDefault="00B211D2" w:rsidP="00A419B1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  <w:r>
              <w:rPr>
                <w:b/>
                <w:bCs/>
                <w:sz w:val="36"/>
                <w:lang w:val="ro-RO"/>
              </w:rPr>
              <w:t>15</w:t>
            </w: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797B702" w14:textId="77777777" w:rsidR="00B211D2" w:rsidRDefault="00B211D2" w:rsidP="00A419B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254CF6D" w14:textId="77777777" w:rsidR="00B211D2" w:rsidRPr="0073437A" w:rsidRDefault="00B211D2" w:rsidP="00A419B1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AA63A46" w14:textId="77777777" w:rsidR="00B211D2" w:rsidRDefault="00B211D2" w:rsidP="00A419B1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B211D2" w14:paraId="357929CE" w14:textId="77777777">
        <w:trPr>
          <w:cantSplit/>
          <w:trHeight w:val="369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746D16B" w14:textId="77777777" w:rsidR="00B211D2" w:rsidRDefault="00B211D2" w:rsidP="00B211D2">
            <w:pPr>
              <w:numPr>
                <w:ilvl w:val="0"/>
                <w:numId w:val="6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8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2DCBB1C" w14:textId="77777777" w:rsidR="00B211D2" w:rsidRDefault="00B211D2" w:rsidP="00A419B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120+240</w:t>
            </w:r>
          </w:p>
          <w:p w14:paraId="3902CE5B" w14:textId="77777777" w:rsidR="00B211D2" w:rsidRDefault="00B211D2" w:rsidP="00A419B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120+290</w:t>
            </w:r>
          </w:p>
        </w:tc>
        <w:tc>
          <w:tcPr>
            <w:tcW w:w="75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BB340D7" w14:textId="77777777" w:rsidR="00B211D2" w:rsidRDefault="00B211D2" w:rsidP="00A419B1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  <w:r>
              <w:rPr>
                <w:b/>
                <w:bCs/>
                <w:sz w:val="36"/>
                <w:lang w:val="ro-RO"/>
              </w:rPr>
              <w:t>30</w:t>
            </w:r>
          </w:p>
        </w:tc>
        <w:tc>
          <w:tcPr>
            <w:tcW w:w="220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6CB5264" w14:textId="77777777" w:rsidR="00B211D2" w:rsidRDefault="00B211D2" w:rsidP="00A419B1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Avrig  - Podu Olt</w:t>
            </w: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124C1D0" w14:textId="77777777" w:rsidR="00B211D2" w:rsidRDefault="00B211D2" w:rsidP="00A419B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A2C093A" w14:textId="77777777" w:rsidR="00B211D2" w:rsidRDefault="00B211D2" w:rsidP="00A419B1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66AC68C" w14:textId="77777777" w:rsidR="00B211D2" w:rsidRDefault="00B211D2" w:rsidP="00A419B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94F9F7B" w14:textId="77777777" w:rsidR="00B211D2" w:rsidRPr="0073437A" w:rsidRDefault="00B211D2" w:rsidP="00A419B1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EA61B7C" w14:textId="77777777" w:rsidR="00B211D2" w:rsidRDefault="00B211D2" w:rsidP="00A419B1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Fără inductori.</w:t>
            </w:r>
          </w:p>
        </w:tc>
      </w:tr>
    </w:tbl>
    <w:p w14:paraId="0445A1CD" w14:textId="77777777" w:rsidR="00B211D2" w:rsidRDefault="00B211D2">
      <w:pPr>
        <w:spacing w:before="40" w:after="40" w:line="192" w:lineRule="auto"/>
        <w:ind w:right="57"/>
        <w:rPr>
          <w:sz w:val="20"/>
          <w:lang w:val="ro-RO"/>
        </w:rPr>
      </w:pPr>
    </w:p>
    <w:p w14:paraId="3C81FF1F" w14:textId="77777777" w:rsidR="00B211D2" w:rsidRDefault="00B211D2" w:rsidP="005B00A7">
      <w:pPr>
        <w:pStyle w:val="Heading1"/>
        <w:spacing w:line="360" w:lineRule="auto"/>
      </w:pPr>
      <w:r>
        <w:lastRenderedPageBreak/>
        <w:t>LINIA 218</w:t>
      </w:r>
    </w:p>
    <w:p w14:paraId="62251968" w14:textId="77777777" w:rsidR="00B211D2" w:rsidRDefault="00B211D2" w:rsidP="008C7840">
      <w:pPr>
        <w:pStyle w:val="Heading1"/>
        <w:spacing w:line="360" w:lineRule="auto"/>
        <w:rPr>
          <w:b w:val="0"/>
          <w:bCs w:val="0"/>
          <w:sz w:val="8"/>
        </w:rPr>
      </w:pPr>
      <w:r>
        <w:t>TIMIŞOARA NORD - ARAD</w:t>
      </w:r>
    </w:p>
    <w:tbl>
      <w:tblPr>
        <w:tblW w:w="1011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638"/>
        <w:gridCol w:w="870"/>
        <w:gridCol w:w="754"/>
        <w:gridCol w:w="2204"/>
        <w:gridCol w:w="780"/>
        <w:gridCol w:w="754"/>
        <w:gridCol w:w="870"/>
        <w:gridCol w:w="754"/>
        <w:gridCol w:w="2492"/>
      </w:tblGrid>
      <w:tr w:rsidR="00B211D2" w14:paraId="34D8F20F" w14:textId="77777777" w:rsidTr="0017470F">
        <w:trPr>
          <w:cantSplit/>
          <w:trHeight w:val="846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44CA01E" w14:textId="77777777" w:rsidR="00B211D2" w:rsidRDefault="00B211D2" w:rsidP="00B211D2">
            <w:pPr>
              <w:numPr>
                <w:ilvl w:val="0"/>
                <w:numId w:val="1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AA789F8" w14:textId="77777777" w:rsidR="00B211D2" w:rsidRDefault="00B211D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864DE97" w14:textId="77777777" w:rsidR="00B211D2" w:rsidRPr="00CF787F" w:rsidRDefault="00B211D2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0BC051E" w14:textId="77777777" w:rsidR="00B211D2" w:rsidRDefault="00B211D2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Timişoara Nord</w:t>
            </w:r>
          </w:p>
          <w:p w14:paraId="781D4DED" w14:textId="77777777" w:rsidR="00B211D2" w:rsidRDefault="00B211D2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 4 abătută</w:t>
            </w:r>
          </w:p>
        </w:tc>
        <w:tc>
          <w:tcPr>
            <w:tcW w:w="78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7436B05" w14:textId="77777777" w:rsidR="00B211D2" w:rsidRPr="00465A98" w:rsidRDefault="00B211D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szCs w:val="20"/>
                <w:lang w:val="ro-RO"/>
              </w:rPr>
            </w:pPr>
            <w:r w:rsidRPr="00465A98">
              <w:rPr>
                <w:b/>
                <w:bCs/>
                <w:sz w:val="20"/>
                <w:szCs w:val="20"/>
                <w:lang w:val="ro-RO"/>
              </w:rPr>
              <w:t>toată</w:t>
            </w:r>
          </w:p>
          <w:p w14:paraId="106D6447" w14:textId="77777777" w:rsidR="00B211D2" w:rsidRPr="00465A98" w:rsidRDefault="00B211D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szCs w:val="20"/>
                <w:lang w:val="ro-RO"/>
              </w:rPr>
            </w:pPr>
            <w:r w:rsidRPr="00465A98">
              <w:rPr>
                <w:b/>
                <w:bCs/>
                <w:sz w:val="20"/>
                <w:szCs w:val="20"/>
                <w:lang w:val="ro-RO"/>
              </w:rPr>
              <w:t>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FACB9E1" w14:textId="77777777" w:rsidR="00B211D2" w:rsidRPr="00CF787F" w:rsidRDefault="00B211D2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CF787F"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063CE85" w14:textId="77777777" w:rsidR="00B211D2" w:rsidRDefault="00B211D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FF69FBA" w14:textId="77777777" w:rsidR="00B211D2" w:rsidRPr="00984D71" w:rsidRDefault="00B211D2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35A937D" w14:textId="77777777" w:rsidR="00B211D2" w:rsidRDefault="00B211D2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</w:p>
        </w:tc>
      </w:tr>
      <w:tr w:rsidR="00B211D2" w:rsidRPr="00A8307A" w14:paraId="3C16CFC3" w14:textId="77777777" w:rsidTr="0017470F">
        <w:trPr>
          <w:cantSplit/>
          <w:trHeight w:val="846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1CB0684" w14:textId="77777777" w:rsidR="00B211D2" w:rsidRPr="00A75A00" w:rsidRDefault="00B211D2" w:rsidP="00B211D2">
            <w:pPr>
              <w:numPr>
                <w:ilvl w:val="0"/>
                <w:numId w:val="15"/>
              </w:numPr>
              <w:spacing w:before="120" w:after="120"/>
              <w:ind w:left="284" w:hanging="9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4C599FE" w14:textId="77777777" w:rsidR="00B211D2" w:rsidRPr="00A8307A" w:rsidRDefault="00B211D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BB18D48" w14:textId="77777777" w:rsidR="00B211D2" w:rsidRPr="00A8307A" w:rsidRDefault="00B211D2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585ABC5" w14:textId="77777777" w:rsidR="00B211D2" w:rsidRPr="00A8307A" w:rsidRDefault="00B211D2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8307A">
              <w:rPr>
                <w:b/>
                <w:bCs/>
                <w:sz w:val="20"/>
                <w:lang w:val="ro-RO"/>
              </w:rPr>
              <w:t>St. Timişoara Nord</w:t>
            </w:r>
          </w:p>
          <w:p w14:paraId="641B6946" w14:textId="77777777" w:rsidR="00B211D2" w:rsidRPr="00A8307A" w:rsidRDefault="00B211D2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8307A">
              <w:rPr>
                <w:b/>
                <w:bCs/>
                <w:sz w:val="20"/>
                <w:lang w:val="ro-RO"/>
              </w:rPr>
              <w:t>Cap X</w:t>
            </w:r>
          </w:p>
        </w:tc>
        <w:tc>
          <w:tcPr>
            <w:tcW w:w="78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AA291ED" w14:textId="77777777" w:rsidR="00B211D2" w:rsidRDefault="00B211D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szCs w:val="20"/>
                <w:lang w:val="ro-RO"/>
              </w:rPr>
            </w:pPr>
            <w:r w:rsidRPr="00664FA3">
              <w:rPr>
                <w:b/>
                <w:bCs/>
                <w:sz w:val="20"/>
                <w:szCs w:val="20"/>
                <w:lang w:val="ro-RO"/>
              </w:rPr>
              <w:t>peste sch. 11</w:t>
            </w:r>
            <w:r>
              <w:rPr>
                <w:b/>
                <w:bCs/>
                <w:sz w:val="20"/>
                <w:szCs w:val="20"/>
                <w:lang w:val="ro-RO"/>
              </w:rPr>
              <w:t xml:space="preserve">, </w:t>
            </w:r>
            <w:r w:rsidRPr="00664FA3">
              <w:rPr>
                <w:b/>
                <w:bCs/>
                <w:sz w:val="20"/>
                <w:szCs w:val="20"/>
                <w:lang w:val="ro-RO"/>
              </w:rPr>
              <w:t>51</w:t>
            </w:r>
            <w:r>
              <w:rPr>
                <w:b/>
                <w:bCs/>
                <w:sz w:val="20"/>
                <w:szCs w:val="20"/>
                <w:lang w:val="ro-RO"/>
              </w:rPr>
              <w:t xml:space="preserve">, 97 </w:t>
            </w:r>
          </w:p>
          <w:p w14:paraId="19C4EF5E" w14:textId="77777777" w:rsidR="00B211D2" w:rsidRPr="00664FA3" w:rsidRDefault="00B211D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szCs w:val="20"/>
                <w:lang w:val="ro-RO"/>
              </w:rPr>
            </w:pPr>
            <w:r>
              <w:rPr>
                <w:b/>
                <w:bCs/>
                <w:sz w:val="20"/>
                <w:szCs w:val="20"/>
                <w:lang w:val="ro-RO"/>
              </w:rPr>
              <w:t>și 113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31F9A74" w14:textId="77777777" w:rsidR="00B211D2" w:rsidRPr="00A8307A" w:rsidRDefault="00B211D2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</w:t>
            </w:r>
            <w:r w:rsidRPr="00A8307A">
              <w:rPr>
                <w:b/>
                <w:bCs/>
                <w:sz w:val="36"/>
                <w:szCs w:val="36"/>
                <w:lang w:val="ro-RO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E751B8C" w14:textId="77777777" w:rsidR="00B211D2" w:rsidRPr="00A8307A" w:rsidRDefault="00B211D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DAEA7AB" w14:textId="77777777" w:rsidR="00B211D2" w:rsidRPr="00A8307A" w:rsidRDefault="00B211D2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06334D8" w14:textId="77777777" w:rsidR="00B211D2" w:rsidRPr="00A8307A" w:rsidRDefault="00B211D2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8307A"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</w:t>
            </w:r>
          </w:p>
          <w:p w14:paraId="38EF279F" w14:textId="77777777" w:rsidR="00B211D2" w:rsidRDefault="00B211D2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8307A">
              <w:rPr>
                <w:b/>
                <w:bCs/>
                <w:i/>
                <w:iCs/>
                <w:sz w:val="20"/>
                <w:lang w:val="ro-RO"/>
              </w:rPr>
              <w:t xml:space="preserve">la liniile abătute 1 </w:t>
            </w:r>
            <w:r>
              <w:rPr>
                <w:b/>
                <w:bCs/>
                <w:i/>
                <w:iCs/>
                <w:sz w:val="20"/>
                <w:lang w:val="ro-RO"/>
              </w:rPr>
              <w:t xml:space="preserve">Peron, </w:t>
            </w:r>
          </w:p>
          <w:p w14:paraId="49CFE0D8" w14:textId="77777777" w:rsidR="00B211D2" w:rsidRDefault="00B211D2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2 Peron, 1 Tehnică și </w:t>
            </w:r>
          </w:p>
          <w:p w14:paraId="46F18F64" w14:textId="77777777" w:rsidR="00B211D2" w:rsidRPr="00664FA3" w:rsidRDefault="00B211D2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1 </w:t>
            </w:r>
            <w:r w:rsidRPr="00664FA3">
              <w:rPr>
                <w:b/>
                <w:bCs/>
                <w:i/>
                <w:iCs/>
                <w:sz w:val="20"/>
                <w:lang w:val="ro-RO"/>
              </w:rPr>
              <w:t>Lugoj.</w:t>
            </w:r>
          </w:p>
        </w:tc>
      </w:tr>
      <w:tr w:rsidR="00B211D2" w:rsidRPr="00A8307A" w14:paraId="6BA9BA7D" w14:textId="77777777" w:rsidTr="0017470F">
        <w:trPr>
          <w:cantSplit/>
          <w:trHeight w:val="846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22D3CE9" w14:textId="77777777" w:rsidR="00B211D2" w:rsidRPr="00A75A00" w:rsidRDefault="00B211D2" w:rsidP="00B211D2">
            <w:pPr>
              <w:numPr>
                <w:ilvl w:val="0"/>
                <w:numId w:val="15"/>
              </w:numPr>
              <w:spacing w:before="120" w:after="120"/>
              <w:ind w:left="284" w:hanging="9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C86A504" w14:textId="77777777" w:rsidR="00B211D2" w:rsidRPr="00A8307A" w:rsidRDefault="00B211D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4755349" w14:textId="77777777" w:rsidR="00B211D2" w:rsidRPr="00A8307A" w:rsidRDefault="00B211D2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408E046" w14:textId="77777777" w:rsidR="00B211D2" w:rsidRPr="00A8307A" w:rsidRDefault="00B211D2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8307A">
              <w:rPr>
                <w:b/>
                <w:bCs/>
                <w:sz w:val="20"/>
                <w:lang w:val="ro-RO"/>
              </w:rPr>
              <w:t>St. Timişoara Nord</w:t>
            </w:r>
          </w:p>
          <w:p w14:paraId="4390C595" w14:textId="77777777" w:rsidR="00B211D2" w:rsidRPr="00A8307A" w:rsidRDefault="00B211D2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8307A">
              <w:rPr>
                <w:b/>
                <w:bCs/>
                <w:sz w:val="20"/>
                <w:lang w:val="ro-RO"/>
              </w:rPr>
              <w:t>Cap X</w:t>
            </w:r>
          </w:p>
        </w:tc>
        <w:tc>
          <w:tcPr>
            <w:tcW w:w="78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3F8AB0A" w14:textId="77777777" w:rsidR="00B211D2" w:rsidRPr="00664FA3" w:rsidRDefault="00B211D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szCs w:val="20"/>
                <w:lang w:val="ro-RO"/>
              </w:rPr>
            </w:pPr>
            <w:r w:rsidRPr="00664FA3">
              <w:rPr>
                <w:b/>
                <w:bCs/>
                <w:sz w:val="20"/>
                <w:szCs w:val="20"/>
                <w:lang w:val="ro-RO"/>
              </w:rPr>
              <w:t xml:space="preserve">peste sch. </w:t>
            </w:r>
          </w:p>
          <w:p w14:paraId="15C6642B" w14:textId="77777777" w:rsidR="00B211D2" w:rsidRPr="00664FA3" w:rsidRDefault="00B211D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szCs w:val="20"/>
                <w:lang w:val="ro-RO"/>
              </w:rPr>
            </w:pPr>
            <w:r w:rsidRPr="00664FA3">
              <w:rPr>
                <w:b/>
                <w:bCs/>
                <w:sz w:val="20"/>
                <w:szCs w:val="20"/>
                <w:lang w:val="ro-RO"/>
              </w:rPr>
              <w:t>7,  15, 25, 35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6FD8EAC" w14:textId="77777777" w:rsidR="00B211D2" w:rsidRPr="00A8307A" w:rsidRDefault="00B211D2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A8307A"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8576081" w14:textId="77777777" w:rsidR="00B211D2" w:rsidRPr="00A8307A" w:rsidRDefault="00B211D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B1E372A" w14:textId="77777777" w:rsidR="00B211D2" w:rsidRPr="00A8307A" w:rsidRDefault="00B211D2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1371B4D" w14:textId="77777777" w:rsidR="00B211D2" w:rsidRPr="00A8307A" w:rsidRDefault="00B211D2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8307A"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</w:t>
            </w:r>
          </w:p>
          <w:p w14:paraId="1A1F3909" w14:textId="77777777" w:rsidR="00B211D2" w:rsidRPr="00A8307A" w:rsidRDefault="00B211D2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8307A">
              <w:rPr>
                <w:b/>
                <w:bCs/>
                <w:i/>
                <w:iCs/>
                <w:sz w:val="20"/>
                <w:lang w:val="ro-RO"/>
              </w:rPr>
              <w:t xml:space="preserve">la liniile abătute 1 Peron, </w:t>
            </w:r>
          </w:p>
          <w:p w14:paraId="3ADBBC80" w14:textId="77777777" w:rsidR="00B211D2" w:rsidRPr="00A8307A" w:rsidRDefault="00B211D2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8307A">
              <w:rPr>
                <w:b/>
                <w:bCs/>
                <w:i/>
                <w:iCs/>
                <w:sz w:val="20"/>
                <w:lang w:val="ro-RO"/>
              </w:rPr>
              <w:t xml:space="preserve">2 Peron, 1 Tehnică și </w:t>
            </w:r>
          </w:p>
          <w:p w14:paraId="1ADB571D" w14:textId="77777777" w:rsidR="00B211D2" w:rsidRPr="00A8307A" w:rsidRDefault="00B211D2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8307A">
              <w:rPr>
                <w:b/>
                <w:bCs/>
                <w:i/>
                <w:iCs/>
                <w:sz w:val="20"/>
                <w:lang w:val="ro-RO"/>
              </w:rPr>
              <w:t>1 Lugoj.</w:t>
            </w:r>
          </w:p>
        </w:tc>
      </w:tr>
      <w:tr w:rsidR="00B211D2" w:rsidRPr="00A8307A" w14:paraId="0DE8D02F" w14:textId="77777777" w:rsidTr="0017470F">
        <w:trPr>
          <w:cantSplit/>
          <w:trHeight w:val="433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9644E23" w14:textId="77777777" w:rsidR="00B211D2" w:rsidRPr="00A75A00" w:rsidRDefault="00B211D2" w:rsidP="00B211D2">
            <w:pPr>
              <w:numPr>
                <w:ilvl w:val="0"/>
                <w:numId w:val="15"/>
              </w:numPr>
              <w:spacing w:before="120" w:after="120"/>
              <w:ind w:left="284" w:hanging="9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81670F4" w14:textId="77777777" w:rsidR="00B211D2" w:rsidRPr="00A8307A" w:rsidRDefault="00B211D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FF80B1F" w14:textId="77777777" w:rsidR="00B211D2" w:rsidRPr="003F40D2" w:rsidRDefault="00B211D2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9CF6CDF" w14:textId="77777777" w:rsidR="00B211D2" w:rsidRPr="00A8307A" w:rsidRDefault="00B211D2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8307A">
              <w:rPr>
                <w:b/>
                <w:bCs/>
                <w:sz w:val="20"/>
                <w:lang w:val="ro-RO"/>
              </w:rPr>
              <w:t>St. Timişoara Nord</w:t>
            </w:r>
          </w:p>
          <w:p w14:paraId="75905ADC" w14:textId="77777777" w:rsidR="00B211D2" w:rsidRPr="00A8307A" w:rsidRDefault="00B211D2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8307A">
              <w:rPr>
                <w:b/>
                <w:bCs/>
                <w:sz w:val="20"/>
                <w:lang w:val="ro-RO"/>
              </w:rPr>
              <w:t>Cap X</w:t>
            </w:r>
          </w:p>
        </w:tc>
        <w:tc>
          <w:tcPr>
            <w:tcW w:w="78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DFA9E70" w14:textId="77777777" w:rsidR="00B211D2" w:rsidRPr="00A8307A" w:rsidRDefault="00B211D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8307A">
              <w:rPr>
                <w:b/>
                <w:bCs/>
                <w:sz w:val="20"/>
                <w:lang w:val="ro-RO"/>
              </w:rPr>
              <w:t>peste sch. 13, 17, 29, 43, 59, 63, 69, 73, 75</w:t>
            </w:r>
            <w:r>
              <w:rPr>
                <w:b/>
                <w:bCs/>
                <w:sz w:val="20"/>
                <w:lang w:val="ro-RO"/>
              </w:rPr>
              <w:t xml:space="preserve">, </w:t>
            </w:r>
            <w:r w:rsidRPr="00A8307A">
              <w:rPr>
                <w:b/>
                <w:bCs/>
                <w:sz w:val="20"/>
                <w:lang w:val="ro-RO"/>
              </w:rPr>
              <w:t>79</w:t>
            </w:r>
            <w:r>
              <w:rPr>
                <w:b/>
                <w:bCs/>
                <w:sz w:val="20"/>
                <w:lang w:val="ro-RO"/>
              </w:rPr>
              <w:t>, 115 și 119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29CF38C" w14:textId="77777777" w:rsidR="00B211D2" w:rsidRPr="003F40D2" w:rsidRDefault="00B211D2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  <w:r w:rsidRPr="003F40D2">
              <w:rPr>
                <w:b/>
                <w:bCs/>
                <w:sz w:val="36"/>
                <w:lang w:val="ro-RO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A3818EC" w14:textId="77777777" w:rsidR="00B211D2" w:rsidRPr="00A8307A" w:rsidRDefault="00B211D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521187D" w14:textId="77777777" w:rsidR="00B211D2" w:rsidRPr="003F40D2" w:rsidRDefault="00B211D2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1B52576" w14:textId="77777777" w:rsidR="00B211D2" w:rsidRPr="00A8307A" w:rsidRDefault="00B211D2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8307A"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</w:t>
            </w:r>
          </w:p>
          <w:p w14:paraId="7D6B0697" w14:textId="77777777" w:rsidR="00B211D2" w:rsidRPr="00A8307A" w:rsidRDefault="00B211D2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8307A">
              <w:rPr>
                <w:b/>
                <w:bCs/>
                <w:i/>
                <w:iCs/>
                <w:sz w:val="20"/>
                <w:lang w:val="ro-RO"/>
              </w:rPr>
              <w:t>la liniile 5 - 13, Cap X.</w:t>
            </w:r>
          </w:p>
        </w:tc>
      </w:tr>
      <w:tr w:rsidR="00B211D2" w:rsidRPr="00A8307A" w14:paraId="0EF1C9BC" w14:textId="77777777" w:rsidTr="0017470F">
        <w:trPr>
          <w:cantSplit/>
          <w:trHeight w:val="433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7876255" w14:textId="77777777" w:rsidR="00B211D2" w:rsidRPr="00A75A00" w:rsidRDefault="00B211D2" w:rsidP="00B211D2">
            <w:pPr>
              <w:numPr>
                <w:ilvl w:val="0"/>
                <w:numId w:val="15"/>
              </w:numPr>
              <w:spacing w:before="120" w:after="120"/>
              <w:ind w:left="284" w:hanging="9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FD426C0" w14:textId="77777777" w:rsidR="00B211D2" w:rsidRPr="00A8307A" w:rsidRDefault="00B211D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8DF85B7" w14:textId="77777777" w:rsidR="00B211D2" w:rsidRPr="003F40D2" w:rsidRDefault="00B211D2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219A1E2" w14:textId="77777777" w:rsidR="00B211D2" w:rsidRPr="00A8307A" w:rsidRDefault="00B211D2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8307A">
              <w:rPr>
                <w:b/>
                <w:bCs/>
                <w:sz w:val="20"/>
                <w:lang w:val="ro-RO"/>
              </w:rPr>
              <w:t>St. Timişoara Nord</w:t>
            </w:r>
          </w:p>
          <w:p w14:paraId="0C64443B" w14:textId="77777777" w:rsidR="00B211D2" w:rsidRPr="00A8307A" w:rsidRDefault="00B211D2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8307A">
              <w:rPr>
                <w:b/>
                <w:bCs/>
                <w:sz w:val="20"/>
                <w:lang w:val="ro-RO"/>
              </w:rPr>
              <w:t>Cap X</w:t>
            </w:r>
          </w:p>
        </w:tc>
        <w:tc>
          <w:tcPr>
            <w:tcW w:w="78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D9A38D6" w14:textId="77777777" w:rsidR="00B211D2" w:rsidRDefault="00B211D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8307A">
              <w:rPr>
                <w:b/>
                <w:bCs/>
                <w:sz w:val="20"/>
                <w:lang w:val="ro-RO"/>
              </w:rPr>
              <w:t xml:space="preserve">peste sch. </w:t>
            </w:r>
          </w:p>
          <w:p w14:paraId="20836CCB" w14:textId="77777777" w:rsidR="00B211D2" w:rsidRPr="00A8307A" w:rsidRDefault="00B211D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55 și 71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CF175BE" w14:textId="77777777" w:rsidR="00B211D2" w:rsidRPr="003F40D2" w:rsidRDefault="00B211D2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  <w:r>
              <w:rPr>
                <w:b/>
                <w:bCs/>
                <w:sz w:val="36"/>
                <w:lang w:val="ro-RO"/>
              </w:rPr>
              <w:t>1</w:t>
            </w:r>
            <w:r w:rsidRPr="003F40D2">
              <w:rPr>
                <w:b/>
                <w:bCs/>
                <w:sz w:val="36"/>
                <w:lang w:val="ro-RO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63EFD9A" w14:textId="77777777" w:rsidR="00B211D2" w:rsidRPr="00A8307A" w:rsidRDefault="00B211D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993AEEC" w14:textId="77777777" w:rsidR="00B211D2" w:rsidRPr="003F40D2" w:rsidRDefault="00B211D2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1AA737D" w14:textId="77777777" w:rsidR="00B211D2" w:rsidRPr="00A8307A" w:rsidRDefault="00B211D2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8307A"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</w:t>
            </w:r>
          </w:p>
          <w:p w14:paraId="331D87DC" w14:textId="77777777" w:rsidR="00B211D2" w:rsidRPr="00A8307A" w:rsidRDefault="00B211D2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8307A">
              <w:rPr>
                <w:b/>
                <w:bCs/>
                <w:i/>
                <w:iCs/>
                <w:sz w:val="20"/>
                <w:lang w:val="ro-RO"/>
              </w:rPr>
              <w:t xml:space="preserve">la liniile </w:t>
            </w:r>
            <w:r>
              <w:rPr>
                <w:b/>
                <w:bCs/>
                <w:i/>
                <w:iCs/>
                <w:sz w:val="20"/>
                <w:lang w:val="ro-RO"/>
              </w:rPr>
              <w:t>5 - 12, Cap X.</w:t>
            </w:r>
          </w:p>
        </w:tc>
      </w:tr>
      <w:tr w:rsidR="00B211D2" w:rsidRPr="00A8307A" w14:paraId="7F2150AD" w14:textId="77777777" w:rsidTr="0017470F">
        <w:trPr>
          <w:cantSplit/>
          <w:trHeight w:val="433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CD4D75C" w14:textId="77777777" w:rsidR="00B211D2" w:rsidRPr="00A75A00" w:rsidRDefault="00B211D2" w:rsidP="00B211D2">
            <w:pPr>
              <w:numPr>
                <w:ilvl w:val="0"/>
                <w:numId w:val="15"/>
              </w:numPr>
              <w:spacing w:before="120" w:after="120"/>
              <w:ind w:left="284" w:hanging="9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C56C8C0" w14:textId="77777777" w:rsidR="00B211D2" w:rsidRPr="00A8307A" w:rsidRDefault="00B211D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8604FFB" w14:textId="77777777" w:rsidR="00B211D2" w:rsidRPr="00732832" w:rsidRDefault="00B211D2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1E92F0B" w14:textId="77777777" w:rsidR="00B211D2" w:rsidRPr="00A8307A" w:rsidRDefault="00B211D2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8307A">
              <w:rPr>
                <w:b/>
                <w:bCs/>
                <w:sz w:val="20"/>
                <w:lang w:val="ro-RO"/>
              </w:rPr>
              <w:t>St. Timişoara Nord</w:t>
            </w:r>
          </w:p>
          <w:p w14:paraId="79BE912F" w14:textId="77777777" w:rsidR="00B211D2" w:rsidRPr="00A8307A" w:rsidRDefault="00B211D2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8307A">
              <w:rPr>
                <w:b/>
                <w:bCs/>
                <w:sz w:val="20"/>
                <w:lang w:val="ro-RO"/>
              </w:rPr>
              <w:t xml:space="preserve">Cap </w:t>
            </w:r>
            <w:r>
              <w:rPr>
                <w:b/>
                <w:bCs/>
                <w:sz w:val="20"/>
                <w:lang w:val="ro-RO"/>
              </w:rPr>
              <w:t>Y</w:t>
            </w:r>
          </w:p>
        </w:tc>
        <w:tc>
          <w:tcPr>
            <w:tcW w:w="78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ED4B043" w14:textId="77777777" w:rsidR="00B211D2" w:rsidRPr="00A8307A" w:rsidRDefault="00B211D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peste sch.  120, 132 și 136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07ABB4D" w14:textId="77777777" w:rsidR="00B211D2" w:rsidRPr="007B4F6A" w:rsidRDefault="00B211D2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  <w:r w:rsidRPr="007B4F6A">
              <w:rPr>
                <w:b/>
                <w:bCs/>
                <w:sz w:val="36"/>
                <w:lang w:val="ro-RO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F706551" w14:textId="77777777" w:rsidR="00B211D2" w:rsidRPr="00A8307A" w:rsidRDefault="00B211D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5EBC74A" w14:textId="77777777" w:rsidR="00B211D2" w:rsidRPr="00732832" w:rsidRDefault="00B211D2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1494D2D" w14:textId="77777777" w:rsidR="00B211D2" w:rsidRDefault="00B211D2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</w:t>
            </w:r>
          </w:p>
          <w:p w14:paraId="2422BBBF" w14:textId="77777777" w:rsidR="00B211D2" w:rsidRDefault="00B211D2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spre și de la st. Timișoara Sud, Timișoara Vest și Ronaț Triaj.</w:t>
            </w:r>
          </w:p>
          <w:p w14:paraId="638966BA" w14:textId="77777777" w:rsidR="00B211D2" w:rsidRDefault="00B211D2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</w:t>
            </w:r>
          </w:p>
          <w:p w14:paraId="2936CD55" w14:textId="77777777" w:rsidR="00B211D2" w:rsidRDefault="00B211D2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la liniile abătute 1 Peron, </w:t>
            </w:r>
          </w:p>
          <w:p w14:paraId="366FEE9A" w14:textId="77777777" w:rsidR="00B211D2" w:rsidRPr="00A8307A" w:rsidRDefault="00B211D2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2 Peron, 1 - 3 Reșița.</w:t>
            </w:r>
          </w:p>
        </w:tc>
      </w:tr>
      <w:tr w:rsidR="00B211D2" w:rsidRPr="00A8307A" w14:paraId="777E0016" w14:textId="77777777" w:rsidTr="0017470F">
        <w:trPr>
          <w:cantSplit/>
          <w:trHeight w:val="433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C20E8AC" w14:textId="77777777" w:rsidR="00B211D2" w:rsidRPr="00A75A00" w:rsidRDefault="00B211D2" w:rsidP="00B211D2">
            <w:pPr>
              <w:numPr>
                <w:ilvl w:val="0"/>
                <w:numId w:val="15"/>
              </w:numPr>
              <w:spacing w:before="120" w:after="120"/>
              <w:ind w:left="284" w:hanging="9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58AD0A5" w14:textId="77777777" w:rsidR="00B211D2" w:rsidRPr="00A8307A" w:rsidRDefault="00B211D2" w:rsidP="0004703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97332B1" w14:textId="77777777" w:rsidR="00B211D2" w:rsidRPr="00732832" w:rsidRDefault="00B211D2" w:rsidP="0004703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36C8797" w14:textId="77777777" w:rsidR="00B211D2" w:rsidRPr="00A8307A" w:rsidRDefault="00B211D2" w:rsidP="00047030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8307A">
              <w:rPr>
                <w:b/>
                <w:bCs/>
                <w:sz w:val="20"/>
                <w:lang w:val="ro-RO"/>
              </w:rPr>
              <w:t>St. Timişoara Nord</w:t>
            </w:r>
          </w:p>
          <w:p w14:paraId="559A9D25" w14:textId="77777777" w:rsidR="00B211D2" w:rsidRPr="00A8307A" w:rsidRDefault="00B211D2" w:rsidP="00047030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8307A">
              <w:rPr>
                <w:b/>
                <w:bCs/>
                <w:sz w:val="20"/>
                <w:lang w:val="ro-RO"/>
              </w:rPr>
              <w:t xml:space="preserve">Cap </w:t>
            </w:r>
            <w:r>
              <w:rPr>
                <w:b/>
                <w:bCs/>
                <w:sz w:val="20"/>
                <w:lang w:val="ro-RO"/>
              </w:rPr>
              <w:t>Y</w:t>
            </w:r>
          </w:p>
        </w:tc>
        <w:tc>
          <w:tcPr>
            <w:tcW w:w="78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78B86DC" w14:textId="77777777" w:rsidR="00B211D2" w:rsidRDefault="00B211D2" w:rsidP="0004703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peste </w:t>
            </w:r>
          </w:p>
          <w:p w14:paraId="2EC16769" w14:textId="77777777" w:rsidR="00B211D2" w:rsidRDefault="00B211D2" w:rsidP="0004703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diag.</w:t>
            </w:r>
          </w:p>
          <w:p w14:paraId="4CA8F78B" w14:textId="77777777" w:rsidR="00B211D2" w:rsidRDefault="00B211D2" w:rsidP="0004703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2F4F92">
              <w:rPr>
                <w:b/>
                <w:bCs/>
                <w:sz w:val="18"/>
                <w:szCs w:val="18"/>
                <w:lang w:val="ro-RO"/>
              </w:rPr>
              <w:t>13</w:t>
            </w:r>
            <w:r>
              <w:rPr>
                <w:b/>
                <w:bCs/>
                <w:sz w:val="18"/>
                <w:szCs w:val="18"/>
                <w:lang w:val="ro-RO"/>
              </w:rPr>
              <w:t>4</w:t>
            </w:r>
            <w:r w:rsidRPr="002F4F92">
              <w:rPr>
                <w:b/>
                <w:bCs/>
                <w:sz w:val="18"/>
                <w:szCs w:val="18"/>
                <w:lang w:val="ro-RO"/>
              </w:rPr>
              <w:t xml:space="preserve"> - 138 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92D6584" w14:textId="77777777" w:rsidR="00B211D2" w:rsidRPr="007B4F6A" w:rsidRDefault="00B211D2" w:rsidP="0004703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D9C4083" w14:textId="77777777" w:rsidR="00B211D2" w:rsidRPr="00A8307A" w:rsidRDefault="00B211D2" w:rsidP="0004703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E63A6F9" w14:textId="77777777" w:rsidR="00B211D2" w:rsidRPr="00732832" w:rsidRDefault="00B211D2" w:rsidP="0004703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0097FF1" w14:textId="77777777" w:rsidR="00B211D2" w:rsidRDefault="00B211D2" w:rsidP="00047030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912B4E"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  liniile </w:t>
            </w:r>
            <w:r>
              <w:rPr>
                <w:b/>
                <w:bCs/>
                <w:i/>
                <w:iCs/>
                <w:sz w:val="20"/>
                <w:lang w:val="ro-RO"/>
              </w:rPr>
              <w:t>2</w:t>
            </w:r>
            <w:r w:rsidRPr="00912B4E">
              <w:rPr>
                <w:b/>
                <w:bCs/>
                <w:i/>
                <w:iCs/>
                <w:sz w:val="20"/>
                <w:lang w:val="ro-RO"/>
              </w:rPr>
              <w:t xml:space="preserve"> - 6 Reșița</w:t>
            </w:r>
            <w:r>
              <w:rPr>
                <w:b/>
                <w:bCs/>
                <w:i/>
                <w:iCs/>
                <w:sz w:val="20"/>
                <w:lang w:val="ro-RO"/>
              </w:rPr>
              <w:t xml:space="preserve"> </w:t>
            </w:r>
            <w:r w:rsidRPr="00912B4E">
              <w:rPr>
                <w:b/>
                <w:bCs/>
                <w:i/>
                <w:iCs/>
                <w:sz w:val="20"/>
                <w:lang w:val="ro-RO"/>
              </w:rPr>
              <w:t xml:space="preserve">Cap. Y </w:t>
            </w:r>
            <w:r>
              <w:rPr>
                <w:b/>
                <w:bCs/>
                <w:i/>
                <w:iCs/>
                <w:sz w:val="20"/>
                <w:lang w:val="ro-RO"/>
              </w:rPr>
              <w:br/>
            </w:r>
            <w:r w:rsidRPr="00912B4E">
              <w:rPr>
                <w:b/>
                <w:bCs/>
                <w:i/>
                <w:iCs/>
                <w:sz w:val="20"/>
                <w:lang w:val="ro-RO"/>
              </w:rPr>
              <w:t>Timișoara Nord.</w:t>
            </w:r>
          </w:p>
        </w:tc>
      </w:tr>
      <w:tr w:rsidR="00B211D2" w:rsidRPr="00A8307A" w14:paraId="7B25E053" w14:textId="77777777" w:rsidTr="0017470F">
        <w:trPr>
          <w:cantSplit/>
          <w:trHeight w:val="433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7D64D65" w14:textId="77777777" w:rsidR="00B211D2" w:rsidRPr="00A75A00" w:rsidRDefault="00B211D2" w:rsidP="00B211D2">
            <w:pPr>
              <w:numPr>
                <w:ilvl w:val="0"/>
                <w:numId w:val="15"/>
              </w:numPr>
              <w:spacing w:before="120" w:after="120"/>
              <w:ind w:left="284" w:hanging="9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363E9D8" w14:textId="77777777" w:rsidR="00B211D2" w:rsidRPr="00A8307A" w:rsidRDefault="00B211D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B0EC841" w14:textId="77777777" w:rsidR="00B211D2" w:rsidRPr="00B26991" w:rsidRDefault="00B211D2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12535B7" w14:textId="77777777" w:rsidR="00B211D2" w:rsidRPr="00A8307A" w:rsidRDefault="00B211D2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8307A">
              <w:rPr>
                <w:b/>
                <w:bCs/>
                <w:sz w:val="20"/>
                <w:lang w:val="ro-RO"/>
              </w:rPr>
              <w:t>St. Timişoara Nord</w:t>
            </w:r>
          </w:p>
          <w:p w14:paraId="2B8A67A0" w14:textId="77777777" w:rsidR="00B211D2" w:rsidRPr="00A8307A" w:rsidRDefault="00B211D2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8307A">
              <w:rPr>
                <w:b/>
                <w:bCs/>
                <w:sz w:val="20"/>
                <w:lang w:val="ro-RO"/>
              </w:rPr>
              <w:t xml:space="preserve">Cap </w:t>
            </w:r>
            <w:r>
              <w:rPr>
                <w:b/>
                <w:bCs/>
                <w:sz w:val="20"/>
                <w:lang w:val="ro-RO"/>
              </w:rPr>
              <w:t>Y</w:t>
            </w:r>
          </w:p>
        </w:tc>
        <w:tc>
          <w:tcPr>
            <w:tcW w:w="78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7B63D2A" w14:textId="77777777" w:rsidR="00B211D2" w:rsidRPr="00A8307A" w:rsidRDefault="00B211D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8307A">
              <w:rPr>
                <w:b/>
                <w:bCs/>
                <w:sz w:val="20"/>
                <w:lang w:val="ro-RO"/>
              </w:rPr>
              <w:t>peste sch. 1</w:t>
            </w:r>
            <w:r>
              <w:rPr>
                <w:b/>
                <w:bCs/>
                <w:sz w:val="20"/>
                <w:lang w:val="ro-RO"/>
              </w:rPr>
              <w:t>10, 126 și 146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5555E82" w14:textId="77777777" w:rsidR="00B211D2" w:rsidRPr="00B26991" w:rsidRDefault="00B211D2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  <w:r>
              <w:rPr>
                <w:b/>
                <w:bCs/>
                <w:sz w:val="36"/>
                <w:lang w:val="ro-RO"/>
              </w:rPr>
              <w:t>1</w:t>
            </w:r>
            <w:r w:rsidRPr="00B26991">
              <w:rPr>
                <w:b/>
                <w:bCs/>
                <w:sz w:val="36"/>
                <w:lang w:val="ro-RO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7176A95" w14:textId="77777777" w:rsidR="00B211D2" w:rsidRPr="00A8307A" w:rsidRDefault="00B211D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860A94D" w14:textId="77777777" w:rsidR="00B211D2" w:rsidRPr="00B26991" w:rsidRDefault="00B211D2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F4BBA46" w14:textId="77777777" w:rsidR="00B211D2" w:rsidRPr="00A8307A" w:rsidRDefault="00B211D2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8307A"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</w:t>
            </w:r>
          </w:p>
          <w:p w14:paraId="4735FE53" w14:textId="77777777" w:rsidR="00B211D2" w:rsidRDefault="00B211D2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8307A">
              <w:rPr>
                <w:b/>
                <w:bCs/>
                <w:i/>
                <w:iCs/>
                <w:sz w:val="20"/>
                <w:lang w:val="ro-RO"/>
              </w:rPr>
              <w:t xml:space="preserve">la liniile </w:t>
            </w:r>
            <w:r>
              <w:rPr>
                <w:b/>
                <w:bCs/>
                <w:i/>
                <w:iCs/>
                <w:sz w:val="20"/>
                <w:lang w:val="ro-RO"/>
              </w:rPr>
              <w:t xml:space="preserve">4 și </w:t>
            </w:r>
            <w:r w:rsidRPr="00A8307A">
              <w:rPr>
                <w:b/>
                <w:bCs/>
                <w:i/>
                <w:iCs/>
                <w:sz w:val="20"/>
                <w:lang w:val="ro-RO"/>
              </w:rPr>
              <w:t>5</w:t>
            </w:r>
            <w:r>
              <w:rPr>
                <w:b/>
                <w:bCs/>
                <w:i/>
                <w:iCs/>
                <w:sz w:val="20"/>
                <w:lang w:val="ro-RO"/>
              </w:rPr>
              <w:t xml:space="preserve"> Reșița și </w:t>
            </w:r>
          </w:p>
          <w:p w14:paraId="7D6A8965" w14:textId="77777777" w:rsidR="00B211D2" w:rsidRPr="00A8307A" w:rsidRDefault="00B211D2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8 - 11 </w:t>
            </w:r>
            <w:r w:rsidRPr="00A8307A">
              <w:rPr>
                <w:b/>
                <w:bCs/>
                <w:i/>
                <w:iCs/>
                <w:sz w:val="20"/>
                <w:lang w:val="ro-RO"/>
              </w:rPr>
              <w:t xml:space="preserve">Cap </w:t>
            </w:r>
            <w:r>
              <w:rPr>
                <w:b/>
                <w:bCs/>
                <w:i/>
                <w:iCs/>
                <w:sz w:val="20"/>
                <w:lang w:val="ro-RO"/>
              </w:rPr>
              <w:t>Y</w:t>
            </w:r>
            <w:r w:rsidRPr="00A8307A">
              <w:rPr>
                <w:b/>
                <w:bCs/>
                <w:i/>
                <w:iCs/>
                <w:sz w:val="20"/>
                <w:lang w:val="ro-RO"/>
              </w:rPr>
              <w:t>.</w:t>
            </w:r>
          </w:p>
        </w:tc>
      </w:tr>
      <w:tr w:rsidR="00B211D2" w:rsidRPr="00A8307A" w14:paraId="61A18B14" w14:textId="77777777" w:rsidTr="0017470F">
        <w:trPr>
          <w:cantSplit/>
          <w:trHeight w:val="433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71BBB12" w14:textId="77777777" w:rsidR="00B211D2" w:rsidRPr="00A75A00" w:rsidRDefault="00B211D2" w:rsidP="00B211D2">
            <w:pPr>
              <w:numPr>
                <w:ilvl w:val="0"/>
                <w:numId w:val="15"/>
              </w:numPr>
              <w:spacing w:before="120" w:after="120"/>
              <w:ind w:left="284" w:hanging="9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DE4A988" w14:textId="77777777" w:rsidR="00B211D2" w:rsidRPr="00A8307A" w:rsidRDefault="00B211D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848BA52" w14:textId="77777777" w:rsidR="00B211D2" w:rsidRPr="00B26991" w:rsidRDefault="00B211D2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920B5A1" w14:textId="77777777" w:rsidR="00B211D2" w:rsidRPr="00A8307A" w:rsidRDefault="00B211D2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8307A">
              <w:rPr>
                <w:b/>
                <w:bCs/>
                <w:sz w:val="20"/>
                <w:lang w:val="ro-RO"/>
              </w:rPr>
              <w:t>St. Timişoara Nord</w:t>
            </w:r>
            <w:r>
              <w:rPr>
                <w:b/>
                <w:bCs/>
                <w:sz w:val="20"/>
                <w:lang w:val="ro-RO"/>
              </w:rPr>
              <w:t xml:space="preserve"> linia Grupa A Cap Y </w:t>
            </w:r>
          </w:p>
        </w:tc>
        <w:tc>
          <w:tcPr>
            <w:tcW w:w="78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6E4B328" w14:textId="77777777" w:rsidR="00B211D2" w:rsidRDefault="00B211D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peste </w:t>
            </w:r>
          </w:p>
          <w:p w14:paraId="6EBA0548" w14:textId="77777777" w:rsidR="00B211D2" w:rsidRDefault="00B211D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diag. </w:t>
            </w:r>
          </w:p>
          <w:p w14:paraId="71698FBE" w14:textId="77777777" w:rsidR="00B211D2" w:rsidRPr="00A8307A" w:rsidRDefault="00B211D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36 - 44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9BC5E23" w14:textId="77777777" w:rsidR="00B211D2" w:rsidRDefault="00B211D2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A745721" w14:textId="77777777" w:rsidR="00B211D2" w:rsidRPr="00A8307A" w:rsidRDefault="00B211D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C3F74E9" w14:textId="77777777" w:rsidR="00B211D2" w:rsidRPr="00B26991" w:rsidRDefault="00B211D2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9750C5F" w14:textId="77777777" w:rsidR="00B211D2" w:rsidRDefault="00B211D2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Inclusiv peste sch. 36 și 44.</w:t>
            </w:r>
          </w:p>
          <w:p w14:paraId="7A6890EB" w14:textId="77777777" w:rsidR="00B211D2" w:rsidRDefault="00B211D2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 în direcția </w:t>
            </w:r>
            <w:r w:rsidRPr="00D778D1">
              <w:rPr>
                <w:b/>
                <w:bCs/>
                <w:i/>
                <w:iCs/>
                <w:sz w:val="20"/>
                <w:lang w:val="ro-RO"/>
              </w:rPr>
              <w:t>Timişoara Nord</w:t>
            </w:r>
            <w:r>
              <w:rPr>
                <w:b/>
                <w:bCs/>
                <w:i/>
                <w:iCs/>
                <w:sz w:val="20"/>
                <w:lang w:val="ro-RO"/>
              </w:rPr>
              <w:t xml:space="preserve"> - </w:t>
            </w:r>
            <w:r w:rsidRPr="00D778D1">
              <w:rPr>
                <w:b/>
                <w:bCs/>
                <w:i/>
                <w:iCs/>
                <w:sz w:val="20"/>
                <w:lang w:val="ro-RO"/>
              </w:rPr>
              <w:t xml:space="preserve">Timişoara </w:t>
            </w:r>
            <w:r>
              <w:rPr>
                <w:b/>
                <w:bCs/>
                <w:i/>
                <w:iCs/>
                <w:sz w:val="20"/>
                <w:lang w:val="ro-RO"/>
              </w:rPr>
              <w:t xml:space="preserve">Sud,  </w:t>
            </w:r>
            <w:r w:rsidRPr="00D778D1">
              <w:rPr>
                <w:b/>
                <w:bCs/>
                <w:i/>
                <w:iCs/>
                <w:sz w:val="20"/>
                <w:lang w:val="ro-RO"/>
              </w:rPr>
              <w:t>Timişoara Nord</w:t>
            </w:r>
            <w:r>
              <w:rPr>
                <w:b/>
                <w:bCs/>
                <w:i/>
                <w:iCs/>
                <w:sz w:val="20"/>
                <w:lang w:val="ro-RO"/>
              </w:rPr>
              <w:t xml:space="preserve"> - </w:t>
            </w:r>
            <w:r w:rsidRPr="00D778D1">
              <w:rPr>
                <w:b/>
                <w:bCs/>
                <w:i/>
                <w:iCs/>
                <w:sz w:val="20"/>
                <w:lang w:val="ro-RO"/>
              </w:rPr>
              <w:t xml:space="preserve">Timişoara </w:t>
            </w:r>
            <w:r>
              <w:rPr>
                <w:b/>
                <w:bCs/>
                <w:i/>
                <w:iCs/>
                <w:sz w:val="20"/>
                <w:lang w:val="ro-RO"/>
              </w:rPr>
              <w:t xml:space="preserve">Vest și liniile 1 - 6 Reșița, liniile </w:t>
            </w:r>
          </w:p>
          <w:p w14:paraId="188C839B" w14:textId="77777777" w:rsidR="00B211D2" w:rsidRPr="00A8307A" w:rsidRDefault="00B211D2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1 - 12 Cap Y </w:t>
            </w:r>
            <w:r w:rsidRPr="00D778D1">
              <w:rPr>
                <w:b/>
                <w:bCs/>
                <w:i/>
                <w:iCs/>
                <w:sz w:val="20"/>
                <w:lang w:val="ro-RO"/>
              </w:rPr>
              <w:t>Timişoara Nord</w:t>
            </w:r>
            <w:r>
              <w:rPr>
                <w:b/>
                <w:bCs/>
                <w:i/>
                <w:iCs/>
                <w:sz w:val="20"/>
                <w:lang w:val="ro-RO"/>
              </w:rPr>
              <w:t>.</w:t>
            </w:r>
          </w:p>
        </w:tc>
      </w:tr>
      <w:tr w:rsidR="00B211D2" w:rsidRPr="00A8307A" w14:paraId="7C6742A8" w14:textId="77777777" w:rsidTr="0017470F">
        <w:trPr>
          <w:cantSplit/>
          <w:trHeight w:val="433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D6159D5" w14:textId="77777777" w:rsidR="00B211D2" w:rsidRPr="00A75A00" w:rsidRDefault="00B211D2" w:rsidP="00B211D2">
            <w:pPr>
              <w:numPr>
                <w:ilvl w:val="0"/>
                <w:numId w:val="15"/>
              </w:numPr>
              <w:spacing w:before="120" w:after="120"/>
              <w:ind w:left="284" w:hanging="9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ABFF281" w14:textId="77777777" w:rsidR="00B211D2" w:rsidRPr="00A8307A" w:rsidRDefault="00B211D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0C72C8E" w14:textId="77777777" w:rsidR="00B211D2" w:rsidRPr="00B26991" w:rsidRDefault="00B211D2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40540CA" w14:textId="77777777" w:rsidR="00B211D2" w:rsidRPr="00A8307A" w:rsidRDefault="00B211D2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8307A">
              <w:rPr>
                <w:b/>
                <w:bCs/>
                <w:sz w:val="20"/>
                <w:lang w:val="ro-RO"/>
              </w:rPr>
              <w:t>St. Timişoara Nord</w:t>
            </w:r>
            <w:r>
              <w:rPr>
                <w:b/>
                <w:bCs/>
                <w:sz w:val="20"/>
                <w:lang w:val="ro-RO"/>
              </w:rPr>
              <w:t xml:space="preserve"> linia </w:t>
            </w:r>
            <w:r w:rsidRPr="00A8307A">
              <w:rPr>
                <w:b/>
                <w:bCs/>
                <w:sz w:val="20"/>
                <w:lang w:val="ro-RO"/>
              </w:rPr>
              <w:t xml:space="preserve">Grupa </w:t>
            </w:r>
            <w:r>
              <w:rPr>
                <w:b/>
                <w:bCs/>
                <w:sz w:val="20"/>
                <w:lang w:val="ro-RO"/>
              </w:rPr>
              <w:t>B Cap. Y</w:t>
            </w:r>
          </w:p>
        </w:tc>
        <w:tc>
          <w:tcPr>
            <w:tcW w:w="78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893733A" w14:textId="77777777" w:rsidR="00B211D2" w:rsidRDefault="00B211D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peste</w:t>
            </w:r>
          </w:p>
          <w:p w14:paraId="7BB85CD8" w14:textId="77777777" w:rsidR="00B211D2" w:rsidRDefault="00B211D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diag. </w:t>
            </w:r>
          </w:p>
          <w:p w14:paraId="6ACED66F" w14:textId="77777777" w:rsidR="00B211D2" w:rsidRPr="00A8307A" w:rsidRDefault="00B211D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34 - 40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C0545DB" w14:textId="77777777" w:rsidR="00B211D2" w:rsidRDefault="00B211D2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1559AD5" w14:textId="77777777" w:rsidR="00B211D2" w:rsidRPr="00A8307A" w:rsidRDefault="00B211D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C21A0AB" w14:textId="77777777" w:rsidR="00B211D2" w:rsidRPr="00B26991" w:rsidRDefault="00B211D2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11D77F1" w14:textId="77777777" w:rsidR="00B211D2" w:rsidRDefault="00B211D2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Inclusiv peste sch. 34 și 40.</w:t>
            </w:r>
          </w:p>
          <w:p w14:paraId="728F3EC0" w14:textId="77777777" w:rsidR="00B211D2" w:rsidRPr="00A8307A" w:rsidRDefault="00B211D2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Afectează intrări - ieşiri la linia 218 Timișoara Nord - Arad și liniile 1 - 6 Reșița, liniile 1- 12 Cap. Y Timișoara Nord.</w:t>
            </w:r>
          </w:p>
        </w:tc>
      </w:tr>
      <w:tr w:rsidR="00B211D2" w:rsidRPr="00A8307A" w14:paraId="06EAC935" w14:textId="77777777" w:rsidTr="0017470F">
        <w:trPr>
          <w:cantSplit/>
          <w:trHeight w:val="433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075316D" w14:textId="77777777" w:rsidR="00B211D2" w:rsidRPr="00A75A00" w:rsidRDefault="00B211D2" w:rsidP="00B211D2">
            <w:pPr>
              <w:numPr>
                <w:ilvl w:val="0"/>
                <w:numId w:val="15"/>
              </w:numPr>
              <w:spacing w:before="120" w:after="120"/>
              <w:ind w:left="284" w:hanging="9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AF5E8F4" w14:textId="77777777" w:rsidR="00B211D2" w:rsidRPr="00A8307A" w:rsidRDefault="00B211D2" w:rsidP="00FD3B2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6F6C7FC" w14:textId="77777777" w:rsidR="00B211D2" w:rsidRPr="00B26991" w:rsidRDefault="00B211D2" w:rsidP="00FD3B28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462E53D" w14:textId="77777777" w:rsidR="00B211D2" w:rsidRPr="00A8307A" w:rsidRDefault="00B211D2" w:rsidP="00FD3B28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8307A">
              <w:rPr>
                <w:b/>
                <w:bCs/>
                <w:sz w:val="20"/>
                <w:lang w:val="ro-RO"/>
              </w:rPr>
              <w:t>St. Timişoara Nord</w:t>
            </w:r>
            <w:r>
              <w:rPr>
                <w:b/>
                <w:bCs/>
                <w:sz w:val="20"/>
                <w:lang w:val="ro-RO"/>
              </w:rPr>
              <w:t xml:space="preserve"> linia </w:t>
            </w:r>
            <w:r w:rsidRPr="00A8307A">
              <w:rPr>
                <w:b/>
                <w:bCs/>
                <w:sz w:val="20"/>
                <w:lang w:val="ro-RO"/>
              </w:rPr>
              <w:t xml:space="preserve">Grupa </w:t>
            </w:r>
            <w:r>
              <w:rPr>
                <w:b/>
                <w:bCs/>
                <w:sz w:val="20"/>
                <w:lang w:val="ro-RO"/>
              </w:rPr>
              <w:t>B Cap. Y</w:t>
            </w:r>
          </w:p>
        </w:tc>
        <w:tc>
          <w:tcPr>
            <w:tcW w:w="78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1013511" w14:textId="77777777" w:rsidR="00B211D2" w:rsidRDefault="00B211D2" w:rsidP="00FD3B2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peste</w:t>
            </w:r>
          </w:p>
          <w:p w14:paraId="565DBA32" w14:textId="77777777" w:rsidR="00B211D2" w:rsidRDefault="00B211D2" w:rsidP="00FD3B2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diag. </w:t>
            </w:r>
          </w:p>
          <w:p w14:paraId="64BCF517" w14:textId="77777777" w:rsidR="00B211D2" w:rsidRDefault="00B211D2" w:rsidP="00FD3B2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40 - 42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01366E5" w14:textId="77777777" w:rsidR="00B211D2" w:rsidRDefault="00B211D2" w:rsidP="00FD3B28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35F3C7A" w14:textId="77777777" w:rsidR="00B211D2" w:rsidRPr="00A8307A" w:rsidRDefault="00B211D2" w:rsidP="00FD3B2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79FF3A1" w14:textId="77777777" w:rsidR="00B211D2" w:rsidRPr="00B26991" w:rsidRDefault="00B211D2" w:rsidP="00FD3B28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E524321" w14:textId="77777777" w:rsidR="00B211D2" w:rsidRPr="00FD3B28" w:rsidRDefault="00B211D2" w:rsidP="00FD3B28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FD3B28">
              <w:rPr>
                <w:b/>
                <w:bCs/>
                <w:i/>
                <w:iCs/>
                <w:sz w:val="20"/>
                <w:lang w:val="ro-RO"/>
              </w:rPr>
              <w:t>Inclusiv peste sch. 40 și 42.</w:t>
            </w:r>
          </w:p>
          <w:p w14:paraId="04E60216" w14:textId="77777777" w:rsidR="00B211D2" w:rsidRDefault="00B211D2" w:rsidP="00FD3B28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FD3B28">
              <w:rPr>
                <w:b/>
                <w:bCs/>
                <w:i/>
                <w:iCs/>
                <w:sz w:val="20"/>
                <w:lang w:val="ro-RO"/>
              </w:rPr>
              <w:t>Afectează intrări - ieşiri la linia 218 Timișoara Nord - Arad și liniile 1 - 6 Reșița, liniile 1- 12 Cap. Y Timișoara Nord.</w:t>
            </w:r>
          </w:p>
        </w:tc>
      </w:tr>
      <w:tr w:rsidR="00B211D2" w:rsidRPr="00A8307A" w14:paraId="5B64F544" w14:textId="77777777" w:rsidTr="0017470F">
        <w:trPr>
          <w:cantSplit/>
          <w:trHeight w:val="433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835A71B" w14:textId="77777777" w:rsidR="00B211D2" w:rsidRPr="00A75A00" w:rsidRDefault="00B211D2" w:rsidP="00B211D2">
            <w:pPr>
              <w:numPr>
                <w:ilvl w:val="0"/>
                <w:numId w:val="15"/>
              </w:numPr>
              <w:spacing w:before="120" w:after="120"/>
              <w:ind w:left="284" w:hanging="9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D58A122" w14:textId="77777777" w:rsidR="00B211D2" w:rsidRPr="00A8307A" w:rsidRDefault="00B211D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C2A659A" w14:textId="77777777" w:rsidR="00B211D2" w:rsidRPr="00B26991" w:rsidRDefault="00B211D2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1888D07" w14:textId="77777777" w:rsidR="00B211D2" w:rsidRPr="00A8307A" w:rsidRDefault="00B211D2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8307A">
              <w:rPr>
                <w:b/>
                <w:bCs/>
                <w:sz w:val="20"/>
                <w:lang w:val="ro-RO"/>
              </w:rPr>
              <w:t>St. Timişoara Nord</w:t>
            </w:r>
            <w:r>
              <w:rPr>
                <w:b/>
                <w:bCs/>
                <w:sz w:val="20"/>
                <w:lang w:val="ro-RO"/>
              </w:rPr>
              <w:t xml:space="preserve"> linia Grupa B Cap Y </w:t>
            </w:r>
          </w:p>
        </w:tc>
        <w:tc>
          <w:tcPr>
            <w:tcW w:w="78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E971557" w14:textId="77777777" w:rsidR="00B211D2" w:rsidRDefault="00B211D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peste sch. 38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51A959B" w14:textId="77777777" w:rsidR="00B211D2" w:rsidRDefault="00B211D2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lang w:val="ro-RO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7EA1D78" w14:textId="77777777" w:rsidR="00B211D2" w:rsidRPr="00A8307A" w:rsidRDefault="00B211D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B796D59" w14:textId="77777777" w:rsidR="00B211D2" w:rsidRPr="00B26991" w:rsidRDefault="00B211D2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C64A043" w14:textId="77777777" w:rsidR="00B211D2" w:rsidRDefault="00B211D2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la linia 100 </w:t>
            </w:r>
            <w:r w:rsidRPr="00D778D1">
              <w:rPr>
                <w:b/>
                <w:bCs/>
                <w:i/>
                <w:iCs/>
                <w:sz w:val="20"/>
                <w:lang w:val="ro-RO"/>
              </w:rPr>
              <w:t>Timişoara Nord</w:t>
            </w:r>
            <w:r>
              <w:rPr>
                <w:b/>
                <w:bCs/>
                <w:i/>
                <w:iCs/>
                <w:sz w:val="20"/>
                <w:lang w:val="ro-RO"/>
              </w:rPr>
              <w:t xml:space="preserve"> - Cărpiniș, linia 133 </w:t>
            </w:r>
            <w:r w:rsidRPr="00D778D1">
              <w:rPr>
                <w:b/>
                <w:bCs/>
                <w:i/>
                <w:iCs/>
                <w:sz w:val="20"/>
                <w:lang w:val="ro-RO"/>
              </w:rPr>
              <w:t>Timişoara Nord</w:t>
            </w:r>
            <w:r>
              <w:rPr>
                <w:b/>
                <w:bCs/>
                <w:i/>
                <w:iCs/>
                <w:sz w:val="20"/>
                <w:lang w:val="ro-RO"/>
              </w:rPr>
              <w:t xml:space="preserve"> - Ronaț Triaj și liniile 1 - 6 Reșița, liniile 1 - 12 Cap Y </w:t>
            </w:r>
            <w:r w:rsidRPr="00D778D1">
              <w:rPr>
                <w:b/>
                <w:bCs/>
                <w:i/>
                <w:iCs/>
                <w:sz w:val="20"/>
                <w:lang w:val="ro-RO"/>
              </w:rPr>
              <w:t>Timişoara Nord</w:t>
            </w:r>
            <w:r>
              <w:rPr>
                <w:b/>
                <w:bCs/>
                <w:i/>
                <w:iCs/>
                <w:sz w:val="20"/>
                <w:lang w:val="ro-RO"/>
              </w:rPr>
              <w:t>.</w:t>
            </w:r>
          </w:p>
        </w:tc>
      </w:tr>
      <w:tr w:rsidR="00B211D2" w:rsidRPr="00A8307A" w14:paraId="24FFB479" w14:textId="77777777" w:rsidTr="0017470F">
        <w:trPr>
          <w:cantSplit/>
          <w:trHeight w:val="433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B22241E" w14:textId="77777777" w:rsidR="00B211D2" w:rsidRPr="00A75A00" w:rsidRDefault="00B211D2" w:rsidP="00B211D2">
            <w:pPr>
              <w:numPr>
                <w:ilvl w:val="0"/>
                <w:numId w:val="15"/>
              </w:numPr>
              <w:spacing w:before="120" w:after="120"/>
              <w:ind w:left="284" w:hanging="9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7D07ABF" w14:textId="77777777" w:rsidR="00B211D2" w:rsidRPr="00A8307A" w:rsidRDefault="00B211D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401E827" w14:textId="77777777" w:rsidR="00B211D2" w:rsidRPr="000D3BBC" w:rsidRDefault="00B211D2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833CFE6" w14:textId="77777777" w:rsidR="00B211D2" w:rsidRPr="00A8307A" w:rsidRDefault="00B211D2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8307A">
              <w:rPr>
                <w:b/>
                <w:bCs/>
                <w:sz w:val="20"/>
                <w:lang w:val="ro-RO"/>
              </w:rPr>
              <w:t>St. Timişoara Nord</w:t>
            </w:r>
          </w:p>
          <w:p w14:paraId="66BB7914" w14:textId="77777777" w:rsidR="00B211D2" w:rsidRPr="00A8307A" w:rsidRDefault="00B211D2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8307A">
              <w:rPr>
                <w:b/>
                <w:bCs/>
                <w:sz w:val="20"/>
                <w:lang w:val="ro-RO"/>
              </w:rPr>
              <w:t>Grupa B</w:t>
            </w:r>
          </w:p>
        </w:tc>
        <w:tc>
          <w:tcPr>
            <w:tcW w:w="78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120DBE4" w14:textId="77777777" w:rsidR="00B211D2" w:rsidRDefault="00B211D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8307A">
              <w:rPr>
                <w:b/>
                <w:bCs/>
                <w:sz w:val="20"/>
                <w:lang w:val="ro-RO"/>
              </w:rPr>
              <w:t xml:space="preserve">peste sch. </w:t>
            </w:r>
          </w:p>
          <w:p w14:paraId="24A09BB0" w14:textId="77777777" w:rsidR="00B211D2" w:rsidRPr="00A8307A" w:rsidRDefault="00B211D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8307A">
              <w:rPr>
                <w:b/>
                <w:bCs/>
                <w:sz w:val="20"/>
                <w:lang w:val="ro-RO"/>
              </w:rPr>
              <w:t xml:space="preserve"> 52, 66, 68, 70, 86 și 96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0816AF5" w14:textId="77777777" w:rsidR="00B211D2" w:rsidRPr="000D3BBC" w:rsidRDefault="00B211D2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  <w:r w:rsidRPr="000D3BBC">
              <w:rPr>
                <w:b/>
                <w:bCs/>
                <w:sz w:val="36"/>
                <w:lang w:val="ro-RO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FF0FF70" w14:textId="77777777" w:rsidR="00B211D2" w:rsidRPr="00A8307A" w:rsidRDefault="00B211D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B843BA3" w14:textId="77777777" w:rsidR="00B211D2" w:rsidRPr="000D3BBC" w:rsidRDefault="00B211D2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AF0AEC9" w14:textId="77777777" w:rsidR="00B211D2" w:rsidRPr="00A8307A" w:rsidRDefault="00B211D2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8307A"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</w:t>
            </w:r>
          </w:p>
          <w:p w14:paraId="3E6E354E" w14:textId="77777777" w:rsidR="00B211D2" w:rsidRPr="00A8307A" w:rsidRDefault="00B211D2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8307A">
              <w:rPr>
                <w:b/>
                <w:bCs/>
                <w:i/>
                <w:iCs/>
                <w:sz w:val="20"/>
                <w:lang w:val="ro-RO"/>
              </w:rPr>
              <w:t>la liniile 1- 13 Cap Y și liniile 1R - 6R.</w:t>
            </w:r>
          </w:p>
        </w:tc>
      </w:tr>
      <w:tr w:rsidR="00B211D2" w:rsidRPr="00A8307A" w14:paraId="21547004" w14:textId="77777777" w:rsidTr="0017470F">
        <w:trPr>
          <w:cantSplit/>
          <w:trHeight w:val="433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0BB5636" w14:textId="77777777" w:rsidR="00B211D2" w:rsidRPr="00A75A00" w:rsidRDefault="00B211D2" w:rsidP="00B211D2">
            <w:pPr>
              <w:numPr>
                <w:ilvl w:val="0"/>
                <w:numId w:val="15"/>
              </w:numPr>
              <w:spacing w:before="120" w:after="120"/>
              <w:ind w:left="284" w:hanging="9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DE6F756" w14:textId="77777777" w:rsidR="00B211D2" w:rsidRPr="00A8307A" w:rsidRDefault="00B211D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0AB6E0C" w14:textId="77777777" w:rsidR="00B211D2" w:rsidRPr="009658E6" w:rsidRDefault="00B211D2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BA96C22" w14:textId="77777777" w:rsidR="00B211D2" w:rsidRPr="00A8307A" w:rsidRDefault="00B211D2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8307A">
              <w:rPr>
                <w:b/>
                <w:bCs/>
                <w:sz w:val="20"/>
                <w:lang w:val="ro-RO"/>
              </w:rPr>
              <w:t>St. Timişoara Nord</w:t>
            </w:r>
          </w:p>
          <w:p w14:paraId="4DA62529" w14:textId="77777777" w:rsidR="00B211D2" w:rsidRPr="00A8307A" w:rsidRDefault="00B211D2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8307A">
              <w:rPr>
                <w:b/>
                <w:bCs/>
                <w:sz w:val="20"/>
                <w:lang w:val="ro-RO"/>
              </w:rPr>
              <w:t>Grupa B</w:t>
            </w:r>
          </w:p>
        </w:tc>
        <w:tc>
          <w:tcPr>
            <w:tcW w:w="78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9EC7F0E" w14:textId="77777777" w:rsidR="00B211D2" w:rsidRPr="00A8307A" w:rsidRDefault="00B211D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8307A">
              <w:rPr>
                <w:b/>
                <w:bCs/>
                <w:sz w:val="20"/>
                <w:lang w:val="ro-RO"/>
              </w:rPr>
              <w:t xml:space="preserve">peste sch. </w:t>
            </w:r>
            <w:r>
              <w:rPr>
                <w:b/>
                <w:bCs/>
                <w:sz w:val="20"/>
                <w:lang w:val="ro-RO"/>
              </w:rPr>
              <w:t>54, TDJ 90/94, TDJ 92/104, TDJ 108/118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0D3267D" w14:textId="77777777" w:rsidR="00B211D2" w:rsidRPr="009658E6" w:rsidRDefault="00B211D2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  <w:r w:rsidRPr="009658E6">
              <w:rPr>
                <w:b/>
                <w:bCs/>
                <w:sz w:val="36"/>
                <w:lang w:val="ro-RO"/>
              </w:rPr>
              <w:t>1</w:t>
            </w:r>
            <w:r>
              <w:rPr>
                <w:b/>
                <w:bCs/>
                <w:sz w:val="36"/>
                <w:lang w:val="ro-RO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F783A30" w14:textId="77777777" w:rsidR="00B211D2" w:rsidRPr="00A8307A" w:rsidRDefault="00B211D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25D26CC" w14:textId="77777777" w:rsidR="00B211D2" w:rsidRPr="009658E6" w:rsidRDefault="00B211D2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AA61981" w14:textId="77777777" w:rsidR="00B211D2" w:rsidRPr="00A8307A" w:rsidRDefault="00B211D2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8307A"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</w:t>
            </w:r>
          </w:p>
          <w:p w14:paraId="612D48F3" w14:textId="77777777" w:rsidR="00B211D2" w:rsidRPr="00A8307A" w:rsidRDefault="00B211D2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8307A">
              <w:rPr>
                <w:b/>
                <w:bCs/>
                <w:i/>
                <w:iCs/>
                <w:sz w:val="20"/>
                <w:lang w:val="ro-RO"/>
              </w:rPr>
              <w:t>la liniile 1- 13 Cap Y și liniile 1R - 6R.</w:t>
            </w:r>
          </w:p>
        </w:tc>
      </w:tr>
      <w:tr w:rsidR="00B211D2" w:rsidRPr="00A8307A" w14:paraId="11EDB882" w14:textId="77777777" w:rsidTr="0017470F">
        <w:trPr>
          <w:cantSplit/>
          <w:trHeight w:val="433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F5A05D8" w14:textId="77777777" w:rsidR="00B211D2" w:rsidRPr="00A75A00" w:rsidRDefault="00B211D2" w:rsidP="00B211D2">
            <w:pPr>
              <w:numPr>
                <w:ilvl w:val="0"/>
                <w:numId w:val="15"/>
              </w:numPr>
              <w:spacing w:before="120" w:after="120"/>
              <w:ind w:left="284" w:hanging="9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B9F18BD" w14:textId="77777777" w:rsidR="00B211D2" w:rsidRPr="00A8307A" w:rsidRDefault="00B211D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18512BB" w14:textId="77777777" w:rsidR="00B211D2" w:rsidRPr="00472E19" w:rsidRDefault="00B211D2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92C6462" w14:textId="77777777" w:rsidR="00B211D2" w:rsidRPr="00A8307A" w:rsidRDefault="00B211D2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8307A">
              <w:rPr>
                <w:b/>
                <w:bCs/>
                <w:sz w:val="20"/>
                <w:lang w:val="ro-RO"/>
              </w:rPr>
              <w:t>St. Timişoara Nord</w:t>
            </w:r>
          </w:p>
          <w:p w14:paraId="0713ABEB" w14:textId="77777777" w:rsidR="00B211D2" w:rsidRPr="00A8307A" w:rsidRDefault="00B211D2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8307A">
              <w:rPr>
                <w:b/>
                <w:bCs/>
                <w:sz w:val="20"/>
                <w:lang w:val="ro-RO"/>
              </w:rPr>
              <w:t>Grupa C</w:t>
            </w:r>
          </w:p>
        </w:tc>
        <w:tc>
          <w:tcPr>
            <w:tcW w:w="78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8B6FF36" w14:textId="77777777" w:rsidR="00B211D2" w:rsidRPr="00A8307A" w:rsidRDefault="00B211D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8307A">
              <w:rPr>
                <w:b/>
                <w:bCs/>
                <w:sz w:val="20"/>
                <w:lang w:val="ro-RO"/>
              </w:rPr>
              <w:t xml:space="preserve">peste sch. 32, 76, 78, </w:t>
            </w:r>
            <w:r>
              <w:rPr>
                <w:b/>
                <w:bCs/>
                <w:sz w:val="20"/>
                <w:lang w:val="ro-RO"/>
              </w:rPr>
              <w:t xml:space="preserve">și </w:t>
            </w:r>
            <w:r w:rsidRPr="00A8307A">
              <w:rPr>
                <w:b/>
                <w:bCs/>
                <w:sz w:val="20"/>
                <w:lang w:val="ro-RO"/>
              </w:rPr>
              <w:t>88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F696DDE" w14:textId="77777777" w:rsidR="00B211D2" w:rsidRPr="00472E19" w:rsidRDefault="00B211D2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  <w:r w:rsidRPr="00472E19">
              <w:rPr>
                <w:b/>
                <w:bCs/>
                <w:sz w:val="36"/>
                <w:lang w:val="ro-RO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AA8C0C7" w14:textId="77777777" w:rsidR="00B211D2" w:rsidRPr="00A8307A" w:rsidRDefault="00B211D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6F8780C" w14:textId="77777777" w:rsidR="00B211D2" w:rsidRPr="00472E19" w:rsidRDefault="00B211D2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5223176" w14:textId="77777777" w:rsidR="00B211D2" w:rsidRPr="00A8307A" w:rsidRDefault="00B211D2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8307A"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</w:t>
            </w:r>
          </w:p>
          <w:p w14:paraId="4BD0522F" w14:textId="77777777" w:rsidR="00B211D2" w:rsidRPr="00A8307A" w:rsidRDefault="00B211D2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8307A">
              <w:rPr>
                <w:b/>
                <w:bCs/>
                <w:i/>
                <w:iCs/>
                <w:sz w:val="20"/>
                <w:lang w:val="ro-RO"/>
              </w:rPr>
              <w:t>la liniile 1- 13, Cap Y și liniile 1R - 6R.</w:t>
            </w:r>
          </w:p>
        </w:tc>
      </w:tr>
      <w:tr w:rsidR="00B211D2" w:rsidRPr="00A8307A" w14:paraId="19524E5B" w14:textId="77777777" w:rsidTr="0017470F">
        <w:trPr>
          <w:cantSplit/>
          <w:trHeight w:val="433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7CC0820" w14:textId="77777777" w:rsidR="00B211D2" w:rsidRPr="00A75A00" w:rsidRDefault="00B211D2" w:rsidP="00B211D2">
            <w:pPr>
              <w:numPr>
                <w:ilvl w:val="0"/>
                <w:numId w:val="15"/>
              </w:numPr>
              <w:spacing w:before="120" w:after="120"/>
              <w:ind w:left="284" w:hanging="9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960969C" w14:textId="77777777" w:rsidR="00B211D2" w:rsidRPr="00A8307A" w:rsidRDefault="00B211D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97E9020" w14:textId="77777777" w:rsidR="00B211D2" w:rsidRPr="00530A8D" w:rsidRDefault="00B211D2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76BF0F7" w14:textId="77777777" w:rsidR="00B211D2" w:rsidRPr="00A8307A" w:rsidRDefault="00B211D2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8307A">
              <w:rPr>
                <w:b/>
                <w:bCs/>
                <w:sz w:val="20"/>
                <w:lang w:val="ro-RO"/>
              </w:rPr>
              <w:t>St. Timişoara Nord</w:t>
            </w:r>
          </w:p>
          <w:p w14:paraId="03082FAA" w14:textId="77777777" w:rsidR="00B211D2" w:rsidRPr="00A8307A" w:rsidRDefault="00B211D2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8307A">
              <w:rPr>
                <w:b/>
                <w:bCs/>
                <w:sz w:val="20"/>
                <w:lang w:val="ro-RO"/>
              </w:rPr>
              <w:t>Grupa C</w:t>
            </w:r>
          </w:p>
        </w:tc>
        <w:tc>
          <w:tcPr>
            <w:tcW w:w="78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C195104" w14:textId="77777777" w:rsidR="00B211D2" w:rsidRPr="00A8307A" w:rsidRDefault="00B211D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8307A">
              <w:rPr>
                <w:b/>
                <w:bCs/>
                <w:sz w:val="20"/>
                <w:lang w:val="ro-RO"/>
              </w:rPr>
              <w:t xml:space="preserve">peste sch. </w:t>
            </w:r>
            <w:r>
              <w:rPr>
                <w:b/>
                <w:bCs/>
                <w:sz w:val="20"/>
                <w:lang w:val="ro-RO"/>
              </w:rPr>
              <w:t>106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245F281" w14:textId="77777777" w:rsidR="00B211D2" w:rsidRPr="00530A8D" w:rsidRDefault="00B211D2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  <w:r>
              <w:rPr>
                <w:b/>
                <w:bCs/>
                <w:sz w:val="36"/>
                <w:lang w:val="ro-RO"/>
              </w:rPr>
              <w:t>1</w:t>
            </w:r>
            <w:r w:rsidRPr="00530A8D">
              <w:rPr>
                <w:b/>
                <w:bCs/>
                <w:sz w:val="36"/>
                <w:lang w:val="ro-RO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0750691" w14:textId="77777777" w:rsidR="00B211D2" w:rsidRPr="00A8307A" w:rsidRDefault="00B211D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489E25C" w14:textId="77777777" w:rsidR="00B211D2" w:rsidRPr="00530A8D" w:rsidRDefault="00B211D2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8BDBCA9" w14:textId="77777777" w:rsidR="00B211D2" w:rsidRPr="00A8307A" w:rsidRDefault="00B211D2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8307A"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</w:t>
            </w:r>
          </w:p>
          <w:p w14:paraId="31FB860C" w14:textId="77777777" w:rsidR="00B211D2" w:rsidRPr="00A8307A" w:rsidRDefault="00B211D2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8307A">
              <w:rPr>
                <w:b/>
                <w:bCs/>
                <w:i/>
                <w:iCs/>
                <w:sz w:val="20"/>
                <w:lang w:val="ro-RO"/>
              </w:rPr>
              <w:t>la liniile 1- 13, Cap Y și liniile 1R - 6R.</w:t>
            </w:r>
          </w:p>
        </w:tc>
      </w:tr>
      <w:tr w:rsidR="00B211D2" w14:paraId="02D747E9" w14:textId="77777777" w:rsidTr="0017470F">
        <w:trPr>
          <w:cantSplit/>
          <w:trHeight w:val="2695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594C44A" w14:textId="77777777" w:rsidR="00B211D2" w:rsidRDefault="00B211D2" w:rsidP="00B211D2">
            <w:pPr>
              <w:numPr>
                <w:ilvl w:val="0"/>
                <w:numId w:val="1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73B0C72" w14:textId="77777777" w:rsidR="00B211D2" w:rsidRDefault="00B211D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F5948C7" w14:textId="77777777" w:rsidR="00B211D2" w:rsidRPr="00CF787F" w:rsidRDefault="00B211D2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F49F28D" w14:textId="77777777" w:rsidR="00B211D2" w:rsidRDefault="00B211D2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Ronaţ Triaj</w:t>
            </w:r>
          </w:p>
          <w:p w14:paraId="62EAF997" w14:textId="77777777" w:rsidR="00B211D2" w:rsidRDefault="00B211D2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Grupa A </w:t>
            </w:r>
          </w:p>
          <w:p w14:paraId="6B76050C" w14:textId="77777777" w:rsidR="00B211D2" w:rsidRDefault="00B211D2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X și Cap Y</w:t>
            </w:r>
          </w:p>
        </w:tc>
        <w:tc>
          <w:tcPr>
            <w:tcW w:w="78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9AC8C7B" w14:textId="77777777" w:rsidR="00B211D2" w:rsidRPr="00447EF5" w:rsidRDefault="00B211D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18"/>
                <w:szCs w:val="18"/>
                <w:lang w:val="ro-RO"/>
              </w:rPr>
            </w:pPr>
            <w:r w:rsidRPr="00447EF5">
              <w:rPr>
                <w:b/>
                <w:bCs/>
                <w:sz w:val="18"/>
                <w:szCs w:val="18"/>
                <w:lang w:val="ro-RO"/>
              </w:rPr>
              <w:t>peste toate apara-tele de cale din stația Ronaţ Triaj</w:t>
            </w:r>
          </w:p>
          <w:p w14:paraId="5B960C8B" w14:textId="77777777" w:rsidR="00B211D2" w:rsidRPr="00465A98" w:rsidRDefault="00B211D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szCs w:val="20"/>
                <w:lang w:val="ro-RO"/>
              </w:rPr>
            </w:pPr>
            <w:r w:rsidRPr="00447EF5">
              <w:rPr>
                <w:b/>
                <w:bCs/>
                <w:sz w:val="18"/>
                <w:szCs w:val="18"/>
                <w:lang w:val="ro-RO"/>
              </w:rPr>
              <w:t>Grupa 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66C23BD" w14:textId="77777777" w:rsidR="00B211D2" w:rsidRPr="00CF787F" w:rsidRDefault="00B211D2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DA3CB13" w14:textId="77777777" w:rsidR="00B211D2" w:rsidRDefault="00B211D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FB26155" w14:textId="77777777" w:rsidR="00B211D2" w:rsidRPr="00984D71" w:rsidRDefault="00B211D2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94CD404" w14:textId="77777777" w:rsidR="00B211D2" w:rsidRDefault="00B211D2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</w:t>
            </w:r>
          </w:p>
          <w:p w14:paraId="436E8B00" w14:textId="77777777" w:rsidR="00B211D2" w:rsidRDefault="00B211D2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la liniile 3 - 8 abătute.</w:t>
            </w:r>
          </w:p>
        </w:tc>
      </w:tr>
      <w:tr w:rsidR="00B211D2" w14:paraId="7CF2F902" w14:textId="77777777" w:rsidTr="0017470F">
        <w:trPr>
          <w:cantSplit/>
          <w:trHeight w:val="804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7EE5F02" w14:textId="77777777" w:rsidR="00B211D2" w:rsidRDefault="00B211D2" w:rsidP="00B211D2">
            <w:pPr>
              <w:numPr>
                <w:ilvl w:val="0"/>
                <w:numId w:val="1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EBF8D65" w14:textId="77777777" w:rsidR="00B211D2" w:rsidRDefault="00B211D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5A038FB" w14:textId="77777777" w:rsidR="00B211D2" w:rsidRPr="00CF787F" w:rsidRDefault="00B211D2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EB6AE20" w14:textId="77777777" w:rsidR="00B211D2" w:rsidRDefault="00B211D2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Ronaţ Triaj</w:t>
            </w:r>
          </w:p>
          <w:p w14:paraId="7143039F" w14:textId="77777777" w:rsidR="00B211D2" w:rsidRDefault="00B211D2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Grupa A</w:t>
            </w:r>
          </w:p>
          <w:p w14:paraId="32EEF0A9" w14:textId="77777777" w:rsidR="00B211D2" w:rsidRDefault="00B211D2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liniile 3 - 8 abătute</w:t>
            </w:r>
          </w:p>
        </w:tc>
        <w:tc>
          <w:tcPr>
            <w:tcW w:w="78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3934DA7" w14:textId="77777777" w:rsidR="00B211D2" w:rsidRPr="00465A98" w:rsidRDefault="00B211D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szCs w:val="20"/>
                <w:lang w:val="ro-RO"/>
              </w:rPr>
            </w:pPr>
            <w:r w:rsidRPr="00465A98">
              <w:rPr>
                <w:b/>
                <w:bCs/>
                <w:sz w:val="20"/>
                <w:szCs w:val="20"/>
                <w:lang w:val="ro-RO"/>
              </w:rPr>
              <w:t>toată 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516B35F" w14:textId="77777777" w:rsidR="00B211D2" w:rsidRDefault="00B211D2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2EC03BA" w14:textId="77777777" w:rsidR="00B211D2" w:rsidRDefault="00B211D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357C399" w14:textId="77777777" w:rsidR="00B211D2" w:rsidRPr="00984D71" w:rsidRDefault="00B211D2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8F793EE" w14:textId="77777777" w:rsidR="00B211D2" w:rsidRDefault="00B211D2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Inclusiv diagonala 2 - 4 Ronaţ Triaj Grupa A.</w:t>
            </w:r>
          </w:p>
        </w:tc>
      </w:tr>
      <w:tr w:rsidR="00B211D2" w14:paraId="666F156A" w14:textId="77777777" w:rsidTr="0017470F">
        <w:trPr>
          <w:cantSplit/>
          <w:trHeight w:val="581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047C2FB" w14:textId="77777777" w:rsidR="00B211D2" w:rsidRDefault="00B211D2" w:rsidP="00B211D2">
            <w:pPr>
              <w:numPr>
                <w:ilvl w:val="0"/>
                <w:numId w:val="1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C0FD766" w14:textId="77777777" w:rsidR="00B211D2" w:rsidRDefault="00B211D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6C73114" w14:textId="77777777" w:rsidR="00B211D2" w:rsidRPr="00CF787F" w:rsidRDefault="00B211D2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2B2C1FA" w14:textId="77777777" w:rsidR="00B211D2" w:rsidRDefault="00B211D2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Ronaţ Triaj</w:t>
            </w:r>
          </w:p>
          <w:p w14:paraId="2EC87B73" w14:textId="77777777" w:rsidR="00B211D2" w:rsidRDefault="00B211D2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Grupa D, Cap Y</w:t>
            </w:r>
          </w:p>
        </w:tc>
        <w:tc>
          <w:tcPr>
            <w:tcW w:w="78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C34A645" w14:textId="77777777" w:rsidR="00B211D2" w:rsidRPr="00465A98" w:rsidRDefault="00B211D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szCs w:val="20"/>
                <w:lang w:val="ro-RO"/>
              </w:rPr>
            </w:pPr>
            <w:r>
              <w:rPr>
                <w:b/>
                <w:bCs/>
                <w:sz w:val="20"/>
                <w:szCs w:val="20"/>
                <w:lang w:val="ro-RO"/>
              </w:rPr>
              <w:t>peste sch. 6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ADB8772" w14:textId="77777777" w:rsidR="00B211D2" w:rsidRDefault="00B211D2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2E80D37" w14:textId="77777777" w:rsidR="00B211D2" w:rsidRDefault="00B211D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B4FA091" w14:textId="77777777" w:rsidR="00B211D2" w:rsidRPr="00984D71" w:rsidRDefault="00B211D2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8CFAD3F" w14:textId="77777777" w:rsidR="00B211D2" w:rsidRDefault="00B211D2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</w:t>
            </w:r>
          </w:p>
          <w:p w14:paraId="3236412C" w14:textId="77777777" w:rsidR="00B211D2" w:rsidRDefault="00B211D2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la linia 3, Cap Y.</w:t>
            </w:r>
          </w:p>
        </w:tc>
      </w:tr>
      <w:tr w:rsidR="00B211D2" w14:paraId="3C5123BC" w14:textId="77777777" w:rsidTr="0017470F">
        <w:trPr>
          <w:cantSplit/>
          <w:trHeight w:val="890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E957AF1" w14:textId="77777777" w:rsidR="00B211D2" w:rsidRDefault="00B211D2" w:rsidP="00B211D2">
            <w:pPr>
              <w:numPr>
                <w:ilvl w:val="0"/>
                <w:numId w:val="1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79A5DEB" w14:textId="77777777" w:rsidR="00B211D2" w:rsidRDefault="00B211D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811EF90" w14:textId="77777777" w:rsidR="00B211D2" w:rsidRPr="00CF787F" w:rsidRDefault="00B211D2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320566E" w14:textId="77777777" w:rsidR="00B211D2" w:rsidRDefault="00B211D2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Ronaţ Triaj</w:t>
            </w:r>
          </w:p>
          <w:p w14:paraId="4AA0A21C" w14:textId="77777777" w:rsidR="00B211D2" w:rsidRDefault="00B211D2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Grupa D, Cap Y</w:t>
            </w:r>
          </w:p>
        </w:tc>
        <w:tc>
          <w:tcPr>
            <w:tcW w:w="78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F77F872" w14:textId="77777777" w:rsidR="00B211D2" w:rsidRPr="00465A98" w:rsidRDefault="00B211D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szCs w:val="20"/>
                <w:lang w:val="ro-RO"/>
              </w:rPr>
            </w:pPr>
            <w:r>
              <w:rPr>
                <w:b/>
                <w:bCs/>
                <w:sz w:val="20"/>
                <w:szCs w:val="20"/>
                <w:lang w:val="ro-RO"/>
              </w:rPr>
              <w:t>peste sch. 12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882F2F4" w14:textId="77777777" w:rsidR="00B211D2" w:rsidRDefault="00B211D2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2AF1D56" w14:textId="77777777" w:rsidR="00B211D2" w:rsidRDefault="00B211D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305238A" w14:textId="77777777" w:rsidR="00B211D2" w:rsidRPr="00984D71" w:rsidRDefault="00B211D2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73140EB" w14:textId="77777777" w:rsidR="00B211D2" w:rsidRDefault="00B211D2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</w:t>
            </w:r>
          </w:p>
          <w:p w14:paraId="679464C4" w14:textId="77777777" w:rsidR="00B211D2" w:rsidRDefault="00B211D2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la linia 4 abătută și </w:t>
            </w:r>
          </w:p>
          <w:p w14:paraId="42EA9489" w14:textId="77777777" w:rsidR="00B211D2" w:rsidRDefault="00B211D2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Ronaț Triaj Grupa A. </w:t>
            </w:r>
          </w:p>
        </w:tc>
      </w:tr>
      <w:tr w:rsidR="00B211D2" w14:paraId="3C9664C2" w14:textId="77777777" w:rsidTr="0017470F">
        <w:trPr>
          <w:cantSplit/>
          <w:trHeight w:val="524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FD4C695" w14:textId="77777777" w:rsidR="00B211D2" w:rsidRDefault="00B211D2" w:rsidP="00B211D2">
            <w:pPr>
              <w:numPr>
                <w:ilvl w:val="0"/>
                <w:numId w:val="1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0D2E917" w14:textId="77777777" w:rsidR="00B211D2" w:rsidRDefault="00B211D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10+400</w:t>
            </w:r>
          </w:p>
          <w:p w14:paraId="66450293" w14:textId="77777777" w:rsidR="00B211D2" w:rsidRDefault="00B211D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12+200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080BEE9" w14:textId="77777777" w:rsidR="00B211D2" w:rsidRPr="00CF787F" w:rsidRDefault="00B211D2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30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628ADA2" w14:textId="77777777" w:rsidR="00B211D2" w:rsidRDefault="00B211D2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Ronaţ Triaj</w:t>
            </w:r>
          </w:p>
          <w:p w14:paraId="419A1A83" w14:textId="77777777" w:rsidR="00B211D2" w:rsidRDefault="00B211D2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Grupa D -  Sânandrei</w:t>
            </w:r>
          </w:p>
        </w:tc>
        <w:tc>
          <w:tcPr>
            <w:tcW w:w="78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FF7DFCB" w14:textId="77777777" w:rsidR="00B211D2" w:rsidRDefault="00B211D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szCs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3513E2B" w14:textId="77777777" w:rsidR="00B211D2" w:rsidRDefault="00B211D2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ECAE625" w14:textId="77777777" w:rsidR="00B211D2" w:rsidRDefault="00B211D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8EBC9EC" w14:textId="77777777" w:rsidR="00B211D2" w:rsidRPr="00984D71" w:rsidRDefault="00B211D2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8AE2A38" w14:textId="77777777" w:rsidR="00B211D2" w:rsidRDefault="00B211D2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Fără inductori.</w:t>
            </w:r>
          </w:p>
        </w:tc>
      </w:tr>
      <w:tr w:rsidR="00B211D2" w14:paraId="50ACB4A8" w14:textId="77777777" w:rsidTr="0017470F">
        <w:trPr>
          <w:cantSplit/>
          <w:trHeight w:val="509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0A44C14" w14:textId="77777777" w:rsidR="00B211D2" w:rsidRDefault="00B211D2" w:rsidP="00B211D2">
            <w:pPr>
              <w:numPr>
                <w:ilvl w:val="0"/>
                <w:numId w:val="1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A0780CB" w14:textId="77777777" w:rsidR="00B211D2" w:rsidRDefault="00B211D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CE4CA62" w14:textId="77777777" w:rsidR="00B211D2" w:rsidRDefault="00B211D2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034D4E3" w14:textId="77777777" w:rsidR="00B211D2" w:rsidRDefault="00B211D2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Sânandrei</w:t>
            </w:r>
          </w:p>
          <w:p w14:paraId="75D7E6A6" w14:textId="77777777" w:rsidR="00B211D2" w:rsidRDefault="00B211D2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Cap </w:t>
            </w:r>
            <w:r>
              <w:rPr>
                <w:b/>
                <w:bCs/>
                <w:sz w:val="20"/>
                <w:lang w:val="en-US"/>
              </w:rPr>
              <w:t>X</w:t>
            </w:r>
          </w:p>
        </w:tc>
        <w:tc>
          <w:tcPr>
            <w:tcW w:w="78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6B85481" w14:textId="77777777" w:rsidR="00B211D2" w:rsidRDefault="00B211D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szCs w:val="20"/>
                <w:lang w:val="ro-RO"/>
              </w:rPr>
            </w:pPr>
            <w:r>
              <w:rPr>
                <w:b/>
                <w:bCs/>
                <w:sz w:val="20"/>
                <w:szCs w:val="20"/>
                <w:lang w:val="ro-RO"/>
              </w:rPr>
              <w:t>peste sch. 15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88ECFC7" w14:textId="77777777" w:rsidR="00B211D2" w:rsidRDefault="00B211D2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9C5C2F6" w14:textId="77777777" w:rsidR="00B211D2" w:rsidRDefault="00B211D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2D51DA6" w14:textId="77777777" w:rsidR="00B211D2" w:rsidRPr="00984D71" w:rsidRDefault="00B211D2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4DF51AD" w14:textId="77777777" w:rsidR="00B211D2" w:rsidRDefault="00B211D2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</w:t>
            </w:r>
          </w:p>
          <w:p w14:paraId="364D5B1A" w14:textId="77777777" w:rsidR="00B211D2" w:rsidRDefault="00B211D2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la linia 2 Cap X.</w:t>
            </w:r>
          </w:p>
        </w:tc>
      </w:tr>
      <w:tr w:rsidR="00B211D2" w14:paraId="3DCDCAD5" w14:textId="77777777" w:rsidTr="0017470F">
        <w:trPr>
          <w:cantSplit/>
          <w:trHeight w:val="904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C9B846D" w14:textId="77777777" w:rsidR="00B211D2" w:rsidRDefault="00B211D2" w:rsidP="00B211D2">
            <w:pPr>
              <w:numPr>
                <w:ilvl w:val="0"/>
                <w:numId w:val="1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533F295" w14:textId="77777777" w:rsidR="00B211D2" w:rsidRDefault="00B211D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4EE25AD" w14:textId="77777777" w:rsidR="00B211D2" w:rsidRPr="00CF787F" w:rsidRDefault="00B211D2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F285F19" w14:textId="77777777" w:rsidR="00B211D2" w:rsidRDefault="00B211D2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Sânandrei</w:t>
            </w:r>
          </w:p>
          <w:p w14:paraId="7AD528A8" w14:textId="77777777" w:rsidR="00B211D2" w:rsidRDefault="00B211D2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Y</w:t>
            </w:r>
          </w:p>
        </w:tc>
        <w:tc>
          <w:tcPr>
            <w:tcW w:w="78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E85A87F" w14:textId="77777777" w:rsidR="00B211D2" w:rsidRPr="00465A98" w:rsidRDefault="00B211D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szCs w:val="20"/>
                <w:lang w:val="ro-RO"/>
              </w:rPr>
            </w:pPr>
            <w:r w:rsidRPr="00465A98">
              <w:rPr>
                <w:b/>
                <w:bCs/>
                <w:sz w:val="20"/>
                <w:szCs w:val="20"/>
                <w:lang w:val="ro-RO"/>
              </w:rPr>
              <w:t xml:space="preserve">peste diag. </w:t>
            </w:r>
          </w:p>
          <w:p w14:paraId="489DE687" w14:textId="77777777" w:rsidR="00B211D2" w:rsidRPr="00465A98" w:rsidRDefault="00B211D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szCs w:val="20"/>
                <w:lang w:val="ro-RO"/>
              </w:rPr>
            </w:pPr>
            <w:r w:rsidRPr="00465A98">
              <w:rPr>
                <w:b/>
                <w:bCs/>
                <w:sz w:val="20"/>
                <w:szCs w:val="20"/>
                <w:lang w:val="ro-RO"/>
              </w:rPr>
              <w:t>6 - 12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CA1B370" w14:textId="77777777" w:rsidR="00B211D2" w:rsidRDefault="00B211D2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26DCD32" w14:textId="77777777" w:rsidR="00B211D2" w:rsidRDefault="00B211D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965B43C" w14:textId="77777777" w:rsidR="00B211D2" w:rsidRPr="00984D71" w:rsidRDefault="00B211D2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DC016B2" w14:textId="77777777" w:rsidR="00B211D2" w:rsidRDefault="00B211D2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</w:t>
            </w:r>
          </w:p>
          <w:p w14:paraId="7D338DA4" w14:textId="77777777" w:rsidR="00B211D2" w:rsidRDefault="00B211D2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la linia 4 abătută. </w:t>
            </w:r>
          </w:p>
        </w:tc>
      </w:tr>
      <w:tr w:rsidR="00B211D2" w14:paraId="0A621343" w14:textId="77777777" w:rsidTr="0017470F">
        <w:trPr>
          <w:cantSplit/>
          <w:trHeight w:val="846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AEB29C5" w14:textId="77777777" w:rsidR="00B211D2" w:rsidRDefault="00B211D2" w:rsidP="00B211D2">
            <w:pPr>
              <w:numPr>
                <w:ilvl w:val="0"/>
                <w:numId w:val="1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AAE1C9E" w14:textId="77777777" w:rsidR="00B211D2" w:rsidRDefault="00B211D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16+050</w:t>
            </w:r>
          </w:p>
          <w:p w14:paraId="148CC021" w14:textId="77777777" w:rsidR="00B211D2" w:rsidRDefault="00B211D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16+100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6B36696" w14:textId="77777777" w:rsidR="00B211D2" w:rsidRDefault="00B211D2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30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B7375F6" w14:textId="77777777" w:rsidR="00B211D2" w:rsidRDefault="00B211D2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Sânandrei -</w:t>
            </w:r>
          </w:p>
          <w:p w14:paraId="778146BD" w14:textId="77777777" w:rsidR="00B211D2" w:rsidRDefault="00B211D2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Băile Calacea</w:t>
            </w:r>
          </w:p>
        </w:tc>
        <w:tc>
          <w:tcPr>
            <w:tcW w:w="78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583C1D6" w14:textId="77777777" w:rsidR="00B211D2" w:rsidRPr="00465A98" w:rsidRDefault="00B211D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szCs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AB00E47" w14:textId="77777777" w:rsidR="00B211D2" w:rsidRDefault="00B211D2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F2083F8" w14:textId="77777777" w:rsidR="00B211D2" w:rsidRDefault="00B211D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D73BA8D" w14:textId="77777777" w:rsidR="00B211D2" w:rsidRPr="00984D71" w:rsidRDefault="00B211D2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BC89DFE" w14:textId="77777777" w:rsidR="00B211D2" w:rsidRDefault="00B211D2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Lucrări Coridor IV.</w:t>
            </w:r>
          </w:p>
        </w:tc>
      </w:tr>
      <w:tr w:rsidR="00B211D2" w14:paraId="7F3F5856" w14:textId="77777777" w:rsidTr="0017470F">
        <w:trPr>
          <w:cantSplit/>
          <w:trHeight w:val="257"/>
          <w:jc w:val="center"/>
        </w:trPr>
        <w:tc>
          <w:tcPr>
            <w:tcW w:w="638" w:type="dxa"/>
            <w:vMerge w:val="restart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F8999B9" w14:textId="77777777" w:rsidR="00B211D2" w:rsidRDefault="00B211D2" w:rsidP="00B211D2">
            <w:pPr>
              <w:numPr>
                <w:ilvl w:val="0"/>
                <w:numId w:val="1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4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CDB4ABE" w14:textId="77777777" w:rsidR="00B211D2" w:rsidRDefault="00B211D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19+700</w:t>
            </w:r>
          </w:p>
          <w:p w14:paraId="53CF0A4D" w14:textId="77777777" w:rsidR="00B211D2" w:rsidRDefault="00B211D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20+600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8CB1D6A" w14:textId="77777777" w:rsidR="00B211D2" w:rsidRDefault="00B211D2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2204" w:type="dxa"/>
            <w:vMerge w:val="restart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334457F" w14:textId="77777777" w:rsidR="00B211D2" w:rsidRDefault="00B211D2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St. Băile Calacea, </w:t>
            </w:r>
            <w:r>
              <w:rPr>
                <w:b/>
                <w:bCs/>
                <w:sz w:val="20"/>
                <w:lang w:val="ro-RO"/>
              </w:rPr>
              <w:br/>
              <w:t>linia 3 directă și Băile Calacea -Orțișoara</w:t>
            </w:r>
          </w:p>
        </w:tc>
        <w:tc>
          <w:tcPr>
            <w:tcW w:w="780" w:type="dxa"/>
            <w:vMerge w:val="restart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75AF8BE" w14:textId="77777777" w:rsidR="00B211D2" w:rsidRPr="00465A98" w:rsidRDefault="00B211D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szCs w:val="20"/>
                <w:lang w:val="ro-RO"/>
              </w:rPr>
            </w:pPr>
          </w:p>
        </w:tc>
        <w:tc>
          <w:tcPr>
            <w:tcW w:w="754" w:type="dxa"/>
            <w:vMerge w:val="restart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8058888" w14:textId="77777777" w:rsidR="00B211D2" w:rsidRDefault="00B211D2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vMerge w:val="restart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753BED3" w14:textId="77777777" w:rsidR="00B211D2" w:rsidRDefault="00B211D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vMerge w:val="restart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2CC4A0B" w14:textId="77777777" w:rsidR="00B211D2" w:rsidRPr="00984D71" w:rsidRDefault="00B211D2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2" w:type="dxa"/>
            <w:vMerge w:val="restart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24153F9" w14:textId="77777777" w:rsidR="00B211D2" w:rsidRDefault="00B211D2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Restricție de viteză semnalizată în trepte</w:t>
            </w:r>
          </w:p>
        </w:tc>
      </w:tr>
      <w:tr w:rsidR="00B211D2" w14:paraId="09C8D33D" w14:textId="77777777" w:rsidTr="0017470F">
        <w:trPr>
          <w:cantSplit/>
          <w:trHeight w:val="874"/>
          <w:jc w:val="center"/>
        </w:trPr>
        <w:tc>
          <w:tcPr>
            <w:tcW w:w="638" w:type="dxa"/>
            <w:vMerge/>
            <w:tcBorders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C2CD620" w14:textId="77777777" w:rsidR="00B211D2" w:rsidRDefault="00B211D2" w:rsidP="00B211D2">
            <w:pPr>
              <w:numPr>
                <w:ilvl w:val="0"/>
                <w:numId w:val="1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4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F1F5F45" w14:textId="77777777" w:rsidR="00B211D2" w:rsidRDefault="00B211D2" w:rsidP="00447EF5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20+600</w:t>
            </w:r>
          </w:p>
          <w:p w14:paraId="1196A526" w14:textId="77777777" w:rsidR="00B211D2" w:rsidRDefault="00B211D2" w:rsidP="00447EF5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22+100</w:t>
            </w:r>
          </w:p>
        </w:tc>
        <w:tc>
          <w:tcPr>
            <w:tcW w:w="754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B4A566E" w14:textId="77777777" w:rsidR="00B211D2" w:rsidRDefault="00B211D2" w:rsidP="00447EF5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30</w:t>
            </w:r>
          </w:p>
        </w:tc>
        <w:tc>
          <w:tcPr>
            <w:tcW w:w="2204" w:type="dxa"/>
            <w:vMerge/>
            <w:tcBorders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DE29992" w14:textId="77777777" w:rsidR="00B211D2" w:rsidRDefault="00B211D2" w:rsidP="00447EF5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80" w:type="dxa"/>
            <w:vMerge/>
            <w:tcBorders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92A4731" w14:textId="77777777" w:rsidR="00B211D2" w:rsidRPr="00465A98" w:rsidRDefault="00B211D2" w:rsidP="00447EF5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szCs w:val="20"/>
                <w:lang w:val="ro-RO"/>
              </w:rPr>
            </w:pPr>
          </w:p>
        </w:tc>
        <w:tc>
          <w:tcPr>
            <w:tcW w:w="754" w:type="dxa"/>
            <w:vMerge/>
            <w:tcBorders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5F9CB6A" w14:textId="77777777" w:rsidR="00B211D2" w:rsidRDefault="00B211D2" w:rsidP="00447EF5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vMerge/>
            <w:tcBorders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AFD6637" w14:textId="77777777" w:rsidR="00B211D2" w:rsidRDefault="00B211D2" w:rsidP="00447EF5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vMerge/>
            <w:tcBorders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6473B79" w14:textId="77777777" w:rsidR="00B211D2" w:rsidRPr="00984D71" w:rsidRDefault="00B211D2" w:rsidP="00447EF5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2" w:type="dxa"/>
            <w:vMerge/>
            <w:tcBorders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5C17596" w14:textId="77777777" w:rsidR="00B211D2" w:rsidRDefault="00B211D2" w:rsidP="00447EF5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</w:p>
        </w:tc>
      </w:tr>
      <w:tr w:rsidR="00B211D2" w14:paraId="2B8B2AAF" w14:textId="77777777" w:rsidTr="0017470F">
        <w:trPr>
          <w:cantSplit/>
          <w:trHeight w:val="846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85C732B" w14:textId="77777777" w:rsidR="00B211D2" w:rsidRDefault="00B211D2" w:rsidP="00B211D2">
            <w:pPr>
              <w:numPr>
                <w:ilvl w:val="0"/>
                <w:numId w:val="1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DBB38AD" w14:textId="77777777" w:rsidR="00B211D2" w:rsidRDefault="00B211D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27A08A8" w14:textId="77777777" w:rsidR="00B211D2" w:rsidRPr="00CF787F" w:rsidRDefault="00B211D2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EAAFDA1" w14:textId="77777777" w:rsidR="00B211D2" w:rsidRDefault="00B211D2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Băile Calacea</w:t>
            </w:r>
          </w:p>
        </w:tc>
        <w:tc>
          <w:tcPr>
            <w:tcW w:w="78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0D0F936" w14:textId="77777777" w:rsidR="00B211D2" w:rsidRPr="00465A98" w:rsidRDefault="00B211D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szCs w:val="20"/>
                <w:lang w:val="ro-RO"/>
              </w:rPr>
            </w:pPr>
            <w:r>
              <w:rPr>
                <w:b/>
                <w:bCs/>
                <w:sz w:val="20"/>
                <w:szCs w:val="20"/>
                <w:lang w:val="ro-RO"/>
              </w:rPr>
              <w:t>peste sch. 9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BF5397F" w14:textId="77777777" w:rsidR="00B211D2" w:rsidRDefault="00B211D2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9ABB5C6" w14:textId="77777777" w:rsidR="00B211D2" w:rsidRDefault="00B211D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B693CE2" w14:textId="77777777" w:rsidR="00B211D2" w:rsidRPr="00984D71" w:rsidRDefault="00B211D2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F51564F" w14:textId="77777777" w:rsidR="00B211D2" w:rsidRDefault="00B211D2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</w:t>
            </w:r>
          </w:p>
          <w:p w14:paraId="4E68F4FB" w14:textId="77777777" w:rsidR="00B211D2" w:rsidRDefault="00B211D2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la linia 2 abătută Cap X.</w:t>
            </w:r>
          </w:p>
        </w:tc>
      </w:tr>
      <w:tr w:rsidR="00B211D2" w14:paraId="74A8B9C9" w14:textId="77777777" w:rsidTr="0017470F">
        <w:trPr>
          <w:cantSplit/>
          <w:trHeight w:val="846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4F14BD3" w14:textId="77777777" w:rsidR="00B211D2" w:rsidRDefault="00B211D2" w:rsidP="00B211D2">
            <w:pPr>
              <w:numPr>
                <w:ilvl w:val="0"/>
                <w:numId w:val="1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7F6A5BD" w14:textId="77777777" w:rsidR="00B211D2" w:rsidRDefault="00B211D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C40ED19" w14:textId="77777777" w:rsidR="00B211D2" w:rsidRPr="00CF787F" w:rsidRDefault="00B211D2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1D49CB8" w14:textId="77777777" w:rsidR="00B211D2" w:rsidRDefault="00B211D2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Băile Calacea</w:t>
            </w:r>
          </w:p>
          <w:p w14:paraId="548D0101" w14:textId="77777777" w:rsidR="00B211D2" w:rsidRDefault="00B211D2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Y</w:t>
            </w:r>
          </w:p>
        </w:tc>
        <w:tc>
          <w:tcPr>
            <w:tcW w:w="78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06C6C1E" w14:textId="77777777" w:rsidR="00B211D2" w:rsidRPr="00465A98" w:rsidRDefault="00B211D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szCs w:val="20"/>
                <w:lang w:val="ro-RO"/>
              </w:rPr>
            </w:pPr>
            <w:r w:rsidRPr="00465A98">
              <w:rPr>
                <w:b/>
                <w:bCs/>
                <w:sz w:val="20"/>
                <w:szCs w:val="20"/>
                <w:lang w:val="ro-RO"/>
              </w:rPr>
              <w:t xml:space="preserve">peste diag. </w:t>
            </w:r>
          </w:p>
          <w:p w14:paraId="1A7C82D5" w14:textId="77777777" w:rsidR="00B211D2" w:rsidRPr="00465A98" w:rsidRDefault="00B211D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szCs w:val="20"/>
                <w:lang w:val="ro-RO"/>
              </w:rPr>
            </w:pPr>
            <w:r w:rsidRPr="00465A98">
              <w:rPr>
                <w:b/>
                <w:bCs/>
                <w:sz w:val="20"/>
                <w:szCs w:val="20"/>
                <w:lang w:val="ro-RO"/>
              </w:rPr>
              <w:t>4 - 12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5B3E73E" w14:textId="77777777" w:rsidR="00B211D2" w:rsidRDefault="00B211D2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1BB0266" w14:textId="77777777" w:rsidR="00B211D2" w:rsidRDefault="00B211D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E57EAD5" w14:textId="77777777" w:rsidR="00B211D2" w:rsidRPr="00984D71" w:rsidRDefault="00B211D2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DD8B6CF" w14:textId="77777777" w:rsidR="00B211D2" w:rsidRDefault="00B211D2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</w:t>
            </w:r>
          </w:p>
          <w:p w14:paraId="5DE9FD56" w14:textId="77777777" w:rsidR="00B211D2" w:rsidRDefault="00B211D2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la linia 2 abătută.</w:t>
            </w:r>
          </w:p>
        </w:tc>
      </w:tr>
      <w:tr w:rsidR="00B211D2" w14:paraId="141A4B94" w14:textId="77777777" w:rsidTr="0017470F">
        <w:trPr>
          <w:cantSplit/>
          <w:trHeight w:val="1172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7EC434B" w14:textId="77777777" w:rsidR="00B211D2" w:rsidRDefault="00B211D2" w:rsidP="00B211D2">
            <w:pPr>
              <w:numPr>
                <w:ilvl w:val="0"/>
                <w:numId w:val="1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DDE3DAF" w14:textId="77777777" w:rsidR="00B211D2" w:rsidRDefault="00B211D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25+100</w:t>
            </w:r>
          </w:p>
          <w:p w14:paraId="21F12736" w14:textId="77777777" w:rsidR="00B211D2" w:rsidRDefault="00B211D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27+000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B7A04C8" w14:textId="77777777" w:rsidR="00B211D2" w:rsidRPr="00CF787F" w:rsidRDefault="00B211D2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30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3162F0B" w14:textId="77777777" w:rsidR="00B211D2" w:rsidRDefault="00B211D2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Băile Calacea -Orțișoara și </w:t>
            </w:r>
          </w:p>
          <w:p w14:paraId="1517904A" w14:textId="77777777" w:rsidR="00B211D2" w:rsidRDefault="00B211D2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Orțișoara</w:t>
            </w:r>
          </w:p>
          <w:p w14:paraId="440731D0" w14:textId="77777777" w:rsidR="00B211D2" w:rsidRDefault="00B211D2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 2 directă</w:t>
            </w:r>
          </w:p>
        </w:tc>
        <w:tc>
          <w:tcPr>
            <w:tcW w:w="780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30EC49D" w14:textId="77777777" w:rsidR="00B211D2" w:rsidRPr="00465A98" w:rsidRDefault="00B211D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szCs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899A2E3" w14:textId="77777777" w:rsidR="00B211D2" w:rsidRDefault="00B211D2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90AAEDD" w14:textId="77777777" w:rsidR="00B211D2" w:rsidRDefault="00B211D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9E32A4E" w14:textId="77777777" w:rsidR="00B211D2" w:rsidRPr="00984D71" w:rsidRDefault="00B211D2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ADAB9E4" w14:textId="77777777" w:rsidR="00B211D2" w:rsidRDefault="00B211D2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Lucrări Coridor IV. </w:t>
            </w:r>
            <w:r>
              <w:rPr>
                <w:b/>
                <w:bCs/>
                <w:i/>
                <w:iCs/>
                <w:sz w:val="20"/>
                <w:lang w:val="ro-RO"/>
              </w:rPr>
              <w:br/>
              <w:t>Podețe provizorii.</w:t>
            </w:r>
          </w:p>
        </w:tc>
      </w:tr>
      <w:tr w:rsidR="00B211D2" w14:paraId="1E9E1CAD" w14:textId="77777777" w:rsidTr="0017470F">
        <w:trPr>
          <w:cantSplit/>
          <w:trHeight w:val="1172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FD227E2" w14:textId="77777777" w:rsidR="00B211D2" w:rsidRDefault="00B211D2" w:rsidP="00B211D2">
            <w:pPr>
              <w:numPr>
                <w:ilvl w:val="0"/>
                <w:numId w:val="1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C50EF01" w14:textId="77777777" w:rsidR="00B211D2" w:rsidRDefault="00B211D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7EDD466" w14:textId="77777777" w:rsidR="00B211D2" w:rsidRDefault="00B211D2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9FA417E" w14:textId="77777777" w:rsidR="00B211D2" w:rsidRDefault="00B211D2" w:rsidP="0017470F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Orțișoara</w:t>
            </w:r>
          </w:p>
          <w:p w14:paraId="70AF62F3" w14:textId="77777777" w:rsidR="00B211D2" w:rsidRDefault="00B211D2" w:rsidP="0017470F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 4 abătută</w:t>
            </w:r>
          </w:p>
        </w:tc>
        <w:tc>
          <w:tcPr>
            <w:tcW w:w="780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373FEDD" w14:textId="77777777" w:rsidR="00B211D2" w:rsidRDefault="00B211D2" w:rsidP="0017470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szCs w:val="20"/>
                <w:lang w:val="ro-RO"/>
              </w:rPr>
            </w:pPr>
            <w:r>
              <w:rPr>
                <w:b/>
                <w:bCs/>
                <w:sz w:val="20"/>
                <w:szCs w:val="20"/>
                <w:lang w:val="ro-RO"/>
              </w:rPr>
              <w:t>între</w:t>
            </w:r>
          </w:p>
          <w:p w14:paraId="64051E0E" w14:textId="77777777" w:rsidR="00B211D2" w:rsidRPr="0017470F" w:rsidRDefault="00B211D2" w:rsidP="0017470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szCs w:val="20"/>
                <w:lang w:val="ro-RO"/>
              </w:rPr>
              <w:t xml:space="preserve">sch. 11 și Ax </w:t>
            </w:r>
            <w:r>
              <w:rPr>
                <w:b/>
                <w:bCs/>
                <w:sz w:val="20"/>
                <w:lang w:val="ro-RO"/>
              </w:rPr>
              <w:t>Stație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35EDAA6" w14:textId="77777777" w:rsidR="00B211D2" w:rsidRDefault="00B211D2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8F6EACB" w14:textId="77777777" w:rsidR="00B211D2" w:rsidRDefault="00B211D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39A5B72" w14:textId="77777777" w:rsidR="00B211D2" w:rsidRPr="00984D71" w:rsidRDefault="00B211D2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3B2D4E5" w14:textId="77777777" w:rsidR="00B211D2" w:rsidRDefault="00B211D2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</w:p>
        </w:tc>
      </w:tr>
      <w:tr w:rsidR="00B211D2" w14:paraId="07592969" w14:textId="77777777" w:rsidTr="0017470F">
        <w:trPr>
          <w:cantSplit/>
          <w:trHeight w:val="846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2BED744" w14:textId="77777777" w:rsidR="00B211D2" w:rsidRDefault="00B211D2" w:rsidP="00B211D2">
            <w:pPr>
              <w:numPr>
                <w:ilvl w:val="0"/>
                <w:numId w:val="1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E550AF1" w14:textId="77777777" w:rsidR="00B211D2" w:rsidRDefault="00B211D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F91A513" w14:textId="77777777" w:rsidR="00B211D2" w:rsidRPr="00CF787F" w:rsidRDefault="00B211D2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176CED4" w14:textId="77777777" w:rsidR="00B211D2" w:rsidRDefault="00B211D2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Orțișoara</w:t>
            </w:r>
          </w:p>
          <w:p w14:paraId="15E9577C" w14:textId="77777777" w:rsidR="00B211D2" w:rsidRDefault="00B211D2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X</w:t>
            </w:r>
          </w:p>
        </w:tc>
        <w:tc>
          <w:tcPr>
            <w:tcW w:w="78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3CDF9ED" w14:textId="77777777" w:rsidR="00B211D2" w:rsidRPr="00465A98" w:rsidRDefault="00B211D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szCs w:val="20"/>
                <w:lang w:val="ro-RO"/>
              </w:rPr>
            </w:pPr>
            <w:r w:rsidRPr="00465A98">
              <w:rPr>
                <w:b/>
                <w:bCs/>
                <w:sz w:val="20"/>
                <w:szCs w:val="20"/>
                <w:lang w:val="ro-RO"/>
              </w:rPr>
              <w:t xml:space="preserve">peste sch. </w:t>
            </w:r>
          </w:p>
          <w:p w14:paraId="7FF9D6AE" w14:textId="77777777" w:rsidR="00B211D2" w:rsidRPr="00465A98" w:rsidRDefault="00B211D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szCs w:val="20"/>
                <w:lang w:val="ro-RO"/>
              </w:rPr>
            </w:pPr>
            <w:r w:rsidRPr="00465A98">
              <w:rPr>
                <w:b/>
                <w:bCs/>
                <w:sz w:val="20"/>
                <w:szCs w:val="20"/>
                <w:lang w:val="ro-RO"/>
              </w:rPr>
              <w:t>9 și 11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EADCC65" w14:textId="77777777" w:rsidR="00B211D2" w:rsidRDefault="00B211D2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C8709D8" w14:textId="77777777" w:rsidR="00B211D2" w:rsidRDefault="00B211D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391846D" w14:textId="77777777" w:rsidR="00B211D2" w:rsidRPr="00984D71" w:rsidRDefault="00B211D2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0922516" w14:textId="77777777" w:rsidR="00B211D2" w:rsidRDefault="00B211D2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</w:t>
            </w:r>
          </w:p>
          <w:p w14:paraId="41A58E84" w14:textId="77777777" w:rsidR="00B211D2" w:rsidRDefault="00B211D2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la liniile 3 - 5 Cap X.</w:t>
            </w:r>
          </w:p>
        </w:tc>
      </w:tr>
      <w:tr w:rsidR="00B211D2" w14:paraId="6E32EA12" w14:textId="77777777" w:rsidTr="0017470F">
        <w:trPr>
          <w:cantSplit/>
          <w:trHeight w:val="846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2965141" w14:textId="77777777" w:rsidR="00B211D2" w:rsidRDefault="00B211D2" w:rsidP="00B211D2">
            <w:pPr>
              <w:numPr>
                <w:ilvl w:val="0"/>
                <w:numId w:val="1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BB7CF40" w14:textId="77777777" w:rsidR="00B211D2" w:rsidRDefault="00B211D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596C3A3" w14:textId="77777777" w:rsidR="00B211D2" w:rsidRPr="00CF787F" w:rsidRDefault="00B211D2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3DC1895" w14:textId="77777777" w:rsidR="00B211D2" w:rsidRDefault="00B211D2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Orțișoara</w:t>
            </w:r>
          </w:p>
          <w:p w14:paraId="5DA7FA32" w14:textId="77777777" w:rsidR="00B211D2" w:rsidRDefault="00B211D2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Y</w:t>
            </w:r>
          </w:p>
        </w:tc>
        <w:tc>
          <w:tcPr>
            <w:tcW w:w="78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03649ED" w14:textId="77777777" w:rsidR="00B211D2" w:rsidRPr="00465A98" w:rsidRDefault="00B211D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szCs w:val="20"/>
                <w:lang w:val="ro-RO"/>
              </w:rPr>
            </w:pPr>
            <w:r w:rsidRPr="00465A98">
              <w:rPr>
                <w:b/>
                <w:bCs/>
                <w:sz w:val="20"/>
                <w:szCs w:val="20"/>
                <w:lang w:val="ro-RO"/>
              </w:rPr>
              <w:t>peste sch. 10</w:t>
            </w:r>
            <w:r>
              <w:rPr>
                <w:b/>
                <w:bCs/>
                <w:sz w:val="20"/>
                <w:szCs w:val="20"/>
                <w:lang w:val="ro-RO"/>
              </w:rPr>
              <w:t xml:space="preserve"> și 14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DBEC2F2" w14:textId="77777777" w:rsidR="00B211D2" w:rsidRDefault="00B211D2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A497A14" w14:textId="77777777" w:rsidR="00B211D2" w:rsidRDefault="00B211D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FDD4C00" w14:textId="77777777" w:rsidR="00B211D2" w:rsidRPr="00984D71" w:rsidRDefault="00B211D2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7B963B6" w14:textId="77777777" w:rsidR="00B211D2" w:rsidRDefault="00B211D2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Afectează intrări - ieşiri la liniile 3 și 4 abătute, Cap Y.</w:t>
            </w:r>
          </w:p>
        </w:tc>
      </w:tr>
      <w:tr w:rsidR="00B211D2" w14:paraId="5CB93309" w14:textId="77777777" w:rsidTr="0017470F">
        <w:trPr>
          <w:cantSplit/>
          <w:trHeight w:val="542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24AB425" w14:textId="77777777" w:rsidR="00B211D2" w:rsidRDefault="00B211D2" w:rsidP="00B211D2">
            <w:pPr>
              <w:numPr>
                <w:ilvl w:val="0"/>
                <w:numId w:val="1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6EDAFCD" w14:textId="77777777" w:rsidR="00B211D2" w:rsidRDefault="00B211D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31+250</w:t>
            </w:r>
          </w:p>
          <w:p w14:paraId="177E4CCD" w14:textId="77777777" w:rsidR="00B211D2" w:rsidRDefault="00B211D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34+700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3551BBA" w14:textId="77777777" w:rsidR="00B211D2" w:rsidRDefault="00B211D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30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315A4CE" w14:textId="77777777" w:rsidR="00B211D2" w:rsidRDefault="00B211D2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Orțișoara - </w:t>
            </w:r>
          </w:p>
          <w:p w14:paraId="006064CE" w14:textId="77777777" w:rsidR="00B211D2" w:rsidRDefault="00B211D2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Vinga, St. Vinga</w:t>
            </w:r>
          </w:p>
          <w:p w14:paraId="0D07F0E1" w14:textId="77777777" w:rsidR="00B211D2" w:rsidRDefault="00B211D2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linia 2 directă </w:t>
            </w:r>
            <w:r>
              <w:rPr>
                <w:b/>
                <w:bCs/>
                <w:sz w:val="20"/>
                <w:lang w:val="ro-RO"/>
              </w:rPr>
              <w:br/>
              <w:t>și Vinga - Șag</w:t>
            </w:r>
          </w:p>
        </w:tc>
        <w:tc>
          <w:tcPr>
            <w:tcW w:w="780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4B0AA81" w14:textId="77777777" w:rsidR="00B211D2" w:rsidRPr="00465A98" w:rsidRDefault="00B211D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szCs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889D2A7" w14:textId="77777777" w:rsidR="00B211D2" w:rsidRDefault="00B211D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A62F2F1" w14:textId="77777777" w:rsidR="00B211D2" w:rsidRDefault="00B211D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10EC2D0" w14:textId="77777777" w:rsidR="00B211D2" w:rsidRPr="00984D71" w:rsidRDefault="00B211D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E5463CB" w14:textId="77777777" w:rsidR="00B211D2" w:rsidRDefault="00B211D2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Fără inductori. </w:t>
            </w:r>
          </w:p>
          <w:p w14:paraId="268523C0" w14:textId="77777777" w:rsidR="00B211D2" w:rsidRDefault="00B211D2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</w:p>
        </w:tc>
      </w:tr>
      <w:tr w:rsidR="00B211D2" w14:paraId="65ECA158" w14:textId="77777777" w:rsidTr="0017470F">
        <w:trPr>
          <w:cantSplit/>
          <w:trHeight w:val="430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7E7BDE4" w14:textId="77777777" w:rsidR="00B211D2" w:rsidRDefault="00B211D2" w:rsidP="00B211D2">
            <w:pPr>
              <w:numPr>
                <w:ilvl w:val="0"/>
                <w:numId w:val="1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06CBF47" w14:textId="77777777" w:rsidR="00B211D2" w:rsidRDefault="00B211D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6F2CC68" w14:textId="77777777" w:rsidR="00B211D2" w:rsidRDefault="00B211D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B985B71" w14:textId="77777777" w:rsidR="00B211D2" w:rsidRDefault="00B211D2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Șag Cap X</w:t>
            </w:r>
          </w:p>
        </w:tc>
        <w:tc>
          <w:tcPr>
            <w:tcW w:w="78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EF8D798" w14:textId="77777777" w:rsidR="00B211D2" w:rsidRDefault="00B211D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szCs w:val="20"/>
                <w:lang w:val="ro-RO"/>
              </w:rPr>
            </w:pPr>
            <w:r>
              <w:rPr>
                <w:b/>
                <w:bCs/>
                <w:sz w:val="20"/>
                <w:szCs w:val="20"/>
                <w:lang w:val="ro-RO"/>
              </w:rPr>
              <w:t>peste sch 9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B739804" w14:textId="77777777" w:rsidR="00B211D2" w:rsidRDefault="00B211D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C9BBB54" w14:textId="77777777" w:rsidR="00B211D2" w:rsidRDefault="00B211D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D6E5252" w14:textId="77777777" w:rsidR="00B211D2" w:rsidRPr="00984D71" w:rsidRDefault="00B211D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C58CE3C" w14:textId="77777777" w:rsidR="00B211D2" w:rsidRDefault="00B211D2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Afectează intrări - ieşiri la liniile 1 și 2 Cap X.</w:t>
            </w:r>
          </w:p>
        </w:tc>
      </w:tr>
      <w:tr w:rsidR="00B211D2" w14:paraId="546B36AF" w14:textId="77777777" w:rsidTr="0017470F">
        <w:trPr>
          <w:cantSplit/>
          <w:trHeight w:val="430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1F6AD19" w14:textId="77777777" w:rsidR="00B211D2" w:rsidRDefault="00B211D2" w:rsidP="00B211D2">
            <w:pPr>
              <w:numPr>
                <w:ilvl w:val="0"/>
                <w:numId w:val="1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F5B62C9" w14:textId="77777777" w:rsidR="00B211D2" w:rsidRDefault="00B211D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FE99687" w14:textId="77777777" w:rsidR="00B211D2" w:rsidRDefault="00B211D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F40AD42" w14:textId="77777777" w:rsidR="00B211D2" w:rsidRDefault="00B211D2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Șag Cap X</w:t>
            </w:r>
          </w:p>
        </w:tc>
        <w:tc>
          <w:tcPr>
            <w:tcW w:w="78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F438C41" w14:textId="77777777" w:rsidR="00B211D2" w:rsidRDefault="00B211D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szCs w:val="20"/>
                <w:lang w:val="ro-RO"/>
              </w:rPr>
            </w:pPr>
            <w:r>
              <w:rPr>
                <w:b/>
                <w:bCs/>
                <w:sz w:val="20"/>
                <w:szCs w:val="20"/>
                <w:lang w:val="ro-RO"/>
              </w:rPr>
              <w:t>peste sch 11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D6853D6" w14:textId="77777777" w:rsidR="00B211D2" w:rsidRDefault="00B211D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664F164" w14:textId="77777777" w:rsidR="00B211D2" w:rsidRDefault="00B211D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98D4918" w14:textId="77777777" w:rsidR="00B211D2" w:rsidRPr="00984D71" w:rsidRDefault="00B211D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C39E74C" w14:textId="77777777" w:rsidR="00B211D2" w:rsidRDefault="00B211D2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Afectează intrări - ieşiri la linia 4 Cap X.</w:t>
            </w:r>
          </w:p>
        </w:tc>
      </w:tr>
      <w:tr w:rsidR="00B211D2" w14:paraId="2450A6CE" w14:textId="77777777" w:rsidTr="0017470F">
        <w:trPr>
          <w:cantSplit/>
          <w:trHeight w:val="430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01DBCF4" w14:textId="77777777" w:rsidR="00B211D2" w:rsidRDefault="00B211D2" w:rsidP="00B211D2">
            <w:pPr>
              <w:numPr>
                <w:ilvl w:val="0"/>
                <w:numId w:val="1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FE6AD43" w14:textId="77777777" w:rsidR="00B211D2" w:rsidRDefault="00B211D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F91CE43" w14:textId="77777777" w:rsidR="00B211D2" w:rsidRDefault="00B211D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7A2C1F9" w14:textId="77777777" w:rsidR="00B211D2" w:rsidRDefault="00B211D2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Șag Cap Y</w:t>
            </w:r>
          </w:p>
        </w:tc>
        <w:tc>
          <w:tcPr>
            <w:tcW w:w="78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9F83AEF" w14:textId="77777777" w:rsidR="00B211D2" w:rsidRDefault="00B211D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szCs w:val="20"/>
                <w:lang w:val="ro-RO"/>
              </w:rPr>
            </w:pPr>
            <w:r>
              <w:rPr>
                <w:b/>
                <w:bCs/>
                <w:sz w:val="20"/>
                <w:szCs w:val="20"/>
                <w:lang w:val="ro-RO"/>
              </w:rPr>
              <w:t>peste sch 10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2F9B59F" w14:textId="77777777" w:rsidR="00B211D2" w:rsidRDefault="00B211D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0B96396" w14:textId="77777777" w:rsidR="00B211D2" w:rsidRDefault="00B211D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32E4EA1" w14:textId="77777777" w:rsidR="00B211D2" w:rsidRPr="00984D71" w:rsidRDefault="00B211D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28B47DD" w14:textId="77777777" w:rsidR="00B211D2" w:rsidRDefault="00B211D2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Afectează intrări - ieşiri la liniile 1 și 2 Cap Y.</w:t>
            </w:r>
          </w:p>
        </w:tc>
      </w:tr>
      <w:tr w:rsidR="00B211D2" w14:paraId="05207575" w14:textId="77777777" w:rsidTr="0017470F">
        <w:trPr>
          <w:cantSplit/>
          <w:trHeight w:val="430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51BE52F" w14:textId="77777777" w:rsidR="00B211D2" w:rsidRDefault="00B211D2" w:rsidP="00B211D2">
            <w:pPr>
              <w:numPr>
                <w:ilvl w:val="0"/>
                <w:numId w:val="1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A340654" w14:textId="77777777" w:rsidR="00B211D2" w:rsidRDefault="00B211D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8E39E95" w14:textId="77777777" w:rsidR="00B211D2" w:rsidRDefault="00B211D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F477A57" w14:textId="77777777" w:rsidR="00B211D2" w:rsidRDefault="00B211D2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St. Valea Viilor </w:t>
            </w:r>
          </w:p>
          <w:p w14:paraId="242D4EFF" w14:textId="77777777" w:rsidR="00B211D2" w:rsidRDefault="00B211D2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 1 abătută</w:t>
            </w:r>
          </w:p>
        </w:tc>
        <w:tc>
          <w:tcPr>
            <w:tcW w:w="78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93C5BFC" w14:textId="77777777" w:rsidR="00B211D2" w:rsidRPr="00465A98" w:rsidRDefault="00B211D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szCs w:val="20"/>
                <w:lang w:val="ro-RO"/>
              </w:rPr>
            </w:pPr>
            <w:r>
              <w:rPr>
                <w:b/>
                <w:bCs/>
                <w:sz w:val="20"/>
                <w:szCs w:val="20"/>
                <w:lang w:val="ro-RO"/>
              </w:rPr>
              <w:t>toată 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BA1BA1A" w14:textId="77777777" w:rsidR="00B211D2" w:rsidRDefault="00B211D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66D2C1F" w14:textId="77777777" w:rsidR="00B211D2" w:rsidRDefault="00B211D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5426F56" w14:textId="77777777" w:rsidR="00B211D2" w:rsidRPr="00984D71" w:rsidRDefault="00B211D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0B61A6C" w14:textId="77777777" w:rsidR="00B211D2" w:rsidRDefault="00B211D2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</w:p>
        </w:tc>
      </w:tr>
      <w:tr w:rsidR="00B211D2" w14:paraId="4F973B93" w14:textId="77777777" w:rsidTr="0017470F">
        <w:trPr>
          <w:cantSplit/>
          <w:trHeight w:val="430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946C346" w14:textId="77777777" w:rsidR="00B211D2" w:rsidRDefault="00B211D2" w:rsidP="00B211D2">
            <w:pPr>
              <w:numPr>
                <w:ilvl w:val="0"/>
                <w:numId w:val="1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ABE2FFE" w14:textId="77777777" w:rsidR="00B211D2" w:rsidRDefault="00B211D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D43FBC4" w14:textId="77777777" w:rsidR="00B211D2" w:rsidRDefault="00B211D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41E5589" w14:textId="77777777" w:rsidR="00B211D2" w:rsidRDefault="00B211D2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Valea Viilor</w:t>
            </w:r>
          </w:p>
          <w:p w14:paraId="3AC43F9D" w14:textId="77777777" w:rsidR="00B211D2" w:rsidRDefault="00B211D2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Y</w:t>
            </w:r>
          </w:p>
        </w:tc>
        <w:tc>
          <w:tcPr>
            <w:tcW w:w="78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5C93185" w14:textId="77777777" w:rsidR="00B211D2" w:rsidRDefault="00B211D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szCs w:val="20"/>
                <w:lang w:val="ro-RO"/>
              </w:rPr>
            </w:pPr>
            <w:r>
              <w:rPr>
                <w:b/>
                <w:bCs/>
                <w:sz w:val="20"/>
                <w:szCs w:val="20"/>
                <w:lang w:val="ro-RO"/>
              </w:rPr>
              <w:t>peste sch. 12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27D79BB" w14:textId="77777777" w:rsidR="00B211D2" w:rsidRDefault="00B211D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2B3E08A" w14:textId="77777777" w:rsidR="00B211D2" w:rsidRDefault="00B211D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9B9CD4C" w14:textId="77777777" w:rsidR="00B211D2" w:rsidRPr="00984D71" w:rsidRDefault="00B211D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805BB2B" w14:textId="77777777" w:rsidR="00B211D2" w:rsidRDefault="00B211D2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</w:t>
            </w:r>
          </w:p>
          <w:p w14:paraId="0EEA5A4F" w14:textId="77777777" w:rsidR="00B211D2" w:rsidRDefault="00B211D2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la linia 3 Cap Y.</w:t>
            </w:r>
          </w:p>
        </w:tc>
      </w:tr>
      <w:tr w:rsidR="00B211D2" w14:paraId="6A814DCD" w14:textId="77777777" w:rsidTr="0017470F">
        <w:trPr>
          <w:cantSplit/>
          <w:trHeight w:val="430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7D55D0D" w14:textId="77777777" w:rsidR="00B211D2" w:rsidRDefault="00B211D2" w:rsidP="00B211D2">
            <w:pPr>
              <w:numPr>
                <w:ilvl w:val="0"/>
                <w:numId w:val="1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F5FB614" w14:textId="77777777" w:rsidR="00B211D2" w:rsidRDefault="00B211D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5D90EEF" w14:textId="77777777" w:rsidR="00B211D2" w:rsidRDefault="00B211D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31EAF5C" w14:textId="77777777" w:rsidR="00B211D2" w:rsidRDefault="00B211D2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Aradu Nou</w:t>
            </w:r>
          </w:p>
          <w:p w14:paraId="1B3A094E" w14:textId="77777777" w:rsidR="00B211D2" w:rsidRDefault="00B211D2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X</w:t>
            </w:r>
          </w:p>
        </w:tc>
        <w:tc>
          <w:tcPr>
            <w:tcW w:w="78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C83C79C" w14:textId="77777777" w:rsidR="00B211D2" w:rsidRDefault="00B211D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szCs w:val="20"/>
                <w:lang w:val="ro-RO"/>
              </w:rPr>
            </w:pPr>
            <w:r>
              <w:rPr>
                <w:b/>
                <w:bCs/>
                <w:sz w:val="20"/>
                <w:szCs w:val="20"/>
                <w:lang w:val="ro-RO"/>
              </w:rPr>
              <w:t>peste sch. 19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68D7016" w14:textId="77777777" w:rsidR="00B211D2" w:rsidRDefault="00B211D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B11A93F" w14:textId="77777777" w:rsidR="00B211D2" w:rsidRDefault="00B211D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F96CAFF" w14:textId="77777777" w:rsidR="00B211D2" w:rsidRPr="00984D71" w:rsidRDefault="00B211D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6F6953F" w14:textId="77777777" w:rsidR="00B211D2" w:rsidRDefault="00B211D2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</w:t>
            </w:r>
          </w:p>
          <w:p w14:paraId="3CC8480F" w14:textId="77777777" w:rsidR="00B211D2" w:rsidRDefault="00B211D2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la liniile 5 și 6 Cap X.</w:t>
            </w:r>
          </w:p>
        </w:tc>
      </w:tr>
      <w:tr w:rsidR="00B211D2" w14:paraId="343D4DA9" w14:textId="77777777" w:rsidTr="0017470F">
        <w:trPr>
          <w:cantSplit/>
          <w:trHeight w:val="430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D928FF4" w14:textId="77777777" w:rsidR="00B211D2" w:rsidRDefault="00B211D2" w:rsidP="00B211D2">
            <w:pPr>
              <w:numPr>
                <w:ilvl w:val="0"/>
                <w:numId w:val="1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AA985B6" w14:textId="77777777" w:rsidR="00B211D2" w:rsidRDefault="00B211D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47BA3E8" w14:textId="77777777" w:rsidR="00B211D2" w:rsidRDefault="00B211D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64BE0D0" w14:textId="77777777" w:rsidR="00B211D2" w:rsidRDefault="00B211D2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Aradu Nou</w:t>
            </w:r>
          </w:p>
          <w:p w14:paraId="47FC43C2" w14:textId="77777777" w:rsidR="00B211D2" w:rsidRDefault="00B211D2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X</w:t>
            </w:r>
          </w:p>
        </w:tc>
        <w:tc>
          <w:tcPr>
            <w:tcW w:w="78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3C04C28" w14:textId="77777777" w:rsidR="00B211D2" w:rsidRDefault="00B211D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szCs w:val="20"/>
                <w:lang w:val="ro-RO"/>
              </w:rPr>
            </w:pPr>
            <w:r>
              <w:rPr>
                <w:b/>
                <w:bCs/>
                <w:sz w:val="20"/>
                <w:szCs w:val="20"/>
                <w:lang w:val="ro-RO"/>
              </w:rPr>
              <w:t>peste sch. 29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3367CD6" w14:textId="77777777" w:rsidR="00B211D2" w:rsidRDefault="00B211D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C600393" w14:textId="77777777" w:rsidR="00B211D2" w:rsidRDefault="00B211D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A75CC2F" w14:textId="77777777" w:rsidR="00B211D2" w:rsidRPr="00984D71" w:rsidRDefault="00B211D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427003C" w14:textId="77777777" w:rsidR="00B211D2" w:rsidRDefault="00B211D2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</w:t>
            </w:r>
          </w:p>
          <w:p w14:paraId="174103D9" w14:textId="77777777" w:rsidR="00B211D2" w:rsidRDefault="00B211D2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la linia 6 abătută Cap X.</w:t>
            </w:r>
          </w:p>
        </w:tc>
      </w:tr>
      <w:tr w:rsidR="00B211D2" w14:paraId="45D293FB" w14:textId="77777777" w:rsidTr="0017470F">
        <w:trPr>
          <w:cantSplit/>
          <w:trHeight w:val="430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ED91E38" w14:textId="77777777" w:rsidR="00B211D2" w:rsidRDefault="00B211D2" w:rsidP="00B211D2">
            <w:pPr>
              <w:numPr>
                <w:ilvl w:val="0"/>
                <w:numId w:val="1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A690B4E" w14:textId="77777777" w:rsidR="00B211D2" w:rsidRDefault="00B211D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AE39BB0" w14:textId="77777777" w:rsidR="00B211D2" w:rsidRDefault="00B211D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8D85513" w14:textId="77777777" w:rsidR="00B211D2" w:rsidRDefault="00B211D2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Aradu Nou</w:t>
            </w:r>
          </w:p>
          <w:p w14:paraId="7E44A532" w14:textId="77777777" w:rsidR="00B211D2" w:rsidRDefault="00B211D2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Y</w:t>
            </w:r>
          </w:p>
        </w:tc>
        <w:tc>
          <w:tcPr>
            <w:tcW w:w="78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A827390" w14:textId="77777777" w:rsidR="00B211D2" w:rsidRDefault="00B211D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szCs w:val="20"/>
                <w:lang w:val="ro-RO"/>
              </w:rPr>
            </w:pPr>
            <w:r>
              <w:rPr>
                <w:b/>
                <w:bCs/>
                <w:sz w:val="20"/>
                <w:szCs w:val="20"/>
                <w:lang w:val="ro-RO"/>
              </w:rPr>
              <w:t>peste sch. 4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99833A7" w14:textId="77777777" w:rsidR="00B211D2" w:rsidRDefault="00B211D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F026D6E" w14:textId="77777777" w:rsidR="00B211D2" w:rsidRDefault="00B211D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B2CCDAE" w14:textId="77777777" w:rsidR="00B211D2" w:rsidRPr="00984D71" w:rsidRDefault="00B211D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0DB794F" w14:textId="77777777" w:rsidR="00B211D2" w:rsidRDefault="00B211D2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</w:t>
            </w:r>
          </w:p>
          <w:p w14:paraId="6EC99128" w14:textId="77777777" w:rsidR="00B211D2" w:rsidRDefault="00B211D2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la liniile 5 și 6 Cap Y.</w:t>
            </w:r>
          </w:p>
        </w:tc>
      </w:tr>
      <w:tr w:rsidR="00B211D2" w14:paraId="5535DD34" w14:textId="77777777" w:rsidTr="0017470F">
        <w:trPr>
          <w:cantSplit/>
          <w:trHeight w:val="430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A83E61E" w14:textId="77777777" w:rsidR="00B211D2" w:rsidRDefault="00B211D2" w:rsidP="00B211D2">
            <w:pPr>
              <w:numPr>
                <w:ilvl w:val="0"/>
                <w:numId w:val="1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11FCFE2" w14:textId="77777777" w:rsidR="00B211D2" w:rsidRDefault="00B211D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C76F9C6" w14:textId="77777777" w:rsidR="00B211D2" w:rsidRDefault="00B211D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B5917B1" w14:textId="77777777" w:rsidR="00B211D2" w:rsidRDefault="00B211D2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Aradu Nou</w:t>
            </w:r>
          </w:p>
          <w:p w14:paraId="13EEB765" w14:textId="77777777" w:rsidR="00B211D2" w:rsidRDefault="00B211D2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Y</w:t>
            </w:r>
          </w:p>
        </w:tc>
        <w:tc>
          <w:tcPr>
            <w:tcW w:w="78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7FE6C37" w14:textId="77777777" w:rsidR="00B211D2" w:rsidRDefault="00B211D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szCs w:val="20"/>
                <w:lang w:val="ro-RO"/>
              </w:rPr>
            </w:pPr>
            <w:r>
              <w:rPr>
                <w:b/>
                <w:bCs/>
                <w:sz w:val="20"/>
                <w:szCs w:val="20"/>
                <w:lang w:val="ro-RO"/>
              </w:rPr>
              <w:t>peste sch. 14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68A619C" w14:textId="77777777" w:rsidR="00B211D2" w:rsidRDefault="00B211D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5CF592B" w14:textId="77777777" w:rsidR="00B211D2" w:rsidRDefault="00B211D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E9C82A3" w14:textId="77777777" w:rsidR="00B211D2" w:rsidRPr="00984D71" w:rsidRDefault="00B211D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54C9402" w14:textId="77777777" w:rsidR="00B211D2" w:rsidRDefault="00B211D2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</w:t>
            </w:r>
          </w:p>
          <w:p w14:paraId="75D70709" w14:textId="77777777" w:rsidR="00B211D2" w:rsidRDefault="00B211D2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la liniile 5 și 6 Cap Y.</w:t>
            </w:r>
          </w:p>
        </w:tc>
      </w:tr>
      <w:tr w:rsidR="00B211D2" w14:paraId="2B484401" w14:textId="77777777" w:rsidTr="0017470F">
        <w:trPr>
          <w:cantSplit/>
          <w:trHeight w:val="430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E73F454" w14:textId="77777777" w:rsidR="00B211D2" w:rsidRDefault="00B211D2" w:rsidP="00B211D2">
            <w:pPr>
              <w:numPr>
                <w:ilvl w:val="0"/>
                <w:numId w:val="1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170E53A" w14:textId="77777777" w:rsidR="00B211D2" w:rsidRDefault="00B211D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316AA14" w14:textId="77777777" w:rsidR="00B211D2" w:rsidRDefault="00B211D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7878A1A" w14:textId="77777777" w:rsidR="00B211D2" w:rsidRDefault="00B211D2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Aradu Nou</w:t>
            </w:r>
          </w:p>
          <w:p w14:paraId="75C9A9D6" w14:textId="77777777" w:rsidR="00B211D2" w:rsidRDefault="00B211D2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Y</w:t>
            </w:r>
          </w:p>
        </w:tc>
        <w:tc>
          <w:tcPr>
            <w:tcW w:w="78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4855EE4" w14:textId="77777777" w:rsidR="00B211D2" w:rsidRDefault="00B211D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szCs w:val="20"/>
                <w:lang w:val="ro-RO"/>
              </w:rPr>
            </w:pPr>
            <w:r>
              <w:rPr>
                <w:b/>
                <w:bCs/>
                <w:sz w:val="20"/>
                <w:szCs w:val="20"/>
                <w:lang w:val="ro-RO"/>
              </w:rPr>
              <w:t>peste sch. 16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B963D40" w14:textId="77777777" w:rsidR="00B211D2" w:rsidRDefault="00B211D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DB893B8" w14:textId="77777777" w:rsidR="00B211D2" w:rsidRDefault="00B211D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D07E105" w14:textId="77777777" w:rsidR="00B211D2" w:rsidRPr="00984D71" w:rsidRDefault="00B211D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2505B4E" w14:textId="77777777" w:rsidR="00B211D2" w:rsidRDefault="00B211D2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</w:t>
            </w:r>
          </w:p>
          <w:p w14:paraId="2FCB74B0" w14:textId="77777777" w:rsidR="00B211D2" w:rsidRDefault="00B211D2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la liniile 6 Cap Y.</w:t>
            </w:r>
          </w:p>
        </w:tc>
      </w:tr>
    </w:tbl>
    <w:p w14:paraId="0E659975" w14:textId="77777777" w:rsidR="00B211D2" w:rsidRDefault="00B211D2">
      <w:pPr>
        <w:spacing w:before="40" w:after="40" w:line="192" w:lineRule="auto"/>
        <w:ind w:right="57"/>
        <w:rPr>
          <w:sz w:val="20"/>
          <w:lang w:val="ro-RO"/>
        </w:rPr>
      </w:pPr>
    </w:p>
    <w:p w14:paraId="3C0A0917" w14:textId="77777777" w:rsidR="00B211D2" w:rsidRDefault="00B211D2" w:rsidP="0095691E">
      <w:pPr>
        <w:pStyle w:val="Heading1"/>
        <w:spacing w:line="360" w:lineRule="auto"/>
      </w:pPr>
      <w:r>
        <w:lastRenderedPageBreak/>
        <w:t>LINIA 300</w:t>
      </w:r>
    </w:p>
    <w:p w14:paraId="680B8D4C" w14:textId="77777777" w:rsidR="00B211D2" w:rsidRDefault="00B211D2" w:rsidP="0095691E">
      <w:pPr>
        <w:pStyle w:val="Heading1"/>
        <w:spacing w:line="360" w:lineRule="auto"/>
        <w:rPr>
          <w:b w:val="0"/>
          <w:bCs w:val="0"/>
          <w:sz w:val="8"/>
        </w:rPr>
      </w:pPr>
      <w:bookmarkStart w:id="0" w:name="_Hlk184980371"/>
      <w:r>
        <w:t xml:space="preserve">BUCUREŞTI NORD - BRAŞOV - </w:t>
      </w:r>
      <w:bookmarkStart w:id="1" w:name="_Hlk229641781"/>
      <w:r>
        <w:t>TEIUŞ - CLUJ NAPOCA - OŞORHEI - EPISCOPIA BIHOR</w:t>
      </w:r>
      <w:bookmarkEnd w:id="1"/>
    </w:p>
    <w:bookmarkEnd w:id="0"/>
    <w:tbl>
      <w:tblPr>
        <w:tblW w:w="10208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685"/>
        <w:gridCol w:w="922"/>
        <w:gridCol w:w="805"/>
        <w:gridCol w:w="2092"/>
        <w:gridCol w:w="840"/>
        <w:gridCol w:w="743"/>
        <w:gridCol w:w="883"/>
        <w:gridCol w:w="729"/>
        <w:gridCol w:w="2509"/>
      </w:tblGrid>
      <w:tr w:rsidR="00B211D2" w14:paraId="6E0DDD83" w14:textId="77777777" w:rsidTr="00E4222D">
        <w:trPr>
          <w:cantSplit/>
          <w:trHeight w:val="1128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E388390" w14:textId="77777777" w:rsidR="00B211D2" w:rsidRDefault="00B211D2" w:rsidP="00B211D2">
            <w:pPr>
              <w:numPr>
                <w:ilvl w:val="0"/>
                <w:numId w:val="1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91BF4D0" w14:textId="77777777" w:rsidR="00B211D2" w:rsidRDefault="00B211D2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08BD708" w14:textId="77777777" w:rsidR="00B211D2" w:rsidRPr="00600D25" w:rsidRDefault="00B211D2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FC53754" w14:textId="77777777" w:rsidR="00B211D2" w:rsidRDefault="00B211D2" w:rsidP="00344535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Bucureşti Nord</w:t>
            </w:r>
          </w:p>
          <w:p w14:paraId="5BE88128" w14:textId="77777777" w:rsidR="00B211D2" w:rsidRDefault="00B211D2" w:rsidP="00344535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 6, Gr. A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1AFCE1A" w14:textId="77777777" w:rsidR="00B211D2" w:rsidRDefault="00B211D2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 linia</w:t>
            </w: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0826481" w14:textId="77777777" w:rsidR="00B211D2" w:rsidRPr="00600D25" w:rsidRDefault="00B211D2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5569763" w14:textId="77777777" w:rsidR="00B211D2" w:rsidRDefault="00B211D2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5FA785F" w14:textId="77777777" w:rsidR="00B211D2" w:rsidRPr="00600D25" w:rsidRDefault="00B211D2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4E8B253" w14:textId="77777777" w:rsidR="00B211D2" w:rsidRPr="00D344C9" w:rsidRDefault="00B211D2" w:rsidP="00344535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Nesemnalizată pe teren.</w:t>
            </w:r>
          </w:p>
        </w:tc>
      </w:tr>
      <w:tr w:rsidR="00B211D2" w14:paraId="548C8D15" w14:textId="77777777" w:rsidTr="00E4222D">
        <w:trPr>
          <w:cantSplit/>
          <w:trHeight w:val="1128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4F7CFBF" w14:textId="77777777" w:rsidR="00B211D2" w:rsidRDefault="00B211D2" w:rsidP="00B211D2">
            <w:pPr>
              <w:numPr>
                <w:ilvl w:val="0"/>
                <w:numId w:val="1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1E98E41" w14:textId="77777777" w:rsidR="00B211D2" w:rsidRDefault="00B211D2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803327A" w14:textId="77777777" w:rsidR="00B211D2" w:rsidRPr="00600D25" w:rsidRDefault="00B211D2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DB42425" w14:textId="77777777" w:rsidR="00B211D2" w:rsidRDefault="00B211D2" w:rsidP="00344535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Bucureşti Nord</w:t>
            </w:r>
          </w:p>
          <w:p w14:paraId="02DB97A1" w14:textId="77777777" w:rsidR="00B211D2" w:rsidRDefault="00B211D2" w:rsidP="00344535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 8, Gr. A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D54BC74" w14:textId="77777777" w:rsidR="00B211D2" w:rsidRDefault="00B211D2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 linia</w:t>
            </w: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6CE741F" w14:textId="77777777" w:rsidR="00B211D2" w:rsidRPr="00600D25" w:rsidRDefault="00B211D2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949D321" w14:textId="77777777" w:rsidR="00B211D2" w:rsidRDefault="00B211D2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0357B38" w14:textId="77777777" w:rsidR="00B211D2" w:rsidRPr="00600D25" w:rsidRDefault="00B211D2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EC4F234" w14:textId="77777777" w:rsidR="00B211D2" w:rsidRPr="00D344C9" w:rsidRDefault="00B211D2" w:rsidP="00344535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Nesemnalizată pe teren.</w:t>
            </w:r>
          </w:p>
        </w:tc>
      </w:tr>
      <w:tr w:rsidR="00B211D2" w14:paraId="2F8BBED5" w14:textId="77777777" w:rsidTr="00E4222D">
        <w:trPr>
          <w:cantSplit/>
          <w:trHeight w:val="1128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F0D3074" w14:textId="77777777" w:rsidR="00B211D2" w:rsidRDefault="00B211D2" w:rsidP="00B211D2">
            <w:pPr>
              <w:numPr>
                <w:ilvl w:val="0"/>
                <w:numId w:val="1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808931B" w14:textId="77777777" w:rsidR="00B211D2" w:rsidRDefault="00B211D2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C0038CA" w14:textId="77777777" w:rsidR="00B211D2" w:rsidRPr="00600D25" w:rsidRDefault="00B211D2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F8F903F" w14:textId="77777777" w:rsidR="00B211D2" w:rsidRDefault="00B211D2" w:rsidP="00344535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Bucureşti Nord</w:t>
            </w:r>
          </w:p>
          <w:p w14:paraId="219DAC43" w14:textId="77777777" w:rsidR="00B211D2" w:rsidRDefault="00B211D2" w:rsidP="00344535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Gr. A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8E644FB" w14:textId="77777777" w:rsidR="00B211D2" w:rsidRDefault="00B211D2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peste sch. </w:t>
            </w:r>
          </w:p>
          <w:p w14:paraId="74F12553" w14:textId="77777777" w:rsidR="00B211D2" w:rsidRDefault="00B211D2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nr. 2</w:t>
            </w: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231E0AE" w14:textId="77777777" w:rsidR="00B211D2" w:rsidRPr="00600D25" w:rsidRDefault="00B211D2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600D25"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E85530C" w14:textId="77777777" w:rsidR="00B211D2" w:rsidRDefault="00B211D2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BCFB30C" w14:textId="77777777" w:rsidR="00B211D2" w:rsidRPr="00600D25" w:rsidRDefault="00B211D2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A14BC55" w14:textId="77777777" w:rsidR="00B211D2" w:rsidRPr="00D344C9" w:rsidRDefault="00B211D2" w:rsidP="00344535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 w:rsidRPr="00D344C9">
              <w:rPr>
                <w:b/>
                <w:bCs/>
                <w:i/>
                <w:iCs/>
                <w:sz w:val="20"/>
                <w:szCs w:val="20"/>
                <w:lang w:val="ro-RO"/>
              </w:rPr>
              <w:t>Nesemnalizată pe teren.</w:t>
            </w:r>
          </w:p>
          <w:p w14:paraId="0889F514" w14:textId="77777777" w:rsidR="00B211D2" w:rsidRPr="00D344C9" w:rsidRDefault="00B211D2" w:rsidP="00344535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 w:rsidRPr="00D344C9">
              <w:rPr>
                <w:b/>
                <w:bCs/>
                <w:i/>
                <w:iCs/>
                <w:sz w:val="20"/>
                <w:szCs w:val="20"/>
                <w:lang w:val="ro-RO"/>
              </w:rPr>
              <w:t>Acces la liniile 11 şi 12.</w:t>
            </w:r>
          </w:p>
        </w:tc>
      </w:tr>
      <w:tr w:rsidR="00B211D2" w14:paraId="5FFB0AC4" w14:textId="77777777" w:rsidTr="00E4222D">
        <w:trPr>
          <w:cantSplit/>
          <w:trHeight w:val="816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F24BE8F" w14:textId="77777777" w:rsidR="00B211D2" w:rsidRDefault="00B211D2" w:rsidP="00B211D2">
            <w:pPr>
              <w:numPr>
                <w:ilvl w:val="0"/>
                <w:numId w:val="1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FAF2ADF" w14:textId="77777777" w:rsidR="00B211D2" w:rsidRDefault="00B211D2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E0C8C52" w14:textId="77777777" w:rsidR="00B211D2" w:rsidRPr="00600D25" w:rsidRDefault="00B211D2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270016E" w14:textId="77777777" w:rsidR="00B211D2" w:rsidRDefault="00B211D2" w:rsidP="00344535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Bucureşti Nord</w:t>
            </w:r>
          </w:p>
          <w:p w14:paraId="3DF3920F" w14:textId="77777777" w:rsidR="00B211D2" w:rsidRDefault="00B211D2" w:rsidP="00344535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 5 grupa B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4370CA9" w14:textId="77777777" w:rsidR="00B211D2" w:rsidRDefault="00B211D2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 linia</w:t>
            </w: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EED869D" w14:textId="77777777" w:rsidR="00B211D2" w:rsidRDefault="00B211D2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5</w:t>
            </w: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951F8FF" w14:textId="77777777" w:rsidR="00B211D2" w:rsidRDefault="00B211D2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8CA1ECF" w14:textId="77777777" w:rsidR="00B211D2" w:rsidRPr="00600D25" w:rsidRDefault="00B211D2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D0CD2AD" w14:textId="77777777" w:rsidR="00B211D2" w:rsidRDefault="00B211D2" w:rsidP="00344535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B211D2" w14:paraId="21610F75" w14:textId="77777777" w:rsidTr="00E4222D">
        <w:trPr>
          <w:cantSplit/>
          <w:trHeight w:val="816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CD8EBD4" w14:textId="77777777" w:rsidR="00B211D2" w:rsidRDefault="00B211D2" w:rsidP="00B211D2">
            <w:pPr>
              <w:numPr>
                <w:ilvl w:val="0"/>
                <w:numId w:val="1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  <w:bookmarkStart w:id="2" w:name="_Hlk220053686"/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8DBE9B2" w14:textId="77777777" w:rsidR="00B211D2" w:rsidRDefault="00B211D2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7A14F05" w14:textId="77777777" w:rsidR="00B211D2" w:rsidRPr="00600D25" w:rsidRDefault="00B211D2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261483C" w14:textId="77777777" w:rsidR="00B211D2" w:rsidRDefault="00B211D2" w:rsidP="00344535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E4222D">
              <w:rPr>
                <w:b/>
                <w:bCs/>
                <w:sz w:val="20"/>
                <w:lang w:val="ro-RO"/>
              </w:rPr>
              <w:t>St. Bucureşti Nord</w:t>
            </w:r>
            <w:r>
              <w:rPr>
                <w:b/>
                <w:bCs/>
                <w:sz w:val="20"/>
                <w:lang w:val="ro-RO"/>
              </w:rPr>
              <w:t xml:space="preserve"> </w:t>
            </w:r>
            <w:r w:rsidRPr="00E4222D">
              <w:rPr>
                <w:b/>
                <w:bCs/>
                <w:sz w:val="20"/>
                <w:lang w:val="ro-RO"/>
              </w:rPr>
              <w:t>grupa A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91D0255" w14:textId="77777777" w:rsidR="00B211D2" w:rsidRPr="00E4222D" w:rsidRDefault="00B211D2" w:rsidP="00E4222D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E4222D">
              <w:rPr>
                <w:b/>
                <w:bCs/>
                <w:sz w:val="20"/>
                <w:lang w:val="ro-RO"/>
              </w:rPr>
              <w:t xml:space="preserve">între TDJ </w:t>
            </w:r>
          </w:p>
          <w:p w14:paraId="78EF5D3A" w14:textId="77777777" w:rsidR="00B211D2" w:rsidRPr="00E4222D" w:rsidRDefault="00B211D2" w:rsidP="00E4222D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E4222D">
              <w:rPr>
                <w:b/>
                <w:bCs/>
                <w:sz w:val="20"/>
                <w:lang w:val="ro-RO"/>
              </w:rPr>
              <w:t xml:space="preserve">36 / 38 și </w:t>
            </w:r>
          </w:p>
          <w:p w14:paraId="11D87EEC" w14:textId="77777777" w:rsidR="00B211D2" w:rsidRPr="00E4222D" w:rsidRDefault="00B211D2" w:rsidP="00E4222D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E4222D">
              <w:rPr>
                <w:b/>
                <w:bCs/>
                <w:sz w:val="20"/>
                <w:lang w:val="ro-RO"/>
              </w:rPr>
              <w:t xml:space="preserve">TDJ </w:t>
            </w:r>
          </w:p>
          <w:p w14:paraId="3989D929" w14:textId="77777777" w:rsidR="00B211D2" w:rsidRDefault="00B211D2" w:rsidP="00E4222D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E4222D">
              <w:rPr>
                <w:b/>
                <w:bCs/>
                <w:sz w:val="20"/>
                <w:lang w:val="ro-RO"/>
              </w:rPr>
              <w:t>46 / 49</w:t>
            </w:r>
            <w:r w:rsidRPr="00E4222D">
              <w:rPr>
                <w:b/>
                <w:bCs/>
                <w:sz w:val="20"/>
                <w:lang w:val="ro-RO"/>
              </w:rPr>
              <w:tab/>
            </w: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85CC0EC" w14:textId="77777777" w:rsidR="00B211D2" w:rsidRDefault="00B211D2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962256F" w14:textId="77777777" w:rsidR="00B211D2" w:rsidRDefault="00B211D2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542C500" w14:textId="77777777" w:rsidR="00B211D2" w:rsidRPr="00600D25" w:rsidRDefault="00B211D2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D8C7B3F" w14:textId="77777777" w:rsidR="00B211D2" w:rsidRDefault="00B211D2" w:rsidP="00344535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E4222D"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bookmarkEnd w:id="2"/>
      <w:tr w:rsidR="00B211D2" w14:paraId="736956A3" w14:textId="77777777" w:rsidTr="00E4222D">
        <w:trPr>
          <w:cantSplit/>
          <w:trHeight w:val="837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39AC0BD" w14:textId="77777777" w:rsidR="00B211D2" w:rsidRDefault="00B211D2" w:rsidP="00B211D2">
            <w:pPr>
              <w:numPr>
                <w:ilvl w:val="0"/>
                <w:numId w:val="1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2E0E636" w14:textId="77777777" w:rsidR="00B211D2" w:rsidRDefault="00B211D2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8EC470A" w14:textId="77777777" w:rsidR="00B211D2" w:rsidRPr="00600D25" w:rsidRDefault="00B211D2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B6DFE8F" w14:textId="77777777" w:rsidR="00B211D2" w:rsidRDefault="00B211D2" w:rsidP="00344535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St. Buftea </w:t>
            </w:r>
          </w:p>
          <w:p w14:paraId="75CBA00F" w14:textId="77777777" w:rsidR="00B211D2" w:rsidRDefault="00B211D2" w:rsidP="00344535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 5, Cap X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FC85490" w14:textId="77777777" w:rsidR="00B211D2" w:rsidRDefault="00B211D2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peste TDJ </w:t>
            </w:r>
          </w:p>
          <w:p w14:paraId="6360EE8E" w14:textId="77777777" w:rsidR="00B211D2" w:rsidRDefault="00B211D2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19</w:t>
            </w:r>
            <w:r>
              <w:rPr>
                <w:b/>
                <w:bCs/>
                <w:sz w:val="20"/>
                <w:lang w:val="en-US"/>
              </w:rPr>
              <w:t xml:space="preserve"> / 2</w:t>
            </w:r>
            <w:r>
              <w:rPr>
                <w:b/>
                <w:bCs/>
                <w:sz w:val="20"/>
                <w:lang w:val="ro-RO"/>
              </w:rPr>
              <w:t>1</w:t>
            </w: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8AC9A0D" w14:textId="77777777" w:rsidR="00B211D2" w:rsidRDefault="00B211D2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5</w:t>
            </w: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09E9DBF" w14:textId="77777777" w:rsidR="00B211D2" w:rsidRDefault="00B211D2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01664A1" w14:textId="77777777" w:rsidR="00B211D2" w:rsidRDefault="00B211D2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61F4FD4" w14:textId="77777777" w:rsidR="00B211D2" w:rsidRDefault="00B211D2" w:rsidP="00344535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Afectează intrări - ieşiri la liniile 5 - 7 Cap X.</w:t>
            </w:r>
          </w:p>
          <w:p w14:paraId="7A463B99" w14:textId="77777777" w:rsidR="00B211D2" w:rsidRDefault="00B211D2" w:rsidP="00344535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Nesemnalizată pe teren.</w:t>
            </w:r>
          </w:p>
        </w:tc>
      </w:tr>
      <w:tr w:rsidR="00B211D2" w14:paraId="2901C698" w14:textId="77777777" w:rsidTr="00E4222D">
        <w:trPr>
          <w:cantSplit/>
          <w:trHeight w:val="837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B2DA75F" w14:textId="77777777" w:rsidR="00B211D2" w:rsidRDefault="00B211D2" w:rsidP="00B211D2">
            <w:pPr>
              <w:numPr>
                <w:ilvl w:val="0"/>
                <w:numId w:val="1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17AC09B" w14:textId="77777777" w:rsidR="00B211D2" w:rsidRDefault="00B211D2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D3BACA9" w14:textId="77777777" w:rsidR="00B211D2" w:rsidRPr="00600D25" w:rsidRDefault="00B211D2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55BABA1" w14:textId="77777777" w:rsidR="00B211D2" w:rsidRDefault="00B211D2" w:rsidP="00344535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St. Buftea </w:t>
            </w:r>
          </w:p>
          <w:p w14:paraId="08D43055" w14:textId="77777777" w:rsidR="00B211D2" w:rsidRDefault="00B211D2" w:rsidP="00344535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 6, Cap X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F4EF57C" w14:textId="77777777" w:rsidR="00B211D2" w:rsidRDefault="00B211D2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peste TDJ </w:t>
            </w:r>
          </w:p>
          <w:p w14:paraId="232C7043" w14:textId="77777777" w:rsidR="00B211D2" w:rsidRDefault="00B211D2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23</w:t>
            </w:r>
            <w:r>
              <w:rPr>
                <w:b/>
                <w:bCs/>
                <w:sz w:val="20"/>
                <w:lang w:val="en-US"/>
              </w:rPr>
              <w:t xml:space="preserve"> / 27</w:t>
            </w: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ADB887D" w14:textId="77777777" w:rsidR="00B211D2" w:rsidRDefault="00B211D2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5</w:t>
            </w: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3100E8F" w14:textId="77777777" w:rsidR="00B211D2" w:rsidRDefault="00B211D2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A0B5433" w14:textId="77777777" w:rsidR="00B211D2" w:rsidRDefault="00B211D2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FA9F09D" w14:textId="77777777" w:rsidR="00B211D2" w:rsidRDefault="00B211D2" w:rsidP="00344535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Nesemnalizată pe teren.</w:t>
            </w:r>
          </w:p>
          <w:p w14:paraId="05806079" w14:textId="77777777" w:rsidR="00B211D2" w:rsidRDefault="00B211D2" w:rsidP="00344535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Afectează intrări - ieşiri la liniile 6 și 7 Cap X.</w:t>
            </w:r>
          </w:p>
        </w:tc>
      </w:tr>
      <w:tr w:rsidR="00B211D2" w14:paraId="48E43336" w14:textId="77777777" w:rsidTr="00E4222D">
        <w:trPr>
          <w:cantSplit/>
          <w:trHeight w:val="837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42C7761" w14:textId="77777777" w:rsidR="00B211D2" w:rsidRDefault="00B211D2" w:rsidP="00B211D2">
            <w:pPr>
              <w:numPr>
                <w:ilvl w:val="0"/>
                <w:numId w:val="1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8ECACFC" w14:textId="77777777" w:rsidR="00B211D2" w:rsidRDefault="00B211D2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16+900</w:t>
            </w:r>
          </w:p>
          <w:p w14:paraId="2AB53D34" w14:textId="77777777" w:rsidR="00B211D2" w:rsidRDefault="00B211D2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30+250</w:t>
            </w: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5F9BEE6" w14:textId="77777777" w:rsidR="00B211D2" w:rsidRPr="00600D25" w:rsidRDefault="00B211D2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100</w:t>
            </w: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91D2A36" w14:textId="77777777" w:rsidR="00B211D2" w:rsidRDefault="00B211D2" w:rsidP="00344535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Ax St. Buftea – </w:t>
            </w:r>
          </w:p>
          <w:p w14:paraId="4EE93D59" w14:textId="77777777" w:rsidR="00B211D2" w:rsidRDefault="00B211D2" w:rsidP="00344535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Ax St. Periș 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4E3501A" w14:textId="77777777" w:rsidR="00B211D2" w:rsidRDefault="00B211D2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F84EE4D" w14:textId="77777777" w:rsidR="00B211D2" w:rsidRDefault="00B211D2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9B6FFA7" w14:textId="77777777" w:rsidR="00B211D2" w:rsidRDefault="00B211D2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C7A70EC" w14:textId="77777777" w:rsidR="00B211D2" w:rsidRDefault="00B211D2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04B03F9" w14:textId="77777777" w:rsidR="00B211D2" w:rsidRDefault="00B211D2" w:rsidP="00344535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</w:p>
        </w:tc>
      </w:tr>
      <w:tr w:rsidR="00B211D2" w14:paraId="0C6E640C" w14:textId="77777777" w:rsidTr="00E4222D">
        <w:trPr>
          <w:cantSplit/>
          <w:trHeight w:val="837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58D6A97" w14:textId="77777777" w:rsidR="00B211D2" w:rsidRDefault="00B211D2" w:rsidP="00B211D2">
            <w:pPr>
              <w:numPr>
                <w:ilvl w:val="0"/>
                <w:numId w:val="1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D3F2A1A" w14:textId="77777777" w:rsidR="00B211D2" w:rsidRDefault="00B211D2" w:rsidP="00682186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B3EFC0B" w14:textId="77777777" w:rsidR="00B211D2" w:rsidRPr="00600D25" w:rsidRDefault="00B211D2" w:rsidP="00682186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A57E83F" w14:textId="77777777" w:rsidR="00B211D2" w:rsidRDefault="00B211D2" w:rsidP="00682186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Ax St. Buftea – </w:t>
            </w:r>
          </w:p>
          <w:p w14:paraId="69757FD7" w14:textId="77777777" w:rsidR="00B211D2" w:rsidRDefault="00B211D2" w:rsidP="00682186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Ax St. Periș 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BB65BD5" w14:textId="77777777" w:rsidR="00B211D2" w:rsidRDefault="00B211D2" w:rsidP="00682186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DEDD676" w14:textId="77777777" w:rsidR="00B211D2" w:rsidRDefault="00B211D2" w:rsidP="00682186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8497623" w14:textId="77777777" w:rsidR="00B211D2" w:rsidRDefault="00B211D2" w:rsidP="00682186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16+900</w:t>
            </w:r>
          </w:p>
          <w:p w14:paraId="2545ED90" w14:textId="77777777" w:rsidR="00B211D2" w:rsidRDefault="00B211D2" w:rsidP="00682186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30+250</w:t>
            </w: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6B786C8" w14:textId="77777777" w:rsidR="00B211D2" w:rsidRDefault="00B211D2" w:rsidP="00682186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100</w:t>
            </w: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9BA557C" w14:textId="77777777" w:rsidR="00B211D2" w:rsidRDefault="00B211D2" w:rsidP="00682186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</w:p>
        </w:tc>
      </w:tr>
      <w:tr w:rsidR="00B211D2" w14:paraId="2CD019E6" w14:textId="77777777" w:rsidTr="00E4222D">
        <w:trPr>
          <w:cantSplit/>
          <w:trHeight w:val="837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200C65A" w14:textId="77777777" w:rsidR="00B211D2" w:rsidRDefault="00B211D2" w:rsidP="00B211D2">
            <w:pPr>
              <w:numPr>
                <w:ilvl w:val="0"/>
                <w:numId w:val="1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2C621B1" w14:textId="77777777" w:rsidR="00B211D2" w:rsidRDefault="00B211D2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6076995" w14:textId="77777777" w:rsidR="00B211D2" w:rsidRDefault="00B211D2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56A4149" w14:textId="77777777" w:rsidR="00B211D2" w:rsidRDefault="00B211D2" w:rsidP="00344535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Periș - Crivina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8576449" w14:textId="77777777" w:rsidR="00B211D2" w:rsidRDefault="00B211D2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BAF2B65" w14:textId="77777777" w:rsidR="00B211D2" w:rsidRDefault="00B211D2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A20AA98" w14:textId="77777777" w:rsidR="00B211D2" w:rsidRDefault="00B211D2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35+500</w:t>
            </w:r>
          </w:p>
          <w:p w14:paraId="223D4816" w14:textId="77777777" w:rsidR="00B211D2" w:rsidRDefault="00B211D2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35+550</w:t>
            </w: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40336AE" w14:textId="77777777" w:rsidR="00B211D2" w:rsidRDefault="00B211D2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70</w:t>
            </w: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A557E04" w14:textId="77777777" w:rsidR="00B211D2" w:rsidRDefault="00B211D2" w:rsidP="00344535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</w:p>
        </w:tc>
      </w:tr>
      <w:tr w:rsidR="00B211D2" w14:paraId="359B7C96" w14:textId="77777777" w:rsidTr="00E4222D">
        <w:trPr>
          <w:cantSplit/>
          <w:trHeight w:val="837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67E5A1B" w14:textId="77777777" w:rsidR="00B211D2" w:rsidRDefault="00B211D2" w:rsidP="00B211D2">
            <w:pPr>
              <w:numPr>
                <w:ilvl w:val="0"/>
                <w:numId w:val="1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8539792" w14:textId="77777777" w:rsidR="00B211D2" w:rsidRDefault="00B211D2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9EAAD1B" w14:textId="77777777" w:rsidR="00B211D2" w:rsidRDefault="00B211D2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AFFC264" w14:textId="77777777" w:rsidR="00B211D2" w:rsidRDefault="00B211D2" w:rsidP="00146962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Brazi</w:t>
            </w:r>
          </w:p>
          <w:p w14:paraId="40D17183" w14:textId="77777777" w:rsidR="00B211D2" w:rsidRDefault="00B211D2" w:rsidP="00422F8F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peste sch. 3, 7 și 9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DFC79BE" w14:textId="77777777" w:rsidR="00B211D2" w:rsidRDefault="00B211D2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9D74EFC" w14:textId="77777777" w:rsidR="00B211D2" w:rsidRDefault="00B211D2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3FDCEAB" w14:textId="77777777" w:rsidR="00B211D2" w:rsidRDefault="00B211D2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50+500</w:t>
            </w:r>
          </w:p>
          <w:p w14:paraId="6AEE6E01" w14:textId="77777777" w:rsidR="00B211D2" w:rsidRDefault="00B211D2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50+750</w:t>
            </w: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7FF0E2E" w14:textId="77777777" w:rsidR="00B211D2" w:rsidRDefault="00B211D2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80</w:t>
            </w: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ECFD140" w14:textId="77777777" w:rsidR="00B211D2" w:rsidRDefault="00B211D2" w:rsidP="00344535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</w:p>
        </w:tc>
      </w:tr>
      <w:tr w:rsidR="00B211D2" w14:paraId="1B39C11B" w14:textId="77777777" w:rsidTr="00E4222D">
        <w:trPr>
          <w:cantSplit/>
          <w:trHeight w:val="837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907558B" w14:textId="77777777" w:rsidR="00B211D2" w:rsidRDefault="00B211D2" w:rsidP="00B211D2">
            <w:pPr>
              <w:numPr>
                <w:ilvl w:val="0"/>
                <w:numId w:val="1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969812D" w14:textId="77777777" w:rsidR="00B211D2" w:rsidRDefault="00B211D2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F8D605A" w14:textId="77777777" w:rsidR="00B211D2" w:rsidRDefault="00B211D2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DB6680F" w14:textId="77777777" w:rsidR="00B211D2" w:rsidRDefault="00B211D2" w:rsidP="00146962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Brazi – </w:t>
            </w:r>
          </w:p>
          <w:p w14:paraId="09C301F6" w14:textId="77777777" w:rsidR="00B211D2" w:rsidRDefault="00B211D2" w:rsidP="00146962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Ram Ploiești Triaj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92EED3F" w14:textId="77777777" w:rsidR="00B211D2" w:rsidRDefault="00B211D2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8504A2D" w14:textId="77777777" w:rsidR="00B211D2" w:rsidRDefault="00B211D2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B3A7457" w14:textId="77777777" w:rsidR="00B211D2" w:rsidRDefault="00B211D2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52+800</w:t>
            </w:r>
          </w:p>
          <w:p w14:paraId="0C8E1F33" w14:textId="77777777" w:rsidR="00B211D2" w:rsidRDefault="00B211D2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53+100</w:t>
            </w: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34FA917" w14:textId="77777777" w:rsidR="00B211D2" w:rsidRDefault="00B211D2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90</w:t>
            </w: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216AEB8" w14:textId="77777777" w:rsidR="00B211D2" w:rsidRDefault="00B211D2" w:rsidP="00344535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</w:p>
        </w:tc>
      </w:tr>
      <w:tr w:rsidR="00B211D2" w14:paraId="50E9344D" w14:textId="77777777" w:rsidTr="00E4222D">
        <w:trPr>
          <w:cantSplit/>
          <w:trHeight w:val="203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1B1F0BE" w14:textId="77777777" w:rsidR="00B211D2" w:rsidRDefault="00B211D2" w:rsidP="00B211D2">
            <w:pPr>
              <w:numPr>
                <w:ilvl w:val="0"/>
                <w:numId w:val="1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26D6AE2" w14:textId="77777777" w:rsidR="00B211D2" w:rsidRDefault="00B211D2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AAA5357" w14:textId="77777777" w:rsidR="00B211D2" w:rsidRPr="00600D25" w:rsidRDefault="00B211D2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34C1888" w14:textId="77777777" w:rsidR="00B211D2" w:rsidRDefault="00B211D2" w:rsidP="00344535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Brazi</w:t>
            </w:r>
          </w:p>
          <w:p w14:paraId="3955F0C6" w14:textId="77777777" w:rsidR="00B211D2" w:rsidRDefault="00B211D2" w:rsidP="00344535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liniile 9 - 13  Grupa A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102ADD4" w14:textId="77777777" w:rsidR="00B211D2" w:rsidRDefault="00B211D2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 linia</w:t>
            </w: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ED365F2" w14:textId="77777777" w:rsidR="00B211D2" w:rsidRPr="00600D25" w:rsidRDefault="00B211D2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EFADD24" w14:textId="77777777" w:rsidR="00B211D2" w:rsidRDefault="00B211D2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9027AF5" w14:textId="77777777" w:rsidR="00B211D2" w:rsidRPr="00600D25" w:rsidRDefault="00B211D2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F33CA6B" w14:textId="77777777" w:rsidR="00B211D2" w:rsidRPr="00D344C9" w:rsidRDefault="00B211D2" w:rsidP="00344535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Nesemnalizată pe teren.</w:t>
            </w:r>
          </w:p>
        </w:tc>
      </w:tr>
      <w:tr w:rsidR="00B211D2" w14:paraId="610DDC49" w14:textId="77777777" w:rsidTr="00E4222D">
        <w:trPr>
          <w:cantSplit/>
          <w:trHeight w:val="1375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D88481D" w14:textId="77777777" w:rsidR="00B211D2" w:rsidRDefault="00B211D2" w:rsidP="00B211D2">
            <w:pPr>
              <w:numPr>
                <w:ilvl w:val="0"/>
                <w:numId w:val="1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04347B8" w14:textId="77777777" w:rsidR="00B211D2" w:rsidRDefault="00B211D2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02326C1" w14:textId="77777777" w:rsidR="00B211D2" w:rsidRPr="00600D25" w:rsidRDefault="00B211D2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F926379" w14:textId="77777777" w:rsidR="00B211D2" w:rsidRDefault="00B211D2" w:rsidP="00344535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Brazi</w:t>
            </w:r>
          </w:p>
          <w:p w14:paraId="0DFEFCFE" w14:textId="77777777" w:rsidR="00B211D2" w:rsidRDefault="00B211D2" w:rsidP="00344535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X  ş</w:t>
            </w:r>
            <w:r>
              <w:rPr>
                <w:b/>
                <w:bCs/>
                <w:sz w:val="20"/>
                <w:lang w:val="en-US"/>
              </w:rPr>
              <w:t>i  Cap Y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A3C4A95" w14:textId="77777777" w:rsidR="00B211D2" w:rsidRDefault="00B211D2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peste sch.</w:t>
            </w:r>
          </w:p>
          <w:p w14:paraId="4605F358" w14:textId="77777777" w:rsidR="00B211D2" w:rsidRDefault="00B211D2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 39, 41 şi TDJ </w:t>
            </w:r>
          </w:p>
          <w:p w14:paraId="6D55602A" w14:textId="77777777" w:rsidR="00B211D2" w:rsidRDefault="00B211D2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35 / 37,</w:t>
            </w:r>
          </w:p>
          <w:p w14:paraId="7F572C5B" w14:textId="77777777" w:rsidR="00B211D2" w:rsidRDefault="00B211D2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52 / 56,</w:t>
            </w:r>
          </w:p>
          <w:p w14:paraId="4E4D9E10" w14:textId="77777777" w:rsidR="00B211D2" w:rsidRDefault="00B211D2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60 / 62</w:t>
            </w: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2B5A129" w14:textId="77777777" w:rsidR="00B211D2" w:rsidRDefault="00B211D2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CF45119" w14:textId="77777777" w:rsidR="00B211D2" w:rsidRDefault="00B211D2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3D8168F" w14:textId="77777777" w:rsidR="00B211D2" w:rsidRPr="00600D25" w:rsidRDefault="00B211D2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3E623B2" w14:textId="77777777" w:rsidR="00B211D2" w:rsidRDefault="00B211D2" w:rsidP="00344535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 xml:space="preserve">Nesemnalizată pe teren. Afectează intrări - ieşiri </w:t>
            </w:r>
          </w:p>
          <w:p w14:paraId="1EF442E6" w14:textId="77777777" w:rsidR="00B211D2" w:rsidRDefault="00B211D2" w:rsidP="00344535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la liniile 9 - 13.</w:t>
            </w:r>
          </w:p>
          <w:p w14:paraId="1BB7463A" w14:textId="77777777" w:rsidR="00B211D2" w:rsidRPr="004870EE" w:rsidRDefault="00B211D2" w:rsidP="00344535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en-US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Numai pentru trenurile de marfă</w:t>
            </w:r>
            <w:r>
              <w:rPr>
                <w:b/>
                <w:bCs/>
                <w:i/>
                <w:iCs/>
                <w:sz w:val="20"/>
                <w:szCs w:val="20"/>
                <w:lang w:val="en-US"/>
              </w:rPr>
              <w:t>.</w:t>
            </w:r>
          </w:p>
        </w:tc>
      </w:tr>
      <w:tr w:rsidR="00B211D2" w14:paraId="14DE67A5" w14:textId="77777777" w:rsidTr="00E4222D">
        <w:trPr>
          <w:cantSplit/>
          <w:trHeight w:val="1375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BC8C5B7" w14:textId="77777777" w:rsidR="00B211D2" w:rsidRDefault="00B211D2" w:rsidP="00B211D2">
            <w:pPr>
              <w:numPr>
                <w:ilvl w:val="0"/>
                <w:numId w:val="1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055FE96" w14:textId="77777777" w:rsidR="00B211D2" w:rsidRDefault="00B211D2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59+000</w:t>
            </w:r>
          </w:p>
          <w:p w14:paraId="4E1472C5" w14:textId="77777777" w:rsidR="00B211D2" w:rsidRDefault="00B211D2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59+500</w:t>
            </w:r>
          </w:p>
          <w:p w14:paraId="0183C4D7" w14:textId="77777777" w:rsidR="00B211D2" w:rsidRDefault="00B211D2" w:rsidP="00A34530">
            <w:pPr>
              <w:spacing w:before="40" w:line="276" w:lineRule="auto"/>
              <w:ind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(ax st. Ploiești Sud)</w:t>
            </w:r>
          </w:p>
          <w:p w14:paraId="37231458" w14:textId="77777777" w:rsidR="00B211D2" w:rsidRDefault="00B211D2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7D03C33" w14:textId="77777777" w:rsidR="00B211D2" w:rsidRPr="00600D25" w:rsidRDefault="00B211D2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60</w:t>
            </w: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AA259B9" w14:textId="77777777" w:rsidR="00B211D2" w:rsidRDefault="00B211D2" w:rsidP="00344535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Ploiești Sud linia 4 directă, zonă aparate de cale Cap X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1590F4E" w14:textId="77777777" w:rsidR="00B211D2" w:rsidRDefault="00B211D2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0AD2245" w14:textId="77777777" w:rsidR="00B211D2" w:rsidRDefault="00B211D2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D085928" w14:textId="77777777" w:rsidR="00B211D2" w:rsidRDefault="00B211D2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4510DD4" w14:textId="77777777" w:rsidR="00B211D2" w:rsidRPr="00600D25" w:rsidRDefault="00B211D2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48C4923" w14:textId="77777777" w:rsidR="00B211D2" w:rsidRDefault="00B211D2" w:rsidP="00344535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Nesemnalizată pe teren.</w:t>
            </w:r>
          </w:p>
        </w:tc>
      </w:tr>
      <w:tr w:rsidR="00B211D2" w14:paraId="6AE27ECE" w14:textId="77777777" w:rsidTr="00E4222D">
        <w:trPr>
          <w:cantSplit/>
          <w:trHeight w:val="1375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33AEF4F" w14:textId="77777777" w:rsidR="00B211D2" w:rsidRDefault="00B211D2" w:rsidP="00B211D2">
            <w:pPr>
              <w:numPr>
                <w:ilvl w:val="0"/>
                <w:numId w:val="1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6FB7B08" w14:textId="77777777" w:rsidR="00B211D2" w:rsidRDefault="00B211D2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8ABD57C" w14:textId="77777777" w:rsidR="00B211D2" w:rsidRPr="00600D25" w:rsidRDefault="00B211D2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329C3BF" w14:textId="77777777" w:rsidR="00B211D2" w:rsidRDefault="00B211D2" w:rsidP="00344535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Numai zona aparate de cale Cap X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4475E16" w14:textId="77777777" w:rsidR="00B211D2" w:rsidRDefault="00B211D2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0F15AD1" w14:textId="77777777" w:rsidR="00B211D2" w:rsidRDefault="00B211D2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635E22F" w14:textId="77777777" w:rsidR="00B211D2" w:rsidRDefault="00B211D2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ax st. Ploiești Sud -</w:t>
            </w:r>
          </w:p>
          <w:p w14:paraId="6C33123E" w14:textId="77777777" w:rsidR="00B211D2" w:rsidRDefault="00B211D2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59+000</w:t>
            </w: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E4FC74F" w14:textId="77777777" w:rsidR="00B211D2" w:rsidRPr="00600D25" w:rsidRDefault="00B211D2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60</w:t>
            </w: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59E2C64" w14:textId="77777777" w:rsidR="00B211D2" w:rsidRDefault="00B211D2" w:rsidP="00344535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Nesemnalizată pe teren.</w:t>
            </w:r>
          </w:p>
          <w:p w14:paraId="3019DA8F" w14:textId="77777777" w:rsidR="00B211D2" w:rsidRDefault="00B211D2" w:rsidP="00344535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Afectează ieșirile spre ram. Ploiești Triaj.</w:t>
            </w:r>
          </w:p>
        </w:tc>
      </w:tr>
      <w:tr w:rsidR="00B211D2" w14:paraId="6B41A7D2" w14:textId="77777777" w:rsidTr="00E4222D">
        <w:trPr>
          <w:cantSplit/>
          <w:trHeight w:val="1375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E27A365" w14:textId="77777777" w:rsidR="00B211D2" w:rsidRDefault="00B211D2" w:rsidP="00B211D2">
            <w:pPr>
              <w:numPr>
                <w:ilvl w:val="0"/>
                <w:numId w:val="1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1B4053A" w14:textId="77777777" w:rsidR="00B211D2" w:rsidRDefault="00B211D2" w:rsidP="00344535">
            <w:pPr>
              <w:spacing w:before="40" w:line="276" w:lineRule="auto"/>
              <w:ind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ax st. Ploiești Sud -</w:t>
            </w:r>
          </w:p>
          <w:p w14:paraId="12394A01" w14:textId="77777777" w:rsidR="00B211D2" w:rsidRDefault="00B211D2" w:rsidP="00344535">
            <w:pPr>
              <w:spacing w:before="40" w:line="276" w:lineRule="auto"/>
              <w:ind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60+000</w:t>
            </w: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AD8CA3A" w14:textId="77777777" w:rsidR="00B211D2" w:rsidRPr="00600D25" w:rsidRDefault="00B211D2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60</w:t>
            </w: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9D2DFF3" w14:textId="77777777" w:rsidR="00B211D2" w:rsidRDefault="00B211D2" w:rsidP="00344535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Numai zonă aparate de cale Cap X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9E62EB1" w14:textId="77777777" w:rsidR="00B211D2" w:rsidRDefault="00B211D2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E9A05BB" w14:textId="77777777" w:rsidR="00B211D2" w:rsidRDefault="00B211D2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5DAB112" w14:textId="77777777" w:rsidR="00B211D2" w:rsidRDefault="00B211D2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1C7ED16" w14:textId="77777777" w:rsidR="00B211D2" w:rsidRPr="00600D25" w:rsidRDefault="00B211D2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DDF2DE6" w14:textId="77777777" w:rsidR="00B211D2" w:rsidRDefault="00B211D2" w:rsidP="00344535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Nesemnalizată pe teren.</w:t>
            </w:r>
          </w:p>
          <w:p w14:paraId="35F0A048" w14:textId="77777777" w:rsidR="00B211D2" w:rsidRDefault="00B211D2" w:rsidP="00344535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Afectează ieșirile spre  Ploiești Vest.</w:t>
            </w:r>
          </w:p>
        </w:tc>
      </w:tr>
      <w:tr w:rsidR="00B211D2" w14:paraId="6B27A5B0" w14:textId="77777777" w:rsidTr="00E4222D">
        <w:trPr>
          <w:cantSplit/>
          <w:trHeight w:val="1375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0D00FEF" w14:textId="77777777" w:rsidR="00B211D2" w:rsidRDefault="00B211D2" w:rsidP="00B211D2">
            <w:pPr>
              <w:numPr>
                <w:ilvl w:val="0"/>
                <w:numId w:val="1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9002C59" w14:textId="77777777" w:rsidR="00B211D2" w:rsidRDefault="00B211D2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6B23B14" w14:textId="77777777" w:rsidR="00B211D2" w:rsidRPr="00600D25" w:rsidRDefault="00B211D2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E916BEC" w14:textId="77777777" w:rsidR="00B211D2" w:rsidRDefault="00B211D2" w:rsidP="00344535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Numai zonă aparate de cale Cap X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BE607BD" w14:textId="77777777" w:rsidR="00B211D2" w:rsidRDefault="00B211D2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2C3B0AE" w14:textId="77777777" w:rsidR="00B211D2" w:rsidRDefault="00B211D2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85DE6F2" w14:textId="77777777" w:rsidR="00B211D2" w:rsidRDefault="00B211D2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60+000-</w:t>
            </w:r>
          </w:p>
          <w:p w14:paraId="15717C54" w14:textId="77777777" w:rsidR="00B211D2" w:rsidRDefault="00B211D2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ax st. Ploiești Sud</w:t>
            </w: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DBB4EA6" w14:textId="77777777" w:rsidR="00B211D2" w:rsidRPr="00600D25" w:rsidRDefault="00B211D2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60</w:t>
            </w: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5C50F9E" w14:textId="77777777" w:rsidR="00B211D2" w:rsidRDefault="00B211D2" w:rsidP="00344535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Nesemnalizată pe teren.</w:t>
            </w:r>
          </w:p>
          <w:p w14:paraId="03F50E06" w14:textId="77777777" w:rsidR="00B211D2" w:rsidRDefault="00B211D2" w:rsidP="00344535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Afectează intrările dinspre Ploiești Vest.</w:t>
            </w:r>
          </w:p>
        </w:tc>
      </w:tr>
      <w:tr w:rsidR="00B211D2" w14:paraId="033261B6" w14:textId="77777777" w:rsidTr="00E4222D">
        <w:trPr>
          <w:cantSplit/>
          <w:trHeight w:val="1375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B0C42E7" w14:textId="77777777" w:rsidR="00B211D2" w:rsidRDefault="00B211D2" w:rsidP="00B211D2">
            <w:pPr>
              <w:numPr>
                <w:ilvl w:val="0"/>
                <w:numId w:val="1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06F7C65" w14:textId="77777777" w:rsidR="00B211D2" w:rsidRDefault="00B211D2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0041EDC" w14:textId="77777777" w:rsidR="00B211D2" w:rsidRPr="00600D25" w:rsidRDefault="00B211D2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920B48B" w14:textId="77777777" w:rsidR="00B211D2" w:rsidRDefault="00B211D2" w:rsidP="00344535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Buda, peste sch. 3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6BAEB13" w14:textId="77777777" w:rsidR="00B211D2" w:rsidRDefault="00B211D2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BD902AF" w14:textId="77777777" w:rsidR="00B211D2" w:rsidRDefault="00B211D2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F48B1B0" w14:textId="77777777" w:rsidR="00B211D2" w:rsidRDefault="00B211D2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68+800</w:t>
            </w:r>
          </w:p>
          <w:p w14:paraId="52D59D08" w14:textId="77777777" w:rsidR="00B211D2" w:rsidRDefault="00B211D2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68+850</w:t>
            </w: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7F60B8E" w14:textId="77777777" w:rsidR="00B211D2" w:rsidRDefault="00B211D2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50</w:t>
            </w: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52623A5" w14:textId="77777777" w:rsidR="00B211D2" w:rsidRDefault="00B211D2" w:rsidP="00344535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</w:p>
        </w:tc>
      </w:tr>
      <w:tr w:rsidR="00B211D2" w14:paraId="3EFEEE33" w14:textId="77777777" w:rsidTr="00E4222D">
        <w:trPr>
          <w:cantSplit/>
          <w:trHeight w:val="1375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EDB44C1" w14:textId="77777777" w:rsidR="00B211D2" w:rsidRDefault="00B211D2" w:rsidP="00B211D2">
            <w:pPr>
              <w:numPr>
                <w:ilvl w:val="0"/>
                <w:numId w:val="1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CE97E72" w14:textId="77777777" w:rsidR="00B211D2" w:rsidRDefault="00B211D2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69+920</w:t>
            </w:r>
          </w:p>
          <w:p w14:paraId="24A4E68F" w14:textId="77777777" w:rsidR="00B211D2" w:rsidRDefault="00B211D2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69+970</w:t>
            </w: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52DBB43" w14:textId="77777777" w:rsidR="00B211D2" w:rsidRPr="00600D25" w:rsidRDefault="00B211D2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50</w:t>
            </w: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675E5D7" w14:textId="77777777" w:rsidR="00B211D2" w:rsidRDefault="00B211D2" w:rsidP="00344535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Buda linia 3 directă Cap. Y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3FF1D2F" w14:textId="77777777" w:rsidR="00B211D2" w:rsidRDefault="00B211D2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D0F50C4" w14:textId="77777777" w:rsidR="00B211D2" w:rsidRDefault="00B211D2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F9A4DFE" w14:textId="77777777" w:rsidR="00B211D2" w:rsidRDefault="00B211D2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DAEB422" w14:textId="77777777" w:rsidR="00B211D2" w:rsidRDefault="00B211D2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241524C" w14:textId="77777777" w:rsidR="00B211D2" w:rsidRDefault="00B211D2" w:rsidP="00344535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</w:p>
        </w:tc>
      </w:tr>
      <w:tr w:rsidR="00B211D2" w14:paraId="5B222319" w14:textId="77777777" w:rsidTr="00E4222D">
        <w:trPr>
          <w:cantSplit/>
          <w:trHeight w:val="706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504E408" w14:textId="77777777" w:rsidR="00B211D2" w:rsidRDefault="00B211D2" w:rsidP="00B211D2">
            <w:pPr>
              <w:numPr>
                <w:ilvl w:val="0"/>
                <w:numId w:val="1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7ACE804" w14:textId="77777777" w:rsidR="00B211D2" w:rsidRDefault="00B211D2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F4DA483" w14:textId="77777777" w:rsidR="00B211D2" w:rsidRPr="00600D25" w:rsidRDefault="00B211D2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0AD253B" w14:textId="77777777" w:rsidR="00B211D2" w:rsidRDefault="00B211D2" w:rsidP="00344535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Buda linia 4 directă Cap Y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D7A3B25" w14:textId="77777777" w:rsidR="00B211D2" w:rsidRDefault="00B211D2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53BFE2B" w14:textId="77777777" w:rsidR="00B211D2" w:rsidRDefault="00B211D2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99277AF" w14:textId="77777777" w:rsidR="00B211D2" w:rsidRDefault="00B211D2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69+920</w:t>
            </w:r>
          </w:p>
          <w:p w14:paraId="33065A07" w14:textId="77777777" w:rsidR="00B211D2" w:rsidRDefault="00B211D2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69+970</w:t>
            </w: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5B89623" w14:textId="77777777" w:rsidR="00B211D2" w:rsidRDefault="00B211D2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50</w:t>
            </w: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5647D27" w14:textId="77777777" w:rsidR="00B211D2" w:rsidRDefault="00B211D2" w:rsidP="00344535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</w:p>
        </w:tc>
      </w:tr>
      <w:tr w:rsidR="00B211D2" w14:paraId="245DB604" w14:textId="77777777" w:rsidTr="00E4222D">
        <w:trPr>
          <w:cantSplit/>
          <w:trHeight w:val="541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7A95F6E" w14:textId="77777777" w:rsidR="00B211D2" w:rsidRDefault="00B211D2" w:rsidP="00B211D2">
            <w:pPr>
              <w:numPr>
                <w:ilvl w:val="0"/>
                <w:numId w:val="1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7BEE7A3" w14:textId="77777777" w:rsidR="00B211D2" w:rsidRDefault="00B211D2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1C9288B" w14:textId="77777777" w:rsidR="00B211D2" w:rsidRPr="00600D25" w:rsidRDefault="00B211D2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D25052F" w14:textId="77777777" w:rsidR="00B211D2" w:rsidRDefault="00B211D2" w:rsidP="00344535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Predeal</w:t>
            </w:r>
          </w:p>
          <w:p w14:paraId="3044A7C1" w14:textId="77777777" w:rsidR="00B211D2" w:rsidRDefault="00B211D2" w:rsidP="00344535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Y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4E47320" w14:textId="77777777" w:rsidR="00B211D2" w:rsidRDefault="00B211D2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peste T.D.J.</w:t>
            </w:r>
          </w:p>
          <w:p w14:paraId="5B216E90" w14:textId="77777777" w:rsidR="00B211D2" w:rsidRDefault="00B211D2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14 / 16</w:t>
            </w: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C9B5F48" w14:textId="77777777" w:rsidR="00B211D2" w:rsidRPr="00600D25" w:rsidRDefault="00B211D2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30</w:t>
            </w: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FA3263F" w14:textId="77777777" w:rsidR="00B211D2" w:rsidRDefault="00B211D2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0FF179B" w14:textId="77777777" w:rsidR="00B211D2" w:rsidRPr="00600D25" w:rsidRDefault="00B211D2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5394B2F" w14:textId="77777777" w:rsidR="00B211D2" w:rsidRDefault="00B211D2" w:rsidP="00344535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Nesemnalizată pe teren.</w:t>
            </w:r>
          </w:p>
          <w:p w14:paraId="2206148E" w14:textId="77777777" w:rsidR="00B211D2" w:rsidRDefault="00B211D2" w:rsidP="00344535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 xml:space="preserve">Afectează intrări - ieşiri </w:t>
            </w:r>
          </w:p>
          <w:p w14:paraId="5E4F5431" w14:textId="77777777" w:rsidR="00B211D2" w:rsidRPr="00D344C9" w:rsidRDefault="00B211D2" w:rsidP="00344535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la linia 9 directă.</w:t>
            </w:r>
          </w:p>
        </w:tc>
      </w:tr>
      <w:tr w:rsidR="00B211D2" w14:paraId="19928391" w14:textId="77777777" w:rsidTr="00E4222D">
        <w:trPr>
          <w:cantSplit/>
          <w:trHeight w:val="840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A1C859B" w14:textId="77777777" w:rsidR="00B211D2" w:rsidRDefault="00B211D2" w:rsidP="00B211D2">
            <w:pPr>
              <w:numPr>
                <w:ilvl w:val="0"/>
                <w:numId w:val="1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33E5017" w14:textId="77777777" w:rsidR="00B211D2" w:rsidRDefault="00B211D2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89378D1" w14:textId="77777777" w:rsidR="00B211D2" w:rsidRPr="00600D25" w:rsidRDefault="00B211D2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C8ECA83" w14:textId="77777777" w:rsidR="00B211D2" w:rsidRDefault="00B211D2" w:rsidP="00344535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Timişu de Sus</w:t>
            </w:r>
          </w:p>
          <w:p w14:paraId="5CFBBC3C" w14:textId="77777777" w:rsidR="00B211D2" w:rsidRDefault="00B211D2" w:rsidP="00344535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 5 abătută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0712FED" w14:textId="77777777" w:rsidR="00B211D2" w:rsidRDefault="00B211D2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 linia</w:t>
            </w: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14860AD" w14:textId="77777777" w:rsidR="00B211D2" w:rsidRPr="00600D25" w:rsidRDefault="00B211D2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600D25"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0B1B4EC" w14:textId="77777777" w:rsidR="00B211D2" w:rsidRDefault="00B211D2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C76A70A" w14:textId="77777777" w:rsidR="00B211D2" w:rsidRPr="00600D25" w:rsidRDefault="00B211D2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EF2F44A" w14:textId="77777777" w:rsidR="00B211D2" w:rsidRPr="00D344C9" w:rsidRDefault="00B211D2" w:rsidP="00344535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 w:rsidRPr="00D344C9">
              <w:rPr>
                <w:b/>
                <w:bCs/>
                <w:i/>
                <w:iCs/>
                <w:sz w:val="20"/>
                <w:szCs w:val="20"/>
                <w:lang w:val="ro-RO"/>
              </w:rPr>
              <w:t>Nesemnalizată pe teren.</w:t>
            </w:r>
          </w:p>
        </w:tc>
      </w:tr>
      <w:tr w:rsidR="00B211D2" w14:paraId="68F8744A" w14:textId="77777777" w:rsidTr="00E4222D">
        <w:trPr>
          <w:cantSplit/>
          <w:trHeight w:val="840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4CE0C7F" w14:textId="77777777" w:rsidR="00B211D2" w:rsidRDefault="00B211D2" w:rsidP="00B211D2">
            <w:pPr>
              <w:numPr>
                <w:ilvl w:val="0"/>
                <w:numId w:val="1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FC22E2B" w14:textId="77777777" w:rsidR="00B211D2" w:rsidRDefault="00B211D2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771ECC8" w14:textId="77777777" w:rsidR="00B211D2" w:rsidRPr="00600D25" w:rsidRDefault="00B211D2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895813B" w14:textId="77777777" w:rsidR="00B211D2" w:rsidRDefault="00B211D2" w:rsidP="00344535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Dârste, linia 4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A8BA6B2" w14:textId="77777777" w:rsidR="00B211D2" w:rsidRDefault="00B211D2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A86FAF1" w14:textId="77777777" w:rsidR="00B211D2" w:rsidRPr="00600D25" w:rsidRDefault="00B211D2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755C832" w14:textId="77777777" w:rsidR="00B211D2" w:rsidRDefault="00B211D2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163+500</w:t>
            </w:r>
          </w:p>
          <w:p w14:paraId="00EDD513" w14:textId="77777777" w:rsidR="00B211D2" w:rsidRDefault="00B211D2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164+200</w:t>
            </w: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F13E224" w14:textId="77777777" w:rsidR="00B211D2" w:rsidRPr="00600D25" w:rsidRDefault="00B211D2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8D7474F" w14:textId="77777777" w:rsidR="00B211D2" w:rsidRDefault="00B211D2" w:rsidP="00344535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Semnalizată ca limitare de viteză.</w:t>
            </w:r>
          </w:p>
          <w:p w14:paraId="75D78AE5" w14:textId="77777777" w:rsidR="00B211D2" w:rsidRPr="00D344C9" w:rsidRDefault="00B211D2" w:rsidP="00344535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 xml:space="preserve">Fără inductori. </w:t>
            </w:r>
          </w:p>
        </w:tc>
      </w:tr>
      <w:tr w:rsidR="00B211D2" w14:paraId="25A3598A" w14:textId="77777777" w:rsidTr="00E4222D">
        <w:trPr>
          <w:cantSplit/>
          <w:trHeight w:val="840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E9239E3" w14:textId="77777777" w:rsidR="00B211D2" w:rsidRDefault="00B211D2" w:rsidP="00B211D2">
            <w:pPr>
              <w:numPr>
                <w:ilvl w:val="0"/>
                <w:numId w:val="1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AC38EBB" w14:textId="77777777" w:rsidR="00B211D2" w:rsidRDefault="00B211D2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163+360</w:t>
            </w:r>
          </w:p>
          <w:p w14:paraId="6B4790E5" w14:textId="77777777" w:rsidR="00B211D2" w:rsidRDefault="00B211D2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164+500</w:t>
            </w: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38E8FC9" w14:textId="77777777" w:rsidR="00B211D2" w:rsidRPr="00600D25" w:rsidRDefault="00B211D2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F2EEFC0" w14:textId="77777777" w:rsidR="00B211D2" w:rsidRDefault="00B211D2" w:rsidP="00344535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Dârste, linia 5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6B0A1DE" w14:textId="77777777" w:rsidR="00B211D2" w:rsidRDefault="00B211D2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13EAB14" w14:textId="77777777" w:rsidR="00B211D2" w:rsidRPr="00600D25" w:rsidRDefault="00B211D2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C35C12E" w14:textId="77777777" w:rsidR="00B211D2" w:rsidRDefault="00B211D2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540F448" w14:textId="77777777" w:rsidR="00B211D2" w:rsidRPr="00600D25" w:rsidRDefault="00B211D2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7E822AE" w14:textId="77777777" w:rsidR="00B211D2" w:rsidRDefault="00B211D2" w:rsidP="00011144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Semnalizată ca limitare de viteză.</w:t>
            </w:r>
          </w:p>
          <w:p w14:paraId="1F8753B7" w14:textId="77777777" w:rsidR="00B211D2" w:rsidRPr="00D344C9" w:rsidRDefault="00B211D2" w:rsidP="00011144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 xml:space="preserve">Fără inductori. </w:t>
            </w:r>
          </w:p>
        </w:tc>
      </w:tr>
      <w:tr w:rsidR="00B211D2" w14:paraId="0BCBC133" w14:textId="77777777" w:rsidTr="00E4222D">
        <w:trPr>
          <w:cantSplit/>
          <w:trHeight w:val="1117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6AED69B" w14:textId="77777777" w:rsidR="00B211D2" w:rsidRDefault="00B211D2" w:rsidP="00B211D2">
            <w:pPr>
              <w:numPr>
                <w:ilvl w:val="0"/>
                <w:numId w:val="1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C6BB91E" w14:textId="77777777" w:rsidR="00B211D2" w:rsidRDefault="00B211D2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169+400</w:t>
            </w:r>
          </w:p>
          <w:p w14:paraId="4BA9B8AC" w14:textId="77777777" w:rsidR="00B211D2" w:rsidRDefault="00B211D2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169+600</w:t>
            </w: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91E733A" w14:textId="77777777" w:rsidR="00B211D2" w:rsidRPr="00600D25" w:rsidRDefault="00B211D2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037629F" w14:textId="77777777" w:rsidR="00B211D2" w:rsidRDefault="00B211D2" w:rsidP="00A34530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St. Braşov </w:t>
            </w:r>
          </w:p>
          <w:p w14:paraId="57CF2C7A" w14:textId="77777777" w:rsidR="00B211D2" w:rsidRDefault="00B211D2" w:rsidP="00A34530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X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1EA1F6F" w14:textId="77777777" w:rsidR="00B211D2" w:rsidRDefault="00B211D2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peste sch. </w:t>
            </w:r>
          </w:p>
          <w:p w14:paraId="4DC4BA5E" w14:textId="77777777" w:rsidR="00B211D2" w:rsidRDefault="00B211D2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43, 45, 61, 63 T.D.J.</w:t>
            </w:r>
          </w:p>
          <w:p w14:paraId="0F2E8836" w14:textId="77777777" w:rsidR="00B211D2" w:rsidRDefault="00B211D2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57 / 51, 55 / 59, 65 / 67,</w:t>
            </w:r>
          </w:p>
          <w:p w14:paraId="072C2DDA" w14:textId="77777777" w:rsidR="00B211D2" w:rsidRDefault="00B211D2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53 / 57</w:t>
            </w:r>
          </w:p>
          <w:p w14:paraId="44E7BA72" w14:textId="77777777" w:rsidR="00B211D2" w:rsidRDefault="00B211D2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și </w:t>
            </w:r>
          </w:p>
          <w:p w14:paraId="08E86E60" w14:textId="77777777" w:rsidR="00B211D2" w:rsidRDefault="00B211D2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Sch. 69</w:t>
            </w: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7DF0CE0" w14:textId="77777777" w:rsidR="00B211D2" w:rsidRPr="00600D25" w:rsidRDefault="00B211D2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2FDC977" w14:textId="77777777" w:rsidR="00B211D2" w:rsidRDefault="00B211D2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169+400</w:t>
            </w:r>
          </w:p>
          <w:p w14:paraId="7D2696C5" w14:textId="77777777" w:rsidR="00B211D2" w:rsidRDefault="00B211D2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169+600</w:t>
            </w: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C72FAC7" w14:textId="77777777" w:rsidR="00B211D2" w:rsidRDefault="00B211D2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20B7DD4" w14:textId="77777777" w:rsidR="00B211D2" w:rsidRDefault="00B211D2" w:rsidP="00344535">
            <w:pPr>
              <w:spacing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Semnalizată ca limitare de viteză.</w:t>
            </w:r>
          </w:p>
          <w:p w14:paraId="3DE7308B" w14:textId="77777777" w:rsidR="00B211D2" w:rsidRDefault="00B211D2" w:rsidP="00344535">
            <w:pPr>
              <w:spacing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Fără inductori.</w:t>
            </w:r>
          </w:p>
          <w:p w14:paraId="693E0827" w14:textId="77777777" w:rsidR="00B211D2" w:rsidRPr="00D344C9" w:rsidRDefault="00B211D2" w:rsidP="00344535">
            <w:pPr>
              <w:spacing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Afectează intrări - ieşiri la liniile 1 - 8 și 21 – 23 Cap X.</w:t>
            </w:r>
          </w:p>
        </w:tc>
      </w:tr>
      <w:tr w:rsidR="00B211D2" w14:paraId="1C35552A" w14:textId="77777777" w:rsidTr="00E4222D">
        <w:trPr>
          <w:cantSplit/>
          <w:trHeight w:val="1117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2BF6CC3" w14:textId="77777777" w:rsidR="00B211D2" w:rsidRDefault="00B211D2" w:rsidP="00B211D2">
            <w:pPr>
              <w:numPr>
                <w:ilvl w:val="0"/>
                <w:numId w:val="1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4BC4743" w14:textId="77777777" w:rsidR="00B211D2" w:rsidRDefault="00B211D2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606A7AF" w14:textId="77777777" w:rsidR="00B211D2" w:rsidRDefault="00B211D2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85BD651" w14:textId="77777777" w:rsidR="00B211D2" w:rsidRDefault="00B211D2" w:rsidP="00344535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St. Braşov </w:t>
            </w:r>
          </w:p>
          <w:p w14:paraId="6639B0EC" w14:textId="77777777" w:rsidR="00B211D2" w:rsidRDefault="00B211D2" w:rsidP="00344535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X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E454339" w14:textId="77777777" w:rsidR="00B211D2" w:rsidRDefault="00B211D2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peste diag. </w:t>
            </w:r>
          </w:p>
          <w:p w14:paraId="5230B45A" w14:textId="77777777" w:rsidR="00B211D2" w:rsidRDefault="00B211D2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83 / 87</w:t>
            </w: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183C7F3" w14:textId="77777777" w:rsidR="00B211D2" w:rsidRDefault="00B211D2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79A744B" w14:textId="77777777" w:rsidR="00B211D2" w:rsidRDefault="00B211D2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B6C31DE" w14:textId="77777777" w:rsidR="00B211D2" w:rsidRDefault="00B211D2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0C1FC93" w14:textId="77777777" w:rsidR="00B211D2" w:rsidRDefault="00B211D2" w:rsidP="00344535">
            <w:pPr>
              <w:spacing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Nesemnalizată pe teren.</w:t>
            </w:r>
          </w:p>
          <w:p w14:paraId="1D034EAC" w14:textId="77777777" w:rsidR="00B211D2" w:rsidRDefault="00B211D2" w:rsidP="00344535">
            <w:pPr>
              <w:spacing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 xml:space="preserve">Afectează intrări - ieşiri </w:t>
            </w:r>
          </w:p>
          <w:p w14:paraId="22EDE9F6" w14:textId="77777777" w:rsidR="00B211D2" w:rsidRDefault="00B211D2" w:rsidP="00344535">
            <w:pPr>
              <w:spacing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la linia 8B, Cap X.</w:t>
            </w:r>
          </w:p>
        </w:tc>
      </w:tr>
      <w:tr w:rsidR="00B211D2" w14:paraId="11A2ECA8" w14:textId="77777777" w:rsidTr="00E4222D">
        <w:trPr>
          <w:cantSplit/>
          <w:trHeight w:val="1649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510FB15" w14:textId="77777777" w:rsidR="00B211D2" w:rsidRDefault="00B211D2" w:rsidP="00B211D2">
            <w:pPr>
              <w:numPr>
                <w:ilvl w:val="0"/>
                <w:numId w:val="1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77D31C4" w14:textId="77777777" w:rsidR="00B211D2" w:rsidRDefault="00B211D2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8EAFD93" w14:textId="77777777" w:rsidR="00B211D2" w:rsidRDefault="00B211D2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A0ED448" w14:textId="77777777" w:rsidR="00B211D2" w:rsidRDefault="00B211D2" w:rsidP="00344535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St. Braşov </w:t>
            </w:r>
          </w:p>
          <w:p w14:paraId="35F2ACDE" w14:textId="77777777" w:rsidR="00B211D2" w:rsidRDefault="00B211D2" w:rsidP="00344535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Grupa Tehnică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9DE8AE7" w14:textId="77777777" w:rsidR="00B211D2" w:rsidRDefault="00B211D2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peste sch.  </w:t>
            </w:r>
          </w:p>
          <w:p w14:paraId="298399FC" w14:textId="77777777" w:rsidR="00B211D2" w:rsidRDefault="00B211D2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5C5F0A">
              <w:rPr>
                <w:b/>
                <w:bCs/>
                <w:sz w:val="19"/>
                <w:szCs w:val="19"/>
                <w:lang w:val="ro-RO"/>
              </w:rPr>
              <w:t>3T, 9T, 11T,</w:t>
            </w:r>
            <w:r>
              <w:rPr>
                <w:b/>
                <w:bCs/>
                <w:sz w:val="19"/>
                <w:szCs w:val="19"/>
                <w:lang w:val="ro-RO"/>
              </w:rPr>
              <w:t>1</w:t>
            </w:r>
            <w:r w:rsidRPr="005C5F0A">
              <w:rPr>
                <w:b/>
                <w:bCs/>
                <w:sz w:val="19"/>
                <w:szCs w:val="19"/>
                <w:lang w:val="ro-RO"/>
              </w:rPr>
              <w:t xml:space="preserve">3T </w:t>
            </w:r>
            <w:r>
              <w:rPr>
                <w:b/>
                <w:bCs/>
                <w:sz w:val="19"/>
                <w:szCs w:val="19"/>
                <w:lang w:val="ro-RO"/>
              </w:rPr>
              <w:t>1</w:t>
            </w:r>
            <w:r w:rsidRPr="005C5F0A">
              <w:rPr>
                <w:b/>
                <w:bCs/>
                <w:sz w:val="19"/>
                <w:szCs w:val="19"/>
                <w:lang w:val="ro-RO"/>
              </w:rPr>
              <w:t>7T,19T23T</w:t>
            </w:r>
            <w:r>
              <w:rPr>
                <w:b/>
                <w:bCs/>
                <w:sz w:val="19"/>
                <w:szCs w:val="19"/>
                <w:lang w:val="ro-RO"/>
              </w:rPr>
              <w:t>,25T2</w:t>
            </w:r>
            <w:r w:rsidRPr="005C5F0A">
              <w:rPr>
                <w:b/>
                <w:bCs/>
                <w:sz w:val="19"/>
                <w:szCs w:val="19"/>
                <w:lang w:val="ro-RO"/>
              </w:rPr>
              <w:t>7T,</w:t>
            </w:r>
            <w:r>
              <w:rPr>
                <w:b/>
                <w:bCs/>
                <w:sz w:val="19"/>
                <w:szCs w:val="19"/>
                <w:lang w:val="ro-RO"/>
              </w:rPr>
              <w:t>3</w:t>
            </w:r>
            <w:r w:rsidRPr="005C5F0A">
              <w:rPr>
                <w:b/>
                <w:bCs/>
                <w:sz w:val="19"/>
                <w:szCs w:val="19"/>
                <w:lang w:val="ro-RO"/>
              </w:rPr>
              <w:t>5T</w:t>
            </w:r>
            <w:r>
              <w:rPr>
                <w:b/>
                <w:bCs/>
                <w:sz w:val="19"/>
                <w:szCs w:val="19"/>
                <w:lang w:val="ro-RO"/>
              </w:rPr>
              <w:t>37T,3</w:t>
            </w:r>
            <w:r w:rsidRPr="005C5F0A">
              <w:rPr>
                <w:b/>
                <w:bCs/>
                <w:sz w:val="19"/>
                <w:szCs w:val="19"/>
                <w:lang w:val="ro-RO"/>
              </w:rPr>
              <w:t>9T</w:t>
            </w:r>
            <w:r>
              <w:rPr>
                <w:b/>
                <w:bCs/>
                <w:sz w:val="19"/>
                <w:szCs w:val="19"/>
                <w:lang w:val="ro-RO"/>
              </w:rPr>
              <w:t>41T,4</w:t>
            </w:r>
            <w:r w:rsidRPr="005C5F0A">
              <w:rPr>
                <w:b/>
                <w:bCs/>
                <w:sz w:val="19"/>
                <w:szCs w:val="19"/>
                <w:lang w:val="ro-RO"/>
              </w:rPr>
              <w:t>3T45T</w:t>
            </w: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8B718C3" w14:textId="77777777" w:rsidR="00B211D2" w:rsidRDefault="00B211D2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33DBDDD" w14:textId="77777777" w:rsidR="00B211D2" w:rsidRDefault="00B211D2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2A9BCFF" w14:textId="77777777" w:rsidR="00B211D2" w:rsidRDefault="00B211D2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4C46A30" w14:textId="77777777" w:rsidR="00B211D2" w:rsidRDefault="00B211D2" w:rsidP="00344535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Nesemnalizată pe teren.</w:t>
            </w:r>
          </w:p>
          <w:p w14:paraId="0E2A8E54" w14:textId="77777777" w:rsidR="00B211D2" w:rsidRDefault="00B211D2" w:rsidP="00344535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Afectează intrări - ieşiri la liniile 2-12 Grupa Tehnică.</w:t>
            </w:r>
          </w:p>
        </w:tc>
      </w:tr>
      <w:tr w:rsidR="00B211D2" w14:paraId="74E0BED2" w14:textId="77777777" w:rsidTr="00E4222D">
        <w:trPr>
          <w:cantSplit/>
          <w:trHeight w:val="1649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25DAF17" w14:textId="77777777" w:rsidR="00B211D2" w:rsidRDefault="00B211D2" w:rsidP="00B211D2">
            <w:pPr>
              <w:numPr>
                <w:ilvl w:val="0"/>
                <w:numId w:val="1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F12D8D3" w14:textId="77777777" w:rsidR="00B211D2" w:rsidRDefault="00B211D2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114FDD5" w14:textId="77777777" w:rsidR="00B211D2" w:rsidRDefault="00B211D2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D5A8C6D" w14:textId="77777777" w:rsidR="00B211D2" w:rsidRDefault="00B211D2" w:rsidP="00344535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</w:t>
            </w:r>
            <w:r w:rsidRPr="007575CA">
              <w:rPr>
                <w:b/>
                <w:bCs/>
                <w:sz w:val="20"/>
                <w:lang w:val="ro-RO"/>
              </w:rPr>
              <w:t xml:space="preserve"> Brașov, linia 4 directă, între vârf aparat de cale 18 și călcăi aparat cale 12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5CA0657" w14:textId="77777777" w:rsidR="00B211D2" w:rsidRDefault="00B211D2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2622227" w14:textId="77777777" w:rsidR="00B211D2" w:rsidRDefault="00B211D2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9C5173F" w14:textId="77777777" w:rsidR="00B211D2" w:rsidRDefault="00B211D2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170+290</w:t>
            </w:r>
          </w:p>
          <w:p w14:paraId="2919A700" w14:textId="77777777" w:rsidR="00B211D2" w:rsidRDefault="00B211D2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170+370</w:t>
            </w: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828800B" w14:textId="77777777" w:rsidR="00B211D2" w:rsidRDefault="00B211D2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4C5060E" w14:textId="77777777" w:rsidR="00B211D2" w:rsidRDefault="00B211D2" w:rsidP="00344535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Semnalizată ca limitare de viteză.</w:t>
            </w:r>
          </w:p>
          <w:p w14:paraId="35861BAE" w14:textId="77777777" w:rsidR="00B211D2" w:rsidRDefault="00B211D2" w:rsidP="00344535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Fără inductori.</w:t>
            </w:r>
          </w:p>
        </w:tc>
      </w:tr>
      <w:tr w:rsidR="00B211D2" w14:paraId="1FE1331E" w14:textId="77777777" w:rsidTr="00E4222D">
        <w:trPr>
          <w:cantSplit/>
          <w:trHeight w:val="1117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D056B9B" w14:textId="77777777" w:rsidR="00B211D2" w:rsidRDefault="00B211D2" w:rsidP="00B211D2">
            <w:pPr>
              <w:numPr>
                <w:ilvl w:val="0"/>
                <w:numId w:val="1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3FE1A1D" w14:textId="77777777" w:rsidR="00B211D2" w:rsidRDefault="00B211D2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63C874D" w14:textId="77777777" w:rsidR="00B211D2" w:rsidRDefault="00B211D2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B1F7ABA" w14:textId="77777777" w:rsidR="00B211D2" w:rsidRDefault="00B211D2" w:rsidP="008D53B1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Braşov Cap Y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1B3FEAC" w14:textId="77777777" w:rsidR="00B211D2" w:rsidRDefault="00B211D2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peste diag 18/24</w:t>
            </w: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13DE2CE" w14:textId="77777777" w:rsidR="00B211D2" w:rsidRPr="00600D25" w:rsidRDefault="00B211D2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E32B5E8" w14:textId="77777777" w:rsidR="00B211D2" w:rsidRDefault="00B211D2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A793A2E" w14:textId="77777777" w:rsidR="00B211D2" w:rsidRDefault="00B211D2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7B9D9B1" w14:textId="77777777" w:rsidR="00B211D2" w:rsidRDefault="00B211D2" w:rsidP="00344535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Nesemnalizată pe teren.</w:t>
            </w:r>
          </w:p>
        </w:tc>
      </w:tr>
      <w:tr w:rsidR="00B211D2" w14:paraId="3E5099FD" w14:textId="77777777" w:rsidTr="00E4222D">
        <w:trPr>
          <w:cantSplit/>
          <w:trHeight w:val="1117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D72DB3F" w14:textId="77777777" w:rsidR="00B211D2" w:rsidRDefault="00B211D2" w:rsidP="00B211D2">
            <w:pPr>
              <w:numPr>
                <w:ilvl w:val="0"/>
                <w:numId w:val="1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A51AF17" w14:textId="77777777" w:rsidR="00B211D2" w:rsidRDefault="00B211D2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AB6EFD5" w14:textId="77777777" w:rsidR="00B211D2" w:rsidRDefault="00B211D2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71B7621" w14:textId="77777777" w:rsidR="00B211D2" w:rsidRDefault="00B211D2" w:rsidP="00344535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Brașov</w:t>
            </w:r>
          </w:p>
          <w:p w14:paraId="638F88DB" w14:textId="77777777" w:rsidR="00B211D2" w:rsidRDefault="00B211D2" w:rsidP="00344535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 7 abătută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4823498" w14:textId="77777777" w:rsidR="00B211D2" w:rsidRDefault="00B211D2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 linia</w:t>
            </w: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228686F" w14:textId="77777777" w:rsidR="00B211D2" w:rsidRPr="00600D25" w:rsidRDefault="00B211D2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33B5386" w14:textId="77777777" w:rsidR="00B211D2" w:rsidRDefault="00B211D2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600166B" w14:textId="77777777" w:rsidR="00B211D2" w:rsidRDefault="00B211D2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C68DF6F" w14:textId="77777777" w:rsidR="00B211D2" w:rsidRDefault="00B211D2" w:rsidP="00344535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Nesemnalizată pe teren.</w:t>
            </w:r>
          </w:p>
        </w:tc>
      </w:tr>
      <w:tr w:rsidR="00B211D2" w14:paraId="6C2C1840" w14:textId="77777777" w:rsidTr="00E4222D">
        <w:trPr>
          <w:cantSplit/>
          <w:trHeight w:val="1117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53051A2" w14:textId="77777777" w:rsidR="00B211D2" w:rsidRDefault="00B211D2" w:rsidP="00B211D2">
            <w:pPr>
              <w:numPr>
                <w:ilvl w:val="0"/>
                <w:numId w:val="1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9B87BB6" w14:textId="77777777" w:rsidR="00B211D2" w:rsidRDefault="00B211D2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56EB003" w14:textId="77777777" w:rsidR="00B211D2" w:rsidRDefault="00B211D2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2633417" w14:textId="77777777" w:rsidR="00B211D2" w:rsidRDefault="00B211D2" w:rsidP="00344535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Brașov</w:t>
            </w:r>
          </w:p>
          <w:p w14:paraId="02D21766" w14:textId="77777777" w:rsidR="00B211D2" w:rsidRDefault="00B211D2" w:rsidP="00344535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 8B abătută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0D84AA4" w14:textId="77777777" w:rsidR="00B211D2" w:rsidRDefault="00B211D2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 linia</w:t>
            </w: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4B46454" w14:textId="77777777" w:rsidR="00B211D2" w:rsidRPr="00600D25" w:rsidRDefault="00B211D2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779A076" w14:textId="77777777" w:rsidR="00B211D2" w:rsidRDefault="00B211D2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00DC6AE" w14:textId="77777777" w:rsidR="00B211D2" w:rsidRDefault="00B211D2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B8BC5B1" w14:textId="77777777" w:rsidR="00B211D2" w:rsidRDefault="00B211D2" w:rsidP="00344535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Nesemnalizată pe teren.</w:t>
            </w:r>
          </w:p>
        </w:tc>
      </w:tr>
      <w:tr w:rsidR="00B211D2" w14:paraId="57BE23C0" w14:textId="77777777" w:rsidTr="00E4222D">
        <w:trPr>
          <w:cantSplit/>
          <w:trHeight w:val="1117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2AB4050" w14:textId="77777777" w:rsidR="00B211D2" w:rsidRDefault="00B211D2" w:rsidP="00B211D2">
            <w:pPr>
              <w:numPr>
                <w:ilvl w:val="0"/>
                <w:numId w:val="1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ECF4103" w14:textId="77777777" w:rsidR="00B211D2" w:rsidRDefault="00B211D2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FFDE4FB" w14:textId="77777777" w:rsidR="00B211D2" w:rsidRDefault="00B211D2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A4669AC" w14:textId="77777777" w:rsidR="00B211D2" w:rsidRDefault="00B211D2" w:rsidP="00344535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Brașov</w:t>
            </w:r>
          </w:p>
          <w:p w14:paraId="6A50A1F4" w14:textId="77777777" w:rsidR="00B211D2" w:rsidRDefault="00B211D2" w:rsidP="00344535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Y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2620FDE" w14:textId="77777777" w:rsidR="00B211D2" w:rsidRDefault="00B211D2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peste diag. </w:t>
            </w:r>
          </w:p>
          <w:p w14:paraId="770785A5" w14:textId="77777777" w:rsidR="00B211D2" w:rsidRDefault="00B211D2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54 / 40</w:t>
            </w:r>
          </w:p>
          <w:p w14:paraId="769F0E83" w14:textId="77777777" w:rsidR="00B211D2" w:rsidRDefault="00B211D2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și </w:t>
            </w:r>
          </w:p>
          <w:p w14:paraId="4EFCB64B" w14:textId="77777777" w:rsidR="00B211D2" w:rsidRDefault="00B211D2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54 / 46</w:t>
            </w: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FEA3B14" w14:textId="77777777" w:rsidR="00B211D2" w:rsidRPr="00600D25" w:rsidRDefault="00B211D2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7E95451" w14:textId="77777777" w:rsidR="00B211D2" w:rsidRDefault="00B211D2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D549066" w14:textId="77777777" w:rsidR="00B211D2" w:rsidRDefault="00B211D2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0348541" w14:textId="77777777" w:rsidR="00B211D2" w:rsidRDefault="00B211D2" w:rsidP="00344535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Nesemnalizată pe teren.</w:t>
            </w:r>
          </w:p>
          <w:p w14:paraId="69E8CD2D" w14:textId="77777777" w:rsidR="00B211D2" w:rsidRDefault="00B211D2" w:rsidP="00344535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 xml:space="preserve">Afectează intrări - ieşiri </w:t>
            </w:r>
          </w:p>
          <w:p w14:paraId="23142AE4" w14:textId="77777777" w:rsidR="00B211D2" w:rsidRDefault="00B211D2" w:rsidP="00344535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la linia 8B, Cap Y.</w:t>
            </w:r>
          </w:p>
        </w:tc>
      </w:tr>
      <w:tr w:rsidR="00B211D2" w14:paraId="6D9EE789" w14:textId="77777777" w:rsidTr="00E4222D">
        <w:trPr>
          <w:cantSplit/>
          <w:trHeight w:val="833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46E5C0F" w14:textId="77777777" w:rsidR="00B211D2" w:rsidRDefault="00B211D2" w:rsidP="00B211D2">
            <w:pPr>
              <w:numPr>
                <w:ilvl w:val="0"/>
                <w:numId w:val="1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8CE8717" w14:textId="77777777" w:rsidR="00B211D2" w:rsidRDefault="00B211D2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6213673" w14:textId="77777777" w:rsidR="00B211D2" w:rsidRDefault="00B211D2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332C359" w14:textId="77777777" w:rsidR="00B211D2" w:rsidRDefault="00B211D2" w:rsidP="00344535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St. Braşov </w:t>
            </w:r>
          </w:p>
          <w:p w14:paraId="7D7D2AFC" w14:textId="77777777" w:rsidR="00B211D2" w:rsidRDefault="00B211D2" w:rsidP="00344535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Y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5E6F6EA" w14:textId="77777777" w:rsidR="00B211D2" w:rsidRDefault="00B211D2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peste sch. </w:t>
            </w:r>
          </w:p>
          <w:p w14:paraId="489B421A" w14:textId="77777777" w:rsidR="00B211D2" w:rsidRDefault="00B211D2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 56 şi 58</w:t>
            </w: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743CA26" w14:textId="77777777" w:rsidR="00B211D2" w:rsidRPr="00600D25" w:rsidRDefault="00B211D2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EAEBA18" w14:textId="77777777" w:rsidR="00B211D2" w:rsidRDefault="00B211D2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025FD97" w14:textId="77777777" w:rsidR="00B211D2" w:rsidRDefault="00B211D2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C7E5FA5" w14:textId="77777777" w:rsidR="00B211D2" w:rsidRDefault="00B211D2" w:rsidP="00344535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Nesemnalizată pe teren.</w:t>
            </w:r>
          </w:p>
          <w:p w14:paraId="47283C52" w14:textId="77777777" w:rsidR="00B211D2" w:rsidRDefault="00B211D2" w:rsidP="00344535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Afectează intrări - ieşiri la liniile 13 - 15.</w:t>
            </w:r>
          </w:p>
        </w:tc>
      </w:tr>
      <w:tr w:rsidR="00B211D2" w14:paraId="19110375" w14:textId="77777777" w:rsidTr="00E4222D">
        <w:trPr>
          <w:cantSplit/>
          <w:trHeight w:val="833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4255322" w14:textId="77777777" w:rsidR="00B211D2" w:rsidRDefault="00B211D2" w:rsidP="00B211D2">
            <w:pPr>
              <w:numPr>
                <w:ilvl w:val="0"/>
                <w:numId w:val="1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6F2E33E" w14:textId="77777777" w:rsidR="00B211D2" w:rsidRDefault="00B211D2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4D5DBD">
              <w:rPr>
                <w:b/>
                <w:bCs/>
                <w:sz w:val="20"/>
                <w:lang w:val="ro-RO"/>
              </w:rPr>
              <w:t>173+350 km pr - 176+450 km ex. = 176+478 km pr</w:t>
            </w: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F049B96" w14:textId="77777777" w:rsidR="00B211D2" w:rsidRDefault="00B211D2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100</w:t>
            </w: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ED1B011" w14:textId="77777777" w:rsidR="00B211D2" w:rsidRDefault="00B211D2" w:rsidP="004D5DBD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Brașov</w:t>
            </w:r>
          </w:p>
          <w:p w14:paraId="4D5C6F91" w14:textId="77777777" w:rsidR="00B211D2" w:rsidRDefault="00B211D2" w:rsidP="004D5DBD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Ax St. Stupini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E30DD06" w14:textId="77777777" w:rsidR="00B211D2" w:rsidRDefault="00B211D2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39C16BB" w14:textId="77777777" w:rsidR="00B211D2" w:rsidRDefault="00B211D2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620DEF8" w14:textId="77777777" w:rsidR="00B211D2" w:rsidRDefault="00B211D2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616C488" w14:textId="77777777" w:rsidR="00B211D2" w:rsidRDefault="00B211D2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27E79BD" w14:textId="77777777" w:rsidR="00B211D2" w:rsidRDefault="00B211D2" w:rsidP="00344535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 w:rsidRPr="004D5DBD">
              <w:rPr>
                <w:i/>
                <w:iCs/>
                <w:sz w:val="20"/>
                <w:szCs w:val="20"/>
                <w:lang w:val="ro-RO"/>
              </w:rPr>
              <w:t xml:space="preserve">Semnalizată ca limitare de viteză în capătul dinspre Brașov. Fără inductori. </w:t>
            </w:r>
            <w:r w:rsidRPr="004D5DBD">
              <w:rPr>
                <w:b/>
                <w:bCs/>
                <w:i/>
                <w:iCs/>
                <w:sz w:val="20"/>
                <w:szCs w:val="20"/>
                <w:u w:val="single"/>
                <w:lang w:val="ro-RO"/>
              </w:rPr>
              <w:t>Valabilă pentru toate trenurile de călători.</w:t>
            </w:r>
            <w:r w:rsidRPr="004D5DBD">
              <w:rPr>
                <w:b/>
                <w:bCs/>
                <w:i/>
                <w:iCs/>
                <w:sz w:val="20"/>
                <w:szCs w:val="20"/>
                <w:lang w:val="ro-RO"/>
              </w:rPr>
              <w:t xml:space="preserve"> </w:t>
            </w:r>
          </w:p>
        </w:tc>
      </w:tr>
      <w:tr w:rsidR="00B211D2" w14:paraId="7158378C" w14:textId="77777777" w:rsidTr="00E4222D">
        <w:trPr>
          <w:cantSplit/>
          <w:trHeight w:val="833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CBE5108" w14:textId="77777777" w:rsidR="00B211D2" w:rsidRDefault="00B211D2" w:rsidP="00B211D2">
            <w:pPr>
              <w:numPr>
                <w:ilvl w:val="0"/>
                <w:numId w:val="1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C377C37" w14:textId="77777777" w:rsidR="00B211D2" w:rsidRDefault="00B211D2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8911CF">
              <w:rPr>
                <w:b/>
                <w:bCs/>
                <w:sz w:val="20"/>
                <w:lang w:val="ro-RO"/>
              </w:rPr>
              <w:t xml:space="preserve">169+ km ex. = 171+041 km pr. - 176+450 km ex. = 176+478 km pr. </w:t>
            </w: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7A541CB" w14:textId="77777777" w:rsidR="00B211D2" w:rsidRDefault="00B211D2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60</w:t>
            </w: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9D9CD4F" w14:textId="77777777" w:rsidR="00B211D2" w:rsidRDefault="00B211D2" w:rsidP="004D5DBD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Ax St. Brașov</w:t>
            </w:r>
          </w:p>
          <w:p w14:paraId="03A60AE6" w14:textId="77777777" w:rsidR="00B211D2" w:rsidRDefault="00B211D2" w:rsidP="004D5DBD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Ax St. Stupini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3FCB9B4" w14:textId="77777777" w:rsidR="00B211D2" w:rsidRDefault="00B211D2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16CDEF1" w14:textId="77777777" w:rsidR="00B211D2" w:rsidRDefault="00B211D2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8B1B85E" w14:textId="77777777" w:rsidR="00B211D2" w:rsidRDefault="00B211D2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4FAA871" w14:textId="77777777" w:rsidR="00B211D2" w:rsidRDefault="00B211D2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F1CDD07" w14:textId="77777777" w:rsidR="00B211D2" w:rsidRDefault="00B211D2" w:rsidP="00344535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 w:rsidRPr="008911CF">
              <w:rPr>
                <w:b/>
                <w:bCs/>
                <w:i/>
                <w:iCs/>
                <w:sz w:val="20"/>
                <w:szCs w:val="20"/>
                <w:lang w:val="ro-RO"/>
              </w:rPr>
              <w:t>Nesemnalizată pe teren.</w:t>
            </w:r>
            <w:r>
              <w:rPr>
                <w:b/>
                <w:bCs/>
                <w:i/>
                <w:iCs/>
                <w:sz w:val="20"/>
                <w:szCs w:val="20"/>
                <w:u w:val="single"/>
                <w:lang w:val="ro-RO"/>
              </w:rPr>
              <w:t xml:space="preserve"> </w:t>
            </w:r>
            <w:r w:rsidRPr="004D5DBD">
              <w:rPr>
                <w:b/>
                <w:bCs/>
                <w:i/>
                <w:iCs/>
                <w:sz w:val="20"/>
                <w:szCs w:val="20"/>
                <w:u w:val="single"/>
                <w:lang w:val="ro-RO"/>
              </w:rPr>
              <w:t xml:space="preserve">Valabilă pentru toate trenurile de </w:t>
            </w:r>
            <w:r>
              <w:rPr>
                <w:b/>
                <w:bCs/>
                <w:i/>
                <w:iCs/>
                <w:sz w:val="20"/>
                <w:szCs w:val="20"/>
                <w:u w:val="single"/>
                <w:lang w:val="ro-RO"/>
              </w:rPr>
              <w:t>marfă</w:t>
            </w:r>
            <w:r w:rsidRPr="004D5DBD">
              <w:rPr>
                <w:b/>
                <w:bCs/>
                <w:i/>
                <w:iCs/>
                <w:sz w:val="20"/>
                <w:szCs w:val="20"/>
                <w:u w:val="single"/>
                <w:lang w:val="ro-RO"/>
              </w:rPr>
              <w:t>.</w:t>
            </w:r>
            <w:r w:rsidRPr="004D5DBD">
              <w:rPr>
                <w:b/>
                <w:bCs/>
                <w:i/>
                <w:iCs/>
                <w:sz w:val="20"/>
                <w:szCs w:val="20"/>
                <w:lang w:val="ro-RO"/>
              </w:rPr>
              <w:t xml:space="preserve"> </w:t>
            </w:r>
          </w:p>
        </w:tc>
      </w:tr>
      <w:tr w:rsidR="00B211D2" w14:paraId="4BF218BD" w14:textId="77777777" w:rsidTr="00E4222D">
        <w:trPr>
          <w:cantSplit/>
          <w:trHeight w:val="833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057E62D" w14:textId="77777777" w:rsidR="00B211D2" w:rsidRDefault="00B211D2" w:rsidP="00B211D2">
            <w:pPr>
              <w:numPr>
                <w:ilvl w:val="0"/>
                <w:numId w:val="1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72630FA" w14:textId="77777777" w:rsidR="00B211D2" w:rsidRDefault="00B211D2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F31BE7C" w14:textId="77777777" w:rsidR="00B211D2" w:rsidRDefault="00B211D2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26588D1" w14:textId="77777777" w:rsidR="00B211D2" w:rsidRDefault="00B211D2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Brașov</w:t>
            </w:r>
          </w:p>
          <w:p w14:paraId="7C3E97CF" w14:textId="77777777" w:rsidR="00B211D2" w:rsidRDefault="00B211D2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Ax St. Stupini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852D0E5" w14:textId="77777777" w:rsidR="00B211D2" w:rsidRDefault="00B211D2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C249BDC" w14:textId="77777777" w:rsidR="00B211D2" w:rsidRDefault="00B211D2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37C2960" w14:textId="77777777" w:rsidR="00B211D2" w:rsidRPr="00E731A9" w:rsidRDefault="00B211D2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16"/>
                <w:szCs w:val="16"/>
                <w:lang w:val="ro-RO"/>
              </w:rPr>
            </w:pPr>
            <w:r w:rsidRPr="00E731A9">
              <w:rPr>
                <w:b/>
                <w:bCs/>
                <w:sz w:val="16"/>
                <w:szCs w:val="16"/>
                <w:lang w:val="ro-RO"/>
              </w:rPr>
              <w:t>1</w:t>
            </w:r>
            <w:r>
              <w:rPr>
                <w:b/>
                <w:bCs/>
                <w:sz w:val="16"/>
                <w:szCs w:val="16"/>
                <w:lang w:val="ro-RO"/>
              </w:rPr>
              <w:t>73</w:t>
            </w:r>
            <w:r w:rsidRPr="00E731A9">
              <w:rPr>
                <w:b/>
                <w:bCs/>
                <w:sz w:val="16"/>
                <w:szCs w:val="16"/>
                <w:lang w:val="ro-RO"/>
              </w:rPr>
              <w:t>+</w:t>
            </w:r>
            <w:r>
              <w:rPr>
                <w:b/>
                <w:bCs/>
                <w:sz w:val="16"/>
                <w:szCs w:val="16"/>
                <w:lang w:val="ro-RO"/>
              </w:rPr>
              <w:t>350</w:t>
            </w:r>
            <w:r w:rsidRPr="00E731A9">
              <w:rPr>
                <w:b/>
                <w:bCs/>
                <w:sz w:val="16"/>
                <w:szCs w:val="16"/>
                <w:lang w:val="ro-RO"/>
              </w:rPr>
              <w:t xml:space="preserve"> Km </w:t>
            </w:r>
            <w:r>
              <w:rPr>
                <w:b/>
                <w:bCs/>
                <w:sz w:val="16"/>
                <w:szCs w:val="16"/>
                <w:lang w:val="ro-RO"/>
              </w:rPr>
              <w:t>pr</w:t>
            </w:r>
            <w:r w:rsidRPr="00E731A9">
              <w:rPr>
                <w:b/>
                <w:bCs/>
                <w:sz w:val="16"/>
                <w:szCs w:val="16"/>
                <w:lang w:val="ro-RO"/>
              </w:rPr>
              <w:t>.</w:t>
            </w:r>
          </w:p>
          <w:p w14:paraId="5D4C3BCA" w14:textId="77777777" w:rsidR="00B211D2" w:rsidRDefault="00B211D2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16"/>
                <w:szCs w:val="16"/>
                <w:lang w:val="ro-RO"/>
              </w:rPr>
            </w:pPr>
            <w:r w:rsidRPr="00E731A9">
              <w:rPr>
                <w:b/>
                <w:bCs/>
                <w:sz w:val="16"/>
                <w:szCs w:val="16"/>
                <w:lang w:val="ro-RO"/>
              </w:rPr>
              <w:t>-176+450</w:t>
            </w:r>
            <w:r>
              <w:rPr>
                <w:b/>
                <w:bCs/>
                <w:sz w:val="16"/>
                <w:szCs w:val="16"/>
                <w:lang w:val="ro-RO"/>
              </w:rPr>
              <w:t xml:space="preserve"> Km ex.</w:t>
            </w:r>
          </w:p>
          <w:p w14:paraId="509E8E25" w14:textId="77777777" w:rsidR="00B211D2" w:rsidRDefault="00B211D2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16"/>
                <w:szCs w:val="16"/>
                <w:lang w:val="ro-RO"/>
              </w:rPr>
              <w:t>-176+478 Km pr.</w:t>
            </w: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DC01281" w14:textId="77777777" w:rsidR="00B211D2" w:rsidRDefault="00B211D2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100</w:t>
            </w: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C92E2BC" w14:textId="77777777" w:rsidR="00B211D2" w:rsidRDefault="00B211D2" w:rsidP="00FF6B4A">
            <w:pPr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bookmarkStart w:id="3" w:name="_Hlk184113336"/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Semnalizată ca limitare de viteză în capătul dinspre</w:t>
            </w:r>
          </w:p>
          <w:p w14:paraId="2A113A83" w14:textId="77777777" w:rsidR="00B211D2" w:rsidRDefault="00B211D2" w:rsidP="00FF6B4A">
            <w:pPr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Brașov. Fără inductori.</w:t>
            </w:r>
          </w:p>
          <w:bookmarkEnd w:id="3"/>
          <w:p w14:paraId="71FE82F0" w14:textId="77777777" w:rsidR="00B211D2" w:rsidRPr="001D4392" w:rsidRDefault="00B211D2" w:rsidP="00FF6B4A">
            <w:pPr>
              <w:rPr>
                <w:b/>
                <w:bCs/>
                <w:i/>
                <w:iCs/>
                <w:sz w:val="20"/>
                <w:szCs w:val="20"/>
                <w:u w:val="single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u w:val="single"/>
                <w:lang w:val="ro-RO"/>
              </w:rPr>
              <w:t xml:space="preserve">Valabil pentru toate trenurile de călători </w:t>
            </w:r>
          </w:p>
        </w:tc>
      </w:tr>
      <w:tr w:rsidR="00B211D2" w14:paraId="219C7493" w14:textId="77777777" w:rsidTr="00E4222D">
        <w:trPr>
          <w:cantSplit/>
          <w:trHeight w:val="833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1ABE5B3" w14:textId="77777777" w:rsidR="00B211D2" w:rsidRDefault="00B211D2" w:rsidP="00B211D2">
            <w:pPr>
              <w:numPr>
                <w:ilvl w:val="0"/>
                <w:numId w:val="1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A97D21A" w14:textId="77777777" w:rsidR="00B211D2" w:rsidRDefault="00B211D2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D6413A1" w14:textId="77777777" w:rsidR="00B211D2" w:rsidRDefault="00B211D2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351B558" w14:textId="77777777" w:rsidR="00B211D2" w:rsidRDefault="00B211D2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Ax. St. Brașov</w:t>
            </w:r>
          </w:p>
          <w:p w14:paraId="00A6D11B" w14:textId="77777777" w:rsidR="00B211D2" w:rsidRDefault="00B211D2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Ax St. Stupini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AB0AE03" w14:textId="77777777" w:rsidR="00B211D2" w:rsidRDefault="00B211D2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7105B39" w14:textId="77777777" w:rsidR="00B211D2" w:rsidRDefault="00B211D2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988462E" w14:textId="77777777" w:rsidR="00B211D2" w:rsidRPr="00E731A9" w:rsidRDefault="00B211D2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16"/>
                <w:szCs w:val="16"/>
                <w:lang w:val="ro-RO"/>
              </w:rPr>
            </w:pPr>
            <w:r w:rsidRPr="00E731A9">
              <w:rPr>
                <w:b/>
                <w:bCs/>
                <w:sz w:val="16"/>
                <w:szCs w:val="16"/>
                <w:lang w:val="ro-RO"/>
              </w:rPr>
              <w:t>169+864 Km ex.</w:t>
            </w:r>
          </w:p>
          <w:p w14:paraId="1BF911D7" w14:textId="77777777" w:rsidR="00B211D2" w:rsidRPr="00E731A9" w:rsidRDefault="00B211D2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16"/>
                <w:szCs w:val="16"/>
                <w:lang w:val="ro-RO"/>
              </w:rPr>
            </w:pPr>
            <w:r w:rsidRPr="00E731A9">
              <w:rPr>
                <w:b/>
                <w:bCs/>
                <w:sz w:val="16"/>
                <w:szCs w:val="16"/>
                <w:lang w:val="ro-RO"/>
              </w:rPr>
              <w:t>171+041 Km pr.</w:t>
            </w:r>
          </w:p>
          <w:p w14:paraId="3D2E2D00" w14:textId="77777777" w:rsidR="00B211D2" w:rsidRDefault="00B211D2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16"/>
                <w:szCs w:val="16"/>
                <w:lang w:val="ro-RO"/>
              </w:rPr>
            </w:pPr>
            <w:r w:rsidRPr="00E731A9">
              <w:rPr>
                <w:b/>
                <w:bCs/>
                <w:sz w:val="16"/>
                <w:szCs w:val="16"/>
                <w:lang w:val="ro-RO"/>
              </w:rPr>
              <w:t>-176+450</w:t>
            </w:r>
            <w:r>
              <w:rPr>
                <w:b/>
                <w:bCs/>
                <w:sz w:val="16"/>
                <w:szCs w:val="16"/>
                <w:lang w:val="ro-RO"/>
              </w:rPr>
              <w:t xml:space="preserve"> Km ex.</w:t>
            </w:r>
          </w:p>
          <w:p w14:paraId="2F812A90" w14:textId="77777777" w:rsidR="00B211D2" w:rsidRDefault="00B211D2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16"/>
                <w:szCs w:val="16"/>
                <w:lang w:val="ro-RO"/>
              </w:rPr>
              <w:t>-176+478 Km pr.</w:t>
            </w: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94A921C" w14:textId="77777777" w:rsidR="00B211D2" w:rsidRDefault="00B211D2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60</w:t>
            </w: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CD3EDB4" w14:textId="77777777" w:rsidR="00B211D2" w:rsidRPr="00616BAF" w:rsidRDefault="00B211D2" w:rsidP="00FF6B4A">
            <w:pPr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 w:rsidRPr="00616BAF">
              <w:rPr>
                <w:b/>
                <w:bCs/>
                <w:i/>
                <w:iCs/>
                <w:sz w:val="20"/>
                <w:szCs w:val="20"/>
                <w:lang w:val="ro-RO"/>
              </w:rPr>
              <w:t>Nesemnalizată pe teren.</w:t>
            </w:r>
          </w:p>
          <w:p w14:paraId="3952C857" w14:textId="77777777" w:rsidR="00B211D2" w:rsidRDefault="00B211D2" w:rsidP="00FF6B4A">
            <w:pPr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 w:rsidRPr="00616BAF">
              <w:rPr>
                <w:b/>
                <w:bCs/>
                <w:i/>
                <w:iCs/>
                <w:sz w:val="20"/>
                <w:szCs w:val="20"/>
                <w:lang w:val="ro-RO"/>
              </w:rPr>
              <w:t>Fără inductori.</w:t>
            </w:r>
          </w:p>
          <w:p w14:paraId="37DC830E" w14:textId="77777777" w:rsidR="00B211D2" w:rsidRPr="003B726B" w:rsidRDefault="00B211D2" w:rsidP="00FF6B4A">
            <w:pPr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u w:val="single"/>
                <w:lang w:val="ro-RO"/>
              </w:rPr>
              <w:t xml:space="preserve">Valabil pentru toate trenurile de marfă </w:t>
            </w:r>
          </w:p>
        </w:tc>
      </w:tr>
      <w:tr w:rsidR="00B211D2" w14:paraId="48283116" w14:textId="77777777" w:rsidTr="00E4222D">
        <w:trPr>
          <w:cantSplit/>
          <w:trHeight w:val="833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A30DFA2" w14:textId="77777777" w:rsidR="00B211D2" w:rsidRDefault="00B211D2" w:rsidP="00B211D2">
            <w:pPr>
              <w:numPr>
                <w:ilvl w:val="0"/>
                <w:numId w:val="1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FFFEE1F" w14:textId="77777777" w:rsidR="00B211D2" w:rsidRDefault="00B211D2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85ECB70" w14:textId="77777777" w:rsidR="00B211D2" w:rsidRDefault="00B211D2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7AF8006" w14:textId="77777777" w:rsidR="00B211D2" w:rsidRDefault="00B211D2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Stupini</w:t>
            </w:r>
          </w:p>
          <w:p w14:paraId="42CF3514" w14:textId="77777777" w:rsidR="00B211D2" w:rsidRDefault="00B211D2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X, peste aparatele de cale 5 și 9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234245F" w14:textId="77777777" w:rsidR="00B211D2" w:rsidRDefault="00B211D2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5641DC3" w14:textId="77777777" w:rsidR="00B211D2" w:rsidRDefault="00B211D2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CD6A618" w14:textId="77777777" w:rsidR="00B211D2" w:rsidRDefault="00B211D2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176+030</w:t>
            </w:r>
          </w:p>
          <w:p w14:paraId="41AEC1E8" w14:textId="77777777" w:rsidR="00B211D2" w:rsidRDefault="00B211D2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176+110</w:t>
            </w: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851BD4B" w14:textId="77777777" w:rsidR="00B211D2" w:rsidRDefault="00B211D2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30</w:t>
            </w: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2D7C22F" w14:textId="77777777" w:rsidR="00B211D2" w:rsidRDefault="00B211D2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Semnalizată ca limitare de viteză.</w:t>
            </w:r>
          </w:p>
          <w:p w14:paraId="4A415A0B" w14:textId="77777777" w:rsidR="00B211D2" w:rsidRDefault="00B211D2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Fără inductori.</w:t>
            </w:r>
          </w:p>
        </w:tc>
      </w:tr>
      <w:tr w:rsidR="00B211D2" w14:paraId="24E2FD66" w14:textId="77777777" w:rsidTr="00E4222D">
        <w:trPr>
          <w:cantSplit/>
          <w:trHeight w:val="833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8EFF1B5" w14:textId="77777777" w:rsidR="00B211D2" w:rsidRDefault="00B211D2" w:rsidP="00B211D2">
            <w:pPr>
              <w:numPr>
                <w:ilvl w:val="0"/>
                <w:numId w:val="1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81888FE" w14:textId="77777777" w:rsidR="00B211D2" w:rsidRDefault="00B211D2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04C42C1" w14:textId="77777777" w:rsidR="00B211D2" w:rsidRDefault="00B211D2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8A9AEB8" w14:textId="77777777" w:rsidR="00B211D2" w:rsidRDefault="00B211D2" w:rsidP="00401091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Stupini</w:t>
            </w:r>
          </w:p>
          <w:p w14:paraId="10A0A310" w14:textId="77777777" w:rsidR="00B211D2" w:rsidRDefault="00B211D2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 1 abătută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D9C4499" w14:textId="77777777" w:rsidR="00B211D2" w:rsidRDefault="00B211D2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 linia</w:t>
            </w: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F008CBA" w14:textId="77777777" w:rsidR="00B211D2" w:rsidRDefault="00B211D2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30</w:t>
            </w: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323B230" w14:textId="77777777" w:rsidR="00B211D2" w:rsidRDefault="00B211D2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B777D3C" w14:textId="77777777" w:rsidR="00B211D2" w:rsidRDefault="00B211D2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20C1735" w14:textId="77777777" w:rsidR="00B211D2" w:rsidRDefault="00B211D2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Nesemnalizată pe teren.</w:t>
            </w:r>
          </w:p>
        </w:tc>
      </w:tr>
      <w:tr w:rsidR="00B211D2" w14:paraId="058A6383" w14:textId="77777777" w:rsidTr="00E4222D">
        <w:trPr>
          <w:cantSplit/>
          <w:trHeight w:val="833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32002A2" w14:textId="77777777" w:rsidR="00B211D2" w:rsidRDefault="00B211D2" w:rsidP="00B211D2">
            <w:pPr>
              <w:numPr>
                <w:ilvl w:val="0"/>
                <w:numId w:val="1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E11DCDC" w14:textId="77777777" w:rsidR="00B211D2" w:rsidRDefault="00B211D2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E52E639" w14:textId="77777777" w:rsidR="00B211D2" w:rsidRDefault="00B211D2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D56EDC1" w14:textId="77777777" w:rsidR="00B211D2" w:rsidRDefault="00B211D2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Ax St. Stupini -</w:t>
            </w:r>
          </w:p>
          <w:p w14:paraId="5AEBBECF" w14:textId="77777777" w:rsidR="00B211D2" w:rsidRDefault="00B211D2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Ax st. Bod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103DFCC" w14:textId="77777777" w:rsidR="00B211D2" w:rsidRDefault="00B211D2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CAD4B5C" w14:textId="77777777" w:rsidR="00B211D2" w:rsidRDefault="00B211D2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F30CF62" w14:textId="77777777" w:rsidR="00B211D2" w:rsidRDefault="00B211D2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16"/>
                <w:szCs w:val="16"/>
                <w:lang w:val="ro-RO"/>
              </w:rPr>
            </w:pPr>
            <w:r w:rsidRPr="00E731A9">
              <w:rPr>
                <w:b/>
                <w:bCs/>
                <w:sz w:val="16"/>
                <w:szCs w:val="16"/>
                <w:lang w:val="ro-RO"/>
              </w:rPr>
              <w:t>1</w:t>
            </w:r>
            <w:r>
              <w:rPr>
                <w:b/>
                <w:bCs/>
                <w:sz w:val="16"/>
                <w:szCs w:val="16"/>
                <w:lang w:val="ro-RO"/>
              </w:rPr>
              <w:t>76+450</w:t>
            </w:r>
          </w:p>
          <w:p w14:paraId="5E90969A" w14:textId="77777777" w:rsidR="00B211D2" w:rsidRPr="00E731A9" w:rsidRDefault="00B211D2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16"/>
                <w:szCs w:val="16"/>
                <w:lang w:val="ro-RO"/>
              </w:rPr>
            </w:pPr>
            <w:r>
              <w:rPr>
                <w:b/>
                <w:bCs/>
                <w:sz w:val="16"/>
                <w:szCs w:val="16"/>
                <w:lang w:val="ro-RO"/>
              </w:rPr>
              <w:t>K</w:t>
            </w:r>
            <w:r w:rsidRPr="00E731A9">
              <w:rPr>
                <w:b/>
                <w:bCs/>
                <w:sz w:val="16"/>
                <w:szCs w:val="16"/>
                <w:lang w:val="ro-RO"/>
              </w:rPr>
              <w:t>m ex.</w:t>
            </w:r>
          </w:p>
          <w:p w14:paraId="6BEE6E08" w14:textId="77777777" w:rsidR="00B211D2" w:rsidRPr="00E731A9" w:rsidRDefault="00B211D2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16"/>
                <w:szCs w:val="16"/>
                <w:lang w:val="ro-RO"/>
              </w:rPr>
            </w:pPr>
            <w:r w:rsidRPr="00E731A9">
              <w:rPr>
                <w:b/>
                <w:bCs/>
                <w:sz w:val="16"/>
                <w:szCs w:val="16"/>
                <w:lang w:val="ro-RO"/>
              </w:rPr>
              <w:t>17</w:t>
            </w:r>
            <w:r>
              <w:rPr>
                <w:b/>
                <w:bCs/>
                <w:sz w:val="16"/>
                <w:szCs w:val="16"/>
                <w:lang w:val="ro-RO"/>
              </w:rPr>
              <w:t>6</w:t>
            </w:r>
            <w:r w:rsidRPr="00E731A9">
              <w:rPr>
                <w:b/>
                <w:bCs/>
                <w:sz w:val="16"/>
                <w:szCs w:val="16"/>
                <w:lang w:val="ro-RO"/>
              </w:rPr>
              <w:t>+</w:t>
            </w:r>
            <w:r>
              <w:rPr>
                <w:b/>
                <w:bCs/>
                <w:sz w:val="16"/>
                <w:szCs w:val="16"/>
                <w:lang w:val="ro-RO"/>
              </w:rPr>
              <w:t>478</w:t>
            </w:r>
            <w:r w:rsidRPr="00E731A9">
              <w:rPr>
                <w:b/>
                <w:bCs/>
                <w:sz w:val="16"/>
                <w:szCs w:val="16"/>
                <w:lang w:val="ro-RO"/>
              </w:rPr>
              <w:t xml:space="preserve"> Km pr.</w:t>
            </w:r>
          </w:p>
          <w:p w14:paraId="35000BD0" w14:textId="77777777" w:rsidR="00B211D2" w:rsidRPr="001D4392" w:rsidRDefault="00B211D2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16"/>
                <w:szCs w:val="16"/>
                <w:lang w:val="ro-RO"/>
              </w:rPr>
            </w:pPr>
            <w:r w:rsidRPr="00E731A9">
              <w:rPr>
                <w:b/>
                <w:bCs/>
                <w:sz w:val="16"/>
                <w:szCs w:val="16"/>
                <w:lang w:val="ro-RO"/>
              </w:rPr>
              <w:t>-1</w:t>
            </w:r>
            <w:r>
              <w:rPr>
                <w:b/>
                <w:bCs/>
                <w:sz w:val="16"/>
                <w:szCs w:val="16"/>
                <w:lang w:val="ro-RO"/>
              </w:rPr>
              <w:t>83</w:t>
            </w:r>
            <w:r w:rsidRPr="00E731A9">
              <w:rPr>
                <w:b/>
                <w:bCs/>
                <w:sz w:val="16"/>
                <w:szCs w:val="16"/>
                <w:lang w:val="ro-RO"/>
              </w:rPr>
              <w:t>+</w:t>
            </w:r>
            <w:r>
              <w:rPr>
                <w:b/>
                <w:bCs/>
                <w:sz w:val="16"/>
                <w:szCs w:val="16"/>
                <w:lang w:val="ro-RO"/>
              </w:rPr>
              <w:t>045 Km ex.</w:t>
            </w: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DD1FB69" w14:textId="77777777" w:rsidR="00B211D2" w:rsidRDefault="00B211D2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100</w:t>
            </w: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BA6C49C" w14:textId="77777777" w:rsidR="00B211D2" w:rsidRDefault="00B211D2" w:rsidP="00FF6B4A">
            <w:pPr>
              <w:ind w:firstLine="91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Nesemnalizată pe teren.</w:t>
            </w:r>
          </w:p>
          <w:p w14:paraId="27D169DE" w14:textId="77777777" w:rsidR="00B211D2" w:rsidRDefault="00B211D2" w:rsidP="00FF6B4A">
            <w:pPr>
              <w:ind w:firstLine="91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Fără inductori.</w:t>
            </w:r>
          </w:p>
          <w:p w14:paraId="27D73148" w14:textId="77777777" w:rsidR="00B211D2" w:rsidRPr="003B726B" w:rsidRDefault="00B211D2" w:rsidP="00FF6B4A">
            <w:pPr>
              <w:ind w:left="82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u w:val="single"/>
                <w:lang w:val="ro-RO"/>
              </w:rPr>
              <w:t xml:space="preserve">Valabil pentru toate trenurile de călători </w:t>
            </w:r>
          </w:p>
        </w:tc>
      </w:tr>
      <w:tr w:rsidR="00B211D2" w14:paraId="0C65B803" w14:textId="77777777" w:rsidTr="00E4222D">
        <w:trPr>
          <w:cantSplit/>
          <w:trHeight w:val="833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9184F97" w14:textId="77777777" w:rsidR="00B211D2" w:rsidRDefault="00B211D2" w:rsidP="00B211D2">
            <w:pPr>
              <w:numPr>
                <w:ilvl w:val="0"/>
                <w:numId w:val="1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4B213C5" w14:textId="77777777" w:rsidR="00B211D2" w:rsidRDefault="00B211D2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EAD4415" w14:textId="77777777" w:rsidR="00B211D2" w:rsidRDefault="00B211D2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819B977" w14:textId="77777777" w:rsidR="00B211D2" w:rsidRDefault="00B211D2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Ax St. Stupini - </w:t>
            </w:r>
          </w:p>
          <w:p w14:paraId="4DECC9EB" w14:textId="77777777" w:rsidR="00B211D2" w:rsidRDefault="00B211D2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Ax st. Bod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00B2559" w14:textId="77777777" w:rsidR="00B211D2" w:rsidRDefault="00B211D2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6A48D2B" w14:textId="77777777" w:rsidR="00B211D2" w:rsidRDefault="00B211D2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1C86930" w14:textId="77777777" w:rsidR="00B211D2" w:rsidRDefault="00B211D2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16"/>
                <w:szCs w:val="16"/>
                <w:lang w:val="ro-RO"/>
              </w:rPr>
            </w:pPr>
            <w:r w:rsidRPr="00E731A9">
              <w:rPr>
                <w:b/>
                <w:bCs/>
                <w:sz w:val="16"/>
                <w:szCs w:val="16"/>
                <w:lang w:val="ro-RO"/>
              </w:rPr>
              <w:t>1</w:t>
            </w:r>
            <w:r>
              <w:rPr>
                <w:b/>
                <w:bCs/>
                <w:sz w:val="16"/>
                <w:szCs w:val="16"/>
                <w:lang w:val="ro-RO"/>
              </w:rPr>
              <w:t>76</w:t>
            </w:r>
            <w:r w:rsidRPr="00E731A9">
              <w:rPr>
                <w:b/>
                <w:bCs/>
                <w:sz w:val="16"/>
                <w:szCs w:val="16"/>
                <w:lang w:val="ro-RO"/>
              </w:rPr>
              <w:t>+</w:t>
            </w:r>
            <w:r>
              <w:rPr>
                <w:b/>
                <w:bCs/>
                <w:sz w:val="16"/>
                <w:szCs w:val="16"/>
                <w:lang w:val="ro-RO"/>
              </w:rPr>
              <w:t>450</w:t>
            </w:r>
          </w:p>
          <w:p w14:paraId="4078239D" w14:textId="77777777" w:rsidR="00B211D2" w:rsidRPr="00E731A9" w:rsidRDefault="00B211D2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16"/>
                <w:szCs w:val="16"/>
                <w:lang w:val="ro-RO"/>
              </w:rPr>
            </w:pPr>
            <w:r w:rsidRPr="00E731A9">
              <w:rPr>
                <w:b/>
                <w:bCs/>
                <w:sz w:val="16"/>
                <w:szCs w:val="16"/>
                <w:lang w:val="ro-RO"/>
              </w:rPr>
              <w:t>Km ex.</w:t>
            </w:r>
          </w:p>
          <w:p w14:paraId="5BFB1B52" w14:textId="77777777" w:rsidR="00B211D2" w:rsidRPr="00E731A9" w:rsidRDefault="00B211D2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16"/>
                <w:szCs w:val="16"/>
                <w:lang w:val="ro-RO"/>
              </w:rPr>
            </w:pPr>
            <w:r w:rsidRPr="00E731A9">
              <w:rPr>
                <w:b/>
                <w:bCs/>
                <w:sz w:val="16"/>
                <w:szCs w:val="16"/>
                <w:lang w:val="ro-RO"/>
              </w:rPr>
              <w:t>17</w:t>
            </w:r>
            <w:r>
              <w:rPr>
                <w:b/>
                <w:bCs/>
                <w:sz w:val="16"/>
                <w:szCs w:val="16"/>
                <w:lang w:val="ro-RO"/>
              </w:rPr>
              <w:t>6</w:t>
            </w:r>
            <w:r w:rsidRPr="00E731A9">
              <w:rPr>
                <w:b/>
                <w:bCs/>
                <w:sz w:val="16"/>
                <w:szCs w:val="16"/>
                <w:lang w:val="ro-RO"/>
              </w:rPr>
              <w:t>+</w:t>
            </w:r>
            <w:r>
              <w:rPr>
                <w:b/>
                <w:bCs/>
                <w:sz w:val="16"/>
                <w:szCs w:val="16"/>
                <w:lang w:val="ro-RO"/>
              </w:rPr>
              <w:t>478</w:t>
            </w:r>
            <w:r w:rsidRPr="00E731A9">
              <w:rPr>
                <w:b/>
                <w:bCs/>
                <w:sz w:val="16"/>
                <w:szCs w:val="16"/>
                <w:lang w:val="ro-RO"/>
              </w:rPr>
              <w:t xml:space="preserve"> Km pr.</w:t>
            </w:r>
          </w:p>
          <w:p w14:paraId="4B53F819" w14:textId="77777777" w:rsidR="00B211D2" w:rsidRPr="001D4392" w:rsidRDefault="00B211D2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16"/>
                <w:szCs w:val="16"/>
                <w:lang w:val="ro-RO"/>
              </w:rPr>
            </w:pPr>
            <w:r w:rsidRPr="00E731A9">
              <w:rPr>
                <w:b/>
                <w:bCs/>
                <w:sz w:val="16"/>
                <w:szCs w:val="16"/>
                <w:lang w:val="ro-RO"/>
              </w:rPr>
              <w:t>-1</w:t>
            </w:r>
            <w:r>
              <w:rPr>
                <w:b/>
                <w:bCs/>
                <w:sz w:val="16"/>
                <w:szCs w:val="16"/>
                <w:lang w:val="ro-RO"/>
              </w:rPr>
              <w:t>83</w:t>
            </w:r>
            <w:r w:rsidRPr="00E731A9">
              <w:rPr>
                <w:b/>
                <w:bCs/>
                <w:sz w:val="16"/>
                <w:szCs w:val="16"/>
                <w:lang w:val="ro-RO"/>
              </w:rPr>
              <w:t>+</w:t>
            </w:r>
            <w:r>
              <w:rPr>
                <w:b/>
                <w:bCs/>
                <w:sz w:val="16"/>
                <w:szCs w:val="16"/>
                <w:lang w:val="ro-RO"/>
              </w:rPr>
              <w:t>045 Km ex.</w:t>
            </w: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F61B2B7" w14:textId="77777777" w:rsidR="00B211D2" w:rsidRDefault="00B211D2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60</w:t>
            </w: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2121C4E" w14:textId="77777777" w:rsidR="00B211D2" w:rsidRPr="00616BAF" w:rsidRDefault="00B211D2" w:rsidP="00FF6B4A">
            <w:pPr>
              <w:ind w:firstLine="91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 w:rsidRPr="00616BAF">
              <w:rPr>
                <w:b/>
                <w:bCs/>
                <w:i/>
                <w:iCs/>
                <w:sz w:val="20"/>
                <w:szCs w:val="20"/>
                <w:lang w:val="ro-RO"/>
              </w:rPr>
              <w:t>Nesemnalizată pe teren.</w:t>
            </w:r>
          </w:p>
          <w:p w14:paraId="5BD49FB2" w14:textId="77777777" w:rsidR="00B211D2" w:rsidRDefault="00B211D2" w:rsidP="00FF6B4A">
            <w:pPr>
              <w:ind w:firstLine="91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 w:rsidRPr="00616BAF">
              <w:rPr>
                <w:b/>
                <w:bCs/>
                <w:i/>
                <w:iCs/>
                <w:sz w:val="20"/>
                <w:szCs w:val="20"/>
                <w:lang w:val="ro-RO"/>
              </w:rPr>
              <w:t>Fără inductori.</w:t>
            </w:r>
          </w:p>
          <w:p w14:paraId="06FF54D2" w14:textId="77777777" w:rsidR="00B211D2" w:rsidRPr="003B726B" w:rsidRDefault="00B211D2" w:rsidP="00FF6B4A">
            <w:pPr>
              <w:ind w:left="82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u w:val="single"/>
                <w:lang w:val="ro-RO"/>
              </w:rPr>
              <w:t>Valabil pentru toate trenurile de mafă</w:t>
            </w:r>
          </w:p>
        </w:tc>
      </w:tr>
      <w:tr w:rsidR="00B211D2" w14:paraId="63960737" w14:textId="77777777" w:rsidTr="00E4222D">
        <w:trPr>
          <w:cantSplit/>
          <w:trHeight w:val="833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550F5A6" w14:textId="77777777" w:rsidR="00B211D2" w:rsidRDefault="00B211D2" w:rsidP="00B211D2">
            <w:pPr>
              <w:numPr>
                <w:ilvl w:val="0"/>
                <w:numId w:val="1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DECC1BC" w14:textId="77777777" w:rsidR="00B211D2" w:rsidRDefault="00B211D2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ED140BB" w14:textId="77777777" w:rsidR="00B211D2" w:rsidRDefault="00B211D2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CAD3474" w14:textId="77777777" w:rsidR="00B211D2" w:rsidRDefault="00B211D2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Stupini -</w:t>
            </w:r>
          </w:p>
          <w:p w14:paraId="5BC21CFB" w14:textId="77777777" w:rsidR="00B211D2" w:rsidRDefault="00B211D2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Bod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0DEB707" w14:textId="77777777" w:rsidR="00B211D2" w:rsidRDefault="00B211D2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B206C52" w14:textId="77777777" w:rsidR="00B211D2" w:rsidRDefault="00B211D2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5E86B64" w14:textId="77777777" w:rsidR="00B211D2" w:rsidRDefault="00B211D2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178+800</w:t>
            </w:r>
          </w:p>
          <w:p w14:paraId="206CC0DC" w14:textId="77777777" w:rsidR="00B211D2" w:rsidRDefault="00B211D2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179+300</w:t>
            </w: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72F701F" w14:textId="77777777" w:rsidR="00B211D2" w:rsidRDefault="00B211D2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30</w:t>
            </w: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1ED1194" w14:textId="77777777" w:rsidR="00B211D2" w:rsidRDefault="00B211D2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Semnalizată ca limitare de viteză.</w:t>
            </w:r>
          </w:p>
          <w:p w14:paraId="3EC83D12" w14:textId="77777777" w:rsidR="00B211D2" w:rsidRDefault="00B211D2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Fără inductori.</w:t>
            </w:r>
          </w:p>
          <w:p w14:paraId="22DBC15E" w14:textId="77777777" w:rsidR="00B211D2" w:rsidRDefault="00B211D2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Pod provozoriu.</w:t>
            </w:r>
          </w:p>
        </w:tc>
      </w:tr>
      <w:tr w:rsidR="00B211D2" w14:paraId="111C65BE" w14:textId="77777777" w:rsidTr="00E4222D">
        <w:trPr>
          <w:cantSplit/>
          <w:trHeight w:val="833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D9FC18B" w14:textId="77777777" w:rsidR="00B211D2" w:rsidRDefault="00B211D2" w:rsidP="00B211D2">
            <w:pPr>
              <w:numPr>
                <w:ilvl w:val="0"/>
                <w:numId w:val="1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4D0AEF0" w14:textId="77777777" w:rsidR="00B211D2" w:rsidRDefault="00B211D2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4D404EE" w14:textId="77777777" w:rsidR="00B211D2" w:rsidRDefault="00B211D2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4CDECD7" w14:textId="77777777" w:rsidR="00B211D2" w:rsidRDefault="00B211D2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Stupini – Bod și </w:t>
            </w:r>
          </w:p>
          <w:p w14:paraId="0B03A76F" w14:textId="77777777" w:rsidR="00B211D2" w:rsidRDefault="00B211D2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St. Bod </w:t>
            </w:r>
          </w:p>
          <w:p w14:paraId="263B1110" w14:textId="77777777" w:rsidR="00B211D2" w:rsidRDefault="00B211D2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linia 3 directă 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30A4E15" w14:textId="77777777" w:rsidR="00B211D2" w:rsidRDefault="00B211D2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D62491A" w14:textId="77777777" w:rsidR="00B211D2" w:rsidRDefault="00B211D2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E9B639B" w14:textId="77777777" w:rsidR="00B211D2" w:rsidRDefault="00B211D2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182+100</w:t>
            </w:r>
          </w:p>
          <w:p w14:paraId="6A490035" w14:textId="77777777" w:rsidR="00B211D2" w:rsidRDefault="00B211D2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183+900</w:t>
            </w: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D99D55D" w14:textId="77777777" w:rsidR="00B211D2" w:rsidRDefault="00B211D2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30</w:t>
            </w: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19AF7AC" w14:textId="77777777" w:rsidR="00B211D2" w:rsidRDefault="00B211D2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 xml:space="preserve">Semnalizată ca limitare de viteză. </w:t>
            </w:r>
          </w:p>
        </w:tc>
      </w:tr>
      <w:tr w:rsidR="00B211D2" w14:paraId="137591A0" w14:textId="77777777" w:rsidTr="00E4222D">
        <w:trPr>
          <w:cantSplit/>
          <w:trHeight w:val="1035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977DEDA" w14:textId="77777777" w:rsidR="00B211D2" w:rsidRDefault="00B211D2" w:rsidP="00B211D2">
            <w:pPr>
              <w:numPr>
                <w:ilvl w:val="0"/>
                <w:numId w:val="1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6AD06D8" w14:textId="77777777" w:rsidR="00B211D2" w:rsidRDefault="00B211D2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6EC6868" w14:textId="77777777" w:rsidR="00B211D2" w:rsidRDefault="00B211D2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66E32BF" w14:textId="77777777" w:rsidR="00B211D2" w:rsidRDefault="00B211D2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St. Bod </w:t>
            </w:r>
          </w:p>
          <w:p w14:paraId="7C9DC8D6" w14:textId="77777777" w:rsidR="00B211D2" w:rsidRDefault="00B211D2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Y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C2EB8E5" w14:textId="77777777" w:rsidR="00B211D2" w:rsidRDefault="00B211D2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peste sch. 22, 24 și 26</w:t>
            </w: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7780C79" w14:textId="77777777" w:rsidR="00B211D2" w:rsidRPr="00600D25" w:rsidRDefault="00B211D2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5</w:t>
            </w: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3834B49" w14:textId="77777777" w:rsidR="00B211D2" w:rsidRDefault="00B211D2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EEBF461" w14:textId="77777777" w:rsidR="00B211D2" w:rsidRDefault="00B211D2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D0B044E" w14:textId="77777777" w:rsidR="00B211D2" w:rsidRDefault="00B211D2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Nesemnalizată pe teren.</w:t>
            </w:r>
          </w:p>
          <w:p w14:paraId="1AB100BA" w14:textId="77777777" w:rsidR="00B211D2" w:rsidRPr="00D344C9" w:rsidRDefault="00B211D2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Afectează intrări - ieşiri la liniile 5 și 6 abătute.</w:t>
            </w:r>
          </w:p>
        </w:tc>
      </w:tr>
      <w:tr w:rsidR="00B211D2" w14:paraId="43686344" w14:textId="77777777" w:rsidTr="00E4222D">
        <w:trPr>
          <w:cantSplit/>
          <w:trHeight w:val="1035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060677E" w14:textId="77777777" w:rsidR="00B211D2" w:rsidRDefault="00B211D2" w:rsidP="00B211D2">
            <w:pPr>
              <w:numPr>
                <w:ilvl w:val="0"/>
                <w:numId w:val="1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D6F0160" w14:textId="77777777" w:rsidR="00B211D2" w:rsidRDefault="00B211D2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184+000</w:t>
            </w:r>
          </w:p>
          <w:p w14:paraId="169486FC" w14:textId="77777777" w:rsidR="00B211D2" w:rsidRDefault="00B211D2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186+900</w:t>
            </w: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B0B337C" w14:textId="77777777" w:rsidR="00B211D2" w:rsidRDefault="00B211D2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50</w:t>
            </w: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7C2EFE4" w14:textId="77777777" w:rsidR="00B211D2" w:rsidRDefault="00B211D2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Bod și linia 2 directă  și</w:t>
            </w:r>
          </w:p>
          <w:p w14:paraId="6C79E17B" w14:textId="77777777" w:rsidR="00B211D2" w:rsidRDefault="00B211D2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Bod – Feldioara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ACC1BDB" w14:textId="77777777" w:rsidR="00B211D2" w:rsidRDefault="00B211D2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35550E4" w14:textId="77777777" w:rsidR="00B211D2" w:rsidRDefault="00B211D2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B0CF460" w14:textId="77777777" w:rsidR="00B211D2" w:rsidRDefault="00B211D2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B07CD88" w14:textId="77777777" w:rsidR="00B211D2" w:rsidRDefault="00B211D2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564BF42" w14:textId="77777777" w:rsidR="00B211D2" w:rsidRDefault="00B211D2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Semnalizată ca limitare de viteză.</w:t>
            </w:r>
          </w:p>
          <w:p w14:paraId="150A338D" w14:textId="77777777" w:rsidR="00B211D2" w:rsidRDefault="00B211D2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Fără inductori.</w:t>
            </w:r>
          </w:p>
        </w:tc>
      </w:tr>
      <w:tr w:rsidR="00B211D2" w14:paraId="06294718" w14:textId="77777777" w:rsidTr="00E4222D">
        <w:trPr>
          <w:cantSplit/>
          <w:trHeight w:val="1027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6B506A4" w14:textId="77777777" w:rsidR="00B211D2" w:rsidRDefault="00B211D2" w:rsidP="00B211D2">
            <w:pPr>
              <w:numPr>
                <w:ilvl w:val="0"/>
                <w:numId w:val="1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9CC7A60" w14:textId="77777777" w:rsidR="00B211D2" w:rsidRDefault="00B211D2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186+900</w:t>
            </w:r>
          </w:p>
          <w:p w14:paraId="747F8293" w14:textId="77777777" w:rsidR="00B211D2" w:rsidRDefault="00B211D2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190+500</w:t>
            </w: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AC1291A" w14:textId="77777777" w:rsidR="00B211D2" w:rsidRDefault="00B211D2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30</w:t>
            </w: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F52B345" w14:textId="77777777" w:rsidR="00B211D2" w:rsidRDefault="00B211D2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Bod – Feldioara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2B43C53" w14:textId="77777777" w:rsidR="00B211D2" w:rsidRDefault="00B211D2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77B2953" w14:textId="77777777" w:rsidR="00B211D2" w:rsidRPr="00600D25" w:rsidRDefault="00B211D2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AED2195" w14:textId="77777777" w:rsidR="00B211D2" w:rsidRDefault="00B211D2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62E0F18" w14:textId="77777777" w:rsidR="00B211D2" w:rsidRPr="00600D25" w:rsidRDefault="00B211D2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005EDDF" w14:textId="77777777" w:rsidR="00B211D2" w:rsidRPr="00D344C9" w:rsidRDefault="00B211D2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 w:rsidRPr="00D344C9">
              <w:rPr>
                <w:b/>
                <w:bCs/>
                <w:i/>
                <w:iCs/>
                <w:sz w:val="20"/>
                <w:szCs w:val="20"/>
                <w:lang w:val="ro-RO"/>
              </w:rPr>
              <w:t xml:space="preserve">Semnalizată ca limitare de viteză.  </w:t>
            </w:r>
          </w:p>
          <w:p w14:paraId="2E838244" w14:textId="77777777" w:rsidR="00B211D2" w:rsidRPr="00D344C9" w:rsidRDefault="00B211D2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 w:rsidRPr="00D344C9">
              <w:rPr>
                <w:b/>
                <w:bCs/>
                <w:i/>
                <w:iCs/>
                <w:sz w:val="20"/>
                <w:szCs w:val="20"/>
                <w:lang w:val="ro-RO"/>
              </w:rPr>
              <w:t>Fără inductori.</w:t>
            </w:r>
          </w:p>
        </w:tc>
      </w:tr>
      <w:tr w:rsidR="00B211D2" w14:paraId="2B1EEF45" w14:textId="77777777" w:rsidTr="00E4222D">
        <w:trPr>
          <w:cantSplit/>
          <w:trHeight w:val="397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89915C5" w14:textId="77777777" w:rsidR="00B211D2" w:rsidRDefault="00B211D2" w:rsidP="00B211D2">
            <w:pPr>
              <w:numPr>
                <w:ilvl w:val="0"/>
                <w:numId w:val="1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3E50D4C" w14:textId="77777777" w:rsidR="00B211D2" w:rsidRDefault="00B211D2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53BD149" w14:textId="77777777" w:rsidR="00B211D2" w:rsidRDefault="00B211D2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2D8AB99" w14:textId="77777777" w:rsidR="00B211D2" w:rsidRDefault="00B211D2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Bod - Feldioara</w:t>
            </w:r>
          </w:p>
          <w:p w14:paraId="4D3BCA66" w14:textId="77777777" w:rsidR="00B211D2" w:rsidRDefault="00B211D2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şi linia 3 directă </w:t>
            </w:r>
          </w:p>
          <w:p w14:paraId="09D07F48" w14:textId="77777777" w:rsidR="00B211D2" w:rsidRDefault="00B211D2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Feldioara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EAF9791" w14:textId="77777777" w:rsidR="00B211D2" w:rsidRDefault="00B211D2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156682C" w14:textId="77777777" w:rsidR="00B211D2" w:rsidRPr="00600D25" w:rsidRDefault="00B211D2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AE7394C" w14:textId="77777777" w:rsidR="00B211D2" w:rsidRDefault="00B211D2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186+900</w:t>
            </w:r>
          </w:p>
          <w:p w14:paraId="138E063C" w14:textId="77777777" w:rsidR="00B211D2" w:rsidRDefault="00B211D2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192+300</w:t>
            </w: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A91D562" w14:textId="77777777" w:rsidR="00B211D2" w:rsidRDefault="00B211D2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50</w:t>
            </w: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7B3E32C" w14:textId="77777777" w:rsidR="00B211D2" w:rsidRDefault="00B211D2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Semnalizată ca limitare de viteză.</w:t>
            </w:r>
          </w:p>
        </w:tc>
      </w:tr>
      <w:tr w:rsidR="00B211D2" w14:paraId="1D9FCB7D" w14:textId="77777777" w:rsidTr="00E4222D">
        <w:trPr>
          <w:cantSplit/>
          <w:trHeight w:val="543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CCDED33" w14:textId="77777777" w:rsidR="00B211D2" w:rsidRDefault="00B211D2" w:rsidP="00B211D2">
            <w:pPr>
              <w:numPr>
                <w:ilvl w:val="0"/>
                <w:numId w:val="1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311B423" w14:textId="77777777" w:rsidR="00B211D2" w:rsidRDefault="00B211D2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9389129" w14:textId="77777777" w:rsidR="00B211D2" w:rsidRDefault="00B211D2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A25A1B1" w14:textId="77777777" w:rsidR="00B211D2" w:rsidRDefault="00B211D2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St. Feldioara       </w:t>
            </w:r>
          </w:p>
          <w:p w14:paraId="20B8EE4D" w14:textId="77777777" w:rsidR="00B211D2" w:rsidRDefault="00B211D2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Y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19AC222" w14:textId="77777777" w:rsidR="00B211D2" w:rsidRDefault="00B211D2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peste diag. </w:t>
            </w:r>
          </w:p>
          <w:p w14:paraId="59167B1A" w14:textId="77777777" w:rsidR="00B211D2" w:rsidRDefault="00B211D2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16 - 18 </w:t>
            </w: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E7D6BE3" w14:textId="77777777" w:rsidR="00B211D2" w:rsidRPr="00600D25" w:rsidRDefault="00B211D2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CA0BC55" w14:textId="77777777" w:rsidR="00B211D2" w:rsidRDefault="00B211D2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D65CCB0" w14:textId="77777777" w:rsidR="00B211D2" w:rsidRPr="00600D25" w:rsidRDefault="00B211D2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56A648A" w14:textId="77777777" w:rsidR="00B211D2" w:rsidRPr="00D344C9" w:rsidRDefault="00B211D2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Nesemnalizată pe teren.</w:t>
            </w:r>
          </w:p>
        </w:tc>
      </w:tr>
      <w:tr w:rsidR="00B211D2" w14:paraId="3A51E85D" w14:textId="77777777" w:rsidTr="00E4222D">
        <w:trPr>
          <w:cantSplit/>
          <w:trHeight w:val="545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64E4D95" w14:textId="77777777" w:rsidR="00B211D2" w:rsidRDefault="00B211D2" w:rsidP="00B211D2">
            <w:pPr>
              <w:numPr>
                <w:ilvl w:val="0"/>
                <w:numId w:val="1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503186E" w14:textId="77777777" w:rsidR="00B211D2" w:rsidRDefault="00B211D2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2CD22DA" w14:textId="77777777" w:rsidR="00B211D2" w:rsidRPr="00600D25" w:rsidRDefault="00B211D2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2BEFECE" w14:textId="77777777" w:rsidR="00B211D2" w:rsidRDefault="00B211D2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St. Feldioara </w:t>
            </w:r>
          </w:p>
          <w:p w14:paraId="3441F72F" w14:textId="77777777" w:rsidR="00B211D2" w:rsidRDefault="00B211D2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 3 directă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1B49173" w14:textId="77777777" w:rsidR="00B211D2" w:rsidRDefault="00B211D2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73CDEA3" w14:textId="77777777" w:rsidR="00B211D2" w:rsidRPr="00600D25" w:rsidRDefault="00B211D2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53608B4" w14:textId="77777777" w:rsidR="00B211D2" w:rsidRDefault="00B211D2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192+300</w:t>
            </w:r>
          </w:p>
          <w:p w14:paraId="24F8B40A" w14:textId="77777777" w:rsidR="00B211D2" w:rsidRDefault="00B211D2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192+500</w:t>
            </w: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41FA485" w14:textId="77777777" w:rsidR="00B211D2" w:rsidRPr="00600D25" w:rsidRDefault="00B211D2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30</w:t>
            </w: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CF767B1" w14:textId="77777777" w:rsidR="00B211D2" w:rsidRPr="00D344C9" w:rsidRDefault="00B211D2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</w:p>
        </w:tc>
      </w:tr>
      <w:tr w:rsidR="00B211D2" w14:paraId="40264EC4" w14:textId="77777777" w:rsidTr="00E4222D">
        <w:trPr>
          <w:cantSplit/>
          <w:trHeight w:val="545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34C0363" w14:textId="77777777" w:rsidR="00B211D2" w:rsidRDefault="00B211D2" w:rsidP="00B211D2">
            <w:pPr>
              <w:numPr>
                <w:ilvl w:val="0"/>
                <w:numId w:val="1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62AD15E" w14:textId="77777777" w:rsidR="00B211D2" w:rsidRDefault="00B211D2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3AEEC45" w14:textId="77777777" w:rsidR="00B211D2" w:rsidRPr="00600D25" w:rsidRDefault="00B211D2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8AB0D34" w14:textId="77777777" w:rsidR="00B211D2" w:rsidRDefault="00B211D2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Feldioara – Apaţa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5263A5C" w14:textId="77777777" w:rsidR="00B211D2" w:rsidRDefault="00B211D2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699DDA5" w14:textId="77777777" w:rsidR="00B211D2" w:rsidRPr="00600D25" w:rsidRDefault="00B211D2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7D8F774" w14:textId="77777777" w:rsidR="00B211D2" w:rsidRDefault="00B211D2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194+500</w:t>
            </w:r>
          </w:p>
          <w:p w14:paraId="099A084B" w14:textId="77777777" w:rsidR="00B211D2" w:rsidRDefault="00B211D2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198+900</w:t>
            </w: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53CCEFA" w14:textId="77777777" w:rsidR="00B211D2" w:rsidRDefault="00B211D2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50</w:t>
            </w: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8DD53B1" w14:textId="77777777" w:rsidR="00B211D2" w:rsidRPr="00D344C9" w:rsidRDefault="00B211D2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 w:rsidRPr="00D344C9">
              <w:rPr>
                <w:b/>
                <w:bCs/>
                <w:i/>
                <w:iCs/>
                <w:sz w:val="20"/>
                <w:szCs w:val="20"/>
                <w:lang w:val="ro-RO"/>
              </w:rPr>
              <w:t xml:space="preserve">Semnalizată ca limitare de viteză.   </w:t>
            </w:r>
          </w:p>
          <w:p w14:paraId="1DE08558" w14:textId="77777777" w:rsidR="00B211D2" w:rsidRDefault="00B211D2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 w:rsidRPr="00D344C9">
              <w:rPr>
                <w:b/>
                <w:bCs/>
                <w:i/>
                <w:iCs/>
                <w:sz w:val="20"/>
                <w:szCs w:val="20"/>
                <w:lang w:val="ro-RO"/>
              </w:rPr>
              <w:t>Fără inductori.</w:t>
            </w:r>
          </w:p>
          <w:p w14:paraId="496844DB" w14:textId="77777777" w:rsidR="00B211D2" w:rsidRPr="00D344C9" w:rsidRDefault="00B211D2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 xml:space="preserve">Protecție muncitori </w:t>
            </w:r>
            <w:r w:rsidRPr="009F1867">
              <w:rPr>
                <w:b/>
                <w:bCs/>
                <w:i/>
                <w:iCs/>
                <w:sz w:val="20"/>
                <w:szCs w:val="20"/>
                <w:lang w:val="ro-RO"/>
              </w:rPr>
              <w:t>și lipsă vizibilitate trecere la nivel km 194+630</w:t>
            </w:r>
          </w:p>
        </w:tc>
      </w:tr>
      <w:tr w:rsidR="00B211D2" w14:paraId="4A671136" w14:textId="77777777" w:rsidTr="00E4222D">
        <w:trPr>
          <w:cantSplit/>
          <w:trHeight w:val="472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8A87A71" w14:textId="77777777" w:rsidR="00B211D2" w:rsidRDefault="00B211D2" w:rsidP="00B211D2">
            <w:pPr>
              <w:numPr>
                <w:ilvl w:val="0"/>
                <w:numId w:val="1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26DEE3C" w14:textId="77777777" w:rsidR="00B211D2" w:rsidRDefault="00B211D2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E593B95" w14:textId="77777777" w:rsidR="00B211D2" w:rsidRDefault="00B211D2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04F770D" w14:textId="77777777" w:rsidR="00B211D2" w:rsidRDefault="00B211D2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Feldioara –</w:t>
            </w:r>
          </w:p>
          <w:p w14:paraId="63972934" w14:textId="77777777" w:rsidR="00B211D2" w:rsidRDefault="00B211D2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Apaţa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91496EB" w14:textId="77777777" w:rsidR="00B211D2" w:rsidRDefault="00B211D2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5EE85D8" w14:textId="77777777" w:rsidR="00B211D2" w:rsidRPr="00600D25" w:rsidRDefault="00B211D2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A918C75" w14:textId="77777777" w:rsidR="00B211D2" w:rsidRDefault="00B211D2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201+000</w:t>
            </w:r>
          </w:p>
          <w:p w14:paraId="0CC627F1" w14:textId="77777777" w:rsidR="00B211D2" w:rsidRDefault="00B211D2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205+500</w:t>
            </w: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8F70E50" w14:textId="77777777" w:rsidR="00B211D2" w:rsidRPr="00600D25" w:rsidRDefault="00B211D2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30</w:t>
            </w: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8ECCAA9" w14:textId="77777777" w:rsidR="00B211D2" w:rsidRDefault="00B211D2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Semnalizată ca limitare de viteză.</w:t>
            </w:r>
          </w:p>
          <w:p w14:paraId="1F2786B2" w14:textId="77777777" w:rsidR="00B211D2" w:rsidRDefault="00B211D2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Fără inductori.</w:t>
            </w:r>
          </w:p>
        </w:tc>
      </w:tr>
      <w:tr w:rsidR="00B211D2" w14:paraId="5BBBCC81" w14:textId="77777777" w:rsidTr="00E4222D">
        <w:trPr>
          <w:cantSplit/>
          <w:trHeight w:val="894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F0C2772" w14:textId="77777777" w:rsidR="00B211D2" w:rsidRDefault="00B211D2" w:rsidP="00B211D2">
            <w:pPr>
              <w:numPr>
                <w:ilvl w:val="0"/>
                <w:numId w:val="1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05230A8" w14:textId="77777777" w:rsidR="00B211D2" w:rsidRDefault="00B211D2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C217AC5" w14:textId="77777777" w:rsidR="00B211D2" w:rsidRPr="00600D25" w:rsidRDefault="00B211D2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B6F93F6" w14:textId="77777777" w:rsidR="00B211D2" w:rsidRDefault="00B211D2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Apaţa</w:t>
            </w:r>
          </w:p>
          <w:p w14:paraId="228C0748" w14:textId="77777777" w:rsidR="00B211D2" w:rsidRDefault="00B211D2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X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100107F" w14:textId="77777777" w:rsidR="00B211D2" w:rsidRDefault="00B211D2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peste diag. </w:t>
            </w:r>
          </w:p>
          <w:p w14:paraId="2A85D2F2" w14:textId="77777777" w:rsidR="00B211D2" w:rsidRDefault="00B211D2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1 - 7 </w:t>
            </w:r>
          </w:p>
          <w:p w14:paraId="6AFA5CA9" w14:textId="77777777" w:rsidR="00B211D2" w:rsidRDefault="00B211D2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și </w:t>
            </w:r>
          </w:p>
          <w:p w14:paraId="21C1BBED" w14:textId="77777777" w:rsidR="00B211D2" w:rsidRDefault="00B211D2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3 - 5</w:t>
            </w: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05348BE" w14:textId="77777777" w:rsidR="00B211D2" w:rsidRPr="00600D25" w:rsidRDefault="00B211D2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61A6C1A" w14:textId="77777777" w:rsidR="00B211D2" w:rsidRDefault="00B211D2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EB1FB70" w14:textId="77777777" w:rsidR="00B211D2" w:rsidRPr="00600D25" w:rsidRDefault="00B211D2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D07B0EE" w14:textId="77777777" w:rsidR="00B211D2" w:rsidRDefault="00B211D2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Afectează intrări - ieşiri din firul I în firul II.</w:t>
            </w:r>
          </w:p>
          <w:p w14:paraId="2B1B91F9" w14:textId="77777777" w:rsidR="00B211D2" w:rsidRPr="00D344C9" w:rsidRDefault="00B211D2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Nesemnalizată pe teren.</w:t>
            </w:r>
          </w:p>
        </w:tc>
      </w:tr>
      <w:tr w:rsidR="00B211D2" w14:paraId="409D1018" w14:textId="77777777" w:rsidTr="00E4222D">
        <w:trPr>
          <w:cantSplit/>
          <w:trHeight w:val="894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EA162E7" w14:textId="77777777" w:rsidR="00B211D2" w:rsidRDefault="00B211D2" w:rsidP="00B211D2">
            <w:pPr>
              <w:numPr>
                <w:ilvl w:val="0"/>
                <w:numId w:val="1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05C234B" w14:textId="77777777" w:rsidR="00B211D2" w:rsidRDefault="00B211D2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9C2B2E4" w14:textId="77777777" w:rsidR="00B211D2" w:rsidRDefault="00B211D2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D55829D" w14:textId="77777777" w:rsidR="00B211D2" w:rsidRDefault="00B211D2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Apaţa - Augustin și </w:t>
            </w:r>
          </w:p>
          <w:p w14:paraId="248073D7" w14:textId="77777777" w:rsidR="00B211D2" w:rsidRDefault="00B211D2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 3 directă Augustin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EE8B86C" w14:textId="77777777" w:rsidR="00B211D2" w:rsidRDefault="00B211D2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0F805B6" w14:textId="77777777" w:rsidR="00B211D2" w:rsidRDefault="00B211D2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6000855" w14:textId="77777777" w:rsidR="00B211D2" w:rsidRDefault="00B211D2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211+600</w:t>
            </w:r>
          </w:p>
          <w:p w14:paraId="7A4C9066" w14:textId="77777777" w:rsidR="00B211D2" w:rsidRDefault="00B211D2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220+200</w:t>
            </w: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64C8C11" w14:textId="77777777" w:rsidR="00B211D2" w:rsidRPr="00600D25" w:rsidRDefault="00B211D2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50</w:t>
            </w: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1A6617D" w14:textId="77777777" w:rsidR="00B211D2" w:rsidRDefault="00B211D2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Semnalizată ca limitare de viteză.</w:t>
            </w:r>
          </w:p>
          <w:p w14:paraId="06F6AED0" w14:textId="77777777" w:rsidR="00B211D2" w:rsidRDefault="00B211D2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Fără inductori.</w:t>
            </w:r>
          </w:p>
        </w:tc>
      </w:tr>
      <w:tr w:rsidR="00B211D2" w14:paraId="215B3E24" w14:textId="77777777" w:rsidTr="00E4222D">
        <w:trPr>
          <w:cantSplit/>
          <w:trHeight w:val="689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47F3AD7" w14:textId="77777777" w:rsidR="00B211D2" w:rsidRDefault="00B211D2" w:rsidP="00B211D2">
            <w:pPr>
              <w:numPr>
                <w:ilvl w:val="0"/>
                <w:numId w:val="1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00126F2" w14:textId="77777777" w:rsidR="00B211D2" w:rsidRDefault="00B211D2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229+600</w:t>
            </w:r>
          </w:p>
          <w:p w14:paraId="473FC76A" w14:textId="77777777" w:rsidR="00B211D2" w:rsidRDefault="00B211D2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232+600</w:t>
            </w: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4D1FB82" w14:textId="77777777" w:rsidR="00B211D2" w:rsidRDefault="00B211D2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30</w:t>
            </w: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6AA954D" w14:textId="77777777" w:rsidR="00B211D2" w:rsidRDefault="00B211D2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Augustin – Racoş - Rupea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92E742D" w14:textId="77777777" w:rsidR="00B211D2" w:rsidRDefault="00B211D2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62BCDF3" w14:textId="77777777" w:rsidR="00B211D2" w:rsidRDefault="00B211D2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9889076" w14:textId="77777777" w:rsidR="00B211D2" w:rsidRDefault="00B211D2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229+600</w:t>
            </w:r>
          </w:p>
          <w:p w14:paraId="771AC6A5" w14:textId="77777777" w:rsidR="00B211D2" w:rsidRDefault="00B211D2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232+600</w:t>
            </w: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943A898" w14:textId="77777777" w:rsidR="00B211D2" w:rsidRDefault="00B211D2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30</w:t>
            </w: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3A7A46A" w14:textId="77777777" w:rsidR="00B211D2" w:rsidRDefault="00B211D2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</w:p>
        </w:tc>
      </w:tr>
      <w:tr w:rsidR="00B211D2" w14:paraId="03A21336" w14:textId="77777777" w:rsidTr="00E4222D">
        <w:trPr>
          <w:cantSplit/>
          <w:trHeight w:val="689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46BB76E" w14:textId="77777777" w:rsidR="00B211D2" w:rsidRDefault="00B211D2" w:rsidP="00B211D2">
            <w:pPr>
              <w:numPr>
                <w:ilvl w:val="0"/>
                <w:numId w:val="1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368D452" w14:textId="77777777" w:rsidR="00B211D2" w:rsidRDefault="00B211D2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234+050</w:t>
            </w:r>
          </w:p>
          <w:p w14:paraId="17A63412" w14:textId="77777777" w:rsidR="00B211D2" w:rsidRDefault="00B211D2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234+150</w:t>
            </w: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E2847C4" w14:textId="77777777" w:rsidR="00B211D2" w:rsidRDefault="00B211D2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30</w:t>
            </w: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A561101" w14:textId="77777777" w:rsidR="00B211D2" w:rsidRDefault="00B211D2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Racoş - Rupea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2D7354B" w14:textId="77777777" w:rsidR="00B211D2" w:rsidRDefault="00B211D2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5246798" w14:textId="77777777" w:rsidR="00B211D2" w:rsidRDefault="00B211D2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0A71AE6" w14:textId="77777777" w:rsidR="00B211D2" w:rsidRDefault="00B211D2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5BF9396" w14:textId="77777777" w:rsidR="00B211D2" w:rsidRDefault="00B211D2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18DDDDF" w14:textId="77777777" w:rsidR="00B211D2" w:rsidRDefault="00B211D2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Semnalizată ca limitare de viteză.</w:t>
            </w:r>
          </w:p>
          <w:p w14:paraId="4A85A1EE" w14:textId="77777777" w:rsidR="00B211D2" w:rsidRDefault="00B211D2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Pod provizoriu.</w:t>
            </w:r>
          </w:p>
        </w:tc>
      </w:tr>
      <w:tr w:rsidR="00B211D2" w14:paraId="7CB3D836" w14:textId="77777777" w:rsidTr="00E4222D">
        <w:trPr>
          <w:cantSplit/>
          <w:trHeight w:val="689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BC7B9BB" w14:textId="77777777" w:rsidR="00B211D2" w:rsidRDefault="00B211D2" w:rsidP="00B211D2">
            <w:pPr>
              <w:numPr>
                <w:ilvl w:val="0"/>
                <w:numId w:val="1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82D4733" w14:textId="77777777" w:rsidR="00B211D2" w:rsidRDefault="00B211D2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C114A91" w14:textId="77777777" w:rsidR="00B211D2" w:rsidRDefault="00B211D2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E666ABF" w14:textId="77777777" w:rsidR="00B211D2" w:rsidRDefault="00B211D2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St. Racoş linia 5 abătută 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A1A2BEE" w14:textId="77777777" w:rsidR="00B211D2" w:rsidRDefault="00B211D2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toată </w:t>
            </w:r>
          </w:p>
          <w:p w14:paraId="19141DC2" w14:textId="77777777" w:rsidR="00B211D2" w:rsidRDefault="00B211D2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</w:t>
            </w: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3C65C37" w14:textId="77777777" w:rsidR="00B211D2" w:rsidRDefault="00B211D2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30</w:t>
            </w: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BCC816C" w14:textId="77777777" w:rsidR="00B211D2" w:rsidRDefault="00B211D2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F8DE519" w14:textId="77777777" w:rsidR="00B211D2" w:rsidRDefault="00B211D2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19ADA42" w14:textId="77777777" w:rsidR="00B211D2" w:rsidRDefault="00B211D2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Nesemnalizată pe teren.</w:t>
            </w:r>
          </w:p>
        </w:tc>
      </w:tr>
      <w:tr w:rsidR="00B211D2" w14:paraId="0C78C477" w14:textId="77777777" w:rsidTr="00E4222D">
        <w:trPr>
          <w:cantSplit/>
          <w:trHeight w:val="689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A7A7F57" w14:textId="77777777" w:rsidR="00B211D2" w:rsidRDefault="00B211D2" w:rsidP="00B211D2">
            <w:pPr>
              <w:numPr>
                <w:ilvl w:val="0"/>
                <w:numId w:val="1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873D97C" w14:textId="77777777" w:rsidR="00B211D2" w:rsidRDefault="00B211D2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F6B62AF" w14:textId="77777777" w:rsidR="00B211D2" w:rsidRDefault="00B211D2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5B597FD" w14:textId="77777777" w:rsidR="00B211D2" w:rsidRDefault="00B211D2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St. Racoş linia 6 abătută 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294722A" w14:textId="77777777" w:rsidR="00B211D2" w:rsidRDefault="00B211D2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toată </w:t>
            </w:r>
          </w:p>
          <w:p w14:paraId="43ECAA5F" w14:textId="77777777" w:rsidR="00B211D2" w:rsidRDefault="00B211D2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</w:t>
            </w: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950D4C1" w14:textId="77777777" w:rsidR="00B211D2" w:rsidRDefault="00B211D2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30</w:t>
            </w: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CFECC93" w14:textId="77777777" w:rsidR="00B211D2" w:rsidRDefault="00B211D2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5FB02C9" w14:textId="77777777" w:rsidR="00B211D2" w:rsidRPr="00600D25" w:rsidRDefault="00B211D2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9A6BB9F" w14:textId="77777777" w:rsidR="00B211D2" w:rsidRDefault="00B211D2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Nesemnalizată pe teren.</w:t>
            </w:r>
          </w:p>
        </w:tc>
      </w:tr>
      <w:tr w:rsidR="00B211D2" w14:paraId="05F9DC98" w14:textId="77777777" w:rsidTr="00E4222D">
        <w:trPr>
          <w:cantSplit/>
          <w:trHeight w:val="689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015CCE5" w14:textId="77777777" w:rsidR="00B211D2" w:rsidRDefault="00B211D2" w:rsidP="00B211D2">
            <w:pPr>
              <w:numPr>
                <w:ilvl w:val="0"/>
                <w:numId w:val="1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F62217E" w14:textId="77777777" w:rsidR="00B211D2" w:rsidRDefault="00B211D2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2ABB05E" w14:textId="77777777" w:rsidR="00B211D2" w:rsidRDefault="00B211D2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F99FEEE" w14:textId="77777777" w:rsidR="00B211D2" w:rsidRDefault="00B211D2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St. Racoş linia 7 abătută 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1D5E92D" w14:textId="77777777" w:rsidR="00B211D2" w:rsidRDefault="00B211D2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toată </w:t>
            </w:r>
          </w:p>
          <w:p w14:paraId="065F0871" w14:textId="77777777" w:rsidR="00B211D2" w:rsidRDefault="00B211D2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</w:t>
            </w: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6D38729" w14:textId="77777777" w:rsidR="00B211D2" w:rsidRDefault="00B211D2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30</w:t>
            </w: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BF4EB86" w14:textId="77777777" w:rsidR="00B211D2" w:rsidRDefault="00B211D2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DFC7B1A" w14:textId="77777777" w:rsidR="00B211D2" w:rsidRPr="00600D25" w:rsidRDefault="00B211D2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A0B7E51" w14:textId="77777777" w:rsidR="00B211D2" w:rsidRDefault="00B211D2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Nesemnalizată pe teren.</w:t>
            </w:r>
          </w:p>
        </w:tc>
      </w:tr>
      <w:tr w:rsidR="00B211D2" w14:paraId="4126BCDD" w14:textId="77777777" w:rsidTr="00E4222D">
        <w:trPr>
          <w:cantSplit/>
          <w:trHeight w:val="891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D906DA9" w14:textId="77777777" w:rsidR="00B211D2" w:rsidRDefault="00B211D2" w:rsidP="00B211D2">
            <w:pPr>
              <w:numPr>
                <w:ilvl w:val="0"/>
                <w:numId w:val="1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8CBE050" w14:textId="77777777" w:rsidR="00B211D2" w:rsidRDefault="00B211D2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243+900</w:t>
            </w:r>
          </w:p>
          <w:p w14:paraId="10691077" w14:textId="77777777" w:rsidR="00B211D2" w:rsidRDefault="00B211D2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244+000</w:t>
            </w: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9A96FF0" w14:textId="77777777" w:rsidR="00B211D2" w:rsidRPr="00600D25" w:rsidRDefault="00B211D2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50</w:t>
            </w: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4380155" w14:textId="77777777" w:rsidR="00B211D2" w:rsidRDefault="00B211D2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Racoş -</w:t>
            </w:r>
          </w:p>
          <w:p w14:paraId="53980E18" w14:textId="77777777" w:rsidR="00B211D2" w:rsidRDefault="00B211D2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Rupea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B617DFF" w14:textId="77777777" w:rsidR="00B211D2" w:rsidRDefault="00B211D2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62B59DB" w14:textId="77777777" w:rsidR="00B211D2" w:rsidRPr="00600D25" w:rsidRDefault="00B211D2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8230592" w14:textId="77777777" w:rsidR="00B211D2" w:rsidRDefault="00B211D2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243+900</w:t>
            </w:r>
          </w:p>
          <w:p w14:paraId="329971CE" w14:textId="77777777" w:rsidR="00B211D2" w:rsidRDefault="00B211D2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244+000</w:t>
            </w: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3AFB56A" w14:textId="77777777" w:rsidR="00B211D2" w:rsidRPr="00600D25" w:rsidRDefault="00B211D2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50</w:t>
            </w: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6CF8B95" w14:textId="77777777" w:rsidR="00B211D2" w:rsidRPr="0019324E" w:rsidRDefault="00B211D2" w:rsidP="00FF6B4A">
            <w:pPr>
              <w:spacing w:before="40" w:line="276" w:lineRule="auto"/>
              <w:ind w:left="57" w:right="57"/>
              <w:rPr>
                <w:b/>
                <w:bCs/>
                <w:iCs/>
                <w:sz w:val="20"/>
                <w:lang w:val="ro-RO"/>
              </w:rPr>
            </w:pPr>
            <w:r>
              <w:rPr>
                <w:b/>
                <w:bCs/>
                <w:iCs/>
                <w:sz w:val="20"/>
                <w:lang w:val="ro-RO"/>
              </w:rPr>
              <w:t>*</w:t>
            </w:r>
            <w:r w:rsidRPr="0019324E">
              <w:rPr>
                <w:b/>
                <w:bCs/>
                <w:iCs/>
                <w:sz w:val="20"/>
                <w:lang w:val="ro-RO"/>
              </w:rPr>
              <w:t xml:space="preserve">Valabil pentru trenurile </w:t>
            </w:r>
            <w:r>
              <w:rPr>
                <w:b/>
                <w:bCs/>
                <w:iCs/>
                <w:color w:val="000000"/>
                <w:sz w:val="20"/>
                <w:lang w:val="ro-RO"/>
              </w:rPr>
              <w:t>care au în componență</w:t>
            </w:r>
            <w:r w:rsidRPr="0019324E">
              <w:rPr>
                <w:b/>
                <w:bCs/>
                <w:iCs/>
                <w:sz w:val="20"/>
                <w:lang w:val="ro-RO"/>
              </w:rPr>
              <w:t xml:space="preserve"> două locomotive cuplate.</w:t>
            </w:r>
          </w:p>
          <w:p w14:paraId="232AB86F" w14:textId="77777777" w:rsidR="00B211D2" w:rsidRPr="000160B5" w:rsidRDefault="00B211D2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0160B5">
              <w:rPr>
                <w:b/>
                <w:bCs/>
                <w:i/>
                <w:iCs/>
                <w:sz w:val="20"/>
                <w:lang w:val="ro-RO"/>
              </w:rPr>
              <w:t>Pod km 243+941.</w:t>
            </w:r>
          </w:p>
          <w:p w14:paraId="38F243FB" w14:textId="77777777" w:rsidR="00B211D2" w:rsidRPr="006B78FD" w:rsidRDefault="00B211D2" w:rsidP="00FF6B4A">
            <w:pPr>
              <w:spacing w:before="40" w:line="276" w:lineRule="auto"/>
              <w:ind w:left="57" w:right="57"/>
              <w:rPr>
                <w:b/>
                <w:bCs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B211D2" w14:paraId="1882DD10" w14:textId="77777777" w:rsidTr="00E4222D">
        <w:trPr>
          <w:cantSplit/>
          <w:trHeight w:val="515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6284B79" w14:textId="77777777" w:rsidR="00B211D2" w:rsidRDefault="00B211D2" w:rsidP="00B211D2">
            <w:pPr>
              <w:numPr>
                <w:ilvl w:val="0"/>
                <w:numId w:val="1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2E4049F" w14:textId="77777777" w:rsidR="00B211D2" w:rsidRDefault="00B211D2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0923349" w14:textId="77777777" w:rsidR="00B211D2" w:rsidRPr="00600D25" w:rsidRDefault="00B211D2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3C64418" w14:textId="77777777" w:rsidR="00B211D2" w:rsidRDefault="00B211D2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Rupea</w:t>
            </w:r>
          </w:p>
          <w:p w14:paraId="782F3EFB" w14:textId="77777777" w:rsidR="00B211D2" w:rsidRDefault="00B211D2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X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7902376" w14:textId="77777777" w:rsidR="00B211D2" w:rsidRDefault="00B211D2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peste sch. 15 </w:t>
            </w:r>
          </w:p>
          <w:p w14:paraId="7FAD3E81" w14:textId="77777777" w:rsidR="00B211D2" w:rsidRDefault="00B211D2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în abatere</w:t>
            </w: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443D67F" w14:textId="77777777" w:rsidR="00B211D2" w:rsidRPr="00600D25" w:rsidRDefault="00B211D2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600D25"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98894E3" w14:textId="77777777" w:rsidR="00B211D2" w:rsidRDefault="00B211D2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7C49EA1" w14:textId="77777777" w:rsidR="00B211D2" w:rsidRPr="00600D25" w:rsidRDefault="00B211D2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D068258" w14:textId="77777777" w:rsidR="00B211D2" w:rsidRPr="00D344C9" w:rsidRDefault="00B211D2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 w:rsidRPr="00D344C9">
              <w:rPr>
                <w:b/>
                <w:bCs/>
                <w:i/>
                <w:iCs/>
                <w:sz w:val="20"/>
                <w:szCs w:val="20"/>
                <w:lang w:val="ro-RO"/>
              </w:rPr>
              <w:t>Nesemnalizată  pe teren.</w:t>
            </w:r>
          </w:p>
          <w:p w14:paraId="0DC34D8D" w14:textId="77777777" w:rsidR="00B211D2" w:rsidRPr="00D344C9" w:rsidRDefault="00B211D2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 w:rsidRPr="00D344C9">
              <w:rPr>
                <w:b/>
                <w:bCs/>
                <w:i/>
                <w:iCs/>
                <w:sz w:val="20"/>
                <w:szCs w:val="20"/>
                <w:lang w:val="ro-RO"/>
              </w:rPr>
              <w:t>Cu acces la liniile 5</w:t>
            </w: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 xml:space="preserve"> </w:t>
            </w:r>
            <w:r w:rsidRPr="00D344C9">
              <w:rPr>
                <w:b/>
                <w:bCs/>
                <w:i/>
                <w:iCs/>
                <w:sz w:val="20"/>
                <w:szCs w:val="20"/>
                <w:lang w:val="ro-RO"/>
              </w:rPr>
              <w:t>-</w:t>
            </w: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 xml:space="preserve"> </w:t>
            </w:r>
            <w:r w:rsidRPr="00D344C9">
              <w:rPr>
                <w:b/>
                <w:bCs/>
                <w:i/>
                <w:iCs/>
                <w:sz w:val="20"/>
                <w:szCs w:val="20"/>
                <w:lang w:val="ro-RO"/>
              </w:rPr>
              <w:t>8 abătute.</w:t>
            </w:r>
          </w:p>
        </w:tc>
      </w:tr>
      <w:tr w:rsidR="00B211D2" w14:paraId="3A92A763" w14:textId="77777777" w:rsidTr="00E4222D">
        <w:trPr>
          <w:cantSplit/>
          <w:trHeight w:val="323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F67632F" w14:textId="77777777" w:rsidR="00B211D2" w:rsidRDefault="00B211D2" w:rsidP="00B211D2">
            <w:pPr>
              <w:numPr>
                <w:ilvl w:val="0"/>
                <w:numId w:val="1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C550100" w14:textId="77777777" w:rsidR="00B211D2" w:rsidRDefault="00B211D2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41451D1" w14:textId="77777777" w:rsidR="00B211D2" w:rsidRPr="00600D25" w:rsidRDefault="00B211D2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A93794B" w14:textId="77777777" w:rsidR="00B211D2" w:rsidRDefault="00B211D2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Rupea</w:t>
            </w:r>
          </w:p>
          <w:p w14:paraId="36A11F31" w14:textId="77777777" w:rsidR="00B211D2" w:rsidRDefault="00B211D2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liniile 1 și 2 abătute,</w:t>
            </w:r>
          </w:p>
          <w:p w14:paraId="5E3678AF" w14:textId="77777777" w:rsidR="00B211D2" w:rsidRDefault="00B211D2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inclusiv peste sch. 23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AC0C244" w14:textId="77777777" w:rsidR="00B211D2" w:rsidRDefault="00B211D2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 linia</w:t>
            </w: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FE98BBB" w14:textId="77777777" w:rsidR="00B211D2" w:rsidRPr="00600D25" w:rsidRDefault="00B211D2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DA28DC1" w14:textId="77777777" w:rsidR="00B211D2" w:rsidRDefault="00B211D2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024F2AB" w14:textId="77777777" w:rsidR="00B211D2" w:rsidRPr="00600D25" w:rsidRDefault="00B211D2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47E3D86" w14:textId="77777777" w:rsidR="00B211D2" w:rsidRPr="00D344C9" w:rsidRDefault="00B211D2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 w:rsidRPr="00D344C9">
              <w:rPr>
                <w:b/>
                <w:bCs/>
                <w:i/>
                <w:iCs/>
                <w:sz w:val="20"/>
                <w:szCs w:val="20"/>
                <w:lang w:val="ro-RO"/>
              </w:rPr>
              <w:t>Nesemnalizată pe teren.</w:t>
            </w:r>
          </w:p>
          <w:p w14:paraId="3A0B0862" w14:textId="77777777" w:rsidR="00B211D2" w:rsidRDefault="00B211D2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 w:rsidRPr="00D344C9">
              <w:rPr>
                <w:b/>
                <w:bCs/>
                <w:i/>
                <w:iCs/>
                <w:sz w:val="20"/>
                <w:szCs w:val="20"/>
                <w:lang w:val="ro-RO"/>
              </w:rPr>
              <w:t xml:space="preserve">Afectează intrări - ieşiri </w:t>
            </w:r>
          </w:p>
          <w:p w14:paraId="544D751C" w14:textId="77777777" w:rsidR="00B211D2" w:rsidRPr="00D344C9" w:rsidRDefault="00B211D2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 w:rsidRPr="00D344C9">
              <w:rPr>
                <w:b/>
                <w:bCs/>
                <w:i/>
                <w:iCs/>
                <w:sz w:val="20"/>
                <w:szCs w:val="20"/>
                <w:lang w:val="ro-RO"/>
              </w:rPr>
              <w:t>la liniile 1 şi 2 abătute.</w:t>
            </w:r>
          </w:p>
        </w:tc>
      </w:tr>
      <w:tr w:rsidR="00B211D2" w14:paraId="6EA0E36E" w14:textId="77777777" w:rsidTr="00E4222D">
        <w:trPr>
          <w:cantSplit/>
          <w:trHeight w:val="323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72C503E" w14:textId="77777777" w:rsidR="00B211D2" w:rsidRDefault="00B211D2" w:rsidP="00B211D2">
            <w:pPr>
              <w:numPr>
                <w:ilvl w:val="0"/>
                <w:numId w:val="1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A0F14BE" w14:textId="77777777" w:rsidR="00B211D2" w:rsidRDefault="00B211D2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F9B9C08" w14:textId="77777777" w:rsidR="00B211D2" w:rsidRPr="00600D25" w:rsidRDefault="00B211D2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FBDC508" w14:textId="77777777" w:rsidR="00B211D2" w:rsidRDefault="00B211D2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Rupea</w:t>
            </w:r>
          </w:p>
          <w:p w14:paraId="5E3CB3D9" w14:textId="77777777" w:rsidR="00B211D2" w:rsidRDefault="00B211D2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Y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9CC740E" w14:textId="77777777" w:rsidR="00B211D2" w:rsidRDefault="00B211D2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peste diag. </w:t>
            </w:r>
          </w:p>
          <w:p w14:paraId="138D3054" w14:textId="77777777" w:rsidR="00B211D2" w:rsidRDefault="00B211D2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2 - 8</w:t>
            </w:r>
          </w:p>
          <w:p w14:paraId="2A83C7EE" w14:textId="77777777" w:rsidR="00B211D2" w:rsidRDefault="00B211D2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și </w:t>
            </w:r>
          </w:p>
          <w:p w14:paraId="1C99BEE5" w14:textId="77777777" w:rsidR="00B211D2" w:rsidRDefault="00B211D2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4 - 6</w:t>
            </w: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13D0AF7" w14:textId="77777777" w:rsidR="00B211D2" w:rsidRDefault="00B211D2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DDA9347" w14:textId="77777777" w:rsidR="00B211D2" w:rsidRDefault="00B211D2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550D3B3" w14:textId="77777777" w:rsidR="00B211D2" w:rsidRPr="00600D25" w:rsidRDefault="00B211D2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8D649BF" w14:textId="77777777" w:rsidR="00B211D2" w:rsidRDefault="00B211D2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Nesemnalizată pe teren.</w:t>
            </w:r>
          </w:p>
          <w:p w14:paraId="4FD82EC7" w14:textId="77777777" w:rsidR="00B211D2" w:rsidRDefault="00B211D2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 xml:space="preserve">Afectează intrări - ieşiri </w:t>
            </w:r>
          </w:p>
          <w:p w14:paraId="33877504" w14:textId="77777777" w:rsidR="00B211D2" w:rsidRPr="00D344C9" w:rsidRDefault="00B211D2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de pe firul I pe firul II.</w:t>
            </w:r>
          </w:p>
        </w:tc>
      </w:tr>
      <w:tr w:rsidR="00B211D2" w14:paraId="6AF49A5C" w14:textId="77777777" w:rsidTr="00E4222D">
        <w:trPr>
          <w:cantSplit/>
          <w:trHeight w:val="577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D41F005" w14:textId="77777777" w:rsidR="00B211D2" w:rsidRDefault="00B211D2" w:rsidP="00B211D2">
            <w:pPr>
              <w:numPr>
                <w:ilvl w:val="0"/>
                <w:numId w:val="1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5A1A96F" w14:textId="77777777" w:rsidR="00B211D2" w:rsidRDefault="00B211D2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5EDFB50" w14:textId="77777777" w:rsidR="00B211D2" w:rsidRPr="00600D25" w:rsidRDefault="00B211D2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5CF0CCC" w14:textId="77777777" w:rsidR="00B211D2" w:rsidRDefault="00B211D2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Rupea</w:t>
            </w:r>
          </w:p>
          <w:p w14:paraId="732AB4B0" w14:textId="77777777" w:rsidR="00B211D2" w:rsidRDefault="00B211D2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Y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862C830" w14:textId="77777777" w:rsidR="00B211D2" w:rsidRDefault="00B211D2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peste sch. 12 </w:t>
            </w:r>
          </w:p>
          <w:p w14:paraId="10A6A3D8" w14:textId="77777777" w:rsidR="00B211D2" w:rsidRDefault="00B211D2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în abatere</w:t>
            </w: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3E8571B" w14:textId="77777777" w:rsidR="00B211D2" w:rsidRPr="00600D25" w:rsidRDefault="00B211D2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600D25"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3628524" w14:textId="77777777" w:rsidR="00B211D2" w:rsidRDefault="00B211D2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59AAA37" w14:textId="77777777" w:rsidR="00B211D2" w:rsidRPr="00600D25" w:rsidRDefault="00B211D2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980EEA7" w14:textId="77777777" w:rsidR="00B211D2" w:rsidRPr="00D344C9" w:rsidRDefault="00B211D2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 w:rsidRPr="00D344C9">
              <w:rPr>
                <w:b/>
                <w:bCs/>
                <w:i/>
                <w:iCs/>
                <w:sz w:val="20"/>
                <w:szCs w:val="20"/>
                <w:lang w:val="ro-RO"/>
              </w:rPr>
              <w:t>Nesemnalizată  pe teren.</w:t>
            </w:r>
          </w:p>
          <w:p w14:paraId="52503B02" w14:textId="77777777" w:rsidR="00B211D2" w:rsidRPr="00D344C9" w:rsidRDefault="00B211D2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 w:rsidRPr="00D344C9">
              <w:rPr>
                <w:b/>
                <w:bCs/>
                <w:i/>
                <w:iCs/>
                <w:sz w:val="20"/>
                <w:szCs w:val="20"/>
                <w:lang w:val="ro-RO"/>
              </w:rPr>
              <w:t>Cu acces la liniile 5 - 8.</w:t>
            </w:r>
          </w:p>
        </w:tc>
      </w:tr>
      <w:tr w:rsidR="00B211D2" w14:paraId="4091F731" w14:textId="77777777" w:rsidTr="00E4222D">
        <w:trPr>
          <w:cantSplit/>
          <w:trHeight w:val="577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4D2A512" w14:textId="77777777" w:rsidR="00B211D2" w:rsidRDefault="00B211D2" w:rsidP="00B211D2">
            <w:pPr>
              <w:numPr>
                <w:ilvl w:val="0"/>
                <w:numId w:val="1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01381DF" w14:textId="77777777" w:rsidR="00B211D2" w:rsidRDefault="00B211D2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76A3C26" w14:textId="77777777" w:rsidR="00B211D2" w:rsidRPr="00600D25" w:rsidRDefault="00B211D2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1926C79" w14:textId="77777777" w:rsidR="00B211D2" w:rsidRDefault="00B211D2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Rupea</w:t>
            </w:r>
          </w:p>
          <w:p w14:paraId="195842AA" w14:textId="77777777" w:rsidR="00B211D2" w:rsidRDefault="00B211D2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Y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A022C07" w14:textId="77777777" w:rsidR="00B211D2" w:rsidRDefault="00B211D2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peste sch. 22 și 24</w:t>
            </w: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05FF230" w14:textId="77777777" w:rsidR="00B211D2" w:rsidRPr="00600D25" w:rsidRDefault="00B211D2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BDB1FFD" w14:textId="77777777" w:rsidR="00B211D2" w:rsidRDefault="00B211D2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066ECD4" w14:textId="77777777" w:rsidR="00B211D2" w:rsidRPr="00600D25" w:rsidRDefault="00B211D2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798322B" w14:textId="77777777" w:rsidR="00B211D2" w:rsidRPr="00D344C9" w:rsidRDefault="00B211D2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 w:rsidRPr="00D344C9">
              <w:rPr>
                <w:b/>
                <w:bCs/>
                <w:i/>
                <w:iCs/>
                <w:sz w:val="20"/>
                <w:szCs w:val="20"/>
                <w:lang w:val="ro-RO"/>
              </w:rPr>
              <w:t>Nesemnalizată  pe teren.</w:t>
            </w:r>
          </w:p>
          <w:p w14:paraId="04C97B75" w14:textId="77777777" w:rsidR="00B211D2" w:rsidRPr="00D344C9" w:rsidRDefault="00B211D2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 w:rsidRPr="00D344C9">
              <w:rPr>
                <w:b/>
                <w:bCs/>
                <w:i/>
                <w:iCs/>
                <w:sz w:val="20"/>
                <w:szCs w:val="20"/>
                <w:lang w:val="ro-RO"/>
              </w:rPr>
              <w:t xml:space="preserve">Cu acces la liniile </w:t>
            </w: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6,7 și 8</w:t>
            </w:r>
            <w:r w:rsidRPr="00D344C9">
              <w:rPr>
                <w:b/>
                <w:bCs/>
                <w:i/>
                <w:iCs/>
                <w:sz w:val="20"/>
                <w:szCs w:val="20"/>
                <w:lang w:val="ro-RO"/>
              </w:rPr>
              <w:t>.</w:t>
            </w:r>
          </w:p>
        </w:tc>
      </w:tr>
      <w:tr w:rsidR="00B211D2" w14:paraId="03669877" w14:textId="77777777" w:rsidTr="00E4222D">
        <w:trPr>
          <w:cantSplit/>
          <w:trHeight w:val="577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AC4FBC7" w14:textId="77777777" w:rsidR="00B211D2" w:rsidRDefault="00B211D2" w:rsidP="00B211D2">
            <w:pPr>
              <w:numPr>
                <w:ilvl w:val="0"/>
                <w:numId w:val="1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1FBC721" w14:textId="77777777" w:rsidR="00B211D2" w:rsidRDefault="00B211D2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312FB8E" w14:textId="77777777" w:rsidR="00B211D2" w:rsidRPr="00600D25" w:rsidRDefault="00B211D2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A4943C4" w14:textId="77777777" w:rsidR="00B211D2" w:rsidRDefault="00B211D2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Rupea</w:t>
            </w:r>
          </w:p>
          <w:p w14:paraId="57B96D20" w14:textId="77777777" w:rsidR="00B211D2" w:rsidRDefault="00B211D2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 7 abătută</w:t>
            </w:r>
          </w:p>
          <w:p w14:paraId="7F9C43EE" w14:textId="77777777" w:rsidR="00B211D2" w:rsidRDefault="00B211D2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inclusiv peste </w:t>
            </w:r>
          </w:p>
          <w:p w14:paraId="28E70377" w14:textId="77777777" w:rsidR="00B211D2" w:rsidRDefault="00B211D2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sch. 31 și 28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17CA567" w14:textId="77777777" w:rsidR="00B211D2" w:rsidRDefault="00B211D2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toată linia </w:t>
            </w: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5E22A98" w14:textId="77777777" w:rsidR="00B211D2" w:rsidRPr="00600D25" w:rsidRDefault="00B211D2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08902AE" w14:textId="77777777" w:rsidR="00B211D2" w:rsidRDefault="00B211D2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338918C" w14:textId="77777777" w:rsidR="00B211D2" w:rsidRPr="00600D25" w:rsidRDefault="00B211D2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C347482" w14:textId="77777777" w:rsidR="00B211D2" w:rsidRPr="00D344C9" w:rsidRDefault="00B211D2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Nesemnalizată pe teren.</w:t>
            </w:r>
          </w:p>
        </w:tc>
      </w:tr>
      <w:tr w:rsidR="00B211D2" w14:paraId="149100C8" w14:textId="77777777" w:rsidTr="00E4222D">
        <w:trPr>
          <w:cantSplit/>
          <w:trHeight w:val="408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1F3BCD0" w14:textId="77777777" w:rsidR="00B211D2" w:rsidRDefault="00B211D2" w:rsidP="00B211D2">
            <w:pPr>
              <w:numPr>
                <w:ilvl w:val="0"/>
                <w:numId w:val="1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E9F3826" w14:textId="77777777" w:rsidR="00B211D2" w:rsidRDefault="00B211D2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D39F9AC" w14:textId="77777777" w:rsidR="00B211D2" w:rsidRPr="00600D25" w:rsidRDefault="00B211D2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42C1C97" w14:textId="77777777" w:rsidR="00B211D2" w:rsidRDefault="00B211D2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Rupea</w:t>
            </w:r>
          </w:p>
          <w:p w14:paraId="6B51B647" w14:textId="77777777" w:rsidR="00B211D2" w:rsidRDefault="00B211D2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 8 abătută</w:t>
            </w:r>
          </w:p>
          <w:p w14:paraId="38CAB170" w14:textId="77777777" w:rsidR="00B211D2" w:rsidRDefault="00B211D2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inclusiv peste </w:t>
            </w:r>
          </w:p>
          <w:p w14:paraId="5305E20A" w14:textId="77777777" w:rsidR="00B211D2" w:rsidRDefault="00B211D2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sch. 31 și 28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3BD76FF" w14:textId="77777777" w:rsidR="00B211D2" w:rsidRDefault="00B211D2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 linia</w:t>
            </w: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68AD48D" w14:textId="77777777" w:rsidR="00B211D2" w:rsidRPr="00600D25" w:rsidRDefault="00B211D2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600D25"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708FCBE" w14:textId="77777777" w:rsidR="00B211D2" w:rsidRDefault="00B211D2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ED4BE7D" w14:textId="77777777" w:rsidR="00B211D2" w:rsidRPr="00600D25" w:rsidRDefault="00B211D2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29CCDD3" w14:textId="77777777" w:rsidR="00B211D2" w:rsidRPr="00D344C9" w:rsidRDefault="00B211D2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Nesemnalizată pe teren.</w:t>
            </w:r>
          </w:p>
        </w:tc>
      </w:tr>
      <w:tr w:rsidR="00B211D2" w14:paraId="2CB3FD9C" w14:textId="77777777" w:rsidTr="00E4222D">
        <w:trPr>
          <w:cantSplit/>
          <w:trHeight w:val="1072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9D7A611" w14:textId="77777777" w:rsidR="00B211D2" w:rsidRDefault="00B211D2" w:rsidP="00B211D2">
            <w:pPr>
              <w:numPr>
                <w:ilvl w:val="0"/>
                <w:numId w:val="1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10A9081" w14:textId="77777777" w:rsidR="00B211D2" w:rsidRDefault="00B211D2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245+000</w:t>
            </w:r>
          </w:p>
          <w:p w14:paraId="0D564C6E" w14:textId="77777777" w:rsidR="00B211D2" w:rsidRDefault="00B211D2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245+100</w:t>
            </w: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2BEC7D7" w14:textId="77777777" w:rsidR="00B211D2" w:rsidRPr="00600D25" w:rsidRDefault="00B211D2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50</w:t>
            </w: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C056B12" w14:textId="77777777" w:rsidR="00B211D2" w:rsidRDefault="00B211D2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Rupea -</w:t>
            </w:r>
          </w:p>
          <w:p w14:paraId="66E9592B" w14:textId="77777777" w:rsidR="00B211D2" w:rsidRDefault="00B211D2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Caţa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10EB957" w14:textId="77777777" w:rsidR="00B211D2" w:rsidRDefault="00B211D2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CE8F59A" w14:textId="77777777" w:rsidR="00B211D2" w:rsidRPr="00600D25" w:rsidRDefault="00B211D2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022FB3A" w14:textId="77777777" w:rsidR="00B211D2" w:rsidRDefault="00B211D2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245+000</w:t>
            </w:r>
          </w:p>
          <w:p w14:paraId="790C9138" w14:textId="77777777" w:rsidR="00B211D2" w:rsidRDefault="00B211D2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245+100</w:t>
            </w: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22C178A" w14:textId="77777777" w:rsidR="00B211D2" w:rsidRPr="00600D25" w:rsidRDefault="00B211D2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50</w:t>
            </w: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08FEF43" w14:textId="77777777" w:rsidR="00B211D2" w:rsidRPr="0019324E" w:rsidRDefault="00B211D2" w:rsidP="00FF6B4A">
            <w:pPr>
              <w:spacing w:before="40" w:line="276" w:lineRule="auto"/>
              <w:ind w:left="57" w:right="57"/>
              <w:rPr>
                <w:b/>
                <w:bCs/>
                <w:iCs/>
                <w:sz w:val="20"/>
                <w:lang w:val="ro-RO"/>
              </w:rPr>
            </w:pPr>
            <w:r>
              <w:rPr>
                <w:b/>
                <w:bCs/>
                <w:iCs/>
                <w:sz w:val="20"/>
                <w:lang w:val="ro-RO"/>
              </w:rPr>
              <w:t>*</w:t>
            </w:r>
            <w:r w:rsidRPr="0019324E">
              <w:rPr>
                <w:b/>
                <w:bCs/>
                <w:iCs/>
                <w:sz w:val="20"/>
                <w:lang w:val="ro-RO"/>
              </w:rPr>
              <w:t xml:space="preserve">Valabil pentru trenurile </w:t>
            </w:r>
            <w:r>
              <w:rPr>
                <w:b/>
                <w:bCs/>
                <w:iCs/>
                <w:color w:val="000000"/>
                <w:sz w:val="20"/>
                <w:lang w:val="ro-RO"/>
              </w:rPr>
              <w:t>care au în componență</w:t>
            </w:r>
            <w:r w:rsidRPr="0019324E">
              <w:rPr>
                <w:b/>
                <w:bCs/>
                <w:iCs/>
                <w:sz w:val="20"/>
                <w:lang w:val="ro-RO"/>
              </w:rPr>
              <w:t xml:space="preserve"> două locomotive cuplate.</w:t>
            </w:r>
          </w:p>
          <w:p w14:paraId="4CDAA6FE" w14:textId="77777777" w:rsidR="00B211D2" w:rsidRPr="000160B5" w:rsidRDefault="00B211D2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0160B5">
              <w:rPr>
                <w:b/>
                <w:bCs/>
                <w:i/>
                <w:iCs/>
                <w:sz w:val="20"/>
                <w:lang w:val="ro-RO"/>
              </w:rPr>
              <w:t>Pod km 245+050.</w:t>
            </w:r>
          </w:p>
          <w:p w14:paraId="7B454D50" w14:textId="77777777" w:rsidR="00B211D2" w:rsidRPr="005C2BB7" w:rsidRDefault="00B211D2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B211D2" w14:paraId="28D77E55" w14:textId="77777777" w:rsidTr="00E4222D">
        <w:trPr>
          <w:cantSplit/>
          <w:trHeight w:val="1072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01513C7" w14:textId="77777777" w:rsidR="00B211D2" w:rsidRDefault="00B211D2" w:rsidP="00B211D2">
            <w:pPr>
              <w:numPr>
                <w:ilvl w:val="0"/>
                <w:numId w:val="1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3A4856C" w14:textId="77777777" w:rsidR="00B211D2" w:rsidRDefault="00B211D2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251+100</w:t>
            </w:r>
          </w:p>
          <w:p w14:paraId="299F48B1" w14:textId="77777777" w:rsidR="00B211D2" w:rsidRDefault="00B211D2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251+200</w:t>
            </w: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EB47A94" w14:textId="77777777" w:rsidR="00B211D2" w:rsidRPr="00600D25" w:rsidRDefault="00B211D2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30</w:t>
            </w: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CCF5628" w14:textId="77777777" w:rsidR="00B211D2" w:rsidRDefault="00B211D2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Rupea -</w:t>
            </w:r>
          </w:p>
          <w:p w14:paraId="492926EE" w14:textId="77777777" w:rsidR="00B211D2" w:rsidRDefault="00B211D2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Caţa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AC74F9A" w14:textId="77777777" w:rsidR="00B211D2" w:rsidRDefault="00B211D2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B45AA4D" w14:textId="77777777" w:rsidR="00B211D2" w:rsidRPr="00600D25" w:rsidRDefault="00B211D2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AA32045" w14:textId="77777777" w:rsidR="00B211D2" w:rsidRDefault="00B211D2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F19B7CD" w14:textId="77777777" w:rsidR="00B211D2" w:rsidRDefault="00B211D2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8AD3148" w14:textId="77777777" w:rsidR="00B211D2" w:rsidRPr="00DE4F3A" w:rsidRDefault="00B211D2" w:rsidP="00FF6B4A">
            <w:pPr>
              <w:spacing w:before="40" w:line="276" w:lineRule="auto"/>
              <w:ind w:left="57" w:right="57"/>
              <w:rPr>
                <w:b/>
                <w:bCs/>
                <w:i/>
                <w:sz w:val="20"/>
                <w:lang w:val="ro-RO"/>
              </w:rPr>
            </w:pPr>
            <w:r w:rsidRPr="00DE4F3A">
              <w:rPr>
                <w:b/>
                <w:bCs/>
                <w:i/>
                <w:sz w:val="20"/>
                <w:lang w:val="ro-RO"/>
              </w:rPr>
              <w:t>Semnalizată ca limitare de viteză.</w:t>
            </w:r>
          </w:p>
          <w:p w14:paraId="474849BC" w14:textId="77777777" w:rsidR="00B211D2" w:rsidRDefault="00B211D2" w:rsidP="00FF6B4A">
            <w:pPr>
              <w:spacing w:before="40" w:line="276" w:lineRule="auto"/>
              <w:ind w:left="57" w:right="57"/>
              <w:rPr>
                <w:b/>
                <w:bCs/>
                <w:i/>
                <w:sz w:val="20"/>
                <w:lang w:val="ro-RO"/>
              </w:rPr>
            </w:pPr>
            <w:r w:rsidRPr="00DE4F3A">
              <w:rPr>
                <w:b/>
                <w:bCs/>
                <w:i/>
                <w:sz w:val="20"/>
                <w:lang w:val="ro-RO"/>
              </w:rPr>
              <w:t>Podeț  provizoriu.</w:t>
            </w:r>
          </w:p>
          <w:p w14:paraId="3B417C13" w14:textId="77777777" w:rsidR="00B211D2" w:rsidRDefault="00B211D2" w:rsidP="00FF6B4A">
            <w:pPr>
              <w:spacing w:before="40" w:line="276" w:lineRule="auto"/>
              <w:ind w:left="57" w:right="57"/>
              <w:rPr>
                <w:b/>
                <w:bCs/>
                <w:i/>
                <w:sz w:val="20"/>
                <w:lang w:val="ro-RO"/>
              </w:rPr>
            </w:pPr>
            <w:r>
              <w:rPr>
                <w:b/>
                <w:bCs/>
                <w:i/>
                <w:sz w:val="20"/>
                <w:lang w:val="ro-RO"/>
              </w:rPr>
              <w:t>Protecție muncitori.</w:t>
            </w:r>
          </w:p>
          <w:p w14:paraId="5A41C961" w14:textId="77777777" w:rsidR="00B211D2" w:rsidRPr="00DE4F3A" w:rsidRDefault="00B211D2" w:rsidP="00FF6B4A">
            <w:pPr>
              <w:spacing w:before="40" w:line="276" w:lineRule="auto"/>
              <w:ind w:left="57" w:right="57"/>
              <w:rPr>
                <w:b/>
                <w:bCs/>
                <w:i/>
                <w:sz w:val="20"/>
                <w:lang w:val="ro-RO"/>
              </w:rPr>
            </w:pPr>
            <w:r>
              <w:rPr>
                <w:b/>
                <w:bCs/>
                <w:i/>
                <w:sz w:val="20"/>
                <w:lang w:val="ro-RO"/>
              </w:rPr>
              <w:t>Lucrări în firul II.</w:t>
            </w:r>
          </w:p>
        </w:tc>
      </w:tr>
      <w:tr w:rsidR="00B211D2" w14:paraId="4C0DCE0A" w14:textId="77777777" w:rsidTr="00E4222D">
        <w:trPr>
          <w:cantSplit/>
          <w:trHeight w:val="1072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E165286" w14:textId="77777777" w:rsidR="00B211D2" w:rsidRDefault="00B211D2" w:rsidP="00B211D2">
            <w:pPr>
              <w:numPr>
                <w:ilvl w:val="0"/>
                <w:numId w:val="1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968E21A" w14:textId="77777777" w:rsidR="00B211D2" w:rsidRDefault="00B211D2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252+400</w:t>
            </w:r>
          </w:p>
          <w:p w14:paraId="77B6F05C" w14:textId="77777777" w:rsidR="00B211D2" w:rsidRDefault="00B211D2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253+000</w:t>
            </w: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02FEF5C" w14:textId="77777777" w:rsidR="00B211D2" w:rsidRDefault="00B211D2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30</w:t>
            </w: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9FE72AB" w14:textId="77777777" w:rsidR="00B211D2" w:rsidRDefault="00B211D2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Rupea -</w:t>
            </w:r>
          </w:p>
          <w:p w14:paraId="0181C039" w14:textId="77777777" w:rsidR="00B211D2" w:rsidRDefault="00B211D2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Caţa și</w:t>
            </w:r>
          </w:p>
          <w:p w14:paraId="69B803BA" w14:textId="77777777" w:rsidR="00B211D2" w:rsidRDefault="00B211D2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 3 directă st. Cața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373D92D" w14:textId="77777777" w:rsidR="00B211D2" w:rsidRDefault="00B211D2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E5F7A27" w14:textId="77777777" w:rsidR="00B211D2" w:rsidRPr="00600D25" w:rsidRDefault="00B211D2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FDDE5BC" w14:textId="77777777" w:rsidR="00B211D2" w:rsidRDefault="00B211D2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EC346A6" w14:textId="77777777" w:rsidR="00B211D2" w:rsidRDefault="00B211D2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47A109D" w14:textId="77777777" w:rsidR="00B211D2" w:rsidRPr="00DE4F3A" w:rsidRDefault="00B211D2" w:rsidP="00FF6B4A">
            <w:pPr>
              <w:spacing w:before="40" w:line="276" w:lineRule="auto"/>
              <w:ind w:left="57" w:right="57"/>
              <w:rPr>
                <w:b/>
                <w:bCs/>
                <w:i/>
                <w:sz w:val="20"/>
                <w:lang w:val="ro-RO"/>
              </w:rPr>
            </w:pPr>
            <w:r w:rsidRPr="00DE4F3A">
              <w:rPr>
                <w:b/>
                <w:bCs/>
                <w:i/>
                <w:sz w:val="20"/>
                <w:lang w:val="ro-RO"/>
              </w:rPr>
              <w:t>Semnalizată ca limitare de viteză.</w:t>
            </w:r>
          </w:p>
          <w:p w14:paraId="09DC4DBA" w14:textId="77777777" w:rsidR="00B211D2" w:rsidRDefault="00B211D2" w:rsidP="00FF6B4A">
            <w:pPr>
              <w:spacing w:before="40" w:line="276" w:lineRule="auto"/>
              <w:ind w:left="57" w:right="57"/>
              <w:rPr>
                <w:b/>
                <w:bCs/>
                <w:i/>
                <w:sz w:val="20"/>
                <w:lang w:val="ro-RO"/>
              </w:rPr>
            </w:pPr>
            <w:r w:rsidRPr="00DE4F3A">
              <w:rPr>
                <w:b/>
                <w:bCs/>
                <w:i/>
                <w:sz w:val="20"/>
                <w:lang w:val="ro-RO"/>
              </w:rPr>
              <w:t>Podeț  provizoriu.</w:t>
            </w:r>
          </w:p>
          <w:p w14:paraId="639E8141" w14:textId="77777777" w:rsidR="00B211D2" w:rsidRDefault="00B211D2" w:rsidP="00FF6B4A">
            <w:pPr>
              <w:spacing w:before="40" w:line="276" w:lineRule="auto"/>
              <w:ind w:left="57" w:right="57"/>
              <w:rPr>
                <w:b/>
                <w:bCs/>
                <w:i/>
                <w:sz w:val="20"/>
                <w:lang w:val="ro-RO"/>
              </w:rPr>
            </w:pPr>
            <w:r>
              <w:rPr>
                <w:b/>
                <w:bCs/>
                <w:i/>
                <w:sz w:val="20"/>
                <w:lang w:val="ro-RO"/>
              </w:rPr>
              <w:t>Protecție muncitori.</w:t>
            </w:r>
          </w:p>
          <w:p w14:paraId="52D18CA7" w14:textId="77777777" w:rsidR="00B211D2" w:rsidRPr="00DE4F3A" w:rsidRDefault="00B211D2" w:rsidP="00FF6B4A">
            <w:pPr>
              <w:spacing w:before="40" w:line="276" w:lineRule="auto"/>
              <w:ind w:left="57" w:right="57"/>
              <w:rPr>
                <w:b/>
                <w:bCs/>
                <w:i/>
                <w:sz w:val="20"/>
                <w:lang w:val="ro-RO"/>
              </w:rPr>
            </w:pPr>
            <w:r>
              <w:rPr>
                <w:b/>
                <w:bCs/>
                <w:i/>
                <w:sz w:val="20"/>
                <w:lang w:val="ro-RO"/>
              </w:rPr>
              <w:t>Lucrări în firul II.</w:t>
            </w:r>
          </w:p>
        </w:tc>
      </w:tr>
      <w:tr w:rsidR="00B211D2" w14:paraId="67976C61" w14:textId="77777777" w:rsidTr="00E4222D">
        <w:trPr>
          <w:cantSplit/>
          <w:trHeight w:val="567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8A63AA3" w14:textId="77777777" w:rsidR="00B211D2" w:rsidRDefault="00B211D2" w:rsidP="00B211D2">
            <w:pPr>
              <w:numPr>
                <w:ilvl w:val="0"/>
                <w:numId w:val="1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C24535C" w14:textId="77777777" w:rsidR="00B211D2" w:rsidRDefault="00B211D2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89EC997" w14:textId="77777777" w:rsidR="00B211D2" w:rsidRPr="00600D25" w:rsidRDefault="00B211D2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EA85F2D" w14:textId="77777777" w:rsidR="00B211D2" w:rsidRDefault="00B211D2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St. Cața </w:t>
            </w:r>
          </w:p>
          <w:p w14:paraId="2C581977" w14:textId="77777777" w:rsidR="00B211D2" w:rsidRDefault="00B211D2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 2 abătută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AD5B515" w14:textId="77777777" w:rsidR="00B211D2" w:rsidRDefault="00B211D2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 linia</w:t>
            </w: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390D215" w14:textId="77777777" w:rsidR="00B211D2" w:rsidRPr="00600D25" w:rsidRDefault="00B211D2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30</w:t>
            </w: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5D80EDF" w14:textId="77777777" w:rsidR="00B211D2" w:rsidRDefault="00B211D2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CBF7766" w14:textId="77777777" w:rsidR="00B211D2" w:rsidRDefault="00B211D2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8545D98" w14:textId="77777777" w:rsidR="00B211D2" w:rsidRDefault="00B211D2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Nesemnalizată pe teren.</w:t>
            </w:r>
          </w:p>
        </w:tc>
      </w:tr>
      <w:tr w:rsidR="00B211D2" w14:paraId="0C30D0E7" w14:textId="77777777" w:rsidTr="00E4222D">
        <w:trPr>
          <w:cantSplit/>
          <w:trHeight w:val="1072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725AF1D" w14:textId="77777777" w:rsidR="00B211D2" w:rsidRDefault="00B211D2" w:rsidP="00B211D2">
            <w:pPr>
              <w:numPr>
                <w:ilvl w:val="0"/>
                <w:numId w:val="1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BBBB843" w14:textId="77777777" w:rsidR="00B211D2" w:rsidRDefault="00B211D2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255+400</w:t>
            </w:r>
          </w:p>
          <w:p w14:paraId="2B98BC2E" w14:textId="77777777" w:rsidR="00B211D2" w:rsidRDefault="00B211D2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257+400</w:t>
            </w: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D780263" w14:textId="77777777" w:rsidR="00B211D2" w:rsidRDefault="00B211D2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30</w:t>
            </w: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00042FE" w14:textId="77777777" w:rsidR="00B211D2" w:rsidRDefault="00B211D2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Caţa -</w:t>
            </w:r>
          </w:p>
          <w:p w14:paraId="4516D880" w14:textId="77777777" w:rsidR="00B211D2" w:rsidRDefault="00B211D2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Beia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87C7241" w14:textId="77777777" w:rsidR="00B211D2" w:rsidRDefault="00B211D2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937F396" w14:textId="77777777" w:rsidR="00B211D2" w:rsidRPr="00600D25" w:rsidRDefault="00B211D2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288C8BC" w14:textId="77777777" w:rsidR="00B211D2" w:rsidRDefault="00B211D2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489CF42" w14:textId="77777777" w:rsidR="00B211D2" w:rsidRDefault="00B211D2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5E0CD4D" w14:textId="77777777" w:rsidR="00B211D2" w:rsidRDefault="00B211D2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</w:p>
        </w:tc>
      </w:tr>
      <w:tr w:rsidR="00B211D2" w14:paraId="62D531E2" w14:textId="77777777" w:rsidTr="00E4222D">
        <w:trPr>
          <w:cantSplit/>
          <w:trHeight w:val="1072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7CADDCC" w14:textId="77777777" w:rsidR="00B211D2" w:rsidRDefault="00B211D2" w:rsidP="00B211D2">
            <w:pPr>
              <w:numPr>
                <w:ilvl w:val="0"/>
                <w:numId w:val="1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CABB792" w14:textId="77777777" w:rsidR="00B211D2" w:rsidRDefault="00B211D2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260+650</w:t>
            </w:r>
          </w:p>
          <w:p w14:paraId="72AE3B6C" w14:textId="77777777" w:rsidR="00B211D2" w:rsidRDefault="00B211D2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263+100</w:t>
            </w: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12A80D8" w14:textId="77777777" w:rsidR="00B211D2" w:rsidRDefault="00B211D2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30</w:t>
            </w: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69D9371" w14:textId="77777777" w:rsidR="00B211D2" w:rsidRDefault="00B211D2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Caţa -</w:t>
            </w:r>
          </w:p>
          <w:p w14:paraId="162E4001" w14:textId="77777777" w:rsidR="00B211D2" w:rsidRDefault="00B211D2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Beia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75A13D9" w14:textId="77777777" w:rsidR="00B211D2" w:rsidRDefault="00B211D2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5B82920" w14:textId="77777777" w:rsidR="00B211D2" w:rsidRPr="00600D25" w:rsidRDefault="00B211D2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50E7A6E" w14:textId="77777777" w:rsidR="00B211D2" w:rsidRDefault="00B211D2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77BA494" w14:textId="77777777" w:rsidR="00B211D2" w:rsidRDefault="00B211D2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D659AB5" w14:textId="77777777" w:rsidR="00B211D2" w:rsidRDefault="00B211D2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Semnalizată ca limitare de viteză.</w:t>
            </w:r>
          </w:p>
          <w:p w14:paraId="5DECDC88" w14:textId="77777777" w:rsidR="00B211D2" w:rsidRPr="00CB2A72" w:rsidRDefault="00B211D2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Fără inductori.</w:t>
            </w:r>
          </w:p>
        </w:tc>
      </w:tr>
      <w:tr w:rsidR="00B211D2" w14:paraId="3FA7F182" w14:textId="77777777" w:rsidTr="00E4222D">
        <w:trPr>
          <w:cantSplit/>
          <w:trHeight w:val="50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7E79B32" w14:textId="77777777" w:rsidR="00B211D2" w:rsidRDefault="00B211D2" w:rsidP="00B211D2">
            <w:pPr>
              <w:numPr>
                <w:ilvl w:val="0"/>
                <w:numId w:val="1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B399CCF" w14:textId="77777777" w:rsidR="00B211D2" w:rsidRDefault="00B211D2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C41B49F" w14:textId="77777777" w:rsidR="00B211D2" w:rsidRPr="00600D25" w:rsidRDefault="00B211D2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FBB28AE" w14:textId="77777777" w:rsidR="00B211D2" w:rsidRDefault="00B211D2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Beia</w:t>
            </w:r>
          </w:p>
          <w:p w14:paraId="3A146ADC" w14:textId="77777777" w:rsidR="00B211D2" w:rsidRDefault="00B211D2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 4 abătută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C5456FC" w14:textId="77777777" w:rsidR="00B211D2" w:rsidRDefault="00B211D2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 linia</w:t>
            </w: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A99CBF4" w14:textId="77777777" w:rsidR="00B211D2" w:rsidRPr="00600D25" w:rsidRDefault="00B211D2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600D25"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9321147" w14:textId="77777777" w:rsidR="00B211D2" w:rsidRDefault="00B211D2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0CDAF21" w14:textId="77777777" w:rsidR="00B211D2" w:rsidRPr="00600D25" w:rsidRDefault="00B211D2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DC452C4" w14:textId="77777777" w:rsidR="00B211D2" w:rsidRPr="00D344C9" w:rsidRDefault="00B211D2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 w:rsidRPr="00D344C9">
              <w:rPr>
                <w:b/>
                <w:bCs/>
                <w:i/>
                <w:iCs/>
                <w:sz w:val="20"/>
                <w:szCs w:val="20"/>
                <w:lang w:val="ro-RO"/>
              </w:rPr>
              <w:t>Nesemnalizată pe teren.</w:t>
            </w:r>
          </w:p>
        </w:tc>
      </w:tr>
      <w:tr w:rsidR="00B211D2" w14:paraId="507E49F6" w14:textId="77777777" w:rsidTr="00E4222D">
        <w:trPr>
          <w:cantSplit/>
          <w:trHeight w:val="50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8E8ECEF" w14:textId="77777777" w:rsidR="00B211D2" w:rsidRDefault="00B211D2" w:rsidP="00B211D2">
            <w:pPr>
              <w:numPr>
                <w:ilvl w:val="0"/>
                <w:numId w:val="1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AD64519" w14:textId="77777777" w:rsidR="00B211D2" w:rsidRDefault="00B211D2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925935E" w14:textId="77777777" w:rsidR="00B211D2" w:rsidRPr="00600D25" w:rsidRDefault="00B211D2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1935B56" w14:textId="77777777" w:rsidR="00B211D2" w:rsidRDefault="00B211D2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Beia</w:t>
            </w:r>
          </w:p>
          <w:p w14:paraId="5D23B214" w14:textId="77777777" w:rsidR="00B211D2" w:rsidRDefault="00B211D2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X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D73A02D" w14:textId="77777777" w:rsidR="00B211D2" w:rsidRDefault="00B211D2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peste diag </w:t>
            </w:r>
          </w:p>
          <w:p w14:paraId="17D4C24E" w14:textId="77777777" w:rsidR="00B211D2" w:rsidRDefault="00B211D2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1 - 3</w:t>
            </w: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82EE9A6" w14:textId="77777777" w:rsidR="00B211D2" w:rsidRPr="00600D25" w:rsidRDefault="00B211D2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AC671CE" w14:textId="77777777" w:rsidR="00B211D2" w:rsidRDefault="00B211D2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A089FE9" w14:textId="77777777" w:rsidR="00B211D2" w:rsidRPr="00600D25" w:rsidRDefault="00B211D2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7EB90B3" w14:textId="77777777" w:rsidR="00B211D2" w:rsidRDefault="00B211D2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Nesemnalizată pe teren.</w:t>
            </w:r>
          </w:p>
          <w:p w14:paraId="331B01D0" w14:textId="77777777" w:rsidR="00B211D2" w:rsidRDefault="00B211D2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 xml:space="preserve">Afectează intrări - ieşiri </w:t>
            </w:r>
          </w:p>
          <w:p w14:paraId="2E2159C9" w14:textId="77777777" w:rsidR="00B211D2" w:rsidRPr="00D344C9" w:rsidRDefault="00B211D2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de pe firul I pe firul II și invers.</w:t>
            </w:r>
          </w:p>
        </w:tc>
      </w:tr>
      <w:tr w:rsidR="00B211D2" w14:paraId="23135C68" w14:textId="77777777" w:rsidTr="00E4222D">
        <w:trPr>
          <w:cantSplit/>
          <w:trHeight w:val="541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7E84952" w14:textId="77777777" w:rsidR="00B211D2" w:rsidRDefault="00B211D2" w:rsidP="00B211D2">
            <w:pPr>
              <w:numPr>
                <w:ilvl w:val="0"/>
                <w:numId w:val="1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551984B" w14:textId="77777777" w:rsidR="00B211D2" w:rsidRDefault="00B211D2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64C565A" w14:textId="77777777" w:rsidR="00B211D2" w:rsidRPr="00600D25" w:rsidRDefault="00B211D2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999A41F" w14:textId="77777777" w:rsidR="00B211D2" w:rsidRDefault="00B211D2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Beia - </w:t>
            </w:r>
          </w:p>
          <w:p w14:paraId="363A028B" w14:textId="77777777" w:rsidR="00B211D2" w:rsidRDefault="00B211D2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Mureni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A805AB2" w14:textId="77777777" w:rsidR="00B211D2" w:rsidRDefault="00B211D2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9245473" w14:textId="77777777" w:rsidR="00B211D2" w:rsidRPr="00600D25" w:rsidRDefault="00B211D2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1C8AE4B" w14:textId="77777777" w:rsidR="00B211D2" w:rsidRDefault="00B211D2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273+700</w:t>
            </w:r>
          </w:p>
          <w:p w14:paraId="6AD37060" w14:textId="77777777" w:rsidR="00B211D2" w:rsidRDefault="00B211D2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274+600</w:t>
            </w: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C8AF9C0" w14:textId="77777777" w:rsidR="00B211D2" w:rsidRDefault="00B211D2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30</w:t>
            </w: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A9C23BA" w14:textId="77777777" w:rsidR="00B211D2" w:rsidRDefault="00B211D2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Semnalizată ca limitare de viteză. Fără inductori.</w:t>
            </w:r>
          </w:p>
        </w:tc>
      </w:tr>
      <w:tr w:rsidR="00B211D2" w14:paraId="7A3C018C" w14:textId="77777777" w:rsidTr="00E4222D">
        <w:trPr>
          <w:cantSplit/>
          <w:trHeight w:val="482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8CCC059" w14:textId="77777777" w:rsidR="00B211D2" w:rsidRDefault="00B211D2" w:rsidP="00B211D2">
            <w:pPr>
              <w:numPr>
                <w:ilvl w:val="0"/>
                <w:numId w:val="1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1FBE383" w14:textId="77777777" w:rsidR="00B211D2" w:rsidRDefault="00B211D2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753CF83" w14:textId="77777777" w:rsidR="00B211D2" w:rsidRPr="00600D25" w:rsidRDefault="00B211D2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54CB3E6" w14:textId="77777777" w:rsidR="00B211D2" w:rsidRDefault="00B211D2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Mureni</w:t>
            </w:r>
          </w:p>
          <w:p w14:paraId="2A9E5A32" w14:textId="77777777" w:rsidR="00B211D2" w:rsidRDefault="00B211D2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X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7F6E943" w14:textId="77777777" w:rsidR="00B211D2" w:rsidRDefault="00B211D2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peste diag. </w:t>
            </w:r>
          </w:p>
          <w:p w14:paraId="765F728C" w14:textId="77777777" w:rsidR="00B211D2" w:rsidRDefault="00B211D2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1 - 3</w:t>
            </w: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6BA6270" w14:textId="77777777" w:rsidR="00B211D2" w:rsidRPr="00600D25" w:rsidRDefault="00B211D2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600D25"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75F4D02" w14:textId="77777777" w:rsidR="00B211D2" w:rsidRDefault="00B211D2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E1A3C44" w14:textId="77777777" w:rsidR="00B211D2" w:rsidRPr="00600D25" w:rsidRDefault="00B211D2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F86BDF7" w14:textId="77777777" w:rsidR="00B211D2" w:rsidRPr="00D344C9" w:rsidRDefault="00B211D2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 w:rsidRPr="00D344C9">
              <w:rPr>
                <w:b/>
                <w:bCs/>
                <w:i/>
                <w:iCs/>
                <w:sz w:val="20"/>
                <w:szCs w:val="20"/>
                <w:lang w:val="ro-RO"/>
              </w:rPr>
              <w:t>Nesemnalizată  pe teren.</w:t>
            </w:r>
          </w:p>
          <w:p w14:paraId="1F328E97" w14:textId="77777777" w:rsidR="00B211D2" w:rsidRPr="00D344C9" w:rsidRDefault="00B211D2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 w:rsidRPr="00D344C9">
              <w:rPr>
                <w:b/>
                <w:bCs/>
                <w:i/>
                <w:iCs/>
                <w:sz w:val="20"/>
                <w:szCs w:val="20"/>
                <w:lang w:val="ro-RO"/>
              </w:rPr>
              <w:t xml:space="preserve">Cu acces de pe firul I </w:t>
            </w:r>
          </w:p>
          <w:p w14:paraId="7194F305" w14:textId="77777777" w:rsidR="00B211D2" w:rsidRPr="00D344C9" w:rsidRDefault="00B211D2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 w:rsidRPr="00D344C9">
              <w:rPr>
                <w:b/>
                <w:bCs/>
                <w:i/>
                <w:iCs/>
                <w:sz w:val="20"/>
                <w:szCs w:val="20"/>
                <w:lang w:val="ro-RO"/>
              </w:rPr>
              <w:t>pe firul II şi invers.</w:t>
            </w:r>
          </w:p>
        </w:tc>
      </w:tr>
      <w:tr w:rsidR="00B211D2" w14:paraId="784A7FAD" w14:textId="77777777" w:rsidTr="00E4222D">
        <w:trPr>
          <w:cantSplit/>
          <w:trHeight w:val="482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B144614" w14:textId="77777777" w:rsidR="00B211D2" w:rsidRDefault="00B211D2" w:rsidP="00B211D2">
            <w:pPr>
              <w:numPr>
                <w:ilvl w:val="0"/>
                <w:numId w:val="1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3D14E9A" w14:textId="77777777" w:rsidR="00B211D2" w:rsidRDefault="00B211D2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FC11BA0" w14:textId="77777777" w:rsidR="00B211D2" w:rsidRPr="00600D25" w:rsidRDefault="00B211D2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E4D8D02" w14:textId="77777777" w:rsidR="00B211D2" w:rsidRDefault="00B211D2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Mureni</w:t>
            </w:r>
          </w:p>
          <w:p w14:paraId="0027754D" w14:textId="77777777" w:rsidR="00B211D2" w:rsidRDefault="00B211D2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Y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4CBA9EC" w14:textId="77777777" w:rsidR="00B211D2" w:rsidRDefault="00B211D2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peste diag.</w:t>
            </w:r>
          </w:p>
          <w:p w14:paraId="144276E4" w14:textId="77777777" w:rsidR="00B211D2" w:rsidRDefault="00B211D2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2 - 6</w:t>
            </w: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4D7B47F" w14:textId="77777777" w:rsidR="00B211D2" w:rsidRPr="00600D25" w:rsidRDefault="00B211D2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2345179" w14:textId="77777777" w:rsidR="00B211D2" w:rsidRDefault="00B211D2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C2695AD" w14:textId="77777777" w:rsidR="00B211D2" w:rsidRPr="00600D25" w:rsidRDefault="00B211D2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F48FE77" w14:textId="77777777" w:rsidR="00B211D2" w:rsidRDefault="00B211D2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Nesemnalizată pe teren.</w:t>
            </w:r>
          </w:p>
          <w:p w14:paraId="3E56F54B" w14:textId="77777777" w:rsidR="00B211D2" w:rsidRDefault="00B211D2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 xml:space="preserve">Afectează intrări - ieşiri </w:t>
            </w:r>
          </w:p>
          <w:p w14:paraId="290D24D3" w14:textId="77777777" w:rsidR="00B211D2" w:rsidRPr="00D344C9" w:rsidRDefault="00B211D2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de pe firul I pe firul II și invers.</w:t>
            </w:r>
          </w:p>
        </w:tc>
      </w:tr>
      <w:tr w:rsidR="00B211D2" w14:paraId="26CC6499" w14:textId="77777777" w:rsidTr="00E4222D">
        <w:trPr>
          <w:cantSplit/>
          <w:trHeight w:val="269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D11058F" w14:textId="77777777" w:rsidR="00B211D2" w:rsidRDefault="00B211D2" w:rsidP="00B211D2">
            <w:pPr>
              <w:numPr>
                <w:ilvl w:val="0"/>
                <w:numId w:val="1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10F2693" w14:textId="77777777" w:rsidR="00B211D2" w:rsidRDefault="00B211D2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D47B742" w14:textId="77777777" w:rsidR="00B211D2" w:rsidRPr="00600D25" w:rsidRDefault="00B211D2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34E4181" w14:textId="77777777" w:rsidR="00B211D2" w:rsidRDefault="00B211D2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Mureni</w:t>
            </w:r>
          </w:p>
          <w:p w14:paraId="1C33ECAC" w14:textId="77777777" w:rsidR="00B211D2" w:rsidRDefault="00B211D2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 4 abătută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F0B513D" w14:textId="77777777" w:rsidR="00B211D2" w:rsidRDefault="00B211D2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peste diag.</w:t>
            </w:r>
          </w:p>
          <w:p w14:paraId="403840F7" w14:textId="77777777" w:rsidR="00B211D2" w:rsidRDefault="00B211D2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12 - 16</w:t>
            </w: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9211939" w14:textId="77777777" w:rsidR="00B211D2" w:rsidRPr="00600D25" w:rsidRDefault="00B211D2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600D25"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5D18337" w14:textId="77777777" w:rsidR="00B211D2" w:rsidRDefault="00B211D2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1A390DA" w14:textId="77777777" w:rsidR="00B211D2" w:rsidRPr="00600D25" w:rsidRDefault="00B211D2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AF8B3B2" w14:textId="77777777" w:rsidR="00B211D2" w:rsidRPr="00D344C9" w:rsidRDefault="00B211D2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 w:rsidRPr="00D344C9">
              <w:rPr>
                <w:b/>
                <w:bCs/>
                <w:i/>
                <w:iCs/>
                <w:sz w:val="20"/>
                <w:szCs w:val="20"/>
                <w:lang w:val="ro-RO"/>
              </w:rPr>
              <w:t>Nesemnalizată pe teren.</w:t>
            </w:r>
          </w:p>
          <w:p w14:paraId="5212657E" w14:textId="77777777" w:rsidR="00B211D2" w:rsidRPr="00D344C9" w:rsidRDefault="00B211D2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 w:rsidRPr="00D344C9">
              <w:rPr>
                <w:b/>
                <w:bCs/>
                <w:i/>
                <w:iCs/>
                <w:sz w:val="20"/>
                <w:szCs w:val="20"/>
                <w:lang w:val="ro-RO"/>
              </w:rPr>
              <w:t>Cu acces la linia 4 abătută.</w:t>
            </w:r>
          </w:p>
        </w:tc>
      </w:tr>
      <w:tr w:rsidR="00B211D2" w14:paraId="5D8FB34B" w14:textId="77777777" w:rsidTr="00E4222D">
        <w:trPr>
          <w:cantSplit/>
          <w:trHeight w:val="353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A3C028C" w14:textId="77777777" w:rsidR="00B211D2" w:rsidRDefault="00B211D2" w:rsidP="00B211D2">
            <w:pPr>
              <w:numPr>
                <w:ilvl w:val="0"/>
                <w:numId w:val="1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B3A7AD8" w14:textId="77777777" w:rsidR="00B211D2" w:rsidRDefault="00B211D2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D877CF8" w14:textId="77777777" w:rsidR="00B211D2" w:rsidRPr="00600D25" w:rsidRDefault="00B211D2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1D22164" w14:textId="77777777" w:rsidR="00B211D2" w:rsidRDefault="00B211D2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Mureni</w:t>
            </w:r>
          </w:p>
          <w:p w14:paraId="5557D75D" w14:textId="77777777" w:rsidR="00B211D2" w:rsidRDefault="00B211D2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Y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5EDE30D" w14:textId="77777777" w:rsidR="00B211D2" w:rsidRDefault="00B211D2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peste diag.</w:t>
            </w:r>
          </w:p>
          <w:p w14:paraId="322C4284" w14:textId="77777777" w:rsidR="00B211D2" w:rsidRDefault="00B211D2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4 - 8</w:t>
            </w: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7007ECB" w14:textId="77777777" w:rsidR="00B211D2" w:rsidRPr="00600D25" w:rsidRDefault="00B211D2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600D25"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90D1E78" w14:textId="77777777" w:rsidR="00B211D2" w:rsidRDefault="00B211D2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756AA93" w14:textId="77777777" w:rsidR="00B211D2" w:rsidRPr="00600D25" w:rsidRDefault="00B211D2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2DAA018" w14:textId="77777777" w:rsidR="00B211D2" w:rsidRPr="00D344C9" w:rsidRDefault="00B211D2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 w:rsidRPr="00D344C9">
              <w:rPr>
                <w:b/>
                <w:bCs/>
                <w:i/>
                <w:iCs/>
                <w:sz w:val="20"/>
                <w:szCs w:val="20"/>
                <w:lang w:val="ro-RO"/>
              </w:rPr>
              <w:t>Nesemnalizată pe teren.</w:t>
            </w:r>
          </w:p>
          <w:p w14:paraId="583C98A0" w14:textId="77777777" w:rsidR="00B211D2" w:rsidRPr="00D344C9" w:rsidRDefault="00B211D2" w:rsidP="00FF6B4A">
            <w:pPr>
              <w:spacing w:before="40" w:line="276" w:lineRule="auto"/>
              <w:ind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 w:rsidRPr="00D344C9">
              <w:rPr>
                <w:b/>
                <w:bCs/>
                <w:i/>
                <w:iCs/>
                <w:sz w:val="20"/>
                <w:szCs w:val="20"/>
                <w:lang w:val="ro-RO"/>
              </w:rPr>
              <w:t xml:space="preserve"> Cu acces de pe firul I </w:t>
            </w:r>
          </w:p>
          <w:p w14:paraId="27B81F26" w14:textId="77777777" w:rsidR="00B211D2" w:rsidRPr="00D344C9" w:rsidRDefault="00B211D2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 w:rsidRPr="00D344C9">
              <w:rPr>
                <w:b/>
                <w:bCs/>
                <w:i/>
                <w:iCs/>
                <w:sz w:val="20"/>
                <w:szCs w:val="20"/>
                <w:lang w:val="ro-RO"/>
              </w:rPr>
              <w:t>pe firul II şi invers.</w:t>
            </w:r>
          </w:p>
        </w:tc>
      </w:tr>
      <w:tr w:rsidR="00B211D2" w14:paraId="6BDA3B9D" w14:textId="77777777" w:rsidTr="00E4222D">
        <w:trPr>
          <w:cantSplit/>
          <w:trHeight w:val="353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CDE30D1" w14:textId="77777777" w:rsidR="00B211D2" w:rsidRDefault="00B211D2" w:rsidP="00B211D2">
            <w:pPr>
              <w:numPr>
                <w:ilvl w:val="0"/>
                <w:numId w:val="1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303A356" w14:textId="77777777" w:rsidR="00B211D2" w:rsidRDefault="00B211D2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271+650</w:t>
            </w:r>
          </w:p>
          <w:p w14:paraId="5D9DD2D0" w14:textId="77777777" w:rsidR="00B211D2" w:rsidRDefault="00B211D2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273+700</w:t>
            </w: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AAD54BA" w14:textId="77777777" w:rsidR="00B211D2" w:rsidRPr="00600D25" w:rsidRDefault="00B211D2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30</w:t>
            </w: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6980AE9" w14:textId="77777777" w:rsidR="00B211D2" w:rsidRDefault="00B211D2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St. Vânători, linia 2 și </w:t>
            </w:r>
          </w:p>
          <w:p w14:paraId="01E74DFC" w14:textId="77777777" w:rsidR="00B211D2" w:rsidRDefault="00B211D2" w:rsidP="00E134F4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Vânători –</w:t>
            </w:r>
          </w:p>
          <w:p w14:paraId="21A77F03" w14:textId="77777777" w:rsidR="00B211D2" w:rsidRDefault="00B211D2" w:rsidP="00E134F4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Albeşti Târnava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1C04DFD" w14:textId="77777777" w:rsidR="00B211D2" w:rsidRDefault="00B211D2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97CC0B9" w14:textId="77777777" w:rsidR="00B211D2" w:rsidRPr="00600D25" w:rsidRDefault="00B211D2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1FA3C92" w14:textId="77777777" w:rsidR="00B211D2" w:rsidRDefault="00B211D2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7F26BD3" w14:textId="77777777" w:rsidR="00B211D2" w:rsidRPr="00600D25" w:rsidRDefault="00B211D2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A1F861A" w14:textId="77777777" w:rsidR="00B211D2" w:rsidRDefault="00B211D2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Semnalizată ca limitare de viteză.</w:t>
            </w:r>
          </w:p>
          <w:p w14:paraId="16685503" w14:textId="77777777" w:rsidR="00B211D2" w:rsidRDefault="00B211D2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 xml:space="preserve">Fără inductori. </w:t>
            </w:r>
          </w:p>
          <w:p w14:paraId="3B920518" w14:textId="77777777" w:rsidR="00B211D2" w:rsidRPr="00D344C9" w:rsidRDefault="00B211D2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Poziții kilometrice noi.</w:t>
            </w:r>
          </w:p>
        </w:tc>
      </w:tr>
      <w:tr w:rsidR="00B211D2" w14:paraId="4E8C2EE1" w14:textId="77777777" w:rsidTr="00E4222D">
        <w:trPr>
          <w:cantSplit/>
          <w:trHeight w:val="353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E2DE455" w14:textId="77777777" w:rsidR="00B211D2" w:rsidRDefault="00B211D2" w:rsidP="00B211D2">
            <w:pPr>
              <w:numPr>
                <w:ilvl w:val="0"/>
                <w:numId w:val="1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19D52BE" w14:textId="77777777" w:rsidR="00B211D2" w:rsidRDefault="00B211D2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281+743</w:t>
            </w:r>
          </w:p>
          <w:p w14:paraId="7B7C0FE6" w14:textId="77777777" w:rsidR="00B211D2" w:rsidRPr="001F1B3D" w:rsidRDefault="00B211D2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19"/>
                <w:szCs w:val="19"/>
                <w:lang w:val="ro-RO"/>
              </w:rPr>
            </w:pPr>
            <w:r w:rsidRPr="001F1B3D">
              <w:rPr>
                <w:b/>
                <w:bCs/>
                <w:sz w:val="19"/>
                <w:szCs w:val="19"/>
                <w:lang w:val="ro-RO"/>
              </w:rPr>
              <w:t>Km vechi</w:t>
            </w:r>
          </w:p>
          <w:p w14:paraId="617AD254" w14:textId="77777777" w:rsidR="00B211D2" w:rsidRDefault="00B211D2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277+133</w:t>
            </w:r>
          </w:p>
          <w:p w14:paraId="3FE3D062" w14:textId="77777777" w:rsidR="00B211D2" w:rsidRPr="001F1B3D" w:rsidRDefault="00B211D2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szCs w:val="20"/>
                <w:lang w:val="ro-RO"/>
              </w:rPr>
            </w:pPr>
            <w:r w:rsidRPr="001F1B3D">
              <w:rPr>
                <w:b/>
                <w:bCs/>
                <w:sz w:val="20"/>
                <w:szCs w:val="20"/>
                <w:lang w:val="ro-RO"/>
              </w:rPr>
              <w:t>Km nou</w:t>
            </w: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1BE20B6" w14:textId="77777777" w:rsidR="00B211D2" w:rsidRDefault="00B211D2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50</w:t>
            </w: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5F9A92E" w14:textId="77777777" w:rsidR="00B211D2" w:rsidRDefault="00B211D2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Ax. St. Mureni –</w:t>
            </w:r>
          </w:p>
          <w:p w14:paraId="25DC12FE" w14:textId="77777777" w:rsidR="00B211D2" w:rsidRDefault="00B211D2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AX.St. Albeşti Târnava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6D1667B" w14:textId="77777777" w:rsidR="00B211D2" w:rsidRDefault="00B211D2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A5525BF" w14:textId="77777777" w:rsidR="00B211D2" w:rsidRPr="00600D25" w:rsidRDefault="00B211D2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F95D88C" w14:textId="77777777" w:rsidR="00B211D2" w:rsidRDefault="00B211D2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2A12343" w14:textId="77777777" w:rsidR="00B211D2" w:rsidRPr="00600D25" w:rsidRDefault="00B211D2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AD2A838" w14:textId="77777777" w:rsidR="00B211D2" w:rsidRDefault="00B211D2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Nesemnalizată pe teren.</w:t>
            </w:r>
          </w:p>
        </w:tc>
      </w:tr>
      <w:tr w:rsidR="00B211D2" w14:paraId="217BA08D" w14:textId="77777777" w:rsidTr="00E4222D">
        <w:trPr>
          <w:cantSplit/>
          <w:trHeight w:val="353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2EF52F7" w14:textId="77777777" w:rsidR="00B211D2" w:rsidRDefault="00B211D2" w:rsidP="00B211D2">
            <w:pPr>
              <w:numPr>
                <w:ilvl w:val="0"/>
                <w:numId w:val="1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24EB6C7" w14:textId="77777777" w:rsidR="00B211D2" w:rsidRDefault="00B211D2" w:rsidP="001F1B3D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275+951</w:t>
            </w:r>
          </w:p>
          <w:p w14:paraId="00C6E39D" w14:textId="77777777" w:rsidR="00B211D2" w:rsidRDefault="00B211D2" w:rsidP="001F1B3D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276+250</w:t>
            </w: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916A00D" w14:textId="77777777" w:rsidR="00B211D2" w:rsidRPr="00600D25" w:rsidRDefault="00B211D2" w:rsidP="001F1B3D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30</w:t>
            </w: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406FE66" w14:textId="77777777" w:rsidR="00B211D2" w:rsidRDefault="00B211D2" w:rsidP="001F1B3D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Albeşti Târnava, linia 2 directă Cap X între semnal X- vârf sch. 1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B5A4EAB" w14:textId="77777777" w:rsidR="00B211D2" w:rsidRDefault="00B211D2" w:rsidP="001F1B3D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288D821" w14:textId="77777777" w:rsidR="00B211D2" w:rsidRPr="00600D25" w:rsidRDefault="00B211D2" w:rsidP="001F1B3D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6D833F2" w14:textId="77777777" w:rsidR="00B211D2" w:rsidRDefault="00B211D2" w:rsidP="001F1B3D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F4D891B" w14:textId="77777777" w:rsidR="00B211D2" w:rsidRPr="00600D25" w:rsidRDefault="00B211D2" w:rsidP="001F1B3D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C91A181" w14:textId="77777777" w:rsidR="00B211D2" w:rsidRDefault="00B211D2" w:rsidP="001F1B3D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Nesemnalizată pe teren.</w:t>
            </w:r>
          </w:p>
          <w:p w14:paraId="29EDC3C2" w14:textId="77777777" w:rsidR="00B211D2" w:rsidRPr="00E134F4" w:rsidRDefault="00B211D2" w:rsidP="001F1B3D">
            <w:pPr>
              <w:spacing w:before="40" w:line="276" w:lineRule="auto"/>
              <w:ind w:left="57" w:right="57"/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Poziții kilometrice noi.</w:t>
            </w:r>
          </w:p>
        </w:tc>
      </w:tr>
      <w:tr w:rsidR="00B211D2" w14:paraId="0AC3AE48" w14:textId="77777777" w:rsidTr="00E4222D">
        <w:trPr>
          <w:cantSplit/>
          <w:trHeight w:val="353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ECB081B" w14:textId="77777777" w:rsidR="00B211D2" w:rsidRDefault="00B211D2" w:rsidP="00B211D2">
            <w:pPr>
              <w:numPr>
                <w:ilvl w:val="0"/>
                <w:numId w:val="1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E02C734" w14:textId="77777777" w:rsidR="00B211D2" w:rsidRDefault="00B211D2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BA0F618" w14:textId="77777777" w:rsidR="00B211D2" w:rsidRPr="00600D25" w:rsidRDefault="00B211D2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90DFF9C" w14:textId="77777777" w:rsidR="00B211D2" w:rsidRDefault="00B211D2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St. Albeşti Târnava Cap X 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913FE7A" w14:textId="77777777" w:rsidR="00B211D2" w:rsidRDefault="00B211D2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peste </w:t>
            </w:r>
          </w:p>
          <w:p w14:paraId="6F16835B" w14:textId="77777777" w:rsidR="00B211D2" w:rsidRDefault="00B211D2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diag. 1/7</w:t>
            </w: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DBA2F9F" w14:textId="77777777" w:rsidR="00B211D2" w:rsidRPr="00600D25" w:rsidRDefault="00B211D2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30</w:t>
            </w: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AC1C073" w14:textId="77777777" w:rsidR="00B211D2" w:rsidRDefault="00B211D2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600E5DF" w14:textId="77777777" w:rsidR="00B211D2" w:rsidRPr="00600D25" w:rsidRDefault="00B211D2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B7FA402" w14:textId="77777777" w:rsidR="00B211D2" w:rsidRPr="00D344C9" w:rsidRDefault="00B211D2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Nesemnalizată pe teren.</w:t>
            </w:r>
          </w:p>
        </w:tc>
      </w:tr>
      <w:tr w:rsidR="00B211D2" w14:paraId="048E6BB1" w14:textId="77777777" w:rsidTr="00E4222D">
        <w:trPr>
          <w:cantSplit/>
          <w:trHeight w:val="1157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001B38F" w14:textId="77777777" w:rsidR="00B211D2" w:rsidRDefault="00B211D2" w:rsidP="00B211D2">
            <w:pPr>
              <w:numPr>
                <w:ilvl w:val="0"/>
                <w:numId w:val="1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C523FA7" w14:textId="77777777" w:rsidR="00B211D2" w:rsidRDefault="00B211D2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A60C72D" w14:textId="77777777" w:rsidR="00B211D2" w:rsidRPr="00600D25" w:rsidRDefault="00B211D2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DC5FD90" w14:textId="77777777" w:rsidR="00B211D2" w:rsidRDefault="00B211D2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Vânători -</w:t>
            </w:r>
          </w:p>
          <w:p w14:paraId="4F9D4C96" w14:textId="77777777" w:rsidR="00B211D2" w:rsidRDefault="00B211D2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Albeşti Târnava și linia 3 directă </w:t>
            </w:r>
          </w:p>
          <w:p w14:paraId="608FF713" w14:textId="77777777" w:rsidR="00B211D2" w:rsidRDefault="00B211D2" w:rsidP="004712B9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Albeşti Târnava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E0672EA" w14:textId="77777777" w:rsidR="00B211D2" w:rsidRDefault="00B211D2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8733AC6" w14:textId="77777777" w:rsidR="00B211D2" w:rsidRDefault="00B211D2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7A28782" w14:textId="77777777" w:rsidR="00B211D2" w:rsidRDefault="00B211D2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288+300</w:t>
            </w:r>
          </w:p>
          <w:p w14:paraId="61356E4D" w14:textId="77777777" w:rsidR="00B211D2" w:rsidRDefault="00B211D2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294+500</w:t>
            </w: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9D56546" w14:textId="77777777" w:rsidR="00B211D2" w:rsidRPr="00600D25" w:rsidRDefault="00B211D2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50</w:t>
            </w: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A9B1E72" w14:textId="77777777" w:rsidR="00B211D2" w:rsidRDefault="00B211D2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Semnalizată ca limitare de viteză.</w:t>
            </w:r>
          </w:p>
          <w:p w14:paraId="5BEBEA75" w14:textId="77777777" w:rsidR="00B211D2" w:rsidRDefault="00B211D2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Fără inductori.</w:t>
            </w:r>
          </w:p>
        </w:tc>
      </w:tr>
      <w:tr w:rsidR="00B211D2" w14:paraId="19880E55" w14:textId="77777777" w:rsidTr="00E4222D">
        <w:trPr>
          <w:cantSplit/>
          <w:trHeight w:val="1157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6C608F7" w14:textId="77777777" w:rsidR="00B211D2" w:rsidRDefault="00B211D2" w:rsidP="00B211D2">
            <w:pPr>
              <w:numPr>
                <w:ilvl w:val="0"/>
                <w:numId w:val="1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652D740" w14:textId="77777777" w:rsidR="00B211D2" w:rsidRDefault="00B211D2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318A531" w14:textId="77777777" w:rsidR="00B211D2" w:rsidRPr="00600D25" w:rsidRDefault="00B211D2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38614B5" w14:textId="77777777" w:rsidR="00B211D2" w:rsidRDefault="00B211D2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 2 directă</w:t>
            </w:r>
          </w:p>
          <w:p w14:paraId="69D5174D" w14:textId="77777777" w:rsidR="00B211D2" w:rsidRDefault="00B211D2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st. Sighișoara 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EEBE3FA" w14:textId="77777777" w:rsidR="00B211D2" w:rsidRDefault="00B211D2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A95C317" w14:textId="77777777" w:rsidR="00B211D2" w:rsidRDefault="00B211D2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E6A17F4" w14:textId="77777777" w:rsidR="00B211D2" w:rsidRDefault="00B211D2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297+700</w:t>
            </w:r>
          </w:p>
          <w:p w14:paraId="5725DA3C" w14:textId="77777777" w:rsidR="00B211D2" w:rsidRDefault="00B211D2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299+200</w:t>
            </w: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2320D88" w14:textId="77777777" w:rsidR="00B211D2" w:rsidRDefault="00B211D2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50</w:t>
            </w: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53DFD2A" w14:textId="77777777" w:rsidR="00B211D2" w:rsidRDefault="00B211D2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Semnalizată ca limitare de viteză.</w:t>
            </w:r>
          </w:p>
          <w:p w14:paraId="2625F72C" w14:textId="77777777" w:rsidR="00B211D2" w:rsidRDefault="00B211D2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Fără inductori.</w:t>
            </w:r>
          </w:p>
        </w:tc>
      </w:tr>
      <w:tr w:rsidR="00B211D2" w14:paraId="633AB9D0" w14:textId="77777777" w:rsidTr="00E4222D">
        <w:trPr>
          <w:cantSplit/>
          <w:trHeight w:val="355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39A80F6" w14:textId="77777777" w:rsidR="00B211D2" w:rsidRDefault="00B211D2" w:rsidP="00B211D2">
            <w:pPr>
              <w:numPr>
                <w:ilvl w:val="0"/>
                <w:numId w:val="1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9522C0B" w14:textId="77777777" w:rsidR="00B211D2" w:rsidRDefault="00B211D2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0707132" w14:textId="77777777" w:rsidR="00B211D2" w:rsidRPr="00600D25" w:rsidRDefault="00B211D2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4B364C8" w14:textId="77777777" w:rsidR="00B211D2" w:rsidRDefault="00B211D2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Teiuş</w:t>
            </w:r>
          </w:p>
          <w:p w14:paraId="712E096C" w14:textId="77777777" w:rsidR="00B211D2" w:rsidRDefault="00B211D2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E2C59FE" w14:textId="77777777" w:rsidR="00B211D2" w:rsidRDefault="00B211D2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peste diag. </w:t>
            </w:r>
          </w:p>
          <w:p w14:paraId="56850C29" w14:textId="77777777" w:rsidR="00B211D2" w:rsidRDefault="00B211D2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7 - 9</w:t>
            </w: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9306526" w14:textId="77777777" w:rsidR="00B211D2" w:rsidRDefault="00B211D2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0A53DFE" w14:textId="77777777" w:rsidR="00B211D2" w:rsidRDefault="00B211D2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E481549" w14:textId="77777777" w:rsidR="00B211D2" w:rsidRPr="00600D25" w:rsidRDefault="00B211D2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E656D74" w14:textId="77777777" w:rsidR="00B211D2" w:rsidRDefault="00B211D2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Nesemnalizată pe teren.</w:t>
            </w:r>
          </w:p>
          <w:p w14:paraId="4424F679" w14:textId="77777777" w:rsidR="00B211D2" w:rsidRDefault="00B211D2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 xml:space="preserve">Afectează intrări - ieşiri </w:t>
            </w:r>
          </w:p>
          <w:p w14:paraId="59105932" w14:textId="77777777" w:rsidR="00B211D2" w:rsidRDefault="00B211D2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la liniile 1 și 2</w:t>
            </w:r>
          </w:p>
        </w:tc>
      </w:tr>
      <w:tr w:rsidR="00B211D2" w14:paraId="56CCAC3B" w14:textId="77777777" w:rsidTr="00E4222D">
        <w:trPr>
          <w:cantSplit/>
          <w:trHeight w:val="333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EF75AEB" w14:textId="77777777" w:rsidR="00B211D2" w:rsidRDefault="00B211D2" w:rsidP="00B211D2">
            <w:pPr>
              <w:numPr>
                <w:ilvl w:val="0"/>
                <w:numId w:val="1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267DAF6" w14:textId="77777777" w:rsidR="00B211D2" w:rsidRDefault="00B211D2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547F74A" w14:textId="77777777" w:rsidR="00B211D2" w:rsidRPr="00600D25" w:rsidRDefault="00B211D2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4E6CF9C" w14:textId="77777777" w:rsidR="00B211D2" w:rsidRDefault="00B211D2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Teiuş</w:t>
            </w:r>
          </w:p>
          <w:p w14:paraId="05B78C16" w14:textId="77777777" w:rsidR="00B211D2" w:rsidRDefault="00B211D2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 1 abătută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D85D77F" w14:textId="77777777" w:rsidR="00B211D2" w:rsidRDefault="00B211D2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</w:t>
            </w:r>
          </w:p>
          <w:p w14:paraId="42A9031F" w14:textId="77777777" w:rsidR="00B211D2" w:rsidRDefault="00B211D2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</w:t>
            </w: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8E989F6" w14:textId="77777777" w:rsidR="00B211D2" w:rsidRPr="00600D25" w:rsidRDefault="00B211D2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600D25"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25E8A11" w14:textId="77777777" w:rsidR="00B211D2" w:rsidRDefault="00B211D2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FE39700" w14:textId="77777777" w:rsidR="00B211D2" w:rsidRPr="00600D25" w:rsidRDefault="00B211D2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924B943" w14:textId="77777777" w:rsidR="00B211D2" w:rsidRDefault="00B211D2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 w:rsidRPr="00D344C9">
              <w:rPr>
                <w:b/>
                <w:bCs/>
                <w:i/>
                <w:iCs/>
                <w:sz w:val="20"/>
                <w:szCs w:val="20"/>
                <w:lang w:val="ro-RO"/>
              </w:rPr>
              <w:t>Nesemnalizată pe teren.</w:t>
            </w:r>
          </w:p>
          <w:p w14:paraId="50E40625" w14:textId="77777777" w:rsidR="00B211D2" w:rsidRPr="00D344C9" w:rsidRDefault="00B211D2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Valabil pentru toate trenurile de călători.</w:t>
            </w:r>
          </w:p>
        </w:tc>
      </w:tr>
      <w:tr w:rsidR="00B211D2" w14:paraId="6EC0AD7F" w14:textId="77777777" w:rsidTr="00E4222D">
        <w:trPr>
          <w:cantSplit/>
          <w:trHeight w:val="333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4F837C4" w14:textId="77777777" w:rsidR="00B211D2" w:rsidRDefault="00B211D2" w:rsidP="00B211D2">
            <w:pPr>
              <w:numPr>
                <w:ilvl w:val="0"/>
                <w:numId w:val="1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18015FF" w14:textId="77777777" w:rsidR="00B211D2" w:rsidRDefault="00B211D2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9D8AF86" w14:textId="77777777" w:rsidR="00B211D2" w:rsidRPr="00600D25" w:rsidRDefault="00B211D2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8D2AA5B" w14:textId="77777777" w:rsidR="00B211D2" w:rsidRDefault="00B211D2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Teiuş</w:t>
            </w:r>
          </w:p>
          <w:p w14:paraId="04DE3682" w14:textId="77777777" w:rsidR="00B211D2" w:rsidRDefault="00B211D2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 1 abătută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BDDDDB6" w14:textId="77777777" w:rsidR="00B211D2" w:rsidRDefault="00B211D2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</w:t>
            </w:r>
          </w:p>
          <w:p w14:paraId="698F69B4" w14:textId="77777777" w:rsidR="00B211D2" w:rsidRDefault="00B211D2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</w:t>
            </w: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DD70F62" w14:textId="77777777" w:rsidR="00B211D2" w:rsidRPr="00600D25" w:rsidRDefault="00B211D2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600D25">
              <w:rPr>
                <w:b/>
                <w:bCs/>
                <w:sz w:val="36"/>
                <w:szCs w:val="36"/>
                <w:lang w:val="ro-RO"/>
              </w:rPr>
              <w:t>5</w:t>
            </w: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E75F924" w14:textId="77777777" w:rsidR="00B211D2" w:rsidRDefault="00B211D2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EE3D26B" w14:textId="77777777" w:rsidR="00B211D2" w:rsidRPr="00600D25" w:rsidRDefault="00B211D2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50BFB8E" w14:textId="77777777" w:rsidR="00B211D2" w:rsidRDefault="00B211D2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 w:rsidRPr="00D344C9">
              <w:rPr>
                <w:b/>
                <w:bCs/>
                <w:i/>
                <w:iCs/>
                <w:sz w:val="20"/>
                <w:szCs w:val="20"/>
                <w:lang w:val="ro-RO"/>
              </w:rPr>
              <w:t>Nesemnalizată pe teren.</w:t>
            </w:r>
          </w:p>
          <w:p w14:paraId="47BE68A0" w14:textId="77777777" w:rsidR="00B211D2" w:rsidRPr="00D344C9" w:rsidRDefault="00B211D2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Valabil pentru toate trenurile de marfă.</w:t>
            </w:r>
          </w:p>
        </w:tc>
      </w:tr>
      <w:tr w:rsidR="00B211D2" w14:paraId="1A450E08" w14:textId="77777777" w:rsidTr="00E4222D">
        <w:trPr>
          <w:cantSplit/>
          <w:trHeight w:val="594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0CCC623" w14:textId="77777777" w:rsidR="00B211D2" w:rsidRDefault="00B211D2" w:rsidP="00B211D2">
            <w:pPr>
              <w:numPr>
                <w:ilvl w:val="0"/>
                <w:numId w:val="1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ADA2738" w14:textId="77777777" w:rsidR="00B211D2" w:rsidRDefault="00B211D2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E1F8EF3" w14:textId="77777777" w:rsidR="00B211D2" w:rsidRPr="00600D25" w:rsidRDefault="00B211D2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BBBC0A4" w14:textId="77777777" w:rsidR="00B211D2" w:rsidRDefault="00B211D2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Teiuş</w:t>
            </w:r>
          </w:p>
          <w:p w14:paraId="2CDA2E8B" w14:textId="77777777" w:rsidR="00B211D2" w:rsidRDefault="00B211D2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X, linia 11 abătută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938519A" w14:textId="77777777" w:rsidR="00B211D2" w:rsidRDefault="00B211D2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de la </w:t>
            </w:r>
          </w:p>
          <w:p w14:paraId="109F6940" w14:textId="77777777" w:rsidR="00B211D2" w:rsidRDefault="00B211D2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ax staţie la macaz 39</w:t>
            </w: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E9569BB" w14:textId="77777777" w:rsidR="00B211D2" w:rsidRPr="00600D25" w:rsidRDefault="00B211D2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600D25"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5060E96" w14:textId="77777777" w:rsidR="00B211D2" w:rsidRDefault="00B211D2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46A80A8" w14:textId="77777777" w:rsidR="00B211D2" w:rsidRPr="00600D25" w:rsidRDefault="00B211D2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4D6AA02" w14:textId="77777777" w:rsidR="00B211D2" w:rsidRPr="00D344C9" w:rsidRDefault="00B211D2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 w:rsidRPr="00D344C9">
              <w:rPr>
                <w:b/>
                <w:bCs/>
                <w:i/>
                <w:iCs/>
                <w:sz w:val="20"/>
                <w:szCs w:val="20"/>
                <w:lang w:val="ro-RO"/>
              </w:rPr>
              <w:t>Nesemnalizată pe teren.</w:t>
            </w:r>
          </w:p>
        </w:tc>
      </w:tr>
      <w:tr w:rsidR="00B211D2" w14:paraId="40BBDDCC" w14:textId="77777777" w:rsidTr="00E4222D">
        <w:trPr>
          <w:cantSplit/>
          <w:trHeight w:val="594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63813AF" w14:textId="77777777" w:rsidR="00B211D2" w:rsidRDefault="00B211D2" w:rsidP="00B211D2">
            <w:pPr>
              <w:numPr>
                <w:ilvl w:val="0"/>
                <w:numId w:val="1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058050E" w14:textId="77777777" w:rsidR="00B211D2" w:rsidRDefault="00B211D2" w:rsidP="007E60C9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BC6B3D1" w14:textId="77777777" w:rsidR="00B211D2" w:rsidRPr="00600D25" w:rsidRDefault="00B211D2" w:rsidP="007E60C9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0ED2893" w14:textId="77777777" w:rsidR="00B211D2" w:rsidRDefault="00B211D2" w:rsidP="007E60C9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Teiuş</w:t>
            </w:r>
          </w:p>
          <w:p w14:paraId="153A6C77" w14:textId="77777777" w:rsidR="00B211D2" w:rsidRDefault="00B211D2" w:rsidP="007E60C9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Y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D5FDBA1" w14:textId="77777777" w:rsidR="00B211D2" w:rsidRDefault="00B211D2" w:rsidP="007E60C9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peste diag.</w:t>
            </w:r>
          </w:p>
          <w:p w14:paraId="6179BDDA" w14:textId="77777777" w:rsidR="00B211D2" w:rsidRDefault="00B211D2" w:rsidP="007E60C9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28 - 32</w:t>
            </w: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6753288" w14:textId="77777777" w:rsidR="00B211D2" w:rsidRPr="00600D25" w:rsidRDefault="00B211D2" w:rsidP="007E60C9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600D25">
              <w:rPr>
                <w:b/>
                <w:bCs/>
                <w:sz w:val="36"/>
                <w:szCs w:val="36"/>
                <w:lang w:val="ro-RO"/>
              </w:rPr>
              <w:t>5</w:t>
            </w: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920592F" w14:textId="77777777" w:rsidR="00B211D2" w:rsidRDefault="00B211D2" w:rsidP="007E60C9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90A2861" w14:textId="77777777" w:rsidR="00B211D2" w:rsidRPr="00600D25" w:rsidRDefault="00B211D2" w:rsidP="007E60C9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5BBF5F0" w14:textId="77777777" w:rsidR="00B211D2" w:rsidRPr="00D344C9" w:rsidRDefault="00B211D2" w:rsidP="007E60C9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 w:rsidRPr="00D344C9">
              <w:rPr>
                <w:b/>
                <w:bCs/>
                <w:i/>
                <w:iCs/>
                <w:sz w:val="20"/>
                <w:szCs w:val="20"/>
                <w:lang w:val="ro-RO"/>
              </w:rPr>
              <w:t>Nesemnalizată pe teren.</w:t>
            </w:r>
          </w:p>
          <w:p w14:paraId="46D6FD2F" w14:textId="77777777" w:rsidR="00B211D2" w:rsidRPr="00D344C9" w:rsidRDefault="00B211D2" w:rsidP="007E60C9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 w:rsidRPr="00D344C9">
              <w:rPr>
                <w:b/>
                <w:bCs/>
                <w:i/>
                <w:iCs/>
                <w:sz w:val="20"/>
                <w:szCs w:val="20"/>
                <w:lang w:val="ro-RO"/>
              </w:rPr>
              <w:t>Cu acces la liniile 9 şi 10.</w:t>
            </w:r>
          </w:p>
        </w:tc>
      </w:tr>
      <w:tr w:rsidR="00B211D2" w14:paraId="1CDA1E51" w14:textId="77777777" w:rsidTr="00E4222D">
        <w:trPr>
          <w:cantSplit/>
          <w:trHeight w:val="594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238C044" w14:textId="77777777" w:rsidR="00B211D2" w:rsidRDefault="00B211D2" w:rsidP="00B211D2">
            <w:pPr>
              <w:numPr>
                <w:ilvl w:val="0"/>
                <w:numId w:val="1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634AC6C" w14:textId="77777777" w:rsidR="00B211D2" w:rsidRDefault="00B211D2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399+195</w:t>
            </w:r>
          </w:p>
          <w:p w14:paraId="3DC77C29" w14:textId="77777777" w:rsidR="00B211D2" w:rsidRDefault="00B211D2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412+799</w:t>
            </w: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8F301F8" w14:textId="77777777" w:rsidR="00B211D2" w:rsidRPr="00600D25" w:rsidRDefault="00B211D2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95</w:t>
            </w: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D9F4F1A" w14:textId="77777777" w:rsidR="00B211D2" w:rsidRDefault="00B211D2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Ax. St. Teiuş</w:t>
            </w:r>
          </w:p>
          <w:p w14:paraId="33AA6147" w14:textId="77777777" w:rsidR="00B211D2" w:rsidRDefault="00B211D2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Ax. St. Aiud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A62A98D" w14:textId="77777777" w:rsidR="00B211D2" w:rsidRDefault="00B211D2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60F4803" w14:textId="77777777" w:rsidR="00B211D2" w:rsidRPr="00600D25" w:rsidRDefault="00B211D2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34A6100" w14:textId="77777777" w:rsidR="00B211D2" w:rsidRDefault="00B211D2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7780289" w14:textId="77777777" w:rsidR="00B211D2" w:rsidRPr="00600D25" w:rsidRDefault="00B211D2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2060AD3" w14:textId="77777777" w:rsidR="00B211D2" w:rsidRPr="00D344C9" w:rsidRDefault="00B211D2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 w:rsidRPr="00FF6B4A">
              <w:rPr>
                <w:b/>
                <w:bCs/>
                <w:i/>
                <w:iCs/>
                <w:sz w:val="20"/>
                <w:szCs w:val="20"/>
                <w:lang w:val="ro-RO"/>
              </w:rPr>
              <w:t xml:space="preserve">Nesemnalizată pe teren. </w:t>
            </w:r>
            <w:r w:rsidRPr="00FF6B4A">
              <w:rPr>
                <w:b/>
                <w:bCs/>
                <w:sz w:val="20"/>
                <w:szCs w:val="20"/>
                <w:lang w:val="ro-RO"/>
              </w:rPr>
              <w:t>Valabilă numai pentru trenurile cu tracțiune electrică.</w:t>
            </w:r>
          </w:p>
        </w:tc>
      </w:tr>
      <w:tr w:rsidR="00B211D2" w14:paraId="4741E1BF" w14:textId="77777777" w:rsidTr="00E4222D">
        <w:trPr>
          <w:cantSplit/>
          <w:trHeight w:val="594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6C9BED9" w14:textId="77777777" w:rsidR="00B211D2" w:rsidRDefault="00B211D2" w:rsidP="00B211D2">
            <w:pPr>
              <w:numPr>
                <w:ilvl w:val="0"/>
                <w:numId w:val="1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4AB783A" w14:textId="77777777" w:rsidR="00B211D2" w:rsidRDefault="00B211D2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1302A67" w14:textId="77777777" w:rsidR="00B211D2" w:rsidRDefault="00B211D2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FD78963" w14:textId="77777777" w:rsidR="00B211D2" w:rsidRDefault="00B211D2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Ax. St. Teiuş</w:t>
            </w:r>
          </w:p>
          <w:p w14:paraId="2ABE57E2" w14:textId="77777777" w:rsidR="00B211D2" w:rsidRDefault="00B211D2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Ax. St. Aiud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33E466D" w14:textId="77777777" w:rsidR="00B211D2" w:rsidRDefault="00B211D2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720AED1" w14:textId="77777777" w:rsidR="00B211D2" w:rsidRPr="00600D25" w:rsidRDefault="00B211D2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BDF855A" w14:textId="77777777" w:rsidR="00B211D2" w:rsidRDefault="00B211D2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399+195</w:t>
            </w:r>
          </w:p>
          <w:p w14:paraId="790BD071" w14:textId="77777777" w:rsidR="00B211D2" w:rsidRDefault="00B211D2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412+799</w:t>
            </w: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5487DE7" w14:textId="77777777" w:rsidR="00B211D2" w:rsidRPr="00600D25" w:rsidRDefault="00B211D2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90</w:t>
            </w: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912F4B0" w14:textId="77777777" w:rsidR="00B211D2" w:rsidRPr="00FF6B4A" w:rsidRDefault="00B211D2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 w:rsidRPr="00FF6B4A">
              <w:rPr>
                <w:b/>
                <w:bCs/>
                <w:i/>
                <w:iCs/>
                <w:sz w:val="20"/>
                <w:szCs w:val="20"/>
                <w:lang w:val="ro-RO"/>
              </w:rPr>
              <w:t xml:space="preserve">Nesemnalizată pe teren. </w:t>
            </w:r>
            <w:r w:rsidRPr="00FF6B4A">
              <w:rPr>
                <w:b/>
                <w:bCs/>
                <w:sz w:val="20"/>
                <w:szCs w:val="20"/>
                <w:lang w:val="ro-RO"/>
              </w:rPr>
              <w:t>Valabilă numai pentru trenurile cu tracțiune electrică.</w:t>
            </w:r>
          </w:p>
        </w:tc>
      </w:tr>
      <w:tr w:rsidR="00B211D2" w14:paraId="1C2F7626" w14:textId="77777777" w:rsidTr="00E4222D">
        <w:trPr>
          <w:cantSplit/>
          <w:trHeight w:val="594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57E461C" w14:textId="77777777" w:rsidR="00B211D2" w:rsidRDefault="00B211D2" w:rsidP="00B211D2">
            <w:pPr>
              <w:numPr>
                <w:ilvl w:val="0"/>
                <w:numId w:val="1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8548554" w14:textId="77777777" w:rsidR="00B211D2" w:rsidRDefault="00B211D2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D8BA33B" w14:textId="77777777" w:rsidR="00B211D2" w:rsidRDefault="00B211D2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10205B7" w14:textId="77777777" w:rsidR="00B211D2" w:rsidRDefault="00B211D2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Aiud linia 3 directă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5A24446" w14:textId="77777777" w:rsidR="00B211D2" w:rsidRDefault="00B211D2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D2228F0" w14:textId="77777777" w:rsidR="00B211D2" w:rsidRPr="00600D25" w:rsidRDefault="00B211D2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2897499" w14:textId="77777777" w:rsidR="00B211D2" w:rsidRDefault="00B211D2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411+700</w:t>
            </w:r>
          </w:p>
          <w:p w14:paraId="7E4B03B2" w14:textId="77777777" w:rsidR="00B211D2" w:rsidRDefault="00B211D2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413+825</w:t>
            </w: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ED9B602" w14:textId="77777777" w:rsidR="00B211D2" w:rsidRDefault="00B211D2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50</w:t>
            </w: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1282566" w14:textId="77777777" w:rsidR="00B211D2" w:rsidRPr="00FF6B4A" w:rsidRDefault="00B211D2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Fără inductori. Protecție lucrări în linia 4</w:t>
            </w:r>
          </w:p>
        </w:tc>
      </w:tr>
      <w:tr w:rsidR="00B211D2" w14:paraId="30B6877E" w14:textId="77777777" w:rsidTr="00E4222D">
        <w:trPr>
          <w:cantSplit/>
          <w:trHeight w:val="594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3D45D34" w14:textId="77777777" w:rsidR="00B211D2" w:rsidRDefault="00B211D2" w:rsidP="00B211D2">
            <w:pPr>
              <w:numPr>
                <w:ilvl w:val="0"/>
                <w:numId w:val="1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5088614" w14:textId="77777777" w:rsidR="00B211D2" w:rsidRDefault="00B211D2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411+750</w:t>
            </w:r>
          </w:p>
          <w:p w14:paraId="130CA694" w14:textId="77777777" w:rsidR="00B211D2" w:rsidRDefault="00B211D2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413+825</w:t>
            </w: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75F3229" w14:textId="77777777" w:rsidR="00B211D2" w:rsidRPr="00600D25" w:rsidRDefault="00B211D2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50</w:t>
            </w: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A144A27" w14:textId="77777777" w:rsidR="00B211D2" w:rsidRDefault="00B211D2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Teiuș - Aiud, </w:t>
            </w:r>
            <w:r>
              <w:rPr>
                <w:b/>
                <w:bCs/>
                <w:sz w:val="20"/>
                <w:lang w:val="ro-RO"/>
              </w:rPr>
              <w:br/>
              <w:t xml:space="preserve">linia 4 directă Aiud </w:t>
            </w:r>
            <w:r>
              <w:rPr>
                <w:b/>
                <w:bCs/>
                <w:sz w:val="20"/>
                <w:lang w:val="ro-RO"/>
              </w:rPr>
              <w:br/>
              <w:t>și Aiud - Unirea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76D8C4B" w14:textId="77777777" w:rsidR="00B211D2" w:rsidRDefault="00B211D2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0ABCFB9" w14:textId="77777777" w:rsidR="00B211D2" w:rsidRPr="00600D25" w:rsidRDefault="00B211D2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A4CA1B5" w14:textId="77777777" w:rsidR="00B211D2" w:rsidRDefault="00B211D2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8E46AC1" w14:textId="77777777" w:rsidR="00B211D2" w:rsidRPr="00600D25" w:rsidRDefault="00B211D2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DE04B53" w14:textId="77777777" w:rsidR="00B211D2" w:rsidRPr="00D344C9" w:rsidRDefault="00B211D2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</w:p>
        </w:tc>
      </w:tr>
      <w:tr w:rsidR="00B211D2" w14:paraId="435C43F2" w14:textId="77777777" w:rsidTr="00E4222D">
        <w:trPr>
          <w:cantSplit/>
          <w:trHeight w:val="594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578CC88" w14:textId="77777777" w:rsidR="00B211D2" w:rsidRDefault="00B211D2" w:rsidP="00B211D2">
            <w:pPr>
              <w:numPr>
                <w:ilvl w:val="0"/>
                <w:numId w:val="1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64B5C7D" w14:textId="77777777" w:rsidR="00B211D2" w:rsidRDefault="00B211D2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4281481" w14:textId="77777777" w:rsidR="00B211D2" w:rsidRDefault="00B211D2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0A784AF" w14:textId="77777777" w:rsidR="00B211D2" w:rsidRDefault="00B211D2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St. Aiud </w:t>
            </w:r>
            <w:r>
              <w:rPr>
                <w:b/>
                <w:bCs/>
                <w:sz w:val="20"/>
                <w:lang w:val="ro-RO"/>
              </w:rPr>
              <w:br/>
              <w:t>linia 2 abătută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59A1619" w14:textId="77777777" w:rsidR="00B211D2" w:rsidRDefault="00B211D2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 linia</w:t>
            </w: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34EA5D5" w14:textId="77777777" w:rsidR="00B211D2" w:rsidRPr="00600D25" w:rsidRDefault="00B211D2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30</w:t>
            </w: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B3CB3D1" w14:textId="77777777" w:rsidR="00B211D2" w:rsidRDefault="00B211D2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2CB5828" w14:textId="77777777" w:rsidR="00B211D2" w:rsidRPr="00600D25" w:rsidRDefault="00B211D2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E01BA7E" w14:textId="77777777" w:rsidR="00B211D2" w:rsidRPr="00D344C9" w:rsidRDefault="00B211D2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Nesemnalizată pe teren.</w:t>
            </w:r>
          </w:p>
        </w:tc>
      </w:tr>
      <w:tr w:rsidR="00B211D2" w14:paraId="3B4FD354" w14:textId="77777777" w:rsidTr="00E4222D">
        <w:trPr>
          <w:cantSplit/>
          <w:trHeight w:val="594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5A78264" w14:textId="77777777" w:rsidR="00B211D2" w:rsidRDefault="00B211D2" w:rsidP="00B211D2">
            <w:pPr>
              <w:numPr>
                <w:ilvl w:val="0"/>
                <w:numId w:val="1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6420A3F" w14:textId="77777777" w:rsidR="00B211D2" w:rsidRDefault="00B211D2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E8FFD82" w14:textId="77777777" w:rsidR="00B211D2" w:rsidRDefault="00B211D2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4FD5046" w14:textId="77777777" w:rsidR="00B211D2" w:rsidRDefault="00B211D2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Aiud Cap X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4FD6493" w14:textId="77777777" w:rsidR="00B211D2" w:rsidRDefault="00B211D2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peste diag. </w:t>
            </w:r>
            <w:r>
              <w:rPr>
                <w:b/>
                <w:bCs/>
                <w:sz w:val="20"/>
                <w:lang w:val="ro-RO"/>
              </w:rPr>
              <w:br/>
              <w:t>1-5</w:t>
            </w: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8081865" w14:textId="77777777" w:rsidR="00B211D2" w:rsidRPr="00600D25" w:rsidRDefault="00B211D2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99CAEFC" w14:textId="77777777" w:rsidR="00B211D2" w:rsidRDefault="00B211D2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AF1E0A5" w14:textId="77777777" w:rsidR="00B211D2" w:rsidRPr="00600D25" w:rsidRDefault="00B211D2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C4417BF" w14:textId="77777777" w:rsidR="00B211D2" w:rsidRPr="00D344C9" w:rsidRDefault="00B211D2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Nesemnalizată pe teren.</w:t>
            </w:r>
          </w:p>
        </w:tc>
      </w:tr>
      <w:tr w:rsidR="00B211D2" w14:paraId="5E6A3675" w14:textId="77777777" w:rsidTr="00E4222D">
        <w:trPr>
          <w:cantSplit/>
          <w:trHeight w:val="60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06B084C" w14:textId="77777777" w:rsidR="00B211D2" w:rsidRDefault="00B211D2" w:rsidP="00B211D2">
            <w:pPr>
              <w:numPr>
                <w:ilvl w:val="0"/>
                <w:numId w:val="1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52A09BA" w14:textId="77777777" w:rsidR="00B211D2" w:rsidRDefault="00B211D2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8C3EE4D" w14:textId="77777777" w:rsidR="00B211D2" w:rsidRDefault="00B211D2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F99DB1F" w14:textId="77777777" w:rsidR="00B211D2" w:rsidRDefault="00B211D2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Aiud</w:t>
            </w:r>
          </w:p>
          <w:p w14:paraId="7C782001" w14:textId="77777777" w:rsidR="00B211D2" w:rsidRDefault="00B211D2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X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770CE5C" w14:textId="77777777" w:rsidR="00B211D2" w:rsidRDefault="00B211D2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peste TDJ </w:t>
            </w:r>
          </w:p>
          <w:p w14:paraId="2DA96CF9" w14:textId="77777777" w:rsidR="00B211D2" w:rsidRDefault="00B211D2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13 /  17</w:t>
            </w: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7C66638" w14:textId="77777777" w:rsidR="00B211D2" w:rsidRPr="00600D25" w:rsidRDefault="00B211D2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14C6368" w14:textId="77777777" w:rsidR="00B211D2" w:rsidRDefault="00B211D2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A8E90A8" w14:textId="77777777" w:rsidR="00B211D2" w:rsidRDefault="00B211D2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A504AE1" w14:textId="77777777" w:rsidR="00B211D2" w:rsidRDefault="00B211D2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Nesemnalizată pe teren.</w:t>
            </w:r>
          </w:p>
          <w:p w14:paraId="25558F61" w14:textId="77777777" w:rsidR="00B211D2" w:rsidRDefault="00B211D2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Cu acces la linia 2 abătută.</w:t>
            </w:r>
          </w:p>
        </w:tc>
      </w:tr>
      <w:tr w:rsidR="00B211D2" w14:paraId="4F33BC51" w14:textId="77777777" w:rsidTr="00E4222D">
        <w:trPr>
          <w:cantSplit/>
          <w:trHeight w:val="60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BB80584" w14:textId="77777777" w:rsidR="00B211D2" w:rsidRDefault="00B211D2" w:rsidP="00B211D2">
            <w:pPr>
              <w:numPr>
                <w:ilvl w:val="0"/>
                <w:numId w:val="1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DB858B7" w14:textId="77777777" w:rsidR="00B211D2" w:rsidRDefault="00B211D2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430546D" w14:textId="77777777" w:rsidR="00B211D2" w:rsidRDefault="00B211D2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D239B4F" w14:textId="77777777" w:rsidR="00B211D2" w:rsidRDefault="00B211D2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Aiud Cap Y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A0A0B01" w14:textId="77777777" w:rsidR="00B211D2" w:rsidRDefault="00B211D2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peste diag. 12-14</w:t>
            </w: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E54EF05" w14:textId="77777777" w:rsidR="00B211D2" w:rsidRDefault="00B211D2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B625B7F" w14:textId="77777777" w:rsidR="00B211D2" w:rsidRDefault="00B211D2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75CF852" w14:textId="77777777" w:rsidR="00B211D2" w:rsidRDefault="00B211D2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4AF2BE6" w14:textId="77777777" w:rsidR="00B211D2" w:rsidRDefault="00B211D2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 xml:space="preserve">Nesemnalizată pe teren. </w:t>
            </w: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br/>
              <w:t>Cu acces de pe fir I pe fir II și invers</w:t>
            </w:r>
          </w:p>
        </w:tc>
      </w:tr>
      <w:tr w:rsidR="00B211D2" w14:paraId="497E6197" w14:textId="77777777" w:rsidTr="00E4222D">
        <w:trPr>
          <w:cantSplit/>
          <w:trHeight w:val="60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ECC5E40" w14:textId="77777777" w:rsidR="00B211D2" w:rsidRDefault="00B211D2" w:rsidP="00B211D2">
            <w:pPr>
              <w:numPr>
                <w:ilvl w:val="0"/>
                <w:numId w:val="1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148632A" w14:textId="77777777" w:rsidR="00B211D2" w:rsidRDefault="00B211D2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412+799</w:t>
            </w:r>
          </w:p>
          <w:p w14:paraId="611118A6" w14:textId="77777777" w:rsidR="00B211D2" w:rsidRDefault="00B211D2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426+712</w:t>
            </w: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7EB82B3" w14:textId="77777777" w:rsidR="00B211D2" w:rsidRDefault="00B211D2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95</w:t>
            </w: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1020A88" w14:textId="77777777" w:rsidR="00B211D2" w:rsidRDefault="00B211D2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Ax. St. Aiud</w:t>
            </w:r>
          </w:p>
          <w:p w14:paraId="565AE6C3" w14:textId="77777777" w:rsidR="00B211D2" w:rsidRDefault="00B211D2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Ax. St. Unirea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8539B22" w14:textId="77777777" w:rsidR="00B211D2" w:rsidRDefault="00B211D2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A734E74" w14:textId="77777777" w:rsidR="00B211D2" w:rsidRDefault="00B211D2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4958F94" w14:textId="77777777" w:rsidR="00B211D2" w:rsidRDefault="00B211D2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8B21FFF" w14:textId="77777777" w:rsidR="00B211D2" w:rsidRDefault="00B211D2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4823D99" w14:textId="77777777" w:rsidR="00B211D2" w:rsidRDefault="00B211D2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 xml:space="preserve">Nesemnalizată pe teren. </w:t>
            </w:r>
          </w:p>
          <w:p w14:paraId="2381E6C2" w14:textId="77777777" w:rsidR="00B211D2" w:rsidRPr="00F10273" w:rsidRDefault="00B211D2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szCs w:val="20"/>
                <w:lang w:val="ro-RO"/>
              </w:rPr>
            </w:pPr>
            <w:r w:rsidRPr="00F10273">
              <w:rPr>
                <w:b/>
                <w:bCs/>
                <w:sz w:val="20"/>
                <w:szCs w:val="20"/>
                <w:lang w:val="ro-RO"/>
              </w:rPr>
              <w:t>Valabilă numai pentru trenurile cu tracțiune electrică.</w:t>
            </w:r>
          </w:p>
        </w:tc>
      </w:tr>
      <w:tr w:rsidR="00B211D2" w14:paraId="534C8736" w14:textId="77777777" w:rsidTr="00E4222D">
        <w:trPr>
          <w:cantSplit/>
          <w:trHeight w:val="60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072B1C7" w14:textId="77777777" w:rsidR="00B211D2" w:rsidRDefault="00B211D2" w:rsidP="00B211D2">
            <w:pPr>
              <w:numPr>
                <w:ilvl w:val="0"/>
                <w:numId w:val="1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B1AE38E" w14:textId="77777777" w:rsidR="00B211D2" w:rsidRDefault="00B211D2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1988444" w14:textId="77777777" w:rsidR="00B211D2" w:rsidRDefault="00B211D2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3172210" w14:textId="77777777" w:rsidR="00B211D2" w:rsidRDefault="00B211D2" w:rsidP="007E60C9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Ax. St. Aiud</w:t>
            </w:r>
          </w:p>
          <w:p w14:paraId="29826EF2" w14:textId="77777777" w:rsidR="00B211D2" w:rsidRDefault="00B211D2" w:rsidP="007E60C9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Ax. St. Unirea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BE6F710" w14:textId="77777777" w:rsidR="00B211D2" w:rsidRDefault="00B211D2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6A0CD52" w14:textId="77777777" w:rsidR="00B211D2" w:rsidRDefault="00B211D2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1F19895" w14:textId="77777777" w:rsidR="00B211D2" w:rsidRDefault="00B211D2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412+799</w:t>
            </w:r>
          </w:p>
          <w:p w14:paraId="3C776525" w14:textId="77777777" w:rsidR="00B211D2" w:rsidRDefault="00B211D2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426+712</w:t>
            </w: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B700E30" w14:textId="77777777" w:rsidR="00B211D2" w:rsidRDefault="00B211D2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90</w:t>
            </w: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4DD27CC" w14:textId="77777777" w:rsidR="00B211D2" w:rsidRDefault="00B211D2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Nesemnalizată pe teren. Valabil numai pentru trenurile cu tracțiune electrică</w:t>
            </w:r>
          </w:p>
        </w:tc>
      </w:tr>
      <w:tr w:rsidR="00B211D2" w14:paraId="22A570A5" w14:textId="77777777" w:rsidTr="00E4222D">
        <w:trPr>
          <w:cantSplit/>
          <w:trHeight w:val="60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9EC151C" w14:textId="77777777" w:rsidR="00B211D2" w:rsidRDefault="00B211D2" w:rsidP="00B211D2">
            <w:pPr>
              <w:numPr>
                <w:ilvl w:val="0"/>
                <w:numId w:val="1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0F29BA1" w14:textId="77777777" w:rsidR="00B211D2" w:rsidRDefault="00B211D2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417+141</w:t>
            </w:r>
          </w:p>
          <w:p w14:paraId="66493BC3" w14:textId="77777777" w:rsidR="00B211D2" w:rsidRDefault="00B211D2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420+500</w:t>
            </w: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286A499" w14:textId="77777777" w:rsidR="00B211D2" w:rsidRDefault="00B211D2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70</w:t>
            </w: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265459E" w14:textId="77777777" w:rsidR="00B211D2" w:rsidRDefault="00B211D2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Aiud - Unirea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22C958B" w14:textId="77777777" w:rsidR="00B211D2" w:rsidRDefault="00B211D2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371B27D" w14:textId="77777777" w:rsidR="00B211D2" w:rsidRDefault="00B211D2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BD939B4" w14:textId="77777777" w:rsidR="00B211D2" w:rsidRDefault="00B211D2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787957E" w14:textId="77777777" w:rsidR="00B211D2" w:rsidRDefault="00B211D2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77EDA36" w14:textId="77777777" w:rsidR="00B211D2" w:rsidRDefault="00B211D2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Semnalizată ca limitare de viteză.</w:t>
            </w:r>
          </w:p>
          <w:p w14:paraId="088648D9" w14:textId="77777777" w:rsidR="00B211D2" w:rsidRDefault="00B211D2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Fără inductori.</w:t>
            </w:r>
          </w:p>
        </w:tc>
      </w:tr>
      <w:tr w:rsidR="00B211D2" w14:paraId="7B842EAB" w14:textId="77777777" w:rsidTr="00E4222D">
        <w:trPr>
          <w:cantSplit/>
          <w:trHeight w:val="60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FDF2C2E" w14:textId="77777777" w:rsidR="00B211D2" w:rsidRDefault="00B211D2" w:rsidP="00B211D2">
            <w:pPr>
              <w:numPr>
                <w:ilvl w:val="0"/>
                <w:numId w:val="1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FAEAA10" w14:textId="77777777" w:rsidR="00B211D2" w:rsidRDefault="00B211D2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ABF2159" w14:textId="77777777" w:rsidR="00B211D2" w:rsidRDefault="00B211D2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16F1EC9" w14:textId="77777777" w:rsidR="00B211D2" w:rsidRDefault="00B211D2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 Unirea linia 2 directă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EFCDB7D" w14:textId="77777777" w:rsidR="00B211D2" w:rsidRDefault="00B211D2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57D156B" w14:textId="77777777" w:rsidR="00B211D2" w:rsidRDefault="00B211D2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AAB5686" w14:textId="77777777" w:rsidR="00B211D2" w:rsidRDefault="00B211D2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425+640</w:t>
            </w:r>
          </w:p>
          <w:p w14:paraId="1A235CC6" w14:textId="77777777" w:rsidR="00B211D2" w:rsidRDefault="00B211D2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427+317</w:t>
            </w: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9AAE8C7" w14:textId="77777777" w:rsidR="00B211D2" w:rsidRDefault="00B211D2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50</w:t>
            </w: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CB0F3C3" w14:textId="77777777" w:rsidR="00B211D2" w:rsidRDefault="00B211D2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Fără inductori. Protecție lucrări în linia 3</w:t>
            </w:r>
          </w:p>
        </w:tc>
      </w:tr>
      <w:tr w:rsidR="00B211D2" w14:paraId="5CD8FF63" w14:textId="77777777" w:rsidTr="00E4222D">
        <w:trPr>
          <w:cantSplit/>
          <w:trHeight w:val="60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8FF441E" w14:textId="77777777" w:rsidR="00B211D2" w:rsidRDefault="00B211D2" w:rsidP="00B211D2">
            <w:pPr>
              <w:numPr>
                <w:ilvl w:val="0"/>
                <w:numId w:val="1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3E4FF41" w14:textId="77777777" w:rsidR="00B211D2" w:rsidRDefault="00B211D2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425+650</w:t>
            </w:r>
          </w:p>
          <w:p w14:paraId="5321179C" w14:textId="77777777" w:rsidR="00B211D2" w:rsidRDefault="00B211D2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427+300</w:t>
            </w: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793A1F3" w14:textId="77777777" w:rsidR="00B211D2" w:rsidRDefault="00B211D2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50</w:t>
            </w: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5B8BECB" w14:textId="77777777" w:rsidR="00B211D2" w:rsidRDefault="00B211D2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Aiud - Unirea și linia 3 directă Unirea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B7C5195" w14:textId="77777777" w:rsidR="00B211D2" w:rsidRDefault="00B211D2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B5280D2" w14:textId="77777777" w:rsidR="00B211D2" w:rsidRDefault="00B211D2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724BAE6" w14:textId="77777777" w:rsidR="00B211D2" w:rsidRDefault="00B211D2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722F5C1" w14:textId="77777777" w:rsidR="00B211D2" w:rsidRDefault="00B211D2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33AABAD" w14:textId="77777777" w:rsidR="00B211D2" w:rsidRDefault="00B211D2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</w:p>
        </w:tc>
      </w:tr>
      <w:tr w:rsidR="00B211D2" w14:paraId="31170D35" w14:textId="77777777" w:rsidTr="00E4222D">
        <w:trPr>
          <w:cantSplit/>
          <w:trHeight w:val="60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BCA5641" w14:textId="77777777" w:rsidR="00B211D2" w:rsidRDefault="00B211D2" w:rsidP="00B211D2">
            <w:pPr>
              <w:numPr>
                <w:ilvl w:val="0"/>
                <w:numId w:val="1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C5BB48E" w14:textId="77777777" w:rsidR="00B211D2" w:rsidRDefault="00B211D2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52AAD97" w14:textId="77777777" w:rsidR="00B211D2" w:rsidRDefault="00B211D2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1523307" w14:textId="77777777" w:rsidR="00B211D2" w:rsidRDefault="00B211D2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Aiud</w:t>
            </w:r>
          </w:p>
          <w:p w14:paraId="697C5DB8" w14:textId="77777777" w:rsidR="00B211D2" w:rsidRDefault="00B211D2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X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324554D" w14:textId="77777777" w:rsidR="00B211D2" w:rsidRDefault="00B211D2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peste TDJ </w:t>
            </w:r>
          </w:p>
          <w:p w14:paraId="03E955AD" w14:textId="77777777" w:rsidR="00B211D2" w:rsidRDefault="00B211D2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15 / 5A</w:t>
            </w: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9887423" w14:textId="77777777" w:rsidR="00B211D2" w:rsidRPr="00600D25" w:rsidRDefault="00B211D2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2DC3595" w14:textId="77777777" w:rsidR="00B211D2" w:rsidRDefault="00B211D2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500914A" w14:textId="77777777" w:rsidR="00B211D2" w:rsidRDefault="00B211D2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1D2769D" w14:textId="77777777" w:rsidR="00B211D2" w:rsidRDefault="00B211D2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Nesemnalizată pe teren.</w:t>
            </w:r>
          </w:p>
          <w:p w14:paraId="021D1764" w14:textId="77777777" w:rsidR="00B211D2" w:rsidRDefault="00B211D2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Cu acces la linia 5 abătută.</w:t>
            </w:r>
          </w:p>
        </w:tc>
      </w:tr>
      <w:tr w:rsidR="00B211D2" w14:paraId="1E86F700" w14:textId="77777777" w:rsidTr="00E4222D">
        <w:trPr>
          <w:cantSplit/>
          <w:trHeight w:val="127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C62655E" w14:textId="77777777" w:rsidR="00B211D2" w:rsidRDefault="00B211D2" w:rsidP="00B211D2">
            <w:pPr>
              <w:numPr>
                <w:ilvl w:val="0"/>
                <w:numId w:val="1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5D7A568" w14:textId="77777777" w:rsidR="00B211D2" w:rsidRDefault="00B211D2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CF173F3" w14:textId="77777777" w:rsidR="00B211D2" w:rsidRDefault="00B211D2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5FA2411" w14:textId="77777777" w:rsidR="00B211D2" w:rsidRDefault="00B211D2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Unirea</w:t>
            </w:r>
          </w:p>
          <w:p w14:paraId="78468480" w14:textId="77777777" w:rsidR="00B211D2" w:rsidRDefault="00B211D2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 4 abătută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4562B05" w14:textId="77777777" w:rsidR="00B211D2" w:rsidRDefault="00B211D2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 linia</w:t>
            </w: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8BD36DC" w14:textId="77777777" w:rsidR="00B211D2" w:rsidRPr="00600D25" w:rsidRDefault="00B211D2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DEE59CE" w14:textId="77777777" w:rsidR="00B211D2" w:rsidRDefault="00B211D2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BF82367" w14:textId="77777777" w:rsidR="00B211D2" w:rsidRPr="00600D25" w:rsidRDefault="00B211D2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9731205" w14:textId="77777777" w:rsidR="00B211D2" w:rsidRPr="00D344C9" w:rsidRDefault="00B211D2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Nesemnalizată pe teren.</w:t>
            </w:r>
          </w:p>
        </w:tc>
      </w:tr>
      <w:tr w:rsidR="00B211D2" w14:paraId="50FD869C" w14:textId="77777777" w:rsidTr="00E4222D">
        <w:trPr>
          <w:cantSplit/>
          <w:trHeight w:val="127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ABE82C8" w14:textId="77777777" w:rsidR="00B211D2" w:rsidRDefault="00B211D2" w:rsidP="00B211D2">
            <w:pPr>
              <w:numPr>
                <w:ilvl w:val="0"/>
                <w:numId w:val="1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9AC0CF2" w14:textId="77777777" w:rsidR="00B211D2" w:rsidRDefault="00B211D2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426+712</w:t>
            </w:r>
          </w:p>
          <w:p w14:paraId="18797509" w14:textId="77777777" w:rsidR="00B211D2" w:rsidRDefault="00B211D2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433+160</w:t>
            </w: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68B9AF0" w14:textId="77777777" w:rsidR="00B211D2" w:rsidRDefault="00B211D2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95</w:t>
            </w: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4C3934C" w14:textId="77777777" w:rsidR="00B211D2" w:rsidRDefault="00B211D2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Ax. St. Unirea</w:t>
            </w:r>
          </w:p>
          <w:p w14:paraId="4DF6A798" w14:textId="77777777" w:rsidR="00B211D2" w:rsidRDefault="00B211D2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Ax. St. Războieni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A885C05" w14:textId="77777777" w:rsidR="00B211D2" w:rsidRDefault="00B211D2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C3EF194" w14:textId="77777777" w:rsidR="00B211D2" w:rsidRDefault="00B211D2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5C6725E" w14:textId="77777777" w:rsidR="00B211D2" w:rsidRDefault="00B211D2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91E2B16" w14:textId="77777777" w:rsidR="00B211D2" w:rsidRPr="00600D25" w:rsidRDefault="00B211D2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567A18B" w14:textId="77777777" w:rsidR="00B211D2" w:rsidRDefault="00B211D2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Nesemnalizată pe teren.</w:t>
            </w:r>
          </w:p>
          <w:p w14:paraId="73AD0DF6" w14:textId="77777777" w:rsidR="00B211D2" w:rsidRPr="00056F61" w:rsidRDefault="00B211D2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szCs w:val="20"/>
                <w:lang w:val="ro-RO"/>
              </w:rPr>
            </w:pPr>
            <w:r w:rsidRPr="00056F61">
              <w:rPr>
                <w:b/>
                <w:bCs/>
                <w:sz w:val="20"/>
                <w:szCs w:val="20"/>
                <w:lang w:val="ro-RO"/>
              </w:rPr>
              <w:t>Valabilă numai pentru trenurile cu tracțiune electrică.</w:t>
            </w:r>
          </w:p>
        </w:tc>
      </w:tr>
      <w:tr w:rsidR="00B211D2" w14:paraId="58C38B16" w14:textId="77777777" w:rsidTr="00E4222D">
        <w:trPr>
          <w:cantSplit/>
          <w:trHeight w:val="127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921EC69" w14:textId="77777777" w:rsidR="00B211D2" w:rsidRDefault="00B211D2" w:rsidP="00B211D2">
            <w:pPr>
              <w:numPr>
                <w:ilvl w:val="0"/>
                <w:numId w:val="1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577348A" w14:textId="77777777" w:rsidR="00B211D2" w:rsidRDefault="00B211D2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927550C" w14:textId="77777777" w:rsidR="00B211D2" w:rsidRDefault="00B211D2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4F668B5" w14:textId="77777777" w:rsidR="00B211D2" w:rsidRDefault="00B211D2" w:rsidP="007E60C9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Ax. St. Unirea</w:t>
            </w:r>
          </w:p>
          <w:p w14:paraId="4C1B95D6" w14:textId="77777777" w:rsidR="00B211D2" w:rsidRDefault="00B211D2" w:rsidP="007E60C9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Ax. St. Războieni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950016A" w14:textId="77777777" w:rsidR="00B211D2" w:rsidRDefault="00B211D2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D533511" w14:textId="77777777" w:rsidR="00B211D2" w:rsidRDefault="00B211D2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C27CD28" w14:textId="77777777" w:rsidR="00B211D2" w:rsidRDefault="00B211D2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426+712</w:t>
            </w:r>
          </w:p>
          <w:p w14:paraId="0DF6344D" w14:textId="77777777" w:rsidR="00B211D2" w:rsidRDefault="00B211D2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433+160</w:t>
            </w: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9412D5D" w14:textId="77777777" w:rsidR="00B211D2" w:rsidRPr="00600D25" w:rsidRDefault="00B211D2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90</w:t>
            </w: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47615E4" w14:textId="77777777" w:rsidR="00B211D2" w:rsidRDefault="00B211D2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Nesemnalizată pe teren.</w:t>
            </w:r>
          </w:p>
          <w:p w14:paraId="11327BC9" w14:textId="77777777" w:rsidR="00B211D2" w:rsidRDefault="00B211D2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Valabil numai pentru trenurile cu tracțiune electrică</w:t>
            </w:r>
          </w:p>
        </w:tc>
      </w:tr>
      <w:tr w:rsidR="00B211D2" w14:paraId="0C16CE0A" w14:textId="77777777" w:rsidTr="00E4222D">
        <w:trPr>
          <w:cantSplit/>
          <w:trHeight w:val="127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0BBA641" w14:textId="77777777" w:rsidR="00B211D2" w:rsidRDefault="00B211D2" w:rsidP="00B211D2">
            <w:pPr>
              <w:numPr>
                <w:ilvl w:val="0"/>
                <w:numId w:val="1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9E5EE99" w14:textId="77777777" w:rsidR="00B211D2" w:rsidRDefault="00B211D2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4FF1509" w14:textId="77777777" w:rsidR="00B211D2" w:rsidRDefault="00B211D2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8D6CF9C" w14:textId="77777777" w:rsidR="00B211D2" w:rsidRDefault="00B211D2" w:rsidP="001F6313">
            <w:pPr>
              <w:spacing w:before="40" w:line="276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>
              <w:rPr>
                <w:b/>
                <w:bCs/>
                <w:color w:val="000000"/>
                <w:sz w:val="20"/>
                <w:lang w:val="ro-RO"/>
              </w:rPr>
              <w:t>Unirea -</w:t>
            </w:r>
          </w:p>
          <w:p w14:paraId="13E78F9B" w14:textId="77777777" w:rsidR="00B211D2" w:rsidRDefault="00B211D2" w:rsidP="001F6313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color w:val="000000"/>
                <w:sz w:val="20"/>
                <w:lang w:val="ro-RO"/>
              </w:rPr>
              <w:t>Războieni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57CF16B" w14:textId="77777777" w:rsidR="00B211D2" w:rsidRDefault="00B211D2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54673FC" w14:textId="77777777" w:rsidR="00B211D2" w:rsidRDefault="00B211D2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ADC436B" w14:textId="77777777" w:rsidR="00B211D2" w:rsidRDefault="00B211D2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429+575</w:t>
            </w:r>
          </w:p>
          <w:p w14:paraId="7F133489" w14:textId="77777777" w:rsidR="00B211D2" w:rsidRDefault="00B211D2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429+625</w:t>
            </w: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ED375B7" w14:textId="77777777" w:rsidR="00B211D2" w:rsidRDefault="00B211D2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50</w:t>
            </w: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157B065" w14:textId="77777777" w:rsidR="00B211D2" w:rsidRDefault="00B211D2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Fără inductori.</w:t>
            </w:r>
          </w:p>
        </w:tc>
      </w:tr>
      <w:tr w:rsidR="00B211D2" w14:paraId="4446CD07" w14:textId="77777777" w:rsidTr="00E4222D">
        <w:trPr>
          <w:cantSplit/>
          <w:trHeight w:val="127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1EB03B6" w14:textId="77777777" w:rsidR="00B211D2" w:rsidRDefault="00B211D2" w:rsidP="00B211D2">
            <w:pPr>
              <w:numPr>
                <w:ilvl w:val="0"/>
                <w:numId w:val="16"/>
              </w:numPr>
              <w:spacing w:before="120" w:after="120"/>
              <w:ind w:left="227" w:firstLine="0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FFA5229" w14:textId="77777777" w:rsidR="00B211D2" w:rsidRDefault="00B211D2" w:rsidP="007E60C9">
            <w:pPr>
              <w:spacing w:before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>
              <w:rPr>
                <w:b/>
                <w:bCs/>
                <w:color w:val="000000"/>
                <w:sz w:val="20"/>
                <w:lang w:val="ro-RO"/>
              </w:rPr>
              <w:t>429+550</w:t>
            </w:r>
          </w:p>
          <w:p w14:paraId="112E97BC" w14:textId="77777777" w:rsidR="00B211D2" w:rsidRDefault="00B211D2" w:rsidP="007E60C9">
            <w:pPr>
              <w:spacing w:before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>
              <w:rPr>
                <w:b/>
                <w:bCs/>
                <w:color w:val="000000"/>
                <w:sz w:val="20"/>
                <w:lang w:val="ro-RO"/>
              </w:rPr>
              <w:t>429+600</w:t>
            </w: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37FBA8C" w14:textId="77777777" w:rsidR="00B211D2" w:rsidRDefault="00B211D2" w:rsidP="007E60C9">
            <w:pPr>
              <w:spacing w:before="12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  <w:r>
              <w:rPr>
                <w:b/>
                <w:bCs/>
                <w:color w:val="000000"/>
                <w:sz w:val="36"/>
                <w:szCs w:val="36"/>
                <w:lang w:val="ro-RO"/>
              </w:rPr>
              <w:t>20</w:t>
            </w: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6246FFE" w14:textId="77777777" w:rsidR="00B211D2" w:rsidRDefault="00B211D2" w:rsidP="007E60C9">
            <w:pPr>
              <w:spacing w:before="40" w:line="276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>
              <w:rPr>
                <w:b/>
                <w:bCs/>
                <w:color w:val="000000"/>
                <w:sz w:val="20"/>
                <w:lang w:val="ro-RO"/>
              </w:rPr>
              <w:t>Unirea -</w:t>
            </w:r>
          </w:p>
          <w:p w14:paraId="0EE922AB" w14:textId="77777777" w:rsidR="00B211D2" w:rsidRDefault="00B211D2" w:rsidP="007E60C9">
            <w:pPr>
              <w:spacing w:before="40" w:line="276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>
              <w:rPr>
                <w:b/>
                <w:bCs/>
                <w:color w:val="000000"/>
                <w:sz w:val="20"/>
                <w:lang w:val="ro-RO"/>
              </w:rPr>
              <w:t>Războieni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0E3A0DC" w14:textId="77777777" w:rsidR="00B211D2" w:rsidRDefault="00B211D2" w:rsidP="007E60C9">
            <w:pPr>
              <w:spacing w:before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79EEE3D" w14:textId="77777777" w:rsidR="00B211D2" w:rsidRDefault="00B211D2" w:rsidP="007E60C9">
            <w:pPr>
              <w:spacing w:before="12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7267D98" w14:textId="77777777" w:rsidR="00B211D2" w:rsidRDefault="00B211D2" w:rsidP="007E60C9">
            <w:pPr>
              <w:spacing w:before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>
              <w:rPr>
                <w:b/>
                <w:bCs/>
                <w:color w:val="000000"/>
                <w:sz w:val="20"/>
                <w:lang w:val="ro-RO"/>
              </w:rPr>
              <w:t>429+550</w:t>
            </w:r>
          </w:p>
          <w:p w14:paraId="6AACE51E" w14:textId="77777777" w:rsidR="00B211D2" w:rsidRDefault="00B211D2" w:rsidP="007E60C9">
            <w:pPr>
              <w:spacing w:before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>
              <w:rPr>
                <w:b/>
                <w:bCs/>
                <w:color w:val="000000"/>
                <w:sz w:val="20"/>
                <w:lang w:val="ro-RO"/>
              </w:rPr>
              <w:t>429+600</w:t>
            </w: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5DE92E2" w14:textId="77777777" w:rsidR="00B211D2" w:rsidRDefault="00B211D2" w:rsidP="007E60C9">
            <w:pPr>
              <w:spacing w:before="12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  <w:r>
              <w:rPr>
                <w:b/>
                <w:bCs/>
                <w:color w:val="000000"/>
                <w:sz w:val="36"/>
                <w:szCs w:val="36"/>
                <w:lang w:val="ro-RO"/>
              </w:rPr>
              <w:t>20</w:t>
            </w: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6B5998E" w14:textId="77777777" w:rsidR="00B211D2" w:rsidRDefault="00B211D2" w:rsidP="007E60C9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color w:val="000000"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color w:val="000000"/>
                <w:sz w:val="20"/>
                <w:szCs w:val="20"/>
                <w:lang w:val="ro-RO"/>
              </w:rPr>
              <w:t>Nesemnalizată pe teren.</w:t>
            </w:r>
          </w:p>
          <w:p w14:paraId="3FD0B1EE" w14:textId="77777777" w:rsidR="00B211D2" w:rsidRDefault="00B211D2" w:rsidP="007E60C9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color w:val="000000"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color w:val="000000"/>
                <w:sz w:val="20"/>
                <w:szCs w:val="20"/>
                <w:lang w:val="ro-RO"/>
              </w:rPr>
              <w:t>Valabil numai pentru trenurile tip automotor (trecere la nivel Unirea hc.)</w:t>
            </w:r>
          </w:p>
        </w:tc>
      </w:tr>
      <w:tr w:rsidR="00B211D2" w14:paraId="0172C6F4" w14:textId="77777777" w:rsidTr="00E4222D">
        <w:trPr>
          <w:cantSplit/>
          <w:trHeight w:val="127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B347004" w14:textId="77777777" w:rsidR="00B211D2" w:rsidRDefault="00B211D2" w:rsidP="00B211D2">
            <w:pPr>
              <w:numPr>
                <w:ilvl w:val="0"/>
                <w:numId w:val="1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5BA2790" w14:textId="77777777" w:rsidR="00B211D2" w:rsidRDefault="00B211D2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18C9E8B" w14:textId="77777777" w:rsidR="00B211D2" w:rsidRDefault="00B211D2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AAB3587" w14:textId="77777777" w:rsidR="00B211D2" w:rsidRDefault="00B211D2" w:rsidP="008911CF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Unirea -</w:t>
            </w:r>
          </w:p>
          <w:p w14:paraId="45315F9F" w14:textId="77777777" w:rsidR="00B211D2" w:rsidRDefault="00B211D2" w:rsidP="008911CF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Războieni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22E3FF7" w14:textId="77777777" w:rsidR="00B211D2" w:rsidRDefault="00B211D2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3589B1C" w14:textId="77777777" w:rsidR="00B211D2" w:rsidRDefault="00B211D2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9433360" w14:textId="77777777" w:rsidR="00B211D2" w:rsidRDefault="00B211D2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431+940</w:t>
            </w:r>
          </w:p>
          <w:p w14:paraId="3216B82D" w14:textId="77777777" w:rsidR="00B211D2" w:rsidRDefault="00B211D2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432+750</w:t>
            </w: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CA46912" w14:textId="77777777" w:rsidR="00B211D2" w:rsidRPr="00600D25" w:rsidRDefault="00B211D2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100</w:t>
            </w: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A5F9F65" w14:textId="77777777" w:rsidR="00B211D2" w:rsidRDefault="00B211D2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Semnalizată ca limitare de viteză.</w:t>
            </w:r>
          </w:p>
        </w:tc>
      </w:tr>
      <w:tr w:rsidR="00B211D2" w14:paraId="4AEAA44D" w14:textId="77777777" w:rsidTr="00E4222D">
        <w:trPr>
          <w:cantSplit/>
          <w:trHeight w:val="127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B472947" w14:textId="77777777" w:rsidR="00B211D2" w:rsidRDefault="00B211D2" w:rsidP="00B211D2">
            <w:pPr>
              <w:numPr>
                <w:ilvl w:val="0"/>
                <w:numId w:val="1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40749D4" w14:textId="77777777" w:rsidR="00B211D2" w:rsidRDefault="00B211D2" w:rsidP="00DF66C9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6A848D6" w14:textId="77777777" w:rsidR="00B211D2" w:rsidRDefault="00B211D2" w:rsidP="00DF66C9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0FEEA73" w14:textId="77777777" w:rsidR="00B211D2" w:rsidRDefault="00B211D2" w:rsidP="00DF66C9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 St. Războieni linia 2 directă ax. st. – semnal YA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E74F3CD" w14:textId="77777777" w:rsidR="00B211D2" w:rsidRPr="00DF66C9" w:rsidRDefault="00B211D2" w:rsidP="00DF66C9">
            <w:pPr>
              <w:spacing w:before="40" w:line="276" w:lineRule="auto"/>
              <w:ind w:left="57" w:right="57"/>
              <w:jc w:val="center"/>
              <w:rPr>
                <w:b/>
                <w:bCs/>
                <w:sz w:val="19"/>
                <w:szCs w:val="19"/>
                <w:lang w:val="ro-RO"/>
              </w:rPr>
            </w:pPr>
            <w:r w:rsidRPr="00DF66C9">
              <w:rPr>
                <w:b/>
                <w:bCs/>
                <w:sz w:val="19"/>
                <w:szCs w:val="19"/>
                <w:lang w:val="ro-RO"/>
              </w:rPr>
              <w:t>433+160</w:t>
            </w:r>
          </w:p>
          <w:p w14:paraId="77B9D7E3" w14:textId="77777777" w:rsidR="00B211D2" w:rsidRDefault="00B211D2" w:rsidP="00DF66C9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DF66C9">
              <w:rPr>
                <w:b/>
                <w:bCs/>
                <w:sz w:val="19"/>
                <w:szCs w:val="19"/>
                <w:lang w:val="ro-RO"/>
              </w:rPr>
              <w:t>434+035</w:t>
            </w: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F9C11A8" w14:textId="77777777" w:rsidR="00B211D2" w:rsidRDefault="00B211D2" w:rsidP="00DF66C9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15E2CFB" w14:textId="77777777" w:rsidR="00B211D2" w:rsidRDefault="00B211D2" w:rsidP="00DF66C9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4F04F94" w14:textId="77777777" w:rsidR="00B211D2" w:rsidRDefault="00B211D2" w:rsidP="00DF66C9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229DC05" w14:textId="77777777" w:rsidR="00B211D2" w:rsidRDefault="00B211D2" w:rsidP="00DF66C9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Nesemnalizată pe teren.</w:t>
            </w:r>
          </w:p>
        </w:tc>
      </w:tr>
      <w:tr w:rsidR="00B211D2" w14:paraId="201D5C31" w14:textId="77777777" w:rsidTr="00E4222D">
        <w:trPr>
          <w:cantSplit/>
          <w:trHeight w:val="127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6ADFAD0" w14:textId="77777777" w:rsidR="00B211D2" w:rsidRDefault="00B211D2" w:rsidP="00B211D2">
            <w:pPr>
              <w:numPr>
                <w:ilvl w:val="0"/>
                <w:numId w:val="1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B7BB30F" w14:textId="77777777" w:rsidR="00B211D2" w:rsidRDefault="00B211D2" w:rsidP="00DF66C9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3913AD0" w14:textId="77777777" w:rsidR="00B211D2" w:rsidRDefault="00B211D2" w:rsidP="00DF66C9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58A1ADA" w14:textId="77777777" w:rsidR="00B211D2" w:rsidRDefault="00B211D2" w:rsidP="00DF66C9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Războieni linia 4 abătută Cap Y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E34D625" w14:textId="77777777" w:rsidR="00B211D2" w:rsidRDefault="00B211D2" w:rsidP="00DF66C9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între vârf sch. 14 și semnal M8</w:t>
            </w: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C07FEB7" w14:textId="77777777" w:rsidR="00B211D2" w:rsidRDefault="00B211D2" w:rsidP="00DF66C9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9C391F1" w14:textId="77777777" w:rsidR="00B211D2" w:rsidRDefault="00B211D2" w:rsidP="00DF66C9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EC28DEA" w14:textId="77777777" w:rsidR="00B211D2" w:rsidRDefault="00B211D2" w:rsidP="00DF66C9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8CB08CB" w14:textId="77777777" w:rsidR="00B211D2" w:rsidRDefault="00B211D2" w:rsidP="00DF66C9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Nesemnalizată pe teren.</w:t>
            </w:r>
          </w:p>
        </w:tc>
      </w:tr>
      <w:tr w:rsidR="00B211D2" w14:paraId="63A32DCF" w14:textId="77777777" w:rsidTr="00E4222D">
        <w:trPr>
          <w:cantSplit/>
          <w:trHeight w:val="127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16694CD" w14:textId="77777777" w:rsidR="00B211D2" w:rsidRDefault="00B211D2" w:rsidP="00B211D2">
            <w:pPr>
              <w:numPr>
                <w:ilvl w:val="0"/>
                <w:numId w:val="1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7673D82" w14:textId="77777777" w:rsidR="00B211D2" w:rsidRDefault="00B211D2" w:rsidP="00DF66C9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EAF978A" w14:textId="77777777" w:rsidR="00B211D2" w:rsidRDefault="00B211D2" w:rsidP="00DF66C9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15577F4" w14:textId="77777777" w:rsidR="00B211D2" w:rsidRDefault="00B211D2" w:rsidP="00DF66C9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Războieni linia 1 abătută Cap Y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6E797EC" w14:textId="77777777" w:rsidR="00B211D2" w:rsidRDefault="00B211D2" w:rsidP="00DF66C9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între ax. st. și semnal YA</w:t>
            </w: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DBBE8C3" w14:textId="77777777" w:rsidR="00B211D2" w:rsidRDefault="00B211D2" w:rsidP="00DF66C9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CDD6B3D" w14:textId="77777777" w:rsidR="00B211D2" w:rsidRDefault="00B211D2" w:rsidP="00DF66C9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567DA4D" w14:textId="77777777" w:rsidR="00B211D2" w:rsidRDefault="00B211D2" w:rsidP="00DF66C9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C2E9F54" w14:textId="77777777" w:rsidR="00B211D2" w:rsidRDefault="00B211D2" w:rsidP="00DF66C9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Nesemnalizată pe teren.</w:t>
            </w:r>
          </w:p>
        </w:tc>
      </w:tr>
      <w:tr w:rsidR="00B211D2" w14:paraId="0256D492" w14:textId="77777777" w:rsidTr="00E4222D">
        <w:trPr>
          <w:cantSplit/>
          <w:trHeight w:val="508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621454E" w14:textId="77777777" w:rsidR="00B211D2" w:rsidRDefault="00B211D2" w:rsidP="00B211D2">
            <w:pPr>
              <w:numPr>
                <w:ilvl w:val="0"/>
                <w:numId w:val="1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56C726A" w14:textId="77777777" w:rsidR="00B211D2" w:rsidRDefault="00B211D2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C6E255F" w14:textId="77777777" w:rsidR="00B211D2" w:rsidRPr="00600D25" w:rsidRDefault="00B211D2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89C97AF" w14:textId="77777777" w:rsidR="00B211D2" w:rsidRDefault="00B211D2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Războieni</w:t>
            </w:r>
          </w:p>
          <w:p w14:paraId="0A73FD41" w14:textId="77777777" w:rsidR="00B211D2" w:rsidRDefault="00B211D2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Y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EC75093" w14:textId="77777777" w:rsidR="00B211D2" w:rsidRDefault="00B211D2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peste sch. </w:t>
            </w:r>
          </w:p>
          <w:p w14:paraId="5F6AE673" w14:textId="77777777" w:rsidR="00B211D2" w:rsidRDefault="00B211D2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26 şi 32</w:t>
            </w: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317BBD2" w14:textId="77777777" w:rsidR="00B211D2" w:rsidRPr="00600D25" w:rsidRDefault="00B211D2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600D25"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08D2C4C" w14:textId="77777777" w:rsidR="00B211D2" w:rsidRDefault="00B211D2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2E9449D" w14:textId="77777777" w:rsidR="00B211D2" w:rsidRPr="00600D25" w:rsidRDefault="00B211D2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9FA0F2D" w14:textId="77777777" w:rsidR="00B211D2" w:rsidRPr="00D344C9" w:rsidRDefault="00B211D2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 w:rsidRPr="00D344C9">
              <w:rPr>
                <w:b/>
                <w:bCs/>
                <w:i/>
                <w:iCs/>
                <w:sz w:val="20"/>
                <w:szCs w:val="20"/>
                <w:lang w:val="ro-RO"/>
              </w:rPr>
              <w:t>Nesemnalizată pe teren.</w:t>
            </w:r>
          </w:p>
          <w:p w14:paraId="392530E0" w14:textId="77777777" w:rsidR="00B211D2" w:rsidRDefault="00B211D2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 xml:space="preserve">Afectează intrări - ieşiri </w:t>
            </w:r>
          </w:p>
          <w:p w14:paraId="62D0E10E" w14:textId="77777777" w:rsidR="00B211D2" w:rsidRPr="00D344C9" w:rsidRDefault="00B211D2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la liniile 7 și 8.</w:t>
            </w:r>
          </w:p>
        </w:tc>
      </w:tr>
      <w:tr w:rsidR="00B211D2" w14:paraId="751B4D1E" w14:textId="77777777" w:rsidTr="00E4222D">
        <w:trPr>
          <w:cantSplit/>
          <w:trHeight w:val="508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8258987" w14:textId="77777777" w:rsidR="00B211D2" w:rsidRDefault="00B211D2" w:rsidP="00B211D2">
            <w:pPr>
              <w:numPr>
                <w:ilvl w:val="0"/>
                <w:numId w:val="1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319EB7E" w14:textId="77777777" w:rsidR="00B211D2" w:rsidRDefault="00B211D2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46C1D64" w14:textId="77777777" w:rsidR="00B211D2" w:rsidRPr="00600D25" w:rsidRDefault="00B211D2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2B025EC" w14:textId="77777777" w:rsidR="00B211D2" w:rsidRDefault="00B211D2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Războieni - </w:t>
            </w:r>
          </w:p>
          <w:p w14:paraId="7AABA918" w14:textId="77777777" w:rsidR="00B211D2" w:rsidRDefault="00B211D2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Călărași Turda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683002C" w14:textId="77777777" w:rsidR="00B211D2" w:rsidRDefault="00B211D2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AAA549B" w14:textId="77777777" w:rsidR="00B211D2" w:rsidRPr="00600D25" w:rsidRDefault="00B211D2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37C6FC3" w14:textId="77777777" w:rsidR="00B211D2" w:rsidRDefault="00B211D2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434+050</w:t>
            </w:r>
          </w:p>
          <w:p w14:paraId="17D86130" w14:textId="77777777" w:rsidR="00B211D2" w:rsidRDefault="00B211D2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435+600</w:t>
            </w: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3151DA4" w14:textId="77777777" w:rsidR="00B211D2" w:rsidRPr="00600D25" w:rsidRDefault="00B211D2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50</w:t>
            </w: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C1F070D" w14:textId="77777777" w:rsidR="00B211D2" w:rsidRDefault="00B211D2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Semnalizată ca limitare de viteză.</w:t>
            </w:r>
          </w:p>
          <w:p w14:paraId="0D5E5BD6" w14:textId="77777777" w:rsidR="00B211D2" w:rsidRDefault="00B211D2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Fără inductori.</w:t>
            </w:r>
          </w:p>
          <w:p w14:paraId="77F5D99C" w14:textId="77777777" w:rsidR="00B211D2" w:rsidRDefault="00B211D2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 xml:space="preserve">Protecție muncitori și terasament - lucrări în </w:t>
            </w:r>
          </w:p>
          <w:p w14:paraId="2DAA30B5" w14:textId="77777777" w:rsidR="00B211D2" w:rsidRPr="00D344C9" w:rsidRDefault="00B211D2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firul I.</w:t>
            </w:r>
          </w:p>
        </w:tc>
      </w:tr>
      <w:tr w:rsidR="00B211D2" w14:paraId="2931C2B6" w14:textId="77777777" w:rsidTr="00E4222D">
        <w:trPr>
          <w:cantSplit/>
          <w:trHeight w:val="147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36A6F09" w14:textId="77777777" w:rsidR="00B211D2" w:rsidRDefault="00B211D2" w:rsidP="00B211D2">
            <w:pPr>
              <w:numPr>
                <w:ilvl w:val="0"/>
                <w:numId w:val="1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5327EEB" w14:textId="77777777" w:rsidR="00B211D2" w:rsidRDefault="00B211D2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D3BBE42" w14:textId="77777777" w:rsidR="00B211D2" w:rsidRDefault="00B211D2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7FECF5C" w14:textId="77777777" w:rsidR="00B211D2" w:rsidRDefault="00B211D2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Călăraşi Turda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565A6AE" w14:textId="77777777" w:rsidR="00B211D2" w:rsidRDefault="00B211D2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peste sch. 18</w:t>
            </w: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7B84C22" w14:textId="77777777" w:rsidR="00B211D2" w:rsidRPr="00600D25" w:rsidRDefault="00B211D2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44D95E9" w14:textId="77777777" w:rsidR="00B211D2" w:rsidRDefault="00B211D2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F7CD228" w14:textId="77777777" w:rsidR="00B211D2" w:rsidRPr="00600D25" w:rsidRDefault="00B211D2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296F916" w14:textId="77777777" w:rsidR="00B211D2" w:rsidRDefault="00B211D2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Afectează intrări - ieşiri</w:t>
            </w:r>
          </w:p>
          <w:p w14:paraId="44DE8F71" w14:textId="77777777" w:rsidR="00B211D2" w:rsidRPr="00D344C9" w:rsidRDefault="00B211D2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 xml:space="preserve"> la linia 2 Cap Y. </w:t>
            </w:r>
          </w:p>
        </w:tc>
      </w:tr>
      <w:tr w:rsidR="00B211D2" w14:paraId="7CC21878" w14:textId="77777777" w:rsidTr="00E4222D">
        <w:trPr>
          <w:cantSplit/>
          <w:trHeight w:val="147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5077FBA" w14:textId="77777777" w:rsidR="00B211D2" w:rsidRDefault="00B211D2" w:rsidP="00B211D2">
            <w:pPr>
              <w:numPr>
                <w:ilvl w:val="0"/>
                <w:numId w:val="1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BBC0AF1" w14:textId="77777777" w:rsidR="00B211D2" w:rsidRDefault="00B211D2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7FC8981" w14:textId="77777777" w:rsidR="00B211D2" w:rsidRDefault="00B211D2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E33FE6A" w14:textId="77777777" w:rsidR="00B211D2" w:rsidRDefault="00B211D2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Călăraşi Turda – </w:t>
            </w:r>
          </w:p>
          <w:p w14:paraId="5BB41F91" w14:textId="77777777" w:rsidR="00B211D2" w:rsidRDefault="00B211D2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Câmpia Turzii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82BEFA5" w14:textId="77777777" w:rsidR="00B211D2" w:rsidRDefault="00B211D2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8954AFC" w14:textId="77777777" w:rsidR="00B211D2" w:rsidRDefault="00B211D2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26A684F" w14:textId="77777777" w:rsidR="00B211D2" w:rsidRDefault="00B211D2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448+500</w:t>
            </w:r>
          </w:p>
          <w:p w14:paraId="57307278" w14:textId="77777777" w:rsidR="00B211D2" w:rsidRDefault="00B211D2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450+050</w:t>
            </w: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8A44247" w14:textId="77777777" w:rsidR="00B211D2" w:rsidRPr="00600D25" w:rsidRDefault="00B211D2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70 /50</w:t>
            </w: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08F9215" w14:textId="77777777" w:rsidR="00B211D2" w:rsidRDefault="00B211D2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 w:rsidRPr="004D5DBD">
              <w:rPr>
                <w:b/>
                <w:bCs/>
                <w:i/>
                <w:iCs/>
                <w:sz w:val="20"/>
                <w:szCs w:val="20"/>
                <w:lang w:val="ro-RO"/>
              </w:rPr>
              <w:t>50 km/h -  Protectie muncitori intre orele</w:t>
            </w:r>
          </w:p>
          <w:p w14:paraId="2EE405DF" w14:textId="77777777" w:rsidR="00B211D2" w:rsidRDefault="00B211D2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 w:rsidRPr="004D5DBD">
              <w:rPr>
                <w:b/>
                <w:bCs/>
                <w:i/>
                <w:iCs/>
                <w:sz w:val="20"/>
                <w:szCs w:val="20"/>
                <w:lang w:val="ro-RO"/>
              </w:rPr>
              <w:t>7.00-19.00</w:t>
            </w:r>
          </w:p>
        </w:tc>
      </w:tr>
      <w:tr w:rsidR="00B211D2" w14:paraId="391F2B98" w14:textId="77777777" w:rsidTr="00E4222D">
        <w:trPr>
          <w:cantSplit/>
          <w:trHeight w:val="942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D31B957" w14:textId="77777777" w:rsidR="00B211D2" w:rsidRDefault="00B211D2" w:rsidP="00B211D2">
            <w:pPr>
              <w:numPr>
                <w:ilvl w:val="0"/>
                <w:numId w:val="1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7A02149" w14:textId="77777777" w:rsidR="00B211D2" w:rsidRDefault="00B211D2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529CFD4" w14:textId="77777777" w:rsidR="00B211D2" w:rsidRPr="00600D25" w:rsidRDefault="00B211D2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016B77C" w14:textId="77777777" w:rsidR="00B211D2" w:rsidRDefault="00B211D2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Câmpia Turzii</w:t>
            </w:r>
          </w:p>
          <w:p w14:paraId="0289BDC2" w14:textId="77777777" w:rsidR="00B211D2" w:rsidRDefault="00B211D2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X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941674F" w14:textId="77777777" w:rsidR="00B211D2" w:rsidRDefault="00B211D2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peste sch. </w:t>
            </w:r>
          </w:p>
          <w:p w14:paraId="5D253328" w14:textId="77777777" w:rsidR="00B211D2" w:rsidRDefault="00B211D2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nr.  29</w:t>
            </w: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7287E16" w14:textId="77777777" w:rsidR="00B211D2" w:rsidRPr="00600D25" w:rsidRDefault="00B211D2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600D25"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77A1C28" w14:textId="77777777" w:rsidR="00B211D2" w:rsidRDefault="00B211D2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29728A2" w14:textId="77777777" w:rsidR="00B211D2" w:rsidRPr="00600D25" w:rsidRDefault="00B211D2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BFEC398" w14:textId="77777777" w:rsidR="00B211D2" w:rsidRDefault="00B211D2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 w:rsidRPr="00D344C9">
              <w:rPr>
                <w:b/>
                <w:bCs/>
                <w:i/>
                <w:iCs/>
                <w:sz w:val="20"/>
                <w:szCs w:val="20"/>
                <w:lang w:val="ro-RO"/>
              </w:rPr>
              <w:t xml:space="preserve">Afectează intrări - ieşiri spre </w:t>
            </w: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 xml:space="preserve">Grupa de linii </w:t>
            </w:r>
          </w:p>
          <w:p w14:paraId="47A2518B" w14:textId="77777777" w:rsidR="00B211D2" w:rsidRPr="00D344C9" w:rsidRDefault="00B211D2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 xml:space="preserve">st. </w:t>
            </w:r>
            <w:r w:rsidRPr="00D344C9">
              <w:rPr>
                <w:b/>
                <w:bCs/>
                <w:i/>
                <w:iCs/>
                <w:sz w:val="20"/>
                <w:szCs w:val="20"/>
                <w:lang w:val="ro-RO"/>
              </w:rPr>
              <w:t xml:space="preserve">Turda. </w:t>
            </w:r>
          </w:p>
        </w:tc>
      </w:tr>
      <w:tr w:rsidR="00B211D2" w14:paraId="74A4E476" w14:textId="77777777" w:rsidTr="00E4222D">
        <w:trPr>
          <w:cantSplit/>
          <w:trHeight w:val="942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BD847D9" w14:textId="77777777" w:rsidR="00B211D2" w:rsidRDefault="00B211D2" w:rsidP="00B211D2">
            <w:pPr>
              <w:numPr>
                <w:ilvl w:val="0"/>
                <w:numId w:val="1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34943AC" w14:textId="77777777" w:rsidR="00B211D2" w:rsidRDefault="00B211D2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CB5F06F" w14:textId="77777777" w:rsidR="00B211D2" w:rsidRPr="00600D25" w:rsidRDefault="00B211D2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AD588BA" w14:textId="77777777" w:rsidR="00B211D2" w:rsidRDefault="00B211D2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Câmpia Turzii</w:t>
            </w:r>
          </w:p>
          <w:p w14:paraId="3CEAF61A" w14:textId="77777777" w:rsidR="00B211D2" w:rsidRDefault="00B211D2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X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CF01592" w14:textId="77777777" w:rsidR="00B211D2" w:rsidRDefault="00B211D2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peste sch. 31</w:t>
            </w: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1783883" w14:textId="77777777" w:rsidR="00B211D2" w:rsidRPr="00600D25" w:rsidRDefault="00B211D2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5</w:t>
            </w: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C1CD574" w14:textId="77777777" w:rsidR="00B211D2" w:rsidRDefault="00B211D2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9359124" w14:textId="77777777" w:rsidR="00B211D2" w:rsidRPr="00600D25" w:rsidRDefault="00B211D2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70DEF4A" w14:textId="77777777" w:rsidR="00B211D2" w:rsidRDefault="00B211D2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 w:rsidRPr="00D344C9">
              <w:rPr>
                <w:b/>
                <w:bCs/>
                <w:i/>
                <w:iCs/>
                <w:sz w:val="20"/>
                <w:szCs w:val="20"/>
                <w:lang w:val="ro-RO"/>
              </w:rPr>
              <w:t xml:space="preserve">Afectează intrări - ieşiri spre </w:t>
            </w: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 xml:space="preserve">Grupa de linii </w:t>
            </w:r>
          </w:p>
          <w:p w14:paraId="4CA1C239" w14:textId="77777777" w:rsidR="00B211D2" w:rsidRPr="00D344C9" w:rsidRDefault="00B211D2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 xml:space="preserve">st. </w:t>
            </w:r>
            <w:r w:rsidRPr="00D344C9">
              <w:rPr>
                <w:b/>
                <w:bCs/>
                <w:i/>
                <w:iCs/>
                <w:sz w:val="20"/>
                <w:szCs w:val="20"/>
                <w:lang w:val="ro-RO"/>
              </w:rPr>
              <w:t>Turda.</w:t>
            </w:r>
          </w:p>
        </w:tc>
      </w:tr>
      <w:tr w:rsidR="00B211D2" w14:paraId="2A618387" w14:textId="77777777" w:rsidTr="00E4222D">
        <w:trPr>
          <w:cantSplit/>
          <w:trHeight w:val="568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4DD8850" w14:textId="77777777" w:rsidR="00B211D2" w:rsidRDefault="00B211D2" w:rsidP="00B211D2">
            <w:pPr>
              <w:numPr>
                <w:ilvl w:val="0"/>
                <w:numId w:val="1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1C3523B" w14:textId="77777777" w:rsidR="00B211D2" w:rsidRDefault="00B211D2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D36944C" w14:textId="77777777" w:rsidR="00B211D2" w:rsidRPr="00600D25" w:rsidRDefault="00B211D2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1E412FB" w14:textId="77777777" w:rsidR="00B211D2" w:rsidRDefault="00B211D2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Câmpia Turzii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5B90C44" w14:textId="77777777" w:rsidR="00B211D2" w:rsidRDefault="00B211D2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peste T.D.J. 37 / 41</w:t>
            </w: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7184174" w14:textId="77777777" w:rsidR="00B211D2" w:rsidRPr="00600D25" w:rsidRDefault="00B211D2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893D42F" w14:textId="77777777" w:rsidR="00B211D2" w:rsidRDefault="00B211D2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A3FEF23" w14:textId="77777777" w:rsidR="00B211D2" w:rsidRPr="00600D25" w:rsidRDefault="00B211D2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1C5BFF2" w14:textId="77777777" w:rsidR="00B211D2" w:rsidRPr="00D344C9" w:rsidRDefault="00B211D2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Afectează intrări - ieşiri la liniile 5 - 9.</w:t>
            </w:r>
          </w:p>
        </w:tc>
      </w:tr>
      <w:tr w:rsidR="00B211D2" w14:paraId="20E58207" w14:textId="77777777" w:rsidTr="00E4222D">
        <w:trPr>
          <w:cantSplit/>
          <w:trHeight w:val="568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9FF98FF" w14:textId="77777777" w:rsidR="00B211D2" w:rsidRDefault="00B211D2" w:rsidP="00B211D2">
            <w:pPr>
              <w:numPr>
                <w:ilvl w:val="0"/>
                <w:numId w:val="1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D9D6F5D" w14:textId="77777777" w:rsidR="00B211D2" w:rsidRDefault="00B211D2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BC61F05" w14:textId="77777777" w:rsidR="00B211D2" w:rsidRPr="00600D25" w:rsidRDefault="00B211D2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AA0F3A8" w14:textId="77777777" w:rsidR="00B211D2" w:rsidRDefault="00B211D2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Câmpia Turzii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BB06327" w14:textId="77777777" w:rsidR="00B211D2" w:rsidRDefault="00B211D2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peste TDJ</w:t>
            </w:r>
          </w:p>
          <w:p w14:paraId="08D89109" w14:textId="77777777" w:rsidR="00B211D2" w:rsidRDefault="00B211D2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27 / 33</w:t>
            </w:r>
          </w:p>
          <w:p w14:paraId="7740ACC8" w14:textId="77777777" w:rsidR="00B211D2" w:rsidRDefault="00B211D2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și</w:t>
            </w:r>
          </w:p>
          <w:p w14:paraId="07315C70" w14:textId="77777777" w:rsidR="00B211D2" w:rsidRDefault="00B211D2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TDJ</w:t>
            </w:r>
          </w:p>
          <w:p w14:paraId="0BB3D7D5" w14:textId="77777777" w:rsidR="00B211D2" w:rsidRDefault="00B211D2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47 / 49</w:t>
            </w: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D6BC120" w14:textId="77777777" w:rsidR="00B211D2" w:rsidRDefault="00B211D2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9DCABAF" w14:textId="77777777" w:rsidR="00B211D2" w:rsidRDefault="00B211D2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1B34838" w14:textId="77777777" w:rsidR="00B211D2" w:rsidRPr="00600D25" w:rsidRDefault="00B211D2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5E658B1" w14:textId="77777777" w:rsidR="00B211D2" w:rsidRDefault="00B211D2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Nesemnalizată pe teren.</w:t>
            </w:r>
          </w:p>
        </w:tc>
      </w:tr>
      <w:tr w:rsidR="00B211D2" w14:paraId="1AF7E831" w14:textId="77777777" w:rsidTr="00E4222D">
        <w:trPr>
          <w:cantSplit/>
          <w:trHeight w:val="744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FBA069C" w14:textId="77777777" w:rsidR="00B211D2" w:rsidRDefault="00B211D2" w:rsidP="00B211D2">
            <w:pPr>
              <w:numPr>
                <w:ilvl w:val="0"/>
                <w:numId w:val="1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E9C4DC3" w14:textId="77777777" w:rsidR="00B211D2" w:rsidRDefault="00B211D2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D60096F" w14:textId="77777777" w:rsidR="00B211D2" w:rsidRPr="00600D25" w:rsidRDefault="00B211D2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856A7C3" w14:textId="77777777" w:rsidR="00B211D2" w:rsidRDefault="00B211D2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Câmpia Turzii</w:t>
            </w:r>
          </w:p>
          <w:p w14:paraId="6F6EC5C5" w14:textId="77777777" w:rsidR="00B211D2" w:rsidRDefault="00B211D2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X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7A5FFEB" w14:textId="77777777" w:rsidR="00B211D2" w:rsidRDefault="00B211D2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peste sch.</w:t>
            </w:r>
          </w:p>
          <w:p w14:paraId="06579CD6" w14:textId="77777777" w:rsidR="00B211D2" w:rsidRDefault="00B211D2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43 și 53</w:t>
            </w: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A2875A3" w14:textId="77777777" w:rsidR="00B211D2" w:rsidRDefault="00B211D2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D35DB63" w14:textId="77777777" w:rsidR="00B211D2" w:rsidRDefault="00B211D2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62E3165" w14:textId="77777777" w:rsidR="00B211D2" w:rsidRPr="00600D25" w:rsidRDefault="00B211D2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529ADA8" w14:textId="77777777" w:rsidR="00B211D2" w:rsidRPr="00D344C9" w:rsidRDefault="00B211D2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Afectează intrări - ieşiri la liniile 7 - 10.</w:t>
            </w:r>
          </w:p>
        </w:tc>
      </w:tr>
      <w:tr w:rsidR="00B211D2" w14:paraId="7502B319" w14:textId="77777777" w:rsidTr="00E4222D">
        <w:trPr>
          <w:cantSplit/>
          <w:trHeight w:val="744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3935154" w14:textId="77777777" w:rsidR="00B211D2" w:rsidRDefault="00B211D2" w:rsidP="00B211D2">
            <w:pPr>
              <w:numPr>
                <w:ilvl w:val="0"/>
                <w:numId w:val="1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5A3DFD4" w14:textId="77777777" w:rsidR="00B211D2" w:rsidRDefault="00B211D2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ACE9976" w14:textId="77777777" w:rsidR="00B211D2" w:rsidRDefault="00B211D2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2E22EB8" w14:textId="77777777" w:rsidR="00B211D2" w:rsidRDefault="00B211D2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Câmpia Turzii</w:t>
            </w:r>
          </w:p>
          <w:p w14:paraId="0A26FD39" w14:textId="77777777" w:rsidR="00B211D2" w:rsidRDefault="00B211D2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liniile 6 și 7 </w:t>
            </w:r>
          </w:p>
          <w:p w14:paraId="14CD25E9" w14:textId="77777777" w:rsidR="00B211D2" w:rsidRDefault="00B211D2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primiri - expedieri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D3429F2" w14:textId="77777777" w:rsidR="00B211D2" w:rsidRDefault="00B211D2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 linia</w:t>
            </w: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539FBA2" w14:textId="77777777" w:rsidR="00B211D2" w:rsidRDefault="00B211D2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C776412" w14:textId="77777777" w:rsidR="00B211D2" w:rsidRDefault="00B211D2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B46E7E0" w14:textId="77777777" w:rsidR="00B211D2" w:rsidRDefault="00B211D2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A3A2DFB" w14:textId="77777777" w:rsidR="00B211D2" w:rsidRDefault="00B211D2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</w:p>
        </w:tc>
      </w:tr>
      <w:tr w:rsidR="00B211D2" w14:paraId="579C9924" w14:textId="77777777" w:rsidTr="00E4222D">
        <w:trPr>
          <w:cantSplit/>
          <w:trHeight w:val="744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39DB9C6" w14:textId="77777777" w:rsidR="00B211D2" w:rsidRDefault="00B211D2" w:rsidP="00B211D2">
            <w:pPr>
              <w:numPr>
                <w:ilvl w:val="0"/>
                <w:numId w:val="1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4ECA5CA" w14:textId="77777777" w:rsidR="00B211D2" w:rsidRDefault="00B211D2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5A10D74" w14:textId="77777777" w:rsidR="00B211D2" w:rsidRDefault="00B211D2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E8DD12A" w14:textId="77777777" w:rsidR="00B211D2" w:rsidRDefault="00B211D2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Câmpia Turzii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19E10AD" w14:textId="77777777" w:rsidR="00B211D2" w:rsidRDefault="00B211D2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diag. 12-18</w:t>
            </w: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7F27D36" w14:textId="77777777" w:rsidR="00B211D2" w:rsidRDefault="00B211D2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CBA5B95" w14:textId="77777777" w:rsidR="00B211D2" w:rsidRDefault="00B211D2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45835BD" w14:textId="77777777" w:rsidR="00B211D2" w:rsidRDefault="00B211D2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712643F" w14:textId="77777777" w:rsidR="00B211D2" w:rsidRDefault="00B211D2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Nesemnalizată pe teren.</w:t>
            </w:r>
          </w:p>
        </w:tc>
      </w:tr>
      <w:tr w:rsidR="00B211D2" w14:paraId="31EC3FBF" w14:textId="77777777" w:rsidTr="00E4222D">
        <w:trPr>
          <w:cantSplit/>
          <w:trHeight w:val="582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DABF0EA" w14:textId="77777777" w:rsidR="00B211D2" w:rsidRDefault="00B211D2" w:rsidP="00B211D2">
            <w:pPr>
              <w:numPr>
                <w:ilvl w:val="0"/>
                <w:numId w:val="1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8461DFF" w14:textId="77777777" w:rsidR="00B211D2" w:rsidRDefault="00B211D2" w:rsidP="009035DB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4F98312" w14:textId="77777777" w:rsidR="00B211D2" w:rsidRDefault="00B211D2" w:rsidP="009035DB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32635AA" w14:textId="77777777" w:rsidR="00B211D2" w:rsidRDefault="00B211D2" w:rsidP="009035DB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St. Câmpia Turzii – </w:t>
            </w:r>
          </w:p>
          <w:p w14:paraId="0BE5726F" w14:textId="77777777" w:rsidR="00B211D2" w:rsidRDefault="00B211D2" w:rsidP="009035DB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Ax. Hm Valea Florilor (cuprinde linia III </w:t>
            </w:r>
          </w:p>
          <w:p w14:paraId="7C63BE39" w14:textId="77777777" w:rsidR="00B211D2" w:rsidRDefault="00B211D2" w:rsidP="009035DB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Câmpia Turzii  și linia II Hm Valea Florilor)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9858FDD" w14:textId="77777777" w:rsidR="00B211D2" w:rsidRDefault="00B211D2" w:rsidP="009035DB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3ECCE34" w14:textId="77777777" w:rsidR="00B211D2" w:rsidRDefault="00B211D2" w:rsidP="009035DB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EAF6E38" w14:textId="77777777" w:rsidR="00B211D2" w:rsidRDefault="00B211D2" w:rsidP="009035DB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450+050</w:t>
            </w:r>
          </w:p>
          <w:p w14:paraId="4B241F34" w14:textId="77777777" w:rsidR="00B211D2" w:rsidRDefault="00B211D2" w:rsidP="009035DB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465+185</w:t>
            </w: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3CDE4F5" w14:textId="77777777" w:rsidR="00B211D2" w:rsidRDefault="00B211D2" w:rsidP="009035DB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50</w:t>
            </w: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CD56764" w14:textId="77777777" w:rsidR="00B211D2" w:rsidRDefault="00B211D2" w:rsidP="009035DB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Nesemnalizată pe teren.</w:t>
            </w:r>
          </w:p>
        </w:tc>
      </w:tr>
      <w:tr w:rsidR="00B211D2" w14:paraId="1965F57B" w14:textId="77777777" w:rsidTr="00E4222D">
        <w:trPr>
          <w:cantSplit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F5642C0" w14:textId="77777777" w:rsidR="00B211D2" w:rsidRDefault="00B211D2" w:rsidP="00B211D2">
            <w:pPr>
              <w:numPr>
                <w:ilvl w:val="0"/>
                <w:numId w:val="1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B4B9AB7" w14:textId="77777777" w:rsidR="00B211D2" w:rsidRDefault="00B211D2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E7B2596" w14:textId="77777777" w:rsidR="00B211D2" w:rsidRPr="00600D25" w:rsidRDefault="00B211D2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55DD3CB" w14:textId="77777777" w:rsidR="00B211D2" w:rsidRDefault="00B211D2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Valea Florilor</w:t>
            </w:r>
          </w:p>
          <w:p w14:paraId="6B92E697" w14:textId="77777777" w:rsidR="00B211D2" w:rsidRDefault="00B211D2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 1 abătută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DA51282" w14:textId="77777777" w:rsidR="00B211D2" w:rsidRDefault="00B211D2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 linia</w:t>
            </w: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0C3F58B" w14:textId="77777777" w:rsidR="00B211D2" w:rsidRPr="00600D25" w:rsidRDefault="00B211D2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8AFBA20" w14:textId="77777777" w:rsidR="00B211D2" w:rsidRDefault="00B211D2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884354A" w14:textId="77777777" w:rsidR="00B211D2" w:rsidRDefault="00B211D2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2FD45A8" w14:textId="77777777" w:rsidR="00B211D2" w:rsidRPr="00D344C9" w:rsidRDefault="00B211D2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</w:p>
        </w:tc>
      </w:tr>
      <w:tr w:rsidR="00B211D2" w14:paraId="66E9BB33" w14:textId="77777777" w:rsidTr="00E4222D">
        <w:trPr>
          <w:cantSplit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787330B" w14:textId="77777777" w:rsidR="00B211D2" w:rsidRDefault="00B211D2" w:rsidP="00B211D2">
            <w:pPr>
              <w:numPr>
                <w:ilvl w:val="0"/>
                <w:numId w:val="1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8BE1227" w14:textId="77777777" w:rsidR="00B211D2" w:rsidRDefault="00B211D2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ECB1E09" w14:textId="77777777" w:rsidR="00B211D2" w:rsidRPr="00600D25" w:rsidRDefault="00B211D2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14C1E21" w14:textId="77777777" w:rsidR="00B211D2" w:rsidRDefault="00B211D2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Cojocna</w:t>
            </w:r>
          </w:p>
          <w:p w14:paraId="402CB02E" w14:textId="77777777" w:rsidR="00B211D2" w:rsidRDefault="00B211D2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 2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D6FA689" w14:textId="77777777" w:rsidR="00B211D2" w:rsidRDefault="00B211D2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între </w:t>
            </w:r>
          </w:p>
          <w:p w14:paraId="0F5496BC" w14:textId="77777777" w:rsidR="00B211D2" w:rsidRDefault="00B211D2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vârf sch. 13</w:t>
            </w:r>
          </w:p>
          <w:p w14:paraId="3B277048" w14:textId="77777777" w:rsidR="00B211D2" w:rsidRDefault="00B211D2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și vârf sch. 16</w:t>
            </w: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30B46A8" w14:textId="77777777" w:rsidR="00B211D2" w:rsidRPr="00600D25" w:rsidRDefault="00B211D2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2A28655" w14:textId="77777777" w:rsidR="00B211D2" w:rsidRDefault="00B211D2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008228E" w14:textId="77777777" w:rsidR="00B211D2" w:rsidRDefault="00B211D2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322537D" w14:textId="77777777" w:rsidR="00B211D2" w:rsidRDefault="00B211D2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Nesemnalizată pe teren.</w:t>
            </w:r>
          </w:p>
        </w:tc>
      </w:tr>
      <w:tr w:rsidR="00B211D2" w14:paraId="4FA6C186" w14:textId="77777777" w:rsidTr="00E4222D">
        <w:trPr>
          <w:cantSplit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FBF845F" w14:textId="77777777" w:rsidR="00B211D2" w:rsidRDefault="00B211D2" w:rsidP="00B211D2">
            <w:pPr>
              <w:numPr>
                <w:ilvl w:val="0"/>
                <w:numId w:val="1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145F91E" w14:textId="77777777" w:rsidR="00B211D2" w:rsidRDefault="00B211D2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472CE1C" w14:textId="77777777" w:rsidR="00B211D2" w:rsidRPr="00600D25" w:rsidRDefault="00B211D2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359FCAF" w14:textId="77777777" w:rsidR="00B211D2" w:rsidRDefault="00B211D2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Hm </w:t>
            </w:r>
            <w:r w:rsidRPr="003C5F64">
              <w:rPr>
                <w:b/>
                <w:bCs/>
                <w:sz w:val="20"/>
                <w:lang w:val="ro-RO"/>
              </w:rPr>
              <w:t>Cojocna</w:t>
            </w:r>
            <w:r>
              <w:rPr>
                <w:b/>
                <w:bCs/>
                <w:sz w:val="20"/>
                <w:lang w:val="ro-RO"/>
              </w:rPr>
              <w:br/>
              <w:t>linia 5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E3FB0B9" w14:textId="77777777" w:rsidR="00B211D2" w:rsidRDefault="00B211D2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 linia</w:t>
            </w: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C6B794F" w14:textId="77777777" w:rsidR="00B211D2" w:rsidRDefault="00B211D2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21985D8" w14:textId="77777777" w:rsidR="00B211D2" w:rsidRDefault="00B211D2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8308783" w14:textId="77777777" w:rsidR="00B211D2" w:rsidRDefault="00B211D2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8CB707A" w14:textId="77777777" w:rsidR="00B211D2" w:rsidRDefault="00B211D2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Nesemnalizată pe teren.</w:t>
            </w:r>
          </w:p>
        </w:tc>
      </w:tr>
      <w:tr w:rsidR="00B211D2" w14:paraId="6FFC74DA" w14:textId="77777777" w:rsidTr="00E4222D">
        <w:trPr>
          <w:cantSplit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B5B1D47" w14:textId="77777777" w:rsidR="00B211D2" w:rsidRDefault="00B211D2" w:rsidP="00B211D2">
            <w:pPr>
              <w:numPr>
                <w:ilvl w:val="0"/>
                <w:numId w:val="1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17F0058" w14:textId="77777777" w:rsidR="00B211D2" w:rsidRDefault="00B211D2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03CD164" w14:textId="77777777" w:rsidR="00B211D2" w:rsidRPr="00600D25" w:rsidRDefault="00B211D2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8399D41" w14:textId="77777777" w:rsidR="00B211D2" w:rsidRDefault="00B211D2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Hm. Apahida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552A73C" w14:textId="77777777" w:rsidR="00B211D2" w:rsidRDefault="00B211D2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peste diag</w:t>
            </w:r>
            <w:r>
              <w:rPr>
                <w:b/>
                <w:bCs/>
                <w:sz w:val="20"/>
                <w:lang w:val="ro-RO"/>
              </w:rPr>
              <w:br/>
              <w:t>25-29 A și TDJ 29/29A</w:t>
            </w: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EE663FE" w14:textId="77777777" w:rsidR="00B211D2" w:rsidRDefault="00B211D2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796CDC9" w14:textId="77777777" w:rsidR="00B211D2" w:rsidRDefault="00B211D2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F614893" w14:textId="77777777" w:rsidR="00B211D2" w:rsidRDefault="00B211D2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229FDDB" w14:textId="77777777" w:rsidR="00B211D2" w:rsidRDefault="00B211D2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Afectează intrări - ieşiri la liniile 5-8</w:t>
            </w:r>
          </w:p>
        </w:tc>
      </w:tr>
      <w:tr w:rsidR="00B211D2" w14:paraId="3C021C2D" w14:textId="77777777" w:rsidTr="00E4222D">
        <w:trPr>
          <w:cantSplit/>
          <w:trHeight w:val="399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31BB52C" w14:textId="77777777" w:rsidR="00B211D2" w:rsidRDefault="00B211D2" w:rsidP="00B211D2">
            <w:pPr>
              <w:numPr>
                <w:ilvl w:val="0"/>
                <w:numId w:val="1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9023B11" w14:textId="77777777" w:rsidR="00B211D2" w:rsidRDefault="00B211D2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5A0CC1A" w14:textId="77777777" w:rsidR="00B211D2" w:rsidRPr="00600D25" w:rsidRDefault="00B211D2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4C2BB85" w14:textId="77777777" w:rsidR="00B211D2" w:rsidRDefault="00B211D2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Apahida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DA08807" w14:textId="77777777" w:rsidR="00B211D2" w:rsidRDefault="00B211D2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între călcâi</w:t>
            </w:r>
          </w:p>
          <w:p w14:paraId="528F3C8C" w14:textId="77777777" w:rsidR="00B211D2" w:rsidRDefault="00B211D2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TDJ </w:t>
            </w:r>
          </w:p>
          <w:p w14:paraId="5C12B60D" w14:textId="77777777" w:rsidR="00B211D2" w:rsidRDefault="00B211D2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24 / 26 și </w:t>
            </w:r>
          </w:p>
          <w:p w14:paraId="54DEFFD7" w14:textId="77777777" w:rsidR="00B211D2" w:rsidRDefault="00B211D2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km 489+700</w:t>
            </w: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A09C342" w14:textId="77777777" w:rsidR="00B211D2" w:rsidRPr="00600D25" w:rsidRDefault="00B211D2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5</w:t>
            </w: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39480E3" w14:textId="77777777" w:rsidR="00B211D2" w:rsidRDefault="00B211D2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32149FF" w14:textId="77777777" w:rsidR="00B211D2" w:rsidRPr="00600D25" w:rsidRDefault="00B211D2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F20AB0F" w14:textId="77777777" w:rsidR="00B211D2" w:rsidRDefault="00B211D2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 xml:space="preserve">Afectează circulația la </w:t>
            </w:r>
          </w:p>
          <w:p w14:paraId="734F15BE" w14:textId="77777777" w:rsidR="00B211D2" w:rsidRPr="00D344C9" w:rsidRDefault="00B211D2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linia 1.</w:t>
            </w:r>
          </w:p>
        </w:tc>
      </w:tr>
      <w:tr w:rsidR="00B211D2" w14:paraId="6E1FE553" w14:textId="77777777" w:rsidTr="00E4222D">
        <w:trPr>
          <w:cantSplit/>
          <w:trHeight w:val="269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7FFB175" w14:textId="77777777" w:rsidR="00B211D2" w:rsidRDefault="00B211D2" w:rsidP="00B211D2">
            <w:pPr>
              <w:numPr>
                <w:ilvl w:val="0"/>
                <w:numId w:val="1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7479770" w14:textId="77777777" w:rsidR="00B211D2" w:rsidRDefault="00B211D2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0899DE5" w14:textId="77777777" w:rsidR="00B211D2" w:rsidRPr="00600D25" w:rsidRDefault="00B211D2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A7B3DD8" w14:textId="77777777" w:rsidR="00B211D2" w:rsidRDefault="00B211D2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Apahida -</w:t>
            </w:r>
          </w:p>
          <w:p w14:paraId="650077A2" w14:textId="77777777" w:rsidR="00B211D2" w:rsidRDefault="00B211D2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Cluj Napoca Est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DFA7EE8" w14:textId="77777777" w:rsidR="00B211D2" w:rsidRDefault="00B211D2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DE36A30" w14:textId="77777777" w:rsidR="00B211D2" w:rsidRPr="00600D25" w:rsidRDefault="00B211D2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86DA075" w14:textId="77777777" w:rsidR="00B211D2" w:rsidRDefault="00B211D2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490+600</w:t>
            </w:r>
          </w:p>
          <w:p w14:paraId="30B18D6F" w14:textId="77777777" w:rsidR="00B211D2" w:rsidRDefault="00B211D2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490+650</w:t>
            </w: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68BA881" w14:textId="77777777" w:rsidR="00B211D2" w:rsidRPr="00600D25" w:rsidRDefault="00B211D2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600D25">
              <w:rPr>
                <w:b/>
                <w:bCs/>
                <w:sz w:val="36"/>
                <w:szCs w:val="36"/>
                <w:lang w:val="ro-RO"/>
              </w:rPr>
              <w:t>50</w:t>
            </w: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6CC13C9" w14:textId="77777777" w:rsidR="00B211D2" w:rsidRPr="00D344C9" w:rsidRDefault="00B211D2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</w:p>
        </w:tc>
      </w:tr>
      <w:tr w:rsidR="00B211D2" w14:paraId="37B7FEC9" w14:textId="77777777" w:rsidTr="00E4222D">
        <w:trPr>
          <w:cantSplit/>
          <w:trHeight w:val="269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8ADA327" w14:textId="77777777" w:rsidR="00B211D2" w:rsidRDefault="00B211D2" w:rsidP="00B211D2">
            <w:pPr>
              <w:numPr>
                <w:ilvl w:val="0"/>
                <w:numId w:val="1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858EEB4" w14:textId="77777777" w:rsidR="00B211D2" w:rsidRDefault="00B211D2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495+307</w:t>
            </w:r>
          </w:p>
          <w:p w14:paraId="26CA3992" w14:textId="77777777" w:rsidR="00B211D2" w:rsidRDefault="00B211D2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501+929</w:t>
            </w: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70F6923" w14:textId="77777777" w:rsidR="00B211D2" w:rsidRPr="00600D25" w:rsidRDefault="00B211D2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70</w:t>
            </w: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541280C" w14:textId="77777777" w:rsidR="00B211D2" w:rsidRDefault="00B211D2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Ax St Cluj Napoca Est Ax St Cluj Napoca 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FAA4761" w14:textId="77777777" w:rsidR="00B211D2" w:rsidRDefault="00B211D2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28100C0" w14:textId="77777777" w:rsidR="00B211D2" w:rsidRPr="00600D25" w:rsidRDefault="00B211D2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A06752D" w14:textId="77777777" w:rsidR="00B211D2" w:rsidRDefault="00B211D2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4CA3EB9" w14:textId="77777777" w:rsidR="00B211D2" w:rsidRPr="00600D25" w:rsidRDefault="00B211D2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DD53751" w14:textId="77777777" w:rsidR="00B211D2" w:rsidRPr="00D344C9" w:rsidRDefault="00B211D2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Nesemnalizată pe teren.</w:t>
            </w:r>
          </w:p>
        </w:tc>
      </w:tr>
      <w:tr w:rsidR="00B211D2" w14:paraId="576B1684" w14:textId="77777777" w:rsidTr="00E4222D">
        <w:trPr>
          <w:cantSplit/>
          <w:trHeight w:val="269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8B62F20" w14:textId="77777777" w:rsidR="00B211D2" w:rsidRDefault="00B211D2" w:rsidP="00B211D2">
            <w:pPr>
              <w:numPr>
                <w:ilvl w:val="0"/>
                <w:numId w:val="1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03AAAC0" w14:textId="77777777" w:rsidR="00B211D2" w:rsidRDefault="00B211D2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5B57692" w14:textId="77777777" w:rsidR="00B211D2" w:rsidRPr="00600D25" w:rsidRDefault="00B211D2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D928B63" w14:textId="77777777" w:rsidR="00B211D2" w:rsidRDefault="00B211D2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Cluj Napoca Est - Cluj Napoca 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9FA58B1" w14:textId="77777777" w:rsidR="00B211D2" w:rsidRDefault="00B211D2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4293E5E" w14:textId="77777777" w:rsidR="00B211D2" w:rsidRPr="00600D25" w:rsidRDefault="00B211D2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D4A5B3D" w14:textId="77777777" w:rsidR="00B211D2" w:rsidRDefault="00B211D2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499+350</w:t>
            </w:r>
          </w:p>
          <w:p w14:paraId="689B0AC0" w14:textId="77777777" w:rsidR="00B211D2" w:rsidRDefault="00B211D2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501+121</w:t>
            </w: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EF84E8E" w14:textId="77777777" w:rsidR="00B211D2" w:rsidRPr="00600D25" w:rsidRDefault="00B211D2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70</w:t>
            </w: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6EA5928" w14:textId="77777777" w:rsidR="00B211D2" w:rsidRPr="00D344C9" w:rsidRDefault="00B211D2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Semnalizată ca limitare de viteză.</w:t>
            </w:r>
          </w:p>
        </w:tc>
      </w:tr>
      <w:tr w:rsidR="00B211D2" w14:paraId="0170900E" w14:textId="77777777" w:rsidTr="00E4222D">
        <w:trPr>
          <w:cantSplit/>
          <w:trHeight w:val="985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24BAEA1" w14:textId="77777777" w:rsidR="00B211D2" w:rsidRDefault="00B211D2" w:rsidP="00B211D2">
            <w:pPr>
              <w:numPr>
                <w:ilvl w:val="0"/>
                <w:numId w:val="1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C7726CF" w14:textId="77777777" w:rsidR="00B211D2" w:rsidRDefault="00B211D2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218C89D" w14:textId="77777777" w:rsidR="00B211D2" w:rsidRDefault="00B211D2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BD4FAC9" w14:textId="77777777" w:rsidR="00B211D2" w:rsidRDefault="00B211D2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Cluj Napoca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4A5E35C" w14:textId="77777777" w:rsidR="00B211D2" w:rsidRDefault="00B211D2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peste sch. </w:t>
            </w:r>
          </w:p>
          <w:p w14:paraId="5B102174" w14:textId="77777777" w:rsidR="00B211D2" w:rsidRDefault="00B211D2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R 40</w:t>
            </w: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4E04199" w14:textId="77777777" w:rsidR="00B211D2" w:rsidRDefault="00B211D2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A4157FB" w14:textId="77777777" w:rsidR="00B211D2" w:rsidRDefault="00B211D2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7D92A60" w14:textId="77777777" w:rsidR="00B211D2" w:rsidRDefault="00B211D2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13B77D3" w14:textId="77777777" w:rsidR="00B211D2" w:rsidRPr="00D344C9" w:rsidRDefault="00B211D2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Nesemnalizată pe teren.</w:t>
            </w:r>
          </w:p>
        </w:tc>
      </w:tr>
      <w:tr w:rsidR="00B211D2" w14:paraId="70E58099" w14:textId="77777777" w:rsidTr="00E4222D">
        <w:trPr>
          <w:cantSplit/>
          <w:trHeight w:val="985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653179E" w14:textId="77777777" w:rsidR="00B211D2" w:rsidRDefault="00B211D2" w:rsidP="00B211D2">
            <w:pPr>
              <w:numPr>
                <w:ilvl w:val="0"/>
                <w:numId w:val="1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CBDDA85" w14:textId="77777777" w:rsidR="00B211D2" w:rsidRDefault="00B211D2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A75089E" w14:textId="77777777" w:rsidR="00B211D2" w:rsidRDefault="00B211D2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6D8693E" w14:textId="77777777" w:rsidR="00B211D2" w:rsidRDefault="00B211D2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Cluj Napoca</w:t>
            </w:r>
          </w:p>
          <w:p w14:paraId="174A532E" w14:textId="77777777" w:rsidR="00B211D2" w:rsidRDefault="00B211D2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 12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965D585" w14:textId="77777777" w:rsidR="00B211D2" w:rsidRDefault="00B211D2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 linia</w:t>
            </w: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2BCFF91" w14:textId="77777777" w:rsidR="00B211D2" w:rsidRDefault="00B211D2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7A55CFA" w14:textId="77777777" w:rsidR="00B211D2" w:rsidRDefault="00B211D2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DECD409" w14:textId="77777777" w:rsidR="00B211D2" w:rsidRDefault="00B211D2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18F48B9" w14:textId="77777777" w:rsidR="00B211D2" w:rsidRDefault="00B211D2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Nesemnalizată pe teren.</w:t>
            </w:r>
          </w:p>
        </w:tc>
      </w:tr>
      <w:tr w:rsidR="00B211D2" w14:paraId="2E1FDF1B" w14:textId="77777777" w:rsidTr="00E4222D">
        <w:trPr>
          <w:cantSplit/>
          <w:trHeight w:val="548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F8371E8" w14:textId="77777777" w:rsidR="00B211D2" w:rsidRDefault="00B211D2" w:rsidP="00B211D2">
            <w:pPr>
              <w:numPr>
                <w:ilvl w:val="0"/>
                <w:numId w:val="1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0B5AE1E" w14:textId="77777777" w:rsidR="00B211D2" w:rsidRDefault="00B211D2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4E590C3" w14:textId="77777777" w:rsidR="00B211D2" w:rsidRPr="00600D25" w:rsidRDefault="00B211D2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5EF56D7" w14:textId="77777777" w:rsidR="00B211D2" w:rsidRDefault="00B211D2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Cluj Napoca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9E35351" w14:textId="77777777" w:rsidR="00B211D2" w:rsidRDefault="00B211D2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peste sch. 18, 28, 76, diag. </w:t>
            </w:r>
          </w:p>
          <w:p w14:paraId="110022C5" w14:textId="77777777" w:rsidR="00B211D2" w:rsidRDefault="00B211D2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18 - 28 și </w:t>
            </w:r>
          </w:p>
          <w:p w14:paraId="4D4298F6" w14:textId="77777777" w:rsidR="00B211D2" w:rsidRDefault="00B211D2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porți-unea </w:t>
            </w:r>
          </w:p>
          <w:p w14:paraId="0EF2F474" w14:textId="77777777" w:rsidR="00B211D2" w:rsidRDefault="00B211D2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de linie cuprin-să </w:t>
            </w:r>
          </w:p>
          <w:p w14:paraId="1998CCE0" w14:textId="77777777" w:rsidR="00B211D2" w:rsidRDefault="00B211D2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între sch. 18 și vârf sch. 200</w:t>
            </w: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5F872D6" w14:textId="77777777" w:rsidR="00B211D2" w:rsidRPr="00600D25" w:rsidRDefault="00B211D2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75A3DD3" w14:textId="77777777" w:rsidR="00B211D2" w:rsidRDefault="00B211D2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C02CFCC" w14:textId="77777777" w:rsidR="00B211D2" w:rsidRPr="00600D25" w:rsidRDefault="00B211D2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2EAA098" w14:textId="77777777" w:rsidR="00B211D2" w:rsidRPr="00D344C9" w:rsidRDefault="00B211D2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Nesemnalizată pe teren.</w:t>
            </w:r>
          </w:p>
        </w:tc>
      </w:tr>
      <w:tr w:rsidR="00B211D2" w14:paraId="214C82F7" w14:textId="77777777" w:rsidTr="00E4222D">
        <w:trPr>
          <w:cantSplit/>
          <w:trHeight w:val="548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7BEDA44" w14:textId="77777777" w:rsidR="00B211D2" w:rsidRDefault="00B211D2" w:rsidP="00B211D2">
            <w:pPr>
              <w:numPr>
                <w:ilvl w:val="0"/>
                <w:numId w:val="1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FC812CF" w14:textId="77777777" w:rsidR="00B211D2" w:rsidRDefault="00B211D2" w:rsidP="00A00A4F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9865A35" w14:textId="77777777" w:rsidR="00B211D2" w:rsidRPr="00600D25" w:rsidRDefault="00B211D2" w:rsidP="00A00A4F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23F4FEA" w14:textId="77777777" w:rsidR="00B211D2" w:rsidRDefault="00B211D2" w:rsidP="00A00A4F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St. Cluj Napoca, </w:t>
            </w:r>
          </w:p>
          <w:p w14:paraId="51E98160" w14:textId="77777777" w:rsidR="00B211D2" w:rsidRDefault="00B211D2" w:rsidP="00A00A4F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 31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61510A7" w14:textId="77777777" w:rsidR="00B211D2" w:rsidRDefault="00B211D2" w:rsidP="00A00A4F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porți-unea </w:t>
            </w:r>
          </w:p>
          <w:p w14:paraId="712C99CD" w14:textId="77777777" w:rsidR="00B211D2" w:rsidRDefault="00B211D2" w:rsidP="00A00A4F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 cuprin-să </w:t>
            </w:r>
          </w:p>
          <w:p w14:paraId="57154415" w14:textId="77777777" w:rsidR="00B211D2" w:rsidRDefault="00B211D2" w:rsidP="00A00A4F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între </w:t>
            </w:r>
          </w:p>
          <w:p w14:paraId="65E1C825" w14:textId="77777777" w:rsidR="00B211D2" w:rsidRDefault="00B211D2" w:rsidP="00A00A4F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TDJ</w:t>
            </w:r>
          </w:p>
          <w:p w14:paraId="21C83093" w14:textId="77777777" w:rsidR="00B211D2" w:rsidRDefault="00B211D2" w:rsidP="00A00A4F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32/34</w:t>
            </w:r>
          </w:p>
          <w:p w14:paraId="17FC37EB" w14:textId="77777777" w:rsidR="00B211D2" w:rsidRDefault="00B211D2" w:rsidP="00A00A4F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și </w:t>
            </w:r>
          </w:p>
          <w:p w14:paraId="41F9F4E8" w14:textId="77777777" w:rsidR="00B211D2" w:rsidRDefault="00B211D2" w:rsidP="00A00A4F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R28</w:t>
            </w: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D354D83" w14:textId="77777777" w:rsidR="00B211D2" w:rsidRDefault="00B211D2" w:rsidP="00A00A4F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5</w:t>
            </w: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0EB5D46" w14:textId="77777777" w:rsidR="00B211D2" w:rsidRDefault="00B211D2" w:rsidP="00A00A4F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0663999" w14:textId="77777777" w:rsidR="00B211D2" w:rsidRPr="00600D25" w:rsidRDefault="00B211D2" w:rsidP="00A00A4F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CBC5D1A" w14:textId="77777777" w:rsidR="00B211D2" w:rsidRDefault="00B211D2" w:rsidP="00A00A4F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</w:p>
        </w:tc>
      </w:tr>
      <w:tr w:rsidR="00B211D2" w14:paraId="4E246B7A" w14:textId="77777777" w:rsidTr="00E4222D">
        <w:trPr>
          <w:cantSplit/>
          <w:trHeight w:val="548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F491360" w14:textId="77777777" w:rsidR="00B211D2" w:rsidRDefault="00B211D2" w:rsidP="00B211D2">
            <w:pPr>
              <w:numPr>
                <w:ilvl w:val="0"/>
                <w:numId w:val="1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17914F5" w14:textId="77777777" w:rsidR="00B211D2" w:rsidRDefault="00B211D2" w:rsidP="00A00A4F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D25AEA2" w14:textId="77777777" w:rsidR="00B211D2" w:rsidRPr="00600D25" w:rsidRDefault="00B211D2" w:rsidP="00A00A4F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9A93619" w14:textId="77777777" w:rsidR="00B211D2" w:rsidRDefault="00B211D2" w:rsidP="00A00A4F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St. Aleşd </w:t>
            </w:r>
          </w:p>
          <w:p w14:paraId="7B8D39BA" w14:textId="77777777" w:rsidR="00B211D2" w:rsidRDefault="00B211D2" w:rsidP="00A00A4F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liniile 5, 6 și 7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3EC9897" w14:textId="77777777" w:rsidR="00B211D2" w:rsidRDefault="00B211D2" w:rsidP="00A00A4F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 linia</w:t>
            </w: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6A6DB28" w14:textId="77777777" w:rsidR="00B211D2" w:rsidRDefault="00B211D2" w:rsidP="00A00A4F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30</w:t>
            </w: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A326293" w14:textId="77777777" w:rsidR="00B211D2" w:rsidRDefault="00B211D2" w:rsidP="00A00A4F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9FC8176" w14:textId="77777777" w:rsidR="00B211D2" w:rsidRPr="00600D25" w:rsidRDefault="00B211D2" w:rsidP="00A00A4F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6FF6076" w14:textId="77777777" w:rsidR="00B211D2" w:rsidRDefault="00B211D2" w:rsidP="00A00A4F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</w:p>
        </w:tc>
      </w:tr>
      <w:tr w:rsidR="00B211D2" w14:paraId="6ACBAFCA" w14:textId="77777777" w:rsidTr="00E4222D">
        <w:trPr>
          <w:cantSplit/>
          <w:trHeight w:val="548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63C14A4" w14:textId="77777777" w:rsidR="00B211D2" w:rsidRDefault="00B211D2" w:rsidP="00B211D2">
            <w:pPr>
              <w:numPr>
                <w:ilvl w:val="0"/>
                <w:numId w:val="1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9F0B1F1" w14:textId="77777777" w:rsidR="00B211D2" w:rsidRDefault="00B211D2" w:rsidP="00A00A4F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1E746A4" w14:textId="77777777" w:rsidR="00B211D2" w:rsidRPr="00600D25" w:rsidRDefault="00B211D2" w:rsidP="00A00A4F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08DBE1E" w14:textId="77777777" w:rsidR="00B211D2" w:rsidRDefault="00B211D2" w:rsidP="00A00A4F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Aleşd Cap Y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8C37C1D" w14:textId="77777777" w:rsidR="00B211D2" w:rsidRDefault="00B211D2" w:rsidP="00A00A4F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peste </w:t>
            </w:r>
          </w:p>
          <w:p w14:paraId="4E7D17B6" w14:textId="77777777" w:rsidR="00B211D2" w:rsidRDefault="00B211D2" w:rsidP="00A00A4F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diag </w:t>
            </w:r>
          </w:p>
          <w:p w14:paraId="30037D48" w14:textId="77777777" w:rsidR="00B211D2" w:rsidRDefault="00B211D2" w:rsidP="00A00A4F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24 - 30</w:t>
            </w: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0E9F6AB" w14:textId="77777777" w:rsidR="00B211D2" w:rsidRDefault="00B211D2" w:rsidP="00A00A4F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20</w:t>
            </w: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AA8CAD8" w14:textId="77777777" w:rsidR="00B211D2" w:rsidRDefault="00B211D2" w:rsidP="00A00A4F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87AC0AC" w14:textId="77777777" w:rsidR="00B211D2" w:rsidRPr="00600D25" w:rsidRDefault="00B211D2" w:rsidP="00A00A4F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83E583B" w14:textId="77777777" w:rsidR="00B211D2" w:rsidRDefault="00B211D2" w:rsidP="00A00A4F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Afectează intrări - ieşiri la liinile 5 – 7 Cap Y.</w:t>
            </w:r>
          </w:p>
        </w:tc>
      </w:tr>
      <w:tr w:rsidR="00B211D2" w14:paraId="2000B456" w14:textId="77777777" w:rsidTr="00E4222D">
        <w:trPr>
          <w:cantSplit/>
          <w:trHeight w:val="596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323C8DA" w14:textId="77777777" w:rsidR="00B211D2" w:rsidRDefault="00B211D2" w:rsidP="00B211D2">
            <w:pPr>
              <w:numPr>
                <w:ilvl w:val="0"/>
                <w:numId w:val="1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EDD1F66" w14:textId="77777777" w:rsidR="00B211D2" w:rsidRDefault="00B211D2" w:rsidP="00A00A4F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622+468</w:t>
            </w:r>
          </w:p>
          <w:p w14:paraId="740A5B7A" w14:textId="77777777" w:rsidR="00B211D2" w:rsidRDefault="00B211D2" w:rsidP="00A00A4F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622+568</w:t>
            </w: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C6445D7" w14:textId="77777777" w:rsidR="00B211D2" w:rsidRPr="00600D25" w:rsidRDefault="00B211D2" w:rsidP="00A00A4F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DD81FF3" w14:textId="77777777" w:rsidR="00B211D2" w:rsidRDefault="00B211D2" w:rsidP="00A00A4F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Aleşd-</w:t>
            </w:r>
          </w:p>
          <w:p w14:paraId="274E74C3" w14:textId="77777777" w:rsidR="00B211D2" w:rsidRDefault="00B211D2" w:rsidP="00A00A4F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Tileagd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7E21B42" w14:textId="77777777" w:rsidR="00B211D2" w:rsidRDefault="00B211D2" w:rsidP="00A00A4F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83C7238" w14:textId="77777777" w:rsidR="00B211D2" w:rsidRDefault="00B211D2" w:rsidP="00A00A4F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1F68D83" w14:textId="77777777" w:rsidR="00B211D2" w:rsidRDefault="00B211D2" w:rsidP="00A00A4F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A9F92C9" w14:textId="77777777" w:rsidR="00B211D2" w:rsidRDefault="00B211D2" w:rsidP="00A00A4F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6CF0BB4" w14:textId="77777777" w:rsidR="00B211D2" w:rsidRDefault="00B211D2" w:rsidP="00A00A4F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</w:p>
        </w:tc>
      </w:tr>
      <w:tr w:rsidR="00B211D2" w14:paraId="5C1C24AC" w14:textId="77777777" w:rsidTr="00E4222D">
        <w:trPr>
          <w:cantSplit/>
          <w:trHeight w:val="596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61306B5" w14:textId="77777777" w:rsidR="00B211D2" w:rsidRDefault="00B211D2" w:rsidP="00B211D2">
            <w:pPr>
              <w:numPr>
                <w:ilvl w:val="0"/>
                <w:numId w:val="1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2F521D3" w14:textId="77777777" w:rsidR="00B211D2" w:rsidRDefault="00B211D2" w:rsidP="00A00A4F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11F6DDA" w14:textId="77777777" w:rsidR="00B211D2" w:rsidRDefault="00B211D2" w:rsidP="00A00A4F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DC601A3" w14:textId="77777777" w:rsidR="00B211D2" w:rsidRDefault="00B211D2" w:rsidP="00A00A4F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Tileagd linia 1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039A1F6" w14:textId="77777777" w:rsidR="00B211D2" w:rsidRDefault="00B211D2" w:rsidP="00A00A4F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 linia</w:t>
            </w: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E070DE1" w14:textId="77777777" w:rsidR="00B211D2" w:rsidRDefault="00B211D2" w:rsidP="00A00A4F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20</w:t>
            </w: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FAC5913" w14:textId="77777777" w:rsidR="00B211D2" w:rsidRDefault="00B211D2" w:rsidP="00A00A4F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1E21874" w14:textId="77777777" w:rsidR="00B211D2" w:rsidRDefault="00B211D2" w:rsidP="00A00A4F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9D0D8DA" w14:textId="77777777" w:rsidR="00B211D2" w:rsidRDefault="00B211D2" w:rsidP="00A00A4F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</w:p>
        </w:tc>
      </w:tr>
      <w:tr w:rsidR="00B211D2" w14:paraId="7376880A" w14:textId="77777777" w:rsidTr="00E4222D">
        <w:trPr>
          <w:cantSplit/>
          <w:trHeight w:val="596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EB7AF87" w14:textId="77777777" w:rsidR="00B211D2" w:rsidRDefault="00B211D2" w:rsidP="00B211D2">
            <w:pPr>
              <w:numPr>
                <w:ilvl w:val="0"/>
                <w:numId w:val="1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7D5AE1A" w14:textId="77777777" w:rsidR="00B211D2" w:rsidRDefault="00B211D2" w:rsidP="00603A07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633+700</w:t>
            </w:r>
          </w:p>
          <w:p w14:paraId="4B84F00A" w14:textId="77777777" w:rsidR="00B211D2" w:rsidRDefault="00B211D2" w:rsidP="00603A07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634+000</w:t>
            </w: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5F98C3F" w14:textId="77777777" w:rsidR="00B211D2" w:rsidRDefault="00B211D2" w:rsidP="00603A07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18613D9" w14:textId="77777777" w:rsidR="00B211D2" w:rsidRDefault="00B211D2" w:rsidP="00603A07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Tileagd -</w:t>
            </w:r>
          </w:p>
          <w:p w14:paraId="5FB41FD5" w14:textId="77777777" w:rsidR="00B211D2" w:rsidRDefault="00B211D2" w:rsidP="00603A07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Oșorhei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C360A78" w14:textId="77777777" w:rsidR="00B211D2" w:rsidRDefault="00B211D2" w:rsidP="00603A07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03C5A22" w14:textId="77777777" w:rsidR="00B211D2" w:rsidRDefault="00B211D2" w:rsidP="00603A07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65AC191" w14:textId="77777777" w:rsidR="00B211D2" w:rsidRDefault="00B211D2" w:rsidP="00603A07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2C08AC6" w14:textId="77777777" w:rsidR="00B211D2" w:rsidRDefault="00B211D2" w:rsidP="00603A07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F98C97D" w14:textId="77777777" w:rsidR="00B211D2" w:rsidRDefault="00B211D2" w:rsidP="00603A07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</w:p>
        </w:tc>
      </w:tr>
      <w:tr w:rsidR="00B211D2" w14:paraId="1FAA032E" w14:textId="77777777" w:rsidTr="00E4222D">
        <w:trPr>
          <w:cantSplit/>
          <w:trHeight w:val="596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54DDA5A" w14:textId="77777777" w:rsidR="00B211D2" w:rsidRDefault="00B211D2" w:rsidP="00B211D2">
            <w:pPr>
              <w:numPr>
                <w:ilvl w:val="0"/>
                <w:numId w:val="1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6BE65C5" w14:textId="77777777" w:rsidR="00B211D2" w:rsidRDefault="00B211D2" w:rsidP="00603A07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636+190</w:t>
            </w:r>
          </w:p>
          <w:p w14:paraId="4152FD73" w14:textId="77777777" w:rsidR="00B211D2" w:rsidRDefault="00B211D2" w:rsidP="00603A07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636+290</w:t>
            </w: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7D1F82D" w14:textId="77777777" w:rsidR="00B211D2" w:rsidRDefault="00B211D2" w:rsidP="00603A07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D2A9031" w14:textId="77777777" w:rsidR="00B211D2" w:rsidRDefault="00B211D2" w:rsidP="00603A07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Tileagd -</w:t>
            </w:r>
          </w:p>
          <w:p w14:paraId="24EA8A55" w14:textId="77777777" w:rsidR="00B211D2" w:rsidRDefault="00B211D2" w:rsidP="00603A07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Oșorhei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4C9B33F" w14:textId="77777777" w:rsidR="00B211D2" w:rsidRDefault="00B211D2" w:rsidP="00603A07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8EE65F5" w14:textId="77777777" w:rsidR="00B211D2" w:rsidRDefault="00B211D2" w:rsidP="00603A07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CCA3B53" w14:textId="77777777" w:rsidR="00B211D2" w:rsidRDefault="00B211D2" w:rsidP="00603A07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552B865" w14:textId="77777777" w:rsidR="00B211D2" w:rsidRDefault="00B211D2" w:rsidP="00603A07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178BAFB" w14:textId="77777777" w:rsidR="00B211D2" w:rsidRDefault="00B211D2" w:rsidP="00603A07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Fără inductori.</w:t>
            </w:r>
          </w:p>
        </w:tc>
      </w:tr>
      <w:tr w:rsidR="00B211D2" w14:paraId="5462E1E0" w14:textId="77777777" w:rsidTr="00E4222D">
        <w:trPr>
          <w:cantSplit/>
          <w:trHeight w:val="596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848C6F0" w14:textId="77777777" w:rsidR="00B211D2" w:rsidRDefault="00B211D2" w:rsidP="00B211D2">
            <w:pPr>
              <w:numPr>
                <w:ilvl w:val="0"/>
                <w:numId w:val="1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B04CD1C" w14:textId="77777777" w:rsidR="00B211D2" w:rsidRDefault="00B211D2" w:rsidP="00603A07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638+000</w:t>
            </w:r>
          </w:p>
          <w:p w14:paraId="023DA8E8" w14:textId="77777777" w:rsidR="00B211D2" w:rsidRDefault="00B211D2" w:rsidP="00603A07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638+100</w:t>
            </w: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28577F8" w14:textId="77777777" w:rsidR="00B211D2" w:rsidRDefault="00B211D2" w:rsidP="00603A07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558149A" w14:textId="77777777" w:rsidR="00B211D2" w:rsidRDefault="00B211D2" w:rsidP="00603A07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Tileagd -</w:t>
            </w:r>
          </w:p>
          <w:p w14:paraId="3F1B2892" w14:textId="77777777" w:rsidR="00B211D2" w:rsidRDefault="00B211D2" w:rsidP="00603A07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Oșorhei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FF02D9A" w14:textId="77777777" w:rsidR="00B211D2" w:rsidRDefault="00B211D2" w:rsidP="00603A07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C122824" w14:textId="77777777" w:rsidR="00B211D2" w:rsidRDefault="00B211D2" w:rsidP="00603A07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F9AB396" w14:textId="77777777" w:rsidR="00B211D2" w:rsidRDefault="00B211D2" w:rsidP="00603A07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CE85868" w14:textId="77777777" w:rsidR="00B211D2" w:rsidRDefault="00B211D2" w:rsidP="00603A07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8948298" w14:textId="77777777" w:rsidR="00B211D2" w:rsidRDefault="00B211D2" w:rsidP="00603A07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Fără inductori.</w:t>
            </w:r>
          </w:p>
        </w:tc>
      </w:tr>
      <w:tr w:rsidR="00B211D2" w14:paraId="6116AD33" w14:textId="77777777" w:rsidTr="00E4222D">
        <w:trPr>
          <w:cantSplit/>
          <w:trHeight w:val="596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080345A" w14:textId="77777777" w:rsidR="00B211D2" w:rsidRDefault="00B211D2" w:rsidP="00B211D2">
            <w:pPr>
              <w:numPr>
                <w:ilvl w:val="0"/>
                <w:numId w:val="1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16542B5" w14:textId="77777777" w:rsidR="00B211D2" w:rsidRDefault="00B211D2" w:rsidP="001A54D1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4BCBD59" w14:textId="77777777" w:rsidR="00B211D2" w:rsidRDefault="00B211D2" w:rsidP="001A54D1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7B8BD85" w14:textId="77777777" w:rsidR="00B211D2" w:rsidRDefault="00B211D2" w:rsidP="001A54D1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Oșorhei linia 3 directă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54B99E2" w14:textId="77777777" w:rsidR="00B211D2" w:rsidRDefault="00B211D2" w:rsidP="001A54D1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05B2707" w14:textId="77777777" w:rsidR="00B211D2" w:rsidRDefault="00B211D2" w:rsidP="001A54D1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3F50CAA" w14:textId="77777777" w:rsidR="00B211D2" w:rsidRDefault="00B211D2" w:rsidP="001A54D1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644+700</w:t>
            </w:r>
          </w:p>
          <w:p w14:paraId="6AF3966B" w14:textId="77777777" w:rsidR="00B211D2" w:rsidRDefault="00B211D2" w:rsidP="001A54D1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645+050</w:t>
            </w: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DDE7DB6" w14:textId="77777777" w:rsidR="00B211D2" w:rsidRDefault="00B211D2" w:rsidP="001A54D1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B8965E3" w14:textId="77777777" w:rsidR="00B211D2" w:rsidRDefault="00B211D2" w:rsidP="001A54D1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</w:p>
        </w:tc>
      </w:tr>
      <w:tr w:rsidR="00B211D2" w14:paraId="12AFF36F" w14:textId="77777777" w:rsidTr="00E4222D">
        <w:trPr>
          <w:cantSplit/>
          <w:trHeight w:val="596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DFF618F" w14:textId="77777777" w:rsidR="00B211D2" w:rsidRDefault="00B211D2" w:rsidP="00B211D2">
            <w:pPr>
              <w:numPr>
                <w:ilvl w:val="0"/>
                <w:numId w:val="1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94E713C" w14:textId="77777777" w:rsidR="00B211D2" w:rsidRDefault="00B211D2" w:rsidP="001A54D1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15ACCD0" w14:textId="77777777" w:rsidR="00B211D2" w:rsidRDefault="00B211D2" w:rsidP="001A54D1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36FFC03" w14:textId="77777777" w:rsidR="00B211D2" w:rsidRDefault="00B211D2" w:rsidP="001A54D1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Oșorhei - Oradea Est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A23DE9F" w14:textId="77777777" w:rsidR="00B211D2" w:rsidRDefault="00B211D2" w:rsidP="001A54D1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D206A4D" w14:textId="77777777" w:rsidR="00B211D2" w:rsidRDefault="00B211D2" w:rsidP="001A54D1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F9B056E" w14:textId="77777777" w:rsidR="00B211D2" w:rsidRDefault="00B211D2" w:rsidP="001A54D1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647+700</w:t>
            </w:r>
          </w:p>
          <w:p w14:paraId="592C37BC" w14:textId="77777777" w:rsidR="00B211D2" w:rsidRDefault="00B211D2" w:rsidP="001A54D1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647+800</w:t>
            </w: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062FAEC" w14:textId="77777777" w:rsidR="00B211D2" w:rsidRDefault="00B211D2" w:rsidP="001A54D1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040D81F" w14:textId="77777777" w:rsidR="00B211D2" w:rsidRDefault="00B211D2" w:rsidP="001A54D1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</w:p>
        </w:tc>
      </w:tr>
      <w:tr w:rsidR="00B211D2" w14:paraId="03E80665" w14:textId="77777777" w:rsidTr="00E4222D">
        <w:trPr>
          <w:cantSplit/>
          <w:trHeight w:val="596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31A9875" w14:textId="77777777" w:rsidR="00B211D2" w:rsidRDefault="00B211D2" w:rsidP="00B211D2">
            <w:pPr>
              <w:numPr>
                <w:ilvl w:val="0"/>
                <w:numId w:val="1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E577DA6" w14:textId="77777777" w:rsidR="00B211D2" w:rsidRDefault="00B211D2" w:rsidP="001A54D1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D7C052C" w14:textId="77777777" w:rsidR="00B211D2" w:rsidRDefault="00B211D2" w:rsidP="001A54D1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9DF5ED9" w14:textId="77777777" w:rsidR="00B211D2" w:rsidRDefault="00B211D2" w:rsidP="001A54D1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Oradea Est linia 2 directă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9467A09" w14:textId="77777777" w:rsidR="00B211D2" w:rsidRDefault="00B211D2" w:rsidP="001A54D1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FC45E85" w14:textId="77777777" w:rsidR="00B211D2" w:rsidRDefault="00B211D2" w:rsidP="001A54D1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B6AF772" w14:textId="77777777" w:rsidR="00B211D2" w:rsidRDefault="00B211D2" w:rsidP="001A54D1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649+550</w:t>
            </w:r>
          </w:p>
          <w:p w14:paraId="01A3B62C" w14:textId="77777777" w:rsidR="00B211D2" w:rsidRDefault="00B211D2" w:rsidP="001A54D1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649+650</w:t>
            </w: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0905CE0" w14:textId="77777777" w:rsidR="00B211D2" w:rsidRDefault="00B211D2" w:rsidP="001A54D1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D47BB44" w14:textId="77777777" w:rsidR="00B211D2" w:rsidRDefault="00B211D2" w:rsidP="001A54D1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Fără inductori.</w:t>
            </w:r>
          </w:p>
        </w:tc>
      </w:tr>
      <w:tr w:rsidR="00B211D2" w14:paraId="6E170270" w14:textId="77777777" w:rsidTr="00E4222D">
        <w:trPr>
          <w:cantSplit/>
          <w:trHeight w:val="692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749FE05" w14:textId="77777777" w:rsidR="00B211D2" w:rsidRDefault="00B211D2" w:rsidP="00B211D2">
            <w:pPr>
              <w:numPr>
                <w:ilvl w:val="0"/>
                <w:numId w:val="1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CA301E5" w14:textId="77777777" w:rsidR="00B211D2" w:rsidRDefault="00B211D2" w:rsidP="00603A07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652+000</w:t>
            </w:r>
          </w:p>
          <w:p w14:paraId="448CA69A" w14:textId="77777777" w:rsidR="00B211D2" w:rsidRDefault="00B211D2" w:rsidP="00603A07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653+000</w:t>
            </w: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2E037E3" w14:textId="77777777" w:rsidR="00B211D2" w:rsidRDefault="00B211D2" w:rsidP="00603A07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ECCE66A" w14:textId="77777777" w:rsidR="00B211D2" w:rsidRDefault="00B211D2" w:rsidP="00603A07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Oradea Est - Oradea 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5B06061" w14:textId="77777777" w:rsidR="00B211D2" w:rsidRDefault="00B211D2" w:rsidP="00603A07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A6E23FB" w14:textId="77777777" w:rsidR="00B211D2" w:rsidRDefault="00B211D2" w:rsidP="00603A07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E673D9B" w14:textId="77777777" w:rsidR="00B211D2" w:rsidRDefault="00B211D2" w:rsidP="00603A07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651+950</w:t>
            </w:r>
          </w:p>
          <w:p w14:paraId="09B35308" w14:textId="77777777" w:rsidR="00B211D2" w:rsidRDefault="00B211D2" w:rsidP="00603A07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652+000</w:t>
            </w: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F8506CA" w14:textId="77777777" w:rsidR="00B211D2" w:rsidRPr="00600D25" w:rsidRDefault="00B211D2" w:rsidP="00603A07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D6245A7" w14:textId="77777777" w:rsidR="00B211D2" w:rsidRDefault="00B211D2" w:rsidP="00603A07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</w:p>
        </w:tc>
      </w:tr>
      <w:tr w:rsidR="00B211D2" w14:paraId="749A4F60" w14:textId="77777777" w:rsidTr="00E4222D">
        <w:trPr>
          <w:cantSplit/>
          <w:trHeight w:val="828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3C57CC0" w14:textId="77777777" w:rsidR="00B211D2" w:rsidRDefault="00B211D2" w:rsidP="00B211D2">
            <w:pPr>
              <w:numPr>
                <w:ilvl w:val="0"/>
                <w:numId w:val="1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A4F812E" w14:textId="77777777" w:rsidR="00B211D2" w:rsidRDefault="00B211D2" w:rsidP="00603A07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71B9AB9" w14:textId="77777777" w:rsidR="00B211D2" w:rsidRDefault="00B211D2" w:rsidP="00603A07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90BA352" w14:textId="77777777" w:rsidR="00B211D2" w:rsidRDefault="00B211D2" w:rsidP="00603A07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Oradea</w:t>
            </w:r>
          </w:p>
          <w:p w14:paraId="3E853AC9" w14:textId="77777777" w:rsidR="00B211D2" w:rsidRDefault="00B211D2" w:rsidP="00603A07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Y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82CFB20" w14:textId="77777777" w:rsidR="00B211D2" w:rsidRDefault="00B211D2" w:rsidP="00603A07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peste sch. 20</w:t>
            </w: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0AAC6C1" w14:textId="77777777" w:rsidR="00B211D2" w:rsidRDefault="00B211D2" w:rsidP="00603A07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5</w:t>
            </w: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297A293" w14:textId="77777777" w:rsidR="00B211D2" w:rsidRDefault="00B211D2" w:rsidP="00603A07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E448752" w14:textId="77777777" w:rsidR="00B211D2" w:rsidRDefault="00B211D2" w:rsidP="00603A07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60804D1" w14:textId="77777777" w:rsidR="00B211D2" w:rsidRDefault="00B211D2" w:rsidP="00603A07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 xml:space="preserve">Afectează intrări - ieşiri la liniile 3 A, 4 A, 7 A, 1 B, </w:t>
            </w:r>
          </w:p>
          <w:p w14:paraId="2CADC754" w14:textId="77777777" w:rsidR="00B211D2" w:rsidRDefault="00B211D2" w:rsidP="00603A07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2 B, 3 B,  Cap Y.</w:t>
            </w:r>
          </w:p>
          <w:p w14:paraId="21C4AFAB" w14:textId="77777777" w:rsidR="00B211D2" w:rsidRDefault="00B211D2" w:rsidP="00603A07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Nesemnalizată pe teren.</w:t>
            </w:r>
          </w:p>
          <w:p w14:paraId="1193F7E9" w14:textId="77777777" w:rsidR="00B211D2" w:rsidRDefault="00B211D2" w:rsidP="00603A07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Stație paralelogram.</w:t>
            </w:r>
          </w:p>
        </w:tc>
      </w:tr>
      <w:tr w:rsidR="00B211D2" w14:paraId="18BC97E1" w14:textId="77777777" w:rsidTr="00E4222D">
        <w:trPr>
          <w:cantSplit/>
          <w:trHeight w:val="828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EE41CBF" w14:textId="77777777" w:rsidR="00B211D2" w:rsidRDefault="00B211D2" w:rsidP="00B211D2">
            <w:pPr>
              <w:numPr>
                <w:ilvl w:val="0"/>
                <w:numId w:val="1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02FA36D" w14:textId="77777777" w:rsidR="00B211D2" w:rsidRDefault="00B211D2" w:rsidP="00603A07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E9D76D8" w14:textId="77777777" w:rsidR="00B211D2" w:rsidRDefault="00B211D2" w:rsidP="00603A07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9E52C30" w14:textId="77777777" w:rsidR="00B211D2" w:rsidRDefault="00B211D2" w:rsidP="00603A07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Oradea</w:t>
            </w:r>
          </w:p>
          <w:p w14:paraId="57DD00AF" w14:textId="77777777" w:rsidR="00B211D2" w:rsidRDefault="00B211D2" w:rsidP="00603A07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Y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4700BD8" w14:textId="77777777" w:rsidR="00B211D2" w:rsidRDefault="00B211D2" w:rsidP="00603A07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peste sch. 22</w:t>
            </w: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983483D" w14:textId="77777777" w:rsidR="00B211D2" w:rsidRDefault="00B211D2" w:rsidP="00603A07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C774624" w14:textId="77777777" w:rsidR="00B211D2" w:rsidRDefault="00B211D2" w:rsidP="00603A07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6CAC831" w14:textId="77777777" w:rsidR="00B211D2" w:rsidRDefault="00B211D2" w:rsidP="00603A07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C6ED60C" w14:textId="77777777" w:rsidR="00B211D2" w:rsidRDefault="00B211D2" w:rsidP="00603A07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 xml:space="preserve">Afectează intrări - ieşiri la liniile 7 A, 1B - 3B, </w:t>
            </w:r>
          </w:p>
          <w:p w14:paraId="63164075" w14:textId="77777777" w:rsidR="00B211D2" w:rsidRDefault="00B211D2" w:rsidP="00603A07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Depou  Cap Y.</w:t>
            </w:r>
          </w:p>
          <w:p w14:paraId="67B3A7E3" w14:textId="77777777" w:rsidR="00B211D2" w:rsidRDefault="00B211D2" w:rsidP="00603A07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Nesemnalizată pe teren.</w:t>
            </w:r>
          </w:p>
          <w:p w14:paraId="723C9211" w14:textId="77777777" w:rsidR="00B211D2" w:rsidRDefault="00B211D2" w:rsidP="00603A07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Stație paralelogram.</w:t>
            </w:r>
          </w:p>
        </w:tc>
      </w:tr>
      <w:tr w:rsidR="00B211D2" w14:paraId="48259626" w14:textId="77777777" w:rsidTr="00E4222D">
        <w:trPr>
          <w:cantSplit/>
          <w:trHeight w:val="264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61B5667" w14:textId="77777777" w:rsidR="00B211D2" w:rsidRDefault="00B211D2" w:rsidP="00B211D2">
            <w:pPr>
              <w:numPr>
                <w:ilvl w:val="0"/>
                <w:numId w:val="1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1CE61B8" w14:textId="77777777" w:rsidR="00B211D2" w:rsidRDefault="00B211D2" w:rsidP="00603A07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587A171" w14:textId="77777777" w:rsidR="00B211D2" w:rsidRPr="00600D25" w:rsidRDefault="00B211D2" w:rsidP="00603A07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F493E79" w14:textId="77777777" w:rsidR="00B211D2" w:rsidRDefault="00B211D2" w:rsidP="00603A07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Oradea</w:t>
            </w:r>
          </w:p>
          <w:p w14:paraId="47EE7A4E" w14:textId="77777777" w:rsidR="00B211D2" w:rsidRDefault="00B211D2" w:rsidP="00603A07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Y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2D6CDB7" w14:textId="77777777" w:rsidR="00B211D2" w:rsidRDefault="00B211D2" w:rsidP="00603A07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peste sch. 32</w:t>
            </w: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59EB4FB" w14:textId="77777777" w:rsidR="00B211D2" w:rsidRDefault="00B211D2" w:rsidP="00603A07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491D04F" w14:textId="77777777" w:rsidR="00B211D2" w:rsidRDefault="00B211D2" w:rsidP="00603A07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8F13958" w14:textId="77777777" w:rsidR="00B211D2" w:rsidRPr="00600D25" w:rsidRDefault="00B211D2" w:rsidP="00603A07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931CC38" w14:textId="77777777" w:rsidR="00B211D2" w:rsidRDefault="00B211D2" w:rsidP="00603A07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 xml:space="preserve">Afectează intrări - ieşiri la liniile 7A, 1B - 3B și </w:t>
            </w:r>
          </w:p>
          <w:p w14:paraId="667465DF" w14:textId="77777777" w:rsidR="00B211D2" w:rsidRDefault="00B211D2" w:rsidP="00603A07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Depou Cap Y.</w:t>
            </w:r>
          </w:p>
          <w:p w14:paraId="1A74FA93" w14:textId="77777777" w:rsidR="00B211D2" w:rsidRDefault="00B211D2" w:rsidP="00603A07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Nesemnalizată pe teren.</w:t>
            </w:r>
          </w:p>
          <w:p w14:paraId="14BD95B9" w14:textId="77777777" w:rsidR="00B211D2" w:rsidRDefault="00B211D2" w:rsidP="00603A07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Stație paralelogram.</w:t>
            </w:r>
          </w:p>
        </w:tc>
      </w:tr>
      <w:tr w:rsidR="00B211D2" w14:paraId="42FB2C1A" w14:textId="77777777" w:rsidTr="00E4222D">
        <w:trPr>
          <w:cantSplit/>
          <w:trHeight w:val="264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4FE15A1" w14:textId="77777777" w:rsidR="00B211D2" w:rsidRDefault="00B211D2" w:rsidP="00B211D2">
            <w:pPr>
              <w:numPr>
                <w:ilvl w:val="0"/>
                <w:numId w:val="1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290BBED" w14:textId="77777777" w:rsidR="00B211D2" w:rsidRDefault="00B211D2" w:rsidP="00603A07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5861EEF" w14:textId="77777777" w:rsidR="00B211D2" w:rsidRPr="00600D25" w:rsidRDefault="00B211D2" w:rsidP="00603A07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55D7446" w14:textId="77777777" w:rsidR="00B211D2" w:rsidRDefault="00B211D2" w:rsidP="00603A07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Oradea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D42436F" w14:textId="77777777" w:rsidR="00B211D2" w:rsidRDefault="00B211D2" w:rsidP="00603A07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peste sch. 38</w:t>
            </w: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221FC1B" w14:textId="77777777" w:rsidR="00B211D2" w:rsidRDefault="00B211D2" w:rsidP="00603A07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CD15148" w14:textId="77777777" w:rsidR="00B211D2" w:rsidRDefault="00B211D2" w:rsidP="00603A07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527F6D8" w14:textId="77777777" w:rsidR="00B211D2" w:rsidRPr="00600D25" w:rsidRDefault="00B211D2" w:rsidP="00603A07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935A571" w14:textId="77777777" w:rsidR="00B211D2" w:rsidRDefault="00B211D2" w:rsidP="00603A07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Afectează intrări - ieşiri la liniile 1 A, Cap Y.</w:t>
            </w:r>
          </w:p>
          <w:p w14:paraId="1A18CC40" w14:textId="77777777" w:rsidR="00B211D2" w:rsidRDefault="00B211D2" w:rsidP="00603A07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Nesemnalizată pe teren.</w:t>
            </w:r>
          </w:p>
          <w:p w14:paraId="446071D1" w14:textId="77777777" w:rsidR="00B211D2" w:rsidRDefault="00B211D2" w:rsidP="00603A07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Staţ</w:t>
            </w:r>
            <w:r>
              <w:rPr>
                <w:b/>
                <w:bCs/>
                <w:i/>
                <w:iCs/>
                <w:sz w:val="20"/>
                <w:szCs w:val="20"/>
                <w:lang w:val="en-US"/>
              </w:rPr>
              <w:t>ie paralelogram.</w:t>
            </w:r>
          </w:p>
        </w:tc>
      </w:tr>
      <w:tr w:rsidR="00B211D2" w14:paraId="3753CB21" w14:textId="77777777" w:rsidTr="00E4222D">
        <w:trPr>
          <w:cantSplit/>
          <w:trHeight w:val="264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8D7BEBB" w14:textId="77777777" w:rsidR="00B211D2" w:rsidRDefault="00B211D2" w:rsidP="00B211D2">
            <w:pPr>
              <w:numPr>
                <w:ilvl w:val="0"/>
                <w:numId w:val="1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7BCEB3E" w14:textId="77777777" w:rsidR="00B211D2" w:rsidRDefault="00B211D2" w:rsidP="00603A07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5998529" w14:textId="77777777" w:rsidR="00B211D2" w:rsidRPr="00600D25" w:rsidRDefault="00B211D2" w:rsidP="00603A07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D96555A" w14:textId="77777777" w:rsidR="00B211D2" w:rsidRDefault="00B211D2" w:rsidP="00603A07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Oradea</w:t>
            </w:r>
          </w:p>
          <w:p w14:paraId="6B554744" w14:textId="77777777" w:rsidR="00B211D2" w:rsidRDefault="00B211D2" w:rsidP="00603A07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Y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19BF948" w14:textId="77777777" w:rsidR="00B211D2" w:rsidRDefault="00B211D2" w:rsidP="00603A07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peste sch. 30</w:t>
            </w: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7B7297B" w14:textId="77777777" w:rsidR="00B211D2" w:rsidRDefault="00B211D2" w:rsidP="00603A07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8BF23DB" w14:textId="77777777" w:rsidR="00B211D2" w:rsidRDefault="00B211D2" w:rsidP="00603A07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7CF700A" w14:textId="77777777" w:rsidR="00B211D2" w:rsidRPr="00600D25" w:rsidRDefault="00B211D2" w:rsidP="00603A07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C09DD31" w14:textId="77777777" w:rsidR="00B211D2" w:rsidRDefault="00B211D2" w:rsidP="00603A07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Afectează intrări - ieşiri la liniile 3 A, 4 A, Cap Y.</w:t>
            </w:r>
          </w:p>
          <w:p w14:paraId="6177650F" w14:textId="77777777" w:rsidR="00B211D2" w:rsidRDefault="00B211D2" w:rsidP="00603A07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Nesemnalizată pe teren.</w:t>
            </w:r>
          </w:p>
          <w:p w14:paraId="3C6CDC7F" w14:textId="77777777" w:rsidR="00B211D2" w:rsidRDefault="00B211D2" w:rsidP="00603A07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Staţ</w:t>
            </w:r>
            <w:r>
              <w:rPr>
                <w:b/>
                <w:bCs/>
                <w:i/>
                <w:iCs/>
                <w:sz w:val="20"/>
                <w:szCs w:val="20"/>
                <w:lang w:val="en-US"/>
              </w:rPr>
              <w:t>ie paralelogram.</w:t>
            </w:r>
          </w:p>
        </w:tc>
      </w:tr>
      <w:tr w:rsidR="00B211D2" w14:paraId="5B0767C0" w14:textId="77777777" w:rsidTr="00E4222D">
        <w:trPr>
          <w:cantSplit/>
          <w:trHeight w:val="264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4A48669" w14:textId="77777777" w:rsidR="00B211D2" w:rsidRDefault="00B211D2" w:rsidP="00B211D2">
            <w:pPr>
              <w:numPr>
                <w:ilvl w:val="0"/>
                <w:numId w:val="1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6C52051" w14:textId="77777777" w:rsidR="00B211D2" w:rsidRDefault="00B211D2" w:rsidP="00603A07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375A9C7" w14:textId="77777777" w:rsidR="00B211D2" w:rsidRPr="00600D25" w:rsidRDefault="00B211D2" w:rsidP="00603A07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3FF15C7" w14:textId="77777777" w:rsidR="00B211D2" w:rsidRDefault="00B211D2" w:rsidP="00603A07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Oradea</w:t>
            </w:r>
          </w:p>
          <w:p w14:paraId="5BF34F01" w14:textId="77777777" w:rsidR="00B211D2" w:rsidRDefault="00B211D2" w:rsidP="00603A07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Y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02ABFCB" w14:textId="77777777" w:rsidR="00B211D2" w:rsidRDefault="00B211D2" w:rsidP="00603A07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peste sch. 40</w:t>
            </w: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30C8DD6" w14:textId="77777777" w:rsidR="00B211D2" w:rsidRDefault="00B211D2" w:rsidP="00603A07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3AA2256" w14:textId="77777777" w:rsidR="00B211D2" w:rsidRDefault="00B211D2" w:rsidP="00603A07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0F3FDAF" w14:textId="77777777" w:rsidR="00B211D2" w:rsidRPr="00600D25" w:rsidRDefault="00B211D2" w:rsidP="00603A07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B57DE24" w14:textId="77777777" w:rsidR="00B211D2" w:rsidRDefault="00B211D2" w:rsidP="00603A07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Afectează intrări - ieşiri la liniile 3 A, 4 A și Depoul Oradea.</w:t>
            </w:r>
          </w:p>
          <w:p w14:paraId="04F1F46E" w14:textId="77777777" w:rsidR="00B211D2" w:rsidRDefault="00B211D2" w:rsidP="00603A07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Nesemnalizată pe teren.</w:t>
            </w:r>
          </w:p>
          <w:p w14:paraId="513AE246" w14:textId="77777777" w:rsidR="00B211D2" w:rsidRDefault="00B211D2" w:rsidP="00603A07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Staţ</w:t>
            </w:r>
            <w:r>
              <w:rPr>
                <w:b/>
                <w:bCs/>
                <w:i/>
                <w:iCs/>
                <w:sz w:val="20"/>
                <w:szCs w:val="20"/>
                <w:lang w:val="en-US"/>
              </w:rPr>
              <w:t>ie paralelogram.</w:t>
            </w:r>
          </w:p>
        </w:tc>
      </w:tr>
      <w:tr w:rsidR="00B211D2" w14:paraId="5A58C479" w14:textId="77777777" w:rsidTr="00E4222D">
        <w:trPr>
          <w:cantSplit/>
          <w:trHeight w:val="264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624262A" w14:textId="77777777" w:rsidR="00B211D2" w:rsidRDefault="00B211D2" w:rsidP="00B211D2">
            <w:pPr>
              <w:numPr>
                <w:ilvl w:val="0"/>
                <w:numId w:val="1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3D8E4EF" w14:textId="77777777" w:rsidR="00B211D2" w:rsidRDefault="00B211D2" w:rsidP="00603A07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2D39032" w14:textId="77777777" w:rsidR="00B211D2" w:rsidRPr="00600D25" w:rsidRDefault="00B211D2" w:rsidP="00603A07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94FB33D" w14:textId="77777777" w:rsidR="00B211D2" w:rsidRDefault="00B211D2" w:rsidP="00603A07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Episcopia Bihor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19C2CA3" w14:textId="77777777" w:rsidR="00B211D2" w:rsidRDefault="00B211D2" w:rsidP="00603A07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peste bretea Cap X</w:t>
            </w:r>
          </w:p>
          <w:p w14:paraId="4F693E42" w14:textId="77777777" w:rsidR="00B211D2" w:rsidRDefault="00B211D2" w:rsidP="00603A07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sch. 19, 21, 31, 27 / 29</w:t>
            </w: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3864A0A" w14:textId="77777777" w:rsidR="00B211D2" w:rsidRDefault="00B211D2" w:rsidP="00603A07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1D30FDE" w14:textId="77777777" w:rsidR="00B211D2" w:rsidRDefault="00B211D2" w:rsidP="00603A07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9146DE6" w14:textId="77777777" w:rsidR="00B211D2" w:rsidRPr="00600D25" w:rsidRDefault="00B211D2" w:rsidP="00603A07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FC8D783" w14:textId="77777777" w:rsidR="00B211D2" w:rsidRDefault="00B211D2" w:rsidP="00603A07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Nesemnalizată pe teren.</w:t>
            </w:r>
          </w:p>
          <w:p w14:paraId="370096F4" w14:textId="77777777" w:rsidR="00B211D2" w:rsidRDefault="00B211D2" w:rsidP="00603A07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 xml:space="preserve">Afectează intrări - ieşiri </w:t>
            </w:r>
          </w:p>
          <w:p w14:paraId="2CABEABB" w14:textId="77777777" w:rsidR="00B211D2" w:rsidRDefault="00B211D2" w:rsidP="00603A07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la liniile 7 - 17, Cap X.</w:t>
            </w:r>
          </w:p>
        </w:tc>
      </w:tr>
      <w:tr w:rsidR="00B211D2" w14:paraId="2F7D910B" w14:textId="77777777" w:rsidTr="00E4222D">
        <w:trPr>
          <w:cantSplit/>
          <w:trHeight w:val="264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A764D2C" w14:textId="77777777" w:rsidR="00B211D2" w:rsidRDefault="00B211D2" w:rsidP="00B211D2">
            <w:pPr>
              <w:numPr>
                <w:ilvl w:val="0"/>
                <w:numId w:val="1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77B4416" w14:textId="77777777" w:rsidR="00B211D2" w:rsidRDefault="00B211D2" w:rsidP="00603A07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3+772</w:t>
            </w:r>
          </w:p>
          <w:p w14:paraId="5EEFD52F" w14:textId="77777777" w:rsidR="00B211D2" w:rsidRDefault="00B211D2" w:rsidP="00603A07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3+872</w:t>
            </w: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1D25A12" w14:textId="77777777" w:rsidR="00B211D2" w:rsidRPr="00600D25" w:rsidRDefault="00B211D2" w:rsidP="00603A07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DD630E3" w14:textId="77777777" w:rsidR="00B211D2" w:rsidRDefault="00B211D2" w:rsidP="00603A07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Episcopia Bihor - Frontieră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D1E7830" w14:textId="77777777" w:rsidR="00B211D2" w:rsidRDefault="00B211D2" w:rsidP="00603A07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4F5AFDE" w14:textId="77777777" w:rsidR="00B211D2" w:rsidRDefault="00B211D2" w:rsidP="00603A07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06896BE" w14:textId="77777777" w:rsidR="00B211D2" w:rsidRDefault="00B211D2" w:rsidP="00603A07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76BA840" w14:textId="77777777" w:rsidR="00B211D2" w:rsidRPr="00600D25" w:rsidRDefault="00B211D2" w:rsidP="00603A07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822860F" w14:textId="77777777" w:rsidR="00B211D2" w:rsidRDefault="00B211D2" w:rsidP="00603A07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</w:p>
        </w:tc>
      </w:tr>
      <w:tr w:rsidR="00B211D2" w14:paraId="5C7CBB58" w14:textId="77777777" w:rsidTr="00E4222D">
        <w:trPr>
          <w:cantSplit/>
          <w:trHeight w:val="264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F32112F" w14:textId="77777777" w:rsidR="00B211D2" w:rsidRDefault="00B211D2" w:rsidP="00B211D2">
            <w:pPr>
              <w:numPr>
                <w:ilvl w:val="0"/>
                <w:numId w:val="1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ECA2F23" w14:textId="77777777" w:rsidR="00B211D2" w:rsidRDefault="00B211D2" w:rsidP="00603A07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4+884</w:t>
            </w:r>
          </w:p>
          <w:p w14:paraId="6D7F1D51" w14:textId="77777777" w:rsidR="00B211D2" w:rsidRDefault="00B211D2" w:rsidP="00603A07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4+984</w:t>
            </w: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09490D4" w14:textId="77777777" w:rsidR="00B211D2" w:rsidRPr="00600D25" w:rsidRDefault="00B211D2" w:rsidP="00603A07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E84FE24" w14:textId="77777777" w:rsidR="00B211D2" w:rsidRDefault="00B211D2" w:rsidP="00603A07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Episcopia Bihor - Frontieră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F167ED8" w14:textId="77777777" w:rsidR="00B211D2" w:rsidRDefault="00B211D2" w:rsidP="00603A07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D0D2785" w14:textId="77777777" w:rsidR="00B211D2" w:rsidRDefault="00B211D2" w:rsidP="00603A07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CB1E752" w14:textId="77777777" w:rsidR="00B211D2" w:rsidRDefault="00B211D2" w:rsidP="00603A07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003EBA4" w14:textId="77777777" w:rsidR="00B211D2" w:rsidRPr="00600D25" w:rsidRDefault="00B211D2" w:rsidP="00603A07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173A48E" w14:textId="77777777" w:rsidR="00B211D2" w:rsidRDefault="00B211D2" w:rsidP="00603A07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</w:p>
        </w:tc>
      </w:tr>
    </w:tbl>
    <w:p w14:paraId="382BFE0E" w14:textId="77777777" w:rsidR="00B211D2" w:rsidRPr="00836022" w:rsidRDefault="00B211D2" w:rsidP="0095691E">
      <w:pPr>
        <w:spacing w:before="40" w:line="192" w:lineRule="auto"/>
        <w:ind w:right="57"/>
        <w:rPr>
          <w:sz w:val="20"/>
          <w:lang w:val="en-US"/>
        </w:rPr>
      </w:pPr>
    </w:p>
    <w:p w14:paraId="76851991" w14:textId="77777777" w:rsidR="00B211D2" w:rsidRDefault="00B211D2" w:rsidP="00E512BA">
      <w:pPr>
        <w:pStyle w:val="Heading1"/>
        <w:spacing w:line="360" w:lineRule="auto"/>
      </w:pPr>
      <w:r>
        <w:t>LINIA 301 B</w:t>
      </w:r>
    </w:p>
    <w:p w14:paraId="6B32CF47" w14:textId="77777777" w:rsidR="00B211D2" w:rsidRDefault="00B211D2" w:rsidP="009020B3">
      <w:pPr>
        <w:pStyle w:val="Heading1"/>
        <w:spacing w:line="360" w:lineRule="auto"/>
        <w:rPr>
          <w:b w:val="0"/>
          <w:bCs w:val="0"/>
          <w:sz w:val="8"/>
        </w:rPr>
      </w:pPr>
      <w:r>
        <w:t>P. mac. R3  BUCIUMENI - BUFTEA</w:t>
      </w:r>
    </w:p>
    <w:tbl>
      <w:tblPr>
        <w:tblW w:w="1020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638"/>
        <w:gridCol w:w="870"/>
        <w:gridCol w:w="755"/>
        <w:gridCol w:w="2202"/>
        <w:gridCol w:w="870"/>
        <w:gridCol w:w="755"/>
        <w:gridCol w:w="870"/>
        <w:gridCol w:w="755"/>
        <w:gridCol w:w="2491"/>
      </w:tblGrid>
      <w:tr w:rsidR="00B211D2" w14:paraId="19793C58" w14:textId="77777777">
        <w:trPr>
          <w:cantSplit/>
          <w:trHeight w:val="555"/>
          <w:jc w:val="center"/>
        </w:trPr>
        <w:tc>
          <w:tcPr>
            <w:tcW w:w="62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746BD86" w14:textId="77777777" w:rsidR="00B211D2" w:rsidRDefault="00B211D2" w:rsidP="00B211D2">
            <w:pPr>
              <w:numPr>
                <w:ilvl w:val="0"/>
                <w:numId w:val="47"/>
              </w:numPr>
              <w:spacing w:before="40" w:after="40" w:line="276" w:lineRule="auto"/>
              <w:ind w:left="170" w:right="5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5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FE1725C" w14:textId="77777777" w:rsidR="00B211D2" w:rsidRDefault="00B211D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0+040</w:t>
            </w:r>
          </w:p>
          <w:p w14:paraId="56ECDB22" w14:textId="77777777" w:rsidR="00B211D2" w:rsidRDefault="00B211D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2+320</w:t>
            </w:r>
          </w:p>
        </w:tc>
        <w:tc>
          <w:tcPr>
            <w:tcW w:w="73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79F8B88" w14:textId="77777777" w:rsidR="00B211D2" w:rsidRPr="004856FC" w:rsidRDefault="00B211D2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30</w:t>
            </w:r>
          </w:p>
        </w:tc>
        <w:tc>
          <w:tcPr>
            <w:tcW w:w="215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EB8B4A1" w14:textId="77777777" w:rsidR="00B211D2" w:rsidRDefault="00B211D2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PM Bucimeni-</w:t>
            </w:r>
          </w:p>
          <w:p w14:paraId="2EF63E42" w14:textId="77777777" w:rsidR="00B211D2" w:rsidRDefault="00B211D2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Buftea</w:t>
            </w:r>
          </w:p>
        </w:tc>
        <w:tc>
          <w:tcPr>
            <w:tcW w:w="85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7BF458A" w14:textId="77777777" w:rsidR="00B211D2" w:rsidRDefault="00B211D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3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FDB97A0" w14:textId="77777777" w:rsidR="00B211D2" w:rsidRDefault="00B211D2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2"/>
                <w:lang w:val="ro-RO"/>
              </w:rPr>
            </w:pPr>
          </w:p>
        </w:tc>
        <w:tc>
          <w:tcPr>
            <w:tcW w:w="85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6549C74" w14:textId="77777777" w:rsidR="00B211D2" w:rsidRDefault="00B211D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3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7030B58" w14:textId="77777777" w:rsidR="00B211D2" w:rsidRDefault="00B211D2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24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AD71CD1" w14:textId="77777777" w:rsidR="00B211D2" w:rsidRDefault="00B211D2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</w:p>
        </w:tc>
      </w:tr>
    </w:tbl>
    <w:p w14:paraId="5B0CBB35" w14:textId="77777777" w:rsidR="00B211D2" w:rsidRDefault="00B211D2">
      <w:pPr>
        <w:spacing w:before="40" w:after="40" w:line="192" w:lineRule="auto"/>
        <w:ind w:right="57"/>
        <w:rPr>
          <w:sz w:val="20"/>
          <w:lang w:val="ro-RO"/>
        </w:rPr>
      </w:pPr>
    </w:p>
    <w:p w14:paraId="4AEA24FC" w14:textId="77777777" w:rsidR="00B211D2" w:rsidRDefault="00B211D2" w:rsidP="00C64D9B">
      <w:pPr>
        <w:pStyle w:val="Heading1"/>
        <w:spacing w:line="360" w:lineRule="auto"/>
      </w:pPr>
      <w:r>
        <w:t xml:space="preserve">LINIA 301 Ba </w:t>
      </w:r>
    </w:p>
    <w:p w14:paraId="1399A972" w14:textId="77777777" w:rsidR="00B211D2" w:rsidRDefault="00B211D2" w:rsidP="00501B15">
      <w:pPr>
        <w:pStyle w:val="Heading1"/>
        <w:spacing w:line="360" w:lineRule="auto"/>
        <w:rPr>
          <w:b w:val="0"/>
          <w:bCs w:val="0"/>
          <w:sz w:val="8"/>
        </w:rPr>
      </w:pPr>
      <w:r>
        <w:rPr>
          <w:caps/>
        </w:rPr>
        <w:t>PR Buciumeni  - mogoşoaia - VOLUNTARI</w:t>
      </w:r>
    </w:p>
    <w:tbl>
      <w:tblPr>
        <w:tblW w:w="1020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637"/>
        <w:gridCol w:w="870"/>
        <w:gridCol w:w="755"/>
        <w:gridCol w:w="2204"/>
        <w:gridCol w:w="870"/>
        <w:gridCol w:w="755"/>
        <w:gridCol w:w="870"/>
        <w:gridCol w:w="755"/>
        <w:gridCol w:w="2490"/>
      </w:tblGrid>
      <w:tr w:rsidR="00B211D2" w14:paraId="2A70E522" w14:textId="77777777">
        <w:trPr>
          <w:cantSplit/>
          <w:trHeight w:val="155"/>
          <w:jc w:val="center"/>
        </w:trPr>
        <w:tc>
          <w:tcPr>
            <w:tcW w:w="63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9064259" w14:textId="77777777" w:rsidR="00B211D2" w:rsidRDefault="00B211D2" w:rsidP="00B211D2">
            <w:pPr>
              <w:numPr>
                <w:ilvl w:val="0"/>
                <w:numId w:val="5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02C1231" w14:textId="77777777" w:rsidR="00B211D2" w:rsidRDefault="00B211D2">
            <w:pPr>
              <w:spacing w:before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5C2D50A" w14:textId="77777777" w:rsidR="00B211D2" w:rsidRPr="00244AE6" w:rsidRDefault="00B211D2">
            <w:pPr>
              <w:spacing w:before="12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E73C868" w14:textId="77777777" w:rsidR="00B211D2" w:rsidRDefault="00B211D2">
            <w:pPr>
              <w:spacing w:before="40" w:line="360" w:lineRule="auto"/>
              <w:ind w:lef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Racordare R3 Buciumeni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ADC2D94" w14:textId="77777777" w:rsidR="00B211D2" w:rsidRDefault="00B211D2">
            <w:pPr>
              <w:spacing w:before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peste sch. </w:t>
            </w:r>
          </w:p>
          <w:p w14:paraId="0BCD3A8B" w14:textId="77777777" w:rsidR="00B211D2" w:rsidRDefault="00B211D2">
            <w:pPr>
              <w:spacing w:before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11B</w:t>
            </w:r>
          </w:p>
          <w:p w14:paraId="5B4BADAD" w14:textId="77777777" w:rsidR="00B211D2" w:rsidRDefault="00B211D2">
            <w:pPr>
              <w:spacing w:before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 în abatere</w:t>
            </w: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152B51F" w14:textId="77777777" w:rsidR="00B211D2" w:rsidRPr="00771A06" w:rsidRDefault="00B211D2">
            <w:pPr>
              <w:spacing w:before="12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771A06"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CFB0F9F" w14:textId="77777777" w:rsidR="00B211D2" w:rsidRDefault="00B211D2">
            <w:pPr>
              <w:spacing w:before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6932ACB" w14:textId="77777777" w:rsidR="00B211D2" w:rsidRPr="00244AE6" w:rsidRDefault="00B211D2">
            <w:pPr>
              <w:spacing w:before="12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6DD7F7D" w14:textId="77777777" w:rsidR="00B211D2" w:rsidRDefault="00B211D2">
            <w:pPr>
              <w:spacing w:before="40" w:line="360" w:lineRule="auto"/>
              <w:ind w:left="57" w:right="57"/>
              <w:rPr>
                <w:b/>
                <w:bCs/>
                <w:i/>
                <w:iCs/>
                <w:spacing w:val="6"/>
                <w:sz w:val="20"/>
                <w:lang w:val="ro-RO"/>
              </w:rPr>
            </w:pPr>
            <w:r>
              <w:rPr>
                <w:b/>
                <w:bCs/>
                <w:i/>
                <w:iCs/>
                <w:spacing w:val="6"/>
                <w:sz w:val="20"/>
                <w:lang w:val="ro-RO"/>
              </w:rPr>
              <w:t>Nesemnalizată pe teren.</w:t>
            </w:r>
          </w:p>
        </w:tc>
      </w:tr>
      <w:tr w:rsidR="00B211D2" w14:paraId="5E458D79" w14:textId="77777777">
        <w:trPr>
          <w:cantSplit/>
          <w:trHeight w:val="854"/>
          <w:jc w:val="center"/>
        </w:trPr>
        <w:tc>
          <w:tcPr>
            <w:tcW w:w="63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813139B" w14:textId="77777777" w:rsidR="00B211D2" w:rsidRDefault="00B211D2" w:rsidP="00B211D2">
            <w:pPr>
              <w:numPr>
                <w:ilvl w:val="0"/>
                <w:numId w:val="5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EE3FB60" w14:textId="77777777" w:rsidR="00B211D2" w:rsidRDefault="00B211D2">
            <w:pPr>
              <w:spacing w:before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B2F5217" w14:textId="77777777" w:rsidR="00B211D2" w:rsidRPr="00244AE6" w:rsidRDefault="00B211D2">
            <w:pPr>
              <w:spacing w:before="12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16D0962" w14:textId="77777777" w:rsidR="00B211D2" w:rsidRDefault="00B211D2">
            <w:pPr>
              <w:spacing w:before="40" w:line="360" w:lineRule="auto"/>
              <w:ind w:lef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Racordare R3 Buciumeni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F0DC3F3" w14:textId="77777777" w:rsidR="00B211D2" w:rsidRDefault="00B211D2">
            <w:pPr>
              <w:spacing w:before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peste sch. </w:t>
            </w:r>
          </w:p>
          <w:p w14:paraId="2E2328D4" w14:textId="77777777" w:rsidR="00B211D2" w:rsidRDefault="00B211D2">
            <w:pPr>
              <w:spacing w:before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 3B </w:t>
            </w:r>
          </w:p>
          <w:p w14:paraId="15E227E8" w14:textId="77777777" w:rsidR="00B211D2" w:rsidRDefault="00B211D2">
            <w:pPr>
              <w:spacing w:before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și  5B </w:t>
            </w:r>
          </w:p>
          <w:p w14:paraId="2021AF6C" w14:textId="77777777" w:rsidR="00B211D2" w:rsidRDefault="00B211D2">
            <w:pPr>
              <w:spacing w:before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în</w:t>
            </w:r>
          </w:p>
          <w:p w14:paraId="4753884B" w14:textId="77777777" w:rsidR="00B211D2" w:rsidRDefault="00B211D2">
            <w:pPr>
              <w:spacing w:before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abatere</w:t>
            </w: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AA078B7" w14:textId="77777777" w:rsidR="00B211D2" w:rsidRPr="00771A06" w:rsidRDefault="00B211D2">
            <w:pPr>
              <w:spacing w:before="12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</w:t>
            </w:r>
            <w:r w:rsidRPr="00771A06">
              <w:rPr>
                <w:b/>
                <w:bCs/>
                <w:sz w:val="36"/>
                <w:szCs w:val="36"/>
                <w:lang w:val="ro-RO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943EBA9" w14:textId="77777777" w:rsidR="00B211D2" w:rsidRDefault="00B211D2">
            <w:pPr>
              <w:spacing w:before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DB46A71" w14:textId="77777777" w:rsidR="00B211D2" w:rsidRPr="00244AE6" w:rsidRDefault="00B211D2">
            <w:pPr>
              <w:spacing w:before="12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D6445CB" w14:textId="77777777" w:rsidR="00B211D2" w:rsidRDefault="00B211D2">
            <w:pPr>
              <w:spacing w:before="40" w:line="360" w:lineRule="auto"/>
              <w:ind w:left="57" w:right="57"/>
              <w:rPr>
                <w:b/>
                <w:bCs/>
                <w:i/>
                <w:iCs/>
                <w:spacing w:val="6"/>
                <w:sz w:val="20"/>
                <w:lang w:val="ro-RO"/>
              </w:rPr>
            </w:pPr>
            <w:r>
              <w:rPr>
                <w:b/>
                <w:bCs/>
                <w:i/>
                <w:iCs/>
                <w:spacing w:val="6"/>
                <w:sz w:val="20"/>
                <w:lang w:val="ro-RO"/>
              </w:rPr>
              <w:t>Afectează intrări - ieşiri la Remiza Specială Mogoşoaia.</w:t>
            </w:r>
          </w:p>
          <w:p w14:paraId="0AD6674C" w14:textId="77777777" w:rsidR="00B211D2" w:rsidRDefault="00B211D2">
            <w:pPr>
              <w:spacing w:before="40" w:line="360" w:lineRule="auto"/>
              <w:ind w:left="57" w:right="57"/>
              <w:rPr>
                <w:b/>
                <w:bCs/>
                <w:i/>
                <w:iCs/>
                <w:spacing w:val="6"/>
                <w:sz w:val="20"/>
                <w:lang w:val="ro-RO"/>
              </w:rPr>
            </w:pPr>
            <w:r>
              <w:rPr>
                <w:b/>
                <w:bCs/>
                <w:i/>
                <w:iCs/>
                <w:spacing w:val="6"/>
                <w:sz w:val="20"/>
                <w:lang w:val="ro-RO"/>
              </w:rPr>
              <w:t>Nesemnalizată pe teren.</w:t>
            </w:r>
          </w:p>
        </w:tc>
      </w:tr>
      <w:tr w:rsidR="00B211D2" w14:paraId="2160143E" w14:textId="77777777">
        <w:trPr>
          <w:cantSplit/>
          <w:trHeight w:val="854"/>
          <w:jc w:val="center"/>
        </w:trPr>
        <w:tc>
          <w:tcPr>
            <w:tcW w:w="63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D514402" w14:textId="77777777" w:rsidR="00B211D2" w:rsidRDefault="00B211D2" w:rsidP="00B211D2">
            <w:pPr>
              <w:numPr>
                <w:ilvl w:val="0"/>
                <w:numId w:val="5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1AACD88" w14:textId="77777777" w:rsidR="00B211D2" w:rsidRDefault="00B211D2">
            <w:pPr>
              <w:spacing w:before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1+100</w:t>
            </w:r>
          </w:p>
          <w:p w14:paraId="309B94DA" w14:textId="77777777" w:rsidR="00B211D2" w:rsidRDefault="00B211D2">
            <w:pPr>
              <w:spacing w:before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1+400</w:t>
            </w: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BAA3CBF" w14:textId="77777777" w:rsidR="00B211D2" w:rsidRPr="00244AE6" w:rsidRDefault="00B211D2">
            <w:pPr>
              <w:spacing w:before="12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30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CE94527" w14:textId="77777777" w:rsidR="00B211D2" w:rsidRDefault="00B211D2">
            <w:pPr>
              <w:spacing w:before="40" w:line="360" w:lineRule="auto"/>
              <w:ind w:lef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PM Buciumeni -</w:t>
            </w:r>
          </w:p>
          <w:p w14:paraId="0C0EB3E0" w14:textId="77777777" w:rsidR="00B211D2" w:rsidRDefault="00B211D2">
            <w:pPr>
              <w:spacing w:before="40" w:line="360" w:lineRule="auto"/>
              <w:ind w:lef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Mogoşoaia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B174F86" w14:textId="77777777" w:rsidR="00B211D2" w:rsidRDefault="00B211D2">
            <w:pPr>
              <w:spacing w:before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8529588" w14:textId="77777777" w:rsidR="00B211D2" w:rsidRDefault="00B211D2">
            <w:pPr>
              <w:spacing w:before="12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33F51AE" w14:textId="77777777" w:rsidR="00B211D2" w:rsidRDefault="00B211D2">
            <w:pPr>
              <w:spacing w:before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F2D60CB" w14:textId="77777777" w:rsidR="00B211D2" w:rsidRPr="00244AE6" w:rsidRDefault="00B211D2">
            <w:pPr>
              <w:spacing w:before="12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AE72AC1" w14:textId="77777777" w:rsidR="00B211D2" w:rsidRDefault="00B211D2">
            <w:pPr>
              <w:spacing w:before="40" w:line="360" w:lineRule="auto"/>
              <w:ind w:left="57" w:right="57"/>
              <w:rPr>
                <w:b/>
                <w:bCs/>
                <w:i/>
                <w:iCs/>
                <w:spacing w:val="6"/>
                <w:sz w:val="20"/>
                <w:lang w:val="ro-RO"/>
              </w:rPr>
            </w:pPr>
            <w:r>
              <w:rPr>
                <w:b/>
                <w:bCs/>
                <w:i/>
                <w:iCs/>
                <w:spacing w:val="6"/>
                <w:sz w:val="20"/>
                <w:lang w:val="ro-RO"/>
              </w:rPr>
              <w:t>Nesemnalizată pe teren.</w:t>
            </w:r>
          </w:p>
        </w:tc>
      </w:tr>
      <w:tr w:rsidR="00B211D2" w14:paraId="46B0DF7F" w14:textId="77777777">
        <w:trPr>
          <w:cantSplit/>
          <w:trHeight w:val="2947"/>
          <w:jc w:val="center"/>
        </w:trPr>
        <w:tc>
          <w:tcPr>
            <w:tcW w:w="63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DF55819" w14:textId="77777777" w:rsidR="00B211D2" w:rsidRDefault="00B211D2" w:rsidP="00B211D2">
            <w:pPr>
              <w:numPr>
                <w:ilvl w:val="0"/>
                <w:numId w:val="5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841C585" w14:textId="77777777" w:rsidR="00B211D2" w:rsidRDefault="00B211D2">
            <w:pPr>
              <w:spacing w:before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E4364B2" w14:textId="77777777" w:rsidR="00B211D2" w:rsidRPr="00244AE6" w:rsidRDefault="00B211D2">
            <w:pPr>
              <w:spacing w:before="12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A7AD14A" w14:textId="77777777" w:rsidR="00B211D2" w:rsidRDefault="00B211D2">
            <w:pPr>
              <w:spacing w:before="40" w:line="360" w:lineRule="auto"/>
              <w:ind w:lef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Mogoşoaia</w:t>
            </w:r>
          </w:p>
          <w:p w14:paraId="74BBC870" w14:textId="77777777" w:rsidR="00B211D2" w:rsidRDefault="00B211D2">
            <w:pPr>
              <w:spacing w:before="40" w:line="360" w:lineRule="auto"/>
              <w:ind w:lef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305789B" w14:textId="77777777" w:rsidR="00B211D2" w:rsidRDefault="00B211D2">
            <w:pPr>
              <w:spacing w:before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peste sch. </w:t>
            </w:r>
          </w:p>
          <w:p w14:paraId="63F0BF54" w14:textId="77777777" w:rsidR="00B211D2" w:rsidRDefault="00B211D2">
            <w:pPr>
              <w:spacing w:before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1 şi 27 </w:t>
            </w:r>
          </w:p>
          <w:p w14:paraId="25E8DE5F" w14:textId="77777777" w:rsidR="00B211D2" w:rsidRDefault="00B211D2">
            <w:pPr>
              <w:spacing w:before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în abatere</w:t>
            </w: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1A7A8B8" w14:textId="77777777" w:rsidR="00B211D2" w:rsidRPr="00771A06" w:rsidRDefault="00B211D2">
            <w:pPr>
              <w:spacing w:before="12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771A06"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8007C40" w14:textId="77777777" w:rsidR="00B211D2" w:rsidRDefault="00B211D2">
            <w:pPr>
              <w:spacing w:before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5AB822F" w14:textId="77777777" w:rsidR="00B211D2" w:rsidRPr="00244AE6" w:rsidRDefault="00B211D2">
            <w:pPr>
              <w:spacing w:before="12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FAE243C" w14:textId="77777777" w:rsidR="00B211D2" w:rsidRDefault="00B211D2">
            <w:pPr>
              <w:spacing w:before="40" w:line="360" w:lineRule="auto"/>
              <w:ind w:left="57" w:right="57"/>
              <w:rPr>
                <w:b/>
                <w:bCs/>
                <w:i/>
                <w:iCs/>
                <w:spacing w:val="6"/>
                <w:sz w:val="20"/>
                <w:lang w:val="ro-RO"/>
              </w:rPr>
            </w:pPr>
            <w:r>
              <w:rPr>
                <w:b/>
                <w:bCs/>
                <w:i/>
                <w:iCs/>
                <w:spacing w:val="6"/>
                <w:sz w:val="20"/>
                <w:lang w:val="ro-RO"/>
              </w:rPr>
              <w:t>Nesemnalizată pe teren.</w:t>
            </w:r>
          </w:p>
        </w:tc>
      </w:tr>
      <w:tr w:rsidR="00B211D2" w14:paraId="2A452029" w14:textId="77777777">
        <w:trPr>
          <w:cantSplit/>
          <w:trHeight w:val="2109"/>
          <w:jc w:val="center"/>
        </w:trPr>
        <w:tc>
          <w:tcPr>
            <w:tcW w:w="63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A7AF2D7" w14:textId="77777777" w:rsidR="00B211D2" w:rsidRDefault="00B211D2" w:rsidP="00B211D2">
            <w:pPr>
              <w:numPr>
                <w:ilvl w:val="0"/>
                <w:numId w:val="5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9C2E492" w14:textId="77777777" w:rsidR="00B211D2" w:rsidRDefault="00B211D2">
            <w:pPr>
              <w:spacing w:before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4C76CF0" w14:textId="77777777" w:rsidR="00B211D2" w:rsidRPr="00244AE6" w:rsidRDefault="00B211D2">
            <w:pPr>
              <w:spacing w:before="12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1AAF9FE" w14:textId="77777777" w:rsidR="00B211D2" w:rsidRDefault="00B211D2">
            <w:pPr>
              <w:spacing w:before="40" w:line="360" w:lineRule="auto"/>
              <w:ind w:lef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St. Mogoşoaia </w:t>
            </w:r>
          </w:p>
          <w:p w14:paraId="7745780F" w14:textId="77777777" w:rsidR="00B211D2" w:rsidRDefault="00B211D2">
            <w:pPr>
              <w:spacing w:before="40" w:line="360" w:lineRule="auto"/>
              <w:ind w:lef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F1BE224" w14:textId="77777777" w:rsidR="00B211D2" w:rsidRDefault="00B211D2">
            <w:pPr>
              <w:spacing w:before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peste sch. 22 </w:t>
            </w:r>
          </w:p>
          <w:p w14:paraId="2BBF6150" w14:textId="77777777" w:rsidR="00B211D2" w:rsidRPr="00964B09" w:rsidRDefault="00B211D2">
            <w:pPr>
              <w:spacing w:before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în abatere</w:t>
            </w: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804F28E" w14:textId="77777777" w:rsidR="00B211D2" w:rsidRPr="00771A06" w:rsidRDefault="00B211D2">
            <w:pPr>
              <w:spacing w:before="12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771A06">
              <w:rPr>
                <w:b/>
                <w:bCs/>
                <w:sz w:val="36"/>
                <w:szCs w:val="36"/>
                <w:lang w:val="ro-RO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0DA3024" w14:textId="77777777" w:rsidR="00B211D2" w:rsidRDefault="00B211D2">
            <w:pPr>
              <w:spacing w:before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D75A6E6" w14:textId="77777777" w:rsidR="00B211D2" w:rsidRPr="00244AE6" w:rsidRDefault="00B211D2">
            <w:pPr>
              <w:spacing w:before="12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590ACE1" w14:textId="77777777" w:rsidR="00B211D2" w:rsidRDefault="00B211D2">
            <w:pPr>
              <w:spacing w:before="40" w:line="360" w:lineRule="auto"/>
              <w:ind w:left="57" w:right="57"/>
              <w:rPr>
                <w:b/>
                <w:bCs/>
                <w:i/>
                <w:iCs/>
                <w:spacing w:val="6"/>
                <w:sz w:val="20"/>
                <w:lang w:val="ro-RO"/>
              </w:rPr>
            </w:pPr>
            <w:r>
              <w:rPr>
                <w:b/>
                <w:bCs/>
                <w:i/>
                <w:iCs/>
                <w:spacing w:val="6"/>
                <w:sz w:val="20"/>
                <w:lang w:val="ro-RO"/>
              </w:rPr>
              <w:t>Nesemnalizată pe teren.</w:t>
            </w:r>
          </w:p>
        </w:tc>
      </w:tr>
    </w:tbl>
    <w:p w14:paraId="38EF985E" w14:textId="77777777" w:rsidR="00B211D2" w:rsidRDefault="00B211D2">
      <w:pPr>
        <w:spacing w:before="40" w:line="192" w:lineRule="auto"/>
        <w:ind w:right="57"/>
        <w:rPr>
          <w:sz w:val="20"/>
          <w:lang w:val="ro-RO"/>
        </w:rPr>
      </w:pPr>
    </w:p>
    <w:p w14:paraId="2A605AB7" w14:textId="77777777" w:rsidR="00B211D2" w:rsidRDefault="00B211D2" w:rsidP="009E1E10">
      <w:pPr>
        <w:pStyle w:val="Heading1"/>
        <w:spacing w:line="360" w:lineRule="auto"/>
      </w:pPr>
      <w:r>
        <w:t>LINIA 301 Bb</w:t>
      </w:r>
    </w:p>
    <w:p w14:paraId="4D84ED14" w14:textId="77777777" w:rsidR="00B211D2" w:rsidRDefault="00B211D2" w:rsidP="004B35A3">
      <w:pPr>
        <w:pStyle w:val="Heading1"/>
        <w:spacing w:line="360" w:lineRule="auto"/>
        <w:rPr>
          <w:b w:val="0"/>
          <w:bCs w:val="0"/>
          <w:sz w:val="8"/>
        </w:rPr>
      </w:pPr>
      <w:r>
        <w:t>MOGOŞOAIA - VOLUNTARI - Ram. PASĂREA</w:t>
      </w:r>
    </w:p>
    <w:tbl>
      <w:tblPr>
        <w:tblW w:w="1020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638"/>
        <w:gridCol w:w="870"/>
        <w:gridCol w:w="755"/>
        <w:gridCol w:w="2202"/>
        <w:gridCol w:w="870"/>
        <w:gridCol w:w="755"/>
        <w:gridCol w:w="870"/>
        <w:gridCol w:w="755"/>
        <w:gridCol w:w="2491"/>
      </w:tblGrid>
      <w:tr w:rsidR="00B211D2" w14:paraId="396BEBC4" w14:textId="77777777">
        <w:trPr>
          <w:cantSplit/>
          <w:trHeight w:val="789"/>
          <w:jc w:val="center"/>
        </w:trPr>
        <w:tc>
          <w:tcPr>
            <w:tcW w:w="62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F8806DB" w14:textId="77777777" w:rsidR="00B211D2" w:rsidRDefault="00B211D2" w:rsidP="00B211D2">
            <w:pPr>
              <w:numPr>
                <w:ilvl w:val="0"/>
                <w:numId w:val="46"/>
              </w:numPr>
              <w:spacing w:before="40" w:after="40" w:line="276" w:lineRule="auto"/>
              <w:ind w:left="170" w:right="5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5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07C03A9" w14:textId="77777777" w:rsidR="00B211D2" w:rsidRDefault="00B211D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3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0A526DC" w14:textId="77777777" w:rsidR="00B211D2" w:rsidRDefault="00B211D2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2"/>
                <w:lang w:val="ro-RO"/>
              </w:rPr>
            </w:pPr>
          </w:p>
        </w:tc>
        <w:tc>
          <w:tcPr>
            <w:tcW w:w="215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AD0B62A" w14:textId="77777777" w:rsidR="00B211D2" w:rsidRDefault="00B211D2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Mogoșoaia -</w:t>
            </w:r>
          </w:p>
          <w:p w14:paraId="63E946D7" w14:textId="77777777" w:rsidR="00B211D2" w:rsidRDefault="00B211D2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Otopeni</w:t>
            </w:r>
          </w:p>
        </w:tc>
        <w:tc>
          <w:tcPr>
            <w:tcW w:w="85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74FA15E" w14:textId="77777777" w:rsidR="00B211D2" w:rsidRDefault="00B211D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39" w:type="dxa"/>
            <w:tcBorders>
              <w:top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4EE3EE9" w14:textId="77777777" w:rsidR="00B211D2" w:rsidRDefault="00B211D2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2"/>
                <w:lang w:val="ro-RO"/>
              </w:rPr>
            </w:pPr>
          </w:p>
        </w:tc>
        <w:tc>
          <w:tcPr>
            <w:tcW w:w="85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2F0271F" w14:textId="77777777" w:rsidR="00B211D2" w:rsidRDefault="00B211D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7+900</w:t>
            </w:r>
          </w:p>
          <w:p w14:paraId="221985C3" w14:textId="77777777" w:rsidR="00B211D2" w:rsidRDefault="00B211D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8+500</w:t>
            </w:r>
          </w:p>
        </w:tc>
        <w:tc>
          <w:tcPr>
            <w:tcW w:w="73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82D57D7" w14:textId="77777777" w:rsidR="00B211D2" w:rsidRDefault="00B211D2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2"/>
                <w:lang w:val="ro-RO"/>
              </w:rPr>
            </w:pPr>
            <w:r>
              <w:rPr>
                <w:b/>
                <w:bCs/>
                <w:sz w:val="32"/>
                <w:lang w:val="ro-RO"/>
              </w:rPr>
              <w:t>15</w:t>
            </w:r>
          </w:p>
        </w:tc>
        <w:tc>
          <w:tcPr>
            <w:tcW w:w="24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E8FB052" w14:textId="77777777" w:rsidR="00B211D2" w:rsidRDefault="00B211D2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</w:tbl>
    <w:p w14:paraId="7C409DF5" w14:textId="77777777" w:rsidR="00B211D2" w:rsidRDefault="00B211D2">
      <w:pPr>
        <w:spacing w:before="40" w:after="40" w:line="192" w:lineRule="auto"/>
        <w:ind w:right="57"/>
        <w:rPr>
          <w:sz w:val="20"/>
          <w:lang w:val="ro-RO"/>
        </w:rPr>
      </w:pPr>
    </w:p>
    <w:p w14:paraId="0F009501" w14:textId="77777777" w:rsidR="00B211D2" w:rsidRDefault="00B211D2" w:rsidP="00CF0E71">
      <w:pPr>
        <w:pStyle w:val="Heading1"/>
        <w:spacing w:line="276" w:lineRule="auto"/>
      </w:pPr>
      <w:r>
        <w:t>LINIA 301 D</w:t>
      </w:r>
    </w:p>
    <w:p w14:paraId="2460EEB4" w14:textId="77777777" w:rsidR="00B211D2" w:rsidRDefault="00B211D2" w:rsidP="00CF0E71">
      <w:pPr>
        <w:pStyle w:val="Heading1"/>
        <w:spacing w:line="276" w:lineRule="auto"/>
        <w:rPr>
          <w:b w:val="0"/>
          <w:bCs w:val="0"/>
          <w:sz w:val="8"/>
        </w:rPr>
      </w:pPr>
      <w:r>
        <w:t>PANTELIMON - JILAVA</w:t>
      </w:r>
    </w:p>
    <w:tbl>
      <w:tblPr>
        <w:tblW w:w="1020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639"/>
        <w:gridCol w:w="870"/>
        <w:gridCol w:w="754"/>
        <w:gridCol w:w="2204"/>
        <w:gridCol w:w="870"/>
        <w:gridCol w:w="754"/>
        <w:gridCol w:w="870"/>
        <w:gridCol w:w="753"/>
        <w:gridCol w:w="2492"/>
      </w:tblGrid>
      <w:tr w:rsidR="00B211D2" w14:paraId="271C7B22" w14:textId="77777777">
        <w:trPr>
          <w:cantSplit/>
          <w:trHeight w:val="327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5B230BB" w14:textId="77777777" w:rsidR="00B211D2" w:rsidRDefault="00B211D2" w:rsidP="00B211D2">
            <w:pPr>
              <w:numPr>
                <w:ilvl w:val="0"/>
                <w:numId w:val="5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0043866" w14:textId="77777777" w:rsidR="00B211D2" w:rsidRDefault="00B211D2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31+250</w:t>
            </w:r>
          </w:p>
          <w:p w14:paraId="0CF458F4" w14:textId="77777777" w:rsidR="00B211D2" w:rsidRDefault="00B211D2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31+550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5054F73" w14:textId="77777777" w:rsidR="00B211D2" w:rsidRDefault="00B211D2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  <w:r>
              <w:rPr>
                <w:b/>
                <w:bCs/>
                <w:sz w:val="36"/>
                <w:lang w:val="ro-RO"/>
              </w:rPr>
              <w:t>15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7C5BB35" w14:textId="77777777" w:rsidR="00B211D2" w:rsidRDefault="00B211D2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Pantelimon - </w:t>
            </w:r>
          </w:p>
          <w:p w14:paraId="47AB9E38" w14:textId="77777777" w:rsidR="00B211D2" w:rsidRDefault="00B211D2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Bucureşti Sud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DE1AC81" w14:textId="77777777" w:rsidR="00B211D2" w:rsidRDefault="00B211D2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5A38263" w14:textId="77777777" w:rsidR="00B211D2" w:rsidRDefault="00B211D2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CCE12A4" w14:textId="77777777" w:rsidR="00B211D2" w:rsidRDefault="00B211D2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8ADEF07" w14:textId="77777777" w:rsidR="00B211D2" w:rsidRPr="00935D4F" w:rsidRDefault="00B211D2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3B7A407" w14:textId="77777777" w:rsidR="00B211D2" w:rsidRDefault="00B211D2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</w:p>
        </w:tc>
      </w:tr>
      <w:tr w:rsidR="00B211D2" w14:paraId="4CD8C40D" w14:textId="77777777">
        <w:trPr>
          <w:cantSplit/>
          <w:trHeight w:val="327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AAC91FC" w14:textId="77777777" w:rsidR="00B211D2" w:rsidRDefault="00B211D2" w:rsidP="00B211D2">
            <w:pPr>
              <w:numPr>
                <w:ilvl w:val="0"/>
                <w:numId w:val="5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96920BA" w14:textId="77777777" w:rsidR="00B211D2" w:rsidRDefault="00B211D2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119518A" w14:textId="77777777" w:rsidR="00B211D2" w:rsidRDefault="00B211D2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35A1065" w14:textId="77777777" w:rsidR="00B211D2" w:rsidRDefault="00B211D2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Bucureşti Sud</w:t>
            </w:r>
          </w:p>
          <w:p w14:paraId="6133D6DE" w14:textId="77777777" w:rsidR="00B211D2" w:rsidRDefault="00B211D2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 1 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CC6FD4F" w14:textId="77777777" w:rsidR="00B211D2" w:rsidRDefault="00B211D2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</w:t>
            </w:r>
          </w:p>
          <w:p w14:paraId="18F08071" w14:textId="77777777" w:rsidR="00B211D2" w:rsidRDefault="00B211D2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D7C2021" w14:textId="77777777" w:rsidR="00B211D2" w:rsidRDefault="00B211D2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  <w:r>
              <w:rPr>
                <w:b/>
                <w:bCs/>
                <w:sz w:val="36"/>
                <w:lang w:val="ro-RO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DE96ADA" w14:textId="77777777" w:rsidR="00B211D2" w:rsidRDefault="00B211D2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EB5175D" w14:textId="77777777" w:rsidR="00B211D2" w:rsidRPr="00935D4F" w:rsidRDefault="00B211D2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44E59D4" w14:textId="77777777" w:rsidR="00B211D2" w:rsidRDefault="00B211D2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</w:p>
        </w:tc>
      </w:tr>
      <w:tr w:rsidR="00B211D2" w14:paraId="50B6A522" w14:textId="77777777">
        <w:trPr>
          <w:cantSplit/>
          <w:trHeight w:val="407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2E5FCBE" w14:textId="77777777" w:rsidR="00B211D2" w:rsidRDefault="00B211D2" w:rsidP="00B211D2">
            <w:pPr>
              <w:numPr>
                <w:ilvl w:val="0"/>
                <w:numId w:val="5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C1DCC95" w14:textId="77777777" w:rsidR="00B211D2" w:rsidRDefault="00B211D2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E3E3583" w14:textId="77777777" w:rsidR="00B211D2" w:rsidRDefault="00B211D2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397C413" w14:textId="77777777" w:rsidR="00B211D2" w:rsidRDefault="00B211D2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Bucureşti Sud</w:t>
            </w:r>
          </w:p>
          <w:p w14:paraId="4049CC71" w14:textId="77777777" w:rsidR="00B211D2" w:rsidRDefault="00B211D2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 4 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A34E616" w14:textId="77777777" w:rsidR="00B211D2" w:rsidRDefault="00B211D2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</w:t>
            </w:r>
          </w:p>
          <w:p w14:paraId="0A6BCE6F" w14:textId="77777777" w:rsidR="00B211D2" w:rsidRDefault="00B211D2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4DB3623" w14:textId="77777777" w:rsidR="00B211D2" w:rsidRDefault="00B211D2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  <w:r>
              <w:rPr>
                <w:b/>
                <w:bCs/>
                <w:sz w:val="36"/>
                <w:lang w:val="ro-RO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8B8D74C" w14:textId="77777777" w:rsidR="00B211D2" w:rsidRDefault="00B211D2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6285EBD" w14:textId="77777777" w:rsidR="00B211D2" w:rsidRPr="00935D4F" w:rsidRDefault="00B211D2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5C77A97" w14:textId="77777777" w:rsidR="00B211D2" w:rsidRDefault="00B211D2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</w:p>
        </w:tc>
      </w:tr>
      <w:tr w:rsidR="00B211D2" w14:paraId="002987B8" w14:textId="77777777">
        <w:trPr>
          <w:cantSplit/>
          <w:trHeight w:val="407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9E9DEA0" w14:textId="77777777" w:rsidR="00B211D2" w:rsidRDefault="00B211D2" w:rsidP="00B211D2">
            <w:pPr>
              <w:numPr>
                <w:ilvl w:val="0"/>
                <w:numId w:val="5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C0E485C" w14:textId="77777777" w:rsidR="00B211D2" w:rsidRDefault="00B211D2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AFAE003" w14:textId="77777777" w:rsidR="00B211D2" w:rsidRDefault="00B211D2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570D731" w14:textId="77777777" w:rsidR="00B211D2" w:rsidRDefault="00B211D2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Bucureşti Sud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4FC2F44" w14:textId="77777777" w:rsidR="00B211D2" w:rsidRDefault="00B211D2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peste sch. </w:t>
            </w:r>
          </w:p>
          <w:p w14:paraId="69AE33F2" w14:textId="77777777" w:rsidR="00B211D2" w:rsidRDefault="00B211D2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21 și 37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B0BA880" w14:textId="77777777" w:rsidR="00B211D2" w:rsidRDefault="00B211D2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  <w:r>
              <w:rPr>
                <w:b/>
                <w:bCs/>
                <w:sz w:val="36"/>
                <w:lang w:val="ro-RO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94C0B51" w14:textId="77777777" w:rsidR="00B211D2" w:rsidRDefault="00B211D2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55B13F2" w14:textId="77777777" w:rsidR="00B211D2" w:rsidRPr="00935D4F" w:rsidRDefault="00B211D2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218E582" w14:textId="77777777" w:rsidR="00B211D2" w:rsidRDefault="00B211D2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B211D2" w14:paraId="7284C820" w14:textId="77777777">
        <w:trPr>
          <w:cantSplit/>
          <w:trHeight w:val="407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4484900" w14:textId="77777777" w:rsidR="00B211D2" w:rsidRDefault="00B211D2" w:rsidP="00B211D2">
            <w:pPr>
              <w:numPr>
                <w:ilvl w:val="0"/>
                <w:numId w:val="5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42576D1" w14:textId="77777777" w:rsidR="00B211D2" w:rsidRDefault="00B211D2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C4C14C7" w14:textId="77777777" w:rsidR="00B211D2" w:rsidRDefault="00B211D2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DC60303" w14:textId="77777777" w:rsidR="00B211D2" w:rsidRDefault="00B211D2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St. Bucureşti Sud </w:t>
            </w:r>
          </w:p>
          <w:p w14:paraId="606E796F" w14:textId="77777777" w:rsidR="00B211D2" w:rsidRDefault="00B211D2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Grupa Tehnică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9356E2B" w14:textId="77777777" w:rsidR="00B211D2" w:rsidRDefault="00B211D2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peste TDJ </w:t>
            </w:r>
          </w:p>
          <w:p w14:paraId="61D02F1A" w14:textId="77777777" w:rsidR="00B211D2" w:rsidRDefault="00B211D2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31 / 33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AABDD3A" w14:textId="77777777" w:rsidR="00B211D2" w:rsidRDefault="00B211D2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  <w:r>
              <w:rPr>
                <w:b/>
                <w:bCs/>
                <w:sz w:val="36"/>
                <w:lang w:val="ro-RO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E52B94E" w14:textId="77777777" w:rsidR="00B211D2" w:rsidRDefault="00B211D2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69BF13A" w14:textId="77777777" w:rsidR="00B211D2" w:rsidRPr="00935D4F" w:rsidRDefault="00B211D2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7821CB4" w14:textId="77777777" w:rsidR="00B211D2" w:rsidRDefault="00B211D2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  <w:p w14:paraId="05940F0B" w14:textId="77777777" w:rsidR="00B211D2" w:rsidRDefault="00B211D2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Afectează intrări - ieşiri</w:t>
            </w:r>
          </w:p>
          <w:p w14:paraId="1C11D0D2" w14:textId="77777777" w:rsidR="00B211D2" w:rsidRDefault="00B211D2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la liniile 4, 5 și 6 Cap X.</w:t>
            </w:r>
          </w:p>
        </w:tc>
      </w:tr>
      <w:tr w:rsidR="00B211D2" w14:paraId="220ED539" w14:textId="77777777">
        <w:trPr>
          <w:cantSplit/>
          <w:trHeight w:val="1093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AFE6A89" w14:textId="77777777" w:rsidR="00B211D2" w:rsidRDefault="00B211D2" w:rsidP="00B211D2">
            <w:pPr>
              <w:numPr>
                <w:ilvl w:val="0"/>
                <w:numId w:val="5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D49EDCD" w14:textId="77777777" w:rsidR="00B211D2" w:rsidRDefault="00B211D2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83497D4" w14:textId="77777777" w:rsidR="00B211D2" w:rsidRDefault="00B211D2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4B18F5B" w14:textId="77777777" w:rsidR="00B211D2" w:rsidRDefault="00B211D2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Bucureşti Sud</w:t>
            </w:r>
          </w:p>
          <w:p w14:paraId="5AD5931D" w14:textId="77777777" w:rsidR="00B211D2" w:rsidRDefault="00B211D2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E799F85" w14:textId="77777777" w:rsidR="00B211D2" w:rsidRDefault="00B211D2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peste sch.  10, 12, 34</w:t>
            </w:r>
          </w:p>
          <w:p w14:paraId="2AE97EF2" w14:textId="77777777" w:rsidR="00B211D2" w:rsidRDefault="00B211D2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şi</w:t>
            </w:r>
          </w:p>
          <w:p w14:paraId="5AB7C448" w14:textId="77777777" w:rsidR="00B211D2" w:rsidRDefault="00B211D2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T.D.J. </w:t>
            </w:r>
          </w:p>
          <w:p w14:paraId="56F1EB1A" w14:textId="77777777" w:rsidR="00B211D2" w:rsidRDefault="00B211D2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24 / 26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9D52255" w14:textId="77777777" w:rsidR="00B211D2" w:rsidRDefault="00B211D2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  <w:r>
              <w:rPr>
                <w:b/>
                <w:bCs/>
                <w:sz w:val="36"/>
                <w:lang w:val="ro-RO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092E136" w14:textId="77777777" w:rsidR="00B211D2" w:rsidRDefault="00B211D2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DD68F49" w14:textId="77777777" w:rsidR="00B211D2" w:rsidRPr="00935D4F" w:rsidRDefault="00B211D2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B43C5F9" w14:textId="77777777" w:rsidR="00B211D2" w:rsidRDefault="00B211D2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</w:p>
        </w:tc>
      </w:tr>
      <w:tr w:rsidR="00B211D2" w14:paraId="6B3643E0" w14:textId="77777777">
        <w:trPr>
          <w:cantSplit/>
          <w:trHeight w:val="1682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E16B79C" w14:textId="77777777" w:rsidR="00B211D2" w:rsidRDefault="00B211D2" w:rsidP="00B211D2">
            <w:pPr>
              <w:numPr>
                <w:ilvl w:val="0"/>
                <w:numId w:val="5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88EB596" w14:textId="77777777" w:rsidR="00B211D2" w:rsidRDefault="00B211D2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5D91422" w14:textId="77777777" w:rsidR="00B211D2" w:rsidRDefault="00B211D2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3E631A0" w14:textId="77777777" w:rsidR="00B211D2" w:rsidRDefault="00B211D2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Bucureşti Sud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10A6F5D" w14:textId="77777777" w:rsidR="00B211D2" w:rsidRDefault="00B211D2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peste T.D.J.</w:t>
            </w:r>
          </w:p>
          <w:p w14:paraId="785F0B03" w14:textId="77777777" w:rsidR="00B211D2" w:rsidRDefault="00B211D2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6 / 8</w:t>
            </w:r>
          </w:p>
          <w:p w14:paraId="71367630" w14:textId="77777777" w:rsidR="00B211D2" w:rsidRDefault="00B211D2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şi</w:t>
            </w:r>
          </w:p>
          <w:p w14:paraId="5160F244" w14:textId="77777777" w:rsidR="00B211D2" w:rsidRDefault="00B211D2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T.D.J. 14 / 16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F3B0B06" w14:textId="77777777" w:rsidR="00B211D2" w:rsidRDefault="00B211D2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  <w:r>
              <w:rPr>
                <w:b/>
                <w:bCs/>
                <w:sz w:val="36"/>
                <w:lang w:val="ro-RO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722A35E" w14:textId="77777777" w:rsidR="00B211D2" w:rsidRDefault="00B211D2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6E24436" w14:textId="77777777" w:rsidR="00B211D2" w:rsidRPr="00935D4F" w:rsidRDefault="00B211D2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15F9726" w14:textId="77777777" w:rsidR="00B211D2" w:rsidRDefault="00B211D2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Afectează intrări - ieşiri către Antestaţia Faur.</w:t>
            </w:r>
          </w:p>
        </w:tc>
      </w:tr>
      <w:tr w:rsidR="00B211D2" w14:paraId="13E09B61" w14:textId="77777777">
        <w:trPr>
          <w:cantSplit/>
          <w:trHeight w:val="1682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BD6D59F" w14:textId="77777777" w:rsidR="00B211D2" w:rsidRDefault="00B211D2" w:rsidP="00B211D2">
            <w:pPr>
              <w:numPr>
                <w:ilvl w:val="0"/>
                <w:numId w:val="5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BCE084F" w14:textId="77777777" w:rsidR="00B211D2" w:rsidRDefault="00B211D2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37+165</w:t>
            </w:r>
          </w:p>
          <w:p w14:paraId="4A21867B" w14:textId="77777777" w:rsidR="00B211D2" w:rsidRDefault="00B211D2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37+173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330F6FA" w14:textId="77777777" w:rsidR="00B211D2" w:rsidRDefault="00B211D2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  <w:r>
              <w:rPr>
                <w:b/>
                <w:bCs/>
                <w:sz w:val="36"/>
                <w:lang w:val="ro-RO"/>
              </w:rPr>
              <w:t>5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87F8394" w14:textId="77777777" w:rsidR="00B211D2" w:rsidRDefault="00B211D2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Bucureşti Sud Grupa Tehnică - </w:t>
            </w:r>
          </w:p>
          <w:p w14:paraId="1EE7856F" w14:textId="77777777" w:rsidR="00B211D2" w:rsidRDefault="00B211D2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Popeşti Leordeni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2F6B46E" w14:textId="77777777" w:rsidR="00B211D2" w:rsidRDefault="00B211D2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D74A4A2" w14:textId="77777777" w:rsidR="00B211D2" w:rsidRDefault="00B211D2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EDCB3AE" w14:textId="77777777" w:rsidR="00B211D2" w:rsidRDefault="00B211D2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3E5EDAF" w14:textId="77777777" w:rsidR="00B211D2" w:rsidRPr="00935D4F" w:rsidRDefault="00B211D2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6DC1364" w14:textId="77777777" w:rsidR="00B211D2" w:rsidRDefault="00B211D2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B211D2" w14:paraId="1408F9AF" w14:textId="77777777">
        <w:trPr>
          <w:cantSplit/>
          <w:trHeight w:val="521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AB5869F" w14:textId="77777777" w:rsidR="00B211D2" w:rsidRDefault="00B211D2" w:rsidP="00B211D2">
            <w:pPr>
              <w:numPr>
                <w:ilvl w:val="0"/>
                <w:numId w:val="5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0FA45F3" w14:textId="77777777" w:rsidR="00B211D2" w:rsidRDefault="00B211D2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C5A39FD" w14:textId="77777777" w:rsidR="00B211D2" w:rsidRDefault="00B211D2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C6FA063" w14:textId="77777777" w:rsidR="00B211D2" w:rsidRDefault="00B211D2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PM Popeşti Leordeni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168CB02" w14:textId="77777777" w:rsidR="00B211D2" w:rsidRDefault="00B211D2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peste diag.</w:t>
            </w:r>
          </w:p>
          <w:p w14:paraId="6C40EBC8" w14:textId="77777777" w:rsidR="00B211D2" w:rsidRDefault="00B211D2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3 - 5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1A2529E" w14:textId="77777777" w:rsidR="00B211D2" w:rsidRDefault="00B211D2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  <w:r>
              <w:rPr>
                <w:b/>
                <w:bCs/>
                <w:sz w:val="36"/>
                <w:lang w:val="ro-RO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B482DB9" w14:textId="77777777" w:rsidR="00B211D2" w:rsidRDefault="00B211D2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B0EE022" w14:textId="77777777" w:rsidR="00B211D2" w:rsidRPr="00935D4F" w:rsidRDefault="00B211D2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4B94E98" w14:textId="77777777" w:rsidR="00B211D2" w:rsidRDefault="00B211D2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B211D2" w14:paraId="50F1678E" w14:textId="77777777">
        <w:trPr>
          <w:cantSplit/>
          <w:trHeight w:val="1112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75F6798" w14:textId="77777777" w:rsidR="00B211D2" w:rsidRDefault="00B211D2" w:rsidP="00B211D2">
            <w:pPr>
              <w:numPr>
                <w:ilvl w:val="0"/>
                <w:numId w:val="5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21614D3" w14:textId="77777777" w:rsidR="00B211D2" w:rsidRDefault="00B211D2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429BDFE" w14:textId="77777777" w:rsidR="00B211D2" w:rsidRDefault="00B211D2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06A7CDC" w14:textId="77777777" w:rsidR="00B211D2" w:rsidRDefault="00B211D2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Berceni</w:t>
            </w:r>
          </w:p>
          <w:p w14:paraId="2044D79E" w14:textId="77777777" w:rsidR="00B211D2" w:rsidRDefault="00B211D2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liniile 3 şi 4 abătute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C109E1F" w14:textId="77777777" w:rsidR="00B211D2" w:rsidRDefault="00B211D2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 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48EB6F1" w14:textId="77777777" w:rsidR="00B211D2" w:rsidRDefault="00B211D2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  <w:r>
              <w:rPr>
                <w:b/>
                <w:bCs/>
                <w:sz w:val="36"/>
                <w:lang w:val="ro-RO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20D37C9" w14:textId="77777777" w:rsidR="00B211D2" w:rsidRDefault="00B211D2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021D3C9" w14:textId="77777777" w:rsidR="00B211D2" w:rsidRPr="00935D4F" w:rsidRDefault="00B211D2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CC6C7F2" w14:textId="77777777" w:rsidR="00B211D2" w:rsidRDefault="00B211D2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B211D2" w14:paraId="183C5618" w14:textId="77777777">
        <w:trPr>
          <w:cantSplit/>
          <w:trHeight w:val="484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81E87DA" w14:textId="77777777" w:rsidR="00B211D2" w:rsidRDefault="00B211D2" w:rsidP="00B211D2">
            <w:pPr>
              <w:numPr>
                <w:ilvl w:val="0"/>
                <w:numId w:val="5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64EAB29" w14:textId="77777777" w:rsidR="00B211D2" w:rsidRDefault="00B211D2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3090C20" w14:textId="77777777" w:rsidR="00B211D2" w:rsidRDefault="00B211D2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D23055B" w14:textId="77777777" w:rsidR="00B211D2" w:rsidRDefault="00B211D2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Berceni</w:t>
            </w:r>
          </w:p>
          <w:p w14:paraId="43917D2D" w14:textId="77777777" w:rsidR="00B211D2" w:rsidRDefault="00B211D2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F7C10C6" w14:textId="77777777" w:rsidR="00B211D2" w:rsidRDefault="00B211D2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en-US"/>
              </w:rPr>
            </w:pPr>
            <w:r>
              <w:rPr>
                <w:b/>
                <w:bCs/>
                <w:sz w:val="20"/>
                <w:lang w:val="en-US"/>
              </w:rPr>
              <w:t xml:space="preserve">peste </w:t>
            </w:r>
          </w:p>
          <w:p w14:paraId="159C4536" w14:textId="77777777" w:rsidR="00B211D2" w:rsidRDefault="00B211D2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en-US"/>
              </w:rPr>
            </w:pPr>
            <w:r>
              <w:rPr>
                <w:b/>
                <w:bCs/>
                <w:sz w:val="20"/>
                <w:lang w:val="en-US"/>
              </w:rPr>
              <w:t>diag.</w:t>
            </w:r>
          </w:p>
          <w:p w14:paraId="2717F4D2" w14:textId="77777777" w:rsidR="00B211D2" w:rsidRDefault="00B211D2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en-US"/>
              </w:rPr>
            </w:pPr>
            <w:r>
              <w:rPr>
                <w:b/>
                <w:bCs/>
                <w:sz w:val="20"/>
                <w:lang w:val="en-US"/>
              </w:rPr>
              <w:t>2 - 4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D17EBB6" w14:textId="77777777" w:rsidR="00B211D2" w:rsidRDefault="00B211D2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  <w:r>
              <w:rPr>
                <w:b/>
                <w:bCs/>
                <w:sz w:val="36"/>
                <w:lang w:val="ro-RO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9BA93A2" w14:textId="77777777" w:rsidR="00B211D2" w:rsidRDefault="00B211D2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5BEAAFC" w14:textId="77777777" w:rsidR="00B211D2" w:rsidRPr="00935D4F" w:rsidRDefault="00B211D2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EB24635" w14:textId="77777777" w:rsidR="00B211D2" w:rsidRDefault="00B211D2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B211D2" w14:paraId="627588D6" w14:textId="77777777">
        <w:trPr>
          <w:cantSplit/>
          <w:trHeight w:val="2534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DBF8D7D" w14:textId="77777777" w:rsidR="00B211D2" w:rsidRDefault="00B211D2" w:rsidP="00B211D2">
            <w:pPr>
              <w:numPr>
                <w:ilvl w:val="0"/>
                <w:numId w:val="5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8A3EC26" w14:textId="77777777" w:rsidR="00B211D2" w:rsidRDefault="00B211D2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3A72B52" w14:textId="77777777" w:rsidR="00B211D2" w:rsidRDefault="00B211D2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F35C780" w14:textId="77777777" w:rsidR="00B211D2" w:rsidRDefault="00B211D2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Berceni</w:t>
            </w:r>
          </w:p>
          <w:p w14:paraId="6D3343C0" w14:textId="77777777" w:rsidR="00B211D2" w:rsidRDefault="00B211D2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2BB1D2D" w14:textId="77777777" w:rsidR="00B211D2" w:rsidRDefault="00B211D2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en-US"/>
              </w:rPr>
            </w:pPr>
            <w:r>
              <w:rPr>
                <w:b/>
                <w:bCs/>
                <w:sz w:val="20"/>
                <w:lang w:val="en-US"/>
              </w:rPr>
              <w:t xml:space="preserve">peste sch. 12, 14, 16 </w:t>
            </w:r>
          </w:p>
          <w:p w14:paraId="3F5B2E13" w14:textId="77777777" w:rsidR="00B211D2" w:rsidRDefault="00B211D2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en-US"/>
              </w:rPr>
            </w:pPr>
            <w:r>
              <w:rPr>
                <w:b/>
                <w:bCs/>
                <w:sz w:val="20"/>
                <w:lang w:val="en-US"/>
              </w:rPr>
              <w:t xml:space="preserve">şi </w:t>
            </w:r>
          </w:p>
          <w:p w14:paraId="280369DE" w14:textId="77777777" w:rsidR="00B211D2" w:rsidRDefault="00B211D2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en-US"/>
              </w:rPr>
            </w:pPr>
            <w:r>
              <w:rPr>
                <w:b/>
                <w:bCs/>
                <w:sz w:val="20"/>
                <w:lang w:val="en-US"/>
              </w:rPr>
              <w:t xml:space="preserve">T.D.J. </w:t>
            </w:r>
          </w:p>
          <w:p w14:paraId="260130C2" w14:textId="77777777" w:rsidR="00B211D2" w:rsidRDefault="00B211D2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en-US"/>
              </w:rPr>
            </w:pPr>
            <w:r>
              <w:rPr>
                <w:b/>
                <w:bCs/>
                <w:sz w:val="20"/>
                <w:lang w:val="en-US"/>
              </w:rPr>
              <w:t>8 / 10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6B8446B" w14:textId="77777777" w:rsidR="00B211D2" w:rsidRDefault="00B211D2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  <w:r>
              <w:rPr>
                <w:b/>
                <w:bCs/>
                <w:sz w:val="36"/>
                <w:lang w:val="ro-RO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6256A5A" w14:textId="77777777" w:rsidR="00B211D2" w:rsidRDefault="00B211D2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46DE259" w14:textId="77777777" w:rsidR="00B211D2" w:rsidRPr="00935D4F" w:rsidRDefault="00B211D2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6916081" w14:textId="77777777" w:rsidR="00B211D2" w:rsidRDefault="00B211D2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Afectează intrări - ieşiri la liniile 1 - 6.</w:t>
            </w:r>
          </w:p>
          <w:p w14:paraId="622FE51E" w14:textId="77777777" w:rsidR="00B211D2" w:rsidRDefault="00B211D2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B211D2" w14:paraId="41657B76" w14:textId="77777777">
        <w:trPr>
          <w:cantSplit/>
          <w:trHeight w:val="1849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20F6AE2" w14:textId="77777777" w:rsidR="00B211D2" w:rsidRDefault="00B211D2" w:rsidP="00B211D2">
            <w:pPr>
              <w:numPr>
                <w:ilvl w:val="0"/>
                <w:numId w:val="5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4844495" w14:textId="77777777" w:rsidR="00B211D2" w:rsidRDefault="00B211D2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147D1DC" w14:textId="77777777" w:rsidR="00B211D2" w:rsidRDefault="00B211D2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B4AB492" w14:textId="77777777" w:rsidR="00B211D2" w:rsidRDefault="00B211D2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Berceni</w:t>
            </w:r>
          </w:p>
          <w:p w14:paraId="0BFE221A" w14:textId="77777777" w:rsidR="00B211D2" w:rsidRDefault="00B211D2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F6F09DA" w14:textId="77777777" w:rsidR="00B211D2" w:rsidRDefault="00B211D2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en-US"/>
              </w:rPr>
            </w:pPr>
            <w:r>
              <w:rPr>
                <w:b/>
                <w:bCs/>
                <w:sz w:val="20"/>
                <w:lang w:val="en-US"/>
              </w:rPr>
              <w:t xml:space="preserve">peste sch. </w:t>
            </w:r>
          </w:p>
          <w:p w14:paraId="51D9B1D5" w14:textId="77777777" w:rsidR="00B211D2" w:rsidRDefault="00B211D2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en-US"/>
              </w:rPr>
            </w:pPr>
            <w:r>
              <w:rPr>
                <w:b/>
                <w:bCs/>
                <w:sz w:val="20"/>
                <w:lang w:val="en-US"/>
              </w:rPr>
              <w:t xml:space="preserve">3, 5, </w:t>
            </w:r>
          </w:p>
          <w:p w14:paraId="278816B7" w14:textId="77777777" w:rsidR="00B211D2" w:rsidRDefault="00B211D2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en-US"/>
              </w:rPr>
            </w:pPr>
            <w:r>
              <w:rPr>
                <w:b/>
                <w:bCs/>
                <w:sz w:val="20"/>
                <w:lang w:val="en-US"/>
              </w:rPr>
              <w:t xml:space="preserve">7, 9 </w:t>
            </w:r>
          </w:p>
          <w:p w14:paraId="2ADC3842" w14:textId="77777777" w:rsidR="00B211D2" w:rsidRDefault="00B211D2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en-US"/>
              </w:rPr>
            </w:pPr>
            <w:r>
              <w:rPr>
                <w:b/>
                <w:bCs/>
                <w:sz w:val="20"/>
                <w:lang w:val="en-US"/>
              </w:rPr>
              <w:t>şi 11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D670448" w14:textId="77777777" w:rsidR="00B211D2" w:rsidRDefault="00B211D2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  <w:r>
              <w:rPr>
                <w:b/>
                <w:bCs/>
                <w:sz w:val="36"/>
                <w:lang w:val="ro-RO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41C22DC" w14:textId="77777777" w:rsidR="00B211D2" w:rsidRDefault="00B211D2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672308E" w14:textId="77777777" w:rsidR="00B211D2" w:rsidRPr="00935D4F" w:rsidRDefault="00B211D2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5BDA13B" w14:textId="77777777" w:rsidR="00B211D2" w:rsidRDefault="00B211D2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Afectează intrări - ieşiri la liniile 1 - 6.</w:t>
            </w:r>
          </w:p>
          <w:p w14:paraId="06DF58FC" w14:textId="77777777" w:rsidR="00B211D2" w:rsidRDefault="00B211D2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</w:tbl>
    <w:p w14:paraId="6D3E3562" w14:textId="77777777" w:rsidR="00B211D2" w:rsidRDefault="00B211D2" w:rsidP="00CF0E71">
      <w:pPr>
        <w:spacing w:before="40" w:line="276" w:lineRule="auto"/>
        <w:ind w:right="57"/>
        <w:rPr>
          <w:sz w:val="20"/>
          <w:lang w:val="ro-RO"/>
        </w:rPr>
      </w:pPr>
    </w:p>
    <w:p w14:paraId="749F15CA" w14:textId="77777777" w:rsidR="00B211D2" w:rsidRDefault="00B211D2" w:rsidP="008F15F5">
      <w:pPr>
        <w:pStyle w:val="Heading1"/>
        <w:spacing w:line="360" w:lineRule="auto"/>
      </w:pPr>
      <w:r>
        <w:t>LINIA 301 De</w:t>
      </w:r>
    </w:p>
    <w:p w14:paraId="1613E829" w14:textId="77777777" w:rsidR="00B211D2" w:rsidRDefault="00B211D2" w:rsidP="003A6DFA">
      <w:pPr>
        <w:pStyle w:val="Heading1"/>
        <w:spacing w:line="360" w:lineRule="auto"/>
        <w:rPr>
          <w:b w:val="0"/>
          <w:bCs w:val="0"/>
          <w:sz w:val="8"/>
        </w:rPr>
      </w:pPr>
      <w:r>
        <w:t>BUCUREŞTI SUD - ANTESTAŢIA FAUR</w:t>
      </w:r>
    </w:p>
    <w:tbl>
      <w:tblPr>
        <w:tblW w:w="1020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637"/>
        <w:gridCol w:w="870"/>
        <w:gridCol w:w="754"/>
        <w:gridCol w:w="2204"/>
        <w:gridCol w:w="870"/>
        <w:gridCol w:w="754"/>
        <w:gridCol w:w="870"/>
        <w:gridCol w:w="754"/>
        <w:gridCol w:w="2493"/>
      </w:tblGrid>
      <w:tr w:rsidR="00B211D2" w14:paraId="569B2B0A" w14:textId="77777777">
        <w:trPr>
          <w:cantSplit/>
          <w:trHeight w:val="150"/>
          <w:jc w:val="center"/>
        </w:trPr>
        <w:tc>
          <w:tcPr>
            <w:tcW w:w="63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4BE3773" w14:textId="77777777" w:rsidR="00B211D2" w:rsidRDefault="00B211D2" w:rsidP="00B211D2">
            <w:pPr>
              <w:numPr>
                <w:ilvl w:val="0"/>
                <w:numId w:val="17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0620659" w14:textId="77777777" w:rsidR="00B211D2" w:rsidRDefault="00B211D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2+510</w:t>
            </w:r>
          </w:p>
          <w:p w14:paraId="2B9A80CA" w14:textId="77777777" w:rsidR="00B211D2" w:rsidRDefault="00B211D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3+424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14B93E8" w14:textId="77777777" w:rsidR="00B211D2" w:rsidRPr="00A5601C" w:rsidRDefault="00B211D2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B7612E9" w14:textId="77777777" w:rsidR="00B211D2" w:rsidRDefault="00B211D2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Antestaţia Faur</w:t>
            </w:r>
          </w:p>
          <w:p w14:paraId="6BC03023" w14:textId="77777777" w:rsidR="00B211D2" w:rsidRDefault="00B211D2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 4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7039118" w14:textId="77777777" w:rsidR="00B211D2" w:rsidRDefault="00B211D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EE23296" w14:textId="77777777" w:rsidR="00B211D2" w:rsidRPr="00A5601C" w:rsidRDefault="00B211D2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6BBA1C5" w14:textId="77777777" w:rsidR="00B211D2" w:rsidRDefault="00B211D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739F762" w14:textId="77777777" w:rsidR="00B211D2" w:rsidRPr="00A5601C" w:rsidRDefault="00B211D2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5D424F9" w14:textId="77777777" w:rsidR="00B211D2" w:rsidRDefault="00B211D2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</w:p>
        </w:tc>
      </w:tr>
    </w:tbl>
    <w:p w14:paraId="19CEFC85" w14:textId="77777777" w:rsidR="00B211D2" w:rsidRDefault="00B211D2">
      <w:pPr>
        <w:spacing w:before="40" w:after="40" w:line="192" w:lineRule="auto"/>
        <w:ind w:right="57"/>
        <w:rPr>
          <w:sz w:val="20"/>
          <w:lang w:val="ro-RO"/>
        </w:rPr>
      </w:pPr>
    </w:p>
    <w:p w14:paraId="6D54B852" w14:textId="77777777" w:rsidR="00B211D2" w:rsidRDefault="00B211D2" w:rsidP="00125915">
      <w:pPr>
        <w:pStyle w:val="Heading1"/>
        <w:spacing w:line="360" w:lineRule="auto"/>
      </w:pPr>
      <w:r>
        <w:lastRenderedPageBreak/>
        <w:t>LINIA 301 E1</w:t>
      </w:r>
    </w:p>
    <w:p w14:paraId="66302091" w14:textId="77777777" w:rsidR="00B211D2" w:rsidRDefault="00B211D2" w:rsidP="005A0AD9">
      <w:pPr>
        <w:pStyle w:val="Heading1"/>
        <w:spacing w:line="360" w:lineRule="auto"/>
        <w:rPr>
          <w:b w:val="0"/>
          <w:bCs w:val="0"/>
          <w:sz w:val="8"/>
        </w:rPr>
      </w:pPr>
      <w:r>
        <w:t>RACORDARE R1 - R2 JILAVA</w:t>
      </w:r>
    </w:p>
    <w:tbl>
      <w:tblPr>
        <w:tblW w:w="1020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638"/>
        <w:gridCol w:w="870"/>
        <w:gridCol w:w="755"/>
        <w:gridCol w:w="2202"/>
        <w:gridCol w:w="870"/>
        <w:gridCol w:w="755"/>
        <w:gridCol w:w="870"/>
        <w:gridCol w:w="755"/>
        <w:gridCol w:w="2491"/>
      </w:tblGrid>
      <w:tr w:rsidR="00B211D2" w14:paraId="61E27570" w14:textId="77777777">
        <w:trPr>
          <w:cantSplit/>
          <w:trHeight w:val="789"/>
          <w:jc w:val="center"/>
        </w:trPr>
        <w:tc>
          <w:tcPr>
            <w:tcW w:w="62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F5E4167" w14:textId="77777777" w:rsidR="00B211D2" w:rsidRDefault="00B211D2" w:rsidP="00B211D2">
            <w:pPr>
              <w:numPr>
                <w:ilvl w:val="0"/>
                <w:numId w:val="18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5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DFFE762" w14:textId="77777777" w:rsidR="00B211D2" w:rsidRDefault="00B211D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0+000</w:t>
            </w:r>
          </w:p>
          <w:p w14:paraId="1D5C61B6" w14:textId="77777777" w:rsidR="00B211D2" w:rsidRDefault="00B211D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0+700</w:t>
            </w:r>
          </w:p>
        </w:tc>
        <w:tc>
          <w:tcPr>
            <w:tcW w:w="73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C1D450D" w14:textId="77777777" w:rsidR="00B211D2" w:rsidRPr="00C61E1A" w:rsidRDefault="00B211D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30</w:t>
            </w:r>
          </w:p>
        </w:tc>
        <w:tc>
          <w:tcPr>
            <w:tcW w:w="215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9EEFDEF" w14:textId="77777777" w:rsidR="00B211D2" w:rsidRDefault="00B211D2">
            <w:pPr>
              <w:spacing w:before="40" w:after="40" w:line="281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Racordare R1 -</w:t>
            </w:r>
          </w:p>
          <w:p w14:paraId="30907731" w14:textId="77777777" w:rsidR="00B211D2" w:rsidRDefault="00B211D2">
            <w:pPr>
              <w:spacing w:before="40" w:after="40" w:line="281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R2 Jilava</w:t>
            </w:r>
          </w:p>
        </w:tc>
        <w:tc>
          <w:tcPr>
            <w:tcW w:w="85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1396393" w14:textId="77777777" w:rsidR="00B211D2" w:rsidRDefault="00B211D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3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1ADD0E7" w14:textId="77777777" w:rsidR="00B211D2" w:rsidRDefault="00B211D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5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433E0E0" w14:textId="77777777" w:rsidR="00B211D2" w:rsidRDefault="00B211D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3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5469245" w14:textId="77777777" w:rsidR="00B211D2" w:rsidRDefault="00B211D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24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F6647F0" w14:textId="77777777" w:rsidR="00B211D2" w:rsidRDefault="00B211D2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</w:tbl>
    <w:p w14:paraId="47C02CD1" w14:textId="77777777" w:rsidR="00B211D2" w:rsidRDefault="00B211D2">
      <w:pPr>
        <w:spacing w:before="40" w:after="40" w:line="192" w:lineRule="auto"/>
        <w:ind w:right="57"/>
        <w:rPr>
          <w:sz w:val="20"/>
          <w:lang w:val="ro-RO"/>
        </w:rPr>
      </w:pPr>
    </w:p>
    <w:p w14:paraId="4DDE61CC" w14:textId="77777777" w:rsidR="00B211D2" w:rsidRDefault="00B211D2" w:rsidP="001D4EEA">
      <w:pPr>
        <w:pStyle w:val="Heading1"/>
        <w:spacing w:line="360" w:lineRule="auto"/>
      </w:pPr>
      <w:r>
        <w:t>LINIA 301 Eb</w:t>
      </w:r>
    </w:p>
    <w:p w14:paraId="675ABD7A" w14:textId="77777777" w:rsidR="00B211D2" w:rsidRDefault="00B211D2" w:rsidP="00FF6DB8">
      <w:pPr>
        <w:pStyle w:val="Heading1"/>
        <w:spacing w:line="360" w:lineRule="auto"/>
        <w:rPr>
          <w:b w:val="0"/>
          <w:bCs w:val="0"/>
          <w:sz w:val="8"/>
        </w:rPr>
      </w:pPr>
      <w:r>
        <w:t>CHIAJNA - JILAVA</w:t>
      </w:r>
    </w:p>
    <w:tbl>
      <w:tblPr>
        <w:tblW w:w="1020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638"/>
        <w:gridCol w:w="870"/>
        <w:gridCol w:w="754"/>
        <w:gridCol w:w="2204"/>
        <w:gridCol w:w="870"/>
        <w:gridCol w:w="754"/>
        <w:gridCol w:w="870"/>
        <w:gridCol w:w="754"/>
        <w:gridCol w:w="2492"/>
      </w:tblGrid>
      <w:tr w:rsidR="00B211D2" w14:paraId="20AC5A1F" w14:textId="77777777">
        <w:trPr>
          <w:cantSplit/>
          <w:trHeight w:val="1108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F23E084" w14:textId="77777777" w:rsidR="00B211D2" w:rsidRDefault="00B211D2" w:rsidP="00B211D2">
            <w:pPr>
              <w:numPr>
                <w:ilvl w:val="0"/>
                <w:numId w:val="19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E68F0B5" w14:textId="77777777" w:rsidR="00B211D2" w:rsidRDefault="00B211D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AE737E7" w14:textId="77777777" w:rsidR="00B211D2" w:rsidRDefault="00B211D2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3588530" w14:textId="77777777" w:rsidR="00B211D2" w:rsidRDefault="00B211D2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Ax st. Chiajna -</w:t>
            </w:r>
          </w:p>
          <w:p w14:paraId="25FA6E56" w14:textId="77777777" w:rsidR="00B211D2" w:rsidRDefault="00B211D2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Călcâi sch. 24</w:t>
            </w:r>
          </w:p>
          <w:p w14:paraId="1367A24D" w14:textId="77777777" w:rsidR="00B211D2" w:rsidRDefault="00B211D2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 5 directă, 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9CA1B46" w14:textId="77777777" w:rsidR="00B211D2" w:rsidRDefault="00B211D2">
            <w:pPr>
              <w:spacing w:before="40" w:after="40" w:line="360" w:lineRule="auto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98501DB" w14:textId="77777777" w:rsidR="00B211D2" w:rsidRDefault="00B211D2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EA4F597" w14:textId="77777777" w:rsidR="00B211D2" w:rsidRDefault="00B211D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72+528</w:t>
            </w:r>
          </w:p>
          <w:p w14:paraId="496E8330" w14:textId="77777777" w:rsidR="00B211D2" w:rsidRDefault="00B211D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72+028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FABA07B" w14:textId="77777777" w:rsidR="00B211D2" w:rsidRDefault="00B211D2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6385291" w14:textId="77777777" w:rsidR="00B211D2" w:rsidRDefault="00B211D2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</w:t>
            </w:r>
          </w:p>
          <w:p w14:paraId="19C4743F" w14:textId="77777777" w:rsidR="00B211D2" w:rsidRDefault="00B211D2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la linia 5.</w:t>
            </w:r>
          </w:p>
        </w:tc>
      </w:tr>
      <w:tr w:rsidR="00B211D2" w14:paraId="796DAD8C" w14:textId="77777777">
        <w:trPr>
          <w:cantSplit/>
          <w:trHeight w:val="1108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F0A2ACF" w14:textId="77777777" w:rsidR="00B211D2" w:rsidRDefault="00B211D2" w:rsidP="00B211D2">
            <w:pPr>
              <w:numPr>
                <w:ilvl w:val="0"/>
                <w:numId w:val="19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4190EFC" w14:textId="77777777" w:rsidR="00B211D2" w:rsidRDefault="00B211D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0608D79" w14:textId="77777777" w:rsidR="00B211D2" w:rsidRDefault="00B211D2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3203014" w14:textId="77777777" w:rsidR="00B211D2" w:rsidRDefault="00B211D2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Chiajna -</w:t>
            </w:r>
          </w:p>
          <w:p w14:paraId="74E12FED" w14:textId="77777777" w:rsidR="00B211D2" w:rsidRDefault="00B211D2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Bucureşti Vest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DF88DEE" w14:textId="77777777" w:rsidR="00B211D2" w:rsidRDefault="00B211D2">
            <w:pPr>
              <w:spacing w:before="40" w:after="40" w:line="360" w:lineRule="auto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369E6F6" w14:textId="77777777" w:rsidR="00B211D2" w:rsidRDefault="00B211D2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0CE3CD0" w14:textId="77777777" w:rsidR="00B211D2" w:rsidRDefault="00B211D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71+900</w:t>
            </w:r>
          </w:p>
          <w:p w14:paraId="12FFE26A" w14:textId="77777777" w:rsidR="00B211D2" w:rsidRDefault="00B211D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71+350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D9DB0BB" w14:textId="77777777" w:rsidR="00B211D2" w:rsidRDefault="00B211D2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50</w:t>
            </w: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591E6ED" w14:textId="77777777" w:rsidR="00B211D2" w:rsidRDefault="00B211D2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  <w:p w14:paraId="6954E8A3" w14:textId="77777777" w:rsidR="00B211D2" w:rsidRDefault="00B211D2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Între pod metalic Km. 71+350 și sch. 2 Cap. Y Chiajna Km. 71+900.</w:t>
            </w:r>
          </w:p>
        </w:tc>
      </w:tr>
      <w:tr w:rsidR="00B211D2" w14:paraId="120AEED4" w14:textId="77777777">
        <w:trPr>
          <w:cantSplit/>
          <w:trHeight w:val="1108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FA7C91E" w14:textId="77777777" w:rsidR="00B211D2" w:rsidRDefault="00B211D2" w:rsidP="00B211D2">
            <w:pPr>
              <w:numPr>
                <w:ilvl w:val="0"/>
                <w:numId w:val="19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2DB8E70" w14:textId="77777777" w:rsidR="00B211D2" w:rsidRDefault="00B211D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68+850</w:t>
            </w:r>
          </w:p>
          <w:p w14:paraId="1BF45959" w14:textId="77777777" w:rsidR="00B211D2" w:rsidRDefault="00B211D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68+900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8146C13" w14:textId="77777777" w:rsidR="00B211D2" w:rsidRDefault="00B211D2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30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282C5FC" w14:textId="77777777" w:rsidR="00B211D2" w:rsidRDefault="00B211D2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Chiajna -</w:t>
            </w:r>
          </w:p>
          <w:p w14:paraId="3DF2070D" w14:textId="77777777" w:rsidR="00B211D2" w:rsidRDefault="00B211D2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Bucureşti Vest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9054189" w14:textId="77777777" w:rsidR="00B211D2" w:rsidRDefault="00B211D2">
            <w:pPr>
              <w:spacing w:before="40" w:after="40" w:line="360" w:lineRule="auto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9AFE702" w14:textId="77777777" w:rsidR="00B211D2" w:rsidRDefault="00B211D2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C3E0114" w14:textId="77777777" w:rsidR="00B211D2" w:rsidRDefault="00B211D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1BC55CC" w14:textId="77777777" w:rsidR="00B211D2" w:rsidRDefault="00B211D2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13464C7" w14:textId="77777777" w:rsidR="00B211D2" w:rsidRDefault="00B211D2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</w:p>
        </w:tc>
      </w:tr>
      <w:tr w:rsidR="00B211D2" w14:paraId="660667B3" w14:textId="77777777">
        <w:trPr>
          <w:cantSplit/>
          <w:trHeight w:val="1108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878E7E6" w14:textId="77777777" w:rsidR="00B211D2" w:rsidRDefault="00B211D2" w:rsidP="00B211D2">
            <w:pPr>
              <w:numPr>
                <w:ilvl w:val="0"/>
                <w:numId w:val="19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16534D3" w14:textId="77777777" w:rsidR="00B211D2" w:rsidRDefault="00B211D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2A86D6E" w14:textId="77777777" w:rsidR="00B211D2" w:rsidRDefault="00B211D2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27AC239" w14:textId="77777777" w:rsidR="00B211D2" w:rsidRDefault="00B211D2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Bucureşti Vest</w:t>
            </w:r>
          </w:p>
          <w:p w14:paraId="0A79AD19" w14:textId="77777777" w:rsidR="00B211D2" w:rsidRDefault="00B211D2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8F25EE3" w14:textId="77777777" w:rsidR="00B211D2" w:rsidRDefault="00B211D2">
            <w:pPr>
              <w:spacing w:before="40" w:after="40" w:line="360" w:lineRule="auto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peste </w:t>
            </w:r>
          </w:p>
          <w:p w14:paraId="052F1D42" w14:textId="77777777" w:rsidR="00B211D2" w:rsidRDefault="00B211D2">
            <w:pPr>
              <w:spacing w:before="40" w:after="40" w:line="360" w:lineRule="auto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sch. 27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B822AF0" w14:textId="77777777" w:rsidR="00B211D2" w:rsidRDefault="00B211D2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BB641B5" w14:textId="77777777" w:rsidR="00B211D2" w:rsidRDefault="00B211D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A0394CC" w14:textId="77777777" w:rsidR="00B211D2" w:rsidRDefault="00B211D2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67019FE" w14:textId="77777777" w:rsidR="00B211D2" w:rsidRDefault="00B211D2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  <w:p w14:paraId="75A214D7" w14:textId="77777777" w:rsidR="00B211D2" w:rsidRDefault="00B211D2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Afectează intrări - ieşiri la liniile 4 - 6 Cap X.</w:t>
            </w:r>
          </w:p>
        </w:tc>
      </w:tr>
      <w:tr w:rsidR="00B211D2" w14:paraId="7E020764" w14:textId="77777777">
        <w:trPr>
          <w:cantSplit/>
          <w:trHeight w:val="1108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EC537F0" w14:textId="77777777" w:rsidR="00B211D2" w:rsidRDefault="00B211D2" w:rsidP="00B211D2">
            <w:pPr>
              <w:numPr>
                <w:ilvl w:val="0"/>
                <w:numId w:val="19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EFFB9F9" w14:textId="77777777" w:rsidR="00B211D2" w:rsidRDefault="00B211D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38E3963" w14:textId="77777777" w:rsidR="00B211D2" w:rsidRDefault="00B211D2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23C39B9" w14:textId="77777777" w:rsidR="00B211D2" w:rsidRDefault="00B211D2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Bucureşti Vest</w:t>
            </w:r>
          </w:p>
          <w:p w14:paraId="5B7F2EDE" w14:textId="77777777" w:rsidR="00B211D2" w:rsidRDefault="00B211D2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935F17D" w14:textId="77777777" w:rsidR="00B211D2" w:rsidRDefault="00B211D2">
            <w:pPr>
              <w:spacing w:before="40" w:after="40" w:line="360" w:lineRule="auto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peste </w:t>
            </w:r>
          </w:p>
          <w:p w14:paraId="657E1609" w14:textId="77777777" w:rsidR="00B211D2" w:rsidRDefault="00B211D2">
            <w:pPr>
              <w:spacing w:before="40" w:after="40" w:line="360" w:lineRule="auto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sch. 31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1203801" w14:textId="77777777" w:rsidR="00B211D2" w:rsidRDefault="00B211D2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C1144F2" w14:textId="77777777" w:rsidR="00B211D2" w:rsidRDefault="00B211D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D8ED5CC" w14:textId="77777777" w:rsidR="00B211D2" w:rsidRDefault="00B211D2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BACE3CD" w14:textId="77777777" w:rsidR="00B211D2" w:rsidRDefault="00B211D2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  <w:p w14:paraId="62AC1081" w14:textId="77777777" w:rsidR="00B211D2" w:rsidRDefault="00B211D2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Afectează intrări - ieşiri la liniile 7 - 10.</w:t>
            </w:r>
          </w:p>
        </w:tc>
      </w:tr>
      <w:tr w:rsidR="00B211D2" w14:paraId="2D9743DC" w14:textId="77777777">
        <w:trPr>
          <w:cantSplit/>
          <w:trHeight w:val="60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EE28210" w14:textId="77777777" w:rsidR="00B211D2" w:rsidRDefault="00B211D2" w:rsidP="00B211D2">
            <w:pPr>
              <w:numPr>
                <w:ilvl w:val="0"/>
                <w:numId w:val="19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2A467AB" w14:textId="77777777" w:rsidR="00B211D2" w:rsidRDefault="00B211D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829EC61" w14:textId="77777777" w:rsidR="00B211D2" w:rsidRPr="00521173" w:rsidRDefault="00B211D2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B5E163D" w14:textId="77777777" w:rsidR="00B211D2" w:rsidRDefault="00B211D2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Bucureşti Vest</w:t>
            </w:r>
          </w:p>
          <w:p w14:paraId="2387E333" w14:textId="77777777" w:rsidR="00B211D2" w:rsidRDefault="00B211D2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F23E87B" w14:textId="77777777" w:rsidR="00B211D2" w:rsidRDefault="00B211D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peste sch. 39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F9A7F11" w14:textId="77777777" w:rsidR="00B211D2" w:rsidRPr="00521173" w:rsidRDefault="00B211D2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521173">
              <w:rPr>
                <w:b/>
                <w:bCs/>
                <w:sz w:val="36"/>
                <w:szCs w:val="36"/>
                <w:lang w:val="ro-RO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509747C" w14:textId="77777777" w:rsidR="00B211D2" w:rsidRDefault="00B211D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6C6938F" w14:textId="77777777" w:rsidR="00B211D2" w:rsidRPr="00521173" w:rsidRDefault="00B211D2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B17BEF9" w14:textId="77777777" w:rsidR="00B211D2" w:rsidRDefault="00B211D2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  <w:p w14:paraId="6906311E" w14:textId="77777777" w:rsidR="00B211D2" w:rsidRDefault="00B211D2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Afectează intrări - ieşiri la   linia 7 abătută.</w:t>
            </w:r>
          </w:p>
        </w:tc>
      </w:tr>
      <w:tr w:rsidR="00B211D2" w14:paraId="2851526B" w14:textId="77777777">
        <w:trPr>
          <w:cantSplit/>
          <w:trHeight w:val="196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F132158" w14:textId="77777777" w:rsidR="00B211D2" w:rsidRDefault="00B211D2" w:rsidP="00B211D2">
            <w:pPr>
              <w:numPr>
                <w:ilvl w:val="0"/>
                <w:numId w:val="19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BF2FF51" w14:textId="77777777" w:rsidR="00B211D2" w:rsidRDefault="00B211D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43991CD" w14:textId="77777777" w:rsidR="00B211D2" w:rsidRPr="00521173" w:rsidRDefault="00B211D2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F9B5B55" w14:textId="77777777" w:rsidR="00B211D2" w:rsidRDefault="00B211D2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Bucureşti Vest</w:t>
            </w:r>
          </w:p>
          <w:p w14:paraId="660BC170" w14:textId="77777777" w:rsidR="00B211D2" w:rsidRDefault="00B211D2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 1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C08E5AA" w14:textId="77777777" w:rsidR="00B211D2" w:rsidRDefault="00B211D2">
            <w:pPr>
              <w:spacing w:before="40" w:after="40" w:line="360" w:lineRule="auto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toată </w:t>
            </w:r>
          </w:p>
          <w:p w14:paraId="2C5F8DE4" w14:textId="77777777" w:rsidR="00B211D2" w:rsidRDefault="00B211D2">
            <w:pPr>
              <w:spacing w:before="40" w:after="40" w:line="360" w:lineRule="auto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8D3234A" w14:textId="77777777" w:rsidR="00B211D2" w:rsidRPr="00521173" w:rsidRDefault="00B211D2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521173"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6FDC852" w14:textId="77777777" w:rsidR="00B211D2" w:rsidRDefault="00B211D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0FA9D9F" w14:textId="77777777" w:rsidR="00B211D2" w:rsidRPr="00521173" w:rsidRDefault="00B211D2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97DC091" w14:textId="77777777" w:rsidR="00B211D2" w:rsidRDefault="00B211D2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B211D2" w14:paraId="559F5505" w14:textId="77777777">
        <w:trPr>
          <w:cantSplit/>
          <w:trHeight w:val="625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2D3A13F" w14:textId="77777777" w:rsidR="00B211D2" w:rsidRDefault="00B211D2" w:rsidP="00B211D2">
            <w:pPr>
              <w:numPr>
                <w:ilvl w:val="0"/>
                <w:numId w:val="19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BDDC794" w14:textId="77777777" w:rsidR="00B211D2" w:rsidRDefault="00B211D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63E3C81" w14:textId="77777777" w:rsidR="00B211D2" w:rsidRPr="00521173" w:rsidRDefault="00B211D2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CA3DC22" w14:textId="77777777" w:rsidR="00B211D2" w:rsidRDefault="00B211D2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Bucureşti Vest</w:t>
            </w:r>
          </w:p>
          <w:p w14:paraId="7540D1D3" w14:textId="77777777" w:rsidR="00B211D2" w:rsidRDefault="00B211D2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2BE84D0" w14:textId="77777777" w:rsidR="00B211D2" w:rsidRDefault="00B211D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peste sch. 36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1F9EE76" w14:textId="77777777" w:rsidR="00B211D2" w:rsidRPr="00521173" w:rsidRDefault="00B211D2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521173">
              <w:rPr>
                <w:b/>
                <w:bCs/>
                <w:sz w:val="36"/>
                <w:szCs w:val="36"/>
                <w:lang w:val="ro-RO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C3E08F9" w14:textId="77777777" w:rsidR="00B211D2" w:rsidRDefault="00B211D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2EB05B6" w14:textId="77777777" w:rsidR="00B211D2" w:rsidRPr="00521173" w:rsidRDefault="00B211D2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D46D502" w14:textId="77777777" w:rsidR="00B211D2" w:rsidRDefault="00B211D2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  <w:p w14:paraId="016688EB" w14:textId="77777777" w:rsidR="00B211D2" w:rsidRDefault="00B211D2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Afectează intrări - ieşiri la liniile 6 şi 7 abătute.</w:t>
            </w:r>
          </w:p>
        </w:tc>
      </w:tr>
      <w:tr w:rsidR="00B211D2" w14:paraId="5A65ECA8" w14:textId="77777777">
        <w:trPr>
          <w:cantSplit/>
          <w:trHeight w:val="61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C8D7CC1" w14:textId="77777777" w:rsidR="00B211D2" w:rsidRDefault="00B211D2" w:rsidP="00B211D2">
            <w:pPr>
              <w:numPr>
                <w:ilvl w:val="0"/>
                <w:numId w:val="19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AF7D88C" w14:textId="77777777" w:rsidR="00B211D2" w:rsidRDefault="00B211D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13B43EE" w14:textId="77777777" w:rsidR="00B211D2" w:rsidRPr="00521173" w:rsidRDefault="00B211D2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9A9EFD4" w14:textId="77777777" w:rsidR="00B211D2" w:rsidRDefault="00B211D2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Bucureşti Vest</w:t>
            </w:r>
          </w:p>
          <w:p w14:paraId="37628736" w14:textId="77777777" w:rsidR="00B211D2" w:rsidRDefault="00B211D2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 7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9E9EB5F" w14:textId="77777777" w:rsidR="00B211D2" w:rsidRDefault="00B211D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</w:t>
            </w:r>
          </w:p>
          <w:p w14:paraId="7DF783A9" w14:textId="77777777" w:rsidR="00B211D2" w:rsidRDefault="00B211D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B82D6AB" w14:textId="77777777" w:rsidR="00B211D2" w:rsidRPr="00521173" w:rsidRDefault="00B211D2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521173"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57223BC" w14:textId="77777777" w:rsidR="00B211D2" w:rsidRDefault="00B211D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6D18CF6" w14:textId="77777777" w:rsidR="00B211D2" w:rsidRPr="00521173" w:rsidRDefault="00B211D2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0196C8B" w14:textId="77777777" w:rsidR="00B211D2" w:rsidRDefault="00B211D2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B211D2" w14:paraId="7FA4F99C" w14:textId="77777777">
        <w:trPr>
          <w:cantSplit/>
          <w:trHeight w:val="207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334D2E8" w14:textId="77777777" w:rsidR="00B211D2" w:rsidRDefault="00B211D2" w:rsidP="00B211D2">
            <w:pPr>
              <w:numPr>
                <w:ilvl w:val="0"/>
                <w:numId w:val="19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C8BDB01" w14:textId="77777777" w:rsidR="00B211D2" w:rsidRDefault="00B211D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C5DB591" w14:textId="77777777" w:rsidR="00B211D2" w:rsidRPr="00521173" w:rsidRDefault="00B211D2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20B4D6C" w14:textId="77777777" w:rsidR="00B211D2" w:rsidRDefault="00B211D2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Bucureşti Vest</w:t>
            </w:r>
          </w:p>
          <w:p w14:paraId="46A60898" w14:textId="77777777" w:rsidR="00B211D2" w:rsidRDefault="00B211D2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 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AA47952" w14:textId="77777777" w:rsidR="00B211D2" w:rsidRDefault="00B211D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 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2CF3148" w14:textId="77777777" w:rsidR="00B211D2" w:rsidRPr="00521173" w:rsidRDefault="00B211D2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521173">
              <w:rPr>
                <w:b/>
                <w:bCs/>
                <w:sz w:val="36"/>
                <w:szCs w:val="36"/>
                <w:lang w:val="ro-RO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1A25F9D" w14:textId="77777777" w:rsidR="00B211D2" w:rsidRDefault="00B211D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D3AD64F" w14:textId="77777777" w:rsidR="00B211D2" w:rsidRPr="00521173" w:rsidRDefault="00B211D2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53C9175" w14:textId="77777777" w:rsidR="00B211D2" w:rsidRDefault="00B211D2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</w:p>
        </w:tc>
      </w:tr>
      <w:tr w:rsidR="00B211D2" w14:paraId="5DD59D5E" w14:textId="77777777">
        <w:trPr>
          <w:cantSplit/>
          <w:trHeight w:val="207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708DA24" w14:textId="77777777" w:rsidR="00B211D2" w:rsidRDefault="00B211D2" w:rsidP="00B211D2">
            <w:pPr>
              <w:numPr>
                <w:ilvl w:val="0"/>
                <w:numId w:val="19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9A59CAD" w14:textId="77777777" w:rsidR="00B211D2" w:rsidRDefault="00B211D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59+280</w:t>
            </w:r>
          </w:p>
          <w:p w14:paraId="51786D97" w14:textId="77777777" w:rsidR="00B211D2" w:rsidRDefault="00B211D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59+330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4112468" w14:textId="77777777" w:rsidR="00B211D2" w:rsidRPr="00521173" w:rsidRDefault="00B211D2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0AE687E" w14:textId="77777777" w:rsidR="00B211D2" w:rsidRDefault="00B211D2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Vârteju</w:t>
            </w:r>
          </w:p>
          <w:p w14:paraId="6DEBAB3F" w14:textId="77777777" w:rsidR="00B211D2" w:rsidRDefault="00B211D2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Y</w:t>
            </w:r>
          </w:p>
          <w:p w14:paraId="05158B4C" w14:textId="77777777" w:rsidR="00B211D2" w:rsidRDefault="00B211D2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peste sch. 12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68D9C62" w14:textId="77777777" w:rsidR="00B211D2" w:rsidRDefault="00B211D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1B510CE" w14:textId="77777777" w:rsidR="00B211D2" w:rsidRPr="00521173" w:rsidRDefault="00B211D2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A5260F7" w14:textId="77777777" w:rsidR="00B211D2" w:rsidRDefault="00B211D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55EAB11" w14:textId="77777777" w:rsidR="00B211D2" w:rsidRPr="00521173" w:rsidRDefault="00B211D2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BD55BA8" w14:textId="77777777" w:rsidR="00B211D2" w:rsidRDefault="00B211D2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  <w:p w14:paraId="632A0383" w14:textId="77777777" w:rsidR="00B211D2" w:rsidRDefault="00B211D2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Afectează intrări - ieşiri la liniile 1, 2 și III.</w:t>
            </w:r>
          </w:p>
        </w:tc>
      </w:tr>
      <w:tr w:rsidR="00B211D2" w14:paraId="2062BFDC" w14:textId="77777777">
        <w:trPr>
          <w:cantSplit/>
          <w:trHeight w:val="207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70304C0" w14:textId="77777777" w:rsidR="00B211D2" w:rsidRDefault="00B211D2" w:rsidP="00B211D2">
            <w:pPr>
              <w:numPr>
                <w:ilvl w:val="0"/>
                <w:numId w:val="19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9DA1F46" w14:textId="77777777" w:rsidR="00B211D2" w:rsidRDefault="00B211D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60+300</w:t>
            </w:r>
          </w:p>
          <w:p w14:paraId="3FEEC55A" w14:textId="77777777" w:rsidR="00B211D2" w:rsidRDefault="00B211D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60+450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615F087" w14:textId="77777777" w:rsidR="00B211D2" w:rsidRDefault="00B211D2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2B934EC" w14:textId="77777777" w:rsidR="00B211D2" w:rsidRDefault="00B211D2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Vârteju</w:t>
            </w:r>
          </w:p>
          <w:p w14:paraId="26301F52" w14:textId="77777777" w:rsidR="00B211D2" w:rsidRDefault="00B211D2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peste sch. 5, 9, 13 și 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F2E619C" w14:textId="77777777" w:rsidR="00B211D2" w:rsidRDefault="00B211D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16368D3" w14:textId="77777777" w:rsidR="00B211D2" w:rsidRPr="00521173" w:rsidRDefault="00B211D2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DB9479B" w14:textId="77777777" w:rsidR="00B211D2" w:rsidRDefault="00B211D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7FD0728" w14:textId="77777777" w:rsidR="00B211D2" w:rsidRPr="00521173" w:rsidRDefault="00B211D2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108817E" w14:textId="77777777" w:rsidR="00B211D2" w:rsidRDefault="00B211D2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  <w:p w14:paraId="7E5C9144" w14:textId="77777777" w:rsidR="00B211D2" w:rsidRDefault="00B211D2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la liniile 1, 2 și 3 directă </w:t>
            </w:r>
          </w:p>
          <w:p w14:paraId="403DDD62" w14:textId="77777777" w:rsidR="00B211D2" w:rsidRDefault="00B211D2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Cap X.</w:t>
            </w:r>
          </w:p>
        </w:tc>
      </w:tr>
      <w:tr w:rsidR="00B211D2" w14:paraId="4AA8CD75" w14:textId="77777777">
        <w:trPr>
          <w:cantSplit/>
          <w:trHeight w:val="207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7672ACD" w14:textId="77777777" w:rsidR="00B211D2" w:rsidRDefault="00B211D2" w:rsidP="00B211D2">
            <w:pPr>
              <w:numPr>
                <w:ilvl w:val="0"/>
                <w:numId w:val="19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BE19FB7" w14:textId="77777777" w:rsidR="00B211D2" w:rsidRDefault="00B211D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53+300</w:t>
            </w:r>
          </w:p>
          <w:p w14:paraId="39B8ED86" w14:textId="77777777" w:rsidR="00B211D2" w:rsidRDefault="00B211D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53+500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67CF072" w14:textId="77777777" w:rsidR="00B211D2" w:rsidRPr="00521173" w:rsidRDefault="00B211D2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30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220F2D3" w14:textId="77777777" w:rsidR="00B211D2" w:rsidRDefault="00B211D2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Vârteju -</w:t>
            </w:r>
          </w:p>
          <w:p w14:paraId="45103EFA" w14:textId="77777777" w:rsidR="00B211D2" w:rsidRDefault="00B211D2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Jilava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B4CCAC0" w14:textId="77777777" w:rsidR="00B211D2" w:rsidRDefault="00B211D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C0AEEA1" w14:textId="77777777" w:rsidR="00B211D2" w:rsidRPr="00521173" w:rsidRDefault="00B211D2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A71903E" w14:textId="77777777" w:rsidR="00B211D2" w:rsidRDefault="00B211D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1B7A12B" w14:textId="77777777" w:rsidR="00B211D2" w:rsidRPr="00521173" w:rsidRDefault="00B211D2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CAED832" w14:textId="77777777" w:rsidR="00B211D2" w:rsidRDefault="00B211D2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</w:p>
        </w:tc>
      </w:tr>
      <w:tr w:rsidR="00B211D2" w14:paraId="4F9CDBD7" w14:textId="77777777">
        <w:trPr>
          <w:cantSplit/>
          <w:trHeight w:val="207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8DECC6F" w14:textId="77777777" w:rsidR="00B211D2" w:rsidRDefault="00B211D2" w:rsidP="00B211D2">
            <w:pPr>
              <w:numPr>
                <w:ilvl w:val="0"/>
                <w:numId w:val="19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6558A61" w14:textId="77777777" w:rsidR="00B211D2" w:rsidRDefault="00B211D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AAA6CBA" w14:textId="77777777" w:rsidR="00B211D2" w:rsidRDefault="00B211D2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719EBF8" w14:textId="77777777" w:rsidR="00B211D2" w:rsidRDefault="00B211D2" w:rsidP="00F15F73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Vârteju -</w:t>
            </w:r>
          </w:p>
          <w:p w14:paraId="787E5F1C" w14:textId="77777777" w:rsidR="00B211D2" w:rsidRDefault="00B211D2" w:rsidP="00F15F73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Jilava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313A318" w14:textId="77777777" w:rsidR="00B211D2" w:rsidRDefault="00B211D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364952D" w14:textId="77777777" w:rsidR="00B211D2" w:rsidRPr="00521173" w:rsidRDefault="00B211D2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4BBC7CD" w14:textId="77777777" w:rsidR="00B211D2" w:rsidRDefault="00B211D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53+400</w:t>
            </w:r>
          </w:p>
          <w:p w14:paraId="32ECBEE4" w14:textId="77777777" w:rsidR="00B211D2" w:rsidRDefault="00B211D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53+500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F640C3E" w14:textId="77777777" w:rsidR="00B211D2" w:rsidRPr="00521173" w:rsidRDefault="00B211D2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30</w:t>
            </w: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C367113" w14:textId="77777777" w:rsidR="00B211D2" w:rsidRDefault="00B211D2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</w:p>
        </w:tc>
      </w:tr>
      <w:tr w:rsidR="00B211D2" w14:paraId="6DBFAD19" w14:textId="77777777">
        <w:trPr>
          <w:cantSplit/>
          <w:trHeight w:val="207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FAA9D59" w14:textId="77777777" w:rsidR="00B211D2" w:rsidRDefault="00B211D2" w:rsidP="00B211D2">
            <w:pPr>
              <w:numPr>
                <w:ilvl w:val="0"/>
                <w:numId w:val="19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F633BCB" w14:textId="77777777" w:rsidR="00B211D2" w:rsidRDefault="00B211D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CF9BA20" w14:textId="77777777" w:rsidR="00B211D2" w:rsidRPr="00521173" w:rsidRDefault="00B211D2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3666699" w14:textId="77777777" w:rsidR="00B211D2" w:rsidRDefault="00B211D2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Vârteju -</w:t>
            </w:r>
          </w:p>
          <w:p w14:paraId="5A7AB08E" w14:textId="77777777" w:rsidR="00B211D2" w:rsidRDefault="00B211D2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Jilava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FD42189" w14:textId="77777777" w:rsidR="00B211D2" w:rsidRDefault="00B211D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8175876" w14:textId="77777777" w:rsidR="00B211D2" w:rsidRPr="00521173" w:rsidRDefault="00B211D2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2A9A2F3" w14:textId="77777777" w:rsidR="00B211D2" w:rsidRDefault="00B211D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55+000</w:t>
            </w:r>
          </w:p>
          <w:p w14:paraId="30DD1653" w14:textId="77777777" w:rsidR="00B211D2" w:rsidRDefault="00B211D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57+500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CAE4406" w14:textId="77777777" w:rsidR="00B211D2" w:rsidRPr="00521173" w:rsidRDefault="00B211D2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30</w:t>
            </w: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47453CD" w14:textId="77777777" w:rsidR="00B211D2" w:rsidRDefault="00B211D2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</w:p>
        </w:tc>
      </w:tr>
    </w:tbl>
    <w:p w14:paraId="6D6078D0" w14:textId="77777777" w:rsidR="00B211D2" w:rsidRPr="007972D9" w:rsidRDefault="00B211D2">
      <w:pPr>
        <w:spacing w:before="40" w:after="40" w:line="192" w:lineRule="auto"/>
        <w:ind w:right="57"/>
        <w:rPr>
          <w:sz w:val="20"/>
          <w:szCs w:val="20"/>
          <w:lang w:val="ro-RO"/>
        </w:rPr>
      </w:pPr>
    </w:p>
    <w:p w14:paraId="7ED9E889" w14:textId="77777777" w:rsidR="00B211D2" w:rsidRDefault="00B211D2" w:rsidP="008A020B">
      <w:pPr>
        <w:pStyle w:val="Heading1"/>
        <w:spacing w:line="360" w:lineRule="auto"/>
        <w:rPr>
          <w:lang w:val="en-US"/>
        </w:rPr>
      </w:pPr>
      <w:r>
        <w:rPr>
          <w:lang w:val="en-US"/>
        </w:rPr>
        <w:t>LINIA 301 F</w:t>
      </w:r>
    </w:p>
    <w:p w14:paraId="08BABC7F" w14:textId="77777777" w:rsidR="00B211D2" w:rsidRPr="005D215B" w:rsidRDefault="00B211D2" w:rsidP="00737CD4">
      <w:pPr>
        <w:pStyle w:val="Heading1"/>
        <w:spacing w:line="360" w:lineRule="auto"/>
        <w:rPr>
          <w:b w:val="0"/>
          <w:bCs w:val="0"/>
          <w:sz w:val="8"/>
          <w:lang w:val="en-US"/>
        </w:rPr>
      </w:pPr>
      <w:r>
        <w:rPr>
          <w:lang w:val="en-US"/>
        </w:rPr>
        <w:t>CHITILA - CHIAJNA</w:t>
      </w:r>
    </w:p>
    <w:tbl>
      <w:tblPr>
        <w:tblW w:w="1020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638"/>
        <w:gridCol w:w="870"/>
        <w:gridCol w:w="754"/>
        <w:gridCol w:w="2204"/>
        <w:gridCol w:w="870"/>
        <w:gridCol w:w="754"/>
        <w:gridCol w:w="870"/>
        <w:gridCol w:w="754"/>
        <w:gridCol w:w="2492"/>
      </w:tblGrid>
      <w:tr w:rsidR="00B211D2" w14:paraId="4AF25B73" w14:textId="77777777">
        <w:trPr>
          <w:cantSplit/>
          <w:trHeight w:val="1153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EDDF6D3" w14:textId="77777777" w:rsidR="00B211D2" w:rsidRDefault="00B211D2" w:rsidP="00DA521F">
            <w:pPr>
              <w:numPr>
                <w:ilvl w:val="0"/>
                <w:numId w:val="20"/>
              </w:numPr>
              <w:spacing w:before="40" w:after="40" w:line="360" w:lineRule="auto"/>
              <w:ind w:left="170" w:right="57" w:firstLine="0"/>
              <w:jc w:val="center"/>
              <w:rPr>
                <w:b/>
                <w:bCs/>
                <w:sz w:val="20"/>
                <w:lang w:val="en-US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45300AE" w14:textId="77777777" w:rsidR="00B211D2" w:rsidRDefault="00B211D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en-US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F4DC8C9" w14:textId="77777777" w:rsidR="00B211D2" w:rsidRPr="00B3607C" w:rsidRDefault="00B211D2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en-US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61C9BFE" w14:textId="77777777" w:rsidR="00B211D2" w:rsidRDefault="00B211D2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Chitila - Chiajna 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2991201" w14:textId="77777777" w:rsidR="00B211D2" w:rsidRDefault="00B211D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55462B8" w14:textId="77777777" w:rsidR="00B211D2" w:rsidRDefault="00B211D2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15BE2B7" w14:textId="77777777" w:rsidR="00B211D2" w:rsidRDefault="00B211D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0+800</w:t>
            </w:r>
          </w:p>
          <w:p w14:paraId="1D157753" w14:textId="77777777" w:rsidR="00B211D2" w:rsidRDefault="00B211D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3+500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B8F73C2" w14:textId="77777777" w:rsidR="00B211D2" w:rsidRDefault="00B211D2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30</w:t>
            </w: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958B3B1" w14:textId="77777777" w:rsidR="00B211D2" w:rsidRDefault="00B211D2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Semnalizată pe teren, numai cu palete cu diagonală.</w:t>
            </w:r>
          </w:p>
        </w:tc>
      </w:tr>
      <w:tr w:rsidR="00B211D2" w14:paraId="68A37132" w14:textId="77777777">
        <w:trPr>
          <w:cantSplit/>
          <w:trHeight w:val="1153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EAB35ED" w14:textId="77777777" w:rsidR="00B211D2" w:rsidRDefault="00B211D2" w:rsidP="00DA521F">
            <w:pPr>
              <w:numPr>
                <w:ilvl w:val="0"/>
                <w:numId w:val="20"/>
              </w:numPr>
              <w:spacing w:before="40" w:after="40" w:line="360" w:lineRule="auto"/>
              <w:ind w:left="170" w:right="57" w:firstLine="0"/>
              <w:jc w:val="center"/>
              <w:rPr>
                <w:b/>
                <w:bCs/>
                <w:sz w:val="20"/>
                <w:lang w:val="en-US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9409533" w14:textId="77777777" w:rsidR="00B211D2" w:rsidRDefault="00B211D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en-US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DA87FAC" w14:textId="77777777" w:rsidR="00B211D2" w:rsidRPr="00B3607C" w:rsidRDefault="00B211D2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en-US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436C187" w14:textId="77777777" w:rsidR="00B211D2" w:rsidRDefault="00B211D2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St. Chiajna 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3AB1BED" w14:textId="77777777" w:rsidR="00B211D2" w:rsidRDefault="00B211D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peste sch. 1 </w:t>
            </w:r>
          </w:p>
          <w:p w14:paraId="365B42AB" w14:textId="77777777" w:rsidR="00B211D2" w:rsidRDefault="00B211D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în abatere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6195F5A" w14:textId="77777777" w:rsidR="00B211D2" w:rsidRDefault="00B211D2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66BF99A" w14:textId="77777777" w:rsidR="00B211D2" w:rsidRDefault="00B211D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7537717" w14:textId="77777777" w:rsidR="00B211D2" w:rsidRDefault="00B211D2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80C87CB" w14:textId="77777777" w:rsidR="00B211D2" w:rsidRDefault="00B211D2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  <w:p w14:paraId="23C259CE" w14:textId="77777777" w:rsidR="00B211D2" w:rsidRDefault="00B211D2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la liniile I  -  V şi firele 1 şi 2 Chitila - Chiajna şi </w:t>
            </w:r>
          </w:p>
          <w:p w14:paraId="71FBEC41" w14:textId="77777777" w:rsidR="00B211D2" w:rsidRDefault="00B211D2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Chiajna - Jilava.</w:t>
            </w:r>
          </w:p>
        </w:tc>
      </w:tr>
      <w:tr w:rsidR="00B211D2" w14:paraId="3AED8D70" w14:textId="77777777">
        <w:trPr>
          <w:cantSplit/>
          <w:trHeight w:val="1153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13A8778" w14:textId="77777777" w:rsidR="00B211D2" w:rsidRDefault="00B211D2" w:rsidP="00DA521F">
            <w:pPr>
              <w:numPr>
                <w:ilvl w:val="0"/>
                <w:numId w:val="20"/>
              </w:numPr>
              <w:spacing w:before="40" w:after="40" w:line="360" w:lineRule="auto"/>
              <w:ind w:left="170" w:right="57" w:firstLine="0"/>
              <w:jc w:val="center"/>
              <w:rPr>
                <w:b/>
                <w:bCs/>
                <w:sz w:val="20"/>
                <w:lang w:val="en-US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D6BED8C" w14:textId="77777777" w:rsidR="00B211D2" w:rsidRDefault="00B211D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en-US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084DD5D" w14:textId="77777777" w:rsidR="00B211D2" w:rsidRPr="00B3607C" w:rsidRDefault="00B211D2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en-US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42D19E5" w14:textId="77777777" w:rsidR="00B211D2" w:rsidRDefault="00B211D2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Chiajna</w:t>
            </w:r>
          </w:p>
          <w:p w14:paraId="21472941" w14:textId="77777777" w:rsidR="00B211D2" w:rsidRDefault="00B211D2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2066BE5" w14:textId="77777777" w:rsidR="00B211D2" w:rsidRDefault="00B211D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peste sch. 5 </w:t>
            </w:r>
          </w:p>
          <w:p w14:paraId="0B65FC66" w14:textId="77777777" w:rsidR="00B211D2" w:rsidRDefault="00B211D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în abatere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2907E1D" w14:textId="77777777" w:rsidR="00B211D2" w:rsidRDefault="00B211D2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C430D0E" w14:textId="77777777" w:rsidR="00B211D2" w:rsidRDefault="00B211D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358A8DB" w14:textId="77777777" w:rsidR="00B211D2" w:rsidRDefault="00B211D2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B529A12" w14:textId="77777777" w:rsidR="00B211D2" w:rsidRDefault="00B211D2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Afectează intrări - ieşiri la linia 4 directă.</w:t>
            </w:r>
          </w:p>
        </w:tc>
      </w:tr>
      <w:tr w:rsidR="00B211D2" w14:paraId="0F9DF37A" w14:textId="77777777">
        <w:trPr>
          <w:cantSplit/>
          <w:trHeight w:val="1153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657E6EA" w14:textId="77777777" w:rsidR="00B211D2" w:rsidRDefault="00B211D2" w:rsidP="00DA521F">
            <w:pPr>
              <w:numPr>
                <w:ilvl w:val="0"/>
                <w:numId w:val="20"/>
              </w:numPr>
              <w:spacing w:before="40" w:after="40" w:line="360" w:lineRule="auto"/>
              <w:ind w:left="170" w:right="57" w:firstLine="0"/>
              <w:jc w:val="center"/>
              <w:rPr>
                <w:b/>
                <w:bCs/>
                <w:sz w:val="20"/>
                <w:lang w:val="en-US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542880F" w14:textId="77777777" w:rsidR="00B211D2" w:rsidRDefault="00B211D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en-US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46A7440" w14:textId="77777777" w:rsidR="00B211D2" w:rsidRPr="00B3607C" w:rsidRDefault="00B211D2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en-US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2FA9C0F" w14:textId="77777777" w:rsidR="00B211D2" w:rsidRDefault="00B211D2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Ax st. Chiajna -</w:t>
            </w:r>
          </w:p>
          <w:p w14:paraId="3341B900" w14:textId="77777777" w:rsidR="00B211D2" w:rsidRDefault="00B211D2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linia 5 directă, </w:t>
            </w:r>
          </w:p>
          <w:p w14:paraId="7B630EC3" w14:textId="77777777" w:rsidR="00B211D2" w:rsidRDefault="00B211D2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+ sch. 24 în abatere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23A3FE9" w14:textId="77777777" w:rsidR="00B211D2" w:rsidRDefault="00B211D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FB284DE" w14:textId="77777777" w:rsidR="00B211D2" w:rsidRDefault="00B211D2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EA00D77" w14:textId="77777777" w:rsidR="00B211D2" w:rsidRDefault="00B211D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4+617</w:t>
            </w:r>
          </w:p>
          <w:p w14:paraId="0D317FC0" w14:textId="77777777" w:rsidR="00B211D2" w:rsidRDefault="00B211D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5+075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EFEA36B" w14:textId="77777777" w:rsidR="00B211D2" w:rsidRDefault="00B211D2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9D02254" w14:textId="77777777" w:rsidR="00B211D2" w:rsidRDefault="00B211D2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</w:t>
            </w:r>
          </w:p>
          <w:p w14:paraId="50C1BDEA" w14:textId="77777777" w:rsidR="00B211D2" w:rsidRDefault="00B211D2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la linia 5.</w:t>
            </w:r>
          </w:p>
          <w:p w14:paraId="339FAC33" w14:textId="77777777" w:rsidR="00B211D2" w:rsidRDefault="00B211D2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</w:tbl>
    <w:p w14:paraId="399245B8" w14:textId="77777777" w:rsidR="00B211D2" w:rsidRDefault="00B211D2">
      <w:pPr>
        <w:spacing w:before="40" w:after="40" w:line="192" w:lineRule="auto"/>
        <w:ind w:right="57"/>
        <w:rPr>
          <w:sz w:val="20"/>
          <w:lang w:val="en-US"/>
        </w:rPr>
      </w:pPr>
    </w:p>
    <w:p w14:paraId="7EEF0ECC" w14:textId="77777777" w:rsidR="00B211D2" w:rsidRDefault="00B211D2" w:rsidP="00F14E3C">
      <w:pPr>
        <w:pStyle w:val="Heading1"/>
        <w:spacing w:line="360" w:lineRule="auto"/>
      </w:pPr>
      <w:r>
        <w:t>LINIA 301 F1</w:t>
      </w:r>
    </w:p>
    <w:p w14:paraId="3417992D" w14:textId="77777777" w:rsidR="00B211D2" w:rsidRDefault="00B211D2" w:rsidP="00AF280C">
      <w:pPr>
        <w:pStyle w:val="Heading1"/>
        <w:spacing w:line="360" w:lineRule="auto"/>
        <w:rPr>
          <w:sz w:val="8"/>
        </w:rPr>
      </w:pPr>
      <w:r>
        <w:t>BUCUREŞTI TRIAJ B2 - POST GIULEŞTI – POST RUDENI - CHITILA</w:t>
      </w:r>
    </w:p>
    <w:tbl>
      <w:tblPr>
        <w:tblW w:w="1020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637"/>
        <w:gridCol w:w="871"/>
        <w:gridCol w:w="754"/>
        <w:gridCol w:w="2197"/>
        <w:gridCol w:w="869"/>
        <w:gridCol w:w="756"/>
        <w:gridCol w:w="868"/>
        <w:gridCol w:w="756"/>
        <w:gridCol w:w="2498"/>
      </w:tblGrid>
      <w:tr w:rsidR="00B211D2" w14:paraId="15E0A5B4" w14:textId="77777777">
        <w:trPr>
          <w:cantSplit/>
          <w:trHeight w:val="335"/>
          <w:jc w:val="center"/>
        </w:trPr>
        <w:tc>
          <w:tcPr>
            <w:tcW w:w="63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85C30F0" w14:textId="77777777" w:rsidR="00B211D2" w:rsidRDefault="00B211D2" w:rsidP="00B211D2">
            <w:pPr>
              <w:numPr>
                <w:ilvl w:val="0"/>
                <w:numId w:val="54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3CE15A4" w14:textId="77777777" w:rsidR="00B211D2" w:rsidRDefault="00B211D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4212619" w14:textId="77777777" w:rsidR="00B211D2" w:rsidRDefault="00B211D2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6BF47AE" w14:textId="77777777" w:rsidR="00B211D2" w:rsidRDefault="00B211D2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Bucureşti Triaj</w:t>
            </w:r>
          </w:p>
          <w:p w14:paraId="132D9357" w14:textId="77777777" w:rsidR="00B211D2" w:rsidRDefault="00B211D2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Grupa B2, linia 18B2</w:t>
            </w: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67A1BC3" w14:textId="77777777" w:rsidR="00B211D2" w:rsidRDefault="00B211D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 linia</w:t>
            </w: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587F9A8" w14:textId="77777777" w:rsidR="00B211D2" w:rsidRDefault="00B211D2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  <w:r>
              <w:rPr>
                <w:b/>
                <w:bCs/>
                <w:sz w:val="36"/>
                <w:lang w:val="ro-RO"/>
              </w:rPr>
              <w:t>5</w:t>
            </w: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C81787F" w14:textId="77777777" w:rsidR="00B211D2" w:rsidRDefault="00B211D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DF89181" w14:textId="77777777" w:rsidR="00B211D2" w:rsidRDefault="00B211D2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49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3F2D4F6" w14:textId="77777777" w:rsidR="00B211D2" w:rsidRDefault="00B211D2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B211D2" w14:paraId="5B91A9D7" w14:textId="77777777">
        <w:trPr>
          <w:cantSplit/>
          <w:trHeight w:val="335"/>
          <w:jc w:val="center"/>
        </w:trPr>
        <w:tc>
          <w:tcPr>
            <w:tcW w:w="63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641B70A" w14:textId="77777777" w:rsidR="00B211D2" w:rsidRDefault="00B211D2" w:rsidP="00B211D2">
            <w:pPr>
              <w:numPr>
                <w:ilvl w:val="0"/>
                <w:numId w:val="54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217F3DF" w14:textId="77777777" w:rsidR="00B211D2" w:rsidRDefault="00B211D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BF36170" w14:textId="77777777" w:rsidR="00B211D2" w:rsidRDefault="00B211D2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2EE0511" w14:textId="77777777" w:rsidR="00B211D2" w:rsidRDefault="00B211D2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Bucureşti Triaj</w:t>
            </w:r>
          </w:p>
          <w:p w14:paraId="30454600" w14:textId="77777777" w:rsidR="00B211D2" w:rsidRDefault="00B211D2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Grupa B2, linia 26B2 Cap Post 23</w:t>
            </w: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C9B4C55" w14:textId="77777777" w:rsidR="00B211D2" w:rsidRDefault="00B211D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pe lungime de 70 m</w:t>
            </w: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CCC4D05" w14:textId="77777777" w:rsidR="00B211D2" w:rsidRDefault="00B211D2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  <w:r>
              <w:rPr>
                <w:b/>
                <w:bCs/>
                <w:sz w:val="36"/>
                <w:lang w:val="ro-RO"/>
              </w:rPr>
              <w:t>5</w:t>
            </w: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4B38145" w14:textId="77777777" w:rsidR="00B211D2" w:rsidRDefault="00B211D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57326B5" w14:textId="77777777" w:rsidR="00B211D2" w:rsidRDefault="00B211D2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49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DA0C426" w14:textId="77777777" w:rsidR="00B211D2" w:rsidRDefault="00B211D2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B211D2" w14:paraId="068E71A7" w14:textId="77777777">
        <w:trPr>
          <w:cantSplit/>
          <w:trHeight w:val="437"/>
          <w:jc w:val="center"/>
        </w:trPr>
        <w:tc>
          <w:tcPr>
            <w:tcW w:w="63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E2D743E" w14:textId="77777777" w:rsidR="00B211D2" w:rsidRDefault="00B211D2" w:rsidP="00B211D2">
            <w:pPr>
              <w:numPr>
                <w:ilvl w:val="0"/>
                <w:numId w:val="54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0D1783E" w14:textId="77777777" w:rsidR="00B211D2" w:rsidRDefault="00B211D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EFEB6F7" w14:textId="77777777" w:rsidR="00B211D2" w:rsidRDefault="00B211D2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CBE16C5" w14:textId="77777777" w:rsidR="00B211D2" w:rsidRDefault="00B211D2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Bucureşti Triaj</w:t>
            </w:r>
          </w:p>
          <w:p w14:paraId="637C52EA" w14:textId="77777777" w:rsidR="00B211D2" w:rsidRDefault="00B211D2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Grupa B2, linia 28B2 Cap Post 23</w:t>
            </w: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385C28F" w14:textId="77777777" w:rsidR="00B211D2" w:rsidRDefault="00B211D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pe lungime de 70 m</w:t>
            </w: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D85C2D7" w14:textId="77777777" w:rsidR="00B211D2" w:rsidRDefault="00B211D2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  <w:r>
              <w:rPr>
                <w:b/>
                <w:bCs/>
                <w:sz w:val="36"/>
                <w:lang w:val="ro-RO"/>
              </w:rPr>
              <w:t>5</w:t>
            </w: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F90723E" w14:textId="77777777" w:rsidR="00B211D2" w:rsidRDefault="00B211D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37BA0F1" w14:textId="77777777" w:rsidR="00B211D2" w:rsidRDefault="00B211D2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49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8DA3776" w14:textId="77777777" w:rsidR="00B211D2" w:rsidRDefault="00B211D2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B211D2" w14:paraId="4EBB7288" w14:textId="77777777">
        <w:trPr>
          <w:cantSplit/>
          <w:trHeight w:val="114"/>
          <w:jc w:val="center"/>
        </w:trPr>
        <w:tc>
          <w:tcPr>
            <w:tcW w:w="63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1AAC798" w14:textId="77777777" w:rsidR="00B211D2" w:rsidRDefault="00B211D2" w:rsidP="00B211D2">
            <w:pPr>
              <w:numPr>
                <w:ilvl w:val="0"/>
                <w:numId w:val="54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FB7E757" w14:textId="77777777" w:rsidR="00B211D2" w:rsidRDefault="00B211D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D32B545" w14:textId="77777777" w:rsidR="00B211D2" w:rsidRDefault="00B211D2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D60E88A" w14:textId="77777777" w:rsidR="00B211D2" w:rsidRDefault="00B211D2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Bucureşti Triaj</w:t>
            </w:r>
          </w:p>
          <w:p w14:paraId="69C5D31E" w14:textId="77777777" w:rsidR="00B211D2" w:rsidRDefault="00B211D2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Post 23 </w:t>
            </w: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5410FB2" w14:textId="77777777" w:rsidR="00B211D2" w:rsidRDefault="00B211D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peste </w:t>
            </w:r>
            <w:r>
              <w:rPr>
                <w:b/>
                <w:bCs/>
                <w:spacing w:val="-10"/>
                <w:sz w:val="20"/>
                <w:lang w:val="ro-RO"/>
              </w:rPr>
              <w:t>diag.</w:t>
            </w:r>
            <w:r>
              <w:rPr>
                <w:b/>
                <w:bCs/>
                <w:sz w:val="20"/>
                <w:lang w:val="ro-RO"/>
              </w:rPr>
              <w:t xml:space="preserve"> </w:t>
            </w:r>
          </w:p>
          <w:p w14:paraId="0C040BCA" w14:textId="77777777" w:rsidR="00B211D2" w:rsidRDefault="00B211D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4 - 16,</w:t>
            </w:r>
          </w:p>
          <w:p w14:paraId="1244FBFC" w14:textId="77777777" w:rsidR="00B211D2" w:rsidRDefault="00B211D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28 - 44</w:t>
            </w: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B839D7A" w14:textId="77777777" w:rsidR="00B211D2" w:rsidRDefault="00B211D2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  <w:r>
              <w:rPr>
                <w:b/>
                <w:bCs/>
                <w:sz w:val="36"/>
                <w:lang w:val="ro-RO"/>
              </w:rPr>
              <w:t>10</w:t>
            </w: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33D5499" w14:textId="77777777" w:rsidR="00B211D2" w:rsidRDefault="00B211D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2E32E0C" w14:textId="77777777" w:rsidR="00B211D2" w:rsidRDefault="00B211D2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49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06A729B" w14:textId="77777777" w:rsidR="00B211D2" w:rsidRDefault="00B211D2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B211D2" w14:paraId="43E1839B" w14:textId="77777777">
        <w:trPr>
          <w:cantSplit/>
          <w:trHeight w:val="60"/>
          <w:jc w:val="center"/>
        </w:trPr>
        <w:tc>
          <w:tcPr>
            <w:tcW w:w="63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825BD87" w14:textId="77777777" w:rsidR="00B211D2" w:rsidRDefault="00B211D2" w:rsidP="00B211D2">
            <w:pPr>
              <w:numPr>
                <w:ilvl w:val="0"/>
                <w:numId w:val="54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AE489A9" w14:textId="77777777" w:rsidR="00B211D2" w:rsidRDefault="00B211D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C81D2EB" w14:textId="77777777" w:rsidR="00B211D2" w:rsidRDefault="00B211D2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B852F87" w14:textId="77777777" w:rsidR="00B211D2" w:rsidRDefault="00B211D2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Bucureşti Triaj</w:t>
            </w:r>
          </w:p>
          <w:p w14:paraId="7F7D23AF" w14:textId="77777777" w:rsidR="00B211D2" w:rsidRDefault="00B211D2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Post 23</w:t>
            </w: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ECEE203" w14:textId="77777777" w:rsidR="00B211D2" w:rsidRDefault="00B211D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peste T.D.J. 16 / 28</w:t>
            </w: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1C18D97" w14:textId="77777777" w:rsidR="00B211D2" w:rsidRDefault="00B211D2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  <w:r>
              <w:rPr>
                <w:b/>
                <w:bCs/>
                <w:sz w:val="36"/>
                <w:lang w:val="ro-RO"/>
              </w:rPr>
              <w:t>10</w:t>
            </w: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961C779" w14:textId="77777777" w:rsidR="00B211D2" w:rsidRDefault="00B211D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72E6332" w14:textId="77777777" w:rsidR="00B211D2" w:rsidRDefault="00B211D2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49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9A040C4" w14:textId="77777777" w:rsidR="00B211D2" w:rsidRDefault="00B211D2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B211D2" w14:paraId="2877CCE1" w14:textId="77777777">
        <w:trPr>
          <w:cantSplit/>
          <w:trHeight w:val="60"/>
          <w:jc w:val="center"/>
        </w:trPr>
        <w:tc>
          <w:tcPr>
            <w:tcW w:w="63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D82BA6F" w14:textId="77777777" w:rsidR="00B211D2" w:rsidRDefault="00B211D2" w:rsidP="00B211D2">
            <w:pPr>
              <w:numPr>
                <w:ilvl w:val="0"/>
                <w:numId w:val="54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B370818" w14:textId="77777777" w:rsidR="00B211D2" w:rsidRDefault="00B211D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93E5D67" w14:textId="77777777" w:rsidR="00B211D2" w:rsidRDefault="00B211D2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8922CB6" w14:textId="77777777" w:rsidR="00B211D2" w:rsidRDefault="00B211D2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Bucureşti Triaj</w:t>
            </w:r>
          </w:p>
          <w:p w14:paraId="3AC9F1FF" w14:textId="77777777" w:rsidR="00B211D2" w:rsidRDefault="00B211D2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Post 23</w:t>
            </w: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055A018" w14:textId="77777777" w:rsidR="00B211D2" w:rsidRDefault="00B211D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peste sch. 70</w:t>
            </w: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FEBBE78" w14:textId="77777777" w:rsidR="00B211D2" w:rsidRDefault="00B211D2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  <w:r>
              <w:rPr>
                <w:b/>
                <w:bCs/>
                <w:sz w:val="36"/>
                <w:lang w:val="ro-RO"/>
              </w:rPr>
              <w:t>10</w:t>
            </w: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1F6BDEA" w14:textId="77777777" w:rsidR="00B211D2" w:rsidRDefault="00B211D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1E075F3" w14:textId="77777777" w:rsidR="00B211D2" w:rsidRDefault="00B211D2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49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B19D11A" w14:textId="77777777" w:rsidR="00B211D2" w:rsidRDefault="00B211D2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B211D2" w14:paraId="09879458" w14:textId="77777777">
        <w:trPr>
          <w:cantSplit/>
          <w:trHeight w:val="60"/>
          <w:jc w:val="center"/>
        </w:trPr>
        <w:tc>
          <w:tcPr>
            <w:tcW w:w="63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6FBA616" w14:textId="77777777" w:rsidR="00B211D2" w:rsidRDefault="00B211D2" w:rsidP="00B211D2">
            <w:pPr>
              <w:numPr>
                <w:ilvl w:val="0"/>
                <w:numId w:val="54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F1F655F" w14:textId="77777777" w:rsidR="00B211D2" w:rsidRDefault="00B211D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280BD04" w14:textId="77777777" w:rsidR="00B211D2" w:rsidRDefault="00B211D2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FDFEB37" w14:textId="77777777" w:rsidR="00B211D2" w:rsidRDefault="00B211D2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Bucureşti Triaj</w:t>
            </w:r>
          </w:p>
          <w:p w14:paraId="6C4F6FA0" w14:textId="77777777" w:rsidR="00B211D2" w:rsidRDefault="00B211D2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Post 23</w:t>
            </w: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E7A4B61" w14:textId="77777777" w:rsidR="00B211D2" w:rsidRDefault="00B211D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peste T.D.J.</w:t>
            </w:r>
          </w:p>
          <w:p w14:paraId="74AAA49F" w14:textId="77777777" w:rsidR="00B211D2" w:rsidRDefault="00B211D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32 / 42</w:t>
            </w: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17A668A" w14:textId="77777777" w:rsidR="00B211D2" w:rsidRDefault="00B211D2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  <w:r>
              <w:rPr>
                <w:b/>
                <w:bCs/>
                <w:sz w:val="36"/>
                <w:lang w:val="ro-RO"/>
              </w:rPr>
              <w:t>5</w:t>
            </w: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FBCA2DC" w14:textId="77777777" w:rsidR="00B211D2" w:rsidRDefault="00B211D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2C0ACE2" w14:textId="77777777" w:rsidR="00B211D2" w:rsidRDefault="00B211D2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49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4B54793" w14:textId="77777777" w:rsidR="00B211D2" w:rsidRDefault="00B211D2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B211D2" w14:paraId="2BC02705" w14:textId="77777777">
        <w:trPr>
          <w:cantSplit/>
          <w:trHeight w:val="597"/>
          <w:jc w:val="center"/>
        </w:trPr>
        <w:tc>
          <w:tcPr>
            <w:tcW w:w="63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152A174" w14:textId="77777777" w:rsidR="00B211D2" w:rsidRDefault="00B211D2" w:rsidP="00B211D2">
            <w:pPr>
              <w:numPr>
                <w:ilvl w:val="0"/>
                <w:numId w:val="54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A089C6F" w14:textId="77777777" w:rsidR="00B211D2" w:rsidRDefault="00B211D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7661821" w14:textId="77777777" w:rsidR="00B211D2" w:rsidRDefault="00B211D2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2B8809B" w14:textId="77777777" w:rsidR="00B211D2" w:rsidRDefault="00B211D2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Bucureşti Triaj</w:t>
            </w:r>
          </w:p>
          <w:p w14:paraId="6B2A933F" w14:textId="77777777" w:rsidR="00B211D2" w:rsidRDefault="00B211D2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Post 23 Romb bretea</w:t>
            </w: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B5FC907" w14:textId="77777777" w:rsidR="00B211D2" w:rsidRDefault="00B211D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peste T.D.J.</w:t>
            </w:r>
          </w:p>
          <w:p w14:paraId="04AFF62D" w14:textId="77777777" w:rsidR="00B211D2" w:rsidRDefault="00B211D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38 / 48, 24 / 34, 26 / 36</w:t>
            </w:r>
          </w:p>
          <w:p w14:paraId="6D83CDA6" w14:textId="77777777" w:rsidR="00B211D2" w:rsidRDefault="00B211D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şi</w:t>
            </w:r>
          </w:p>
          <w:p w14:paraId="74754712" w14:textId="77777777" w:rsidR="00B211D2" w:rsidRDefault="00B211D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40 / 50</w:t>
            </w: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23481C9" w14:textId="77777777" w:rsidR="00B211D2" w:rsidRDefault="00B211D2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  <w:r>
              <w:rPr>
                <w:b/>
                <w:bCs/>
                <w:sz w:val="36"/>
                <w:lang w:val="ro-RO"/>
              </w:rPr>
              <w:t>5</w:t>
            </w: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363ECC9" w14:textId="77777777" w:rsidR="00B211D2" w:rsidRDefault="00B211D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B7FC305" w14:textId="77777777" w:rsidR="00B211D2" w:rsidRDefault="00B211D2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49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F697527" w14:textId="77777777" w:rsidR="00B211D2" w:rsidRDefault="00B211D2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B211D2" w14:paraId="541AD4C5" w14:textId="77777777">
        <w:trPr>
          <w:cantSplit/>
          <w:trHeight w:val="60"/>
          <w:jc w:val="center"/>
        </w:trPr>
        <w:tc>
          <w:tcPr>
            <w:tcW w:w="63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5A5BA18" w14:textId="77777777" w:rsidR="00B211D2" w:rsidRDefault="00B211D2" w:rsidP="00B211D2">
            <w:pPr>
              <w:numPr>
                <w:ilvl w:val="0"/>
                <w:numId w:val="54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1E0E4F0" w14:textId="77777777" w:rsidR="00B211D2" w:rsidRDefault="00B211D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BBBAA32" w14:textId="77777777" w:rsidR="00B211D2" w:rsidRDefault="00B211D2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97D264B" w14:textId="77777777" w:rsidR="00B211D2" w:rsidRDefault="00B211D2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Bucureşti Triaj</w:t>
            </w:r>
          </w:p>
          <w:p w14:paraId="7132D4E6" w14:textId="77777777" w:rsidR="00B211D2" w:rsidRDefault="00B211D2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Post 23</w:t>
            </w: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61E6A99" w14:textId="77777777" w:rsidR="00B211D2" w:rsidRDefault="00B211D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peste sch. 76</w:t>
            </w: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7EC50EB" w14:textId="77777777" w:rsidR="00B211D2" w:rsidRDefault="00B211D2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  <w:r>
              <w:rPr>
                <w:b/>
                <w:bCs/>
                <w:sz w:val="36"/>
                <w:lang w:val="ro-RO"/>
              </w:rPr>
              <w:t>5</w:t>
            </w: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FE8F8F9" w14:textId="77777777" w:rsidR="00B211D2" w:rsidRDefault="00B211D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7A44BBE" w14:textId="77777777" w:rsidR="00B211D2" w:rsidRDefault="00B211D2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49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4FA5EFC" w14:textId="77777777" w:rsidR="00B211D2" w:rsidRDefault="00B211D2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B211D2" w14:paraId="70A966B8" w14:textId="77777777">
        <w:trPr>
          <w:cantSplit/>
          <w:trHeight w:val="183"/>
          <w:jc w:val="center"/>
        </w:trPr>
        <w:tc>
          <w:tcPr>
            <w:tcW w:w="63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46160A3" w14:textId="77777777" w:rsidR="00B211D2" w:rsidRDefault="00B211D2" w:rsidP="00B211D2">
            <w:pPr>
              <w:numPr>
                <w:ilvl w:val="0"/>
                <w:numId w:val="54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6C5033D" w14:textId="77777777" w:rsidR="00B211D2" w:rsidRDefault="00B211D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F1A1394" w14:textId="77777777" w:rsidR="00B211D2" w:rsidRDefault="00B211D2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66DD520" w14:textId="77777777" w:rsidR="00B211D2" w:rsidRDefault="00B211D2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Bucureşti Triaj</w:t>
            </w:r>
          </w:p>
          <w:p w14:paraId="6E962DF3" w14:textId="77777777" w:rsidR="00B211D2" w:rsidRDefault="00B211D2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Post 23</w:t>
            </w: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26DB0E7" w14:textId="77777777" w:rsidR="00B211D2" w:rsidRDefault="00B211D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peste</w:t>
            </w:r>
          </w:p>
          <w:p w14:paraId="15283782" w14:textId="77777777" w:rsidR="00B211D2" w:rsidRDefault="00B211D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T.D.J</w:t>
            </w:r>
          </w:p>
          <w:p w14:paraId="42E6226F" w14:textId="77777777" w:rsidR="00B211D2" w:rsidRDefault="00B211D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68 / 86</w:t>
            </w: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1C3DC9C" w14:textId="77777777" w:rsidR="00B211D2" w:rsidRDefault="00B211D2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  <w:r>
              <w:rPr>
                <w:b/>
                <w:bCs/>
                <w:sz w:val="36"/>
                <w:lang w:val="ro-RO"/>
              </w:rPr>
              <w:t>10</w:t>
            </w: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1F30FCF" w14:textId="77777777" w:rsidR="00B211D2" w:rsidRDefault="00B211D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4B24874" w14:textId="77777777" w:rsidR="00B211D2" w:rsidRDefault="00B211D2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49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6922BDC" w14:textId="77777777" w:rsidR="00B211D2" w:rsidRDefault="00B211D2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B211D2" w14:paraId="41E65805" w14:textId="77777777">
        <w:trPr>
          <w:cantSplit/>
          <w:trHeight w:val="183"/>
          <w:jc w:val="center"/>
        </w:trPr>
        <w:tc>
          <w:tcPr>
            <w:tcW w:w="63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DD68BD8" w14:textId="77777777" w:rsidR="00B211D2" w:rsidRDefault="00B211D2" w:rsidP="00B211D2">
            <w:pPr>
              <w:numPr>
                <w:ilvl w:val="0"/>
                <w:numId w:val="54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ABF9FA2" w14:textId="77777777" w:rsidR="00B211D2" w:rsidRDefault="00B211D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45BCC3D" w14:textId="77777777" w:rsidR="00B211D2" w:rsidRDefault="00B211D2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0B71774" w14:textId="77777777" w:rsidR="00B211D2" w:rsidRDefault="00B211D2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Bucureşti Triaj</w:t>
            </w:r>
          </w:p>
          <w:p w14:paraId="5B0B8811" w14:textId="77777777" w:rsidR="00B211D2" w:rsidRDefault="00B211D2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Post 23</w:t>
            </w: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46FE697" w14:textId="77777777" w:rsidR="00B211D2" w:rsidRDefault="00B211D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peste sch. 92</w:t>
            </w: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3EE16B5" w14:textId="77777777" w:rsidR="00B211D2" w:rsidRDefault="00B211D2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  <w:r>
              <w:rPr>
                <w:b/>
                <w:bCs/>
                <w:sz w:val="36"/>
                <w:lang w:val="ro-RO"/>
              </w:rPr>
              <w:t>5</w:t>
            </w: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FE9EE27" w14:textId="77777777" w:rsidR="00B211D2" w:rsidRDefault="00B211D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C62242F" w14:textId="77777777" w:rsidR="00B211D2" w:rsidRDefault="00B211D2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49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C130CFF" w14:textId="77777777" w:rsidR="00B211D2" w:rsidRDefault="00B211D2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B211D2" w14:paraId="3999F75F" w14:textId="77777777">
        <w:trPr>
          <w:cantSplit/>
          <w:trHeight w:val="183"/>
          <w:jc w:val="center"/>
        </w:trPr>
        <w:tc>
          <w:tcPr>
            <w:tcW w:w="63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CCB994C" w14:textId="77777777" w:rsidR="00B211D2" w:rsidRDefault="00B211D2" w:rsidP="00B211D2">
            <w:pPr>
              <w:numPr>
                <w:ilvl w:val="0"/>
                <w:numId w:val="54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9C4DE82" w14:textId="77777777" w:rsidR="00B211D2" w:rsidRDefault="00B211D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09922A1" w14:textId="77777777" w:rsidR="00B211D2" w:rsidRDefault="00B211D2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DD24890" w14:textId="77777777" w:rsidR="00B211D2" w:rsidRDefault="00B211D2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Bucureşti Triaj</w:t>
            </w:r>
          </w:p>
          <w:p w14:paraId="1736A07F" w14:textId="77777777" w:rsidR="00B211D2" w:rsidRDefault="00B211D2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Post 23</w:t>
            </w: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5B7D5FF" w14:textId="77777777" w:rsidR="00B211D2" w:rsidRDefault="00B211D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porți-unea de linie cuprin-să între TDJ 8/14 - 44/60</w:t>
            </w: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8995169" w14:textId="77777777" w:rsidR="00B211D2" w:rsidRDefault="00B211D2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  <w:r>
              <w:rPr>
                <w:b/>
                <w:bCs/>
                <w:sz w:val="36"/>
                <w:lang w:val="ro-RO"/>
              </w:rPr>
              <w:t>5</w:t>
            </w: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CD4DE58" w14:textId="77777777" w:rsidR="00B211D2" w:rsidRDefault="00B211D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D62AE76" w14:textId="77777777" w:rsidR="00B211D2" w:rsidRDefault="00B211D2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49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DCBAC32" w14:textId="77777777" w:rsidR="00B211D2" w:rsidRDefault="00B211D2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B211D2" w14:paraId="51E81174" w14:textId="77777777">
        <w:trPr>
          <w:cantSplit/>
          <w:trHeight w:val="527"/>
          <w:jc w:val="center"/>
        </w:trPr>
        <w:tc>
          <w:tcPr>
            <w:tcW w:w="63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2B3BF11" w14:textId="77777777" w:rsidR="00B211D2" w:rsidRDefault="00B211D2" w:rsidP="00B211D2">
            <w:pPr>
              <w:numPr>
                <w:ilvl w:val="0"/>
                <w:numId w:val="54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4B5DAED" w14:textId="77777777" w:rsidR="00B211D2" w:rsidRDefault="00B211D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F9C7137" w14:textId="77777777" w:rsidR="00B211D2" w:rsidRDefault="00B211D2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FB030E2" w14:textId="77777777" w:rsidR="00B211D2" w:rsidRDefault="00B211D2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Bucureşti Triaj</w:t>
            </w:r>
          </w:p>
          <w:p w14:paraId="05502925" w14:textId="77777777" w:rsidR="00B211D2" w:rsidRDefault="00B211D2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Post 23</w:t>
            </w: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F471827" w14:textId="77777777" w:rsidR="00B211D2" w:rsidRDefault="00B211D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peste sch. 100</w:t>
            </w: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576745A" w14:textId="77777777" w:rsidR="00B211D2" w:rsidRDefault="00B211D2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  <w:r>
              <w:rPr>
                <w:b/>
                <w:bCs/>
                <w:sz w:val="36"/>
                <w:lang w:val="ro-RO"/>
              </w:rPr>
              <w:t>5</w:t>
            </w: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C5A4E9F" w14:textId="77777777" w:rsidR="00B211D2" w:rsidRDefault="00B211D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F87373A" w14:textId="77777777" w:rsidR="00B211D2" w:rsidRDefault="00B211D2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49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15E8382" w14:textId="77777777" w:rsidR="00B211D2" w:rsidRDefault="00B211D2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</w:p>
        </w:tc>
      </w:tr>
      <w:tr w:rsidR="00B211D2" w14:paraId="1F7A583E" w14:textId="77777777">
        <w:trPr>
          <w:cantSplit/>
          <w:trHeight w:val="975"/>
          <w:jc w:val="center"/>
        </w:trPr>
        <w:tc>
          <w:tcPr>
            <w:tcW w:w="63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EF27977" w14:textId="77777777" w:rsidR="00B211D2" w:rsidRDefault="00B211D2" w:rsidP="00B211D2">
            <w:pPr>
              <w:numPr>
                <w:ilvl w:val="0"/>
                <w:numId w:val="54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72A9A67" w14:textId="77777777" w:rsidR="00B211D2" w:rsidRDefault="00B211D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87248E5" w14:textId="77777777" w:rsidR="00B211D2" w:rsidRDefault="00B211D2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3634D1C" w14:textId="77777777" w:rsidR="00B211D2" w:rsidRDefault="00B211D2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Bucureşti Triaj</w:t>
            </w:r>
          </w:p>
          <w:p w14:paraId="739215CB" w14:textId="77777777" w:rsidR="00B211D2" w:rsidRDefault="00B211D2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Post 23</w:t>
            </w: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65AF8CB" w14:textId="77777777" w:rsidR="00B211D2" w:rsidRDefault="00B211D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linia între sch. 100 şi </w:t>
            </w:r>
          </w:p>
          <w:p w14:paraId="2B075AE4" w14:textId="77777777" w:rsidR="00B211D2" w:rsidRDefault="00B211D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sch. 70</w:t>
            </w: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43699D2" w14:textId="77777777" w:rsidR="00B211D2" w:rsidRDefault="00B211D2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  <w:r>
              <w:rPr>
                <w:b/>
                <w:bCs/>
                <w:sz w:val="36"/>
                <w:lang w:val="ro-RO"/>
              </w:rPr>
              <w:t>5</w:t>
            </w: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DB7E195" w14:textId="77777777" w:rsidR="00B211D2" w:rsidRDefault="00B211D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255F83B" w14:textId="77777777" w:rsidR="00B211D2" w:rsidRDefault="00B211D2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49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720C6E0" w14:textId="77777777" w:rsidR="00B211D2" w:rsidRDefault="00B211D2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</w:p>
        </w:tc>
      </w:tr>
      <w:tr w:rsidR="00B211D2" w14:paraId="561F923D" w14:textId="77777777">
        <w:trPr>
          <w:cantSplit/>
          <w:trHeight w:val="1040"/>
          <w:jc w:val="center"/>
        </w:trPr>
        <w:tc>
          <w:tcPr>
            <w:tcW w:w="63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3980656" w14:textId="77777777" w:rsidR="00B211D2" w:rsidRDefault="00B211D2" w:rsidP="00B211D2">
            <w:pPr>
              <w:numPr>
                <w:ilvl w:val="0"/>
                <w:numId w:val="54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A37D37A" w14:textId="77777777" w:rsidR="00B211D2" w:rsidRDefault="00B211D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AB8DF09" w14:textId="77777777" w:rsidR="00B211D2" w:rsidRDefault="00B211D2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15155CE" w14:textId="77777777" w:rsidR="00B211D2" w:rsidRDefault="00B211D2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Bucureşti Triaj</w:t>
            </w:r>
          </w:p>
          <w:p w14:paraId="48558B4A" w14:textId="77777777" w:rsidR="00B211D2" w:rsidRDefault="00B211D2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Post 23</w:t>
            </w: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4CD6C5A" w14:textId="77777777" w:rsidR="00B211D2" w:rsidRDefault="00B211D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 între T.D.J.</w:t>
            </w:r>
          </w:p>
          <w:p w14:paraId="27C283B3" w14:textId="77777777" w:rsidR="00B211D2" w:rsidRDefault="00B211D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44 / 60 şi </w:t>
            </w:r>
          </w:p>
          <w:p w14:paraId="6C433D0C" w14:textId="77777777" w:rsidR="00B211D2" w:rsidRDefault="00B211D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sch. 62</w:t>
            </w: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A89D916" w14:textId="77777777" w:rsidR="00B211D2" w:rsidRDefault="00B211D2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  <w:r>
              <w:rPr>
                <w:b/>
                <w:bCs/>
                <w:sz w:val="36"/>
                <w:lang w:val="ro-RO"/>
              </w:rPr>
              <w:t>5</w:t>
            </w: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55A1834" w14:textId="77777777" w:rsidR="00B211D2" w:rsidRDefault="00B211D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C5F5C5B" w14:textId="77777777" w:rsidR="00B211D2" w:rsidRDefault="00B211D2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49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166E440" w14:textId="77777777" w:rsidR="00B211D2" w:rsidRDefault="00B211D2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</w:t>
            </w:r>
          </w:p>
          <w:p w14:paraId="434F593F" w14:textId="77777777" w:rsidR="00B211D2" w:rsidRDefault="00B211D2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la liniile 23B2 – 28B2.</w:t>
            </w:r>
          </w:p>
        </w:tc>
      </w:tr>
      <w:tr w:rsidR="00B211D2" w14:paraId="3FA14ECD" w14:textId="77777777">
        <w:trPr>
          <w:cantSplit/>
          <w:trHeight w:val="949"/>
          <w:jc w:val="center"/>
        </w:trPr>
        <w:tc>
          <w:tcPr>
            <w:tcW w:w="63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43A0B86" w14:textId="77777777" w:rsidR="00B211D2" w:rsidRDefault="00B211D2" w:rsidP="00B211D2">
            <w:pPr>
              <w:numPr>
                <w:ilvl w:val="0"/>
                <w:numId w:val="54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1D8D399" w14:textId="77777777" w:rsidR="00B211D2" w:rsidRDefault="00B211D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63A45BC" w14:textId="77777777" w:rsidR="00B211D2" w:rsidRDefault="00B211D2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4921D21" w14:textId="77777777" w:rsidR="00B211D2" w:rsidRDefault="00B211D2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Bucureşti Triaj</w:t>
            </w:r>
          </w:p>
          <w:p w14:paraId="3474610B" w14:textId="77777777" w:rsidR="00B211D2" w:rsidRDefault="00B211D2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Post 23</w:t>
            </w: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FBBA59B" w14:textId="77777777" w:rsidR="00B211D2" w:rsidRDefault="00B211D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linia între sch. 64 </w:t>
            </w:r>
          </w:p>
          <w:p w14:paraId="0CCD1782" w14:textId="77777777" w:rsidR="00B211D2" w:rsidRDefault="00B211D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şi </w:t>
            </w:r>
          </w:p>
          <w:p w14:paraId="330B94CB" w14:textId="77777777" w:rsidR="00B211D2" w:rsidRDefault="00B211D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sch. 46</w:t>
            </w: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E57FCEC" w14:textId="77777777" w:rsidR="00B211D2" w:rsidRDefault="00B211D2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  <w:r>
              <w:rPr>
                <w:b/>
                <w:bCs/>
                <w:sz w:val="36"/>
                <w:lang w:val="ro-RO"/>
              </w:rPr>
              <w:t>5</w:t>
            </w: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08EC704" w14:textId="77777777" w:rsidR="00B211D2" w:rsidRDefault="00B211D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075EA20" w14:textId="77777777" w:rsidR="00B211D2" w:rsidRDefault="00B211D2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49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6A3A943" w14:textId="77777777" w:rsidR="00B211D2" w:rsidRDefault="00B211D2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Afectează intrări - ieşiri la liniile 14B2 – 16B2.</w:t>
            </w:r>
          </w:p>
        </w:tc>
      </w:tr>
      <w:tr w:rsidR="00B211D2" w14:paraId="48F1C6B3" w14:textId="77777777">
        <w:trPr>
          <w:cantSplit/>
          <w:trHeight w:val="949"/>
          <w:jc w:val="center"/>
        </w:trPr>
        <w:tc>
          <w:tcPr>
            <w:tcW w:w="63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A58D1AF" w14:textId="77777777" w:rsidR="00B211D2" w:rsidRDefault="00B211D2" w:rsidP="00B211D2">
            <w:pPr>
              <w:numPr>
                <w:ilvl w:val="0"/>
                <w:numId w:val="54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C70FDCB" w14:textId="77777777" w:rsidR="00B211D2" w:rsidRDefault="00B211D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5C518B6" w14:textId="77777777" w:rsidR="00B211D2" w:rsidRDefault="00B211D2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551A7ED" w14:textId="77777777" w:rsidR="00B211D2" w:rsidRDefault="00B211D2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Bucureşti Triaj</w:t>
            </w:r>
          </w:p>
          <w:p w14:paraId="58A41693" w14:textId="77777777" w:rsidR="00B211D2" w:rsidRDefault="00B211D2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Cabina 1</w:t>
            </w: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A02D966" w14:textId="77777777" w:rsidR="00B211D2" w:rsidRDefault="00B211D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peste TDJ 18/20</w:t>
            </w: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A5AE948" w14:textId="77777777" w:rsidR="00B211D2" w:rsidRDefault="00B211D2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  <w:r>
              <w:rPr>
                <w:b/>
                <w:bCs/>
                <w:sz w:val="36"/>
                <w:lang w:val="ro-RO"/>
              </w:rPr>
              <w:t>5</w:t>
            </w: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CB45716" w14:textId="77777777" w:rsidR="00B211D2" w:rsidRDefault="00B211D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D7D97FF" w14:textId="77777777" w:rsidR="00B211D2" w:rsidRDefault="00B211D2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49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63CE388" w14:textId="77777777" w:rsidR="00B211D2" w:rsidRDefault="00B211D2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B211D2" w14:paraId="18799721" w14:textId="77777777">
        <w:trPr>
          <w:cantSplit/>
          <w:trHeight w:val="949"/>
          <w:jc w:val="center"/>
        </w:trPr>
        <w:tc>
          <w:tcPr>
            <w:tcW w:w="63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E60A940" w14:textId="77777777" w:rsidR="00B211D2" w:rsidRDefault="00B211D2" w:rsidP="00B211D2">
            <w:pPr>
              <w:numPr>
                <w:ilvl w:val="0"/>
                <w:numId w:val="54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D49EF7D" w14:textId="77777777" w:rsidR="00B211D2" w:rsidRDefault="00B211D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8757655" w14:textId="77777777" w:rsidR="00B211D2" w:rsidRDefault="00B211D2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D49989C" w14:textId="77777777" w:rsidR="00B211D2" w:rsidRDefault="00B211D2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Bucureşti Triaj</w:t>
            </w:r>
          </w:p>
          <w:p w14:paraId="1B706AB9" w14:textId="77777777" w:rsidR="00B211D2" w:rsidRDefault="00B211D2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Cabina 1</w:t>
            </w: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2BAEAB6" w14:textId="77777777" w:rsidR="00B211D2" w:rsidRDefault="00B211D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peste TDJ 26/28</w:t>
            </w: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7CB281A" w14:textId="77777777" w:rsidR="00B211D2" w:rsidRDefault="00B211D2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  <w:r>
              <w:rPr>
                <w:b/>
                <w:bCs/>
                <w:sz w:val="36"/>
                <w:lang w:val="ro-RO"/>
              </w:rPr>
              <w:t>5</w:t>
            </w: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7CE3B12" w14:textId="77777777" w:rsidR="00B211D2" w:rsidRDefault="00B211D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DBD0245" w14:textId="77777777" w:rsidR="00B211D2" w:rsidRDefault="00B211D2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49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70CFE04" w14:textId="77777777" w:rsidR="00B211D2" w:rsidRDefault="00B211D2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B211D2" w14:paraId="4A5A7AE3" w14:textId="77777777">
        <w:trPr>
          <w:cantSplit/>
          <w:trHeight w:val="949"/>
          <w:jc w:val="center"/>
        </w:trPr>
        <w:tc>
          <w:tcPr>
            <w:tcW w:w="63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BA77EE5" w14:textId="77777777" w:rsidR="00B211D2" w:rsidRDefault="00B211D2" w:rsidP="00B211D2">
            <w:pPr>
              <w:numPr>
                <w:ilvl w:val="0"/>
                <w:numId w:val="54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3BBC99F" w14:textId="77777777" w:rsidR="00B211D2" w:rsidRDefault="00B211D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632959A" w14:textId="77777777" w:rsidR="00B211D2" w:rsidRDefault="00B211D2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DA221AB" w14:textId="77777777" w:rsidR="00B211D2" w:rsidRDefault="00B211D2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Bucureşti Triaj</w:t>
            </w:r>
          </w:p>
          <w:p w14:paraId="6FF26619" w14:textId="77777777" w:rsidR="00B211D2" w:rsidRDefault="00B211D2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Cabina 1</w:t>
            </w: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143CA23" w14:textId="77777777" w:rsidR="00B211D2" w:rsidRDefault="00B211D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peste sch. 12</w:t>
            </w: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0AE80B2" w14:textId="77777777" w:rsidR="00B211D2" w:rsidRDefault="00B211D2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  <w:r>
              <w:rPr>
                <w:b/>
                <w:bCs/>
                <w:sz w:val="36"/>
                <w:lang w:val="ro-RO"/>
              </w:rPr>
              <w:t>5</w:t>
            </w: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18C20A8" w14:textId="77777777" w:rsidR="00B211D2" w:rsidRDefault="00B211D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7CD8767" w14:textId="77777777" w:rsidR="00B211D2" w:rsidRDefault="00B211D2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49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2D04100" w14:textId="77777777" w:rsidR="00B211D2" w:rsidRDefault="00B211D2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B211D2" w14:paraId="7AAC082E" w14:textId="77777777">
        <w:trPr>
          <w:cantSplit/>
          <w:trHeight w:val="1683"/>
          <w:jc w:val="center"/>
        </w:trPr>
        <w:tc>
          <w:tcPr>
            <w:tcW w:w="63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C2920CC" w14:textId="77777777" w:rsidR="00B211D2" w:rsidRDefault="00B211D2" w:rsidP="00B211D2">
            <w:pPr>
              <w:numPr>
                <w:ilvl w:val="0"/>
                <w:numId w:val="54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0DBECC8" w14:textId="77777777" w:rsidR="00B211D2" w:rsidRDefault="00B211D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01770C0" w14:textId="77777777" w:rsidR="00B211D2" w:rsidRDefault="00B211D2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E4D4327" w14:textId="77777777" w:rsidR="00B211D2" w:rsidRDefault="00B211D2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Bucureşti Triaj</w:t>
            </w:r>
          </w:p>
          <w:p w14:paraId="4515FAFF" w14:textId="77777777" w:rsidR="00B211D2" w:rsidRDefault="00B211D2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Grupa D 2 Cap Giulești</w:t>
            </w: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74ADB94" w14:textId="77777777" w:rsidR="00B211D2" w:rsidRDefault="00B211D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 8</w:t>
            </w: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DD6BFE5" w14:textId="77777777" w:rsidR="00B211D2" w:rsidRDefault="00B211D2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  <w:r>
              <w:rPr>
                <w:b/>
                <w:bCs/>
                <w:sz w:val="36"/>
                <w:lang w:val="ro-RO"/>
              </w:rPr>
              <w:t>5</w:t>
            </w: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28C62E0" w14:textId="77777777" w:rsidR="00B211D2" w:rsidRDefault="00B211D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EB9E511" w14:textId="77777777" w:rsidR="00B211D2" w:rsidRDefault="00B211D2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49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C95B823" w14:textId="77777777" w:rsidR="00B211D2" w:rsidRDefault="00B211D2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100 ml de la călcâi </w:t>
            </w:r>
          </w:p>
          <w:p w14:paraId="36C5E3F8" w14:textId="77777777" w:rsidR="00B211D2" w:rsidRDefault="00B211D2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sch. nr. 9 Post Giulești </w:t>
            </w:r>
          </w:p>
          <w:p w14:paraId="60C75EFC" w14:textId="77777777" w:rsidR="00B211D2" w:rsidRDefault="00B211D2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spre Post 23.</w:t>
            </w:r>
          </w:p>
          <w:p w14:paraId="5B93C4BC" w14:textId="77777777" w:rsidR="00B211D2" w:rsidRDefault="00B211D2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Semnalizată pe teren </w:t>
            </w:r>
          </w:p>
          <w:p w14:paraId="4EEF3C4F" w14:textId="77777777" w:rsidR="00B211D2" w:rsidRDefault="00B211D2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Post 23 cu palete galbene </w:t>
            </w:r>
          </w:p>
          <w:p w14:paraId="4AE97EA3" w14:textId="77777777" w:rsidR="00B211D2" w:rsidRDefault="00B211D2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cu diagonală.</w:t>
            </w:r>
          </w:p>
        </w:tc>
      </w:tr>
    </w:tbl>
    <w:p w14:paraId="34C2CC2A" w14:textId="77777777" w:rsidR="00B211D2" w:rsidRDefault="00B211D2">
      <w:pPr>
        <w:spacing w:before="40" w:after="40" w:line="192" w:lineRule="auto"/>
        <w:ind w:right="57"/>
        <w:rPr>
          <w:sz w:val="20"/>
          <w:lang w:val="ro-RO"/>
        </w:rPr>
      </w:pPr>
    </w:p>
    <w:p w14:paraId="5AD882F3" w14:textId="77777777" w:rsidR="00B211D2" w:rsidRDefault="00B211D2" w:rsidP="007E3B63">
      <w:pPr>
        <w:pStyle w:val="Heading1"/>
        <w:spacing w:line="360" w:lineRule="auto"/>
      </w:pPr>
      <w:r>
        <w:t>LINIA 301 G</w:t>
      </w:r>
    </w:p>
    <w:p w14:paraId="3F247CEB" w14:textId="77777777" w:rsidR="00B211D2" w:rsidRDefault="00B211D2" w:rsidP="0031180B">
      <w:pPr>
        <w:pStyle w:val="Heading1"/>
        <w:spacing w:line="360" w:lineRule="auto"/>
        <w:rPr>
          <w:b w:val="0"/>
          <w:bCs w:val="0"/>
          <w:sz w:val="8"/>
        </w:rPr>
      </w:pPr>
      <w:r>
        <w:t>BUCUREŞTII NOI - BUCUREŞTI TRIAJ GRUPA A2 – CABINA 9 - POST 17</w:t>
      </w:r>
    </w:p>
    <w:tbl>
      <w:tblPr>
        <w:tblW w:w="1020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636"/>
        <w:gridCol w:w="872"/>
        <w:gridCol w:w="754"/>
        <w:gridCol w:w="2198"/>
        <w:gridCol w:w="868"/>
        <w:gridCol w:w="756"/>
        <w:gridCol w:w="868"/>
        <w:gridCol w:w="756"/>
        <w:gridCol w:w="2498"/>
      </w:tblGrid>
      <w:tr w:rsidR="00B211D2" w14:paraId="69CFDA46" w14:textId="77777777" w:rsidTr="00662727">
        <w:trPr>
          <w:cantSplit/>
          <w:trHeight w:val="575"/>
          <w:jc w:val="center"/>
        </w:trPr>
        <w:tc>
          <w:tcPr>
            <w:tcW w:w="63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5D918A3" w14:textId="77777777" w:rsidR="00B211D2" w:rsidRDefault="00B211D2" w:rsidP="00B211D2">
            <w:pPr>
              <w:numPr>
                <w:ilvl w:val="0"/>
                <w:numId w:val="5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4931A2E" w14:textId="77777777" w:rsidR="00B211D2" w:rsidRDefault="00B211D2">
            <w:pPr>
              <w:spacing w:before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A601F04" w14:textId="77777777" w:rsidR="00B211D2" w:rsidRDefault="00B211D2">
            <w:pPr>
              <w:spacing w:before="12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19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492C129" w14:textId="77777777" w:rsidR="00B211D2" w:rsidRDefault="00B211D2">
            <w:pPr>
              <w:spacing w:before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Bucureşti Triaj</w:t>
            </w:r>
          </w:p>
          <w:p w14:paraId="5D08FA2A" w14:textId="77777777" w:rsidR="00B211D2" w:rsidRDefault="00B211D2">
            <w:pPr>
              <w:spacing w:before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Post 17 </w:t>
            </w: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C7206E8" w14:textId="77777777" w:rsidR="00B211D2" w:rsidRDefault="00B211D2">
            <w:pPr>
              <w:spacing w:before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între</w:t>
            </w:r>
          </w:p>
          <w:p w14:paraId="7D7FD076" w14:textId="77777777" w:rsidR="00B211D2" w:rsidRDefault="00B211D2">
            <w:pPr>
              <w:spacing w:before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sch. 17 și 45</w:t>
            </w: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B6D4B6F" w14:textId="77777777" w:rsidR="00B211D2" w:rsidRDefault="00B211D2">
            <w:pPr>
              <w:spacing w:before="12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  <w:r>
              <w:rPr>
                <w:b/>
                <w:bCs/>
                <w:sz w:val="36"/>
                <w:lang w:val="ro-RO"/>
              </w:rPr>
              <w:t>15</w:t>
            </w: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AF3B1E0" w14:textId="77777777" w:rsidR="00B211D2" w:rsidRDefault="00B211D2">
            <w:pPr>
              <w:spacing w:before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1FB9BF8" w14:textId="77777777" w:rsidR="00B211D2" w:rsidRDefault="00B211D2">
            <w:pPr>
              <w:spacing w:before="12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49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C9B3868" w14:textId="77777777" w:rsidR="00B211D2" w:rsidRDefault="00B211D2" w:rsidP="00662727">
            <w:pPr>
              <w:spacing w:before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B211D2" w14:paraId="19ABE0C5" w14:textId="77777777">
        <w:trPr>
          <w:cantSplit/>
          <w:trHeight w:val="221"/>
          <w:jc w:val="center"/>
        </w:trPr>
        <w:tc>
          <w:tcPr>
            <w:tcW w:w="63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5F5B03B" w14:textId="77777777" w:rsidR="00B211D2" w:rsidRDefault="00B211D2" w:rsidP="00B211D2">
            <w:pPr>
              <w:numPr>
                <w:ilvl w:val="0"/>
                <w:numId w:val="5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D76AA7E" w14:textId="77777777" w:rsidR="00B211D2" w:rsidRDefault="00B211D2">
            <w:pPr>
              <w:spacing w:before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C775C31" w14:textId="77777777" w:rsidR="00B211D2" w:rsidRDefault="00B211D2">
            <w:pPr>
              <w:spacing w:before="12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19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A18BB63" w14:textId="77777777" w:rsidR="00B211D2" w:rsidRDefault="00B211D2">
            <w:pPr>
              <w:spacing w:before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Bucureşti Triaj</w:t>
            </w:r>
          </w:p>
          <w:p w14:paraId="61D99AE8" w14:textId="77777777" w:rsidR="00B211D2" w:rsidRDefault="00B211D2">
            <w:pPr>
              <w:spacing w:before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Post 17, Grupa A2</w:t>
            </w: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4189D3B" w14:textId="77777777" w:rsidR="00B211D2" w:rsidRDefault="00B211D2">
            <w:pPr>
              <w:spacing w:before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peste</w:t>
            </w:r>
          </w:p>
          <w:p w14:paraId="6F54D04D" w14:textId="77777777" w:rsidR="00B211D2" w:rsidRDefault="00B211D2">
            <w:pPr>
              <w:spacing w:before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diag.</w:t>
            </w:r>
          </w:p>
          <w:p w14:paraId="23C7FB28" w14:textId="77777777" w:rsidR="00B211D2" w:rsidRDefault="00B211D2">
            <w:pPr>
              <w:spacing w:before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41 - 47</w:t>
            </w: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9FAF7A3" w14:textId="77777777" w:rsidR="00B211D2" w:rsidRDefault="00B211D2">
            <w:pPr>
              <w:spacing w:before="12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  <w:r>
              <w:rPr>
                <w:b/>
                <w:bCs/>
                <w:sz w:val="36"/>
                <w:lang w:val="ro-RO"/>
              </w:rPr>
              <w:t>5</w:t>
            </w: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BFAF458" w14:textId="77777777" w:rsidR="00B211D2" w:rsidRDefault="00B211D2">
            <w:pPr>
              <w:spacing w:before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57C9C6D" w14:textId="77777777" w:rsidR="00B211D2" w:rsidRDefault="00B211D2">
            <w:pPr>
              <w:spacing w:before="12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49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889CDE0" w14:textId="77777777" w:rsidR="00B211D2" w:rsidRDefault="00B211D2">
            <w:pPr>
              <w:spacing w:before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B211D2" w14:paraId="73205450" w14:textId="77777777">
        <w:trPr>
          <w:cantSplit/>
          <w:trHeight w:val="60"/>
          <w:jc w:val="center"/>
        </w:trPr>
        <w:tc>
          <w:tcPr>
            <w:tcW w:w="63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1DAA999" w14:textId="77777777" w:rsidR="00B211D2" w:rsidRDefault="00B211D2" w:rsidP="00B211D2">
            <w:pPr>
              <w:numPr>
                <w:ilvl w:val="0"/>
                <w:numId w:val="5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CA95016" w14:textId="77777777" w:rsidR="00B211D2" w:rsidRDefault="00B211D2">
            <w:pPr>
              <w:spacing w:before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6723F6C" w14:textId="77777777" w:rsidR="00B211D2" w:rsidRDefault="00B211D2">
            <w:pPr>
              <w:spacing w:before="12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19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7F7ED92" w14:textId="77777777" w:rsidR="00B211D2" w:rsidRDefault="00B211D2">
            <w:pPr>
              <w:spacing w:before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Bucureşti Triaj</w:t>
            </w:r>
          </w:p>
          <w:p w14:paraId="5D61E3FC" w14:textId="77777777" w:rsidR="00B211D2" w:rsidRDefault="00B211D2">
            <w:pPr>
              <w:spacing w:before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Post 17, Grupa A2</w:t>
            </w: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F74349C" w14:textId="77777777" w:rsidR="00B211D2" w:rsidRDefault="00B211D2">
            <w:pPr>
              <w:spacing w:before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peste sch. 33</w:t>
            </w: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812F406" w14:textId="77777777" w:rsidR="00B211D2" w:rsidRDefault="00B211D2">
            <w:pPr>
              <w:spacing w:before="12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  <w:r>
              <w:rPr>
                <w:b/>
                <w:bCs/>
                <w:sz w:val="36"/>
                <w:lang w:val="ro-RO"/>
              </w:rPr>
              <w:t>5</w:t>
            </w: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A288298" w14:textId="77777777" w:rsidR="00B211D2" w:rsidRDefault="00B211D2">
            <w:pPr>
              <w:spacing w:before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F26B0CC" w14:textId="77777777" w:rsidR="00B211D2" w:rsidRDefault="00B211D2">
            <w:pPr>
              <w:spacing w:before="12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49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A596910" w14:textId="77777777" w:rsidR="00B211D2" w:rsidRDefault="00B211D2">
            <w:pPr>
              <w:spacing w:before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B211D2" w14:paraId="640DFF36" w14:textId="77777777">
        <w:trPr>
          <w:cantSplit/>
          <w:trHeight w:val="60"/>
          <w:jc w:val="center"/>
        </w:trPr>
        <w:tc>
          <w:tcPr>
            <w:tcW w:w="63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A4F8889" w14:textId="77777777" w:rsidR="00B211D2" w:rsidRDefault="00B211D2" w:rsidP="00B211D2">
            <w:pPr>
              <w:numPr>
                <w:ilvl w:val="0"/>
                <w:numId w:val="5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835B2D5" w14:textId="77777777" w:rsidR="00B211D2" w:rsidRDefault="00B211D2">
            <w:pPr>
              <w:spacing w:before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F1A5EA8" w14:textId="77777777" w:rsidR="00B211D2" w:rsidRDefault="00B211D2">
            <w:pPr>
              <w:spacing w:before="12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19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1AE459A" w14:textId="77777777" w:rsidR="00B211D2" w:rsidRDefault="00B211D2">
            <w:pPr>
              <w:spacing w:before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Bucureşti Triaj</w:t>
            </w:r>
          </w:p>
          <w:p w14:paraId="65B0CE01" w14:textId="77777777" w:rsidR="00B211D2" w:rsidRDefault="00B211D2">
            <w:pPr>
              <w:spacing w:before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Post 17, Grupa A2</w:t>
            </w: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ADBEAE2" w14:textId="77777777" w:rsidR="00B211D2" w:rsidRDefault="00B211D2">
            <w:pPr>
              <w:spacing w:before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peste sch. 53</w:t>
            </w: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1CEB6DE" w14:textId="77777777" w:rsidR="00B211D2" w:rsidRDefault="00B211D2">
            <w:pPr>
              <w:spacing w:before="12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  <w:r>
              <w:rPr>
                <w:b/>
                <w:bCs/>
                <w:sz w:val="36"/>
                <w:lang w:val="ro-RO"/>
              </w:rPr>
              <w:t>5</w:t>
            </w: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24A4987" w14:textId="77777777" w:rsidR="00B211D2" w:rsidRDefault="00B211D2">
            <w:pPr>
              <w:spacing w:before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6F382A8" w14:textId="77777777" w:rsidR="00B211D2" w:rsidRDefault="00B211D2">
            <w:pPr>
              <w:spacing w:before="12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49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6E82CDE" w14:textId="77777777" w:rsidR="00B211D2" w:rsidRDefault="00B211D2">
            <w:pPr>
              <w:spacing w:before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B211D2" w14:paraId="6BAC152D" w14:textId="77777777">
        <w:tblPrEx>
          <w:tblCellMar>
            <w:left w:w="0" w:type="dxa"/>
            <w:right w:w="0" w:type="dxa"/>
          </w:tblCellMar>
        </w:tblPrEx>
        <w:trPr>
          <w:cantSplit/>
          <w:trHeight w:val="60"/>
          <w:jc w:val="center"/>
        </w:trPr>
        <w:tc>
          <w:tcPr>
            <w:tcW w:w="63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804AE29" w14:textId="77777777" w:rsidR="00B211D2" w:rsidRDefault="00B211D2" w:rsidP="00B211D2">
            <w:pPr>
              <w:numPr>
                <w:ilvl w:val="0"/>
                <w:numId w:val="5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69A11D1" w14:textId="77777777" w:rsidR="00B211D2" w:rsidRDefault="00B211D2">
            <w:pPr>
              <w:spacing w:before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FAA5E3C" w14:textId="77777777" w:rsidR="00B211D2" w:rsidRDefault="00B211D2">
            <w:pPr>
              <w:spacing w:before="12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19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5EDFF6F" w14:textId="77777777" w:rsidR="00B211D2" w:rsidRDefault="00B211D2">
            <w:pPr>
              <w:spacing w:before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Bucureşti Triaj</w:t>
            </w:r>
          </w:p>
          <w:p w14:paraId="266D24C9" w14:textId="77777777" w:rsidR="00B211D2" w:rsidRDefault="00B211D2">
            <w:pPr>
              <w:spacing w:before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Post 17 </w:t>
            </w: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428F63B" w14:textId="77777777" w:rsidR="00B211D2" w:rsidRDefault="00B211D2">
            <w:pPr>
              <w:spacing w:before="40" w:line="360" w:lineRule="auto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peste </w:t>
            </w:r>
          </w:p>
          <w:p w14:paraId="727B0CA6" w14:textId="77777777" w:rsidR="00B211D2" w:rsidRDefault="00B211D2">
            <w:pPr>
              <w:spacing w:before="40" w:line="360" w:lineRule="auto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sch. 43</w:t>
            </w: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5A126A0" w14:textId="77777777" w:rsidR="00B211D2" w:rsidRDefault="00B211D2">
            <w:pPr>
              <w:spacing w:before="12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  <w:r>
              <w:rPr>
                <w:b/>
                <w:bCs/>
                <w:sz w:val="36"/>
                <w:lang w:val="ro-RO"/>
              </w:rPr>
              <w:t>10</w:t>
            </w: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253BEBD" w14:textId="77777777" w:rsidR="00B211D2" w:rsidRDefault="00B211D2">
            <w:pPr>
              <w:spacing w:before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1C920D1" w14:textId="77777777" w:rsidR="00B211D2" w:rsidRDefault="00B211D2">
            <w:pPr>
              <w:spacing w:before="12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49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BFCC8B1" w14:textId="77777777" w:rsidR="00B211D2" w:rsidRDefault="00B211D2">
            <w:pPr>
              <w:spacing w:before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B211D2" w14:paraId="2467C442" w14:textId="77777777">
        <w:tblPrEx>
          <w:tblCellMar>
            <w:left w:w="0" w:type="dxa"/>
            <w:right w:w="0" w:type="dxa"/>
          </w:tblCellMar>
        </w:tblPrEx>
        <w:trPr>
          <w:cantSplit/>
          <w:trHeight w:val="60"/>
          <w:jc w:val="center"/>
        </w:trPr>
        <w:tc>
          <w:tcPr>
            <w:tcW w:w="63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3B5483F" w14:textId="77777777" w:rsidR="00B211D2" w:rsidRDefault="00B211D2" w:rsidP="00B211D2">
            <w:pPr>
              <w:numPr>
                <w:ilvl w:val="0"/>
                <w:numId w:val="5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CA17E1E" w14:textId="77777777" w:rsidR="00B211D2" w:rsidRDefault="00B211D2">
            <w:pPr>
              <w:spacing w:before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A700795" w14:textId="77777777" w:rsidR="00B211D2" w:rsidRDefault="00B211D2">
            <w:pPr>
              <w:spacing w:before="12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19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6DFD24B" w14:textId="77777777" w:rsidR="00B211D2" w:rsidRDefault="00B211D2">
            <w:pPr>
              <w:spacing w:before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Bucureşti Triaj</w:t>
            </w:r>
          </w:p>
          <w:p w14:paraId="43936821" w14:textId="77777777" w:rsidR="00B211D2" w:rsidRDefault="00B211D2">
            <w:pPr>
              <w:spacing w:before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Post 17, Gr. A2</w:t>
            </w: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90E8E83" w14:textId="77777777" w:rsidR="00B211D2" w:rsidRDefault="00B211D2">
            <w:pPr>
              <w:spacing w:before="40" w:line="360" w:lineRule="auto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peste</w:t>
            </w:r>
          </w:p>
          <w:p w14:paraId="0E7DE6DF" w14:textId="77777777" w:rsidR="00B211D2" w:rsidRDefault="00B211D2">
            <w:pPr>
              <w:spacing w:before="40" w:line="360" w:lineRule="auto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diag. </w:t>
            </w:r>
          </w:p>
          <w:p w14:paraId="0F0EC418" w14:textId="77777777" w:rsidR="00B211D2" w:rsidRDefault="00B211D2">
            <w:pPr>
              <w:spacing w:before="40" w:line="360" w:lineRule="auto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33 - 59</w:t>
            </w: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4858058" w14:textId="77777777" w:rsidR="00B211D2" w:rsidRDefault="00B211D2">
            <w:pPr>
              <w:spacing w:before="12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  <w:r>
              <w:rPr>
                <w:b/>
                <w:bCs/>
                <w:sz w:val="36"/>
                <w:lang w:val="ro-RO"/>
              </w:rPr>
              <w:t>5</w:t>
            </w: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0998F94" w14:textId="77777777" w:rsidR="00B211D2" w:rsidRDefault="00B211D2">
            <w:pPr>
              <w:spacing w:before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E25F1EA" w14:textId="77777777" w:rsidR="00B211D2" w:rsidRDefault="00B211D2">
            <w:pPr>
              <w:spacing w:before="12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49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0BE6CFD" w14:textId="77777777" w:rsidR="00B211D2" w:rsidRDefault="00B211D2">
            <w:pPr>
              <w:spacing w:before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B211D2" w14:paraId="215B687D" w14:textId="77777777">
        <w:tblPrEx>
          <w:tblCellMar>
            <w:left w:w="0" w:type="dxa"/>
            <w:right w:w="0" w:type="dxa"/>
          </w:tblCellMar>
        </w:tblPrEx>
        <w:trPr>
          <w:cantSplit/>
          <w:trHeight w:val="205"/>
          <w:jc w:val="center"/>
        </w:trPr>
        <w:tc>
          <w:tcPr>
            <w:tcW w:w="63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BE0E11C" w14:textId="77777777" w:rsidR="00B211D2" w:rsidRDefault="00B211D2" w:rsidP="00B211D2">
            <w:pPr>
              <w:numPr>
                <w:ilvl w:val="0"/>
                <w:numId w:val="5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D28B8F0" w14:textId="77777777" w:rsidR="00B211D2" w:rsidRDefault="00B211D2">
            <w:pPr>
              <w:spacing w:before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E4BB58A" w14:textId="77777777" w:rsidR="00B211D2" w:rsidRDefault="00B211D2">
            <w:pPr>
              <w:spacing w:before="12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19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9804D9F" w14:textId="77777777" w:rsidR="00B211D2" w:rsidRDefault="00B211D2">
            <w:pPr>
              <w:spacing w:before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Bucureşti Triaj</w:t>
            </w:r>
          </w:p>
          <w:p w14:paraId="6A2E821C" w14:textId="77777777" w:rsidR="00B211D2" w:rsidRDefault="00B211D2">
            <w:pPr>
              <w:spacing w:before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Post 17, Gr. A2</w:t>
            </w: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542529A" w14:textId="77777777" w:rsidR="00B211D2" w:rsidRDefault="00B211D2">
            <w:pPr>
              <w:spacing w:before="40" w:line="360" w:lineRule="auto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peste T.D.J. </w:t>
            </w:r>
          </w:p>
          <w:p w14:paraId="2C679D09" w14:textId="77777777" w:rsidR="00B211D2" w:rsidRDefault="00B211D2">
            <w:pPr>
              <w:spacing w:before="40" w:line="360" w:lineRule="auto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21 / 25</w:t>
            </w: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E0039DD" w14:textId="77777777" w:rsidR="00B211D2" w:rsidRDefault="00B211D2">
            <w:pPr>
              <w:spacing w:before="12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  <w:r>
              <w:rPr>
                <w:b/>
                <w:bCs/>
                <w:sz w:val="36"/>
                <w:lang w:val="ro-RO"/>
              </w:rPr>
              <w:t>10</w:t>
            </w: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9B893BA" w14:textId="77777777" w:rsidR="00B211D2" w:rsidRDefault="00B211D2">
            <w:pPr>
              <w:spacing w:before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9080224" w14:textId="77777777" w:rsidR="00B211D2" w:rsidRDefault="00B211D2">
            <w:pPr>
              <w:spacing w:before="12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49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346E211" w14:textId="77777777" w:rsidR="00B211D2" w:rsidRDefault="00B211D2">
            <w:pPr>
              <w:spacing w:before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B211D2" w14:paraId="1CFF8B93" w14:textId="77777777">
        <w:tblPrEx>
          <w:tblCellMar>
            <w:left w:w="0" w:type="dxa"/>
            <w:right w:w="0" w:type="dxa"/>
          </w:tblCellMar>
        </w:tblPrEx>
        <w:trPr>
          <w:cantSplit/>
          <w:trHeight w:val="84"/>
          <w:jc w:val="center"/>
        </w:trPr>
        <w:tc>
          <w:tcPr>
            <w:tcW w:w="63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AC453BC" w14:textId="77777777" w:rsidR="00B211D2" w:rsidRDefault="00B211D2" w:rsidP="00B211D2">
            <w:pPr>
              <w:numPr>
                <w:ilvl w:val="0"/>
                <w:numId w:val="5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8CD2258" w14:textId="77777777" w:rsidR="00B211D2" w:rsidRDefault="00B211D2">
            <w:pPr>
              <w:spacing w:before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0AB7C03" w14:textId="77777777" w:rsidR="00B211D2" w:rsidRDefault="00B211D2">
            <w:pPr>
              <w:spacing w:before="12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19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DC14419" w14:textId="77777777" w:rsidR="00B211D2" w:rsidRDefault="00B211D2">
            <w:pPr>
              <w:spacing w:before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Bucureşti Triaj</w:t>
            </w:r>
          </w:p>
          <w:p w14:paraId="2A5E5816" w14:textId="77777777" w:rsidR="00B211D2" w:rsidRDefault="00B211D2">
            <w:pPr>
              <w:spacing w:before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Grupa A2</w:t>
            </w: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0661824" w14:textId="77777777" w:rsidR="00B211D2" w:rsidRDefault="00B211D2">
            <w:pPr>
              <w:spacing w:before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peste diag. </w:t>
            </w:r>
          </w:p>
          <w:p w14:paraId="67B8CFE1" w14:textId="77777777" w:rsidR="00B211D2" w:rsidRDefault="00B211D2">
            <w:pPr>
              <w:spacing w:before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26 - 20 </w:t>
            </w:r>
          </w:p>
          <w:p w14:paraId="380BCA6D" w14:textId="77777777" w:rsidR="00B211D2" w:rsidRDefault="00B211D2">
            <w:pPr>
              <w:spacing w:before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în abatere</w:t>
            </w: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76177BD" w14:textId="77777777" w:rsidR="00B211D2" w:rsidRDefault="00B211D2">
            <w:pPr>
              <w:spacing w:before="12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  <w:r>
              <w:rPr>
                <w:b/>
                <w:bCs/>
                <w:sz w:val="36"/>
                <w:lang w:val="ro-RO"/>
              </w:rPr>
              <w:t>10</w:t>
            </w: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13B53B8" w14:textId="77777777" w:rsidR="00B211D2" w:rsidRDefault="00B211D2">
            <w:pPr>
              <w:spacing w:before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C078D50" w14:textId="77777777" w:rsidR="00B211D2" w:rsidRDefault="00B211D2">
            <w:pPr>
              <w:spacing w:before="12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49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8C51D3D" w14:textId="77777777" w:rsidR="00B211D2" w:rsidRDefault="00B211D2">
            <w:pPr>
              <w:spacing w:before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B211D2" w14:paraId="2DCA0DB5" w14:textId="77777777">
        <w:tblPrEx>
          <w:tblCellMar>
            <w:left w:w="0" w:type="dxa"/>
            <w:right w:w="0" w:type="dxa"/>
          </w:tblCellMar>
        </w:tblPrEx>
        <w:trPr>
          <w:cantSplit/>
          <w:trHeight w:val="167"/>
          <w:jc w:val="center"/>
        </w:trPr>
        <w:tc>
          <w:tcPr>
            <w:tcW w:w="63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29A34C9" w14:textId="77777777" w:rsidR="00B211D2" w:rsidRDefault="00B211D2" w:rsidP="00B211D2">
            <w:pPr>
              <w:numPr>
                <w:ilvl w:val="0"/>
                <w:numId w:val="5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0E7C734" w14:textId="77777777" w:rsidR="00B211D2" w:rsidRDefault="00B211D2">
            <w:pPr>
              <w:spacing w:before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6D1FAF9" w14:textId="77777777" w:rsidR="00B211D2" w:rsidRDefault="00B211D2">
            <w:pPr>
              <w:spacing w:before="12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19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095D736" w14:textId="77777777" w:rsidR="00B211D2" w:rsidRDefault="00B211D2">
            <w:pPr>
              <w:spacing w:before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Bucureşti Triaj</w:t>
            </w:r>
          </w:p>
          <w:p w14:paraId="5F6DE14C" w14:textId="77777777" w:rsidR="00B211D2" w:rsidRDefault="00B211D2">
            <w:pPr>
              <w:spacing w:before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Grupa A2</w:t>
            </w: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56900AC" w14:textId="77777777" w:rsidR="00B211D2" w:rsidRDefault="00B211D2">
            <w:pPr>
              <w:spacing w:before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peste T.D.J. 10 / 14</w:t>
            </w: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84B74B6" w14:textId="77777777" w:rsidR="00B211D2" w:rsidRDefault="00B211D2">
            <w:pPr>
              <w:spacing w:before="12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  <w:r>
              <w:rPr>
                <w:b/>
                <w:bCs/>
                <w:sz w:val="36"/>
                <w:lang w:val="ro-RO"/>
              </w:rPr>
              <w:t>10</w:t>
            </w: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1C96D19" w14:textId="77777777" w:rsidR="00B211D2" w:rsidRDefault="00B211D2">
            <w:pPr>
              <w:spacing w:before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76AF8AD" w14:textId="77777777" w:rsidR="00B211D2" w:rsidRDefault="00B211D2">
            <w:pPr>
              <w:spacing w:before="12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49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DD2DF37" w14:textId="77777777" w:rsidR="00B211D2" w:rsidRDefault="00B211D2">
            <w:pPr>
              <w:spacing w:before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B211D2" w14:paraId="52E942B0" w14:textId="77777777">
        <w:tblPrEx>
          <w:tblCellMar>
            <w:left w:w="0" w:type="dxa"/>
            <w:right w:w="0" w:type="dxa"/>
          </w:tblCellMar>
        </w:tblPrEx>
        <w:trPr>
          <w:cantSplit/>
          <w:trHeight w:val="266"/>
          <w:jc w:val="center"/>
        </w:trPr>
        <w:tc>
          <w:tcPr>
            <w:tcW w:w="63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B7CB298" w14:textId="77777777" w:rsidR="00B211D2" w:rsidRDefault="00B211D2" w:rsidP="00B211D2">
            <w:pPr>
              <w:numPr>
                <w:ilvl w:val="0"/>
                <w:numId w:val="5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9DC42E4" w14:textId="77777777" w:rsidR="00B211D2" w:rsidRDefault="00B211D2">
            <w:pPr>
              <w:spacing w:before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1FEFE38" w14:textId="77777777" w:rsidR="00B211D2" w:rsidRDefault="00B211D2">
            <w:pPr>
              <w:spacing w:before="12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19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E6B7892" w14:textId="77777777" w:rsidR="00B211D2" w:rsidRDefault="00B211D2">
            <w:pPr>
              <w:spacing w:before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Bucureşti Triaj</w:t>
            </w:r>
          </w:p>
          <w:p w14:paraId="3BFD44CB" w14:textId="77777777" w:rsidR="00B211D2" w:rsidRDefault="00B211D2">
            <w:pPr>
              <w:spacing w:before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Grupa A2</w:t>
            </w: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E44EBB8" w14:textId="77777777" w:rsidR="00B211D2" w:rsidRDefault="00B211D2">
            <w:pPr>
              <w:spacing w:before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peste diag. </w:t>
            </w:r>
          </w:p>
          <w:p w14:paraId="3513F917" w14:textId="77777777" w:rsidR="00B211D2" w:rsidRDefault="00B211D2">
            <w:pPr>
              <w:spacing w:before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6 - 8</w:t>
            </w: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A47BBF3" w14:textId="77777777" w:rsidR="00B211D2" w:rsidRDefault="00B211D2">
            <w:pPr>
              <w:spacing w:before="12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  <w:r>
              <w:rPr>
                <w:b/>
                <w:bCs/>
                <w:sz w:val="36"/>
                <w:lang w:val="ro-RO"/>
              </w:rPr>
              <w:t>5</w:t>
            </w: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D0235E4" w14:textId="77777777" w:rsidR="00B211D2" w:rsidRDefault="00B211D2">
            <w:pPr>
              <w:spacing w:before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8DA32C9" w14:textId="77777777" w:rsidR="00B211D2" w:rsidRDefault="00B211D2">
            <w:pPr>
              <w:spacing w:before="12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49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5DB2362" w14:textId="77777777" w:rsidR="00B211D2" w:rsidRDefault="00B211D2">
            <w:pPr>
              <w:spacing w:before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B211D2" w14:paraId="68903E5A" w14:textId="77777777">
        <w:tblPrEx>
          <w:tblCellMar>
            <w:left w:w="0" w:type="dxa"/>
            <w:right w:w="0" w:type="dxa"/>
          </w:tblCellMar>
        </w:tblPrEx>
        <w:trPr>
          <w:cantSplit/>
          <w:trHeight w:val="60"/>
          <w:jc w:val="center"/>
        </w:trPr>
        <w:tc>
          <w:tcPr>
            <w:tcW w:w="63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9B03CD7" w14:textId="77777777" w:rsidR="00B211D2" w:rsidRDefault="00B211D2" w:rsidP="00B211D2">
            <w:pPr>
              <w:numPr>
                <w:ilvl w:val="0"/>
                <w:numId w:val="5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91AFB51" w14:textId="77777777" w:rsidR="00B211D2" w:rsidRDefault="00B211D2">
            <w:pPr>
              <w:spacing w:before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B282BE3" w14:textId="77777777" w:rsidR="00B211D2" w:rsidRDefault="00B211D2">
            <w:pPr>
              <w:spacing w:before="12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19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F289F05" w14:textId="77777777" w:rsidR="00B211D2" w:rsidRDefault="00B211D2">
            <w:pPr>
              <w:spacing w:before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Bucureşti Triaj</w:t>
            </w:r>
          </w:p>
          <w:p w14:paraId="646970E2" w14:textId="77777777" w:rsidR="00B211D2" w:rsidRDefault="00B211D2">
            <w:pPr>
              <w:spacing w:before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Grupa A2, Post 17</w:t>
            </w: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C1C87C9" w14:textId="77777777" w:rsidR="00B211D2" w:rsidRDefault="00B211D2">
            <w:pPr>
              <w:spacing w:before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peste sch. 41</w:t>
            </w: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D920343" w14:textId="77777777" w:rsidR="00B211D2" w:rsidRDefault="00B211D2">
            <w:pPr>
              <w:spacing w:before="12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  <w:r>
              <w:rPr>
                <w:b/>
                <w:bCs/>
                <w:sz w:val="36"/>
                <w:lang w:val="ro-RO"/>
              </w:rPr>
              <w:t>5</w:t>
            </w: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593E1A1" w14:textId="77777777" w:rsidR="00B211D2" w:rsidRDefault="00B211D2">
            <w:pPr>
              <w:spacing w:before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543B17C" w14:textId="77777777" w:rsidR="00B211D2" w:rsidRDefault="00B211D2">
            <w:pPr>
              <w:spacing w:before="12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49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0FCAD47" w14:textId="77777777" w:rsidR="00B211D2" w:rsidRDefault="00B211D2">
            <w:pPr>
              <w:spacing w:before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</w:tbl>
    <w:p w14:paraId="00B5006E" w14:textId="77777777" w:rsidR="00B211D2" w:rsidRDefault="00B211D2">
      <w:pPr>
        <w:spacing w:before="40" w:line="192" w:lineRule="auto"/>
        <w:ind w:right="57"/>
        <w:rPr>
          <w:sz w:val="20"/>
          <w:lang w:val="ro-RO"/>
        </w:rPr>
      </w:pPr>
    </w:p>
    <w:p w14:paraId="670D4F23" w14:textId="77777777" w:rsidR="00B211D2" w:rsidRDefault="00B211D2" w:rsidP="00C87A96">
      <w:pPr>
        <w:pStyle w:val="Heading1"/>
        <w:spacing w:line="360" w:lineRule="auto"/>
      </w:pPr>
      <w:r>
        <w:lastRenderedPageBreak/>
        <w:t>LINIA 301 J</w:t>
      </w:r>
    </w:p>
    <w:p w14:paraId="04A1D081" w14:textId="77777777" w:rsidR="00B211D2" w:rsidRDefault="00B211D2" w:rsidP="00294919">
      <w:pPr>
        <w:pStyle w:val="Heading1"/>
        <w:spacing w:line="360" w:lineRule="auto"/>
        <w:rPr>
          <w:b w:val="0"/>
          <w:bCs w:val="0"/>
          <w:sz w:val="8"/>
        </w:rPr>
      </w:pPr>
      <w:r>
        <w:t>BUCUREŞTI TRIAJ GRUPA D - CHITILA</w:t>
      </w:r>
    </w:p>
    <w:tbl>
      <w:tblPr>
        <w:tblW w:w="1020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637"/>
        <w:gridCol w:w="870"/>
        <w:gridCol w:w="754"/>
        <w:gridCol w:w="2204"/>
        <w:gridCol w:w="870"/>
        <w:gridCol w:w="754"/>
        <w:gridCol w:w="870"/>
        <w:gridCol w:w="754"/>
        <w:gridCol w:w="2493"/>
      </w:tblGrid>
      <w:tr w:rsidR="00B211D2" w14:paraId="4BF16109" w14:textId="77777777">
        <w:trPr>
          <w:cantSplit/>
          <w:trHeight w:val="60"/>
          <w:jc w:val="center"/>
        </w:trPr>
        <w:tc>
          <w:tcPr>
            <w:tcW w:w="62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EC88FB9" w14:textId="77777777" w:rsidR="00B211D2" w:rsidRDefault="00B211D2" w:rsidP="00B211D2">
            <w:pPr>
              <w:numPr>
                <w:ilvl w:val="0"/>
                <w:numId w:val="21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5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F3E8225" w14:textId="77777777" w:rsidR="00B211D2" w:rsidRDefault="00B211D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3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C13D2C2" w14:textId="77777777" w:rsidR="00B211D2" w:rsidRDefault="00B211D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2"/>
                <w:lang w:val="ro-RO"/>
              </w:rPr>
            </w:pPr>
          </w:p>
        </w:tc>
        <w:tc>
          <w:tcPr>
            <w:tcW w:w="215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F892622" w14:textId="77777777" w:rsidR="00B211D2" w:rsidRDefault="00B211D2">
            <w:pPr>
              <w:spacing w:before="40" w:after="40" w:line="281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București Triaj Grupa D 2 Cap Giulești</w:t>
            </w:r>
          </w:p>
        </w:tc>
        <w:tc>
          <w:tcPr>
            <w:tcW w:w="85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B88AF09" w14:textId="77777777" w:rsidR="00B211D2" w:rsidRPr="007C4752" w:rsidRDefault="00B211D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szCs w:val="20"/>
                <w:lang w:val="ro-RO"/>
              </w:rPr>
            </w:pPr>
            <w:r w:rsidRPr="007C4752">
              <w:rPr>
                <w:b/>
                <w:bCs/>
                <w:sz w:val="20"/>
                <w:szCs w:val="20"/>
                <w:lang w:val="ro-RO"/>
              </w:rPr>
              <w:t>linia 8</w:t>
            </w:r>
          </w:p>
        </w:tc>
        <w:tc>
          <w:tcPr>
            <w:tcW w:w="73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5AFA717" w14:textId="77777777" w:rsidR="00B211D2" w:rsidRPr="007C4752" w:rsidRDefault="00B211D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7C4752">
              <w:rPr>
                <w:b/>
                <w:bCs/>
                <w:sz w:val="36"/>
                <w:szCs w:val="36"/>
                <w:lang w:val="ro-RO"/>
              </w:rPr>
              <w:t>5</w:t>
            </w:r>
          </w:p>
        </w:tc>
        <w:tc>
          <w:tcPr>
            <w:tcW w:w="85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EA9E763" w14:textId="77777777" w:rsidR="00B211D2" w:rsidRDefault="00B211D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3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71E8620" w14:textId="77777777" w:rsidR="00B211D2" w:rsidRDefault="00B211D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2"/>
                <w:lang w:val="ro-RO"/>
              </w:rPr>
            </w:pPr>
          </w:p>
        </w:tc>
        <w:tc>
          <w:tcPr>
            <w:tcW w:w="24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90C4633" w14:textId="77777777" w:rsidR="00B211D2" w:rsidRDefault="00B211D2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100 ml de la călcâi sch. 9 Post Giulești spre Post 23.</w:t>
            </w:r>
          </w:p>
          <w:p w14:paraId="46EE04CB" w14:textId="77777777" w:rsidR="00B211D2" w:rsidRDefault="00B211D2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Semnalizată pe teren. </w:t>
            </w:r>
          </w:p>
          <w:p w14:paraId="343AB9A9" w14:textId="77777777" w:rsidR="00B211D2" w:rsidRDefault="00B211D2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Post 23 cu palete galbene cu diagonală.</w:t>
            </w:r>
          </w:p>
        </w:tc>
      </w:tr>
    </w:tbl>
    <w:p w14:paraId="06246B8B" w14:textId="77777777" w:rsidR="00B211D2" w:rsidRDefault="00B211D2">
      <w:pPr>
        <w:spacing w:before="40" w:after="40" w:line="192" w:lineRule="auto"/>
        <w:ind w:right="57"/>
        <w:rPr>
          <w:sz w:val="20"/>
          <w:lang w:val="ro-RO"/>
        </w:rPr>
      </w:pPr>
    </w:p>
    <w:p w14:paraId="70AD0D85" w14:textId="77777777" w:rsidR="00B211D2" w:rsidRDefault="00B211D2" w:rsidP="00A04CFB">
      <w:pPr>
        <w:pStyle w:val="Heading1"/>
        <w:spacing w:line="360" w:lineRule="auto"/>
      </w:pPr>
      <w:r>
        <w:t>LINIA 301 K</w:t>
      </w:r>
    </w:p>
    <w:p w14:paraId="39EC9A1B" w14:textId="77777777" w:rsidR="00B211D2" w:rsidRDefault="00B211D2" w:rsidP="009F157E">
      <w:pPr>
        <w:pStyle w:val="Heading1"/>
        <w:spacing w:line="360" w:lineRule="auto"/>
        <w:rPr>
          <w:b w:val="0"/>
          <w:bCs w:val="0"/>
          <w:sz w:val="8"/>
        </w:rPr>
      </w:pPr>
      <w:r>
        <w:t>BUCUREŞTI TRIAJ - MOGOŞOAIA</w:t>
      </w:r>
      <w:r>
        <w:rPr>
          <w:sz w:val="20"/>
        </w:rPr>
        <w:t xml:space="preserve"> </w:t>
      </w:r>
    </w:p>
    <w:tbl>
      <w:tblPr>
        <w:tblW w:w="1020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638"/>
        <w:gridCol w:w="870"/>
        <w:gridCol w:w="755"/>
        <w:gridCol w:w="2202"/>
        <w:gridCol w:w="870"/>
        <w:gridCol w:w="755"/>
        <w:gridCol w:w="870"/>
        <w:gridCol w:w="755"/>
        <w:gridCol w:w="2491"/>
      </w:tblGrid>
      <w:tr w:rsidR="00B211D2" w14:paraId="356D1F70" w14:textId="77777777">
        <w:trPr>
          <w:cantSplit/>
          <w:trHeight w:val="789"/>
          <w:jc w:val="center"/>
        </w:trPr>
        <w:tc>
          <w:tcPr>
            <w:tcW w:w="62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4E0E223" w14:textId="77777777" w:rsidR="00B211D2" w:rsidRDefault="00B211D2" w:rsidP="00B211D2">
            <w:pPr>
              <w:numPr>
                <w:ilvl w:val="0"/>
                <w:numId w:val="48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5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2503AE0" w14:textId="77777777" w:rsidR="00B211D2" w:rsidRDefault="00B211D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3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AEF54E7" w14:textId="77777777" w:rsidR="00B211D2" w:rsidRDefault="00B211D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2"/>
                <w:lang w:val="ro-RO"/>
              </w:rPr>
            </w:pPr>
          </w:p>
        </w:tc>
        <w:tc>
          <w:tcPr>
            <w:tcW w:w="215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A98FE3C" w14:textId="77777777" w:rsidR="00B211D2" w:rsidRDefault="00B211D2">
            <w:pPr>
              <w:spacing w:before="40" w:after="40" w:line="281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Mogoșoaia Cap Y</w:t>
            </w:r>
          </w:p>
        </w:tc>
        <w:tc>
          <w:tcPr>
            <w:tcW w:w="85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A5E05E2" w14:textId="77777777" w:rsidR="00B211D2" w:rsidRDefault="00B211D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peste sch. 22 în abatere</w:t>
            </w:r>
          </w:p>
        </w:tc>
        <w:tc>
          <w:tcPr>
            <w:tcW w:w="73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41490E3" w14:textId="77777777" w:rsidR="00B211D2" w:rsidRPr="00DC00E9" w:rsidRDefault="00B211D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40"/>
                <w:szCs w:val="40"/>
                <w:lang w:val="ro-RO"/>
              </w:rPr>
            </w:pPr>
            <w:r w:rsidRPr="00DC00E9">
              <w:rPr>
                <w:b/>
                <w:bCs/>
                <w:sz w:val="40"/>
                <w:szCs w:val="40"/>
                <w:lang w:val="ro-RO"/>
              </w:rPr>
              <w:t>5</w:t>
            </w:r>
          </w:p>
        </w:tc>
        <w:tc>
          <w:tcPr>
            <w:tcW w:w="85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4070983" w14:textId="77777777" w:rsidR="00B211D2" w:rsidRDefault="00B211D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3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D04D782" w14:textId="77777777" w:rsidR="00B211D2" w:rsidRDefault="00B211D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24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DCC65E0" w14:textId="77777777" w:rsidR="00B211D2" w:rsidRDefault="00B211D2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</w:tbl>
    <w:p w14:paraId="365BD618" w14:textId="77777777" w:rsidR="00B211D2" w:rsidRDefault="00B211D2">
      <w:pPr>
        <w:spacing w:before="40" w:after="40" w:line="192" w:lineRule="auto"/>
        <w:ind w:right="57"/>
        <w:rPr>
          <w:sz w:val="20"/>
          <w:lang w:val="ro-RO"/>
        </w:rPr>
      </w:pPr>
    </w:p>
    <w:p w14:paraId="58E0BC92" w14:textId="77777777" w:rsidR="00B211D2" w:rsidRDefault="00B211D2" w:rsidP="00956F37">
      <w:pPr>
        <w:pStyle w:val="Heading1"/>
        <w:spacing w:line="360" w:lineRule="auto"/>
      </w:pPr>
      <w:r>
        <w:t>LINIA 301 N</w:t>
      </w:r>
    </w:p>
    <w:p w14:paraId="40AF12A4" w14:textId="77777777" w:rsidR="00B211D2" w:rsidRDefault="00B211D2" w:rsidP="004F46F4">
      <w:pPr>
        <w:pStyle w:val="Heading1"/>
        <w:spacing w:line="360" w:lineRule="auto"/>
        <w:rPr>
          <w:b w:val="0"/>
          <w:bCs w:val="0"/>
          <w:sz w:val="8"/>
        </w:rPr>
      </w:pPr>
      <w:r>
        <w:t>BUCUREŞTI NORD - CHITILA</w:t>
      </w:r>
    </w:p>
    <w:tbl>
      <w:tblPr>
        <w:tblW w:w="1020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638"/>
        <w:gridCol w:w="870"/>
        <w:gridCol w:w="761"/>
        <w:gridCol w:w="2197"/>
        <w:gridCol w:w="870"/>
        <w:gridCol w:w="754"/>
        <w:gridCol w:w="870"/>
        <w:gridCol w:w="754"/>
        <w:gridCol w:w="2492"/>
      </w:tblGrid>
      <w:tr w:rsidR="00B211D2" w14:paraId="1D2C6841" w14:textId="77777777">
        <w:trPr>
          <w:cantSplit/>
          <w:trHeight w:val="138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76B031C" w14:textId="77777777" w:rsidR="00B211D2" w:rsidRDefault="00B211D2" w:rsidP="00B211D2">
            <w:pPr>
              <w:numPr>
                <w:ilvl w:val="0"/>
                <w:numId w:val="2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F63015D" w14:textId="77777777" w:rsidR="00B211D2" w:rsidRDefault="00B211D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6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43855D5" w14:textId="77777777" w:rsidR="00B211D2" w:rsidRDefault="00B211D2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0418865" w14:textId="77777777" w:rsidR="00B211D2" w:rsidRDefault="00B211D2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Bucureşti Nord</w:t>
            </w:r>
          </w:p>
          <w:p w14:paraId="7D1A777C" w14:textId="77777777" w:rsidR="00B211D2" w:rsidRDefault="00B211D2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 6, Grupa A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B66C65B" w14:textId="77777777" w:rsidR="00B211D2" w:rsidRDefault="00B211D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 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0D48A12" w14:textId="77777777" w:rsidR="00B211D2" w:rsidRDefault="00B211D2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  <w:r>
              <w:rPr>
                <w:b/>
                <w:bCs/>
                <w:sz w:val="36"/>
                <w:lang w:val="ro-RO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4C19580" w14:textId="77777777" w:rsidR="00B211D2" w:rsidRDefault="00B211D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1913BD8" w14:textId="77777777" w:rsidR="00B211D2" w:rsidRPr="0022092F" w:rsidRDefault="00B211D2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BB1C055" w14:textId="77777777" w:rsidR="00B211D2" w:rsidRDefault="00B211D2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B211D2" w14:paraId="2002ADA1" w14:textId="77777777">
        <w:trPr>
          <w:cantSplit/>
          <w:trHeight w:val="138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BA84454" w14:textId="77777777" w:rsidR="00B211D2" w:rsidRDefault="00B211D2" w:rsidP="00B211D2">
            <w:pPr>
              <w:numPr>
                <w:ilvl w:val="0"/>
                <w:numId w:val="2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15225A2" w14:textId="77777777" w:rsidR="00B211D2" w:rsidRDefault="00B211D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6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77A6689" w14:textId="77777777" w:rsidR="00B211D2" w:rsidRDefault="00B211D2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DBC4F77" w14:textId="77777777" w:rsidR="00B211D2" w:rsidRDefault="00B211D2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Bucureşti Nord</w:t>
            </w:r>
          </w:p>
          <w:p w14:paraId="4C415CD3" w14:textId="77777777" w:rsidR="00B211D2" w:rsidRDefault="00B211D2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 8, Grupa A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292E745" w14:textId="77777777" w:rsidR="00B211D2" w:rsidRDefault="00B211D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 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8BEE2A9" w14:textId="77777777" w:rsidR="00B211D2" w:rsidRDefault="00B211D2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  <w:r>
              <w:rPr>
                <w:b/>
                <w:bCs/>
                <w:sz w:val="36"/>
                <w:lang w:val="ro-RO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E0A47C3" w14:textId="77777777" w:rsidR="00B211D2" w:rsidRDefault="00B211D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B6FD091" w14:textId="77777777" w:rsidR="00B211D2" w:rsidRPr="0022092F" w:rsidRDefault="00B211D2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BA12483" w14:textId="77777777" w:rsidR="00B211D2" w:rsidRDefault="00B211D2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B211D2" w14:paraId="7F3972C7" w14:textId="77777777">
        <w:trPr>
          <w:cantSplit/>
          <w:trHeight w:val="138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1CBACAB" w14:textId="77777777" w:rsidR="00B211D2" w:rsidRDefault="00B211D2" w:rsidP="00B211D2">
            <w:pPr>
              <w:numPr>
                <w:ilvl w:val="0"/>
                <w:numId w:val="2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DABD1EC" w14:textId="77777777" w:rsidR="00B211D2" w:rsidRDefault="00B211D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6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3A10E3E" w14:textId="77777777" w:rsidR="00B211D2" w:rsidRDefault="00B211D2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4AC539D" w14:textId="77777777" w:rsidR="00B211D2" w:rsidRDefault="00B211D2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Bucureşti Nord</w:t>
            </w:r>
          </w:p>
          <w:p w14:paraId="521087E0" w14:textId="77777777" w:rsidR="00B211D2" w:rsidRDefault="00B211D2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Grupa A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F396E0C" w14:textId="77777777" w:rsidR="00B211D2" w:rsidRDefault="00B211D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peste sch. 2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93F9BC0" w14:textId="77777777" w:rsidR="00B211D2" w:rsidRDefault="00B211D2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  <w:r>
              <w:rPr>
                <w:b/>
                <w:bCs/>
                <w:sz w:val="36"/>
                <w:lang w:val="ro-RO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846E2F9" w14:textId="77777777" w:rsidR="00B211D2" w:rsidRDefault="00B211D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27E5C93" w14:textId="77777777" w:rsidR="00B211D2" w:rsidRPr="0022092F" w:rsidRDefault="00B211D2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4B23F61" w14:textId="77777777" w:rsidR="00B211D2" w:rsidRDefault="00B211D2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  <w:p w14:paraId="35364D1F" w14:textId="77777777" w:rsidR="00B211D2" w:rsidRPr="00474FB0" w:rsidRDefault="00B211D2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en-US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la liniile 11 şi </w:t>
            </w:r>
            <w:r>
              <w:rPr>
                <w:b/>
                <w:bCs/>
                <w:i/>
                <w:iCs/>
                <w:sz w:val="20"/>
                <w:lang w:val="en-US"/>
              </w:rPr>
              <w:t>12.</w:t>
            </w:r>
          </w:p>
        </w:tc>
      </w:tr>
      <w:tr w:rsidR="00B211D2" w14:paraId="4FADFC0F" w14:textId="77777777">
        <w:trPr>
          <w:cantSplit/>
          <w:trHeight w:val="832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9F5384C" w14:textId="77777777" w:rsidR="00B211D2" w:rsidRDefault="00B211D2" w:rsidP="00B211D2">
            <w:pPr>
              <w:numPr>
                <w:ilvl w:val="0"/>
                <w:numId w:val="2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F7DAD21" w14:textId="77777777" w:rsidR="00B211D2" w:rsidRDefault="00B211D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6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3678596" w14:textId="77777777" w:rsidR="00B211D2" w:rsidRDefault="00B211D2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57C809E" w14:textId="77777777" w:rsidR="00B211D2" w:rsidRDefault="00B211D2">
            <w:pPr>
              <w:spacing w:before="2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Bucureşti Nord</w:t>
            </w:r>
          </w:p>
          <w:p w14:paraId="045EFEED" w14:textId="77777777" w:rsidR="00B211D2" w:rsidRDefault="00B211D2">
            <w:pPr>
              <w:spacing w:before="2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 5 grupa B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B666F30" w14:textId="77777777" w:rsidR="00B211D2" w:rsidRDefault="00B211D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 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3C45AE8" w14:textId="77777777" w:rsidR="00B211D2" w:rsidRDefault="00B211D2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  <w:r>
              <w:rPr>
                <w:b/>
                <w:bCs/>
                <w:sz w:val="36"/>
                <w:lang w:val="ro-RO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EE0414A" w14:textId="77777777" w:rsidR="00B211D2" w:rsidRDefault="00B211D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C35608A" w14:textId="77777777" w:rsidR="00B211D2" w:rsidRPr="0022092F" w:rsidRDefault="00B211D2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6C571DD" w14:textId="77777777" w:rsidR="00B211D2" w:rsidRDefault="00B211D2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B211D2" w14:paraId="2FF7166B" w14:textId="77777777">
        <w:trPr>
          <w:cantSplit/>
          <w:trHeight w:val="832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0AB9DF2" w14:textId="77777777" w:rsidR="00B211D2" w:rsidRDefault="00B211D2" w:rsidP="00B211D2">
            <w:pPr>
              <w:numPr>
                <w:ilvl w:val="0"/>
                <w:numId w:val="2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2D7263B" w14:textId="77777777" w:rsidR="00B211D2" w:rsidRDefault="00B211D2" w:rsidP="000E39C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6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2E26CB2" w14:textId="77777777" w:rsidR="00B211D2" w:rsidRDefault="00B211D2" w:rsidP="000E39C8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370922D" w14:textId="77777777" w:rsidR="00B211D2" w:rsidRDefault="00B211D2" w:rsidP="000E39C8">
            <w:pPr>
              <w:spacing w:before="2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E4222D">
              <w:rPr>
                <w:b/>
                <w:bCs/>
                <w:sz w:val="20"/>
                <w:lang w:val="ro-RO"/>
              </w:rPr>
              <w:t>St. Bucureşti Nord</w:t>
            </w:r>
            <w:r>
              <w:rPr>
                <w:b/>
                <w:bCs/>
                <w:sz w:val="20"/>
                <w:lang w:val="ro-RO"/>
              </w:rPr>
              <w:t xml:space="preserve"> </w:t>
            </w:r>
            <w:r w:rsidRPr="00E4222D">
              <w:rPr>
                <w:b/>
                <w:bCs/>
                <w:sz w:val="20"/>
                <w:lang w:val="ro-RO"/>
              </w:rPr>
              <w:t>grupa A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0A493F4" w14:textId="77777777" w:rsidR="00B211D2" w:rsidRPr="00E4222D" w:rsidRDefault="00B211D2" w:rsidP="000E39C8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E4222D">
              <w:rPr>
                <w:b/>
                <w:bCs/>
                <w:sz w:val="20"/>
                <w:lang w:val="ro-RO"/>
              </w:rPr>
              <w:t xml:space="preserve">între TDJ </w:t>
            </w:r>
          </w:p>
          <w:p w14:paraId="54CCCCAF" w14:textId="77777777" w:rsidR="00B211D2" w:rsidRPr="00E4222D" w:rsidRDefault="00B211D2" w:rsidP="000E39C8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E4222D">
              <w:rPr>
                <w:b/>
                <w:bCs/>
                <w:sz w:val="20"/>
                <w:lang w:val="ro-RO"/>
              </w:rPr>
              <w:t xml:space="preserve">36 / 38 și </w:t>
            </w:r>
          </w:p>
          <w:p w14:paraId="4FD535A2" w14:textId="77777777" w:rsidR="00B211D2" w:rsidRPr="00E4222D" w:rsidRDefault="00B211D2" w:rsidP="000E39C8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E4222D">
              <w:rPr>
                <w:b/>
                <w:bCs/>
                <w:sz w:val="20"/>
                <w:lang w:val="ro-RO"/>
              </w:rPr>
              <w:t xml:space="preserve">TDJ </w:t>
            </w:r>
          </w:p>
          <w:p w14:paraId="41775C72" w14:textId="77777777" w:rsidR="00B211D2" w:rsidRDefault="00B211D2" w:rsidP="000E39C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E4222D">
              <w:rPr>
                <w:b/>
                <w:bCs/>
                <w:sz w:val="20"/>
                <w:lang w:val="ro-RO"/>
              </w:rPr>
              <w:t>46 / 49</w:t>
            </w:r>
            <w:r w:rsidRPr="00E4222D">
              <w:rPr>
                <w:b/>
                <w:bCs/>
                <w:sz w:val="20"/>
                <w:lang w:val="ro-RO"/>
              </w:rPr>
              <w:tab/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B225E07" w14:textId="77777777" w:rsidR="00B211D2" w:rsidRDefault="00B211D2" w:rsidP="000E39C8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07DF981" w14:textId="77777777" w:rsidR="00B211D2" w:rsidRDefault="00B211D2" w:rsidP="000E39C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BD97DDD" w14:textId="77777777" w:rsidR="00B211D2" w:rsidRPr="0022092F" w:rsidRDefault="00B211D2" w:rsidP="000E39C8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1BE635F" w14:textId="77777777" w:rsidR="00B211D2" w:rsidRDefault="00B211D2" w:rsidP="000E39C8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E4222D"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B211D2" w14:paraId="5559447E" w14:textId="77777777">
        <w:trPr>
          <w:cantSplit/>
          <w:trHeight w:val="832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523D7B8" w14:textId="77777777" w:rsidR="00B211D2" w:rsidRDefault="00B211D2" w:rsidP="00B211D2">
            <w:pPr>
              <w:numPr>
                <w:ilvl w:val="0"/>
                <w:numId w:val="2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B17874F" w14:textId="77777777" w:rsidR="00B211D2" w:rsidRDefault="00B211D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6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0AEB6E5" w14:textId="77777777" w:rsidR="00B211D2" w:rsidRDefault="00B211D2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9AB36D3" w14:textId="77777777" w:rsidR="00B211D2" w:rsidRDefault="00B211D2" w:rsidP="006F3FD9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Bucureşti Nord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8630901" w14:textId="77777777" w:rsidR="00B211D2" w:rsidRDefault="00B211D2" w:rsidP="006F3FD9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între sch. 6A și 6B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A5D48B9" w14:textId="77777777" w:rsidR="00B211D2" w:rsidRDefault="00B211D2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  <w:r>
              <w:rPr>
                <w:b/>
                <w:bCs/>
                <w:sz w:val="36"/>
                <w:lang w:val="ro-RO"/>
              </w:rPr>
              <w:t>30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7BBC77D" w14:textId="77777777" w:rsidR="00B211D2" w:rsidRDefault="00B211D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9E0B791" w14:textId="77777777" w:rsidR="00B211D2" w:rsidRPr="0022092F" w:rsidRDefault="00B211D2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CEEEF25" w14:textId="77777777" w:rsidR="00B211D2" w:rsidRDefault="00B211D2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</w:p>
        </w:tc>
      </w:tr>
      <w:tr w:rsidR="00B211D2" w14:paraId="4A524D80" w14:textId="77777777">
        <w:trPr>
          <w:cantSplit/>
          <w:trHeight w:val="832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CA57EBF" w14:textId="77777777" w:rsidR="00B211D2" w:rsidRDefault="00B211D2" w:rsidP="00B211D2">
            <w:pPr>
              <w:numPr>
                <w:ilvl w:val="0"/>
                <w:numId w:val="2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3FC5195" w14:textId="77777777" w:rsidR="00B211D2" w:rsidRDefault="00B211D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2+950</w:t>
            </w:r>
          </w:p>
          <w:p w14:paraId="11D2A60F" w14:textId="77777777" w:rsidR="00B211D2" w:rsidRDefault="00B211D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3+200</w:t>
            </w:r>
          </w:p>
        </w:tc>
        <w:tc>
          <w:tcPr>
            <w:tcW w:w="76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9395AA0" w14:textId="77777777" w:rsidR="00B211D2" w:rsidRDefault="00B211D2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  <w:r>
              <w:rPr>
                <w:b/>
                <w:bCs/>
                <w:sz w:val="36"/>
                <w:lang w:val="ro-RO"/>
              </w:rPr>
              <w:t>30</w:t>
            </w: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856896A" w14:textId="77777777" w:rsidR="00B211D2" w:rsidRDefault="00B211D2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Bucureşti Nord -</w:t>
            </w:r>
          </w:p>
          <w:p w14:paraId="7AE26073" w14:textId="77777777" w:rsidR="00B211D2" w:rsidRDefault="00B211D2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Chitila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99B1DC7" w14:textId="77777777" w:rsidR="00B211D2" w:rsidRDefault="00B211D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ED23AD4" w14:textId="77777777" w:rsidR="00B211D2" w:rsidRDefault="00B211D2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227A132" w14:textId="77777777" w:rsidR="00B211D2" w:rsidRDefault="00B211D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55FCE42" w14:textId="77777777" w:rsidR="00B211D2" w:rsidRPr="0022092F" w:rsidRDefault="00B211D2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778A4AC" w14:textId="77777777" w:rsidR="00B211D2" w:rsidRDefault="00B211D2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</w:p>
        </w:tc>
      </w:tr>
      <w:tr w:rsidR="00B211D2" w14:paraId="22433F6C" w14:textId="77777777">
        <w:trPr>
          <w:cantSplit/>
          <w:trHeight w:val="159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273FA5F" w14:textId="77777777" w:rsidR="00B211D2" w:rsidRDefault="00B211D2" w:rsidP="00B211D2">
            <w:pPr>
              <w:numPr>
                <w:ilvl w:val="0"/>
                <w:numId w:val="2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658E44E" w14:textId="77777777" w:rsidR="00B211D2" w:rsidRDefault="00B211D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6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B3B5D59" w14:textId="77777777" w:rsidR="00B211D2" w:rsidRDefault="00B211D2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F791772" w14:textId="77777777" w:rsidR="00B211D2" w:rsidRDefault="00B211D2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Bucureşti Nord -</w:t>
            </w:r>
          </w:p>
          <w:p w14:paraId="33852A69" w14:textId="77777777" w:rsidR="00B211D2" w:rsidRDefault="00B211D2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H.M. Pajura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6B8C840" w14:textId="77777777" w:rsidR="00B211D2" w:rsidRDefault="00B211D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</w:t>
            </w:r>
          </w:p>
          <w:p w14:paraId="49E70B60" w14:textId="77777777" w:rsidR="00B211D2" w:rsidRDefault="00B211D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 2T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FAC50B2" w14:textId="77777777" w:rsidR="00B211D2" w:rsidRDefault="00B211D2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  <w:r>
              <w:rPr>
                <w:b/>
                <w:bCs/>
                <w:sz w:val="36"/>
                <w:lang w:val="ro-RO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0A088F1" w14:textId="77777777" w:rsidR="00B211D2" w:rsidRDefault="00B211D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9B25BF2" w14:textId="77777777" w:rsidR="00B211D2" w:rsidRPr="0022092F" w:rsidRDefault="00B211D2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A7E16F4" w14:textId="77777777" w:rsidR="00B211D2" w:rsidRDefault="00B211D2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</w:tbl>
    <w:p w14:paraId="08E4CF3B" w14:textId="77777777" w:rsidR="00B211D2" w:rsidRDefault="00B211D2">
      <w:pPr>
        <w:spacing w:before="40" w:after="40" w:line="192" w:lineRule="auto"/>
        <w:ind w:right="57"/>
        <w:rPr>
          <w:sz w:val="20"/>
          <w:lang w:val="ro-RO"/>
        </w:rPr>
      </w:pPr>
    </w:p>
    <w:p w14:paraId="154E6420" w14:textId="77777777" w:rsidR="00B211D2" w:rsidRDefault="00B211D2" w:rsidP="007F72A5">
      <w:pPr>
        <w:pStyle w:val="Heading1"/>
        <w:spacing w:line="360" w:lineRule="auto"/>
      </w:pPr>
      <w:r>
        <w:t>LINIA 301 O</w:t>
      </w:r>
    </w:p>
    <w:p w14:paraId="7B63E515" w14:textId="77777777" w:rsidR="00B211D2" w:rsidRDefault="00B211D2" w:rsidP="00906CE3">
      <w:pPr>
        <w:pStyle w:val="Heading1"/>
        <w:spacing w:line="360" w:lineRule="auto"/>
        <w:rPr>
          <w:b w:val="0"/>
          <w:bCs w:val="0"/>
          <w:sz w:val="8"/>
        </w:rPr>
      </w:pPr>
      <w:r>
        <w:t>BUCUREŞTI NORD GR. B - BUCUREŞTI TRIAJ POST 9</w:t>
      </w:r>
    </w:p>
    <w:tbl>
      <w:tblPr>
        <w:tblW w:w="1020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639"/>
        <w:gridCol w:w="870"/>
        <w:gridCol w:w="754"/>
        <w:gridCol w:w="2204"/>
        <w:gridCol w:w="870"/>
        <w:gridCol w:w="754"/>
        <w:gridCol w:w="870"/>
        <w:gridCol w:w="754"/>
        <w:gridCol w:w="2491"/>
      </w:tblGrid>
      <w:tr w:rsidR="00B211D2" w14:paraId="6A2BE318" w14:textId="77777777">
        <w:trPr>
          <w:cantSplit/>
          <w:trHeight w:val="115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2583F14" w14:textId="77777777" w:rsidR="00B211D2" w:rsidRDefault="00B211D2" w:rsidP="00B211D2">
            <w:pPr>
              <w:numPr>
                <w:ilvl w:val="0"/>
                <w:numId w:val="2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E78C432" w14:textId="77777777" w:rsidR="00B211D2" w:rsidRDefault="00B211D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A0B9B84" w14:textId="77777777" w:rsidR="00B211D2" w:rsidRPr="00F1029A" w:rsidRDefault="00B211D2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A59D943" w14:textId="77777777" w:rsidR="00B211D2" w:rsidRDefault="00B211D2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Bucureşti Basarab</w:t>
            </w:r>
          </w:p>
          <w:p w14:paraId="63F0D606" w14:textId="77777777" w:rsidR="00B211D2" w:rsidRDefault="00B211D2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Gr. D, linia 7 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94F9998" w14:textId="77777777" w:rsidR="00B211D2" w:rsidRDefault="00B211D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 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DC427E5" w14:textId="77777777" w:rsidR="00B211D2" w:rsidRPr="00F1029A" w:rsidRDefault="00B211D2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F1029A">
              <w:rPr>
                <w:b/>
                <w:bCs/>
                <w:sz w:val="36"/>
                <w:szCs w:val="36"/>
                <w:lang w:val="ro-RO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93B6791" w14:textId="77777777" w:rsidR="00B211D2" w:rsidRDefault="00B211D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700E465" w14:textId="77777777" w:rsidR="00B211D2" w:rsidRPr="00F1029A" w:rsidRDefault="00B211D2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846AB72" w14:textId="77777777" w:rsidR="00B211D2" w:rsidRDefault="00B211D2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B211D2" w14:paraId="52911E6B" w14:textId="77777777">
        <w:trPr>
          <w:cantSplit/>
          <w:trHeight w:val="60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0B3EFC7" w14:textId="77777777" w:rsidR="00B211D2" w:rsidRDefault="00B211D2" w:rsidP="00B211D2">
            <w:pPr>
              <w:numPr>
                <w:ilvl w:val="0"/>
                <w:numId w:val="2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20279E4" w14:textId="77777777" w:rsidR="00B211D2" w:rsidRDefault="00B211D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40AD614" w14:textId="77777777" w:rsidR="00B211D2" w:rsidRPr="00F1029A" w:rsidRDefault="00B211D2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EC3843A" w14:textId="77777777" w:rsidR="00B211D2" w:rsidRDefault="00B211D2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Bucureşti Basarab</w:t>
            </w:r>
          </w:p>
          <w:p w14:paraId="4DB47013" w14:textId="77777777" w:rsidR="00B211D2" w:rsidRDefault="00B211D2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 3D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E3C5BED" w14:textId="77777777" w:rsidR="00B211D2" w:rsidRDefault="00B211D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 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C9F5078" w14:textId="77777777" w:rsidR="00B211D2" w:rsidRPr="00F1029A" w:rsidRDefault="00B211D2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F1029A">
              <w:rPr>
                <w:b/>
                <w:bCs/>
                <w:sz w:val="36"/>
                <w:szCs w:val="36"/>
                <w:lang w:val="ro-RO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6DEB601" w14:textId="77777777" w:rsidR="00B211D2" w:rsidRDefault="00B211D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8F916DC" w14:textId="77777777" w:rsidR="00B211D2" w:rsidRPr="00F1029A" w:rsidRDefault="00B211D2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6EECF3C" w14:textId="77777777" w:rsidR="00B211D2" w:rsidRDefault="00B211D2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B211D2" w14:paraId="6BC97875" w14:textId="77777777">
        <w:trPr>
          <w:cantSplit/>
          <w:trHeight w:val="60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448BEBF" w14:textId="77777777" w:rsidR="00B211D2" w:rsidRDefault="00B211D2" w:rsidP="00B211D2">
            <w:pPr>
              <w:numPr>
                <w:ilvl w:val="0"/>
                <w:numId w:val="2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5CA70FE" w14:textId="77777777" w:rsidR="00B211D2" w:rsidRDefault="00B211D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25D7E51" w14:textId="77777777" w:rsidR="00B211D2" w:rsidRPr="00F1029A" w:rsidRDefault="00B211D2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7C3AC30" w14:textId="77777777" w:rsidR="00B211D2" w:rsidRDefault="00B211D2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Bucureşti Basarab</w:t>
            </w:r>
          </w:p>
          <w:p w14:paraId="18B18136" w14:textId="77777777" w:rsidR="00B211D2" w:rsidRDefault="00B211D2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 4D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CB6AAF0" w14:textId="77777777" w:rsidR="00B211D2" w:rsidRDefault="00B211D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toată </w:t>
            </w:r>
          </w:p>
          <w:p w14:paraId="36C8AD7A" w14:textId="77777777" w:rsidR="00B211D2" w:rsidRDefault="00B211D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BB3F790" w14:textId="77777777" w:rsidR="00B211D2" w:rsidRPr="00F1029A" w:rsidRDefault="00B211D2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22D2BC6" w14:textId="77777777" w:rsidR="00B211D2" w:rsidRDefault="00B211D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9F52A51" w14:textId="77777777" w:rsidR="00B211D2" w:rsidRPr="00F1029A" w:rsidRDefault="00B211D2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D6521AB" w14:textId="77777777" w:rsidR="00B211D2" w:rsidRDefault="00B211D2" w:rsidP="005A5BB8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B211D2" w14:paraId="0592A72B" w14:textId="77777777">
        <w:trPr>
          <w:cantSplit/>
          <w:trHeight w:val="60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B1F0A74" w14:textId="77777777" w:rsidR="00B211D2" w:rsidRDefault="00B211D2" w:rsidP="00B211D2">
            <w:pPr>
              <w:numPr>
                <w:ilvl w:val="0"/>
                <w:numId w:val="2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0E0D7FC" w14:textId="77777777" w:rsidR="00B211D2" w:rsidRDefault="00B211D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CCAC234" w14:textId="77777777" w:rsidR="00B211D2" w:rsidRPr="00F1029A" w:rsidRDefault="00B211D2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9890EB1" w14:textId="77777777" w:rsidR="00B211D2" w:rsidRDefault="00B211D2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Bucureşti Basarab</w:t>
            </w:r>
          </w:p>
          <w:p w14:paraId="1A059949" w14:textId="77777777" w:rsidR="00B211D2" w:rsidRDefault="00B211D2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 5D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3D63818" w14:textId="77777777" w:rsidR="00B211D2" w:rsidRDefault="00B211D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</w:t>
            </w:r>
          </w:p>
          <w:p w14:paraId="2C32E1DD" w14:textId="77777777" w:rsidR="00B211D2" w:rsidRDefault="00B211D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70F9967" w14:textId="77777777" w:rsidR="00B211D2" w:rsidRPr="00F1029A" w:rsidRDefault="00B211D2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C7CCE25" w14:textId="77777777" w:rsidR="00B211D2" w:rsidRDefault="00B211D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AFD5775" w14:textId="77777777" w:rsidR="00B211D2" w:rsidRPr="00F1029A" w:rsidRDefault="00B211D2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410DA47" w14:textId="77777777" w:rsidR="00B211D2" w:rsidRDefault="00B211D2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B211D2" w14:paraId="07939C54" w14:textId="77777777">
        <w:trPr>
          <w:cantSplit/>
          <w:trHeight w:val="121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623DA23" w14:textId="77777777" w:rsidR="00B211D2" w:rsidRDefault="00B211D2" w:rsidP="00B211D2">
            <w:pPr>
              <w:numPr>
                <w:ilvl w:val="0"/>
                <w:numId w:val="2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8744F6E" w14:textId="77777777" w:rsidR="00B211D2" w:rsidRDefault="00B211D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117D2D9" w14:textId="77777777" w:rsidR="00B211D2" w:rsidRPr="00F1029A" w:rsidRDefault="00B211D2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A00CF43" w14:textId="77777777" w:rsidR="00B211D2" w:rsidRDefault="00B211D2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Bucureşti Basarab</w:t>
            </w:r>
          </w:p>
          <w:p w14:paraId="4C1BFDB4" w14:textId="77777777" w:rsidR="00B211D2" w:rsidRDefault="00B211D2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 6D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8E0BD5A" w14:textId="77777777" w:rsidR="00B211D2" w:rsidRDefault="00B211D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</w:t>
            </w:r>
          </w:p>
          <w:p w14:paraId="10CD132B" w14:textId="77777777" w:rsidR="00B211D2" w:rsidRDefault="00B211D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6651A8F" w14:textId="77777777" w:rsidR="00B211D2" w:rsidRPr="00F1029A" w:rsidRDefault="00B211D2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F1029A">
              <w:rPr>
                <w:b/>
                <w:bCs/>
                <w:sz w:val="36"/>
                <w:szCs w:val="36"/>
                <w:lang w:val="ro-RO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FB8B3CC" w14:textId="77777777" w:rsidR="00B211D2" w:rsidRDefault="00B211D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BD65667" w14:textId="77777777" w:rsidR="00B211D2" w:rsidRPr="00F1029A" w:rsidRDefault="00B211D2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8BD7739" w14:textId="77777777" w:rsidR="00B211D2" w:rsidRDefault="00B211D2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B211D2" w14:paraId="79A0C3B4" w14:textId="77777777">
        <w:trPr>
          <w:cantSplit/>
          <w:trHeight w:val="60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4E0F518" w14:textId="77777777" w:rsidR="00B211D2" w:rsidRDefault="00B211D2" w:rsidP="00B211D2">
            <w:pPr>
              <w:numPr>
                <w:ilvl w:val="0"/>
                <w:numId w:val="2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5276480" w14:textId="77777777" w:rsidR="00B211D2" w:rsidRDefault="00B211D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347409D" w14:textId="77777777" w:rsidR="00B211D2" w:rsidRPr="00F1029A" w:rsidRDefault="00B211D2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F86B720" w14:textId="77777777" w:rsidR="00B211D2" w:rsidRDefault="00B211D2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Bucureşti Basarab</w:t>
            </w:r>
          </w:p>
          <w:p w14:paraId="1E2C3CA4" w14:textId="77777777" w:rsidR="00B211D2" w:rsidRDefault="00B211D2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 10D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21F165A" w14:textId="77777777" w:rsidR="00B211D2" w:rsidRDefault="00B211D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</w:t>
            </w:r>
          </w:p>
          <w:p w14:paraId="1DA94C12" w14:textId="77777777" w:rsidR="00B211D2" w:rsidRDefault="00B211D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2D80C0F" w14:textId="77777777" w:rsidR="00B211D2" w:rsidRPr="00F1029A" w:rsidRDefault="00B211D2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F1029A">
              <w:rPr>
                <w:b/>
                <w:bCs/>
                <w:sz w:val="36"/>
                <w:szCs w:val="36"/>
                <w:lang w:val="ro-RO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55353CC" w14:textId="77777777" w:rsidR="00B211D2" w:rsidRDefault="00B211D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8C2835D" w14:textId="77777777" w:rsidR="00B211D2" w:rsidRPr="00F1029A" w:rsidRDefault="00B211D2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93677DA" w14:textId="77777777" w:rsidR="00B211D2" w:rsidRDefault="00B211D2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B211D2" w14:paraId="1753A478" w14:textId="77777777">
        <w:trPr>
          <w:cantSplit/>
          <w:trHeight w:val="253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780C49B" w14:textId="77777777" w:rsidR="00B211D2" w:rsidRDefault="00B211D2" w:rsidP="00B211D2">
            <w:pPr>
              <w:numPr>
                <w:ilvl w:val="0"/>
                <w:numId w:val="2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2033DA9" w14:textId="77777777" w:rsidR="00B211D2" w:rsidRDefault="00B211D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1613D96" w14:textId="77777777" w:rsidR="00B211D2" w:rsidRPr="00F1029A" w:rsidRDefault="00B211D2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A845805" w14:textId="77777777" w:rsidR="00B211D2" w:rsidRDefault="00B211D2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Bucureşti Basarab</w:t>
            </w:r>
          </w:p>
          <w:p w14:paraId="323177F5" w14:textId="77777777" w:rsidR="00B211D2" w:rsidRDefault="00B211D2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Grupa D, 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ED3B810" w14:textId="77777777" w:rsidR="00B211D2" w:rsidRDefault="00B211D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pacing w:val="-10"/>
                <w:sz w:val="20"/>
                <w:lang w:val="ro-RO"/>
              </w:rPr>
            </w:pPr>
            <w:r>
              <w:rPr>
                <w:b/>
                <w:bCs/>
                <w:spacing w:val="-10"/>
                <w:sz w:val="20"/>
                <w:lang w:val="ro-RO"/>
              </w:rPr>
              <w:t xml:space="preserve">peste </w:t>
            </w:r>
          </w:p>
          <w:p w14:paraId="0B491149" w14:textId="77777777" w:rsidR="00B211D2" w:rsidRDefault="00B211D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pacing w:val="-10"/>
                <w:sz w:val="20"/>
                <w:lang w:val="ro-RO"/>
              </w:rPr>
            </w:pPr>
            <w:r>
              <w:rPr>
                <w:b/>
                <w:bCs/>
                <w:spacing w:val="-10"/>
                <w:sz w:val="20"/>
                <w:lang w:val="ro-RO"/>
              </w:rPr>
              <w:t>sch.  32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D28DE56" w14:textId="77777777" w:rsidR="00B211D2" w:rsidRPr="00F1029A" w:rsidRDefault="00B211D2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F1029A">
              <w:rPr>
                <w:b/>
                <w:bCs/>
                <w:sz w:val="36"/>
                <w:szCs w:val="36"/>
                <w:lang w:val="ro-RO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3E64149" w14:textId="77777777" w:rsidR="00B211D2" w:rsidRDefault="00B211D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36388A0" w14:textId="77777777" w:rsidR="00B211D2" w:rsidRPr="00F1029A" w:rsidRDefault="00B211D2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C7D4CBF" w14:textId="77777777" w:rsidR="00B211D2" w:rsidRDefault="00B211D2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  <w:p w14:paraId="6DF6276E" w14:textId="77777777" w:rsidR="00B211D2" w:rsidRDefault="00B211D2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Acces la linia 11 D.</w:t>
            </w:r>
          </w:p>
        </w:tc>
      </w:tr>
      <w:tr w:rsidR="00B211D2" w14:paraId="173C4E6F" w14:textId="77777777">
        <w:trPr>
          <w:cantSplit/>
          <w:trHeight w:val="253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ED94CA8" w14:textId="77777777" w:rsidR="00B211D2" w:rsidRDefault="00B211D2" w:rsidP="00B211D2">
            <w:pPr>
              <w:numPr>
                <w:ilvl w:val="0"/>
                <w:numId w:val="2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15ECAA8" w14:textId="77777777" w:rsidR="00B211D2" w:rsidRDefault="00B211D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C917229" w14:textId="77777777" w:rsidR="00B211D2" w:rsidRPr="00F1029A" w:rsidRDefault="00B211D2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2D574B9" w14:textId="77777777" w:rsidR="00B211D2" w:rsidRDefault="00B211D2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Bucureşti Basarab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1EBB146" w14:textId="77777777" w:rsidR="00B211D2" w:rsidRDefault="00B211D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pacing w:val="-10"/>
                <w:sz w:val="20"/>
                <w:lang w:val="ro-RO"/>
              </w:rPr>
            </w:pPr>
            <w:r>
              <w:rPr>
                <w:b/>
                <w:bCs/>
                <w:spacing w:val="-10"/>
                <w:sz w:val="20"/>
                <w:lang w:val="ro-RO"/>
              </w:rPr>
              <w:t xml:space="preserve">peste </w:t>
            </w:r>
          </w:p>
          <w:p w14:paraId="29FCC2FE" w14:textId="77777777" w:rsidR="00B211D2" w:rsidRDefault="00B211D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pacing w:val="-10"/>
                <w:sz w:val="20"/>
                <w:lang w:val="ro-RO"/>
              </w:rPr>
            </w:pPr>
            <w:r>
              <w:rPr>
                <w:b/>
                <w:bCs/>
                <w:spacing w:val="-10"/>
                <w:sz w:val="20"/>
                <w:lang w:val="ro-RO"/>
              </w:rPr>
              <w:t>sch. 90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0D147B7" w14:textId="77777777" w:rsidR="00B211D2" w:rsidRPr="00F1029A" w:rsidRDefault="00B211D2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7B90F38" w14:textId="77777777" w:rsidR="00B211D2" w:rsidRDefault="00B211D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189CC14" w14:textId="77777777" w:rsidR="00B211D2" w:rsidRPr="00F1029A" w:rsidRDefault="00B211D2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E671B51" w14:textId="77777777" w:rsidR="00B211D2" w:rsidRDefault="00B211D2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  <w:p w14:paraId="648FDC99" w14:textId="77777777" w:rsidR="00B211D2" w:rsidRDefault="00B211D2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</w:t>
            </w:r>
          </w:p>
          <w:p w14:paraId="7E0EC22E" w14:textId="77777777" w:rsidR="00B211D2" w:rsidRDefault="00B211D2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la liniile 1A, 2A și 1D.</w:t>
            </w:r>
          </w:p>
        </w:tc>
      </w:tr>
      <w:tr w:rsidR="00B211D2" w14:paraId="256BF1EA" w14:textId="77777777">
        <w:trPr>
          <w:cantSplit/>
          <w:trHeight w:val="253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F99A534" w14:textId="77777777" w:rsidR="00B211D2" w:rsidRDefault="00B211D2" w:rsidP="00B211D2">
            <w:pPr>
              <w:numPr>
                <w:ilvl w:val="0"/>
                <w:numId w:val="2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463B486" w14:textId="77777777" w:rsidR="00B211D2" w:rsidRDefault="00B211D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011639A" w14:textId="77777777" w:rsidR="00B211D2" w:rsidRPr="00F1029A" w:rsidRDefault="00B211D2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626EC80" w14:textId="77777777" w:rsidR="00B211D2" w:rsidRDefault="00B211D2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Bucureşti Basarab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E4BD75F" w14:textId="77777777" w:rsidR="00B211D2" w:rsidRDefault="00B211D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pacing w:val="-10"/>
                <w:sz w:val="20"/>
                <w:lang w:val="ro-RO"/>
              </w:rPr>
            </w:pPr>
            <w:r>
              <w:rPr>
                <w:b/>
                <w:bCs/>
                <w:spacing w:val="-10"/>
                <w:sz w:val="20"/>
                <w:lang w:val="ro-RO"/>
              </w:rPr>
              <w:t>porți-unea cuprin-</w:t>
            </w:r>
          </w:p>
          <w:p w14:paraId="4E922E81" w14:textId="77777777" w:rsidR="00B211D2" w:rsidRDefault="00B211D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pacing w:val="-10"/>
                <w:sz w:val="20"/>
                <w:lang w:val="ro-RO"/>
              </w:rPr>
            </w:pPr>
            <w:r>
              <w:rPr>
                <w:b/>
                <w:bCs/>
                <w:spacing w:val="-10"/>
                <w:sz w:val="20"/>
                <w:lang w:val="ro-RO"/>
              </w:rPr>
              <w:t xml:space="preserve">să între sch. 106 și TDJ </w:t>
            </w:r>
          </w:p>
          <w:p w14:paraId="590EE048" w14:textId="77777777" w:rsidR="00B211D2" w:rsidRDefault="00B211D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pacing w:val="-10"/>
                <w:sz w:val="20"/>
                <w:lang w:val="ro-RO"/>
              </w:rPr>
            </w:pPr>
            <w:r>
              <w:rPr>
                <w:b/>
                <w:bCs/>
                <w:spacing w:val="-10"/>
                <w:sz w:val="20"/>
                <w:lang w:val="ro-RO"/>
              </w:rPr>
              <w:t>86 / 88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ABF06B2" w14:textId="77777777" w:rsidR="00B211D2" w:rsidRPr="00F1029A" w:rsidRDefault="00B211D2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D709AA6" w14:textId="77777777" w:rsidR="00B211D2" w:rsidRDefault="00B211D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3E9D727" w14:textId="77777777" w:rsidR="00B211D2" w:rsidRPr="00F1029A" w:rsidRDefault="00B211D2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CEFCEF5" w14:textId="77777777" w:rsidR="00B211D2" w:rsidRDefault="00B211D2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  <w:p w14:paraId="36E35409" w14:textId="77777777" w:rsidR="00B211D2" w:rsidRDefault="00B211D2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de la linia 2D la liniile 11D </w:t>
            </w:r>
          </w:p>
          <w:p w14:paraId="4A1BBE9A" w14:textId="77777777" w:rsidR="00B211D2" w:rsidRDefault="00B211D2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și 2 Centură st. București Basarab.</w:t>
            </w:r>
          </w:p>
        </w:tc>
      </w:tr>
    </w:tbl>
    <w:p w14:paraId="392C5AED" w14:textId="77777777" w:rsidR="00B211D2" w:rsidRDefault="00B211D2">
      <w:pPr>
        <w:spacing w:before="40" w:after="40" w:line="192" w:lineRule="auto"/>
        <w:ind w:right="57"/>
        <w:rPr>
          <w:sz w:val="20"/>
          <w:lang w:val="ro-RO"/>
        </w:rPr>
      </w:pPr>
    </w:p>
    <w:p w14:paraId="47851428" w14:textId="77777777" w:rsidR="00B211D2" w:rsidRDefault="00B211D2" w:rsidP="003260D9">
      <w:pPr>
        <w:pStyle w:val="Heading1"/>
        <w:spacing w:line="360" w:lineRule="auto"/>
      </w:pPr>
      <w:r>
        <w:t>LINIA 301 P</w:t>
      </w:r>
    </w:p>
    <w:p w14:paraId="57632B34" w14:textId="77777777" w:rsidR="00B211D2" w:rsidRDefault="00B211D2" w:rsidP="0037613D">
      <w:pPr>
        <w:pStyle w:val="Heading1"/>
        <w:spacing w:line="360" w:lineRule="auto"/>
        <w:rPr>
          <w:b w:val="0"/>
          <w:bCs w:val="0"/>
          <w:sz w:val="8"/>
        </w:rPr>
      </w:pPr>
      <w:r>
        <w:t xml:space="preserve">BUCUREŞTI NORD - BUCUREŞTI GRIVIŢA - BUCUREŞTI BĂNEASA </w:t>
      </w:r>
    </w:p>
    <w:tbl>
      <w:tblPr>
        <w:tblW w:w="1020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638"/>
        <w:gridCol w:w="870"/>
        <w:gridCol w:w="754"/>
        <w:gridCol w:w="2204"/>
        <w:gridCol w:w="870"/>
        <w:gridCol w:w="754"/>
        <w:gridCol w:w="870"/>
        <w:gridCol w:w="754"/>
        <w:gridCol w:w="2492"/>
      </w:tblGrid>
      <w:tr w:rsidR="00B211D2" w14:paraId="4E4FA01D" w14:textId="77777777">
        <w:trPr>
          <w:cantSplit/>
          <w:trHeight w:val="163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27D6095" w14:textId="77777777" w:rsidR="00B211D2" w:rsidRDefault="00B211D2" w:rsidP="00B211D2">
            <w:pPr>
              <w:numPr>
                <w:ilvl w:val="0"/>
                <w:numId w:val="24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EEEDCD0" w14:textId="77777777" w:rsidR="00B211D2" w:rsidRDefault="00B211D2">
            <w:pPr>
              <w:spacing w:before="40" w:after="40" w:line="360" w:lineRule="auto"/>
              <w:ind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C9A099A" w14:textId="77777777" w:rsidR="00B211D2" w:rsidRPr="001B37B8" w:rsidRDefault="00B211D2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C6F4478" w14:textId="77777777" w:rsidR="00B211D2" w:rsidRDefault="00B211D2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Bucureşti Nord</w:t>
            </w:r>
          </w:p>
          <w:p w14:paraId="73A27C2B" w14:textId="77777777" w:rsidR="00B211D2" w:rsidRDefault="00B211D2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 6, Grupa A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B826FE3" w14:textId="77777777" w:rsidR="00B211D2" w:rsidRDefault="00B211D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toată linia 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60B3175" w14:textId="77777777" w:rsidR="00B211D2" w:rsidRDefault="00B211D2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6750EC0" w14:textId="77777777" w:rsidR="00B211D2" w:rsidRDefault="00B211D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3C3ACE6" w14:textId="77777777" w:rsidR="00B211D2" w:rsidRPr="001B37B8" w:rsidRDefault="00B211D2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4CCC287" w14:textId="77777777" w:rsidR="00B211D2" w:rsidRDefault="00B211D2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B211D2" w14:paraId="13DBAF10" w14:textId="77777777">
        <w:trPr>
          <w:cantSplit/>
          <w:trHeight w:val="163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FBE6807" w14:textId="77777777" w:rsidR="00B211D2" w:rsidRDefault="00B211D2" w:rsidP="00B211D2">
            <w:pPr>
              <w:numPr>
                <w:ilvl w:val="0"/>
                <w:numId w:val="24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6A9B92C" w14:textId="77777777" w:rsidR="00B211D2" w:rsidRDefault="00B211D2">
            <w:pPr>
              <w:spacing w:before="40" w:after="40" w:line="360" w:lineRule="auto"/>
              <w:ind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831A4A6" w14:textId="77777777" w:rsidR="00B211D2" w:rsidRPr="001B37B8" w:rsidRDefault="00B211D2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3866214" w14:textId="77777777" w:rsidR="00B211D2" w:rsidRDefault="00B211D2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Bucureşti Nord</w:t>
            </w:r>
          </w:p>
          <w:p w14:paraId="556D50B6" w14:textId="77777777" w:rsidR="00B211D2" w:rsidRDefault="00B211D2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 8, Grupa A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DBE3FD7" w14:textId="77777777" w:rsidR="00B211D2" w:rsidRDefault="00B211D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toată linia 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6A40042" w14:textId="77777777" w:rsidR="00B211D2" w:rsidRDefault="00B211D2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CAAC60F" w14:textId="77777777" w:rsidR="00B211D2" w:rsidRDefault="00B211D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E7CFE5E" w14:textId="77777777" w:rsidR="00B211D2" w:rsidRPr="001B37B8" w:rsidRDefault="00B211D2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C3762F2" w14:textId="77777777" w:rsidR="00B211D2" w:rsidRDefault="00B211D2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B211D2" w14:paraId="1F8CB23E" w14:textId="77777777">
        <w:trPr>
          <w:cantSplit/>
          <w:trHeight w:val="163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DD7C7C9" w14:textId="77777777" w:rsidR="00B211D2" w:rsidRDefault="00B211D2" w:rsidP="00B211D2">
            <w:pPr>
              <w:numPr>
                <w:ilvl w:val="0"/>
                <w:numId w:val="24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A185518" w14:textId="77777777" w:rsidR="00B211D2" w:rsidRDefault="00B211D2">
            <w:pPr>
              <w:spacing w:before="40" w:after="40" w:line="360" w:lineRule="auto"/>
              <w:ind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28542EC" w14:textId="77777777" w:rsidR="00B211D2" w:rsidRPr="001B37B8" w:rsidRDefault="00B211D2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D654355" w14:textId="77777777" w:rsidR="00B211D2" w:rsidRDefault="00B211D2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Bucureşti Nord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0D4E76D" w14:textId="77777777" w:rsidR="00B211D2" w:rsidRDefault="00B211D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peste sch. 2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2BF0862" w14:textId="77777777" w:rsidR="00B211D2" w:rsidRDefault="00B211D2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5B14B88" w14:textId="77777777" w:rsidR="00B211D2" w:rsidRDefault="00B211D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DAB4F29" w14:textId="77777777" w:rsidR="00B211D2" w:rsidRPr="001B37B8" w:rsidRDefault="00B211D2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008BEEC" w14:textId="77777777" w:rsidR="00B211D2" w:rsidRDefault="00B211D2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  <w:p w14:paraId="2A913436" w14:textId="77777777" w:rsidR="00B211D2" w:rsidRDefault="00B211D2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Afectează intrări - ieşiri la liniile 11 şi 12.</w:t>
            </w:r>
          </w:p>
        </w:tc>
      </w:tr>
      <w:tr w:rsidR="00B211D2" w:rsidRPr="00A8307A" w14:paraId="584426F1" w14:textId="77777777">
        <w:trPr>
          <w:cantSplit/>
          <w:trHeight w:val="163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39EB7F5" w14:textId="77777777" w:rsidR="00B211D2" w:rsidRPr="00A75A00" w:rsidRDefault="00B211D2" w:rsidP="00B211D2">
            <w:pPr>
              <w:numPr>
                <w:ilvl w:val="0"/>
                <w:numId w:val="24"/>
              </w:numPr>
              <w:spacing w:before="120" w:after="12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B041E21" w14:textId="77777777" w:rsidR="00B211D2" w:rsidRPr="00A8307A" w:rsidRDefault="00B211D2">
            <w:pPr>
              <w:spacing w:before="40" w:after="40" w:line="360" w:lineRule="auto"/>
              <w:ind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8048FA9" w14:textId="77777777" w:rsidR="00B211D2" w:rsidRPr="00A8307A" w:rsidRDefault="00B211D2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2081EA9" w14:textId="77777777" w:rsidR="00B211D2" w:rsidRDefault="00B211D2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Fir III București Nord - </w:t>
            </w:r>
          </w:p>
          <w:p w14:paraId="4C8D122F" w14:textId="77777777" w:rsidR="00B211D2" w:rsidRPr="00A8307A" w:rsidRDefault="00B211D2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Grivița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AFF7847" w14:textId="77777777" w:rsidR="00B211D2" w:rsidRDefault="00B211D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între semnal X3G și Y3G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5B62884" w14:textId="77777777" w:rsidR="00B211D2" w:rsidRDefault="00B211D2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83D18F0" w14:textId="77777777" w:rsidR="00B211D2" w:rsidRPr="00A8307A" w:rsidRDefault="00B211D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AF25F85" w14:textId="77777777" w:rsidR="00B211D2" w:rsidRPr="00A8307A" w:rsidRDefault="00B211D2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F472ADD" w14:textId="77777777" w:rsidR="00B211D2" w:rsidRPr="00A8307A" w:rsidRDefault="00B211D2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B211D2" w14:paraId="1C67A55E" w14:textId="77777777">
        <w:trPr>
          <w:cantSplit/>
          <w:trHeight w:val="163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996D067" w14:textId="77777777" w:rsidR="00B211D2" w:rsidRDefault="00B211D2" w:rsidP="00B211D2">
            <w:pPr>
              <w:numPr>
                <w:ilvl w:val="0"/>
                <w:numId w:val="24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9C5EBFD" w14:textId="77777777" w:rsidR="00B211D2" w:rsidRDefault="00B211D2">
            <w:pPr>
              <w:spacing w:before="40" w:after="40" w:line="360" w:lineRule="auto"/>
              <w:ind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8FB2A50" w14:textId="77777777" w:rsidR="00B211D2" w:rsidRPr="001B37B8" w:rsidRDefault="00B211D2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693445C" w14:textId="77777777" w:rsidR="00B211D2" w:rsidRDefault="00B211D2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Bucureşti Nord -</w:t>
            </w:r>
          </w:p>
          <w:p w14:paraId="6AB25CA7" w14:textId="77777777" w:rsidR="00B211D2" w:rsidRDefault="00B211D2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Bucureşti Griviţa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7996DB3" w14:textId="77777777" w:rsidR="00B211D2" w:rsidRDefault="00B211D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peste sch. 1G, 6G și linia cuprin-să între sch. </w:t>
            </w:r>
          </w:p>
          <w:p w14:paraId="34124F9C" w14:textId="77777777" w:rsidR="00B211D2" w:rsidRDefault="00B211D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1G - 6G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D84D682" w14:textId="77777777" w:rsidR="00B211D2" w:rsidRDefault="00B211D2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C2613F7" w14:textId="77777777" w:rsidR="00B211D2" w:rsidRDefault="00B211D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BD8C34C" w14:textId="77777777" w:rsidR="00B211D2" w:rsidRPr="001B37B8" w:rsidRDefault="00B211D2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5C908E9" w14:textId="77777777" w:rsidR="00B211D2" w:rsidRDefault="00B211D2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B211D2" w14:paraId="6D2DD1DE" w14:textId="77777777">
        <w:trPr>
          <w:cantSplit/>
          <w:trHeight w:val="956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F3FCF01" w14:textId="77777777" w:rsidR="00B211D2" w:rsidRDefault="00B211D2" w:rsidP="00B211D2">
            <w:pPr>
              <w:numPr>
                <w:ilvl w:val="0"/>
                <w:numId w:val="24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DF53A9E" w14:textId="77777777" w:rsidR="00B211D2" w:rsidRDefault="00B211D2">
            <w:pPr>
              <w:spacing w:before="40" w:after="40" w:line="360" w:lineRule="auto"/>
              <w:ind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3D6B6C3" w14:textId="77777777" w:rsidR="00B211D2" w:rsidRPr="001B37B8" w:rsidRDefault="00B211D2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F2E17E0" w14:textId="77777777" w:rsidR="00B211D2" w:rsidRDefault="00B211D2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Bucureşti Griviţa</w:t>
            </w:r>
          </w:p>
          <w:p w14:paraId="2656DFB1" w14:textId="77777777" w:rsidR="00B211D2" w:rsidRDefault="00B211D2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Grupa AT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DD051C1" w14:textId="77777777" w:rsidR="00B211D2" w:rsidRDefault="00B211D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peste sch. </w:t>
            </w:r>
          </w:p>
          <w:p w14:paraId="6BDD4BC0" w14:textId="77777777" w:rsidR="00B211D2" w:rsidRDefault="00B211D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12 G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3B001A8" w14:textId="77777777" w:rsidR="00B211D2" w:rsidRPr="001B37B8" w:rsidRDefault="00B211D2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23C5C14" w14:textId="77777777" w:rsidR="00B211D2" w:rsidRDefault="00B211D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0A54122" w14:textId="77777777" w:rsidR="00B211D2" w:rsidRPr="001B37B8" w:rsidRDefault="00B211D2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EC09555" w14:textId="77777777" w:rsidR="00B211D2" w:rsidRDefault="00B211D2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Afectează intrări - ieşiri la liniile 4AT - 7AT.</w:t>
            </w:r>
          </w:p>
        </w:tc>
      </w:tr>
      <w:tr w:rsidR="00B211D2" w14:paraId="068E0E5B" w14:textId="77777777">
        <w:trPr>
          <w:cantSplit/>
          <w:trHeight w:val="956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1D91262" w14:textId="77777777" w:rsidR="00B211D2" w:rsidRDefault="00B211D2" w:rsidP="00B211D2">
            <w:pPr>
              <w:numPr>
                <w:ilvl w:val="0"/>
                <w:numId w:val="24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FA30042" w14:textId="77777777" w:rsidR="00B211D2" w:rsidRDefault="00B211D2">
            <w:pPr>
              <w:spacing w:before="40" w:after="40" w:line="360" w:lineRule="auto"/>
              <w:ind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B4DC8D5" w14:textId="77777777" w:rsidR="00B211D2" w:rsidRPr="001B37B8" w:rsidRDefault="00B211D2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21E5997" w14:textId="77777777" w:rsidR="00B211D2" w:rsidRDefault="00B211D2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Bucureşti Griviţa</w:t>
            </w:r>
          </w:p>
          <w:p w14:paraId="515FB0E6" w14:textId="77777777" w:rsidR="00B211D2" w:rsidRDefault="00B211D2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Grupa AT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F12467D" w14:textId="77777777" w:rsidR="00B211D2" w:rsidRDefault="00B211D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peste sch. </w:t>
            </w:r>
          </w:p>
          <w:p w14:paraId="5B270891" w14:textId="77777777" w:rsidR="00B211D2" w:rsidRDefault="00B211D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6 AT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38096BE" w14:textId="77777777" w:rsidR="00B211D2" w:rsidRDefault="00B211D2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723B85C" w14:textId="77777777" w:rsidR="00B211D2" w:rsidRDefault="00B211D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0648A3F" w14:textId="77777777" w:rsidR="00B211D2" w:rsidRPr="001B37B8" w:rsidRDefault="00B211D2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C187139" w14:textId="77777777" w:rsidR="00B211D2" w:rsidRDefault="00B211D2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  <w:p w14:paraId="70BC657B" w14:textId="77777777" w:rsidR="00B211D2" w:rsidRDefault="00B211D2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Afectează intrări - ieşiri la liniile 1AT - 6AT.</w:t>
            </w:r>
          </w:p>
        </w:tc>
      </w:tr>
      <w:tr w:rsidR="00B211D2" w14:paraId="2DE12198" w14:textId="77777777">
        <w:trPr>
          <w:cantSplit/>
          <w:trHeight w:val="956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2C9777A" w14:textId="77777777" w:rsidR="00B211D2" w:rsidRDefault="00B211D2" w:rsidP="00B211D2">
            <w:pPr>
              <w:numPr>
                <w:ilvl w:val="0"/>
                <w:numId w:val="24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5F9428F" w14:textId="77777777" w:rsidR="00B211D2" w:rsidRDefault="00B211D2">
            <w:pPr>
              <w:spacing w:before="40" w:after="40" w:line="360" w:lineRule="auto"/>
              <w:ind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67B4D7A" w14:textId="77777777" w:rsidR="00B211D2" w:rsidRPr="001B37B8" w:rsidRDefault="00B211D2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3581FE1" w14:textId="77777777" w:rsidR="00B211D2" w:rsidRDefault="00B211D2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Bucureşti Griviţa</w:t>
            </w:r>
          </w:p>
          <w:p w14:paraId="76CBDD6A" w14:textId="77777777" w:rsidR="00B211D2" w:rsidRDefault="00B211D2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Grupa AT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5FA342E" w14:textId="77777777" w:rsidR="00B211D2" w:rsidRDefault="00B211D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peste TDJ</w:t>
            </w:r>
          </w:p>
          <w:p w14:paraId="6AB0882C" w14:textId="77777777" w:rsidR="00B211D2" w:rsidRDefault="00B211D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16 AT / 18 AT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164FA6C" w14:textId="77777777" w:rsidR="00B211D2" w:rsidRDefault="00B211D2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9E7AD11" w14:textId="77777777" w:rsidR="00B211D2" w:rsidRDefault="00B211D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7E748FA" w14:textId="77777777" w:rsidR="00B211D2" w:rsidRPr="001B37B8" w:rsidRDefault="00B211D2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EE79CEC" w14:textId="77777777" w:rsidR="00B211D2" w:rsidRDefault="00B211D2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  <w:p w14:paraId="167BFE8D" w14:textId="77777777" w:rsidR="00B211D2" w:rsidRDefault="00B211D2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Afectează intrări - ieşiri la liniile 1AT - 3AT, Cap Y.</w:t>
            </w:r>
          </w:p>
        </w:tc>
      </w:tr>
      <w:tr w:rsidR="00B211D2" w14:paraId="50D0A1F4" w14:textId="77777777">
        <w:trPr>
          <w:cantSplit/>
          <w:trHeight w:val="956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0D28ACD" w14:textId="77777777" w:rsidR="00B211D2" w:rsidRDefault="00B211D2" w:rsidP="00B211D2">
            <w:pPr>
              <w:numPr>
                <w:ilvl w:val="0"/>
                <w:numId w:val="24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823B85C" w14:textId="77777777" w:rsidR="00B211D2" w:rsidRDefault="00B211D2">
            <w:pPr>
              <w:spacing w:before="40" w:after="40" w:line="360" w:lineRule="auto"/>
              <w:ind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D646BC1" w14:textId="77777777" w:rsidR="00B211D2" w:rsidRPr="001B37B8" w:rsidRDefault="00B211D2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08685C9" w14:textId="77777777" w:rsidR="00B211D2" w:rsidRDefault="00B211D2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Bucureşti Griviţa</w:t>
            </w:r>
          </w:p>
          <w:p w14:paraId="43C72C1D" w14:textId="77777777" w:rsidR="00B211D2" w:rsidRDefault="00B211D2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Grupa D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AF421F0" w14:textId="77777777" w:rsidR="00B211D2" w:rsidRDefault="00B211D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peste sch. </w:t>
            </w:r>
          </w:p>
          <w:p w14:paraId="12C6CB7B" w14:textId="77777777" w:rsidR="00B211D2" w:rsidRDefault="00B211D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 D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F78F89C" w14:textId="77777777" w:rsidR="00B211D2" w:rsidRDefault="00B211D2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EE66B17" w14:textId="77777777" w:rsidR="00B211D2" w:rsidRDefault="00B211D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8A712EB" w14:textId="77777777" w:rsidR="00B211D2" w:rsidRPr="001B37B8" w:rsidRDefault="00B211D2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C8D98BC" w14:textId="77777777" w:rsidR="00B211D2" w:rsidRDefault="00B211D2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  <w:p w14:paraId="5F295C8E" w14:textId="77777777" w:rsidR="00B211D2" w:rsidRDefault="00B211D2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Afectează intrări - ieşiri la liniile 1D - 5D, Cap X.</w:t>
            </w:r>
          </w:p>
        </w:tc>
      </w:tr>
      <w:tr w:rsidR="00B211D2" w14:paraId="1CCE069B" w14:textId="77777777">
        <w:trPr>
          <w:cantSplit/>
          <w:trHeight w:val="956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EE1FCD5" w14:textId="77777777" w:rsidR="00B211D2" w:rsidRDefault="00B211D2" w:rsidP="00B211D2">
            <w:pPr>
              <w:numPr>
                <w:ilvl w:val="0"/>
                <w:numId w:val="24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EAD667F" w14:textId="77777777" w:rsidR="00B211D2" w:rsidRDefault="00B211D2" w:rsidP="000E215C">
            <w:pPr>
              <w:spacing w:before="40" w:after="40" w:line="360" w:lineRule="auto"/>
              <w:ind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D41FE5E" w14:textId="77777777" w:rsidR="00B211D2" w:rsidRPr="001B37B8" w:rsidRDefault="00B211D2" w:rsidP="000E215C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7C802BD" w14:textId="77777777" w:rsidR="00B211D2" w:rsidRDefault="00B211D2" w:rsidP="000E215C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Bucureşti Griviţa</w:t>
            </w:r>
          </w:p>
          <w:p w14:paraId="0F1DD50B" w14:textId="77777777" w:rsidR="00B211D2" w:rsidRDefault="00B211D2" w:rsidP="000E215C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Grupa D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682CC4F" w14:textId="77777777" w:rsidR="00B211D2" w:rsidRDefault="00B211D2" w:rsidP="000E215C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peste sch. </w:t>
            </w:r>
          </w:p>
          <w:p w14:paraId="62E4A6D9" w14:textId="77777777" w:rsidR="00B211D2" w:rsidRDefault="00B211D2" w:rsidP="000E215C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7 D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8E1BCDA" w14:textId="77777777" w:rsidR="00B211D2" w:rsidRDefault="00B211D2" w:rsidP="000E215C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716F83A" w14:textId="77777777" w:rsidR="00B211D2" w:rsidRDefault="00B211D2" w:rsidP="000E215C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73D7475" w14:textId="77777777" w:rsidR="00B211D2" w:rsidRPr="001B37B8" w:rsidRDefault="00B211D2" w:rsidP="000E215C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BA96680" w14:textId="77777777" w:rsidR="00B211D2" w:rsidRDefault="00B211D2" w:rsidP="000E215C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B211D2" w14:paraId="689DD52C" w14:textId="77777777">
        <w:trPr>
          <w:cantSplit/>
          <w:trHeight w:val="956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6E03470" w14:textId="77777777" w:rsidR="00B211D2" w:rsidRDefault="00B211D2" w:rsidP="00B211D2">
            <w:pPr>
              <w:numPr>
                <w:ilvl w:val="0"/>
                <w:numId w:val="24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2487526" w14:textId="77777777" w:rsidR="00B211D2" w:rsidRDefault="00B211D2">
            <w:pPr>
              <w:spacing w:before="40" w:after="40" w:line="360" w:lineRule="auto"/>
              <w:ind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0C2D8B8" w14:textId="77777777" w:rsidR="00B211D2" w:rsidRPr="001B37B8" w:rsidRDefault="00B211D2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E00E13D" w14:textId="77777777" w:rsidR="00B211D2" w:rsidRDefault="00B211D2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Bucureşti Griviţa</w:t>
            </w:r>
          </w:p>
          <w:p w14:paraId="42CDBC33" w14:textId="77777777" w:rsidR="00B211D2" w:rsidRDefault="00B211D2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Grupa D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9B9BE9A" w14:textId="77777777" w:rsidR="00B211D2" w:rsidRDefault="00B211D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peste</w:t>
            </w:r>
          </w:p>
          <w:p w14:paraId="15D1FE21" w14:textId="77777777" w:rsidR="00B211D2" w:rsidRDefault="00B211D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TDJ 2D/3F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40EE5D8" w14:textId="77777777" w:rsidR="00B211D2" w:rsidRDefault="00B211D2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A946F9A" w14:textId="77777777" w:rsidR="00B211D2" w:rsidRDefault="00B211D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B8A4281" w14:textId="77777777" w:rsidR="00B211D2" w:rsidRPr="001B37B8" w:rsidRDefault="00B211D2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2264DB8" w14:textId="77777777" w:rsidR="00B211D2" w:rsidRDefault="00B211D2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  <w:p w14:paraId="02805341" w14:textId="77777777" w:rsidR="00B211D2" w:rsidRDefault="00B211D2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</w:t>
            </w:r>
          </w:p>
          <w:p w14:paraId="10069C10" w14:textId="77777777" w:rsidR="00B211D2" w:rsidRDefault="00B211D2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la liniile 1D Cap Y, 1F-6F Cap X și intrare Depou.</w:t>
            </w:r>
          </w:p>
        </w:tc>
      </w:tr>
      <w:tr w:rsidR="00B211D2" w14:paraId="1668E8EA" w14:textId="77777777">
        <w:trPr>
          <w:cantSplit/>
          <w:trHeight w:val="956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A07F525" w14:textId="77777777" w:rsidR="00B211D2" w:rsidRDefault="00B211D2" w:rsidP="00B211D2">
            <w:pPr>
              <w:numPr>
                <w:ilvl w:val="0"/>
                <w:numId w:val="24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E543F17" w14:textId="77777777" w:rsidR="00B211D2" w:rsidRDefault="00B211D2">
            <w:pPr>
              <w:spacing w:before="40" w:after="40" w:line="360" w:lineRule="auto"/>
              <w:ind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1054D77" w14:textId="77777777" w:rsidR="00B211D2" w:rsidRPr="001B37B8" w:rsidRDefault="00B211D2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379AEAA" w14:textId="77777777" w:rsidR="00B211D2" w:rsidRDefault="00B211D2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Bucureşti Griviţa</w:t>
            </w:r>
          </w:p>
          <w:p w14:paraId="5E2E80D4" w14:textId="77777777" w:rsidR="00B211D2" w:rsidRDefault="00B211D2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Grupa D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9113363" w14:textId="77777777" w:rsidR="00B211D2" w:rsidRDefault="00B211D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peste TDJ </w:t>
            </w:r>
          </w:p>
          <w:p w14:paraId="63ED25CB" w14:textId="77777777" w:rsidR="00B211D2" w:rsidRDefault="00B211D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10 D/ </w:t>
            </w:r>
          </w:p>
          <w:p w14:paraId="1BCFCBDE" w14:textId="77777777" w:rsidR="00B211D2" w:rsidRDefault="00B211D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11 F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DCCC570" w14:textId="77777777" w:rsidR="00B211D2" w:rsidRDefault="00B211D2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3BF1F99" w14:textId="77777777" w:rsidR="00B211D2" w:rsidRDefault="00B211D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62BF61D" w14:textId="77777777" w:rsidR="00B211D2" w:rsidRPr="001B37B8" w:rsidRDefault="00B211D2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F8DA5F3" w14:textId="77777777" w:rsidR="00B211D2" w:rsidRDefault="00B211D2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  <w:p w14:paraId="28245F4E" w14:textId="77777777" w:rsidR="00B211D2" w:rsidRDefault="00B211D2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Afectează intrări - ieşiri la liniile 1D - 6D, Cap Y.</w:t>
            </w:r>
          </w:p>
        </w:tc>
      </w:tr>
      <w:tr w:rsidR="00B211D2" w14:paraId="5905B4EC" w14:textId="77777777">
        <w:trPr>
          <w:cantSplit/>
          <w:trHeight w:val="956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1BC079D" w14:textId="77777777" w:rsidR="00B211D2" w:rsidRDefault="00B211D2" w:rsidP="00B211D2">
            <w:pPr>
              <w:numPr>
                <w:ilvl w:val="0"/>
                <w:numId w:val="24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57CEB20" w14:textId="77777777" w:rsidR="00B211D2" w:rsidRDefault="00B211D2">
            <w:pPr>
              <w:spacing w:before="40" w:after="40" w:line="360" w:lineRule="auto"/>
              <w:ind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4550358" w14:textId="77777777" w:rsidR="00B211D2" w:rsidRPr="001B37B8" w:rsidRDefault="00B211D2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C6DFCD8" w14:textId="77777777" w:rsidR="00B211D2" w:rsidRDefault="00B211D2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Bucureşti Griviţa</w:t>
            </w:r>
          </w:p>
          <w:p w14:paraId="4289B4F3" w14:textId="77777777" w:rsidR="00B211D2" w:rsidRDefault="00B211D2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Grupa D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7EF96E2" w14:textId="77777777" w:rsidR="00B211D2" w:rsidRDefault="00B211D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peste sch. </w:t>
            </w:r>
          </w:p>
          <w:p w14:paraId="7D7C3650" w14:textId="77777777" w:rsidR="00B211D2" w:rsidRDefault="00B211D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12 D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13C8F94" w14:textId="77777777" w:rsidR="00B211D2" w:rsidRDefault="00B211D2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B5CE5A0" w14:textId="77777777" w:rsidR="00B211D2" w:rsidRDefault="00B211D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5E20232" w14:textId="77777777" w:rsidR="00B211D2" w:rsidRPr="001B37B8" w:rsidRDefault="00B211D2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A7AEE2F" w14:textId="77777777" w:rsidR="00B211D2" w:rsidRDefault="00B211D2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  <w:p w14:paraId="09107FDB" w14:textId="77777777" w:rsidR="00B211D2" w:rsidRDefault="00B211D2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Afectează intrări - ieşiri la liniile 1D - 5D, Cap Y.</w:t>
            </w:r>
          </w:p>
        </w:tc>
      </w:tr>
      <w:tr w:rsidR="00B211D2" w14:paraId="40905C1F" w14:textId="77777777">
        <w:trPr>
          <w:cantSplit/>
          <w:trHeight w:val="956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AFA9CB2" w14:textId="77777777" w:rsidR="00B211D2" w:rsidRDefault="00B211D2" w:rsidP="00B211D2">
            <w:pPr>
              <w:numPr>
                <w:ilvl w:val="0"/>
                <w:numId w:val="24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B5A4623" w14:textId="77777777" w:rsidR="00B211D2" w:rsidRDefault="00B211D2" w:rsidP="000E215C">
            <w:pPr>
              <w:spacing w:before="40" w:after="40" w:line="360" w:lineRule="auto"/>
              <w:ind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1416EA7" w14:textId="77777777" w:rsidR="00B211D2" w:rsidRPr="001B37B8" w:rsidRDefault="00B211D2" w:rsidP="000E215C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63ED083" w14:textId="77777777" w:rsidR="00B211D2" w:rsidRDefault="00B211D2" w:rsidP="000E215C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Bucureşti Griviţa</w:t>
            </w:r>
          </w:p>
          <w:p w14:paraId="12D2153F" w14:textId="77777777" w:rsidR="00B211D2" w:rsidRDefault="00B211D2" w:rsidP="000E215C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Grupa D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085DBB1" w14:textId="77777777" w:rsidR="00B211D2" w:rsidRDefault="00B211D2" w:rsidP="000E215C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peste sch. </w:t>
            </w:r>
          </w:p>
          <w:p w14:paraId="4A49EBEB" w14:textId="77777777" w:rsidR="00B211D2" w:rsidRDefault="00B211D2" w:rsidP="000E215C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13 D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0EC6F50" w14:textId="77777777" w:rsidR="00B211D2" w:rsidRDefault="00B211D2" w:rsidP="000E215C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9771AD7" w14:textId="77777777" w:rsidR="00B211D2" w:rsidRDefault="00B211D2" w:rsidP="000E215C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94D8E96" w14:textId="77777777" w:rsidR="00B211D2" w:rsidRPr="001B37B8" w:rsidRDefault="00B211D2" w:rsidP="000E215C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F63DA39" w14:textId="77777777" w:rsidR="00B211D2" w:rsidRDefault="00B211D2" w:rsidP="000E215C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  <w:p w14:paraId="74B78C5A" w14:textId="77777777" w:rsidR="00B211D2" w:rsidRDefault="00B211D2" w:rsidP="000E215C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Afectează intrări - ieşiri la liniile 8D, 9D, 10D.</w:t>
            </w:r>
          </w:p>
        </w:tc>
      </w:tr>
      <w:tr w:rsidR="00B211D2" w14:paraId="2BD8D7B4" w14:textId="77777777">
        <w:trPr>
          <w:cantSplit/>
          <w:trHeight w:val="956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D2ADBD0" w14:textId="77777777" w:rsidR="00B211D2" w:rsidRDefault="00B211D2" w:rsidP="00B211D2">
            <w:pPr>
              <w:numPr>
                <w:ilvl w:val="0"/>
                <w:numId w:val="24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03FB07F" w14:textId="77777777" w:rsidR="00B211D2" w:rsidRDefault="00B211D2">
            <w:pPr>
              <w:spacing w:before="40" w:after="40" w:line="360" w:lineRule="auto"/>
              <w:ind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662F4BE" w14:textId="77777777" w:rsidR="00B211D2" w:rsidRPr="001B37B8" w:rsidRDefault="00B211D2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D53F990" w14:textId="77777777" w:rsidR="00B211D2" w:rsidRDefault="00B211D2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Bucureşti Griviţa</w:t>
            </w:r>
          </w:p>
          <w:p w14:paraId="0999C94E" w14:textId="77777777" w:rsidR="00B211D2" w:rsidRDefault="00B211D2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Grupa D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BCC6D74" w14:textId="77777777" w:rsidR="00B211D2" w:rsidRDefault="00B211D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peste TDJ</w:t>
            </w:r>
          </w:p>
          <w:p w14:paraId="1C8FFD38" w14:textId="77777777" w:rsidR="00B211D2" w:rsidRDefault="00B211D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8D / 9F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AF20D68" w14:textId="77777777" w:rsidR="00B211D2" w:rsidRDefault="00B211D2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2F9343D" w14:textId="77777777" w:rsidR="00B211D2" w:rsidRDefault="00B211D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D55B962" w14:textId="77777777" w:rsidR="00B211D2" w:rsidRPr="001B37B8" w:rsidRDefault="00B211D2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CB5F1C4" w14:textId="77777777" w:rsidR="00B211D2" w:rsidRDefault="00B211D2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  <w:p w14:paraId="4B08CE22" w14:textId="77777777" w:rsidR="00B211D2" w:rsidRDefault="00B211D2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Afectează intrări - ieșiri la liniile 1D - 4D, Cap Y.</w:t>
            </w:r>
          </w:p>
        </w:tc>
      </w:tr>
      <w:tr w:rsidR="00B211D2" w14:paraId="0BEFAA0B" w14:textId="77777777">
        <w:trPr>
          <w:cantSplit/>
          <w:trHeight w:val="692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8D7D6B4" w14:textId="77777777" w:rsidR="00B211D2" w:rsidRDefault="00B211D2" w:rsidP="00B211D2">
            <w:pPr>
              <w:numPr>
                <w:ilvl w:val="0"/>
                <w:numId w:val="24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B5487B7" w14:textId="77777777" w:rsidR="00B211D2" w:rsidRDefault="00B211D2">
            <w:pPr>
              <w:spacing w:before="40" w:after="40" w:line="360" w:lineRule="auto"/>
              <w:ind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4E74689" w14:textId="77777777" w:rsidR="00B211D2" w:rsidRPr="001B37B8" w:rsidRDefault="00B211D2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7899B16" w14:textId="77777777" w:rsidR="00B211D2" w:rsidRDefault="00B211D2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Bucureşti Griviţa</w:t>
            </w:r>
          </w:p>
          <w:p w14:paraId="350F6001" w14:textId="77777777" w:rsidR="00B211D2" w:rsidRDefault="00B211D2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Grupa D, linia 1D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9E2C501" w14:textId="77777777" w:rsidR="00B211D2" w:rsidRDefault="00B211D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 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BAC8B81" w14:textId="77777777" w:rsidR="00B211D2" w:rsidRDefault="00B211D2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570D365" w14:textId="77777777" w:rsidR="00B211D2" w:rsidRDefault="00B211D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46A8329" w14:textId="77777777" w:rsidR="00B211D2" w:rsidRPr="001B37B8" w:rsidRDefault="00B211D2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536A1F3" w14:textId="77777777" w:rsidR="00B211D2" w:rsidRDefault="00B211D2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B211D2" w14:paraId="360FECBF" w14:textId="77777777">
        <w:trPr>
          <w:cantSplit/>
          <w:trHeight w:val="846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45B1568" w14:textId="77777777" w:rsidR="00B211D2" w:rsidRDefault="00B211D2" w:rsidP="00B211D2">
            <w:pPr>
              <w:numPr>
                <w:ilvl w:val="0"/>
                <w:numId w:val="24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550ED1B" w14:textId="77777777" w:rsidR="00B211D2" w:rsidRDefault="00B211D2">
            <w:pPr>
              <w:spacing w:before="40" w:after="40" w:line="360" w:lineRule="auto"/>
              <w:ind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CA4F2BB" w14:textId="77777777" w:rsidR="00B211D2" w:rsidRPr="001B37B8" w:rsidRDefault="00B211D2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F00EC8A" w14:textId="77777777" w:rsidR="00B211D2" w:rsidRDefault="00B211D2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Bucureşti Griviţa</w:t>
            </w:r>
          </w:p>
          <w:p w14:paraId="417F46AB" w14:textId="77777777" w:rsidR="00B211D2" w:rsidRDefault="00B211D2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Grupa F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AC6F479" w14:textId="77777777" w:rsidR="00B211D2" w:rsidRDefault="00B211D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peste sch. </w:t>
            </w:r>
          </w:p>
          <w:p w14:paraId="4D9DA471" w14:textId="77777777" w:rsidR="00B211D2" w:rsidRDefault="00B211D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10 F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3BA5EC4" w14:textId="77777777" w:rsidR="00B211D2" w:rsidRDefault="00B211D2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FD24545" w14:textId="77777777" w:rsidR="00B211D2" w:rsidRDefault="00B211D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0B82729" w14:textId="77777777" w:rsidR="00B211D2" w:rsidRPr="001B37B8" w:rsidRDefault="00B211D2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3C30120" w14:textId="77777777" w:rsidR="00B211D2" w:rsidRDefault="00B211D2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  <w:p w14:paraId="6B0EE910" w14:textId="77777777" w:rsidR="00B211D2" w:rsidRDefault="00B211D2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Afectează intrări - ieşiri la liniile  1D - 5D și 1F - 5F.</w:t>
            </w:r>
          </w:p>
        </w:tc>
      </w:tr>
      <w:tr w:rsidR="00B211D2" w14:paraId="709D5B5C" w14:textId="77777777">
        <w:trPr>
          <w:cantSplit/>
          <w:trHeight w:val="846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BFA1E73" w14:textId="77777777" w:rsidR="00B211D2" w:rsidRDefault="00B211D2" w:rsidP="00B211D2">
            <w:pPr>
              <w:numPr>
                <w:ilvl w:val="0"/>
                <w:numId w:val="24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56EEB0E" w14:textId="77777777" w:rsidR="00B211D2" w:rsidRDefault="00B211D2">
            <w:pPr>
              <w:spacing w:before="40" w:after="40" w:line="360" w:lineRule="auto"/>
              <w:ind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B3C6AA6" w14:textId="77777777" w:rsidR="00B211D2" w:rsidRPr="001B37B8" w:rsidRDefault="00B211D2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7D45819" w14:textId="77777777" w:rsidR="00B211D2" w:rsidRDefault="00B211D2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Bucureşti Griviţa</w:t>
            </w:r>
          </w:p>
          <w:p w14:paraId="784458DF" w14:textId="77777777" w:rsidR="00B211D2" w:rsidRDefault="00B211D2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Grupa F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1126024" w14:textId="77777777" w:rsidR="00B211D2" w:rsidRDefault="00B211D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peste sch. </w:t>
            </w:r>
          </w:p>
          <w:p w14:paraId="68FF2C1A" w14:textId="77777777" w:rsidR="00B211D2" w:rsidRDefault="00B211D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16 F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04BD85C" w14:textId="77777777" w:rsidR="00B211D2" w:rsidRDefault="00B211D2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8B7FF04" w14:textId="77777777" w:rsidR="00B211D2" w:rsidRDefault="00B211D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5BEFBC4" w14:textId="77777777" w:rsidR="00B211D2" w:rsidRPr="001B37B8" w:rsidRDefault="00B211D2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ACD7AB2" w14:textId="77777777" w:rsidR="00B211D2" w:rsidRDefault="00B211D2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  <w:p w14:paraId="67E8FF77" w14:textId="77777777" w:rsidR="00B211D2" w:rsidRDefault="00B211D2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Afectează intrări - ieşiri la liniile 1F - 2F Cap Y.</w:t>
            </w:r>
          </w:p>
        </w:tc>
      </w:tr>
      <w:tr w:rsidR="00B211D2" w14:paraId="74F40A8E" w14:textId="77777777">
        <w:trPr>
          <w:cantSplit/>
          <w:trHeight w:val="1038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FC6BE2C" w14:textId="77777777" w:rsidR="00B211D2" w:rsidRDefault="00B211D2" w:rsidP="00B211D2">
            <w:pPr>
              <w:numPr>
                <w:ilvl w:val="0"/>
                <w:numId w:val="24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67A9199" w14:textId="77777777" w:rsidR="00B211D2" w:rsidRDefault="00B211D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7307ED7" w14:textId="77777777" w:rsidR="00B211D2" w:rsidRPr="001B37B8" w:rsidRDefault="00B211D2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A7EB2ED" w14:textId="77777777" w:rsidR="00B211D2" w:rsidRDefault="00B211D2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Bucureşti Griviţa</w:t>
            </w:r>
          </w:p>
          <w:p w14:paraId="19A3307A" w14:textId="77777777" w:rsidR="00B211D2" w:rsidRDefault="00B211D2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Grupa E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4876DE5" w14:textId="77777777" w:rsidR="00B211D2" w:rsidRDefault="00B211D2">
            <w:pPr>
              <w:spacing w:before="40" w:line="360" w:lineRule="auto"/>
              <w:ind w:left="57" w:right="57"/>
              <w:jc w:val="center"/>
              <w:rPr>
                <w:b/>
                <w:bCs/>
                <w:spacing w:val="-10"/>
                <w:sz w:val="20"/>
                <w:lang w:val="ro-RO"/>
              </w:rPr>
            </w:pPr>
            <w:r>
              <w:rPr>
                <w:b/>
                <w:bCs/>
                <w:spacing w:val="-10"/>
                <w:sz w:val="20"/>
                <w:lang w:val="ro-RO"/>
              </w:rPr>
              <w:t>peste</w:t>
            </w:r>
          </w:p>
          <w:p w14:paraId="7A8FBF28" w14:textId="77777777" w:rsidR="00B211D2" w:rsidRDefault="00B211D2">
            <w:pPr>
              <w:spacing w:after="40" w:line="360" w:lineRule="auto"/>
              <w:ind w:left="57" w:right="57"/>
              <w:jc w:val="center"/>
              <w:rPr>
                <w:b/>
                <w:bCs/>
                <w:spacing w:val="-10"/>
                <w:sz w:val="20"/>
                <w:lang w:val="ro-RO"/>
              </w:rPr>
            </w:pPr>
            <w:r>
              <w:rPr>
                <w:b/>
                <w:bCs/>
                <w:spacing w:val="-10"/>
                <w:sz w:val="20"/>
                <w:lang w:val="ro-RO"/>
              </w:rPr>
              <w:t xml:space="preserve">sch. </w:t>
            </w:r>
          </w:p>
          <w:p w14:paraId="77A560FB" w14:textId="77777777" w:rsidR="00B211D2" w:rsidRDefault="00B211D2">
            <w:pPr>
              <w:spacing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20E bis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E867C57" w14:textId="77777777" w:rsidR="00B211D2" w:rsidRPr="001B37B8" w:rsidRDefault="00B211D2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1B37B8">
              <w:rPr>
                <w:b/>
                <w:bCs/>
                <w:sz w:val="36"/>
                <w:szCs w:val="36"/>
                <w:lang w:val="ro-RO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85CD286" w14:textId="77777777" w:rsidR="00B211D2" w:rsidRDefault="00B211D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C052C02" w14:textId="77777777" w:rsidR="00B211D2" w:rsidRPr="001B37B8" w:rsidRDefault="00B211D2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D760D96" w14:textId="77777777" w:rsidR="00B211D2" w:rsidRDefault="00B211D2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B211D2" w14:paraId="350FCE7B" w14:textId="77777777">
        <w:trPr>
          <w:cantSplit/>
          <w:trHeight w:val="968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145EC56" w14:textId="77777777" w:rsidR="00B211D2" w:rsidRDefault="00B211D2" w:rsidP="00B211D2">
            <w:pPr>
              <w:numPr>
                <w:ilvl w:val="0"/>
                <w:numId w:val="24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28877BD" w14:textId="77777777" w:rsidR="00B211D2" w:rsidRDefault="00B211D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8662EA1" w14:textId="77777777" w:rsidR="00B211D2" w:rsidRPr="001B37B8" w:rsidRDefault="00B211D2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317AD56" w14:textId="77777777" w:rsidR="00B211D2" w:rsidRDefault="00B211D2">
            <w:pPr>
              <w:pStyle w:val="Heading3"/>
              <w:spacing w:line="360" w:lineRule="auto"/>
              <w:rPr>
                <w:rFonts w:ascii="Times New Roman" w:hAnsi="Times New Roman"/>
                <w:sz w:val="20"/>
                <w:lang w:val="ro-RO"/>
              </w:rPr>
            </w:pPr>
            <w:r>
              <w:rPr>
                <w:rFonts w:ascii="Times New Roman" w:hAnsi="Times New Roman"/>
                <w:sz w:val="20"/>
                <w:lang w:val="ro-RO"/>
              </w:rPr>
              <w:t>St. Bucureşti Griviţa</w:t>
            </w:r>
          </w:p>
          <w:p w14:paraId="0E61745E" w14:textId="77777777" w:rsidR="00B211D2" w:rsidRDefault="00B211D2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Grupa E, </w:t>
            </w:r>
          </w:p>
          <w:p w14:paraId="4BB9EF7F" w14:textId="77777777" w:rsidR="00B211D2" w:rsidRDefault="00B211D2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linia 1E 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725C191" w14:textId="77777777" w:rsidR="00B211D2" w:rsidRDefault="00B211D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</w:t>
            </w:r>
          </w:p>
          <w:p w14:paraId="3E7F96C4" w14:textId="77777777" w:rsidR="00B211D2" w:rsidRDefault="00B211D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FC7B4CB" w14:textId="77777777" w:rsidR="00B211D2" w:rsidRPr="001B37B8" w:rsidRDefault="00B211D2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B6FB68C" w14:textId="77777777" w:rsidR="00B211D2" w:rsidRDefault="00B211D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7BAFACB" w14:textId="77777777" w:rsidR="00B211D2" w:rsidRPr="001B37B8" w:rsidRDefault="00B211D2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B3400CF" w14:textId="77777777" w:rsidR="00B211D2" w:rsidRDefault="00B211D2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B211D2" w14:paraId="5B378F68" w14:textId="77777777">
        <w:trPr>
          <w:cantSplit/>
          <w:trHeight w:val="833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A7110E3" w14:textId="77777777" w:rsidR="00B211D2" w:rsidRDefault="00B211D2" w:rsidP="00B211D2">
            <w:pPr>
              <w:numPr>
                <w:ilvl w:val="0"/>
                <w:numId w:val="24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EA1A3E4" w14:textId="77777777" w:rsidR="00B211D2" w:rsidRDefault="00B211D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A1929FC" w14:textId="77777777" w:rsidR="00B211D2" w:rsidRPr="001B37B8" w:rsidRDefault="00B211D2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26C7F50" w14:textId="77777777" w:rsidR="00B211D2" w:rsidRDefault="00B211D2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Bucureşti Griviţa</w:t>
            </w:r>
          </w:p>
          <w:p w14:paraId="475D06F0" w14:textId="77777777" w:rsidR="00B211D2" w:rsidRDefault="00B211D2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liniile 2F şi 3F 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6E00E29" w14:textId="77777777" w:rsidR="00B211D2" w:rsidRDefault="00B211D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</w:t>
            </w:r>
          </w:p>
          <w:p w14:paraId="6C8C2717" w14:textId="77777777" w:rsidR="00B211D2" w:rsidRDefault="00B211D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7C48248" w14:textId="77777777" w:rsidR="00B211D2" w:rsidRPr="001B37B8" w:rsidRDefault="00B211D2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1B37B8">
              <w:rPr>
                <w:b/>
                <w:bCs/>
                <w:sz w:val="36"/>
                <w:szCs w:val="36"/>
                <w:lang w:val="ro-RO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8C6F7C6" w14:textId="77777777" w:rsidR="00B211D2" w:rsidRDefault="00B211D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41C24D1" w14:textId="77777777" w:rsidR="00B211D2" w:rsidRPr="001B37B8" w:rsidRDefault="00B211D2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6BD6779" w14:textId="77777777" w:rsidR="00B211D2" w:rsidRDefault="00B211D2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B211D2" w14:paraId="34E58B94" w14:textId="77777777">
        <w:trPr>
          <w:cantSplit/>
          <w:trHeight w:val="833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D856BC2" w14:textId="77777777" w:rsidR="00B211D2" w:rsidRDefault="00B211D2" w:rsidP="00B211D2">
            <w:pPr>
              <w:numPr>
                <w:ilvl w:val="0"/>
                <w:numId w:val="24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283EFA9" w14:textId="77777777" w:rsidR="00B211D2" w:rsidRDefault="00B211D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A8DD561" w14:textId="77777777" w:rsidR="00B211D2" w:rsidRPr="001B37B8" w:rsidRDefault="00B211D2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E3F9972" w14:textId="77777777" w:rsidR="00B211D2" w:rsidRDefault="00B211D2" w:rsidP="003020F1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Bucureşti Griviţa</w:t>
            </w:r>
          </w:p>
          <w:p w14:paraId="78EE8586" w14:textId="77777777" w:rsidR="00B211D2" w:rsidRDefault="00B211D2" w:rsidP="003020F1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linia 4F 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1856115" w14:textId="77777777" w:rsidR="00B211D2" w:rsidRDefault="00B211D2" w:rsidP="003020F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</w:t>
            </w:r>
          </w:p>
          <w:p w14:paraId="24EA6921" w14:textId="77777777" w:rsidR="00B211D2" w:rsidRDefault="00B211D2" w:rsidP="003020F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FCFCC43" w14:textId="77777777" w:rsidR="00B211D2" w:rsidRPr="001B37B8" w:rsidRDefault="00B211D2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1DC05CC" w14:textId="77777777" w:rsidR="00B211D2" w:rsidRDefault="00B211D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0D74CB0" w14:textId="77777777" w:rsidR="00B211D2" w:rsidRPr="001B37B8" w:rsidRDefault="00B211D2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EA5ACDD" w14:textId="77777777" w:rsidR="00B211D2" w:rsidRDefault="00B211D2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B211D2" w14:paraId="326FA660" w14:textId="77777777">
        <w:trPr>
          <w:cantSplit/>
          <w:trHeight w:val="833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52878D1" w14:textId="77777777" w:rsidR="00B211D2" w:rsidRDefault="00B211D2" w:rsidP="00B211D2">
            <w:pPr>
              <w:numPr>
                <w:ilvl w:val="0"/>
                <w:numId w:val="24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CAFD1C6" w14:textId="77777777" w:rsidR="00B211D2" w:rsidRDefault="00B211D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00F8FB0" w14:textId="77777777" w:rsidR="00B211D2" w:rsidRPr="001B37B8" w:rsidRDefault="00B211D2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0084F51" w14:textId="77777777" w:rsidR="00B211D2" w:rsidRDefault="00B211D2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Bucureşti Griviţa</w:t>
            </w:r>
          </w:p>
          <w:p w14:paraId="69D7C458" w14:textId="77777777" w:rsidR="00B211D2" w:rsidRDefault="00B211D2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 5F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5944FB8" w14:textId="77777777" w:rsidR="00B211D2" w:rsidRDefault="00B211D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</w:t>
            </w:r>
          </w:p>
          <w:p w14:paraId="75C300F6" w14:textId="77777777" w:rsidR="00B211D2" w:rsidRDefault="00B211D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508C345" w14:textId="77777777" w:rsidR="00B211D2" w:rsidRPr="001B37B8" w:rsidRDefault="00B211D2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1B37B8">
              <w:rPr>
                <w:b/>
                <w:bCs/>
                <w:sz w:val="36"/>
                <w:szCs w:val="36"/>
                <w:lang w:val="ro-RO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C38091B" w14:textId="77777777" w:rsidR="00B211D2" w:rsidRDefault="00B211D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CC21EE3" w14:textId="77777777" w:rsidR="00B211D2" w:rsidRPr="001B37B8" w:rsidRDefault="00B211D2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E27A847" w14:textId="77777777" w:rsidR="00B211D2" w:rsidRDefault="00B211D2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B211D2" w14:paraId="12130CA3" w14:textId="77777777">
        <w:trPr>
          <w:cantSplit/>
          <w:trHeight w:val="833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04E9103" w14:textId="77777777" w:rsidR="00B211D2" w:rsidRDefault="00B211D2" w:rsidP="00B211D2">
            <w:pPr>
              <w:numPr>
                <w:ilvl w:val="0"/>
                <w:numId w:val="24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11DD54A" w14:textId="77777777" w:rsidR="00B211D2" w:rsidRDefault="00B211D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08C5060" w14:textId="77777777" w:rsidR="00B211D2" w:rsidRPr="001B37B8" w:rsidRDefault="00B211D2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1F44898" w14:textId="77777777" w:rsidR="00B211D2" w:rsidRDefault="00B211D2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Bucureşti Griviţa</w:t>
            </w:r>
          </w:p>
          <w:p w14:paraId="0391C145" w14:textId="77777777" w:rsidR="00B211D2" w:rsidRDefault="00B211D2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 6F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9B02393" w14:textId="77777777" w:rsidR="00B211D2" w:rsidRDefault="00B211D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</w:t>
            </w:r>
          </w:p>
          <w:p w14:paraId="45517806" w14:textId="77777777" w:rsidR="00B211D2" w:rsidRDefault="00B211D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1764BCE" w14:textId="77777777" w:rsidR="00B211D2" w:rsidRPr="001B37B8" w:rsidRDefault="00B211D2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246FE92" w14:textId="77777777" w:rsidR="00B211D2" w:rsidRDefault="00B211D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8A0ED9F" w14:textId="77777777" w:rsidR="00B211D2" w:rsidRPr="001B37B8" w:rsidRDefault="00B211D2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0C8CAA5" w14:textId="77777777" w:rsidR="00B211D2" w:rsidRDefault="00B211D2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B211D2" w14:paraId="571B036A" w14:textId="77777777">
        <w:trPr>
          <w:cantSplit/>
          <w:trHeight w:val="1040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FD883E1" w14:textId="77777777" w:rsidR="00B211D2" w:rsidRDefault="00B211D2" w:rsidP="00B211D2">
            <w:pPr>
              <w:numPr>
                <w:ilvl w:val="0"/>
                <w:numId w:val="24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048578F" w14:textId="77777777" w:rsidR="00B211D2" w:rsidRDefault="00B211D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253D680" w14:textId="77777777" w:rsidR="00B211D2" w:rsidRPr="001B37B8" w:rsidRDefault="00B211D2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558C644" w14:textId="77777777" w:rsidR="00B211D2" w:rsidRDefault="00B211D2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Bucureşti Griviţa</w:t>
            </w:r>
          </w:p>
          <w:p w14:paraId="79BAE967" w14:textId="77777777" w:rsidR="00B211D2" w:rsidRDefault="00B211D2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Grupa H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299184B" w14:textId="77777777" w:rsidR="00B211D2" w:rsidRDefault="00B211D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pacing w:val="-10"/>
                <w:sz w:val="20"/>
                <w:lang w:val="ro-RO"/>
              </w:rPr>
            </w:pPr>
            <w:r>
              <w:rPr>
                <w:b/>
                <w:bCs/>
                <w:spacing w:val="-10"/>
                <w:sz w:val="20"/>
                <w:lang w:val="ro-RO"/>
              </w:rPr>
              <w:t xml:space="preserve">peste </w:t>
            </w:r>
          </w:p>
          <w:p w14:paraId="1645C319" w14:textId="77777777" w:rsidR="00B211D2" w:rsidRDefault="00B211D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pacing w:val="-10"/>
                <w:sz w:val="20"/>
                <w:lang w:val="ro-RO"/>
              </w:rPr>
            </w:pPr>
            <w:r>
              <w:rPr>
                <w:b/>
                <w:bCs/>
                <w:spacing w:val="-10"/>
                <w:sz w:val="20"/>
                <w:lang w:val="ro-RO"/>
              </w:rPr>
              <w:t>sch.  8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D5A655C" w14:textId="77777777" w:rsidR="00B211D2" w:rsidRPr="001B37B8" w:rsidRDefault="00B211D2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1B37B8">
              <w:rPr>
                <w:b/>
                <w:bCs/>
                <w:sz w:val="36"/>
                <w:szCs w:val="36"/>
                <w:lang w:val="ro-RO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FEF34A4" w14:textId="77777777" w:rsidR="00B211D2" w:rsidRDefault="00B211D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6C35696" w14:textId="77777777" w:rsidR="00B211D2" w:rsidRPr="001B37B8" w:rsidRDefault="00B211D2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EDD9E9F" w14:textId="77777777" w:rsidR="00B211D2" w:rsidRDefault="00B211D2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</w:p>
        </w:tc>
      </w:tr>
    </w:tbl>
    <w:p w14:paraId="425EE88D" w14:textId="77777777" w:rsidR="00B211D2" w:rsidRDefault="00B211D2">
      <w:pPr>
        <w:spacing w:before="40" w:after="40" w:line="192" w:lineRule="auto"/>
        <w:ind w:right="57"/>
        <w:rPr>
          <w:sz w:val="20"/>
          <w:lang w:val="ro-RO"/>
        </w:rPr>
      </w:pPr>
    </w:p>
    <w:p w14:paraId="685FA69D" w14:textId="77777777" w:rsidR="00B211D2" w:rsidRDefault="00B211D2" w:rsidP="00F260DA">
      <w:pPr>
        <w:pStyle w:val="Heading1"/>
        <w:spacing w:line="360" w:lineRule="auto"/>
      </w:pPr>
      <w:r>
        <w:t>LINIA 301 X</w:t>
      </w:r>
    </w:p>
    <w:p w14:paraId="3887C2BB" w14:textId="77777777" w:rsidR="00B211D2" w:rsidRDefault="00B211D2" w:rsidP="00F260DA">
      <w:pPr>
        <w:pStyle w:val="Heading1"/>
        <w:spacing w:line="360" w:lineRule="auto"/>
        <w:rPr>
          <w:sz w:val="20"/>
        </w:rPr>
      </w:pPr>
      <w:r>
        <w:t>BUCUREŞTII NOI GRUPA C - BUCUREŞTI TRIAJ POST 17</w:t>
      </w:r>
      <w:r>
        <w:rPr>
          <w:sz w:val="20"/>
        </w:rPr>
        <w:t xml:space="preserve"> </w:t>
      </w:r>
    </w:p>
    <w:tbl>
      <w:tblPr>
        <w:tblW w:w="1020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638"/>
        <w:gridCol w:w="870"/>
        <w:gridCol w:w="755"/>
        <w:gridCol w:w="2202"/>
        <w:gridCol w:w="870"/>
        <w:gridCol w:w="755"/>
        <w:gridCol w:w="870"/>
        <w:gridCol w:w="755"/>
        <w:gridCol w:w="2491"/>
      </w:tblGrid>
      <w:tr w:rsidR="00B211D2" w14:paraId="00C08149" w14:textId="77777777">
        <w:trPr>
          <w:cantSplit/>
          <w:trHeight w:val="832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B4656C6" w14:textId="77777777" w:rsidR="00B211D2" w:rsidRDefault="00B211D2" w:rsidP="00B211D2">
            <w:pPr>
              <w:numPr>
                <w:ilvl w:val="0"/>
                <w:numId w:val="2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47BD7C6" w14:textId="77777777" w:rsidR="00B211D2" w:rsidRDefault="00B211D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0+000</w:t>
            </w:r>
          </w:p>
          <w:p w14:paraId="7E11ABB4" w14:textId="77777777" w:rsidR="00B211D2" w:rsidRDefault="00B211D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0+900</w:t>
            </w: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6F5245C" w14:textId="77777777" w:rsidR="00B211D2" w:rsidRPr="00F620E8" w:rsidRDefault="00B211D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220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5809C97" w14:textId="77777777" w:rsidR="00B211D2" w:rsidRDefault="00B211D2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București Triaj - Bucureștii Noi Grupa C</w:t>
            </w:r>
          </w:p>
          <w:p w14:paraId="3204050E" w14:textId="77777777" w:rsidR="00B211D2" w:rsidRDefault="00B211D2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+ liniile 1C și 2C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F42A667" w14:textId="77777777" w:rsidR="00B211D2" w:rsidRDefault="00B211D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AF69FBA" w14:textId="77777777" w:rsidR="00B211D2" w:rsidRPr="00F620E8" w:rsidRDefault="00B211D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25A620A" w14:textId="77777777" w:rsidR="00B211D2" w:rsidRDefault="00B211D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06FC756" w14:textId="77777777" w:rsidR="00B211D2" w:rsidRPr="00F620E8" w:rsidRDefault="00B211D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B3F26CE" w14:textId="77777777" w:rsidR="00B211D2" w:rsidRDefault="00B211D2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B211D2" w14:paraId="2209DEF6" w14:textId="77777777">
        <w:trPr>
          <w:cantSplit/>
          <w:trHeight w:val="832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42C75D4" w14:textId="77777777" w:rsidR="00B211D2" w:rsidRDefault="00B211D2" w:rsidP="00B211D2">
            <w:pPr>
              <w:numPr>
                <w:ilvl w:val="0"/>
                <w:numId w:val="2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8B13B94" w14:textId="77777777" w:rsidR="00B211D2" w:rsidRDefault="00B211D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24781FE" w14:textId="77777777" w:rsidR="00B211D2" w:rsidRDefault="00B211D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C52D653" w14:textId="77777777" w:rsidR="00B211D2" w:rsidRDefault="00B211D2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Bucureștii Noi</w:t>
            </w:r>
          </w:p>
          <w:p w14:paraId="50F4FB1A" w14:textId="77777777" w:rsidR="00B211D2" w:rsidRDefault="00B211D2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1520330" w14:textId="77777777" w:rsidR="00B211D2" w:rsidRDefault="00B211D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peste TDJ </w:t>
            </w:r>
          </w:p>
          <w:p w14:paraId="2251341D" w14:textId="77777777" w:rsidR="00B211D2" w:rsidRDefault="00B211D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20 / 22</w:t>
            </w:r>
          </w:p>
          <w:p w14:paraId="2048F0B0" w14:textId="77777777" w:rsidR="00B211D2" w:rsidRDefault="00B211D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și </w:t>
            </w:r>
          </w:p>
          <w:p w14:paraId="29465399" w14:textId="77777777" w:rsidR="00B211D2" w:rsidRDefault="00B211D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sch. 30</w:t>
            </w: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A01EF40" w14:textId="77777777" w:rsidR="00B211D2" w:rsidRPr="00F620E8" w:rsidRDefault="00B211D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744157D" w14:textId="77777777" w:rsidR="00B211D2" w:rsidRDefault="00B211D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9F90877" w14:textId="77777777" w:rsidR="00B211D2" w:rsidRPr="00F620E8" w:rsidRDefault="00B211D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1C6B5F1" w14:textId="77777777" w:rsidR="00B211D2" w:rsidRDefault="00B211D2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  <w:p w14:paraId="7F3EA9ED" w14:textId="77777777" w:rsidR="00B211D2" w:rsidRDefault="00B211D2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Afectează intrări - ieşiri din Grupa C Bucureștii Noi în direcția Chiajna.</w:t>
            </w:r>
          </w:p>
        </w:tc>
      </w:tr>
    </w:tbl>
    <w:p w14:paraId="6FBB5290" w14:textId="77777777" w:rsidR="00B211D2" w:rsidRDefault="00B211D2">
      <w:pPr>
        <w:spacing w:before="40" w:after="40" w:line="192" w:lineRule="auto"/>
        <w:ind w:right="57"/>
        <w:rPr>
          <w:sz w:val="20"/>
          <w:lang w:val="ro-RO"/>
        </w:rPr>
      </w:pPr>
    </w:p>
    <w:p w14:paraId="573F6351" w14:textId="77777777" w:rsidR="00B211D2" w:rsidRDefault="00B211D2" w:rsidP="00100E16">
      <w:pPr>
        <w:pStyle w:val="Heading1"/>
        <w:spacing w:line="360" w:lineRule="auto"/>
      </w:pPr>
      <w:r>
        <w:t>LINIA 301 Z2</w:t>
      </w:r>
    </w:p>
    <w:p w14:paraId="35D1EF52" w14:textId="77777777" w:rsidR="00B211D2" w:rsidRDefault="00B211D2" w:rsidP="00F61D15">
      <w:pPr>
        <w:pStyle w:val="Heading1"/>
        <w:spacing w:line="360" w:lineRule="auto"/>
        <w:rPr>
          <w:b w:val="0"/>
          <w:bCs w:val="0"/>
          <w:sz w:val="8"/>
        </w:rPr>
      </w:pPr>
      <w:r>
        <w:t>POST RUDENI - TRANSCONTAINERE</w:t>
      </w:r>
      <w:r>
        <w:rPr>
          <w:sz w:val="20"/>
        </w:rPr>
        <w:t xml:space="preserve"> </w:t>
      </w:r>
    </w:p>
    <w:tbl>
      <w:tblPr>
        <w:tblW w:w="1020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639"/>
        <w:gridCol w:w="871"/>
        <w:gridCol w:w="754"/>
        <w:gridCol w:w="2203"/>
        <w:gridCol w:w="870"/>
        <w:gridCol w:w="754"/>
        <w:gridCol w:w="870"/>
        <w:gridCol w:w="754"/>
        <w:gridCol w:w="2491"/>
      </w:tblGrid>
      <w:tr w:rsidR="00B211D2" w14:paraId="5DFCE449" w14:textId="77777777">
        <w:trPr>
          <w:cantSplit/>
          <w:trHeight w:val="1041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1D6EEE9" w14:textId="77777777" w:rsidR="00B211D2" w:rsidRDefault="00B211D2" w:rsidP="00B211D2">
            <w:pPr>
              <w:numPr>
                <w:ilvl w:val="0"/>
                <w:numId w:val="2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D983D7B" w14:textId="77777777" w:rsidR="00B211D2" w:rsidRDefault="00B211D2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47B738C" w14:textId="77777777" w:rsidR="00B211D2" w:rsidRPr="00353356" w:rsidRDefault="00B211D2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F0C8FDC" w14:textId="77777777" w:rsidR="00B211D2" w:rsidRDefault="00B211D2">
            <w:pPr>
              <w:spacing w:before="40" w:line="281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Bucureştii Noi</w:t>
            </w:r>
          </w:p>
          <w:p w14:paraId="7FF7C821" w14:textId="77777777" w:rsidR="00B211D2" w:rsidRDefault="00B211D2">
            <w:pPr>
              <w:spacing w:before="40" w:line="281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FC598B1" w14:textId="77777777" w:rsidR="00B211D2" w:rsidRDefault="00B211D2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peste TDJ </w:t>
            </w:r>
          </w:p>
          <w:p w14:paraId="3A7F9E22" w14:textId="77777777" w:rsidR="00B211D2" w:rsidRDefault="00B211D2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20 / 22</w:t>
            </w:r>
          </w:p>
          <w:p w14:paraId="4CE26467" w14:textId="77777777" w:rsidR="00B211D2" w:rsidRDefault="00B211D2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și </w:t>
            </w:r>
          </w:p>
          <w:p w14:paraId="2432AC65" w14:textId="77777777" w:rsidR="00B211D2" w:rsidRDefault="00B211D2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sch. 30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70C6486" w14:textId="77777777" w:rsidR="00B211D2" w:rsidRPr="00353356" w:rsidRDefault="00B211D2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1794D9C" w14:textId="77777777" w:rsidR="00B211D2" w:rsidRDefault="00B211D2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5A326D9" w14:textId="77777777" w:rsidR="00B211D2" w:rsidRPr="00353356" w:rsidRDefault="00B211D2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F16301E" w14:textId="77777777" w:rsidR="00B211D2" w:rsidRDefault="00B211D2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  <w:p w14:paraId="5140CE35" w14:textId="77777777" w:rsidR="00B211D2" w:rsidRDefault="00B211D2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</w:t>
            </w:r>
          </w:p>
          <w:p w14:paraId="3E33A2E4" w14:textId="77777777" w:rsidR="00B211D2" w:rsidRDefault="00B211D2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din Grupa C Bucureștii Noi în direcția Post Rudeni.</w:t>
            </w:r>
          </w:p>
        </w:tc>
      </w:tr>
    </w:tbl>
    <w:p w14:paraId="49CEAE18" w14:textId="77777777" w:rsidR="00B211D2" w:rsidRDefault="00B211D2">
      <w:pPr>
        <w:spacing w:before="40" w:line="192" w:lineRule="auto"/>
        <w:ind w:right="57"/>
        <w:rPr>
          <w:sz w:val="20"/>
          <w:lang w:val="ro-RO"/>
        </w:rPr>
      </w:pPr>
    </w:p>
    <w:p w14:paraId="6F5FF987" w14:textId="77777777" w:rsidR="00B211D2" w:rsidRDefault="00B211D2" w:rsidP="00DE67EC">
      <w:pPr>
        <w:spacing w:before="40" w:after="40" w:line="360" w:lineRule="auto"/>
        <w:ind w:left="57" w:right="57"/>
        <w:jc w:val="center"/>
        <w:rPr>
          <w:b/>
          <w:bCs/>
          <w:spacing w:val="40"/>
          <w:lang w:val="ro-RO"/>
        </w:rPr>
      </w:pPr>
      <w:r>
        <w:rPr>
          <w:b/>
          <w:bCs/>
          <w:spacing w:val="40"/>
          <w:lang w:val="ro-RO"/>
        </w:rPr>
        <w:t>LINIA 304</w:t>
      </w:r>
    </w:p>
    <w:p w14:paraId="4FF49AAA" w14:textId="77777777" w:rsidR="00B211D2" w:rsidRDefault="00B211D2" w:rsidP="00D03CA4">
      <w:pPr>
        <w:pStyle w:val="Heading1"/>
        <w:spacing w:before="40" w:after="40" w:line="360" w:lineRule="auto"/>
        <w:ind w:left="57" w:right="57"/>
        <w:rPr>
          <w:b w:val="0"/>
          <w:bCs w:val="0"/>
          <w:sz w:val="8"/>
        </w:rPr>
      </w:pPr>
      <w:r>
        <w:t>COMPLEX PLOIEŞTI TRIAJ</w:t>
      </w:r>
      <w:r>
        <w:rPr>
          <w:sz w:val="20"/>
        </w:rPr>
        <w:t xml:space="preserve"> </w:t>
      </w:r>
    </w:p>
    <w:tbl>
      <w:tblPr>
        <w:tblW w:w="1020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637"/>
        <w:gridCol w:w="870"/>
        <w:gridCol w:w="754"/>
        <w:gridCol w:w="2204"/>
        <w:gridCol w:w="870"/>
        <w:gridCol w:w="754"/>
        <w:gridCol w:w="870"/>
        <w:gridCol w:w="754"/>
        <w:gridCol w:w="2493"/>
      </w:tblGrid>
      <w:tr w:rsidR="00B211D2" w14:paraId="24AB6B8C" w14:textId="77777777">
        <w:trPr>
          <w:cantSplit/>
          <w:trHeight w:val="762"/>
          <w:jc w:val="center"/>
        </w:trPr>
        <w:tc>
          <w:tcPr>
            <w:tcW w:w="63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5DE57E0" w14:textId="77777777" w:rsidR="00B211D2" w:rsidRDefault="00B211D2" w:rsidP="00B211D2">
            <w:pPr>
              <w:numPr>
                <w:ilvl w:val="0"/>
                <w:numId w:val="27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DDE30B2" w14:textId="77777777" w:rsidR="00B211D2" w:rsidRDefault="00B211D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FFF1479" w14:textId="77777777" w:rsidR="00B211D2" w:rsidRPr="00594E5B" w:rsidRDefault="00B211D2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7C150E0" w14:textId="77777777" w:rsidR="00B211D2" w:rsidRDefault="00B211D2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Ploieşti Triaj</w:t>
            </w:r>
          </w:p>
          <w:p w14:paraId="4E48A95F" w14:textId="77777777" w:rsidR="00B211D2" w:rsidRDefault="00B211D2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Grupa A, </w:t>
            </w:r>
          </w:p>
          <w:p w14:paraId="54966F10" w14:textId="77777777" w:rsidR="00B211D2" w:rsidRDefault="00B211D2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 10 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A2F9294" w14:textId="77777777" w:rsidR="00B211D2" w:rsidRDefault="00B211D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între sch. </w:t>
            </w:r>
          </w:p>
          <w:p w14:paraId="7E170277" w14:textId="77777777" w:rsidR="00B211D2" w:rsidRDefault="00B211D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83 A </w:t>
            </w:r>
          </w:p>
          <w:p w14:paraId="53C6931A" w14:textId="77777777" w:rsidR="00B211D2" w:rsidRDefault="00B211D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şi </w:t>
            </w:r>
          </w:p>
          <w:p w14:paraId="040640AA" w14:textId="77777777" w:rsidR="00B211D2" w:rsidRDefault="00B211D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108 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EEB62AA" w14:textId="77777777" w:rsidR="00B211D2" w:rsidRPr="00594E5B" w:rsidRDefault="00B211D2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594E5B"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7351AB5" w14:textId="77777777" w:rsidR="00B211D2" w:rsidRDefault="00B211D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B4E4A7A" w14:textId="77777777" w:rsidR="00B211D2" w:rsidRPr="00594E5B" w:rsidRDefault="00B211D2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58BF10D" w14:textId="77777777" w:rsidR="00B211D2" w:rsidRDefault="00B211D2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B211D2" w14:paraId="1F058065" w14:textId="77777777">
        <w:trPr>
          <w:cantSplit/>
          <w:trHeight w:val="762"/>
          <w:jc w:val="center"/>
        </w:trPr>
        <w:tc>
          <w:tcPr>
            <w:tcW w:w="63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F499BF2" w14:textId="77777777" w:rsidR="00B211D2" w:rsidRDefault="00B211D2" w:rsidP="00B211D2">
            <w:pPr>
              <w:numPr>
                <w:ilvl w:val="0"/>
                <w:numId w:val="27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5F074B3" w14:textId="77777777" w:rsidR="00B211D2" w:rsidRDefault="00B211D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4B9AC14" w14:textId="77777777" w:rsidR="00B211D2" w:rsidRPr="00594E5B" w:rsidRDefault="00B211D2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20B45D2" w14:textId="77777777" w:rsidR="00B211D2" w:rsidRDefault="00B211D2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Ploieşti Triaj</w:t>
            </w:r>
          </w:p>
          <w:p w14:paraId="758258DC" w14:textId="77777777" w:rsidR="00B211D2" w:rsidRDefault="00B211D2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Grupa A, </w:t>
            </w:r>
          </w:p>
          <w:p w14:paraId="2497EC61" w14:textId="77777777" w:rsidR="00B211D2" w:rsidRDefault="00B211D2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 11 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35413D6" w14:textId="77777777" w:rsidR="00B211D2" w:rsidRDefault="00B211D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toată linia 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B89E755" w14:textId="77777777" w:rsidR="00B211D2" w:rsidRPr="00594E5B" w:rsidRDefault="00B211D2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47CABFA" w14:textId="77777777" w:rsidR="00B211D2" w:rsidRDefault="00B211D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DDE78A6" w14:textId="77777777" w:rsidR="00B211D2" w:rsidRPr="00594E5B" w:rsidRDefault="00B211D2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AC768A0" w14:textId="77777777" w:rsidR="00B211D2" w:rsidRDefault="00B211D2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B211D2" w14:paraId="6815D8F2" w14:textId="77777777">
        <w:trPr>
          <w:cantSplit/>
          <w:trHeight w:val="283"/>
          <w:jc w:val="center"/>
        </w:trPr>
        <w:tc>
          <w:tcPr>
            <w:tcW w:w="63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11B53FF" w14:textId="77777777" w:rsidR="00B211D2" w:rsidRDefault="00B211D2" w:rsidP="00B211D2">
            <w:pPr>
              <w:numPr>
                <w:ilvl w:val="0"/>
                <w:numId w:val="27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072250C" w14:textId="77777777" w:rsidR="00B211D2" w:rsidRDefault="00B211D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603F4CF" w14:textId="77777777" w:rsidR="00B211D2" w:rsidRPr="00594E5B" w:rsidRDefault="00B211D2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0D36C8F" w14:textId="77777777" w:rsidR="00B211D2" w:rsidRDefault="00B211D2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Ploieşti Triaj</w:t>
            </w:r>
          </w:p>
          <w:p w14:paraId="59F89A91" w14:textId="77777777" w:rsidR="00B211D2" w:rsidRDefault="00B211D2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Grupa A, </w:t>
            </w:r>
          </w:p>
          <w:p w14:paraId="314E86BE" w14:textId="77777777" w:rsidR="00B211D2" w:rsidRDefault="00B211D2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liniile 2  - 5 </w:t>
            </w:r>
          </w:p>
          <w:p w14:paraId="2C93E73D" w14:textId="77777777" w:rsidR="00B211D2" w:rsidRDefault="00B211D2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şi 7 şi 8 abătute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11ADC30" w14:textId="77777777" w:rsidR="00B211D2" w:rsidRDefault="00B211D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toată linia 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E7DECC9" w14:textId="77777777" w:rsidR="00B211D2" w:rsidRDefault="00B211D2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FF1C291" w14:textId="77777777" w:rsidR="00B211D2" w:rsidRDefault="00B211D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8C235ED" w14:textId="77777777" w:rsidR="00B211D2" w:rsidRPr="00594E5B" w:rsidRDefault="00B211D2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D9BABAD" w14:textId="77777777" w:rsidR="00B211D2" w:rsidRDefault="00B211D2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B211D2" w14:paraId="3F78AE04" w14:textId="77777777">
        <w:trPr>
          <w:cantSplit/>
          <w:trHeight w:val="283"/>
          <w:jc w:val="center"/>
        </w:trPr>
        <w:tc>
          <w:tcPr>
            <w:tcW w:w="63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930B899" w14:textId="77777777" w:rsidR="00B211D2" w:rsidRDefault="00B211D2" w:rsidP="00B211D2">
            <w:pPr>
              <w:numPr>
                <w:ilvl w:val="0"/>
                <w:numId w:val="27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D2682A6" w14:textId="77777777" w:rsidR="00B211D2" w:rsidRDefault="00B211D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96EF591" w14:textId="77777777" w:rsidR="00B211D2" w:rsidRPr="00594E5B" w:rsidRDefault="00B211D2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0CF9EA9" w14:textId="77777777" w:rsidR="00B211D2" w:rsidRDefault="00B211D2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Ploieşti Triaj</w:t>
            </w:r>
          </w:p>
          <w:p w14:paraId="08066ADA" w14:textId="77777777" w:rsidR="00B211D2" w:rsidRDefault="00B211D2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Grupa A, Cap X + </w:t>
            </w:r>
          </w:p>
          <w:p w14:paraId="793DDC2C" w14:textId="77777777" w:rsidR="00B211D2" w:rsidRDefault="00B211D2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5347FEA" w14:textId="77777777" w:rsidR="00B211D2" w:rsidRDefault="00B211D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zona apa-ratelor de cale Cap X </w:t>
            </w:r>
          </w:p>
          <w:p w14:paraId="5A1C1EA1" w14:textId="77777777" w:rsidR="00B211D2" w:rsidRDefault="00B211D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+ Cap Y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3CFF28A" w14:textId="77777777" w:rsidR="00B211D2" w:rsidRDefault="00B211D2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B9848C3" w14:textId="77777777" w:rsidR="00B211D2" w:rsidRDefault="00B211D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C2C3641" w14:textId="77777777" w:rsidR="00B211D2" w:rsidRPr="00594E5B" w:rsidRDefault="00B211D2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72A5E83" w14:textId="77777777" w:rsidR="00B211D2" w:rsidRDefault="00B211D2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B211D2" w14:paraId="5574285E" w14:textId="77777777">
        <w:trPr>
          <w:cantSplit/>
          <w:trHeight w:val="283"/>
          <w:jc w:val="center"/>
        </w:trPr>
        <w:tc>
          <w:tcPr>
            <w:tcW w:w="63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3B8B4E9" w14:textId="77777777" w:rsidR="00B211D2" w:rsidRDefault="00B211D2" w:rsidP="00B211D2">
            <w:pPr>
              <w:numPr>
                <w:ilvl w:val="0"/>
                <w:numId w:val="27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000FFE0" w14:textId="77777777" w:rsidR="00B211D2" w:rsidRDefault="00B211D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164F4D1" w14:textId="77777777" w:rsidR="00B211D2" w:rsidRPr="00594E5B" w:rsidRDefault="00B211D2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910B17F" w14:textId="77777777" w:rsidR="00B211D2" w:rsidRDefault="00B211D2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Ploieşti Triaj</w:t>
            </w:r>
          </w:p>
          <w:p w14:paraId="6076181F" w14:textId="77777777" w:rsidR="00B211D2" w:rsidRDefault="00B211D2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Grupa B, 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D8845F0" w14:textId="77777777" w:rsidR="00B211D2" w:rsidRDefault="00B211D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peste liniile 1, 3, 4, 5, 6 și sch. 101, 15, 21, 25, 37/41, 23, 29, 31, 43, 63, 67, 73, 53, 75, 85, 87, 51, 65, 83, 69, 89 </w:t>
            </w:r>
          </w:p>
          <w:p w14:paraId="5FEFD882" w14:textId="77777777" w:rsidR="00B211D2" w:rsidRDefault="00B211D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și 55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F51E8A4" w14:textId="77777777" w:rsidR="00B211D2" w:rsidRDefault="00B211D2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456A741" w14:textId="77777777" w:rsidR="00B211D2" w:rsidRDefault="00B211D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B5B53FD" w14:textId="77777777" w:rsidR="00B211D2" w:rsidRPr="00594E5B" w:rsidRDefault="00B211D2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9B1CF8E" w14:textId="77777777" w:rsidR="00B211D2" w:rsidRDefault="00B211D2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B211D2" w14:paraId="380271CD" w14:textId="77777777">
        <w:trPr>
          <w:cantSplit/>
          <w:trHeight w:val="283"/>
          <w:jc w:val="center"/>
        </w:trPr>
        <w:tc>
          <w:tcPr>
            <w:tcW w:w="63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43D7750" w14:textId="77777777" w:rsidR="00B211D2" w:rsidRDefault="00B211D2" w:rsidP="00B211D2">
            <w:pPr>
              <w:numPr>
                <w:ilvl w:val="0"/>
                <w:numId w:val="27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51717BF" w14:textId="77777777" w:rsidR="00B211D2" w:rsidRDefault="00B211D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1F6D282" w14:textId="77777777" w:rsidR="00B211D2" w:rsidRPr="00594E5B" w:rsidRDefault="00B211D2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4F669B7" w14:textId="77777777" w:rsidR="00B211D2" w:rsidRDefault="00B211D2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Ploieşti Triaj</w:t>
            </w:r>
          </w:p>
          <w:p w14:paraId="2C427CEE" w14:textId="77777777" w:rsidR="00B211D2" w:rsidRDefault="00B211D2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Grupa D, Cap X + </w:t>
            </w:r>
          </w:p>
          <w:p w14:paraId="0DBF9327" w14:textId="77777777" w:rsidR="00B211D2" w:rsidRDefault="00B211D2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97CE6BC" w14:textId="77777777" w:rsidR="00B211D2" w:rsidRDefault="00B211D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zona apa-ratelor de cale Cap X </w:t>
            </w:r>
          </w:p>
          <w:p w14:paraId="17AC6A2E" w14:textId="77777777" w:rsidR="00B211D2" w:rsidRDefault="00B211D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+ Cap Y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C721CCF" w14:textId="77777777" w:rsidR="00B211D2" w:rsidRDefault="00B211D2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0C81095" w14:textId="77777777" w:rsidR="00B211D2" w:rsidRDefault="00B211D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63106BD" w14:textId="77777777" w:rsidR="00B211D2" w:rsidRPr="00594E5B" w:rsidRDefault="00B211D2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1DC35A2" w14:textId="77777777" w:rsidR="00B211D2" w:rsidRDefault="00B211D2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</w:tbl>
    <w:p w14:paraId="50D4992B" w14:textId="77777777" w:rsidR="00B211D2" w:rsidRDefault="00B211D2">
      <w:pPr>
        <w:spacing w:before="40" w:after="40" w:line="192" w:lineRule="auto"/>
        <w:ind w:right="57"/>
        <w:rPr>
          <w:sz w:val="20"/>
          <w:lang w:val="en-US"/>
        </w:rPr>
      </w:pPr>
    </w:p>
    <w:p w14:paraId="610C0C3D" w14:textId="77777777" w:rsidR="00B211D2" w:rsidRDefault="00B211D2" w:rsidP="000F5238">
      <w:pPr>
        <w:pStyle w:val="Heading1"/>
        <w:spacing w:line="360" w:lineRule="auto"/>
      </w:pPr>
      <w:r>
        <w:t>LINIA 304 E</w:t>
      </w:r>
    </w:p>
    <w:p w14:paraId="263E74FA" w14:textId="77777777" w:rsidR="00B211D2" w:rsidRDefault="00B211D2" w:rsidP="00023E9E">
      <w:pPr>
        <w:pStyle w:val="Heading1"/>
        <w:spacing w:line="360" w:lineRule="auto"/>
        <w:rPr>
          <w:b w:val="0"/>
          <w:bCs w:val="0"/>
          <w:sz w:val="20"/>
        </w:rPr>
      </w:pPr>
      <w:r>
        <w:t xml:space="preserve"> GHIGHIU</w:t>
      </w:r>
      <w:r>
        <w:rPr>
          <w:sz w:val="20"/>
        </w:rPr>
        <w:t xml:space="preserve"> – </w:t>
      </w:r>
      <w:r w:rsidRPr="00CB219B">
        <w:t>PLOIEȘTI EST</w:t>
      </w:r>
    </w:p>
    <w:tbl>
      <w:tblPr>
        <w:tblW w:w="10253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724"/>
        <w:gridCol w:w="922"/>
        <w:gridCol w:w="702"/>
        <w:gridCol w:w="2193"/>
        <w:gridCol w:w="870"/>
        <w:gridCol w:w="765"/>
        <w:gridCol w:w="870"/>
        <w:gridCol w:w="744"/>
        <w:gridCol w:w="2463"/>
      </w:tblGrid>
      <w:tr w:rsidR="00B211D2" w:rsidRPr="00A8307A" w14:paraId="24EB2A9C" w14:textId="77777777">
        <w:trPr>
          <w:cantSplit/>
          <w:trHeight w:val="405"/>
          <w:jc w:val="center"/>
        </w:trPr>
        <w:tc>
          <w:tcPr>
            <w:tcW w:w="72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51A551D" w14:textId="77777777" w:rsidR="00B211D2" w:rsidRPr="00A75A00" w:rsidRDefault="00B211D2" w:rsidP="00B211D2">
            <w:pPr>
              <w:numPr>
                <w:ilvl w:val="0"/>
                <w:numId w:val="5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E401F84" w14:textId="77777777" w:rsidR="00B211D2" w:rsidRDefault="00B211D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58+300</w:t>
            </w:r>
          </w:p>
          <w:p w14:paraId="1D05C699" w14:textId="77777777" w:rsidR="00B211D2" w:rsidRDefault="00B211D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60+930</w:t>
            </w:r>
          </w:p>
        </w:tc>
        <w:tc>
          <w:tcPr>
            <w:tcW w:w="70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1A0A58A" w14:textId="77777777" w:rsidR="00B211D2" w:rsidRDefault="00B211D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30</w:t>
            </w:r>
          </w:p>
        </w:tc>
        <w:tc>
          <w:tcPr>
            <w:tcW w:w="219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0AFB5D54" w14:textId="77777777" w:rsidR="00B211D2" w:rsidRDefault="00B211D2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Ghighiu - Dâmbu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83809D9" w14:textId="77777777" w:rsidR="00B211D2" w:rsidRPr="00A8307A" w:rsidRDefault="00B211D2">
            <w:pPr>
              <w:spacing w:before="2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8DEC739" w14:textId="77777777" w:rsidR="00B211D2" w:rsidRPr="00A8307A" w:rsidRDefault="00B211D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58DC1C1" w14:textId="77777777" w:rsidR="00B211D2" w:rsidRPr="00A8307A" w:rsidRDefault="00B211D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A4EE01B" w14:textId="77777777" w:rsidR="00B211D2" w:rsidRPr="00A8307A" w:rsidRDefault="00B211D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EF8413A" w14:textId="77777777" w:rsidR="00B211D2" w:rsidRPr="00A8307A" w:rsidRDefault="00B211D2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B211D2" w:rsidRPr="00A8307A" w14:paraId="5476A83F" w14:textId="77777777">
        <w:trPr>
          <w:cantSplit/>
          <w:trHeight w:val="405"/>
          <w:jc w:val="center"/>
        </w:trPr>
        <w:tc>
          <w:tcPr>
            <w:tcW w:w="72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CCE62A9" w14:textId="77777777" w:rsidR="00B211D2" w:rsidRPr="00A75A00" w:rsidRDefault="00B211D2" w:rsidP="00B211D2">
            <w:pPr>
              <w:numPr>
                <w:ilvl w:val="0"/>
                <w:numId w:val="5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4ABCBE1" w14:textId="77777777" w:rsidR="00B211D2" w:rsidRDefault="00B211D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62+140</w:t>
            </w:r>
          </w:p>
          <w:p w14:paraId="0DB95287" w14:textId="77777777" w:rsidR="00B211D2" w:rsidRPr="00A8307A" w:rsidRDefault="00B211D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62+700</w:t>
            </w:r>
          </w:p>
        </w:tc>
        <w:tc>
          <w:tcPr>
            <w:tcW w:w="70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99FCC14" w14:textId="77777777" w:rsidR="00B211D2" w:rsidRPr="00A8307A" w:rsidRDefault="00B211D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30</w:t>
            </w:r>
          </w:p>
        </w:tc>
        <w:tc>
          <w:tcPr>
            <w:tcW w:w="219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2264D63C" w14:textId="77777777" w:rsidR="00B211D2" w:rsidRPr="00A8307A" w:rsidRDefault="00B211D2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Dâmbu – Ploiești Est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17B93C4" w14:textId="77777777" w:rsidR="00B211D2" w:rsidRPr="00A8307A" w:rsidRDefault="00B211D2">
            <w:pPr>
              <w:spacing w:before="2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CE0831F" w14:textId="77777777" w:rsidR="00B211D2" w:rsidRPr="00A8307A" w:rsidRDefault="00B211D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C130996" w14:textId="77777777" w:rsidR="00B211D2" w:rsidRPr="00A8307A" w:rsidRDefault="00B211D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163AAB6" w14:textId="77777777" w:rsidR="00B211D2" w:rsidRPr="00A8307A" w:rsidRDefault="00B211D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799058C" w14:textId="77777777" w:rsidR="00B211D2" w:rsidRPr="00A8307A" w:rsidRDefault="00B211D2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8307A"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</w:tbl>
    <w:p w14:paraId="6721514D" w14:textId="77777777" w:rsidR="00B211D2" w:rsidRDefault="00B211D2">
      <w:pPr>
        <w:spacing w:before="40" w:after="40" w:line="192" w:lineRule="auto"/>
        <w:ind w:right="57"/>
        <w:rPr>
          <w:sz w:val="20"/>
          <w:lang w:val="ro-RO"/>
        </w:rPr>
      </w:pPr>
    </w:p>
    <w:p w14:paraId="230AC9DB" w14:textId="77777777" w:rsidR="00B211D2" w:rsidRDefault="00B211D2" w:rsidP="00125C01">
      <w:pPr>
        <w:pStyle w:val="Heading1"/>
        <w:spacing w:line="360" w:lineRule="auto"/>
      </w:pPr>
      <w:r>
        <w:lastRenderedPageBreak/>
        <w:t>LINIA 304 I</w:t>
      </w:r>
    </w:p>
    <w:p w14:paraId="6FEEA994" w14:textId="77777777" w:rsidR="00B211D2" w:rsidRDefault="00B211D2" w:rsidP="00F74324">
      <w:pPr>
        <w:pStyle w:val="Heading1"/>
        <w:spacing w:line="360" w:lineRule="auto"/>
        <w:rPr>
          <w:b w:val="0"/>
          <w:bCs w:val="0"/>
          <w:sz w:val="8"/>
        </w:rPr>
      </w:pPr>
      <w:r w:rsidRPr="00D22696">
        <w:t xml:space="preserve">PLOIEŞTI TRIAJ  - </w:t>
      </w:r>
      <w:r>
        <w:t>PLOIEŞTI SUD</w:t>
      </w:r>
    </w:p>
    <w:tbl>
      <w:tblPr>
        <w:tblW w:w="1020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638"/>
        <w:gridCol w:w="870"/>
        <w:gridCol w:w="755"/>
        <w:gridCol w:w="2202"/>
        <w:gridCol w:w="870"/>
        <w:gridCol w:w="755"/>
        <w:gridCol w:w="870"/>
        <w:gridCol w:w="755"/>
        <w:gridCol w:w="2491"/>
      </w:tblGrid>
      <w:tr w:rsidR="00B211D2" w14:paraId="11490AB8" w14:textId="77777777">
        <w:trPr>
          <w:cantSplit/>
          <w:trHeight w:val="1709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1EC767F" w14:textId="77777777" w:rsidR="00B211D2" w:rsidRDefault="00B211D2" w:rsidP="00B211D2">
            <w:pPr>
              <w:numPr>
                <w:ilvl w:val="0"/>
                <w:numId w:val="57"/>
              </w:numPr>
              <w:spacing w:before="40" w:after="40" w:line="360" w:lineRule="auto"/>
              <w:ind w:left="170" w:right="5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78AB6FC" w14:textId="77777777" w:rsidR="00B211D2" w:rsidRDefault="00B211D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59+000 -</w:t>
            </w:r>
          </w:p>
          <w:p w14:paraId="7F9ABB02" w14:textId="77777777" w:rsidR="00B211D2" w:rsidRDefault="00B211D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ax st. Ploiești Sud</w:t>
            </w: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E053748" w14:textId="77777777" w:rsidR="00B211D2" w:rsidRPr="00300070" w:rsidRDefault="00B211D2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30</w:t>
            </w:r>
          </w:p>
        </w:tc>
        <w:tc>
          <w:tcPr>
            <w:tcW w:w="220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926B33A" w14:textId="77777777" w:rsidR="00B211D2" w:rsidRDefault="00B211D2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Numai zona aparate de cale 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CB68B77" w14:textId="77777777" w:rsidR="00B211D2" w:rsidRDefault="00B211D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2113470" w14:textId="77777777" w:rsidR="00B211D2" w:rsidRPr="00300070" w:rsidRDefault="00B211D2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9158F38" w14:textId="77777777" w:rsidR="00B211D2" w:rsidRDefault="00B211D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B242BB7" w14:textId="77777777" w:rsidR="00B211D2" w:rsidRPr="00300070" w:rsidRDefault="00B211D2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5ADD32F" w14:textId="77777777" w:rsidR="00B211D2" w:rsidRDefault="00B211D2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  <w:p w14:paraId="288BABC2" w14:textId="77777777" w:rsidR="00B211D2" w:rsidRDefault="00B211D2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Afectează intrările dinspre Ploiești Triaj.</w:t>
            </w:r>
          </w:p>
        </w:tc>
      </w:tr>
    </w:tbl>
    <w:p w14:paraId="3A2CF522" w14:textId="77777777" w:rsidR="00B211D2" w:rsidRDefault="00B211D2">
      <w:pPr>
        <w:spacing w:before="40" w:after="40" w:line="192" w:lineRule="auto"/>
        <w:ind w:right="57"/>
        <w:rPr>
          <w:sz w:val="20"/>
          <w:lang w:val="ro-RO"/>
        </w:rPr>
      </w:pPr>
    </w:p>
    <w:p w14:paraId="31E25791" w14:textId="77777777" w:rsidR="00B211D2" w:rsidRDefault="00B211D2" w:rsidP="00125C01">
      <w:pPr>
        <w:pStyle w:val="Heading1"/>
        <w:spacing w:line="360" w:lineRule="auto"/>
      </w:pPr>
      <w:r>
        <w:t>LINIA 304 J</w:t>
      </w:r>
    </w:p>
    <w:p w14:paraId="5346173D" w14:textId="77777777" w:rsidR="00B211D2" w:rsidRDefault="00B211D2" w:rsidP="007D273A">
      <w:pPr>
        <w:pStyle w:val="Heading1"/>
        <w:spacing w:line="360" w:lineRule="auto"/>
        <w:rPr>
          <w:b w:val="0"/>
          <w:bCs w:val="0"/>
          <w:sz w:val="8"/>
        </w:rPr>
      </w:pPr>
      <w:r>
        <w:t>PLOIEŞTI SUD - PLOIEŞTI TRIAJ</w:t>
      </w:r>
    </w:p>
    <w:tbl>
      <w:tblPr>
        <w:tblW w:w="1020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638"/>
        <w:gridCol w:w="870"/>
        <w:gridCol w:w="755"/>
        <w:gridCol w:w="2202"/>
        <w:gridCol w:w="870"/>
        <w:gridCol w:w="755"/>
        <w:gridCol w:w="870"/>
        <w:gridCol w:w="755"/>
        <w:gridCol w:w="2491"/>
      </w:tblGrid>
      <w:tr w:rsidR="00B211D2" w14:paraId="4B41792C" w14:textId="77777777">
        <w:trPr>
          <w:cantSplit/>
          <w:trHeight w:val="859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2F65687" w14:textId="77777777" w:rsidR="00B211D2" w:rsidRDefault="00B211D2" w:rsidP="00B211D2">
            <w:pPr>
              <w:numPr>
                <w:ilvl w:val="0"/>
                <w:numId w:val="58"/>
              </w:numPr>
              <w:spacing w:before="40" w:after="40" w:line="360" w:lineRule="auto"/>
              <w:ind w:left="170" w:right="5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F624AF0" w14:textId="77777777" w:rsidR="00B211D2" w:rsidRDefault="00B211D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57+040</w:t>
            </w:r>
          </w:p>
          <w:p w14:paraId="78E1C77B" w14:textId="77777777" w:rsidR="00B211D2" w:rsidRDefault="00B211D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57+500</w:t>
            </w: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8AEA1EA" w14:textId="77777777" w:rsidR="00B211D2" w:rsidRDefault="00B211D2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30</w:t>
            </w:r>
          </w:p>
        </w:tc>
        <w:tc>
          <w:tcPr>
            <w:tcW w:w="220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E863499" w14:textId="77777777" w:rsidR="00B211D2" w:rsidRDefault="00B211D2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Ploiești Triaj -</w:t>
            </w:r>
          </w:p>
          <w:p w14:paraId="6D9C99F6" w14:textId="77777777" w:rsidR="00B211D2" w:rsidRDefault="00B211D2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Ploiești Sud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BCB5E0A" w14:textId="77777777" w:rsidR="00B211D2" w:rsidRDefault="00B211D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3E38039" w14:textId="77777777" w:rsidR="00B211D2" w:rsidRPr="00300070" w:rsidRDefault="00B211D2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9BAD556" w14:textId="77777777" w:rsidR="00B211D2" w:rsidRDefault="00B211D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F971AC9" w14:textId="77777777" w:rsidR="00B211D2" w:rsidRPr="00300070" w:rsidRDefault="00B211D2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2EB62FD" w14:textId="77777777" w:rsidR="00B211D2" w:rsidRDefault="00B211D2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</w:p>
        </w:tc>
      </w:tr>
      <w:tr w:rsidR="00B211D2" w14:paraId="1D533EC9" w14:textId="77777777">
        <w:trPr>
          <w:cantSplit/>
          <w:trHeight w:val="1709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9D2712A" w14:textId="77777777" w:rsidR="00B211D2" w:rsidRDefault="00B211D2" w:rsidP="00B211D2">
            <w:pPr>
              <w:numPr>
                <w:ilvl w:val="0"/>
                <w:numId w:val="58"/>
              </w:numPr>
              <w:spacing w:before="40" w:after="40" w:line="360" w:lineRule="auto"/>
              <w:ind w:left="170" w:right="5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94C2C7B" w14:textId="77777777" w:rsidR="00B211D2" w:rsidRDefault="00B211D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ax st. Ploiești Sud -</w:t>
            </w:r>
          </w:p>
          <w:p w14:paraId="4A532474" w14:textId="77777777" w:rsidR="00B211D2" w:rsidRDefault="00B211D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59+000</w:t>
            </w: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2AA51B3" w14:textId="77777777" w:rsidR="00B211D2" w:rsidRPr="00300070" w:rsidRDefault="00B211D2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30</w:t>
            </w:r>
          </w:p>
        </w:tc>
        <w:tc>
          <w:tcPr>
            <w:tcW w:w="220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B0D3EE2" w14:textId="77777777" w:rsidR="00B211D2" w:rsidRDefault="00B211D2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Numai zona aparate de cale 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6322B83" w14:textId="77777777" w:rsidR="00B211D2" w:rsidRDefault="00B211D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DBBF80A" w14:textId="77777777" w:rsidR="00B211D2" w:rsidRPr="00300070" w:rsidRDefault="00B211D2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F275AFE" w14:textId="77777777" w:rsidR="00B211D2" w:rsidRDefault="00B211D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3DAA76D" w14:textId="77777777" w:rsidR="00B211D2" w:rsidRPr="00300070" w:rsidRDefault="00B211D2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655E2AD" w14:textId="77777777" w:rsidR="00B211D2" w:rsidRDefault="00B211D2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  <w:p w14:paraId="07E5FE23" w14:textId="77777777" w:rsidR="00B211D2" w:rsidRDefault="00B211D2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Afectează ieșirile spre Ploiești Triaj.</w:t>
            </w:r>
          </w:p>
        </w:tc>
      </w:tr>
    </w:tbl>
    <w:p w14:paraId="1D9C7618" w14:textId="77777777" w:rsidR="00B211D2" w:rsidRDefault="00B211D2">
      <w:pPr>
        <w:spacing w:before="40" w:after="40" w:line="192" w:lineRule="auto"/>
        <w:ind w:right="57"/>
        <w:rPr>
          <w:sz w:val="20"/>
          <w:lang w:val="ro-RO"/>
        </w:rPr>
      </w:pPr>
    </w:p>
    <w:p w14:paraId="3343946E" w14:textId="77777777" w:rsidR="00B211D2" w:rsidRDefault="00B211D2" w:rsidP="000F79E0">
      <w:pPr>
        <w:pStyle w:val="Heading1"/>
        <w:spacing w:line="360" w:lineRule="auto"/>
      </w:pPr>
      <w:r>
        <w:t>LINIA 305</w:t>
      </w:r>
    </w:p>
    <w:p w14:paraId="42A20306" w14:textId="77777777" w:rsidR="00B211D2" w:rsidRDefault="00B211D2" w:rsidP="00EF1C8E">
      <w:pPr>
        <w:pStyle w:val="Heading1"/>
        <w:spacing w:line="360" w:lineRule="auto"/>
        <w:rPr>
          <w:b w:val="0"/>
          <w:bCs w:val="0"/>
          <w:sz w:val="8"/>
        </w:rPr>
      </w:pPr>
      <w:r>
        <w:t>PLOIEŞTI SUD - MÂNECIU</w:t>
      </w:r>
      <w:r>
        <w:rPr>
          <w:sz w:val="20"/>
        </w:rPr>
        <w:t xml:space="preserve"> </w:t>
      </w:r>
    </w:p>
    <w:tbl>
      <w:tblPr>
        <w:tblW w:w="1020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639"/>
        <w:gridCol w:w="870"/>
        <w:gridCol w:w="754"/>
        <w:gridCol w:w="2204"/>
        <w:gridCol w:w="870"/>
        <w:gridCol w:w="754"/>
        <w:gridCol w:w="870"/>
        <w:gridCol w:w="754"/>
        <w:gridCol w:w="2491"/>
      </w:tblGrid>
      <w:tr w:rsidR="00B211D2" w14:paraId="33331CC0" w14:textId="77777777">
        <w:trPr>
          <w:cantSplit/>
          <w:trHeight w:val="137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C5AC675" w14:textId="77777777" w:rsidR="00B211D2" w:rsidRDefault="00B211D2" w:rsidP="00B211D2">
            <w:pPr>
              <w:numPr>
                <w:ilvl w:val="0"/>
                <w:numId w:val="59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17C6912" w14:textId="77777777" w:rsidR="00B211D2" w:rsidRDefault="00B211D2">
            <w:pPr>
              <w:spacing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CD7A6F7" w14:textId="77777777" w:rsidR="00B211D2" w:rsidRPr="00023C54" w:rsidRDefault="00B211D2">
            <w:pPr>
              <w:spacing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82D19E3" w14:textId="77777777" w:rsidR="00B211D2" w:rsidRDefault="00B211D2">
            <w:pPr>
              <w:spacing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Hm Ploiești Nord</w:t>
            </w:r>
          </w:p>
          <w:p w14:paraId="3546F03C" w14:textId="77777777" w:rsidR="00B211D2" w:rsidRDefault="00B211D2">
            <w:pPr>
              <w:spacing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liniile  4 și 6  abătute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D7AEE4F" w14:textId="77777777" w:rsidR="00B211D2" w:rsidRDefault="00B211D2">
            <w:pPr>
              <w:spacing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între Cap X</w:t>
            </w:r>
          </w:p>
          <w:p w14:paraId="70153599" w14:textId="77777777" w:rsidR="00B211D2" w:rsidRDefault="00B211D2">
            <w:pPr>
              <w:spacing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și </w:t>
            </w:r>
          </w:p>
          <w:p w14:paraId="78B613CF" w14:textId="77777777" w:rsidR="00B211D2" w:rsidRDefault="00B211D2">
            <w:pPr>
              <w:spacing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ax </w:t>
            </w:r>
          </w:p>
          <w:p w14:paraId="7C22D552" w14:textId="77777777" w:rsidR="00B211D2" w:rsidRDefault="00B211D2">
            <w:pPr>
              <w:spacing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H.M. Ploiești Nord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F5EA4FF" w14:textId="77777777" w:rsidR="00B211D2" w:rsidRPr="00023C54" w:rsidRDefault="00B211D2">
            <w:pPr>
              <w:spacing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CECAE5E" w14:textId="77777777" w:rsidR="00B211D2" w:rsidRDefault="00B211D2">
            <w:pPr>
              <w:spacing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EEA1CEC" w14:textId="77777777" w:rsidR="00B211D2" w:rsidRPr="00023C54" w:rsidRDefault="00B211D2">
            <w:pPr>
              <w:spacing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6645C3A" w14:textId="77777777" w:rsidR="00B211D2" w:rsidRDefault="00B211D2">
            <w:pPr>
              <w:spacing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B211D2" w14:paraId="05836B8B" w14:textId="77777777">
        <w:trPr>
          <w:cantSplit/>
          <w:trHeight w:val="137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AE2B902" w14:textId="77777777" w:rsidR="00B211D2" w:rsidRDefault="00B211D2" w:rsidP="00B211D2">
            <w:pPr>
              <w:numPr>
                <w:ilvl w:val="0"/>
                <w:numId w:val="59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6E05199" w14:textId="77777777" w:rsidR="00B211D2" w:rsidRDefault="00B211D2">
            <w:pPr>
              <w:spacing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6A74C8D" w14:textId="77777777" w:rsidR="00B211D2" w:rsidRPr="00023C54" w:rsidRDefault="00B211D2">
            <w:pPr>
              <w:spacing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B307B57" w14:textId="77777777" w:rsidR="00B211D2" w:rsidRDefault="00B211D2">
            <w:pPr>
              <w:spacing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Blejoi</w:t>
            </w:r>
          </w:p>
          <w:p w14:paraId="7DF88255" w14:textId="77777777" w:rsidR="00B211D2" w:rsidRDefault="00B211D2">
            <w:pPr>
              <w:spacing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 3 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1ACECE4" w14:textId="77777777" w:rsidR="00B211D2" w:rsidRDefault="00B211D2">
            <w:pPr>
              <w:spacing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 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208C3F7" w14:textId="77777777" w:rsidR="00B211D2" w:rsidRPr="00023C54" w:rsidRDefault="00B211D2">
            <w:pPr>
              <w:spacing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023C54"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552AC1A" w14:textId="77777777" w:rsidR="00B211D2" w:rsidRDefault="00B211D2">
            <w:pPr>
              <w:spacing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FA14554" w14:textId="77777777" w:rsidR="00B211D2" w:rsidRPr="00023C54" w:rsidRDefault="00B211D2">
            <w:pPr>
              <w:spacing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8ED5FDD" w14:textId="77777777" w:rsidR="00B211D2" w:rsidRDefault="00B211D2">
            <w:pPr>
              <w:spacing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B211D2" w14:paraId="12B069B5" w14:textId="77777777">
        <w:trPr>
          <w:cantSplit/>
          <w:trHeight w:val="2700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DC16733" w14:textId="77777777" w:rsidR="00B211D2" w:rsidRDefault="00B211D2" w:rsidP="00B211D2">
            <w:pPr>
              <w:numPr>
                <w:ilvl w:val="0"/>
                <w:numId w:val="59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FA0CFBE" w14:textId="77777777" w:rsidR="00B211D2" w:rsidRDefault="00B211D2">
            <w:pPr>
              <w:spacing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74E790C" w14:textId="77777777" w:rsidR="00B211D2" w:rsidRPr="00023C54" w:rsidRDefault="00B211D2">
            <w:pPr>
              <w:spacing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886B713" w14:textId="77777777" w:rsidR="00B211D2" w:rsidRDefault="00B211D2">
            <w:pPr>
              <w:spacing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Blejoi</w:t>
            </w:r>
          </w:p>
          <w:p w14:paraId="032A152B" w14:textId="77777777" w:rsidR="00B211D2" w:rsidRDefault="00B211D2">
            <w:pPr>
              <w:spacing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 2 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07ACE1E" w14:textId="77777777" w:rsidR="00B211D2" w:rsidRDefault="00B211D2">
            <w:pPr>
              <w:spacing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între marca de sigu-ranţă </w:t>
            </w:r>
          </w:p>
          <w:p w14:paraId="024210EC" w14:textId="77777777" w:rsidR="00B211D2" w:rsidRDefault="00B211D2">
            <w:pPr>
              <w:spacing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a </w:t>
            </w:r>
          </w:p>
          <w:p w14:paraId="3B8FE4CD" w14:textId="77777777" w:rsidR="00B211D2" w:rsidRDefault="00B211D2">
            <w:pPr>
              <w:spacing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sch. 3 </w:t>
            </w:r>
          </w:p>
          <w:p w14:paraId="1A496699" w14:textId="77777777" w:rsidR="00B211D2" w:rsidRDefault="00B211D2">
            <w:pPr>
              <w:spacing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şi </w:t>
            </w:r>
          </w:p>
          <w:p w14:paraId="0CF1BB46" w14:textId="77777777" w:rsidR="00B211D2" w:rsidRDefault="00B211D2">
            <w:pPr>
              <w:spacing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ax staţie Blejoi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0AA2F0B" w14:textId="77777777" w:rsidR="00B211D2" w:rsidRPr="00023C54" w:rsidRDefault="00B211D2">
            <w:pPr>
              <w:spacing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023C54"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BDB7ED5" w14:textId="77777777" w:rsidR="00B211D2" w:rsidRDefault="00B211D2">
            <w:pPr>
              <w:spacing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E9D6FF1" w14:textId="77777777" w:rsidR="00B211D2" w:rsidRPr="00023C54" w:rsidRDefault="00B211D2">
            <w:pPr>
              <w:spacing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8DC6416" w14:textId="77777777" w:rsidR="00B211D2" w:rsidRDefault="00B211D2">
            <w:pPr>
              <w:spacing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Restul liniei 2 abătute este închisă.</w:t>
            </w:r>
          </w:p>
          <w:p w14:paraId="39F8A3CB" w14:textId="77777777" w:rsidR="00B211D2" w:rsidRDefault="00B211D2">
            <w:pPr>
              <w:spacing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B211D2" w14:paraId="3EA38B27" w14:textId="77777777">
        <w:trPr>
          <w:cantSplit/>
          <w:trHeight w:val="263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4D3F8C2" w14:textId="77777777" w:rsidR="00B211D2" w:rsidRDefault="00B211D2" w:rsidP="00B211D2">
            <w:pPr>
              <w:numPr>
                <w:ilvl w:val="0"/>
                <w:numId w:val="59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2FAE034" w14:textId="77777777" w:rsidR="00B211D2" w:rsidRDefault="00B211D2">
            <w:pPr>
              <w:spacing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D77E770" w14:textId="77777777" w:rsidR="00B211D2" w:rsidRPr="00023C54" w:rsidRDefault="00B211D2">
            <w:pPr>
              <w:spacing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BF65E2C" w14:textId="77777777" w:rsidR="00B211D2" w:rsidRDefault="00B211D2">
            <w:pPr>
              <w:spacing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Vălenii de Munte</w:t>
            </w:r>
          </w:p>
          <w:p w14:paraId="45879773" w14:textId="77777777" w:rsidR="00B211D2" w:rsidRDefault="00B211D2">
            <w:pPr>
              <w:spacing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 2 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DC9EBF8" w14:textId="77777777" w:rsidR="00B211D2" w:rsidRDefault="00B211D2">
            <w:pPr>
              <w:spacing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 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66E7717" w14:textId="77777777" w:rsidR="00B211D2" w:rsidRPr="00023C54" w:rsidRDefault="00B211D2">
            <w:pPr>
              <w:spacing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023C54"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6DB79B6" w14:textId="77777777" w:rsidR="00B211D2" w:rsidRDefault="00B211D2">
            <w:pPr>
              <w:spacing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CD8F21C" w14:textId="77777777" w:rsidR="00B211D2" w:rsidRPr="00023C54" w:rsidRDefault="00B211D2">
            <w:pPr>
              <w:spacing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9CD28D0" w14:textId="77777777" w:rsidR="00B211D2" w:rsidRDefault="00B211D2">
            <w:pPr>
              <w:spacing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B211D2" w14:paraId="716D70B7" w14:textId="77777777">
        <w:trPr>
          <w:cantSplit/>
          <w:trHeight w:val="533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31E3DF9" w14:textId="77777777" w:rsidR="00B211D2" w:rsidRDefault="00B211D2" w:rsidP="00B211D2">
            <w:pPr>
              <w:numPr>
                <w:ilvl w:val="0"/>
                <w:numId w:val="59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A3C3506" w14:textId="77777777" w:rsidR="00B211D2" w:rsidRDefault="00B211D2">
            <w:pPr>
              <w:spacing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37+000</w:t>
            </w:r>
          </w:p>
          <w:p w14:paraId="52CB1087" w14:textId="77777777" w:rsidR="00B211D2" w:rsidRDefault="00B211D2">
            <w:pPr>
              <w:spacing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40+000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345F3B8" w14:textId="77777777" w:rsidR="00B211D2" w:rsidRPr="00023C54" w:rsidRDefault="00B211D2">
            <w:pPr>
              <w:spacing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50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DA3AA2B" w14:textId="77777777" w:rsidR="00B211D2" w:rsidRDefault="00B211D2">
            <w:pPr>
              <w:spacing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Vălenii de Munte - Teişani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AC402AC" w14:textId="77777777" w:rsidR="00B211D2" w:rsidRDefault="00B211D2">
            <w:pPr>
              <w:spacing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CA74C29" w14:textId="77777777" w:rsidR="00B211D2" w:rsidRPr="00023C54" w:rsidRDefault="00B211D2">
            <w:pPr>
              <w:spacing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921AC45" w14:textId="77777777" w:rsidR="00B211D2" w:rsidRDefault="00B211D2">
            <w:pPr>
              <w:spacing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BDA91B5" w14:textId="77777777" w:rsidR="00B211D2" w:rsidRPr="00023C54" w:rsidRDefault="00B211D2">
            <w:pPr>
              <w:spacing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B14A0E6" w14:textId="77777777" w:rsidR="00B211D2" w:rsidRDefault="00B211D2">
            <w:pPr>
              <w:spacing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</w:p>
        </w:tc>
      </w:tr>
      <w:tr w:rsidR="00B211D2" w14:paraId="298CEDF0" w14:textId="77777777">
        <w:trPr>
          <w:cantSplit/>
          <w:trHeight w:val="147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E8A2288" w14:textId="77777777" w:rsidR="00B211D2" w:rsidRDefault="00B211D2" w:rsidP="00B211D2">
            <w:pPr>
              <w:numPr>
                <w:ilvl w:val="0"/>
                <w:numId w:val="59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45B6D3B" w14:textId="77777777" w:rsidR="00B211D2" w:rsidRDefault="00B211D2">
            <w:pPr>
              <w:spacing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27A689F" w14:textId="77777777" w:rsidR="00B211D2" w:rsidRPr="00023C54" w:rsidRDefault="00B211D2">
            <w:pPr>
              <w:spacing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D0C5CB9" w14:textId="77777777" w:rsidR="00B211D2" w:rsidRDefault="00B211D2">
            <w:pPr>
              <w:spacing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Hm Teişani</w:t>
            </w:r>
          </w:p>
          <w:p w14:paraId="6E4E118D" w14:textId="77777777" w:rsidR="00B211D2" w:rsidRDefault="00B211D2">
            <w:pPr>
              <w:spacing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 2 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4044116" w14:textId="77777777" w:rsidR="00B211D2" w:rsidRDefault="00B211D2">
            <w:pPr>
              <w:spacing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 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241D45D" w14:textId="77777777" w:rsidR="00B211D2" w:rsidRPr="00023C54" w:rsidRDefault="00B211D2">
            <w:pPr>
              <w:spacing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023C54"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27CD8C9" w14:textId="77777777" w:rsidR="00B211D2" w:rsidRDefault="00B211D2">
            <w:pPr>
              <w:spacing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A959186" w14:textId="77777777" w:rsidR="00B211D2" w:rsidRPr="00023C54" w:rsidRDefault="00B211D2">
            <w:pPr>
              <w:spacing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6FCC136" w14:textId="77777777" w:rsidR="00B211D2" w:rsidRDefault="00B211D2">
            <w:pPr>
              <w:spacing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B211D2" w14:paraId="6C163A21" w14:textId="77777777">
        <w:trPr>
          <w:cantSplit/>
          <w:trHeight w:val="147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E90E84E" w14:textId="77777777" w:rsidR="00B211D2" w:rsidRDefault="00B211D2" w:rsidP="00B211D2">
            <w:pPr>
              <w:numPr>
                <w:ilvl w:val="0"/>
                <w:numId w:val="59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82CC331" w14:textId="77777777" w:rsidR="00B211D2" w:rsidRDefault="00B211D2">
            <w:pPr>
              <w:spacing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848F3E3" w14:textId="77777777" w:rsidR="00B211D2" w:rsidRPr="00023C54" w:rsidRDefault="00B211D2">
            <w:pPr>
              <w:spacing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1C11114" w14:textId="77777777" w:rsidR="00B211D2" w:rsidRDefault="00B211D2">
            <w:pPr>
              <w:spacing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St. Mâneciu </w:t>
            </w:r>
          </w:p>
          <w:p w14:paraId="36B8D5ED" w14:textId="77777777" w:rsidR="00B211D2" w:rsidRDefault="00B211D2">
            <w:pPr>
              <w:spacing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 3 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BF3BEA2" w14:textId="77777777" w:rsidR="00B211D2" w:rsidRDefault="00B211D2">
            <w:pPr>
              <w:spacing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 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0E54F61" w14:textId="77777777" w:rsidR="00B211D2" w:rsidRPr="00023C54" w:rsidRDefault="00B211D2">
            <w:pPr>
              <w:spacing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822FFE5" w14:textId="77777777" w:rsidR="00B211D2" w:rsidRDefault="00B211D2">
            <w:pPr>
              <w:spacing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1BFF537" w14:textId="77777777" w:rsidR="00B211D2" w:rsidRPr="00023C54" w:rsidRDefault="00B211D2">
            <w:pPr>
              <w:spacing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C2F427A" w14:textId="77777777" w:rsidR="00B211D2" w:rsidRDefault="00B211D2">
            <w:pPr>
              <w:spacing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</w:tbl>
    <w:p w14:paraId="2BC0EEEA" w14:textId="77777777" w:rsidR="00B211D2" w:rsidRDefault="00B211D2">
      <w:pPr>
        <w:spacing w:line="192" w:lineRule="auto"/>
        <w:ind w:right="57"/>
        <w:rPr>
          <w:sz w:val="20"/>
          <w:lang w:val="ro-RO"/>
        </w:rPr>
      </w:pPr>
    </w:p>
    <w:p w14:paraId="71E8B02D" w14:textId="77777777" w:rsidR="00B211D2" w:rsidRDefault="00B211D2" w:rsidP="00DE0660">
      <w:pPr>
        <w:pStyle w:val="Heading1"/>
        <w:spacing w:line="360" w:lineRule="auto"/>
      </w:pPr>
      <w:r>
        <w:t>LINIA 306</w:t>
      </w:r>
    </w:p>
    <w:p w14:paraId="06BB9BE6" w14:textId="77777777" w:rsidR="00B211D2" w:rsidRDefault="00B211D2" w:rsidP="00E92915">
      <w:pPr>
        <w:pStyle w:val="Heading1"/>
        <w:spacing w:line="360" w:lineRule="auto"/>
        <w:rPr>
          <w:b w:val="0"/>
          <w:bCs w:val="0"/>
          <w:sz w:val="8"/>
        </w:rPr>
      </w:pPr>
      <w:r>
        <w:t>PLOIEŞTI VEST - TÂRGOVIŞTE NORD - RAMIFICAŢIE TEIŞ</w:t>
      </w:r>
      <w:r>
        <w:rPr>
          <w:sz w:val="20"/>
        </w:rPr>
        <w:t xml:space="preserve"> </w:t>
      </w:r>
    </w:p>
    <w:tbl>
      <w:tblPr>
        <w:tblW w:w="1020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639"/>
        <w:gridCol w:w="870"/>
        <w:gridCol w:w="754"/>
        <w:gridCol w:w="2204"/>
        <w:gridCol w:w="870"/>
        <w:gridCol w:w="754"/>
        <w:gridCol w:w="870"/>
        <w:gridCol w:w="754"/>
        <w:gridCol w:w="2491"/>
      </w:tblGrid>
      <w:tr w:rsidR="00B211D2" w14:paraId="3FD6BD7B" w14:textId="77777777">
        <w:trPr>
          <w:cantSplit/>
          <w:trHeight w:val="67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658693F" w14:textId="77777777" w:rsidR="00B211D2" w:rsidRDefault="00B211D2" w:rsidP="00B211D2">
            <w:pPr>
              <w:numPr>
                <w:ilvl w:val="0"/>
                <w:numId w:val="28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8CA738B" w14:textId="77777777" w:rsidR="00B211D2" w:rsidRDefault="00B211D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9BF9DA6" w14:textId="77777777" w:rsidR="00B211D2" w:rsidRDefault="00B211D2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70FB057" w14:textId="77777777" w:rsidR="00B211D2" w:rsidRDefault="00B211D2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Crângu lui Bot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FECB492" w14:textId="77777777" w:rsidR="00B211D2" w:rsidRDefault="00B211D2" w:rsidP="00E1314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peste TDJ </w:t>
            </w:r>
          </w:p>
          <w:p w14:paraId="36D8435E" w14:textId="77777777" w:rsidR="00B211D2" w:rsidRDefault="00B211D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5 / 7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19D5095" w14:textId="77777777" w:rsidR="00B211D2" w:rsidRDefault="00B211D2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  <w:r>
              <w:rPr>
                <w:b/>
                <w:bCs/>
                <w:sz w:val="36"/>
                <w:lang w:val="ro-RO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B291908" w14:textId="77777777" w:rsidR="00B211D2" w:rsidRDefault="00B211D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2B20485" w14:textId="77777777" w:rsidR="00B211D2" w:rsidRPr="00BE3917" w:rsidRDefault="00B211D2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264607E" w14:textId="77777777" w:rsidR="00B211D2" w:rsidRDefault="00B211D2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B211D2" w14:paraId="1816D282" w14:textId="77777777">
        <w:trPr>
          <w:cantSplit/>
          <w:trHeight w:val="67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C2FED41" w14:textId="77777777" w:rsidR="00B211D2" w:rsidRDefault="00B211D2" w:rsidP="00B211D2">
            <w:pPr>
              <w:numPr>
                <w:ilvl w:val="0"/>
                <w:numId w:val="28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5AD9AB9" w14:textId="77777777" w:rsidR="00B211D2" w:rsidRDefault="00B211D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0158951" w14:textId="77777777" w:rsidR="00B211D2" w:rsidRDefault="00B211D2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541C7A9" w14:textId="77777777" w:rsidR="00B211D2" w:rsidRDefault="00B211D2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Crângu lui Bot</w:t>
            </w:r>
          </w:p>
          <w:p w14:paraId="07957311" w14:textId="77777777" w:rsidR="00B211D2" w:rsidRDefault="00B211D2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 1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B6C1065" w14:textId="77777777" w:rsidR="00B211D2" w:rsidRDefault="00B211D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</w:t>
            </w:r>
          </w:p>
          <w:p w14:paraId="4BBDB587" w14:textId="77777777" w:rsidR="00B211D2" w:rsidRDefault="00B211D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7E9D6C8" w14:textId="77777777" w:rsidR="00B211D2" w:rsidRDefault="00B211D2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  <w:r>
              <w:rPr>
                <w:b/>
                <w:bCs/>
                <w:sz w:val="36"/>
                <w:lang w:val="ro-RO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0E18F38" w14:textId="77777777" w:rsidR="00B211D2" w:rsidRDefault="00B211D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8404C03" w14:textId="77777777" w:rsidR="00B211D2" w:rsidRPr="00BE3917" w:rsidRDefault="00B211D2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5B0BB85" w14:textId="77777777" w:rsidR="00B211D2" w:rsidRDefault="00B211D2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</w:p>
        </w:tc>
      </w:tr>
      <w:tr w:rsidR="00B211D2" w14:paraId="72AA1A03" w14:textId="77777777">
        <w:trPr>
          <w:cantSplit/>
          <w:trHeight w:val="967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E967C00" w14:textId="77777777" w:rsidR="00B211D2" w:rsidRDefault="00B211D2" w:rsidP="00B211D2">
            <w:pPr>
              <w:numPr>
                <w:ilvl w:val="0"/>
                <w:numId w:val="28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E1FDD60" w14:textId="77777777" w:rsidR="00B211D2" w:rsidRDefault="00B211D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77C6965" w14:textId="77777777" w:rsidR="00B211D2" w:rsidRDefault="00B211D2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AE4000A" w14:textId="77777777" w:rsidR="00B211D2" w:rsidRDefault="00B211D2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Crângu lui Bot</w:t>
            </w:r>
          </w:p>
          <w:p w14:paraId="37E249E3" w14:textId="77777777" w:rsidR="00B211D2" w:rsidRDefault="00B211D2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 3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F396386" w14:textId="77777777" w:rsidR="00B211D2" w:rsidRDefault="00B211D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</w:t>
            </w:r>
          </w:p>
          <w:p w14:paraId="57AC189E" w14:textId="77777777" w:rsidR="00B211D2" w:rsidRDefault="00B211D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03958DE" w14:textId="77777777" w:rsidR="00B211D2" w:rsidRDefault="00B211D2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  <w:r>
              <w:rPr>
                <w:b/>
                <w:bCs/>
                <w:sz w:val="36"/>
                <w:lang w:val="ro-RO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312EC9B" w14:textId="77777777" w:rsidR="00B211D2" w:rsidRDefault="00B211D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80BB360" w14:textId="77777777" w:rsidR="00B211D2" w:rsidRPr="00BE3917" w:rsidRDefault="00B211D2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3ED5385" w14:textId="77777777" w:rsidR="00B211D2" w:rsidRDefault="00B211D2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</w:p>
        </w:tc>
      </w:tr>
      <w:tr w:rsidR="00B211D2" w14:paraId="055BA5DE" w14:textId="77777777">
        <w:trPr>
          <w:cantSplit/>
          <w:trHeight w:val="67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2B4D94F" w14:textId="77777777" w:rsidR="00B211D2" w:rsidRDefault="00B211D2" w:rsidP="00B211D2">
            <w:pPr>
              <w:numPr>
                <w:ilvl w:val="0"/>
                <w:numId w:val="28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F0154AF" w14:textId="77777777" w:rsidR="00B211D2" w:rsidRDefault="00B211D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11AA521" w14:textId="77777777" w:rsidR="00B211D2" w:rsidRDefault="00B211D2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63DAE98" w14:textId="77777777" w:rsidR="00B211D2" w:rsidRDefault="00B211D2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Târgovişte Nord</w:t>
            </w:r>
          </w:p>
          <w:p w14:paraId="575FBB42" w14:textId="77777777" w:rsidR="00B211D2" w:rsidRDefault="00B211D2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 1 B</w:t>
            </w:r>
          </w:p>
          <w:p w14:paraId="0E9FBC1B" w14:textId="77777777" w:rsidR="00B211D2" w:rsidRDefault="00B211D2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între sch. nr. 10 și 20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1000538" w14:textId="77777777" w:rsidR="00B211D2" w:rsidRDefault="00B211D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53+700</w:t>
            </w:r>
          </w:p>
          <w:p w14:paraId="18D4EBAB" w14:textId="77777777" w:rsidR="00B211D2" w:rsidRDefault="00B211D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54+050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B61CD0C" w14:textId="77777777" w:rsidR="00B211D2" w:rsidRDefault="00B211D2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  <w:r>
              <w:rPr>
                <w:b/>
                <w:bCs/>
                <w:sz w:val="36"/>
                <w:lang w:val="ro-RO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2041B9A" w14:textId="77777777" w:rsidR="00B211D2" w:rsidRDefault="00B211D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2A3BF68" w14:textId="77777777" w:rsidR="00B211D2" w:rsidRPr="00BE3917" w:rsidRDefault="00B211D2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EF2D82A" w14:textId="77777777" w:rsidR="00B211D2" w:rsidRDefault="00B211D2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B211D2" w14:paraId="5017FE7E" w14:textId="77777777">
        <w:trPr>
          <w:cantSplit/>
          <w:trHeight w:val="67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7F6EAA0" w14:textId="77777777" w:rsidR="00B211D2" w:rsidRDefault="00B211D2" w:rsidP="00B211D2">
            <w:pPr>
              <w:numPr>
                <w:ilvl w:val="0"/>
                <w:numId w:val="28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693BFB6" w14:textId="77777777" w:rsidR="00B211D2" w:rsidRDefault="00B211D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D2E7CD0" w14:textId="77777777" w:rsidR="00B211D2" w:rsidRDefault="00B211D2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B770D47" w14:textId="77777777" w:rsidR="00B211D2" w:rsidRDefault="00B211D2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Târgovişte Nord</w:t>
            </w:r>
          </w:p>
          <w:p w14:paraId="51455534" w14:textId="77777777" w:rsidR="00B211D2" w:rsidRDefault="00B211D2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linia 3 abătută </w:t>
            </w:r>
          </w:p>
          <w:p w14:paraId="6BE281D5" w14:textId="77777777" w:rsidR="00B211D2" w:rsidRDefault="00B211D2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şi sch. nr. 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B9BAF54" w14:textId="77777777" w:rsidR="00B211D2" w:rsidRDefault="00B211D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 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EA21988" w14:textId="77777777" w:rsidR="00B211D2" w:rsidRDefault="00B211D2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  <w:r>
              <w:rPr>
                <w:b/>
                <w:bCs/>
                <w:sz w:val="36"/>
                <w:lang w:val="ro-RO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BBA6587" w14:textId="77777777" w:rsidR="00B211D2" w:rsidRDefault="00B211D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8D5ADD4" w14:textId="77777777" w:rsidR="00B211D2" w:rsidRPr="00BE3917" w:rsidRDefault="00B211D2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87A8A4A" w14:textId="77777777" w:rsidR="00B211D2" w:rsidRDefault="00B211D2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B211D2" w14:paraId="0B5F897C" w14:textId="77777777">
        <w:trPr>
          <w:cantSplit/>
          <w:trHeight w:val="67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38AF7CC" w14:textId="77777777" w:rsidR="00B211D2" w:rsidRDefault="00B211D2" w:rsidP="00B211D2">
            <w:pPr>
              <w:numPr>
                <w:ilvl w:val="0"/>
                <w:numId w:val="28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55126A6" w14:textId="77777777" w:rsidR="00B211D2" w:rsidRDefault="00B211D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5448A77" w14:textId="77777777" w:rsidR="00B211D2" w:rsidRDefault="00B211D2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180E11B" w14:textId="77777777" w:rsidR="00B211D2" w:rsidRDefault="00B211D2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Târgovişte Nord</w:t>
            </w:r>
          </w:p>
          <w:p w14:paraId="0848958A" w14:textId="77777777" w:rsidR="00B211D2" w:rsidRDefault="00B211D2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liniile 4 şi 5 abătute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39D829B" w14:textId="77777777" w:rsidR="00B211D2" w:rsidRDefault="00B211D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</w:t>
            </w:r>
          </w:p>
          <w:p w14:paraId="2CA86C58" w14:textId="77777777" w:rsidR="00B211D2" w:rsidRDefault="00B211D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451455B" w14:textId="77777777" w:rsidR="00B211D2" w:rsidRDefault="00B211D2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  <w:r>
              <w:rPr>
                <w:b/>
                <w:bCs/>
                <w:sz w:val="36"/>
                <w:lang w:val="ro-RO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CDEA8A6" w14:textId="77777777" w:rsidR="00B211D2" w:rsidRDefault="00B211D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4F8B40F" w14:textId="77777777" w:rsidR="00B211D2" w:rsidRPr="00BE3917" w:rsidRDefault="00B211D2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4206F6E" w14:textId="77777777" w:rsidR="00B211D2" w:rsidRDefault="00B211D2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</w:p>
        </w:tc>
      </w:tr>
      <w:tr w:rsidR="00B211D2" w14:paraId="48902654" w14:textId="77777777">
        <w:trPr>
          <w:cantSplit/>
          <w:trHeight w:val="67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B2A0833" w14:textId="77777777" w:rsidR="00B211D2" w:rsidRDefault="00B211D2" w:rsidP="00B211D2">
            <w:pPr>
              <w:numPr>
                <w:ilvl w:val="0"/>
                <w:numId w:val="28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6898889" w14:textId="77777777" w:rsidR="00B211D2" w:rsidRDefault="00B211D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40+840</w:t>
            </w:r>
          </w:p>
          <w:p w14:paraId="2547BAED" w14:textId="77777777" w:rsidR="00B211D2" w:rsidRDefault="00B211D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40+890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BDAD0B1" w14:textId="77777777" w:rsidR="00B211D2" w:rsidRDefault="00B211D2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  <w:r>
              <w:rPr>
                <w:b/>
                <w:bCs/>
                <w:sz w:val="36"/>
                <w:lang w:val="ro-RO"/>
              </w:rPr>
              <w:t>30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484F1CA" w14:textId="77777777" w:rsidR="00B211D2" w:rsidRDefault="00B211D2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I. L. Caragiale - Târgovişte Nord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B3CA3E8" w14:textId="77777777" w:rsidR="00B211D2" w:rsidRDefault="00B211D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068C6BD" w14:textId="77777777" w:rsidR="00B211D2" w:rsidRDefault="00B211D2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E9CF0C3" w14:textId="77777777" w:rsidR="00B211D2" w:rsidRDefault="00B211D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5CD5A34" w14:textId="77777777" w:rsidR="00B211D2" w:rsidRPr="00BE3917" w:rsidRDefault="00B211D2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20A84A9" w14:textId="77777777" w:rsidR="00B211D2" w:rsidRDefault="00B211D2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</w:p>
        </w:tc>
      </w:tr>
      <w:tr w:rsidR="00B211D2" w14:paraId="639F3D5C" w14:textId="77777777">
        <w:trPr>
          <w:cantSplit/>
          <w:trHeight w:val="67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D1B43AC" w14:textId="77777777" w:rsidR="00B211D2" w:rsidRDefault="00B211D2" w:rsidP="00B211D2">
            <w:pPr>
              <w:numPr>
                <w:ilvl w:val="0"/>
                <w:numId w:val="28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A00118C" w14:textId="77777777" w:rsidR="00B211D2" w:rsidRDefault="00B211D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41+000</w:t>
            </w:r>
          </w:p>
          <w:p w14:paraId="6FAE0F8F" w14:textId="77777777" w:rsidR="00B211D2" w:rsidRDefault="00B211D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43+000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397C9C7" w14:textId="77777777" w:rsidR="00B211D2" w:rsidRDefault="00B211D2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  <w:r>
              <w:rPr>
                <w:b/>
                <w:bCs/>
                <w:sz w:val="36"/>
                <w:lang w:val="ro-RO"/>
              </w:rPr>
              <w:t>15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1248F43" w14:textId="77777777" w:rsidR="00B211D2" w:rsidRDefault="00B211D2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I. L. Caragiale - Târgovişte Nord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298F17B" w14:textId="77777777" w:rsidR="00B211D2" w:rsidRDefault="00B211D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074C423" w14:textId="77777777" w:rsidR="00B211D2" w:rsidRDefault="00B211D2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A95655A" w14:textId="77777777" w:rsidR="00B211D2" w:rsidRDefault="00B211D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05E2A73" w14:textId="77777777" w:rsidR="00B211D2" w:rsidRPr="00BE3917" w:rsidRDefault="00B211D2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78F6840" w14:textId="77777777" w:rsidR="00B211D2" w:rsidRDefault="00B211D2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</w:p>
        </w:tc>
      </w:tr>
      <w:tr w:rsidR="00B211D2" w14:paraId="7D367F5A" w14:textId="77777777">
        <w:trPr>
          <w:cantSplit/>
          <w:trHeight w:val="67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F01D1A7" w14:textId="77777777" w:rsidR="00B211D2" w:rsidRDefault="00B211D2" w:rsidP="00B211D2">
            <w:pPr>
              <w:numPr>
                <w:ilvl w:val="0"/>
                <w:numId w:val="28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3D4EEB4" w14:textId="77777777" w:rsidR="00B211D2" w:rsidRDefault="00B211D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43+000</w:t>
            </w:r>
          </w:p>
          <w:p w14:paraId="0AD62CC3" w14:textId="77777777" w:rsidR="00B211D2" w:rsidRDefault="00B211D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50+200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57FDF40" w14:textId="77777777" w:rsidR="00B211D2" w:rsidRDefault="00B211D2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  <w:r>
              <w:rPr>
                <w:b/>
                <w:bCs/>
                <w:sz w:val="36"/>
                <w:lang w:val="ro-RO"/>
              </w:rPr>
              <w:t>30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5A46CBF" w14:textId="77777777" w:rsidR="00B211D2" w:rsidRDefault="00B211D2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I. L. Caragiale - Târgovişte Nord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FECB4B4" w14:textId="77777777" w:rsidR="00B211D2" w:rsidRDefault="00B211D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6DD24A6" w14:textId="77777777" w:rsidR="00B211D2" w:rsidRDefault="00B211D2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CD3C42F" w14:textId="77777777" w:rsidR="00B211D2" w:rsidRDefault="00B211D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319E451" w14:textId="77777777" w:rsidR="00B211D2" w:rsidRPr="00BE3917" w:rsidRDefault="00B211D2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358B578" w14:textId="77777777" w:rsidR="00B211D2" w:rsidRDefault="00B211D2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</w:p>
        </w:tc>
      </w:tr>
      <w:tr w:rsidR="00B211D2" w14:paraId="1C74A1A1" w14:textId="77777777">
        <w:trPr>
          <w:cantSplit/>
          <w:trHeight w:val="67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EC099D4" w14:textId="77777777" w:rsidR="00B211D2" w:rsidRDefault="00B211D2" w:rsidP="00B211D2">
            <w:pPr>
              <w:numPr>
                <w:ilvl w:val="0"/>
                <w:numId w:val="28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DDA36DA" w14:textId="77777777" w:rsidR="00B211D2" w:rsidRDefault="00B211D2" w:rsidP="00B77BD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50+200</w:t>
            </w:r>
          </w:p>
          <w:p w14:paraId="2777250F" w14:textId="77777777" w:rsidR="00B211D2" w:rsidRDefault="00B211D2" w:rsidP="00B77BD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50+600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0D57E74" w14:textId="77777777" w:rsidR="00B211D2" w:rsidRDefault="00B211D2" w:rsidP="00B77BD2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  <w:r>
              <w:rPr>
                <w:b/>
                <w:bCs/>
                <w:sz w:val="36"/>
                <w:lang w:val="ro-RO"/>
              </w:rPr>
              <w:t>15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960DEFD" w14:textId="77777777" w:rsidR="00B211D2" w:rsidRDefault="00B211D2" w:rsidP="00B77BD2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I. L. Caragiale - Târgovişte Nord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4576840" w14:textId="77777777" w:rsidR="00B211D2" w:rsidRDefault="00B211D2" w:rsidP="00B77BD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8473F02" w14:textId="77777777" w:rsidR="00B211D2" w:rsidRDefault="00B211D2" w:rsidP="00B77BD2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0490ED0" w14:textId="77777777" w:rsidR="00B211D2" w:rsidRDefault="00B211D2" w:rsidP="00B77BD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DCA084C" w14:textId="77777777" w:rsidR="00B211D2" w:rsidRPr="00BE3917" w:rsidRDefault="00B211D2" w:rsidP="00B77BD2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AAD1112" w14:textId="77777777" w:rsidR="00B211D2" w:rsidRDefault="00B211D2" w:rsidP="00B77BD2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</w:p>
        </w:tc>
      </w:tr>
      <w:tr w:rsidR="00B211D2" w14:paraId="1701A76E" w14:textId="77777777">
        <w:trPr>
          <w:cantSplit/>
          <w:trHeight w:val="67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16958E8" w14:textId="77777777" w:rsidR="00B211D2" w:rsidRDefault="00B211D2" w:rsidP="00B211D2">
            <w:pPr>
              <w:numPr>
                <w:ilvl w:val="0"/>
                <w:numId w:val="28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18497B3" w14:textId="77777777" w:rsidR="00B211D2" w:rsidRDefault="00B211D2" w:rsidP="00B77BD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50+600</w:t>
            </w:r>
          </w:p>
          <w:p w14:paraId="56BC5237" w14:textId="77777777" w:rsidR="00B211D2" w:rsidRDefault="00B211D2" w:rsidP="00B77BD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53+000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1AAFDEC" w14:textId="77777777" w:rsidR="00B211D2" w:rsidRDefault="00B211D2" w:rsidP="00B77BD2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  <w:r>
              <w:rPr>
                <w:b/>
                <w:bCs/>
                <w:sz w:val="36"/>
                <w:lang w:val="ro-RO"/>
              </w:rPr>
              <w:t>30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7DC01ED" w14:textId="77777777" w:rsidR="00B211D2" w:rsidRDefault="00B211D2" w:rsidP="00B77BD2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I. L. Caragiale - Târgovişte Nord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E42CDF7" w14:textId="77777777" w:rsidR="00B211D2" w:rsidRDefault="00B211D2" w:rsidP="00B77BD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3E47A02" w14:textId="77777777" w:rsidR="00B211D2" w:rsidRDefault="00B211D2" w:rsidP="00B77BD2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F29938A" w14:textId="77777777" w:rsidR="00B211D2" w:rsidRDefault="00B211D2" w:rsidP="00B77BD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90DF5CB" w14:textId="77777777" w:rsidR="00B211D2" w:rsidRPr="00BE3917" w:rsidRDefault="00B211D2" w:rsidP="00B77BD2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79B2C5B" w14:textId="77777777" w:rsidR="00B211D2" w:rsidRDefault="00B211D2" w:rsidP="00B77BD2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</w:p>
        </w:tc>
      </w:tr>
    </w:tbl>
    <w:p w14:paraId="3580F0EB" w14:textId="77777777" w:rsidR="00B211D2" w:rsidRDefault="00B211D2">
      <w:pPr>
        <w:spacing w:before="40" w:after="40" w:line="192" w:lineRule="auto"/>
        <w:ind w:right="57"/>
        <w:rPr>
          <w:sz w:val="20"/>
          <w:lang w:val="ro-RO"/>
        </w:rPr>
      </w:pPr>
    </w:p>
    <w:p w14:paraId="7CA43061" w14:textId="77777777" w:rsidR="00B211D2" w:rsidRDefault="00B211D2" w:rsidP="008D7570">
      <w:pPr>
        <w:pStyle w:val="Heading1"/>
        <w:spacing w:line="360" w:lineRule="auto"/>
      </w:pPr>
      <w:r>
        <w:t>LINIA 311</w:t>
      </w:r>
    </w:p>
    <w:p w14:paraId="41E0E9B5" w14:textId="77777777" w:rsidR="00B211D2" w:rsidRDefault="00B211D2" w:rsidP="00F8285A">
      <w:pPr>
        <w:pStyle w:val="Heading1"/>
        <w:spacing w:line="360" w:lineRule="auto"/>
        <w:rPr>
          <w:b w:val="0"/>
          <w:bCs w:val="0"/>
          <w:sz w:val="8"/>
        </w:rPr>
      </w:pPr>
      <w:r>
        <w:t>BUDA - SLĂNIC</w:t>
      </w:r>
      <w:r>
        <w:rPr>
          <w:sz w:val="20"/>
        </w:rPr>
        <w:t xml:space="preserve"> </w:t>
      </w:r>
    </w:p>
    <w:tbl>
      <w:tblPr>
        <w:tblW w:w="1020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639"/>
        <w:gridCol w:w="870"/>
        <w:gridCol w:w="754"/>
        <w:gridCol w:w="2204"/>
        <w:gridCol w:w="870"/>
        <w:gridCol w:w="754"/>
        <w:gridCol w:w="870"/>
        <w:gridCol w:w="754"/>
        <w:gridCol w:w="2491"/>
      </w:tblGrid>
      <w:tr w:rsidR="00B211D2" w14:paraId="55A45AF6" w14:textId="77777777">
        <w:trPr>
          <w:cantSplit/>
          <w:trHeight w:val="266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C7290F4" w14:textId="77777777" w:rsidR="00B211D2" w:rsidRDefault="00B211D2" w:rsidP="00B211D2">
            <w:pPr>
              <w:numPr>
                <w:ilvl w:val="0"/>
                <w:numId w:val="4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22FD66F" w14:textId="77777777" w:rsidR="00B211D2" w:rsidRDefault="00B211D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32+225</w:t>
            </w:r>
          </w:p>
          <w:p w14:paraId="0042021F" w14:textId="77777777" w:rsidR="00B211D2" w:rsidRDefault="00B211D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32+275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F580FAA" w14:textId="77777777" w:rsidR="00B211D2" w:rsidRDefault="00B211D2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30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05DEAA1" w14:textId="77777777" w:rsidR="00B211D2" w:rsidRDefault="00B211D2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Plopeni Sat  - Slănic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DFF1880" w14:textId="77777777" w:rsidR="00B211D2" w:rsidRDefault="00B211D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E5BC3A3" w14:textId="77777777" w:rsidR="00B211D2" w:rsidRPr="003004A8" w:rsidRDefault="00B211D2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16D1596" w14:textId="77777777" w:rsidR="00B211D2" w:rsidRDefault="00B211D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0E1FF60" w14:textId="77777777" w:rsidR="00B211D2" w:rsidRPr="003004A8" w:rsidRDefault="00B211D2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90EBE39" w14:textId="77777777" w:rsidR="00B211D2" w:rsidRDefault="00B211D2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Semnalizată ca limitare de viteză.</w:t>
            </w:r>
          </w:p>
        </w:tc>
      </w:tr>
      <w:tr w:rsidR="00B211D2" w14:paraId="5CC25AF6" w14:textId="77777777">
        <w:trPr>
          <w:cantSplit/>
          <w:trHeight w:val="266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D42696F" w14:textId="77777777" w:rsidR="00B211D2" w:rsidRDefault="00B211D2" w:rsidP="00B211D2">
            <w:pPr>
              <w:numPr>
                <w:ilvl w:val="0"/>
                <w:numId w:val="4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7D3878A" w14:textId="77777777" w:rsidR="00B211D2" w:rsidRDefault="00B211D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9038629" w14:textId="77777777" w:rsidR="00B211D2" w:rsidRDefault="00B211D2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73EA23F" w14:textId="77777777" w:rsidR="00B211D2" w:rsidRDefault="00B211D2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 Slănic linia 3</w:t>
            </w:r>
          </w:p>
          <w:p w14:paraId="08E30C14" w14:textId="77777777" w:rsidR="00B211D2" w:rsidRDefault="00B211D2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abătută 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9530FCB" w14:textId="77777777" w:rsidR="00B211D2" w:rsidRDefault="00B211D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toată </w:t>
            </w:r>
          </w:p>
          <w:p w14:paraId="52919EE2" w14:textId="77777777" w:rsidR="00B211D2" w:rsidRDefault="00B211D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7893086" w14:textId="77777777" w:rsidR="00B211D2" w:rsidRPr="003004A8" w:rsidRDefault="00B211D2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5175827" w14:textId="77777777" w:rsidR="00B211D2" w:rsidRDefault="00B211D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B9D90FC" w14:textId="77777777" w:rsidR="00B211D2" w:rsidRPr="003004A8" w:rsidRDefault="00B211D2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6CFCB98" w14:textId="77777777" w:rsidR="00B211D2" w:rsidRDefault="00B211D2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</w:tbl>
    <w:p w14:paraId="272879EB" w14:textId="77777777" w:rsidR="00B211D2" w:rsidRDefault="00B211D2">
      <w:pPr>
        <w:tabs>
          <w:tab w:val="left" w:pos="4560"/>
        </w:tabs>
        <w:rPr>
          <w:sz w:val="20"/>
          <w:lang w:val="ro-RO"/>
        </w:rPr>
      </w:pPr>
    </w:p>
    <w:p w14:paraId="30D21140" w14:textId="77777777" w:rsidR="00B211D2" w:rsidRDefault="00B211D2" w:rsidP="00E81B3B">
      <w:pPr>
        <w:pStyle w:val="Heading1"/>
        <w:spacing w:line="360" w:lineRule="auto"/>
      </w:pPr>
      <w:r>
        <w:t>LINIA 314 G</w:t>
      </w:r>
    </w:p>
    <w:p w14:paraId="05EC9C5F" w14:textId="77777777" w:rsidR="00B211D2" w:rsidRDefault="00B211D2" w:rsidP="00C61BD8">
      <w:pPr>
        <w:pStyle w:val="Heading1"/>
        <w:spacing w:line="360" w:lineRule="auto"/>
        <w:rPr>
          <w:b w:val="0"/>
          <w:bCs w:val="0"/>
          <w:sz w:val="8"/>
        </w:rPr>
      </w:pPr>
      <w:r>
        <w:t>BRAŞOV TRIAJ GR. D - RAMIFICAŢIE HĂRMAN</w:t>
      </w:r>
      <w:r>
        <w:rPr>
          <w:sz w:val="20"/>
        </w:rPr>
        <w:t xml:space="preserve"> </w:t>
      </w:r>
    </w:p>
    <w:tbl>
      <w:tblPr>
        <w:tblW w:w="1020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637"/>
        <w:gridCol w:w="870"/>
        <w:gridCol w:w="755"/>
        <w:gridCol w:w="2204"/>
        <w:gridCol w:w="870"/>
        <w:gridCol w:w="755"/>
        <w:gridCol w:w="870"/>
        <w:gridCol w:w="755"/>
        <w:gridCol w:w="2490"/>
      </w:tblGrid>
      <w:tr w:rsidR="00B211D2" w14:paraId="6A28CE76" w14:textId="77777777">
        <w:trPr>
          <w:cantSplit/>
          <w:trHeight w:val="575"/>
          <w:jc w:val="center"/>
        </w:trPr>
        <w:tc>
          <w:tcPr>
            <w:tcW w:w="63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1378D00" w14:textId="77777777" w:rsidR="00B211D2" w:rsidRDefault="00B211D2" w:rsidP="00B211D2">
            <w:pPr>
              <w:numPr>
                <w:ilvl w:val="0"/>
                <w:numId w:val="29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B292473" w14:textId="77777777" w:rsidR="00B211D2" w:rsidRDefault="00B211D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4681562" w14:textId="77777777" w:rsidR="00B211D2" w:rsidRPr="00DF53C6" w:rsidRDefault="00B211D2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80946FE" w14:textId="77777777" w:rsidR="00B211D2" w:rsidRDefault="00B211D2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Braşov Triaj</w:t>
            </w:r>
          </w:p>
          <w:p w14:paraId="66F53173" w14:textId="77777777" w:rsidR="00B211D2" w:rsidRDefault="00B211D2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Gr. D, liniile </w:t>
            </w:r>
          </w:p>
          <w:p w14:paraId="6776E4F0" w14:textId="77777777" w:rsidR="00B211D2" w:rsidRDefault="00B211D2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01 și 1 - 6 abătute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739B50F" w14:textId="77777777" w:rsidR="00B211D2" w:rsidRDefault="00B211D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toată linia </w:t>
            </w: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BE3F38A" w14:textId="77777777" w:rsidR="00B211D2" w:rsidRPr="00DF53C6" w:rsidRDefault="00B211D2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302CEF9" w14:textId="77777777" w:rsidR="00B211D2" w:rsidRDefault="00B211D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DCAF821" w14:textId="77777777" w:rsidR="00B211D2" w:rsidRPr="00DF53C6" w:rsidRDefault="00B211D2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E9DE360" w14:textId="77777777" w:rsidR="00B211D2" w:rsidRDefault="00B211D2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B211D2" w14:paraId="22524CEE" w14:textId="77777777">
        <w:trPr>
          <w:cantSplit/>
          <w:trHeight w:val="265"/>
          <w:jc w:val="center"/>
        </w:trPr>
        <w:tc>
          <w:tcPr>
            <w:tcW w:w="63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A8576FC" w14:textId="77777777" w:rsidR="00B211D2" w:rsidRDefault="00B211D2" w:rsidP="00B211D2">
            <w:pPr>
              <w:numPr>
                <w:ilvl w:val="0"/>
                <w:numId w:val="29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D326D87" w14:textId="77777777" w:rsidR="00B211D2" w:rsidRDefault="00B211D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2A08E91" w14:textId="77777777" w:rsidR="00B211D2" w:rsidRPr="00DF53C6" w:rsidRDefault="00B211D2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489FED4" w14:textId="77777777" w:rsidR="00B211D2" w:rsidRDefault="00B211D2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Braşov Triaj</w:t>
            </w:r>
          </w:p>
          <w:p w14:paraId="1D020707" w14:textId="77777777" w:rsidR="00B211D2" w:rsidRDefault="00B211D2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Gr. D, liniile </w:t>
            </w:r>
          </w:p>
          <w:p w14:paraId="71D45342" w14:textId="77777777" w:rsidR="00B211D2" w:rsidRDefault="00B211D2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7 , 8, 9  şi 11 abătute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98B0242" w14:textId="77777777" w:rsidR="00B211D2" w:rsidRDefault="00B211D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 linia</w:t>
            </w: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4E2A4C5" w14:textId="77777777" w:rsidR="00B211D2" w:rsidRPr="00DF53C6" w:rsidRDefault="00B211D2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DF53C6"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5D81113" w14:textId="77777777" w:rsidR="00B211D2" w:rsidRDefault="00B211D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D13FB3E" w14:textId="77777777" w:rsidR="00B211D2" w:rsidRPr="00DF53C6" w:rsidRDefault="00B211D2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29A3E3B" w14:textId="77777777" w:rsidR="00B211D2" w:rsidRDefault="00B211D2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B211D2" w14:paraId="7E7F80B9" w14:textId="77777777">
        <w:trPr>
          <w:cantSplit/>
          <w:trHeight w:val="84"/>
          <w:jc w:val="center"/>
        </w:trPr>
        <w:tc>
          <w:tcPr>
            <w:tcW w:w="63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A5E04BA" w14:textId="77777777" w:rsidR="00B211D2" w:rsidRDefault="00B211D2" w:rsidP="00B211D2">
            <w:pPr>
              <w:numPr>
                <w:ilvl w:val="0"/>
                <w:numId w:val="29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3E82B3D" w14:textId="77777777" w:rsidR="00B211D2" w:rsidRDefault="00B211D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CCF8A91" w14:textId="77777777" w:rsidR="00B211D2" w:rsidRPr="00DF53C6" w:rsidRDefault="00B211D2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103BA7C" w14:textId="77777777" w:rsidR="00B211D2" w:rsidRDefault="00B211D2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Braşov Triaj</w:t>
            </w:r>
          </w:p>
          <w:p w14:paraId="171610C6" w14:textId="77777777" w:rsidR="00B211D2" w:rsidRDefault="00B211D2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Gr. C, liniile 1 - 9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48E3AB8" w14:textId="77777777" w:rsidR="00B211D2" w:rsidRDefault="00B211D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 linia</w:t>
            </w: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F6F86ED" w14:textId="77777777" w:rsidR="00B211D2" w:rsidRPr="00DF53C6" w:rsidRDefault="00B211D2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DF53C6">
              <w:rPr>
                <w:b/>
                <w:bCs/>
                <w:sz w:val="36"/>
                <w:szCs w:val="36"/>
                <w:lang w:val="ro-RO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4980306" w14:textId="77777777" w:rsidR="00B211D2" w:rsidRDefault="00B211D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6B8B740" w14:textId="77777777" w:rsidR="00B211D2" w:rsidRPr="00DF53C6" w:rsidRDefault="00B211D2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75AE353" w14:textId="77777777" w:rsidR="00B211D2" w:rsidRDefault="00B211D2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Semnalizată ca limitare de viteză. </w:t>
            </w:r>
          </w:p>
          <w:p w14:paraId="14CFAF29" w14:textId="77777777" w:rsidR="00B211D2" w:rsidRDefault="00B211D2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Fără inductori.</w:t>
            </w:r>
          </w:p>
        </w:tc>
      </w:tr>
      <w:tr w:rsidR="00B211D2" w14:paraId="210E668C" w14:textId="77777777">
        <w:trPr>
          <w:cantSplit/>
          <w:trHeight w:val="509"/>
          <w:jc w:val="center"/>
        </w:trPr>
        <w:tc>
          <w:tcPr>
            <w:tcW w:w="63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C7A2853" w14:textId="77777777" w:rsidR="00B211D2" w:rsidRDefault="00B211D2" w:rsidP="00B211D2">
            <w:pPr>
              <w:numPr>
                <w:ilvl w:val="0"/>
                <w:numId w:val="29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569E060" w14:textId="77777777" w:rsidR="00B211D2" w:rsidRDefault="00B211D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9D1B630" w14:textId="77777777" w:rsidR="00B211D2" w:rsidRPr="00DF53C6" w:rsidRDefault="00B211D2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D473E41" w14:textId="77777777" w:rsidR="00B211D2" w:rsidRDefault="00B211D2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Braşov Triaj</w:t>
            </w:r>
          </w:p>
          <w:p w14:paraId="312C3654" w14:textId="77777777" w:rsidR="00B211D2" w:rsidRDefault="00B211D2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Gr. E, liniile 1 - 6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82D11F4" w14:textId="77777777" w:rsidR="00B211D2" w:rsidRDefault="00B211D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 linia</w:t>
            </w: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4168486" w14:textId="77777777" w:rsidR="00B211D2" w:rsidRPr="00DF53C6" w:rsidRDefault="00B211D2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DF53C6">
              <w:rPr>
                <w:b/>
                <w:bCs/>
                <w:sz w:val="36"/>
                <w:szCs w:val="36"/>
                <w:lang w:val="ro-RO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EE6DC14" w14:textId="77777777" w:rsidR="00B211D2" w:rsidRDefault="00B211D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995A51C" w14:textId="77777777" w:rsidR="00B211D2" w:rsidRPr="00DF53C6" w:rsidRDefault="00B211D2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CEC05B4" w14:textId="77777777" w:rsidR="00B211D2" w:rsidRDefault="00B211D2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Semnalizată ca limitare de viteză. </w:t>
            </w:r>
          </w:p>
          <w:p w14:paraId="75A39EC2" w14:textId="77777777" w:rsidR="00B211D2" w:rsidRDefault="00B211D2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Fără inductori.</w:t>
            </w:r>
          </w:p>
        </w:tc>
      </w:tr>
      <w:tr w:rsidR="00B211D2" w14:paraId="10E71C03" w14:textId="77777777">
        <w:trPr>
          <w:cantSplit/>
          <w:trHeight w:val="1152"/>
          <w:jc w:val="center"/>
        </w:trPr>
        <w:tc>
          <w:tcPr>
            <w:tcW w:w="63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080DC41" w14:textId="77777777" w:rsidR="00B211D2" w:rsidRDefault="00B211D2" w:rsidP="00B211D2">
            <w:pPr>
              <w:numPr>
                <w:ilvl w:val="0"/>
                <w:numId w:val="29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A8E89D3" w14:textId="77777777" w:rsidR="00B211D2" w:rsidRDefault="00B211D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94A1FD2" w14:textId="77777777" w:rsidR="00B211D2" w:rsidRPr="00DF53C6" w:rsidRDefault="00B211D2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BB38FA8" w14:textId="77777777" w:rsidR="00B211D2" w:rsidRDefault="00B211D2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St. Braşov Triaj </w:t>
            </w:r>
          </w:p>
          <w:p w14:paraId="629B0E19" w14:textId="77777777" w:rsidR="00B211D2" w:rsidRDefault="00B211D2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linia circulaţie locomotive </w:t>
            </w:r>
          </w:p>
          <w:p w14:paraId="7178CED6" w14:textId="77777777" w:rsidR="00B211D2" w:rsidRDefault="00B211D2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en-US"/>
              </w:rPr>
            </w:pPr>
            <w:r>
              <w:rPr>
                <w:b/>
                <w:bCs/>
                <w:sz w:val="20"/>
                <w:lang w:val="en-US"/>
              </w:rPr>
              <w:t xml:space="preserve">(între gr. B şi D), legătura între  </w:t>
            </w:r>
          </w:p>
          <w:p w14:paraId="42A3EE50" w14:textId="77777777" w:rsidR="00B211D2" w:rsidRDefault="00B211D2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en-US"/>
              </w:rPr>
              <w:t>sch. 2 şi 41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5FA5598" w14:textId="77777777" w:rsidR="00B211D2" w:rsidRDefault="00B211D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 linia</w:t>
            </w: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FB27C97" w14:textId="77777777" w:rsidR="00B211D2" w:rsidRPr="00DF53C6" w:rsidRDefault="00B211D2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D627490" w14:textId="77777777" w:rsidR="00B211D2" w:rsidRDefault="00B211D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51E8BA2" w14:textId="77777777" w:rsidR="00B211D2" w:rsidRPr="00DF53C6" w:rsidRDefault="00B211D2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FDF9F18" w14:textId="77777777" w:rsidR="00B211D2" w:rsidRDefault="00B211D2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B211D2" w14:paraId="17EA2587" w14:textId="77777777">
        <w:trPr>
          <w:cantSplit/>
          <w:trHeight w:val="1152"/>
          <w:jc w:val="center"/>
        </w:trPr>
        <w:tc>
          <w:tcPr>
            <w:tcW w:w="63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D2A4CB9" w14:textId="77777777" w:rsidR="00B211D2" w:rsidRDefault="00B211D2" w:rsidP="00B211D2">
            <w:pPr>
              <w:numPr>
                <w:ilvl w:val="0"/>
                <w:numId w:val="29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ACE2070" w14:textId="77777777" w:rsidR="00B211D2" w:rsidRDefault="00B211D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0BF2A40" w14:textId="77777777" w:rsidR="00B211D2" w:rsidRPr="00DF53C6" w:rsidRDefault="00B211D2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0C4B09F" w14:textId="77777777" w:rsidR="00B211D2" w:rsidRDefault="00B211D2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St. Braşov Triaj </w:t>
            </w:r>
          </w:p>
          <w:p w14:paraId="14B86F4C" w14:textId="77777777" w:rsidR="00B211D2" w:rsidRDefault="00B211D2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Cap X, linia circulaţie locomotive </w:t>
            </w:r>
          </w:p>
          <w:p w14:paraId="02927E8C" w14:textId="77777777" w:rsidR="00B211D2" w:rsidRDefault="00B211D2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en-US"/>
              </w:rPr>
            </w:pPr>
            <w:r>
              <w:rPr>
                <w:b/>
                <w:bCs/>
                <w:sz w:val="20"/>
                <w:lang w:val="en-US"/>
              </w:rPr>
              <w:t xml:space="preserve">(între gr. A şi D), legătura între  </w:t>
            </w:r>
          </w:p>
          <w:p w14:paraId="490D67DC" w14:textId="77777777" w:rsidR="00B211D2" w:rsidRDefault="00B211D2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en-US"/>
              </w:rPr>
              <w:t>sch. 21 şi 75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2563E74" w14:textId="77777777" w:rsidR="00B211D2" w:rsidRDefault="00B211D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 linia</w:t>
            </w: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1A69A91" w14:textId="77777777" w:rsidR="00B211D2" w:rsidRPr="00DF53C6" w:rsidRDefault="00B211D2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F848FE1" w14:textId="77777777" w:rsidR="00B211D2" w:rsidRDefault="00B211D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B909776" w14:textId="77777777" w:rsidR="00B211D2" w:rsidRPr="00DF53C6" w:rsidRDefault="00B211D2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50F52D8" w14:textId="77777777" w:rsidR="00B211D2" w:rsidRDefault="00B211D2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</w:tbl>
    <w:p w14:paraId="0CAE6597" w14:textId="77777777" w:rsidR="00B211D2" w:rsidRDefault="00B211D2">
      <w:pPr>
        <w:spacing w:before="40" w:after="40" w:line="192" w:lineRule="auto"/>
        <w:ind w:right="57"/>
        <w:rPr>
          <w:sz w:val="20"/>
          <w:lang w:val="ro-RO"/>
        </w:rPr>
      </w:pPr>
    </w:p>
    <w:p w14:paraId="0CB1A993" w14:textId="77777777" w:rsidR="00B211D2" w:rsidRDefault="00B211D2" w:rsidP="003A5387">
      <w:pPr>
        <w:pStyle w:val="Heading1"/>
        <w:spacing w:line="360" w:lineRule="auto"/>
      </w:pPr>
      <w:r>
        <w:t>LINIA 316</w:t>
      </w:r>
    </w:p>
    <w:p w14:paraId="16C3329D" w14:textId="77777777" w:rsidR="00B211D2" w:rsidRDefault="00B211D2" w:rsidP="00BD47F2">
      <w:pPr>
        <w:pStyle w:val="Heading1"/>
        <w:spacing w:line="360" w:lineRule="auto"/>
        <w:rPr>
          <w:b w:val="0"/>
          <w:bCs w:val="0"/>
          <w:sz w:val="8"/>
        </w:rPr>
      </w:pPr>
      <w:r>
        <w:t>BRAŞOV - DEDA - RĂZBOIENI</w:t>
      </w:r>
      <w:r>
        <w:rPr>
          <w:sz w:val="20"/>
        </w:rPr>
        <w:t xml:space="preserve"> </w:t>
      </w:r>
    </w:p>
    <w:tbl>
      <w:tblPr>
        <w:tblW w:w="1020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639"/>
        <w:gridCol w:w="870"/>
        <w:gridCol w:w="754"/>
        <w:gridCol w:w="2204"/>
        <w:gridCol w:w="870"/>
        <w:gridCol w:w="754"/>
        <w:gridCol w:w="870"/>
        <w:gridCol w:w="754"/>
        <w:gridCol w:w="2491"/>
      </w:tblGrid>
      <w:tr w:rsidR="00B211D2" w14:paraId="56E55EEC" w14:textId="77777777">
        <w:trPr>
          <w:cantSplit/>
          <w:trHeight w:val="1426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9796C14" w14:textId="77777777" w:rsidR="00B211D2" w:rsidRDefault="00B211D2" w:rsidP="00B211D2">
            <w:pPr>
              <w:numPr>
                <w:ilvl w:val="0"/>
                <w:numId w:val="30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2341A34" w14:textId="77777777" w:rsidR="00B211D2" w:rsidRDefault="00B211D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3DDF5B0" w14:textId="77777777" w:rsidR="00B211D2" w:rsidRDefault="00B211D2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5272EA4" w14:textId="77777777" w:rsidR="00B211D2" w:rsidRDefault="00B211D2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St. Braşov Călători </w:t>
            </w:r>
          </w:p>
          <w:p w14:paraId="3B350AEB" w14:textId="77777777" w:rsidR="00B211D2" w:rsidRDefault="00B211D2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CF09BD4" w14:textId="77777777" w:rsidR="00B211D2" w:rsidRDefault="00B211D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peste sch. 77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59718A4" w14:textId="77777777" w:rsidR="00B211D2" w:rsidRDefault="00B211D2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099128A" w14:textId="77777777" w:rsidR="00B211D2" w:rsidRDefault="00B211D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B68EC23" w14:textId="77777777" w:rsidR="00B211D2" w:rsidRPr="00F6236C" w:rsidRDefault="00B211D2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337B070" w14:textId="77777777" w:rsidR="00B211D2" w:rsidRDefault="00B211D2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  <w:p w14:paraId="1A78A719" w14:textId="77777777" w:rsidR="00B211D2" w:rsidRDefault="00B211D2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Fără inductori.</w:t>
            </w:r>
          </w:p>
          <w:p w14:paraId="21AF232E" w14:textId="77777777" w:rsidR="00B211D2" w:rsidRDefault="00B211D2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la linia 3 Cap X, staţia Braşov Călători. </w:t>
            </w:r>
          </w:p>
        </w:tc>
      </w:tr>
      <w:tr w:rsidR="00B211D2" w14:paraId="42C0D119" w14:textId="77777777">
        <w:trPr>
          <w:cantSplit/>
          <w:trHeight w:val="986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8775AF4" w14:textId="77777777" w:rsidR="00B211D2" w:rsidRDefault="00B211D2" w:rsidP="00B211D2">
            <w:pPr>
              <w:numPr>
                <w:ilvl w:val="0"/>
                <w:numId w:val="30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5E90699" w14:textId="77777777" w:rsidR="00B211D2" w:rsidRDefault="00B211D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7AF121E" w14:textId="77777777" w:rsidR="00B211D2" w:rsidRDefault="00B211D2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256F060" w14:textId="77777777" w:rsidR="00B211D2" w:rsidRDefault="00B211D2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Braşov Călători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C5066CC" w14:textId="77777777" w:rsidR="00B211D2" w:rsidRDefault="00B211D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peste BC</w:t>
            </w:r>
          </w:p>
          <w:p w14:paraId="5384645E" w14:textId="77777777" w:rsidR="00B211D2" w:rsidRDefault="00B211D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T.D.J.</w:t>
            </w:r>
          </w:p>
          <w:p w14:paraId="190B5633" w14:textId="77777777" w:rsidR="00B211D2" w:rsidRDefault="00B211D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53 / 57,</w:t>
            </w:r>
          </w:p>
          <w:p w14:paraId="62F69327" w14:textId="77777777" w:rsidR="00B211D2" w:rsidRDefault="00B211D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55 / 59,</w:t>
            </w:r>
          </w:p>
          <w:p w14:paraId="28783AF4" w14:textId="77777777" w:rsidR="00B211D2" w:rsidRDefault="00B211D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65 / 67</w:t>
            </w:r>
          </w:p>
          <w:p w14:paraId="277A58D1" w14:textId="77777777" w:rsidR="00B211D2" w:rsidRDefault="00B211D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 69 și T.D.J.</w:t>
            </w:r>
          </w:p>
          <w:p w14:paraId="1BAE09EB" w14:textId="77777777" w:rsidR="00B211D2" w:rsidRDefault="00B211D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47 / 51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EBF347D" w14:textId="77777777" w:rsidR="00B211D2" w:rsidRDefault="00B211D2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84DA17D" w14:textId="77777777" w:rsidR="00B211D2" w:rsidRDefault="00B211D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538F87A" w14:textId="77777777" w:rsidR="00B211D2" w:rsidRPr="00F6236C" w:rsidRDefault="00B211D2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5A11F6A" w14:textId="77777777" w:rsidR="00B211D2" w:rsidRDefault="00B211D2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  <w:p w14:paraId="613ED6BC" w14:textId="77777777" w:rsidR="00B211D2" w:rsidRDefault="00B211D2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Afectează intrări - ieşiri la liniile 3 - 8 Cap X.</w:t>
            </w:r>
          </w:p>
        </w:tc>
      </w:tr>
      <w:tr w:rsidR="00B211D2" w14:paraId="3CFF3F51" w14:textId="77777777">
        <w:trPr>
          <w:cantSplit/>
          <w:trHeight w:val="986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A228E03" w14:textId="77777777" w:rsidR="00B211D2" w:rsidRDefault="00B211D2" w:rsidP="00B211D2">
            <w:pPr>
              <w:numPr>
                <w:ilvl w:val="0"/>
                <w:numId w:val="30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AAEF271" w14:textId="77777777" w:rsidR="00B211D2" w:rsidRDefault="00B211D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4979B83" w14:textId="77777777" w:rsidR="00B211D2" w:rsidRDefault="00B211D2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735CEDA" w14:textId="77777777" w:rsidR="00B211D2" w:rsidRDefault="00B211D2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Braşov</w:t>
            </w:r>
          </w:p>
          <w:p w14:paraId="364D4801" w14:textId="77777777" w:rsidR="00B211D2" w:rsidRDefault="00B211D2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DD01ACA" w14:textId="77777777" w:rsidR="00B211D2" w:rsidRDefault="00B211D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peste diag. </w:t>
            </w:r>
          </w:p>
          <w:p w14:paraId="43A09BB6" w14:textId="77777777" w:rsidR="00B211D2" w:rsidRDefault="00B211D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83 / 87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3827747" w14:textId="77777777" w:rsidR="00B211D2" w:rsidRDefault="00B211D2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F269052" w14:textId="77777777" w:rsidR="00B211D2" w:rsidRDefault="00B211D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57B761A" w14:textId="77777777" w:rsidR="00B211D2" w:rsidRPr="00F6236C" w:rsidRDefault="00B211D2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C6E94E5" w14:textId="77777777" w:rsidR="00B211D2" w:rsidRDefault="00B211D2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  <w:p w14:paraId="2952D9AD" w14:textId="77777777" w:rsidR="00B211D2" w:rsidRDefault="00B211D2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</w:t>
            </w:r>
          </w:p>
          <w:p w14:paraId="6A759C6F" w14:textId="77777777" w:rsidR="00B211D2" w:rsidRDefault="00B211D2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la linia 8B.</w:t>
            </w:r>
          </w:p>
        </w:tc>
      </w:tr>
      <w:tr w:rsidR="00B211D2" w14:paraId="3129C751" w14:textId="77777777">
        <w:trPr>
          <w:cantSplit/>
          <w:trHeight w:val="986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72CDCF8" w14:textId="77777777" w:rsidR="00B211D2" w:rsidRDefault="00B211D2" w:rsidP="00B211D2">
            <w:pPr>
              <w:numPr>
                <w:ilvl w:val="0"/>
                <w:numId w:val="30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F25E810" w14:textId="77777777" w:rsidR="00B211D2" w:rsidRDefault="00B211D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C44A313" w14:textId="77777777" w:rsidR="00B211D2" w:rsidRDefault="00B211D2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030F415" w14:textId="77777777" w:rsidR="00B211D2" w:rsidRDefault="00B211D2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Sfântu Gheorghe</w:t>
            </w:r>
          </w:p>
          <w:p w14:paraId="11109DED" w14:textId="77777777" w:rsidR="00B211D2" w:rsidRDefault="00B211D2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 7 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5874DD6" w14:textId="77777777" w:rsidR="00B211D2" w:rsidRDefault="00B211D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 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2C1E22E" w14:textId="77777777" w:rsidR="00B211D2" w:rsidRDefault="00B211D2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30EFDF1" w14:textId="77777777" w:rsidR="00B211D2" w:rsidRDefault="00B211D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130CA83" w14:textId="77777777" w:rsidR="00B211D2" w:rsidRPr="00F6236C" w:rsidRDefault="00B211D2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7D5D3C4" w14:textId="77777777" w:rsidR="00B211D2" w:rsidRDefault="00B211D2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B211D2" w14:paraId="0A922A9B" w14:textId="77777777">
        <w:trPr>
          <w:cantSplit/>
          <w:trHeight w:val="986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AD04259" w14:textId="77777777" w:rsidR="00B211D2" w:rsidRDefault="00B211D2" w:rsidP="00B211D2">
            <w:pPr>
              <w:numPr>
                <w:ilvl w:val="0"/>
                <w:numId w:val="30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28E1498" w14:textId="77777777" w:rsidR="00B211D2" w:rsidRDefault="00B211D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FB8D0E6" w14:textId="77777777" w:rsidR="00B211D2" w:rsidRDefault="00B211D2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03304E9" w14:textId="77777777" w:rsidR="00B211D2" w:rsidRDefault="00B211D2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Sfântu Gheorghe</w:t>
            </w:r>
          </w:p>
          <w:p w14:paraId="60503423" w14:textId="77777777" w:rsidR="00B211D2" w:rsidRDefault="00B211D2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 8 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FED0637" w14:textId="77777777" w:rsidR="00B211D2" w:rsidRDefault="00B211D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 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3147493" w14:textId="77777777" w:rsidR="00B211D2" w:rsidRDefault="00B211D2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2C90A57" w14:textId="77777777" w:rsidR="00B211D2" w:rsidRDefault="00B211D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59E6466" w14:textId="77777777" w:rsidR="00B211D2" w:rsidRPr="00F6236C" w:rsidRDefault="00B211D2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87E911F" w14:textId="77777777" w:rsidR="00B211D2" w:rsidRDefault="00B211D2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B211D2" w14:paraId="053CC240" w14:textId="77777777">
        <w:trPr>
          <w:cantSplit/>
          <w:trHeight w:val="986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47935B5" w14:textId="77777777" w:rsidR="00B211D2" w:rsidRDefault="00B211D2" w:rsidP="00B211D2">
            <w:pPr>
              <w:numPr>
                <w:ilvl w:val="0"/>
                <w:numId w:val="30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90E1979" w14:textId="77777777" w:rsidR="00B211D2" w:rsidRDefault="00B211D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36+000</w:t>
            </w:r>
          </w:p>
          <w:p w14:paraId="0CF4240E" w14:textId="77777777" w:rsidR="00B211D2" w:rsidRDefault="00B211D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36+050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D17F28C" w14:textId="77777777" w:rsidR="00B211D2" w:rsidRDefault="00B211D2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70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AC0A6F2" w14:textId="77777777" w:rsidR="00B211D2" w:rsidRDefault="00B211D2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Sfântu Gheorghe -</w:t>
            </w:r>
          </w:p>
          <w:p w14:paraId="7BD173B1" w14:textId="77777777" w:rsidR="00B211D2" w:rsidRDefault="00B211D2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Bodoc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D504F14" w14:textId="77777777" w:rsidR="00B211D2" w:rsidRDefault="00B211D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CF67CD1" w14:textId="77777777" w:rsidR="00B211D2" w:rsidRDefault="00B211D2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71F53DE" w14:textId="77777777" w:rsidR="00B211D2" w:rsidRDefault="00B211D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7E11B88" w14:textId="77777777" w:rsidR="00B211D2" w:rsidRPr="00F6236C" w:rsidRDefault="00B211D2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1E9E682" w14:textId="77777777" w:rsidR="00B211D2" w:rsidRDefault="00B211D2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</w:p>
        </w:tc>
      </w:tr>
      <w:tr w:rsidR="00B211D2" w14:paraId="1921D65A" w14:textId="77777777">
        <w:trPr>
          <w:cantSplit/>
          <w:trHeight w:val="986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6F4CD80" w14:textId="77777777" w:rsidR="00B211D2" w:rsidRDefault="00B211D2" w:rsidP="00B211D2">
            <w:pPr>
              <w:numPr>
                <w:ilvl w:val="0"/>
                <w:numId w:val="30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87C4D1A" w14:textId="77777777" w:rsidR="00B211D2" w:rsidRDefault="00B211D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3A6D66F" w14:textId="77777777" w:rsidR="00B211D2" w:rsidRDefault="00B211D2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27D3A2A" w14:textId="77777777" w:rsidR="00B211D2" w:rsidRDefault="00B211D2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Malnaș Băi linia 5 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92D2EEE" w14:textId="77777777" w:rsidR="00B211D2" w:rsidRDefault="00B211D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 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56E39DA" w14:textId="77777777" w:rsidR="00B211D2" w:rsidRDefault="00B211D2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0AE2E6B" w14:textId="77777777" w:rsidR="00B211D2" w:rsidRDefault="00B211D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537B0FD" w14:textId="77777777" w:rsidR="00B211D2" w:rsidRPr="00F6236C" w:rsidRDefault="00B211D2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48DA5E4" w14:textId="77777777" w:rsidR="00B211D2" w:rsidRDefault="00B211D2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B211D2" w14:paraId="3D028341" w14:textId="77777777">
        <w:trPr>
          <w:cantSplit/>
          <w:trHeight w:val="273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228E8DA" w14:textId="77777777" w:rsidR="00B211D2" w:rsidRDefault="00B211D2" w:rsidP="00B211D2">
            <w:pPr>
              <w:numPr>
                <w:ilvl w:val="0"/>
                <w:numId w:val="30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679C8D7" w14:textId="77777777" w:rsidR="00B211D2" w:rsidRDefault="00B211D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78+250</w:t>
            </w:r>
          </w:p>
          <w:p w14:paraId="791AAB2E" w14:textId="77777777" w:rsidR="00B211D2" w:rsidRDefault="00B211D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78+550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F260411" w14:textId="77777777" w:rsidR="00B211D2" w:rsidRDefault="00B211D2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70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076B97F" w14:textId="77777777" w:rsidR="00B211D2" w:rsidRDefault="00B211D2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Tușnad Sat –</w:t>
            </w:r>
          </w:p>
          <w:p w14:paraId="25B71541" w14:textId="77777777" w:rsidR="00B211D2" w:rsidRDefault="00B211D2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Sânsimion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BB72977" w14:textId="77777777" w:rsidR="00B211D2" w:rsidRDefault="00B211D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CBEA5AE" w14:textId="77777777" w:rsidR="00B211D2" w:rsidRDefault="00B211D2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8E6C9F7" w14:textId="77777777" w:rsidR="00B211D2" w:rsidRDefault="00B211D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8DF0D0E" w14:textId="77777777" w:rsidR="00B211D2" w:rsidRPr="00F6236C" w:rsidRDefault="00B211D2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004A389" w14:textId="77777777" w:rsidR="00B211D2" w:rsidRDefault="00B211D2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Fără inductori.</w:t>
            </w:r>
          </w:p>
        </w:tc>
      </w:tr>
      <w:tr w:rsidR="00B211D2" w14:paraId="3DDD1D86" w14:textId="77777777">
        <w:trPr>
          <w:cantSplit/>
          <w:trHeight w:val="293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4722F34" w14:textId="77777777" w:rsidR="00B211D2" w:rsidRDefault="00B211D2" w:rsidP="00B211D2">
            <w:pPr>
              <w:numPr>
                <w:ilvl w:val="0"/>
                <w:numId w:val="30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B89A885" w14:textId="77777777" w:rsidR="00B211D2" w:rsidRDefault="00B211D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B12CCDB" w14:textId="77777777" w:rsidR="00B211D2" w:rsidRPr="00F6236C" w:rsidRDefault="00B211D2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B49E5E5" w14:textId="77777777" w:rsidR="00B211D2" w:rsidRDefault="00B211D2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Miercurea Ciuc</w:t>
            </w:r>
          </w:p>
          <w:p w14:paraId="7D05513D" w14:textId="77777777" w:rsidR="00B211D2" w:rsidRDefault="00B211D2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 5 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00A8333" w14:textId="77777777" w:rsidR="00B211D2" w:rsidRDefault="00B211D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 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E58270D" w14:textId="77777777" w:rsidR="00B211D2" w:rsidRPr="00514DA4" w:rsidRDefault="00B211D2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514DA4"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6DEEA4C" w14:textId="77777777" w:rsidR="00B211D2" w:rsidRDefault="00B211D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0CF57E0" w14:textId="77777777" w:rsidR="00B211D2" w:rsidRPr="00F6236C" w:rsidRDefault="00B211D2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D6B0649" w14:textId="77777777" w:rsidR="00B211D2" w:rsidRDefault="00B211D2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B211D2" w14:paraId="35ED6D3E" w14:textId="77777777">
        <w:trPr>
          <w:cantSplit/>
          <w:trHeight w:val="293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6C27305" w14:textId="77777777" w:rsidR="00B211D2" w:rsidRDefault="00B211D2" w:rsidP="00B211D2">
            <w:pPr>
              <w:numPr>
                <w:ilvl w:val="0"/>
                <w:numId w:val="30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CC382BF" w14:textId="77777777" w:rsidR="00B211D2" w:rsidRDefault="00B211D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37BC3DD" w14:textId="77777777" w:rsidR="00B211D2" w:rsidRPr="00F6236C" w:rsidRDefault="00B211D2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E15AD08" w14:textId="77777777" w:rsidR="00B211D2" w:rsidRDefault="00B211D2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Siculeni grupa D, linia 3D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09BEB23" w14:textId="77777777" w:rsidR="00B211D2" w:rsidRDefault="00B211D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între </w:t>
            </w:r>
          </w:p>
          <w:p w14:paraId="589898BF" w14:textId="77777777" w:rsidR="00B211D2" w:rsidRDefault="00B211D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vârf sch.17</w:t>
            </w:r>
          </w:p>
          <w:p w14:paraId="7128BAF7" w14:textId="77777777" w:rsidR="00B211D2" w:rsidRDefault="00B211D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și</w:t>
            </w:r>
          </w:p>
          <w:p w14:paraId="42997EEE" w14:textId="77777777" w:rsidR="00B211D2" w:rsidRDefault="00B211D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vârf </w:t>
            </w:r>
          </w:p>
          <w:p w14:paraId="15A74B34" w14:textId="77777777" w:rsidR="00B211D2" w:rsidRDefault="00B211D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sch 72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DFCBC18" w14:textId="77777777" w:rsidR="00B211D2" w:rsidRPr="00514DA4" w:rsidRDefault="00B211D2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20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3C8B304" w14:textId="77777777" w:rsidR="00B211D2" w:rsidRDefault="00B211D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5889989" w14:textId="77777777" w:rsidR="00B211D2" w:rsidRPr="00F6236C" w:rsidRDefault="00B211D2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4770AFE" w14:textId="77777777" w:rsidR="00B211D2" w:rsidRDefault="00B211D2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B211D2" w14:paraId="6F44EEF9" w14:textId="77777777">
        <w:trPr>
          <w:cantSplit/>
          <w:trHeight w:val="2251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084BB7D" w14:textId="77777777" w:rsidR="00B211D2" w:rsidRDefault="00B211D2" w:rsidP="00B211D2">
            <w:pPr>
              <w:numPr>
                <w:ilvl w:val="0"/>
                <w:numId w:val="30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F198DB1" w14:textId="77777777" w:rsidR="00B211D2" w:rsidRDefault="00B211D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25D8CB5" w14:textId="77777777" w:rsidR="00B211D2" w:rsidRPr="00F6236C" w:rsidRDefault="00B211D2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9EBA138" w14:textId="77777777" w:rsidR="00B211D2" w:rsidRDefault="00B211D2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Siculeni</w:t>
            </w:r>
          </w:p>
          <w:p w14:paraId="3F94B44B" w14:textId="77777777" w:rsidR="00B211D2" w:rsidRDefault="00B211D2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Grupele B şi D 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6D56EA6" w14:textId="77777777" w:rsidR="00B211D2" w:rsidRDefault="00B211D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273EC0">
              <w:rPr>
                <w:b/>
                <w:bCs/>
                <w:sz w:val="18"/>
                <w:szCs w:val="18"/>
                <w:lang w:val="ro-RO"/>
              </w:rPr>
              <w:t xml:space="preserve">Începând </w:t>
            </w:r>
            <w:r>
              <w:rPr>
                <w:b/>
                <w:bCs/>
                <w:sz w:val="20"/>
                <w:lang w:val="ro-RO"/>
              </w:rPr>
              <w:t xml:space="preserve"> de la călcâi sch. 40 </w:t>
            </w:r>
          </w:p>
          <w:p w14:paraId="0502A223" w14:textId="77777777" w:rsidR="00B211D2" w:rsidRDefault="00B211D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18"/>
                <w:szCs w:val="18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şi călcâi sch. 44 și peste toate ap. de cale Cap </w:t>
            </w:r>
            <w:r w:rsidRPr="00273EC0">
              <w:rPr>
                <w:b/>
                <w:bCs/>
                <w:sz w:val="18"/>
                <w:szCs w:val="18"/>
                <w:lang w:val="ro-RO"/>
              </w:rPr>
              <w:t>Y, grup</w:t>
            </w:r>
            <w:r>
              <w:rPr>
                <w:b/>
                <w:bCs/>
                <w:sz w:val="18"/>
                <w:szCs w:val="18"/>
                <w:lang w:val="ro-RO"/>
              </w:rPr>
              <w:t>ele</w:t>
            </w:r>
          </w:p>
          <w:p w14:paraId="5112C54C" w14:textId="77777777" w:rsidR="00B211D2" w:rsidRDefault="00B211D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273EC0">
              <w:rPr>
                <w:b/>
                <w:bCs/>
                <w:sz w:val="18"/>
                <w:szCs w:val="18"/>
                <w:lang w:val="ro-RO"/>
              </w:rPr>
              <w:t>B și D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827D15F" w14:textId="77777777" w:rsidR="00B211D2" w:rsidRPr="00514DA4" w:rsidRDefault="00B211D2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514DA4">
              <w:rPr>
                <w:b/>
                <w:bCs/>
                <w:sz w:val="36"/>
                <w:szCs w:val="36"/>
                <w:lang w:val="ro-RO"/>
              </w:rPr>
              <w:t>1</w:t>
            </w:r>
            <w:r>
              <w:rPr>
                <w:b/>
                <w:bCs/>
                <w:sz w:val="36"/>
                <w:szCs w:val="36"/>
                <w:lang w:val="ro-RO"/>
              </w:rPr>
              <w:t>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A97FE69" w14:textId="77777777" w:rsidR="00B211D2" w:rsidRDefault="00B211D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407ADE8" w14:textId="77777777" w:rsidR="00B211D2" w:rsidRPr="00F6236C" w:rsidRDefault="00B211D2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5A753C1" w14:textId="77777777" w:rsidR="00B211D2" w:rsidRDefault="00B211D2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Afectează intrări - ieşiri peste toate aparatele de cale din cap Y şi liniile de legătură, 1D - 4D şi liniile 5B - 11B.</w:t>
            </w:r>
          </w:p>
        </w:tc>
      </w:tr>
      <w:tr w:rsidR="00B211D2" w14:paraId="69C0DA93" w14:textId="77777777">
        <w:trPr>
          <w:cantSplit/>
          <w:trHeight w:val="2251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290BAD2" w14:textId="77777777" w:rsidR="00B211D2" w:rsidRDefault="00B211D2" w:rsidP="00B211D2">
            <w:pPr>
              <w:numPr>
                <w:ilvl w:val="0"/>
                <w:numId w:val="30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55BE793" w14:textId="77777777" w:rsidR="00B211D2" w:rsidRDefault="00B211D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105+100</w:t>
            </w:r>
          </w:p>
          <w:p w14:paraId="71CFD1B5" w14:textId="77777777" w:rsidR="00B211D2" w:rsidRDefault="00B211D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105+200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CAD0EC1" w14:textId="77777777" w:rsidR="00B211D2" w:rsidRPr="00F6236C" w:rsidRDefault="00B211D2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30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61BE1A6" w14:textId="77777777" w:rsidR="00B211D2" w:rsidRDefault="00B211D2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Siculeni -</w:t>
            </w:r>
          </w:p>
          <w:p w14:paraId="16AC677D" w14:textId="77777777" w:rsidR="00B211D2" w:rsidRDefault="00B211D2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Mădăraş Ciuc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F0AD324" w14:textId="77777777" w:rsidR="00B211D2" w:rsidRPr="00273EC0" w:rsidRDefault="00B211D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18"/>
                <w:szCs w:val="18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D52F6C8" w14:textId="77777777" w:rsidR="00B211D2" w:rsidRPr="00514DA4" w:rsidRDefault="00B211D2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2D1FCF2" w14:textId="77777777" w:rsidR="00B211D2" w:rsidRDefault="00B211D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CE1A2CA" w14:textId="77777777" w:rsidR="00B211D2" w:rsidRPr="00F6236C" w:rsidRDefault="00B211D2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72ECED0" w14:textId="77777777" w:rsidR="00B211D2" w:rsidRDefault="00B211D2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Fără inductori.</w:t>
            </w:r>
          </w:p>
        </w:tc>
      </w:tr>
      <w:tr w:rsidR="00B211D2" w14:paraId="2BC44840" w14:textId="77777777">
        <w:trPr>
          <w:cantSplit/>
          <w:trHeight w:val="277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68E3184" w14:textId="77777777" w:rsidR="00B211D2" w:rsidRDefault="00B211D2" w:rsidP="00B211D2">
            <w:pPr>
              <w:numPr>
                <w:ilvl w:val="0"/>
                <w:numId w:val="30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80E4EF3" w14:textId="77777777" w:rsidR="00B211D2" w:rsidRDefault="00B211D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7F78A62" w14:textId="77777777" w:rsidR="00B211D2" w:rsidRPr="00F6236C" w:rsidRDefault="00B211D2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E849DBB" w14:textId="77777777" w:rsidR="00B211D2" w:rsidRDefault="00B211D2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Mădăraş Ciuc</w:t>
            </w:r>
          </w:p>
          <w:p w14:paraId="10A3D764" w14:textId="77777777" w:rsidR="00B211D2" w:rsidRDefault="00B211D2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 3 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88AE39A" w14:textId="77777777" w:rsidR="00B211D2" w:rsidRDefault="00B211D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 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34A87B4" w14:textId="77777777" w:rsidR="00B211D2" w:rsidRPr="00514DA4" w:rsidRDefault="00B211D2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514DA4">
              <w:rPr>
                <w:b/>
                <w:bCs/>
                <w:sz w:val="36"/>
                <w:szCs w:val="36"/>
                <w:lang w:val="ro-RO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D44C880" w14:textId="77777777" w:rsidR="00B211D2" w:rsidRDefault="00B211D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2CCB49D" w14:textId="77777777" w:rsidR="00B211D2" w:rsidRPr="00F6236C" w:rsidRDefault="00B211D2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239BAE8" w14:textId="77777777" w:rsidR="00B211D2" w:rsidRDefault="00B211D2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B211D2" w14:paraId="64D845FF" w14:textId="77777777">
        <w:trPr>
          <w:cantSplit/>
          <w:trHeight w:val="54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4147D5E" w14:textId="77777777" w:rsidR="00B211D2" w:rsidRDefault="00B211D2" w:rsidP="00B211D2">
            <w:pPr>
              <w:numPr>
                <w:ilvl w:val="0"/>
                <w:numId w:val="30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11A48E1" w14:textId="77777777" w:rsidR="00B211D2" w:rsidRDefault="00B211D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86AAF64" w14:textId="77777777" w:rsidR="00B211D2" w:rsidRPr="00F6236C" w:rsidRDefault="00B211D2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FD74607" w14:textId="77777777" w:rsidR="00B211D2" w:rsidRDefault="00B211D2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Izvoru Oltului</w:t>
            </w:r>
          </w:p>
          <w:p w14:paraId="20A644F3" w14:textId="77777777" w:rsidR="00B211D2" w:rsidRDefault="00B211D2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 4 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5AFDFEB" w14:textId="77777777" w:rsidR="00B211D2" w:rsidRDefault="00B211D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 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72DF257" w14:textId="77777777" w:rsidR="00B211D2" w:rsidRPr="00514DA4" w:rsidRDefault="00B211D2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8B6E7BE" w14:textId="77777777" w:rsidR="00B211D2" w:rsidRDefault="00B211D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BE552B1" w14:textId="77777777" w:rsidR="00B211D2" w:rsidRPr="00F6236C" w:rsidRDefault="00B211D2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7A23501" w14:textId="77777777" w:rsidR="00B211D2" w:rsidRDefault="00B211D2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B211D2" w14:paraId="610C302B" w14:textId="77777777">
        <w:trPr>
          <w:cantSplit/>
          <w:trHeight w:val="187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8023149" w14:textId="77777777" w:rsidR="00B211D2" w:rsidRDefault="00B211D2" w:rsidP="00B211D2">
            <w:pPr>
              <w:numPr>
                <w:ilvl w:val="0"/>
                <w:numId w:val="30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7299BB4" w14:textId="77777777" w:rsidR="00B211D2" w:rsidRDefault="00B211D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2472E98" w14:textId="77777777" w:rsidR="00B211D2" w:rsidRPr="00F6236C" w:rsidRDefault="00B211D2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FD34DC4" w14:textId="77777777" w:rsidR="00B211D2" w:rsidRDefault="00B211D2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Izvoru Oltului</w:t>
            </w:r>
          </w:p>
          <w:p w14:paraId="285B3C29" w14:textId="77777777" w:rsidR="00B211D2" w:rsidRDefault="00B211D2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 5 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F1FB035" w14:textId="77777777" w:rsidR="00B211D2" w:rsidRDefault="00B211D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 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DB7CDC1" w14:textId="77777777" w:rsidR="00B211D2" w:rsidRPr="00514DA4" w:rsidRDefault="00B211D2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F5D1930" w14:textId="77777777" w:rsidR="00B211D2" w:rsidRDefault="00B211D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19C297F" w14:textId="77777777" w:rsidR="00B211D2" w:rsidRPr="00F6236C" w:rsidRDefault="00B211D2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EF0A58F" w14:textId="77777777" w:rsidR="00B211D2" w:rsidRDefault="00B211D2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B211D2" w14:paraId="6A156B59" w14:textId="77777777">
        <w:trPr>
          <w:cantSplit/>
          <w:trHeight w:val="277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BA0DDEE" w14:textId="77777777" w:rsidR="00B211D2" w:rsidRDefault="00B211D2" w:rsidP="00B211D2">
            <w:pPr>
              <w:numPr>
                <w:ilvl w:val="0"/>
                <w:numId w:val="30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56EB40C" w14:textId="77777777" w:rsidR="00B211D2" w:rsidRDefault="00B211D2" w:rsidP="002C0CC6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128+300</w:t>
            </w:r>
          </w:p>
          <w:p w14:paraId="12FE203B" w14:textId="77777777" w:rsidR="00B211D2" w:rsidRDefault="00B211D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130+900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A27322E" w14:textId="77777777" w:rsidR="00B211D2" w:rsidRPr="00F6236C" w:rsidRDefault="00B211D2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50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CBCD1C6" w14:textId="77777777" w:rsidR="00B211D2" w:rsidRDefault="00B211D2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Izvoru Oltului  -</w:t>
            </w:r>
          </w:p>
          <w:p w14:paraId="42C86236" w14:textId="77777777" w:rsidR="00B211D2" w:rsidRDefault="00B211D2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Izvoru Mureșului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C6C7DD2" w14:textId="77777777" w:rsidR="00B211D2" w:rsidRDefault="00B211D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923B0B7" w14:textId="77777777" w:rsidR="00B211D2" w:rsidRPr="00514DA4" w:rsidRDefault="00B211D2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93F24A3" w14:textId="77777777" w:rsidR="00B211D2" w:rsidRDefault="00B211D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66D57FB" w14:textId="77777777" w:rsidR="00B211D2" w:rsidRPr="00F6236C" w:rsidRDefault="00B211D2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BD51F0F" w14:textId="77777777" w:rsidR="00B211D2" w:rsidRDefault="00B211D2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</w:p>
        </w:tc>
      </w:tr>
      <w:tr w:rsidR="00B211D2" w14:paraId="295D7119" w14:textId="77777777">
        <w:trPr>
          <w:cantSplit/>
          <w:trHeight w:val="277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2C41A8F" w14:textId="77777777" w:rsidR="00B211D2" w:rsidRDefault="00B211D2" w:rsidP="00B211D2">
            <w:pPr>
              <w:numPr>
                <w:ilvl w:val="0"/>
                <w:numId w:val="30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83BC900" w14:textId="77777777" w:rsidR="00B211D2" w:rsidRDefault="00B211D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89AD1CD" w14:textId="77777777" w:rsidR="00B211D2" w:rsidRDefault="00B211D2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66F8648" w14:textId="77777777" w:rsidR="00B211D2" w:rsidRDefault="00B211D2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Izvoru Mureşului</w:t>
            </w:r>
          </w:p>
          <w:p w14:paraId="1F7F45B6" w14:textId="77777777" w:rsidR="00B211D2" w:rsidRDefault="00B211D2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 2 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0A20A84" w14:textId="77777777" w:rsidR="00B211D2" w:rsidRDefault="00B211D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 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37A5B06" w14:textId="77777777" w:rsidR="00B211D2" w:rsidRPr="00514DA4" w:rsidRDefault="00B211D2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20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802AC67" w14:textId="77777777" w:rsidR="00B211D2" w:rsidRDefault="00B211D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99CC03C" w14:textId="77777777" w:rsidR="00B211D2" w:rsidRPr="00F6236C" w:rsidRDefault="00B211D2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D87AF51" w14:textId="77777777" w:rsidR="00B211D2" w:rsidRDefault="00B211D2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B211D2" w14:paraId="0FBEF554" w14:textId="77777777">
        <w:trPr>
          <w:cantSplit/>
          <w:trHeight w:val="225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0C8882E" w14:textId="77777777" w:rsidR="00B211D2" w:rsidRDefault="00B211D2" w:rsidP="00B211D2">
            <w:pPr>
              <w:numPr>
                <w:ilvl w:val="0"/>
                <w:numId w:val="30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81CF3C0" w14:textId="77777777" w:rsidR="00B211D2" w:rsidRDefault="00B211D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9BFD893" w14:textId="77777777" w:rsidR="00B211D2" w:rsidRPr="00F6236C" w:rsidRDefault="00B211D2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FE48436" w14:textId="77777777" w:rsidR="00B211D2" w:rsidRDefault="00B211D2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Izvoru Mureşului</w:t>
            </w:r>
          </w:p>
          <w:p w14:paraId="0CB0F725" w14:textId="77777777" w:rsidR="00B211D2" w:rsidRDefault="00B211D2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 4 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C05ECA7" w14:textId="77777777" w:rsidR="00B211D2" w:rsidRDefault="00B211D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 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A54B4F0" w14:textId="77777777" w:rsidR="00B211D2" w:rsidRPr="00514DA4" w:rsidRDefault="00B211D2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EAE0ED0" w14:textId="77777777" w:rsidR="00B211D2" w:rsidRDefault="00B211D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67B212C" w14:textId="77777777" w:rsidR="00B211D2" w:rsidRPr="00F6236C" w:rsidRDefault="00B211D2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CB46621" w14:textId="77777777" w:rsidR="00B211D2" w:rsidRDefault="00B211D2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B211D2" w14:paraId="07D29EBE" w14:textId="77777777">
        <w:trPr>
          <w:cantSplit/>
          <w:trHeight w:val="225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BD65C3A" w14:textId="77777777" w:rsidR="00B211D2" w:rsidRDefault="00B211D2" w:rsidP="00B211D2">
            <w:pPr>
              <w:numPr>
                <w:ilvl w:val="0"/>
                <w:numId w:val="30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99CE633" w14:textId="77777777" w:rsidR="00B211D2" w:rsidRDefault="00B211D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131+311</w:t>
            </w:r>
          </w:p>
          <w:p w14:paraId="73381727" w14:textId="77777777" w:rsidR="00B211D2" w:rsidRDefault="00B211D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141+440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9DD3132" w14:textId="77777777" w:rsidR="00B211D2" w:rsidRPr="00F6236C" w:rsidRDefault="00B211D2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50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5B53915" w14:textId="77777777" w:rsidR="00B211D2" w:rsidRDefault="00B211D2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830247">
              <w:rPr>
                <w:b/>
                <w:bCs/>
                <w:sz w:val="19"/>
                <w:szCs w:val="19"/>
                <w:lang w:val="ro-RO"/>
              </w:rPr>
              <w:t xml:space="preserve">Ax st. Izvoru Mureşului- </w:t>
            </w:r>
            <w:r w:rsidRPr="00FD4385">
              <w:rPr>
                <w:b/>
                <w:bCs/>
                <w:sz w:val="20"/>
                <w:szCs w:val="20"/>
                <w:lang w:val="ro-RO"/>
              </w:rPr>
              <w:t>Ax st. Voșlobeni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45BC660" w14:textId="77777777" w:rsidR="00B211D2" w:rsidRDefault="00B211D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FD6325B" w14:textId="77777777" w:rsidR="00B211D2" w:rsidRDefault="00B211D2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756B2F6" w14:textId="77777777" w:rsidR="00B211D2" w:rsidRDefault="00B211D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41C6268" w14:textId="77777777" w:rsidR="00B211D2" w:rsidRPr="00F6236C" w:rsidRDefault="00B211D2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FF7FDDC" w14:textId="77777777" w:rsidR="00B211D2" w:rsidRDefault="00B211D2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B211D2" w14:paraId="5F4A3D42" w14:textId="77777777">
        <w:trPr>
          <w:cantSplit/>
          <w:trHeight w:val="225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6208CE1" w14:textId="77777777" w:rsidR="00B211D2" w:rsidRDefault="00B211D2" w:rsidP="00B211D2">
            <w:pPr>
              <w:numPr>
                <w:ilvl w:val="0"/>
                <w:numId w:val="30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9C973E0" w14:textId="77777777" w:rsidR="00B211D2" w:rsidRDefault="00B211D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146+300</w:t>
            </w:r>
          </w:p>
          <w:p w14:paraId="606F0D93" w14:textId="77777777" w:rsidR="00B211D2" w:rsidRDefault="00B211D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146+600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F6898E5" w14:textId="77777777" w:rsidR="00B211D2" w:rsidRDefault="00B211D2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70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ABE5087" w14:textId="77777777" w:rsidR="00B211D2" w:rsidRDefault="00B211D2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szCs w:val="20"/>
                <w:lang w:val="ro-RO"/>
              </w:rPr>
            </w:pPr>
            <w:r w:rsidRPr="00FD4385">
              <w:rPr>
                <w:b/>
                <w:bCs/>
                <w:sz w:val="20"/>
                <w:szCs w:val="20"/>
                <w:lang w:val="ro-RO"/>
              </w:rPr>
              <w:t>Voșlobeni</w:t>
            </w:r>
            <w:r>
              <w:rPr>
                <w:b/>
                <w:bCs/>
                <w:sz w:val="20"/>
                <w:szCs w:val="20"/>
                <w:lang w:val="ro-RO"/>
              </w:rPr>
              <w:t xml:space="preserve"> -</w:t>
            </w:r>
          </w:p>
          <w:p w14:paraId="4223FB86" w14:textId="77777777" w:rsidR="00B211D2" w:rsidRPr="00830247" w:rsidRDefault="00B211D2">
            <w:pPr>
              <w:spacing w:before="40" w:after="40" w:line="360" w:lineRule="auto"/>
              <w:ind w:left="57" w:right="57"/>
              <w:rPr>
                <w:b/>
                <w:bCs/>
                <w:sz w:val="19"/>
                <w:szCs w:val="19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Gheorgheni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9750B28" w14:textId="77777777" w:rsidR="00B211D2" w:rsidRDefault="00B211D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A3A08AD" w14:textId="77777777" w:rsidR="00B211D2" w:rsidRDefault="00B211D2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F6B942A" w14:textId="77777777" w:rsidR="00B211D2" w:rsidRDefault="00B211D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D1FD565" w14:textId="77777777" w:rsidR="00B211D2" w:rsidRPr="00F6236C" w:rsidRDefault="00B211D2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94A37C4" w14:textId="77777777" w:rsidR="00B211D2" w:rsidRDefault="00B211D2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</w:p>
        </w:tc>
      </w:tr>
      <w:tr w:rsidR="00B211D2" w14:paraId="0D4162EE" w14:textId="77777777">
        <w:trPr>
          <w:cantSplit/>
          <w:trHeight w:val="225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E1CEBC3" w14:textId="77777777" w:rsidR="00B211D2" w:rsidRDefault="00B211D2" w:rsidP="00B211D2">
            <w:pPr>
              <w:numPr>
                <w:ilvl w:val="0"/>
                <w:numId w:val="30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68D690F" w14:textId="77777777" w:rsidR="00B211D2" w:rsidRDefault="00B211D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A0460C2" w14:textId="77777777" w:rsidR="00B211D2" w:rsidRDefault="00B211D2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500B325" w14:textId="77777777" w:rsidR="00B211D2" w:rsidRDefault="00B211D2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Gheorgheni</w:t>
            </w:r>
          </w:p>
          <w:p w14:paraId="06E53C8E" w14:textId="77777777" w:rsidR="00B211D2" w:rsidRDefault="00B211D2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 1 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350CA36" w14:textId="77777777" w:rsidR="00B211D2" w:rsidRDefault="00B211D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 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D6A3D0D" w14:textId="77777777" w:rsidR="00B211D2" w:rsidRDefault="00B211D2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FB507D9" w14:textId="77777777" w:rsidR="00B211D2" w:rsidRDefault="00B211D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EFAC780" w14:textId="77777777" w:rsidR="00B211D2" w:rsidRPr="00F6236C" w:rsidRDefault="00B211D2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5C47820" w14:textId="77777777" w:rsidR="00B211D2" w:rsidRDefault="00B211D2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B211D2" w14:paraId="0A927E36" w14:textId="77777777">
        <w:trPr>
          <w:cantSplit/>
          <w:trHeight w:val="225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07D0F51" w14:textId="77777777" w:rsidR="00B211D2" w:rsidRDefault="00B211D2" w:rsidP="00B211D2">
            <w:pPr>
              <w:numPr>
                <w:ilvl w:val="0"/>
                <w:numId w:val="30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8C15B82" w14:textId="77777777" w:rsidR="00B211D2" w:rsidRDefault="00B211D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CE07633" w14:textId="77777777" w:rsidR="00B211D2" w:rsidRDefault="00B211D2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A2352A0" w14:textId="77777777" w:rsidR="00B211D2" w:rsidRDefault="00B211D2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Gheorgheni</w:t>
            </w:r>
          </w:p>
          <w:p w14:paraId="7825A4A1" w14:textId="77777777" w:rsidR="00B211D2" w:rsidRDefault="00B211D2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 4 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729B2E4" w14:textId="77777777" w:rsidR="00B211D2" w:rsidRDefault="00B211D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 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5C0BF26" w14:textId="77777777" w:rsidR="00B211D2" w:rsidRDefault="00B211D2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E720B56" w14:textId="77777777" w:rsidR="00B211D2" w:rsidRDefault="00B211D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829F03A" w14:textId="77777777" w:rsidR="00B211D2" w:rsidRPr="00F6236C" w:rsidRDefault="00B211D2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BF1E95D" w14:textId="77777777" w:rsidR="00B211D2" w:rsidRDefault="00B211D2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B211D2" w14:paraId="1A699384" w14:textId="77777777">
        <w:trPr>
          <w:cantSplit/>
          <w:trHeight w:val="547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100A6F9" w14:textId="77777777" w:rsidR="00B211D2" w:rsidRDefault="00B211D2" w:rsidP="00B211D2">
            <w:pPr>
              <w:numPr>
                <w:ilvl w:val="0"/>
                <w:numId w:val="30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11271A2" w14:textId="77777777" w:rsidR="00B211D2" w:rsidRDefault="00B211D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B9DF8CB" w14:textId="77777777" w:rsidR="00B211D2" w:rsidRPr="00F6236C" w:rsidRDefault="00B211D2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65E4C47" w14:textId="77777777" w:rsidR="00B211D2" w:rsidRDefault="00B211D2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Lăzarea</w:t>
            </w:r>
          </w:p>
          <w:p w14:paraId="5AA11E80" w14:textId="77777777" w:rsidR="00B211D2" w:rsidRDefault="00B211D2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 2 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21C051D" w14:textId="77777777" w:rsidR="00B211D2" w:rsidRDefault="00B211D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 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7FD29F7" w14:textId="77777777" w:rsidR="00B211D2" w:rsidRDefault="00B211D2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63FA919" w14:textId="77777777" w:rsidR="00B211D2" w:rsidRDefault="00B211D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346D8AE" w14:textId="77777777" w:rsidR="00B211D2" w:rsidRPr="00F6236C" w:rsidRDefault="00B211D2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FF378AE" w14:textId="77777777" w:rsidR="00B211D2" w:rsidRDefault="00B211D2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B211D2" w14:paraId="415EC376" w14:textId="77777777">
        <w:trPr>
          <w:cantSplit/>
          <w:trHeight w:val="54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F4CDC6F" w14:textId="77777777" w:rsidR="00B211D2" w:rsidRDefault="00B211D2" w:rsidP="00B211D2">
            <w:pPr>
              <w:numPr>
                <w:ilvl w:val="0"/>
                <w:numId w:val="30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2B171FB" w14:textId="77777777" w:rsidR="00B211D2" w:rsidRDefault="00B211D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C6E73FE" w14:textId="77777777" w:rsidR="00B211D2" w:rsidRPr="00F6236C" w:rsidRDefault="00B211D2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4648788" w14:textId="77777777" w:rsidR="00B211D2" w:rsidRDefault="00B211D2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Ditrău</w:t>
            </w:r>
          </w:p>
          <w:p w14:paraId="1FB01EFC" w14:textId="77777777" w:rsidR="00B211D2" w:rsidRDefault="00B211D2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 2 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2A17453" w14:textId="77777777" w:rsidR="00B211D2" w:rsidRDefault="00B211D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 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6F878A2" w14:textId="77777777" w:rsidR="00B211D2" w:rsidRPr="00514DA4" w:rsidRDefault="00B211D2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538A895" w14:textId="77777777" w:rsidR="00B211D2" w:rsidRDefault="00B211D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9A82BC8" w14:textId="77777777" w:rsidR="00B211D2" w:rsidRPr="00F6236C" w:rsidRDefault="00B211D2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3A44E5B" w14:textId="77777777" w:rsidR="00B211D2" w:rsidRDefault="00B211D2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B211D2" w14:paraId="64A69443" w14:textId="77777777">
        <w:trPr>
          <w:cantSplit/>
          <w:trHeight w:val="391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B7D6DDE" w14:textId="77777777" w:rsidR="00B211D2" w:rsidRDefault="00B211D2" w:rsidP="00B211D2">
            <w:pPr>
              <w:numPr>
                <w:ilvl w:val="0"/>
                <w:numId w:val="30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5ECBBFC" w14:textId="77777777" w:rsidR="00B211D2" w:rsidRDefault="00B211D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5F48066" w14:textId="77777777" w:rsidR="00B211D2" w:rsidRPr="00F6236C" w:rsidRDefault="00B211D2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FEE9855" w14:textId="77777777" w:rsidR="00B211D2" w:rsidRDefault="00B211D2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Subcetate Mureș</w:t>
            </w:r>
          </w:p>
          <w:p w14:paraId="6F56AF18" w14:textId="77777777" w:rsidR="00B211D2" w:rsidRDefault="00B211D2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 1 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B883117" w14:textId="77777777" w:rsidR="00B211D2" w:rsidRDefault="00B211D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 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2D0257B" w14:textId="77777777" w:rsidR="00B211D2" w:rsidRPr="00514DA4" w:rsidRDefault="00B211D2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63ACFB3" w14:textId="77777777" w:rsidR="00B211D2" w:rsidRDefault="00B211D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93EF511" w14:textId="77777777" w:rsidR="00B211D2" w:rsidRPr="00F6236C" w:rsidRDefault="00B211D2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F4C94B8" w14:textId="77777777" w:rsidR="00B211D2" w:rsidRDefault="00B211D2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  <w:p w14:paraId="37F24750" w14:textId="77777777" w:rsidR="00B211D2" w:rsidRPr="000D7AA7" w:rsidRDefault="00B211D2">
            <w:pPr>
              <w:spacing w:before="40" w:after="40" w:line="360" w:lineRule="auto"/>
              <w:ind w:left="57" w:right="57"/>
              <w:rPr>
                <w:b/>
                <w:bCs/>
                <w:iCs/>
                <w:sz w:val="20"/>
                <w:lang w:val="ro-RO"/>
              </w:rPr>
            </w:pPr>
            <w:r>
              <w:rPr>
                <w:b/>
                <w:bCs/>
                <w:iCs/>
                <w:sz w:val="20"/>
                <w:lang w:val="ro-RO"/>
              </w:rPr>
              <w:t>*</w:t>
            </w:r>
            <w:r w:rsidRPr="000D7AA7">
              <w:rPr>
                <w:b/>
                <w:bCs/>
                <w:iCs/>
                <w:sz w:val="20"/>
                <w:lang w:val="ro-RO"/>
              </w:rPr>
              <w:t>Se interzice circulația t</w:t>
            </w:r>
            <w:r>
              <w:rPr>
                <w:b/>
                <w:bCs/>
                <w:iCs/>
                <w:sz w:val="20"/>
                <w:lang w:val="ro-RO"/>
              </w:rPr>
              <w:t>r</w:t>
            </w:r>
            <w:r w:rsidRPr="000D7AA7">
              <w:rPr>
                <w:b/>
                <w:bCs/>
                <w:iCs/>
                <w:sz w:val="20"/>
                <w:lang w:val="ro-RO"/>
              </w:rPr>
              <w:t>enurilor de marfă.</w:t>
            </w:r>
          </w:p>
        </w:tc>
      </w:tr>
      <w:tr w:rsidR="00B211D2" w14:paraId="168E9EFF" w14:textId="77777777">
        <w:trPr>
          <w:cantSplit/>
          <w:trHeight w:val="431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592C420" w14:textId="77777777" w:rsidR="00B211D2" w:rsidRDefault="00B211D2" w:rsidP="00B211D2">
            <w:pPr>
              <w:numPr>
                <w:ilvl w:val="0"/>
                <w:numId w:val="30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A7AEE25" w14:textId="77777777" w:rsidR="00B211D2" w:rsidRDefault="00B211D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90ED835" w14:textId="77777777" w:rsidR="00B211D2" w:rsidRPr="00F6236C" w:rsidRDefault="00B211D2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9895021" w14:textId="77777777" w:rsidR="00B211D2" w:rsidRDefault="00B211D2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Topliţa</w:t>
            </w:r>
          </w:p>
          <w:p w14:paraId="23D3EAE4" w14:textId="77777777" w:rsidR="00B211D2" w:rsidRDefault="00B211D2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 2 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3E6EBB2" w14:textId="77777777" w:rsidR="00B211D2" w:rsidRDefault="00B211D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 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CECCE5A" w14:textId="77777777" w:rsidR="00B211D2" w:rsidRPr="00514DA4" w:rsidRDefault="00B211D2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</w:t>
            </w:r>
            <w:r w:rsidRPr="00514DA4">
              <w:rPr>
                <w:b/>
                <w:bCs/>
                <w:sz w:val="36"/>
                <w:szCs w:val="36"/>
                <w:lang w:val="ro-RO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3B51F7F" w14:textId="77777777" w:rsidR="00B211D2" w:rsidRDefault="00B211D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6862BF2" w14:textId="77777777" w:rsidR="00B211D2" w:rsidRPr="00F6236C" w:rsidRDefault="00B211D2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450B077" w14:textId="77777777" w:rsidR="00B211D2" w:rsidRDefault="00B211D2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</w:p>
        </w:tc>
      </w:tr>
      <w:tr w:rsidR="00B211D2" w14:paraId="18CBDA04" w14:textId="77777777">
        <w:trPr>
          <w:cantSplit/>
          <w:trHeight w:val="431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8766756" w14:textId="77777777" w:rsidR="00B211D2" w:rsidRDefault="00B211D2" w:rsidP="00B211D2">
            <w:pPr>
              <w:numPr>
                <w:ilvl w:val="0"/>
                <w:numId w:val="30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167521D" w14:textId="77777777" w:rsidR="00B211D2" w:rsidRDefault="00B211D2" w:rsidP="00AE2CAC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3C616C0" w14:textId="77777777" w:rsidR="00B211D2" w:rsidRPr="00F6236C" w:rsidRDefault="00B211D2" w:rsidP="00AE2CAC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163931A" w14:textId="77777777" w:rsidR="00B211D2" w:rsidRDefault="00B211D2" w:rsidP="00AE2CAC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Topliţa</w:t>
            </w:r>
          </w:p>
          <w:p w14:paraId="640F0DA2" w14:textId="77777777" w:rsidR="00B211D2" w:rsidRDefault="00B211D2" w:rsidP="00AE2CAC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 5 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08ADABE" w14:textId="77777777" w:rsidR="00B211D2" w:rsidRDefault="00B211D2" w:rsidP="00AE2CAC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 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9F676A0" w14:textId="77777777" w:rsidR="00B211D2" w:rsidRDefault="00B211D2" w:rsidP="00AE2CAC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</w:t>
            </w:r>
            <w:r w:rsidRPr="00514DA4">
              <w:rPr>
                <w:b/>
                <w:bCs/>
                <w:sz w:val="36"/>
                <w:szCs w:val="36"/>
                <w:lang w:val="ro-RO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F31BC87" w14:textId="77777777" w:rsidR="00B211D2" w:rsidRDefault="00B211D2" w:rsidP="00AE2CAC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21A702C" w14:textId="77777777" w:rsidR="00B211D2" w:rsidRPr="00F6236C" w:rsidRDefault="00B211D2" w:rsidP="00AE2CAC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B4DF565" w14:textId="77777777" w:rsidR="00B211D2" w:rsidRDefault="00B211D2" w:rsidP="00AE2CAC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B211D2" w14:paraId="204E03AC" w14:textId="77777777">
        <w:trPr>
          <w:cantSplit/>
          <w:trHeight w:val="431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F779961" w14:textId="77777777" w:rsidR="00B211D2" w:rsidRDefault="00B211D2" w:rsidP="00B211D2">
            <w:pPr>
              <w:numPr>
                <w:ilvl w:val="0"/>
                <w:numId w:val="30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A43F47C" w14:textId="77777777" w:rsidR="00B211D2" w:rsidRDefault="00B211D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183+950</w:t>
            </w:r>
          </w:p>
          <w:p w14:paraId="6C06EF25" w14:textId="77777777" w:rsidR="00B211D2" w:rsidRDefault="00B211D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193+435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1113DD3" w14:textId="77777777" w:rsidR="00B211D2" w:rsidRPr="00F6236C" w:rsidRDefault="00B211D2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30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D7DAA55" w14:textId="77777777" w:rsidR="00B211D2" w:rsidRDefault="00B211D2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Toplița, linia 3 directă -  Ax st Stânceni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8FC6130" w14:textId="77777777" w:rsidR="00B211D2" w:rsidRDefault="00B211D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5292DE7" w14:textId="77777777" w:rsidR="00B211D2" w:rsidRPr="00514DA4" w:rsidRDefault="00B211D2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7D2CAFD" w14:textId="77777777" w:rsidR="00B211D2" w:rsidRDefault="00B211D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CC21E1B" w14:textId="77777777" w:rsidR="00B211D2" w:rsidRPr="00F6236C" w:rsidRDefault="00B211D2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E09D59E" w14:textId="77777777" w:rsidR="00B211D2" w:rsidRPr="007F77BB" w:rsidRDefault="00B211D2" w:rsidP="007F77BB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19"/>
                <w:szCs w:val="19"/>
                <w:lang w:val="ro-RO"/>
              </w:rPr>
            </w:pPr>
            <w:r w:rsidRPr="007F77BB">
              <w:rPr>
                <w:b/>
                <w:bCs/>
                <w:i/>
                <w:iCs/>
                <w:sz w:val="19"/>
                <w:szCs w:val="19"/>
                <w:lang w:val="ro-RO"/>
              </w:rPr>
              <w:t xml:space="preserve">Semnalizatăpe teren numai în capătul X. </w:t>
            </w:r>
          </w:p>
          <w:p w14:paraId="7A54BFC6" w14:textId="77777777" w:rsidR="00B211D2" w:rsidRDefault="00B211D2" w:rsidP="007F77BB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7F77BB">
              <w:rPr>
                <w:b/>
                <w:bCs/>
                <w:i/>
                <w:iCs/>
                <w:sz w:val="19"/>
                <w:szCs w:val="19"/>
                <w:lang w:val="ro-RO"/>
              </w:rPr>
              <w:t xml:space="preserve">Fără inductori. Linia 3 stația Toplița protecție lucrări și muncitori liniile 1 și 2 </w:t>
            </w:r>
          </w:p>
        </w:tc>
      </w:tr>
      <w:tr w:rsidR="00B211D2" w14:paraId="7E9141ED" w14:textId="77777777">
        <w:trPr>
          <w:cantSplit/>
          <w:trHeight w:val="54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BEF90F5" w14:textId="77777777" w:rsidR="00B211D2" w:rsidRDefault="00B211D2" w:rsidP="00B211D2">
            <w:pPr>
              <w:numPr>
                <w:ilvl w:val="0"/>
                <w:numId w:val="30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098FF0A" w14:textId="77777777" w:rsidR="00B211D2" w:rsidRDefault="00B211D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87CFC2C" w14:textId="77777777" w:rsidR="00B211D2" w:rsidRPr="00F6236C" w:rsidRDefault="00B211D2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DE30026" w14:textId="77777777" w:rsidR="00B211D2" w:rsidRDefault="00B211D2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Aluniş Mureş</w:t>
            </w:r>
          </w:p>
          <w:p w14:paraId="28897551" w14:textId="77777777" w:rsidR="00B211D2" w:rsidRDefault="00B211D2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 3 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C667127" w14:textId="77777777" w:rsidR="00B211D2" w:rsidRDefault="00B211D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</w:t>
            </w:r>
          </w:p>
          <w:p w14:paraId="410FBF02" w14:textId="77777777" w:rsidR="00B211D2" w:rsidRDefault="00B211D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41F8167" w14:textId="77777777" w:rsidR="00B211D2" w:rsidRPr="00514DA4" w:rsidRDefault="00B211D2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</w:t>
            </w:r>
            <w:r w:rsidRPr="00514DA4">
              <w:rPr>
                <w:b/>
                <w:bCs/>
                <w:sz w:val="36"/>
                <w:szCs w:val="36"/>
                <w:lang w:val="ro-RO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7B3FF72" w14:textId="77777777" w:rsidR="00B211D2" w:rsidRDefault="00B211D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F5B86A3" w14:textId="77777777" w:rsidR="00B211D2" w:rsidRPr="00F6236C" w:rsidRDefault="00B211D2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5490D55" w14:textId="77777777" w:rsidR="00B211D2" w:rsidRDefault="00B211D2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</w:p>
        </w:tc>
      </w:tr>
      <w:tr w:rsidR="00B211D2" w14:paraId="3B1FF366" w14:textId="77777777">
        <w:trPr>
          <w:cantSplit/>
          <w:trHeight w:val="54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59B2F50" w14:textId="77777777" w:rsidR="00B211D2" w:rsidRDefault="00B211D2" w:rsidP="00B211D2">
            <w:pPr>
              <w:numPr>
                <w:ilvl w:val="0"/>
                <w:numId w:val="30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D72E09C" w14:textId="77777777" w:rsidR="00B211D2" w:rsidRDefault="00B211D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245+050</w:t>
            </w:r>
          </w:p>
          <w:p w14:paraId="4B1FA4A0" w14:textId="77777777" w:rsidR="00B211D2" w:rsidRDefault="00B211D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245+100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7FB73CE" w14:textId="77777777" w:rsidR="00B211D2" w:rsidRDefault="00B211D2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20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4966BF9" w14:textId="77777777" w:rsidR="00B211D2" w:rsidRDefault="00B211D2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Aluniş Mureş -</w:t>
            </w:r>
          </w:p>
          <w:p w14:paraId="39B8E388" w14:textId="77777777" w:rsidR="00B211D2" w:rsidRDefault="00B211D2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Reghin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4FDBB77" w14:textId="77777777" w:rsidR="00B211D2" w:rsidRDefault="00B211D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50D7CA8" w14:textId="77777777" w:rsidR="00B211D2" w:rsidRDefault="00B211D2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173E3E4" w14:textId="77777777" w:rsidR="00B211D2" w:rsidRDefault="00B211D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5FA77C6" w14:textId="77777777" w:rsidR="00B211D2" w:rsidRPr="00F6236C" w:rsidRDefault="00B211D2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4D1A785" w14:textId="77777777" w:rsidR="00B211D2" w:rsidRDefault="00B211D2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Semnalizată ca limitare de viteză. Cu inductori de </w:t>
            </w:r>
          </w:p>
          <w:p w14:paraId="3A1462D2" w14:textId="77777777" w:rsidR="00B211D2" w:rsidRDefault="00B211D2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2000 Hz. Valabilă doar pentru trenurile tip automotor</w:t>
            </w:r>
          </w:p>
        </w:tc>
      </w:tr>
      <w:tr w:rsidR="00B211D2" w14:paraId="416AB44D" w14:textId="77777777">
        <w:trPr>
          <w:cantSplit/>
          <w:trHeight w:val="291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3C9531D" w14:textId="77777777" w:rsidR="00B211D2" w:rsidRDefault="00B211D2" w:rsidP="00B211D2">
            <w:pPr>
              <w:numPr>
                <w:ilvl w:val="0"/>
                <w:numId w:val="30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D866F2D" w14:textId="77777777" w:rsidR="00B211D2" w:rsidRDefault="00B211D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96403E9" w14:textId="77777777" w:rsidR="00B211D2" w:rsidRPr="00F6236C" w:rsidRDefault="00B211D2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CF6F781" w14:textId="77777777" w:rsidR="00B211D2" w:rsidRDefault="00B211D2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Reghin</w:t>
            </w:r>
          </w:p>
          <w:p w14:paraId="59820559" w14:textId="77777777" w:rsidR="00B211D2" w:rsidRDefault="00B211D2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 4 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C142057" w14:textId="77777777" w:rsidR="00B211D2" w:rsidRDefault="00B211D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 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B2990DB" w14:textId="77777777" w:rsidR="00B211D2" w:rsidRPr="00514DA4" w:rsidRDefault="00B211D2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4A70716" w14:textId="77777777" w:rsidR="00B211D2" w:rsidRDefault="00B211D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6C7B58C" w14:textId="77777777" w:rsidR="00B211D2" w:rsidRPr="00F6236C" w:rsidRDefault="00B211D2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68CC4E7" w14:textId="77777777" w:rsidR="00B211D2" w:rsidRDefault="00B211D2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B211D2" w14:paraId="66FF713D" w14:textId="77777777">
        <w:trPr>
          <w:cantSplit/>
          <w:trHeight w:val="127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593B468" w14:textId="77777777" w:rsidR="00B211D2" w:rsidRDefault="00B211D2" w:rsidP="00B211D2">
            <w:pPr>
              <w:numPr>
                <w:ilvl w:val="0"/>
                <w:numId w:val="30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E7CC9BA" w14:textId="77777777" w:rsidR="00B211D2" w:rsidRDefault="00B211D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453DD82" w14:textId="77777777" w:rsidR="00B211D2" w:rsidRPr="00F6236C" w:rsidRDefault="00B211D2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0657E4B" w14:textId="77777777" w:rsidR="00B211D2" w:rsidRDefault="00B211D2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Reghin</w:t>
            </w:r>
          </w:p>
          <w:p w14:paraId="00AAFAB0" w14:textId="77777777" w:rsidR="00B211D2" w:rsidRDefault="00B211D2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 5 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A5FD3BB" w14:textId="77777777" w:rsidR="00B211D2" w:rsidRDefault="00B211D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 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94A83B5" w14:textId="77777777" w:rsidR="00B211D2" w:rsidRPr="00514DA4" w:rsidRDefault="00B211D2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514DA4"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AAB5C5F" w14:textId="77777777" w:rsidR="00B211D2" w:rsidRDefault="00B211D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B036307" w14:textId="77777777" w:rsidR="00B211D2" w:rsidRPr="00F6236C" w:rsidRDefault="00B211D2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BFAFE6C" w14:textId="77777777" w:rsidR="00B211D2" w:rsidRDefault="00B211D2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</w:p>
        </w:tc>
      </w:tr>
      <w:tr w:rsidR="00B211D2" w14:paraId="0BF8AA1D" w14:textId="77777777">
        <w:trPr>
          <w:cantSplit/>
          <w:trHeight w:val="137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0A822AD" w14:textId="77777777" w:rsidR="00B211D2" w:rsidRDefault="00B211D2" w:rsidP="00B211D2">
            <w:pPr>
              <w:numPr>
                <w:ilvl w:val="0"/>
                <w:numId w:val="30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D4727CD" w14:textId="77777777" w:rsidR="00B211D2" w:rsidRDefault="00B211D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DCEE57A" w14:textId="77777777" w:rsidR="00B211D2" w:rsidRPr="00F6236C" w:rsidRDefault="00B211D2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546327D" w14:textId="77777777" w:rsidR="00B211D2" w:rsidRDefault="00B211D2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Reghin</w:t>
            </w:r>
          </w:p>
          <w:p w14:paraId="210BD5F4" w14:textId="77777777" w:rsidR="00B211D2" w:rsidRDefault="00B211D2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 6 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E1BC4E2" w14:textId="77777777" w:rsidR="00B211D2" w:rsidRDefault="00B211D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 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A5D0ABC" w14:textId="77777777" w:rsidR="00B211D2" w:rsidRPr="00514DA4" w:rsidRDefault="00B211D2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514DA4">
              <w:rPr>
                <w:b/>
                <w:bCs/>
                <w:sz w:val="36"/>
                <w:szCs w:val="36"/>
                <w:lang w:val="ro-RO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E71B913" w14:textId="77777777" w:rsidR="00B211D2" w:rsidRDefault="00B211D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BD5BB29" w14:textId="77777777" w:rsidR="00B211D2" w:rsidRPr="00F6236C" w:rsidRDefault="00B211D2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179E2A6" w14:textId="77777777" w:rsidR="00B211D2" w:rsidRDefault="00B211D2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Nesemnalizată  pe teren. </w:t>
            </w:r>
          </w:p>
        </w:tc>
      </w:tr>
      <w:tr w:rsidR="00B211D2" w14:paraId="6668C8E9" w14:textId="77777777">
        <w:trPr>
          <w:cantSplit/>
          <w:trHeight w:val="294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DA2C9AA" w14:textId="77777777" w:rsidR="00B211D2" w:rsidRDefault="00B211D2" w:rsidP="00B211D2">
            <w:pPr>
              <w:numPr>
                <w:ilvl w:val="0"/>
                <w:numId w:val="30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91F6243" w14:textId="77777777" w:rsidR="00B211D2" w:rsidRDefault="00B211D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4098692" w14:textId="77777777" w:rsidR="00B211D2" w:rsidRPr="00F6236C" w:rsidRDefault="00B211D2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C7C6DE7" w14:textId="77777777" w:rsidR="00B211D2" w:rsidRDefault="00B211D2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Dumbrăvioara</w:t>
            </w:r>
          </w:p>
          <w:p w14:paraId="1C90E8BF" w14:textId="77777777" w:rsidR="00B211D2" w:rsidRDefault="00B211D2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 2 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E3DB934" w14:textId="77777777" w:rsidR="00B211D2" w:rsidRDefault="00B211D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 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0F70D95" w14:textId="77777777" w:rsidR="00B211D2" w:rsidRPr="00514DA4" w:rsidRDefault="00B211D2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</w:t>
            </w:r>
            <w:r w:rsidRPr="00514DA4">
              <w:rPr>
                <w:b/>
                <w:bCs/>
                <w:sz w:val="36"/>
                <w:szCs w:val="36"/>
                <w:lang w:val="ro-RO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0D0D330" w14:textId="77777777" w:rsidR="00B211D2" w:rsidRDefault="00B211D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642ABE9" w14:textId="77777777" w:rsidR="00B211D2" w:rsidRPr="00F6236C" w:rsidRDefault="00B211D2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6C9CA75" w14:textId="77777777" w:rsidR="00B211D2" w:rsidRDefault="00B211D2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 pe teren.</w:t>
            </w:r>
          </w:p>
        </w:tc>
      </w:tr>
      <w:tr w:rsidR="00B211D2" w14:paraId="2114BE4C" w14:textId="77777777">
        <w:trPr>
          <w:cantSplit/>
          <w:trHeight w:val="54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CF08DC0" w14:textId="77777777" w:rsidR="00B211D2" w:rsidRDefault="00B211D2" w:rsidP="00B211D2">
            <w:pPr>
              <w:numPr>
                <w:ilvl w:val="0"/>
                <w:numId w:val="30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37AE94D" w14:textId="77777777" w:rsidR="00B211D2" w:rsidRDefault="00B211D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D54EDAF" w14:textId="77777777" w:rsidR="00B211D2" w:rsidRDefault="00B211D2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E2F540C" w14:textId="77777777" w:rsidR="00B211D2" w:rsidRDefault="00B211D2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Târgu Mureş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8B84BC5" w14:textId="77777777" w:rsidR="00B211D2" w:rsidRDefault="00B211D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peste sch. </w:t>
            </w:r>
          </w:p>
          <w:p w14:paraId="413F7E56" w14:textId="77777777" w:rsidR="00B211D2" w:rsidRDefault="00B211D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27 și 29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BDE84CE" w14:textId="77777777" w:rsidR="00B211D2" w:rsidRDefault="00B211D2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299AB53" w14:textId="77777777" w:rsidR="00B211D2" w:rsidRDefault="00B211D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C4E7CD9" w14:textId="77777777" w:rsidR="00B211D2" w:rsidRPr="00F6236C" w:rsidRDefault="00B211D2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A1867AD" w14:textId="77777777" w:rsidR="00B211D2" w:rsidRDefault="00B211D2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Afectează intrări - ieşiri la linia 9.</w:t>
            </w:r>
          </w:p>
          <w:p w14:paraId="054E1F55" w14:textId="77777777" w:rsidR="00B211D2" w:rsidRDefault="00B211D2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B211D2" w14:paraId="247CF516" w14:textId="77777777">
        <w:trPr>
          <w:cantSplit/>
          <w:trHeight w:val="54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3D528DA" w14:textId="77777777" w:rsidR="00B211D2" w:rsidRDefault="00B211D2" w:rsidP="00B211D2">
            <w:pPr>
              <w:numPr>
                <w:ilvl w:val="0"/>
                <w:numId w:val="30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38CF25D" w14:textId="77777777" w:rsidR="00B211D2" w:rsidRDefault="00B211D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13A91FC" w14:textId="77777777" w:rsidR="00B211D2" w:rsidRDefault="00B211D2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EFF2CDD" w14:textId="77777777" w:rsidR="00B211D2" w:rsidRDefault="00B211D2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Târgu Mureş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E68FC96" w14:textId="77777777" w:rsidR="00B211D2" w:rsidRDefault="00B211D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peste sch. </w:t>
            </w:r>
          </w:p>
          <w:p w14:paraId="1CAF12AF" w14:textId="77777777" w:rsidR="00B211D2" w:rsidRDefault="00B211D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23 şi 25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36C97B9" w14:textId="77777777" w:rsidR="00B211D2" w:rsidRDefault="00B211D2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8054701" w14:textId="77777777" w:rsidR="00B211D2" w:rsidRDefault="00B211D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D81F768" w14:textId="77777777" w:rsidR="00B211D2" w:rsidRPr="00F6236C" w:rsidRDefault="00B211D2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DFD4F55" w14:textId="77777777" w:rsidR="00B211D2" w:rsidRDefault="00B211D2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Afectează intrări - ieşiri la liniile 6 şi 7.</w:t>
            </w:r>
          </w:p>
          <w:p w14:paraId="79D96823" w14:textId="77777777" w:rsidR="00B211D2" w:rsidRDefault="00B211D2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B211D2" w14:paraId="462E160A" w14:textId="77777777">
        <w:trPr>
          <w:cantSplit/>
          <w:trHeight w:val="273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8D315E5" w14:textId="77777777" w:rsidR="00B211D2" w:rsidRDefault="00B211D2" w:rsidP="00B211D2">
            <w:pPr>
              <w:numPr>
                <w:ilvl w:val="0"/>
                <w:numId w:val="30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4FBE848" w14:textId="77777777" w:rsidR="00B211D2" w:rsidRDefault="00B211D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F0ACFD2" w14:textId="77777777" w:rsidR="00B211D2" w:rsidRPr="00F6236C" w:rsidRDefault="00B211D2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CD397EF" w14:textId="77777777" w:rsidR="00B211D2" w:rsidRDefault="00B211D2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Târgu Mureş</w:t>
            </w:r>
          </w:p>
          <w:p w14:paraId="0C789434" w14:textId="77777777" w:rsidR="00B211D2" w:rsidRDefault="00B211D2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8DA436B" w14:textId="77777777" w:rsidR="00B211D2" w:rsidRDefault="00B211D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peste</w:t>
            </w:r>
          </w:p>
          <w:p w14:paraId="38592003" w14:textId="77777777" w:rsidR="00B211D2" w:rsidRDefault="00B211D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sch. 20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E2DD926" w14:textId="77777777" w:rsidR="00B211D2" w:rsidRPr="00514DA4" w:rsidRDefault="00B211D2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FF05A46" w14:textId="77777777" w:rsidR="00B211D2" w:rsidRDefault="00B211D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2C4169B" w14:textId="77777777" w:rsidR="00B211D2" w:rsidRPr="00F6236C" w:rsidRDefault="00B211D2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7A416B8" w14:textId="77777777" w:rsidR="00B211D2" w:rsidRDefault="00B211D2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  <w:p w14:paraId="7D086596" w14:textId="77777777" w:rsidR="00B211D2" w:rsidRDefault="00B211D2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Afectează intrări - ieşiri la linia 7 .</w:t>
            </w:r>
          </w:p>
        </w:tc>
      </w:tr>
      <w:tr w:rsidR="00B211D2" w14:paraId="0B688007" w14:textId="77777777">
        <w:trPr>
          <w:cantSplit/>
          <w:trHeight w:val="1439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11062DC" w14:textId="77777777" w:rsidR="00B211D2" w:rsidRDefault="00B211D2" w:rsidP="00B211D2">
            <w:pPr>
              <w:numPr>
                <w:ilvl w:val="0"/>
                <w:numId w:val="30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CAD7AF9" w14:textId="77777777" w:rsidR="00B211D2" w:rsidRDefault="00B211D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6536F69" w14:textId="77777777" w:rsidR="00B211D2" w:rsidRPr="00F6236C" w:rsidRDefault="00B211D2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9E5D787" w14:textId="77777777" w:rsidR="00B211D2" w:rsidRDefault="00B211D2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Târgu Mureş Sud</w:t>
            </w:r>
          </w:p>
          <w:p w14:paraId="518A1B5A" w14:textId="77777777" w:rsidR="00B211D2" w:rsidRDefault="00B211D2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A482636" w14:textId="77777777" w:rsidR="00B211D2" w:rsidRDefault="00B211D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peste toate apara-tele </w:t>
            </w:r>
          </w:p>
          <w:p w14:paraId="7CEEA946" w14:textId="77777777" w:rsidR="00B211D2" w:rsidRDefault="00B211D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de cale în abatere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AE0E374" w14:textId="77777777" w:rsidR="00B211D2" w:rsidRPr="00514DA4" w:rsidRDefault="00B211D2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514DA4"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082D140" w14:textId="77777777" w:rsidR="00B211D2" w:rsidRDefault="00B211D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5A264AF" w14:textId="77777777" w:rsidR="00B211D2" w:rsidRPr="00F6236C" w:rsidRDefault="00B211D2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1FD5EA7" w14:textId="77777777" w:rsidR="00B211D2" w:rsidRDefault="00B211D2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  <w:p w14:paraId="7024CE4F" w14:textId="77777777" w:rsidR="00B211D2" w:rsidRDefault="00B211D2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</w:t>
            </w:r>
          </w:p>
          <w:p w14:paraId="4F0B9BE5" w14:textId="77777777" w:rsidR="00B211D2" w:rsidRDefault="00B211D2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la liniile 2 - 12.</w:t>
            </w:r>
          </w:p>
        </w:tc>
      </w:tr>
      <w:tr w:rsidR="00B211D2" w14:paraId="218060EF" w14:textId="77777777">
        <w:trPr>
          <w:cantSplit/>
          <w:trHeight w:val="1965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3044C3B" w14:textId="77777777" w:rsidR="00B211D2" w:rsidRDefault="00B211D2" w:rsidP="00B211D2">
            <w:pPr>
              <w:numPr>
                <w:ilvl w:val="0"/>
                <w:numId w:val="30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6ED5C69" w14:textId="77777777" w:rsidR="00B211D2" w:rsidRDefault="00B211D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AFEEDFB" w14:textId="77777777" w:rsidR="00B211D2" w:rsidRPr="00F6236C" w:rsidRDefault="00B211D2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0FC74C0" w14:textId="77777777" w:rsidR="00B211D2" w:rsidRDefault="00B211D2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Târgu  Mureş Sud</w:t>
            </w:r>
          </w:p>
          <w:p w14:paraId="4017B6ED" w14:textId="77777777" w:rsidR="00B211D2" w:rsidRDefault="00B211D2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8D17F62" w14:textId="77777777" w:rsidR="00B211D2" w:rsidRDefault="00B211D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peste toate apara-tele de cale </w:t>
            </w:r>
          </w:p>
          <w:p w14:paraId="4810B1E9" w14:textId="77777777" w:rsidR="00B211D2" w:rsidRDefault="00B211D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în abatere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3861348" w14:textId="77777777" w:rsidR="00B211D2" w:rsidRPr="00514DA4" w:rsidRDefault="00B211D2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99E909E" w14:textId="77777777" w:rsidR="00B211D2" w:rsidRDefault="00B211D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31EC09C" w14:textId="77777777" w:rsidR="00B211D2" w:rsidRPr="00F6236C" w:rsidRDefault="00B211D2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DCFF7E3" w14:textId="77777777" w:rsidR="00B211D2" w:rsidRDefault="00B211D2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  <w:p w14:paraId="5E65A9C9" w14:textId="77777777" w:rsidR="00B211D2" w:rsidRDefault="00B211D2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</w:t>
            </w:r>
          </w:p>
          <w:p w14:paraId="7D2F7AA1" w14:textId="77777777" w:rsidR="00B211D2" w:rsidRDefault="00B211D2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la liniile 2 - 12.</w:t>
            </w:r>
          </w:p>
        </w:tc>
      </w:tr>
      <w:tr w:rsidR="00B211D2" w14:paraId="72BCA3C0" w14:textId="77777777" w:rsidTr="002A7DAE">
        <w:trPr>
          <w:cantSplit/>
          <w:trHeight w:val="932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51380C6" w14:textId="77777777" w:rsidR="00B211D2" w:rsidRDefault="00B211D2" w:rsidP="00B211D2">
            <w:pPr>
              <w:numPr>
                <w:ilvl w:val="0"/>
                <w:numId w:val="30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83FFE80" w14:textId="77777777" w:rsidR="00B211D2" w:rsidRDefault="00B211D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433+660</w:t>
            </w:r>
          </w:p>
          <w:p w14:paraId="7A1354C8" w14:textId="77777777" w:rsidR="00B211D2" w:rsidRDefault="00B211D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433+750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2A86628" w14:textId="77777777" w:rsidR="00B211D2" w:rsidRPr="00F6236C" w:rsidRDefault="00B211D2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163DCC8" w14:textId="77777777" w:rsidR="00B211D2" w:rsidRDefault="00B211D2" w:rsidP="002A7DAE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St. Războieni linia 4 directă Cap X semnal M8 – vârf sch. 14 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F19ACBE" w14:textId="77777777" w:rsidR="00B211D2" w:rsidRDefault="00B211D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7049E75" w14:textId="77777777" w:rsidR="00B211D2" w:rsidRDefault="00B211D2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73FD981" w14:textId="77777777" w:rsidR="00B211D2" w:rsidRDefault="00B211D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787EC07" w14:textId="77777777" w:rsidR="00B211D2" w:rsidRPr="00F6236C" w:rsidRDefault="00B211D2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4768AEE" w14:textId="77777777" w:rsidR="00B211D2" w:rsidRDefault="00B211D2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B211D2" w14:paraId="56064245" w14:textId="77777777">
        <w:trPr>
          <w:cantSplit/>
          <w:trHeight w:val="375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9E2EE0B" w14:textId="77777777" w:rsidR="00B211D2" w:rsidRDefault="00B211D2" w:rsidP="00B211D2">
            <w:pPr>
              <w:numPr>
                <w:ilvl w:val="0"/>
                <w:numId w:val="30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1D2E80D" w14:textId="77777777" w:rsidR="00B211D2" w:rsidRDefault="00B211D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31CFC36" w14:textId="77777777" w:rsidR="00B211D2" w:rsidRPr="00F6236C" w:rsidRDefault="00B211D2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A047403" w14:textId="77777777" w:rsidR="00B211D2" w:rsidRDefault="00B211D2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Războieni</w:t>
            </w:r>
          </w:p>
          <w:p w14:paraId="17E39379" w14:textId="77777777" w:rsidR="00B211D2" w:rsidRDefault="00B211D2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09D5084" w14:textId="77777777" w:rsidR="00B211D2" w:rsidRDefault="00B211D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peste sch. </w:t>
            </w:r>
          </w:p>
          <w:p w14:paraId="7E269D55" w14:textId="77777777" w:rsidR="00B211D2" w:rsidRDefault="00B211D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26 şi 32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A6ECDBA" w14:textId="77777777" w:rsidR="00B211D2" w:rsidRPr="00514DA4" w:rsidRDefault="00B211D2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514DA4"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7D7182E" w14:textId="77777777" w:rsidR="00B211D2" w:rsidRDefault="00B211D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1C7A515" w14:textId="77777777" w:rsidR="00B211D2" w:rsidRPr="00F6236C" w:rsidRDefault="00B211D2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314E096" w14:textId="77777777" w:rsidR="00B211D2" w:rsidRDefault="00B211D2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  <w:p w14:paraId="42F898AF" w14:textId="77777777" w:rsidR="00B211D2" w:rsidRDefault="00B211D2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Afectează intrări - ieşiri la liniile 7 și  8.</w:t>
            </w:r>
          </w:p>
        </w:tc>
      </w:tr>
    </w:tbl>
    <w:p w14:paraId="492942F5" w14:textId="77777777" w:rsidR="00B211D2" w:rsidRDefault="00B211D2">
      <w:pPr>
        <w:spacing w:before="40" w:after="40" w:line="192" w:lineRule="auto"/>
        <w:ind w:right="57"/>
        <w:rPr>
          <w:sz w:val="20"/>
          <w:lang w:val="ro-RO"/>
        </w:rPr>
      </w:pPr>
    </w:p>
    <w:p w14:paraId="24924EAE" w14:textId="77777777" w:rsidR="00B211D2" w:rsidRDefault="00B211D2" w:rsidP="00503CFC">
      <w:pPr>
        <w:pStyle w:val="Heading1"/>
        <w:spacing w:line="360" w:lineRule="auto"/>
      </w:pPr>
      <w:r>
        <w:t>LINIA 412</w:t>
      </w:r>
    </w:p>
    <w:p w14:paraId="1BE121C9" w14:textId="77777777" w:rsidR="00B211D2" w:rsidRDefault="00B211D2" w:rsidP="00C75722">
      <w:pPr>
        <w:pStyle w:val="Heading1"/>
        <w:spacing w:line="360" w:lineRule="auto"/>
        <w:rPr>
          <w:b w:val="0"/>
          <w:bCs w:val="0"/>
          <w:sz w:val="8"/>
        </w:rPr>
      </w:pPr>
      <w:r>
        <w:t>APAHIDA - DEJ CĂLĂTORI - CĂŞEIU - ILEANDA - BAIA MARE</w:t>
      </w:r>
    </w:p>
    <w:tbl>
      <w:tblPr>
        <w:tblW w:w="10205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636"/>
        <w:gridCol w:w="870"/>
        <w:gridCol w:w="754"/>
        <w:gridCol w:w="2204"/>
        <w:gridCol w:w="870"/>
        <w:gridCol w:w="754"/>
        <w:gridCol w:w="870"/>
        <w:gridCol w:w="754"/>
        <w:gridCol w:w="2493"/>
      </w:tblGrid>
      <w:tr w:rsidR="00B211D2" w14:paraId="4C259B3B" w14:textId="77777777">
        <w:trPr>
          <w:cantSplit/>
          <w:trHeight w:val="137"/>
          <w:jc w:val="center"/>
        </w:trPr>
        <w:tc>
          <w:tcPr>
            <w:tcW w:w="63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6D9D4D1" w14:textId="77777777" w:rsidR="00B211D2" w:rsidRDefault="00B211D2" w:rsidP="00B211D2">
            <w:pPr>
              <w:numPr>
                <w:ilvl w:val="0"/>
                <w:numId w:val="31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DC623A1" w14:textId="77777777" w:rsidR="00B211D2" w:rsidRDefault="00B211D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55198D4" w14:textId="77777777" w:rsidR="00B211D2" w:rsidRPr="005C35B0" w:rsidRDefault="00B211D2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660BF7B" w14:textId="77777777" w:rsidR="00B211D2" w:rsidRDefault="00B211D2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Apahida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89E8994" w14:textId="77777777" w:rsidR="00B211D2" w:rsidRDefault="00B211D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între călcâi TDJ </w:t>
            </w:r>
          </w:p>
          <w:p w14:paraId="2510DFF0" w14:textId="77777777" w:rsidR="00B211D2" w:rsidRDefault="00B211D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24 / 26 și km 489+700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36BC69E" w14:textId="77777777" w:rsidR="00B211D2" w:rsidRPr="00396332" w:rsidRDefault="00B211D2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396332">
              <w:rPr>
                <w:b/>
                <w:bCs/>
                <w:sz w:val="36"/>
                <w:szCs w:val="36"/>
                <w:lang w:val="ro-RO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8AF595E" w14:textId="77777777" w:rsidR="00B211D2" w:rsidRDefault="00B211D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A0426F0" w14:textId="77777777" w:rsidR="00B211D2" w:rsidRPr="00396332" w:rsidRDefault="00B211D2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C56C371" w14:textId="77777777" w:rsidR="00B211D2" w:rsidRDefault="00B211D2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Afectează circulația la </w:t>
            </w:r>
          </w:p>
          <w:p w14:paraId="6794A25C" w14:textId="77777777" w:rsidR="00B211D2" w:rsidRDefault="00B211D2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linia 1.</w:t>
            </w:r>
          </w:p>
        </w:tc>
      </w:tr>
      <w:tr w:rsidR="00B211D2" w14:paraId="28848A7D" w14:textId="77777777">
        <w:trPr>
          <w:cantSplit/>
          <w:trHeight w:val="137"/>
          <w:jc w:val="center"/>
        </w:trPr>
        <w:tc>
          <w:tcPr>
            <w:tcW w:w="63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9C11148" w14:textId="77777777" w:rsidR="00B211D2" w:rsidRDefault="00B211D2" w:rsidP="00B211D2">
            <w:pPr>
              <w:numPr>
                <w:ilvl w:val="0"/>
                <w:numId w:val="31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EC0D1BE" w14:textId="77777777" w:rsidR="00B211D2" w:rsidRDefault="00B211D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63B5704" w14:textId="77777777" w:rsidR="00B211D2" w:rsidRPr="005C35B0" w:rsidRDefault="00B211D2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D860AFF" w14:textId="77777777" w:rsidR="00B211D2" w:rsidRDefault="00B211D2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AX. St. Apahida</w:t>
            </w:r>
          </w:p>
          <w:p w14:paraId="2A60AA9C" w14:textId="77777777" w:rsidR="00B211D2" w:rsidRDefault="00B211D2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AX. St. Jucu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97DF192" w14:textId="77777777" w:rsidR="00B211D2" w:rsidRDefault="00B211D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FA95225" w14:textId="77777777" w:rsidR="00B211D2" w:rsidRPr="00396332" w:rsidRDefault="00B211D2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DC122B2" w14:textId="77777777" w:rsidR="00B211D2" w:rsidRDefault="00B211D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0+000</w:t>
            </w:r>
          </w:p>
          <w:p w14:paraId="655CC48E" w14:textId="77777777" w:rsidR="00B211D2" w:rsidRDefault="00B211D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8+978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2ED56C6" w14:textId="77777777" w:rsidR="00B211D2" w:rsidRPr="00396332" w:rsidRDefault="00B211D2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70</w:t>
            </w:r>
          </w:p>
        </w:tc>
        <w:tc>
          <w:tcPr>
            <w:tcW w:w="249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626C5F1" w14:textId="77777777" w:rsidR="00B211D2" w:rsidRDefault="00B211D2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B211D2" w14:paraId="35BFB632" w14:textId="77777777">
        <w:trPr>
          <w:cantSplit/>
          <w:trHeight w:val="335"/>
          <w:jc w:val="center"/>
        </w:trPr>
        <w:tc>
          <w:tcPr>
            <w:tcW w:w="63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FC1B260" w14:textId="77777777" w:rsidR="00B211D2" w:rsidRDefault="00B211D2" w:rsidP="00B211D2">
            <w:pPr>
              <w:numPr>
                <w:ilvl w:val="0"/>
                <w:numId w:val="31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4E50C54" w14:textId="77777777" w:rsidR="00B211D2" w:rsidRDefault="00B211D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216CB4F" w14:textId="77777777" w:rsidR="00B211D2" w:rsidRDefault="00B211D2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F82528A" w14:textId="77777777" w:rsidR="00B211D2" w:rsidRDefault="00B211D2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Jucu</w:t>
            </w:r>
          </w:p>
          <w:p w14:paraId="25A564DB" w14:textId="77777777" w:rsidR="00B211D2" w:rsidRDefault="00B211D2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 1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51AEE8A" w14:textId="77777777" w:rsidR="00B211D2" w:rsidRDefault="00B211D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</w:t>
            </w:r>
          </w:p>
          <w:p w14:paraId="053DFAD4" w14:textId="77777777" w:rsidR="00B211D2" w:rsidRDefault="00B211D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5CC5090" w14:textId="77777777" w:rsidR="00B211D2" w:rsidRPr="00396332" w:rsidRDefault="00B211D2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</w:t>
            </w:r>
            <w:r w:rsidRPr="00396332">
              <w:rPr>
                <w:b/>
                <w:bCs/>
                <w:sz w:val="36"/>
                <w:szCs w:val="36"/>
                <w:lang w:val="ro-RO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A3B6AF7" w14:textId="77777777" w:rsidR="00B211D2" w:rsidRDefault="00B211D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48390F2" w14:textId="77777777" w:rsidR="00B211D2" w:rsidRPr="00396332" w:rsidRDefault="00B211D2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65C80A2" w14:textId="77777777" w:rsidR="00B211D2" w:rsidRDefault="00B211D2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B211D2" w14:paraId="558DEC2E" w14:textId="77777777">
        <w:trPr>
          <w:cantSplit/>
          <w:trHeight w:val="335"/>
          <w:jc w:val="center"/>
        </w:trPr>
        <w:tc>
          <w:tcPr>
            <w:tcW w:w="63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6BD72DC" w14:textId="77777777" w:rsidR="00B211D2" w:rsidRDefault="00B211D2" w:rsidP="00B211D2">
            <w:pPr>
              <w:numPr>
                <w:ilvl w:val="0"/>
                <w:numId w:val="31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CEC1B77" w14:textId="77777777" w:rsidR="00B211D2" w:rsidRDefault="00B211D2" w:rsidP="001B125C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8+480</w:t>
            </w:r>
          </w:p>
          <w:p w14:paraId="08E69141" w14:textId="77777777" w:rsidR="00B211D2" w:rsidRDefault="00B211D2" w:rsidP="001B125C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8+600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05F292F" w14:textId="77777777" w:rsidR="00B211D2" w:rsidRDefault="00B211D2" w:rsidP="001B125C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50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DBB96E3" w14:textId="77777777" w:rsidR="00B211D2" w:rsidRDefault="00B211D2" w:rsidP="001B125C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Jucu Cap Y</w:t>
            </w:r>
          </w:p>
          <w:p w14:paraId="10985FC1" w14:textId="77777777" w:rsidR="00B211D2" w:rsidRDefault="00B211D2" w:rsidP="001B125C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(pod km 8+556 ) 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09E280F" w14:textId="77777777" w:rsidR="00B211D2" w:rsidRDefault="00B211D2" w:rsidP="001B125C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E73A317" w14:textId="77777777" w:rsidR="00B211D2" w:rsidRPr="00396332" w:rsidRDefault="00B211D2" w:rsidP="001B125C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5446274" w14:textId="77777777" w:rsidR="00B211D2" w:rsidRDefault="00B211D2" w:rsidP="001B125C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8+480</w:t>
            </w:r>
          </w:p>
          <w:p w14:paraId="2B81BF5A" w14:textId="77777777" w:rsidR="00B211D2" w:rsidRDefault="00B211D2" w:rsidP="001B125C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8+600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B96B6EA" w14:textId="77777777" w:rsidR="00B211D2" w:rsidRDefault="00B211D2" w:rsidP="001B125C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50</w:t>
            </w:r>
          </w:p>
        </w:tc>
        <w:tc>
          <w:tcPr>
            <w:tcW w:w="249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FF3F2F8" w14:textId="77777777" w:rsidR="00B211D2" w:rsidRDefault="00B211D2" w:rsidP="001B125C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Semnalizată ca limitare de viteză. </w:t>
            </w:r>
          </w:p>
          <w:p w14:paraId="5CBCE444" w14:textId="77777777" w:rsidR="00B211D2" w:rsidRDefault="00B211D2" w:rsidP="001B125C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Fără inductori.</w:t>
            </w:r>
          </w:p>
        </w:tc>
      </w:tr>
      <w:tr w:rsidR="00B211D2" w14:paraId="73B4184C" w14:textId="77777777">
        <w:trPr>
          <w:cantSplit/>
          <w:trHeight w:val="335"/>
          <w:jc w:val="center"/>
        </w:trPr>
        <w:tc>
          <w:tcPr>
            <w:tcW w:w="63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0AA74A2" w14:textId="77777777" w:rsidR="00B211D2" w:rsidRDefault="00B211D2" w:rsidP="00B211D2">
            <w:pPr>
              <w:numPr>
                <w:ilvl w:val="0"/>
                <w:numId w:val="31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6492F1C" w14:textId="77777777" w:rsidR="00B211D2" w:rsidRDefault="00B211D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12+880</w:t>
            </w:r>
          </w:p>
          <w:p w14:paraId="20A13139" w14:textId="77777777" w:rsidR="00B211D2" w:rsidRDefault="00B211D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12+930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2EA0855" w14:textId="77777777" w:rsidR="00B211D2" w:rsidRDefault="00B211D2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50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74EA0A9" w14:textId="77777777" w:rsidR="00B211D2" w:rsidRDefault="00B211D2" w:rsidP="00EF5BBB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Jucu -</w:t>
            </w:r>
          </w:p>
          <w:p w14:paraId="2E764FEF" w14:textId="77777777" w:rsidR="00B211D2" w:rsidRDefault="00B211D2" w:rsidP="00EF5BBB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Bonţida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BE543D1" w14:textId="77777777" w:rsidR="00B211D2" w:rsidRDefault="00B211D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567610B" w14:textId="77777777" w:rsidR="00B211D2" w:rsidRPr="00396332" w:rsidRDefault="00B211D2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A02E513" w14:textId="77777777" w:rsidR="00B211D2" w:rsidRDefault="00B211D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C1AC9F6" w14:textId="77777777" w:rsidR="00B211D2" w:rsidRDefault="00B211D2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AC2EE2F" w14:textId="77777777" w:rsidR="00B211D2" w:rsidRDefault="00B211D2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Semnalizată ca limitare de viteză.</w:t>
            </w:r>
          </w:p>
          <w:p w14:paraId="133858D1" w14:textId="77777777" w:rsidR="00B211D2" w:rsidRDefault="00B211D2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Fără inductori. (zona TN km 12+908)</w:t>
            </w:r>
          </w:p>
        </w:tc>
      </w:tr>
      <w:tr w:rsidR="00B211D2" w14:paraId="269A2514" w14:textId="77777777">
        <w:trPr>
          <w:cantSplit/>
          <w:trHeight w:val="335"/>
          <w:jc w:val="center"/>
        </w:trPr>
        <w:tc>
          <w:tcPr>
            <w:tcW w:w="63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F151BA9" w14:textId="77777777" w:rsidR="00B211D2" w:rsidRDefault="00B211D2" w:rsidP="00B211D2">
            <w:pPr>
              <w:numPr>
                <w:ilvl w:val="0"/>
                <w:numId w:val="31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7D30C91" w14:textId="77777777" w:rsidR="00B211D2" w:rsidRDefault="00B211D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14+650</w:t>
            </w:r>
          </w:p>
          <w:p w14:paraId="0695FF48" w14:textId="77777777" w:rsidR="00B211D2" w:rsidRDefault="00B211D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14+700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36F1026" w14:textId="77777777" w:rsidR="00B211D2" w:rsidRDefault="00B211D2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30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6CB54FA" w14:textId="77777777" w:rsidR="00B211D2" w:rsidRDefault="00B211D2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Jucu -</w:t>
            </w:r>
          </w:p>
          <w:p w14:paraId="1187C620" w14:textId="77777777" w:rsidR="00B211D2" w:rsidRDefault="00B211D2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Bonţida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0C88228" w14:textId="77777777" w:rsidR="00B211D2" w:rsidRDefault="00B211D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7360BC7" w14:textId="77777777" w:rsidR="00B211D2" w:rsidRPr="00396332" w:rsidRDefault="00B211D2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F6EA390" w14:textId="77777777" w:rsidR="00B211D2" w:rsidRDefault="00B211D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285B616" w14:textId="77777777" w:rsidR="00B211D2" w:rsidRDefault="00B211D2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EA73DAF" w14:textId="77777777" w:rsidR="00B211D2" w:rsidRDefault="00B211D2" w:rsidP="00EF5BBB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Semnalizată ca limitare de viteză</w:t>
            </w:r>
          </w:p>
          <w:p w14:paraId="20F65EA8" w14:textId="77777777" w:rsidR="00B211D2" w:rsidRDefault="00B211D2" w:rsidP="00EF5BBB">
            <w:pPr>
              <w:spacing w:before="40" w:after="40" w:line="360" w:lineRule="auto"/>
              <w:ind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 (zonă pod km 14+685)</w:t>
            </w:r>
          </w:p>
        </w:tc>
      </w:tr>
      <w:tr w:rsidR="00B211D2" w14:paraId="4D635893" w14:textId="77777777">
        <w:trPr>
          <w:cantSplit/>
          <w:trHeight w:val="60"/>
          <w:jc w:val="center"/>
        </w:trPr>
        <w:tc>
          <w:tcPr>
            <w:tcW w:w="63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28D4623" w14:textId="77777777" w:rsidR="00B211D2" w:rsidRDefault="00B211D2" w:rsidP="00B211D2">
            <w:pPr>
              <w:numPr>
                <w:ilvl w:val="0"/>
                <w:numId w:val="31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0C86657" w14:textId="77777777" w:rsidR="00B211D2" w:rsidRDefault="00B211D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30ABEDF" w14:textId="77777777" w:rsidR="00B211D2" w:rsidRPr="005C35B0" w:rsidRDefault="00B211D2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E494260" w14:textId="77777777" w:rsidR="00B211D2" w:rsidRDefault="00B211D2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Bonţida</w:t>
            </w:r>
          </w:p>
          <w:p w14:paraId="0B8453FA" w14:textId="77777777" w:rsidR="00B211D2" w:rsidRDefault="00B211D2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 1 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E9659AF" w14:textId="77777777" w:rsidR="00B211D2" w:rsidRDefault="00B211D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</w:t>
            </w:r>
          </w:p>
          <w:p w14:paraId="18FB93CD" w14:textId="77777777" w:rsidR="00B211D2" w:rsidRDefault="00B211D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661D174" w14:textId="77777777" w:rsidR="00B211D2" w:rsidRPr="00396332" w:rsidRDefault="00B211D2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396332">
              <w:rPr>
                <w:b/>
                <w:bCs/>
                <w:sz w:val="36"/>
                <w:szCs w:val="36"/>
                <w:lang w:val="ro-RO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1AD0888" w14:textId="77777777" w:rsidR="00B211D2" w:rsidRDefault="00B211D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62D4EDB" w14:textId="77777777" w:rsidR="00B211D2" w:rsidRPr="00396332" w:rsidRDefault="00B211D2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336EE5D" w14:textId="77777777" w:rsidR="00B211D2" w:rsidRDefault="00B211D2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</w:p>
        </w:tc>
      </w:tr>
      <w:tr w:rsidR="00B211D2" w14:paraId="0E6E18AC" w14:textId="77777777">
        <w:trPr>
          <w:cantSplit/>
          <w:trHeight w:val="60"/>
          <w:jc w:val="center"/>
        </w:trPr>
        <w:tc>
          <w:tcPr>
            <w:tcW w:w="63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749E3BA" w14:textId="77777777" w:rsidR="00B211D2" w:rsidRDefault="00B211D2" w:rsidP="00B211D2">
            <w:pPr>
              <w:numPr>
                <w:ilvl w:val="0"/>
                <w:numId w:val="31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8B25F16" w14:textId="77777777" w:rsidR="00B211D2" w:rsidRDefault="00B211D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DF6CD66" w14:textId="77777777" w:rsidR="00B211D2" w:rsidRPr="005C35B0" w:rsidRDefault="00B211D2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03285F1" w14:textId="77777777" w:rsidR="00B211D2" w:rsidRDefault="00B211D2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Bonţida</w:t>
            </w:r>
          </w:p>
          <w:p w14:paraId="4D4937C1" w14:textId="77777777" w:rsidR="00B211D2" w:rsidRDefault="00B211D2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 4 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CECD2B7" w14:textId="77777777" w:rsidR="00B211D2" w:rsidRDefault="00B211D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</w:t>
            </w:r>
          </w:p>
          <w:p w14:paraId="745C63A9" w14:textId="77777777" w:rsidR="00B211D2" w:rsidRDefault="00B211D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</w:t>
            </w:r>
          </w:p>
          <w:p w14:paraId="1768388B" w14:textId="77777777" w:rsidR="00B211D2" w:rsidRDefault="00B211D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și</w:t>
            </w:r>
          </w:p>
          <w:p w14:paraId="144DE093" w14:textId="77777777" w:rsidR="00B211D2" w:rsidRDefault="00B211D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sch. </w:t>
            </w:r>
          </w:p>
          <w:p w14:paraId="0AAD2419" w14:textId="77777777" w:rsidR="00B211D2" w:rsidRDefault="00B211D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10,  11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F4E8B81" w14:textId="77777777" w:rsidR="00B211D2" w:rsidRPr="00396332" w:rsidRDefault="00B211D2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34AA515" w14:textId="77777777" w:rsidR="00B211D2" w:rsidRDefault="00B211D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1AC12F0" w14:textId="77777777" w:rsidR="00B211D2" w:rsidRPr="00396332" w:rsidRDefault="00B211D2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15F41DB" w14:textId="77777777" w:rsidR="00B211D2" w:rsidRDefault="00B211D2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B211D2" w14:paraId="14ED2F20" w14:textId="77777777">
        <w:trPr>
          <w:cantSplit/>
          <w:trHeight w:val="137"/>
          <w:jc w:val="center"/>
        </w:trPr>
        <w:tc>
          <w:tcPr>
            <w:tcW w:w="63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0B5351C" w14:textId="77777777" w:rsidR="00B211D2" w:rsidRDefault="00B211D2" w:rsidP="00B211D2">
            <w:pPr>
              <w:numPr>
                <w:ilvl w:val="0"/>
                <w:numId w:val="31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2C3369C" w14:textId="77777777" w:rsidR="00B211D2" w:rsidRDefault="00B211D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21+500</w:t>
            </w:r>
          </w:p>
          <w:p w14:paraId="0612C46F" w14:textId="77777777" w:rsidR="00B211D2" w:rsidRDefault="00B211D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21+550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9068DEC" w14:textId="77777777" w:rsidR="00B211D2" w:rsidRDefault="00B211D2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30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B7F6808" w14:textId="77777777" w:rsidR="00B211D2" w:rsidRDefault="00B211D2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Bonțida - Iclod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1C6D7D1" w14:textId="77777777" w:rsidR="00B211D2" w:rsidRDefault="00B211D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4524FC1" w14:textId="77777777" w:rsidR="00B211D2" w:rsidRPr="00396332" w:rsidRDefault="00B211D2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4CA8F5A" w14:textId="77777777" w:rsidR="00B211D2" w:rsidRDefault="00B211D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21+500</w:t>
            </w:r>
          </w:p>
          <w:p w14:paraId="19EA73A6" w14:textId="77777777" w:rsidR="00B211D2" w:rsidRDefault="00B211D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21+550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26355D6" w14:textId="77777777" w:rsidR="00B211D2" w:rsidRDefault="00B211D2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50</w:t>
            </w:r>
          </w:p>
        </w:tc>
        <w:tc>
          <w:tcPr>
            <w:tcW w:w="249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7E0C4DD" w14:textId="77777777" w:rsidR="00B211D2" w:rsidRDefault="00B211D2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Semnalizată ca limitare de viteză. Fără inductori. (zonă pod km 21+537)</w:t>
            </w:r>
          </w:p>
        </w:tc>
      </w:tr>
      <w:tr w:rsidR="00B211D2" w14:paraId="0276FF58" w14:textId="77777777">
        <w:trPr>
          <w:cantSplit/>
          <w:trHeight w:val="137"/>
          <w:jc w:val="center"/>
        </w:trPr>
        <w:tc>
          <w:tcPr>
            <w:tcW w:w="63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A35941F" w14:textId="77777777" w:rsidR="00B211D2" w:rsidRDefault="00B211D2" w:rsidP="00B211D2">
            <w:pPr>
              <w:numPr>
                <w:ilvl w:val="0"/>
                <w:numId w:val="31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4805DA1" w14:textId="77777777" w:rsidR="00B211D2" w:rsidRDefault="00B211D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22+190</w:t>
            </w:r>
          </w:p>
          <w:p w14:paraId="6B94A055" w14:textId="77777777" w:rsidR="00B211D2" w:rsidRDefault="00B211D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22+240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FD7DB95" w14:textId="77777777" w:rsidR="00B211D2" w:rsidRDefault="00B211D2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50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70FC2F6" w14:textId="77777777" w:rsidR="00B211D2" w:rsidRDefault="00B211D2" w:rsidP="007239CA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Bonțida - Iclod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2B73D6C" w14:textId="77777777" w:rsidR="00B211D2" w:rsidRDefault="00B211D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ABC1AD9" w14:textId="77777777" w:rsidR="00B211D2" w:rsidRPr="00396332" w:rsidRDefault="00B211D2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D5EBCAA" w14:textId="77777777" w:rsidR="00B211D2" w:rsidRDefault="00B211D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678AAAF" w14:textId="77777777" w:rsidR="00B211D2" w:rsidRDefault="00B211D2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E38EF1E" w14:textId="77777777" w:rsidR="00B211D2" w:rsidRDefault="00B211D2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Semnalizată ca limitare de viteză</w:t>
            </w:r>
          </w:p>
          <w:p w14:paraId="393A08F9" w14:textId="77777777" w:rsidR="00B211D2" w:rsidRDefault="00B211D2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 (zonă pod km 22+212)</w:t>
            </w:r>
          </w:p>
        </w:tc>
      </w:tr>
      <w:tr w:rsidR="00B211D2" w14:paraId="5932FC7E" w14:textId="77777777">
        <w:trPr>
          <w:cantSplit/>
          <w:trHeight w:val="137"/>
          <w:jc w:val="center"/>
        </w:trPr>
        <w:tc>
          <w:tcPr>
            <w:tcW w:w="63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A2E8001" w14:textId="77777777" w:rsidR="00B211D2" w:rsidRDefault="00B211D2" w:rsidP="00B211D2">
            <w:pPr>
              <w:numPr>
                <w:ilvl w:val="0"/>
                <w:numId w:val="31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4F16036" w14:textId="77777777" w:rsidR="00B211D2" w:rsidRDefault="00B211D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B04CACA" w14:textId="77777777" w:rsidR="00B211D2" w:rsidRDefault="00B211D2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1E472B0" w14:textId="77777777" w:rsidR="00B211D2" w:rsidRDefault="00B211D2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Iclod linia 4 abătută</w:t>
            </w:r>
          </w:p>
          <w:p w14:paraId="04109279" w14:textId="77777777" w:rsidR="00B211D2" w:rsidRDefault="00B211D2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(inclusiv sch. 7 și 10 în abatere) 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ACFD8D8" w14:textId="77777777" w:rsidR="00B211D2" w:rsidRDefault="00B211D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toată </w:t>
            </w:r>
          </w:p>
          <w:p w14:paraId="62BE8260" w14:textId="77777777" w:rsidR="00B211D2" w:rsidRDefault="00B211D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19C87A6" w14:textId="77777777" w:rsidR="00B211D2" w:rsidRPr="00396332" w:rsidRDefault="00B211D2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D0CBEED" w14:textId="77777777" w:rsidR="00B211D2" w:rsidRDefault="00B211D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D0558D9" w14:textId="77777777" w:rsidR="00B211D2" w:rsidRDefault="00B211D2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12E5300" w14:textId="77777777" w:rsidR="00B211D2" w:rsidRDefault="00B211D2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B211D2" w14:paraId="2D3C4B2E" w14:textId="77777777">
        <w:trPr>
          <w:cantSplit/>
          <w:trHeight w:val="466"/>
          <w:jc w:val="center"/>
        </w:trPr>
        <w:tc>
          <w:tcPr>
            <w:tcW w:w="63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40D5148" w14:textId="77777777" w:rsidR="00B211D2" w:rsidRDefault="00B211D2" w:rsidP="00B211D2">
            <w:pPr>
              <w:numPr>
                <w:ilvl w:val="0"/>
                <w:numId w:val="31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DF3F306" w14:textId="77777777" w:rsidR="00B211D2" w:rsidRDefault="00B211D2" w:rsidP="00F9641C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24+820</w:t>
            </w:r>
          </w:p>
          <w:p w14:paraId="72BF0C09" w14:textId="77777777" w:rsidR="00B211D2" w:rsidRDefault="00B211D2" w:rsidP="00F9641C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24+870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63DB3D3" w14:textId="77777777" w:rsidR="00B211D2" w:rsidRDefault="00B211D2" w:rsidP="00F9641C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30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828778D" w14:textId="77777777" w:rsidR="00B211D2" w:rsidRDefault="00B211D2" w:rsidP="00F9641C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Iclod - Gherla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37F2428" w14:textId="77777777" w:rsidR="00B211D2" w:rsidRDefault="00B211D2" w:rsidP="00F9641C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F9AD465" w14:textId="77777777" w:rsidR="00B211D2" w:rsidRPr="00396332" w:rsidRDefault="00B211D2" w:rsidP="00F9641C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1D2F391" w14:textId="77777777" w:rsidR="00B211D2" w:rsidRDefault="00B211D2" w:rsidP="00F9641C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4D6E973" w14:textId="77777777" w:rsidR="00B211D2" w:rsidRDefault="00B211D2" w:rsidP="00F9641C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3C6D091" w14:textId="77777777" w:rsidR="00B211D2" w:rsidRDefault="00B211D2" w:rsidP="00F9641C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Semnalizată ca limitare de viteză. </w:t>
            </w:r>
            <w:r>
              <w:rPr>
                <w:b/>
                <w:bCs/>
                <w:i/>
                <w:iCs/>
                <w:sz w:val="20"/>
                <w:lang w:val="ro-RO"/>
              </w:rPr>
              <w:br/>
              <w:t>(zonă pod km 24+848)</w:t>
            </w:r>
          </w:p>
        </w:tc>
      </w:tr>
      <w:tr w:rsidR="00B211D2" w14:paraId="15F2F512" w14:textId="77777777">
        <w:trPr>
          <w:cantSplit/>
          <w:trHeight w:val="466"/>
          <w:jc w:val="center"/>
        </w:trPr>
        <w:tc>
          <w:tcPr>
            <w:tcW w:w="63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D1CEAF7" w14:textId="77777777" w:rsidR="00B211D2" w:rsidRDefault="00B211D2" w:rsidP="00B211D2">
            <w:pPr>
              <w:numPr>
                <w:ilvl w:val="0"/>
                <w:numId w:val="31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96EFBF7" w14:textId="77777777" w:rsidR="00B211D2" w:rsidRDefault="00B211D2" w:rsidP="007207A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25+790</w:t>
            </w:r>
          </w:p>
          <w:p w14:paraId="11C524D9" w14:textId="77777777" w:rsidR="00B211D2" w:rsidRDefault="00B211D2" w:rsidP="007207A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25+840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32364CF" w14:textId="77777777" w:rsidR="00B211D2" w:rsidRDefault="00B211D2" w:rsidP="007207A8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50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FDF3A16" w14:textId="77777777" w:rsidR="00B211D2" w:rsidRDefault="00B211D2" w:rsidP="007207A8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Iclod - Gherla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1C40C27" w14:textId="77777777" w:rsidR="00B211D2" w:rsidRDefault="00B211D2" w:rsidP="007207A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912E372" w14:textId="77777777" w:rsidR="00B211D2" w:rsidRPr="00396332" w:rsidRDefault="00B211D2" w:rsidP="007207A8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4AC7DDC" w14:textId="77777777" w:rsidR="00B211D2" w:rsidRDefault="00B211D2" w:rsidP="007207A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25+790</w:t>
            </w:r>
          </w:p>
          <w:p w14:paraId="28652B8D" w14:textId="77777777" w:rsidR="00B211D2" w:rsidRDefault="00B211D2" w:rsidP="007207A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25+840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C4496C4" w14:textId="77777777" w:rsidR="00B211D2" w:rsidRPr="00396332" w:rsidRDefault="00B211D2" w:rsidP="007207A8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50</w:t>
            </w:r>
          </w:p>
        </w:tc>
        <w:tc>
          <w:tcPr>
            <w:tcW w:w="249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E58AF2C" w14:textId="77777777" w:rsidR="00B211D2" w:rsidRDefault="00B211D2" w:rsidP="007207A8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Semnalizată ca limitare de viteză. Fără inductori</w:t>
            </w:r>
          </w:p>
          <w:p w14:paraId="2B452040" w14:textId="77777777" w:rsidR="00B211D2" w:rsidRDefault="00B211D2" w:rsidP="007207A8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(zonă pod km 25+811)</w:t>
            </w:r>
          </w:p>
        </w:tc>
      </w:tr>
      <w:tr w:rsidR="00B211D2" w14:paraId="0023C348" w14:textId="77777777">
        <w:trPr>
          <w:cantSplit/>
          <w:trHeight w:val="466"/>
          <w:jc w:val="center"/>
        </w:trPr>
        <w:tc>
          <w:tcPr>
            <w:tcW w:w="63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4B06166" w14:textId="77777777" w:rsidR="00B211D2" w:rsidRDefault="00B211D2" w:rsidP="00B211D2">
            <w:pPr>
              <w:numPr>
                <w:ilvl w:val="0"/>
                <w:numId w:val="31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D953FD4" w14:textId="77777777" w:rsidR="00B211D2" w:rsidRDefault="00B211D2" w:rsidP="007207A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1BE5D38" w14:textId="77777777" w:rsidR="00B211D2" w:rsidRDefault="00B211D2" w:rsidP="007207A8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F0ADF78" w14:textId="77777777" w:rsidR="00B211D2" w:rsidRDefault="00B211D2" w:rsidP="007207A8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Iclod - Gherla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F2BEC4A" w14:textId="77777777" w:rsidR="00B211D2" w:rsidRDefault="00B211D2" w:rsidP="007207A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314C0CE" w14:textId="77777777" w:rsidR="00B211D2" w:rsidRPr="00396332" w:rsidRDefault="00B211D2" w:rsidP="007207A8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E356438" w14:textId="77777777" w:rsidR="00B211D2" w:rsidRDefault="00B211D2" w:rsidP="007207A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29+280</w:t>
            </w:r>
          </w:p>
          <w:p w14:paraId="215299D4" w14:textId="77777777" w:rsidR="00B211D2" w:rsidRDefault="00B211D2" w:rsidP="007207A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30+741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8E4198D" w14:textId="77777777" w:rsidR="00B211D2" w:rsidRDefault="00B211D2" w:rsidP="007207A8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90</w:t>
            </w:r>
          </w:p>
        </w:tc>
        <w:tc>
          <w:tcPr>
            <w:tcW w:w="249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1B5379F" w14:textId="77777777" w:rsidR="00B211D2" w:rsidRDefault="00B211D2" w:rsidP="007207A8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Semnalizată ca limitare de viteză.</w:t>
            </w:r>
          </w:p>
        </w:tc>
      </w:tr>
      <w:tr w:rsidR="00B211D2" w14:paraId="4EFBC09D" w14:textId="77777777">
        <w:trPr>
          <w:cantSplit/>
          <w:trHeight w:val="466"/>
          <w:jc w:val="center"/>
        </w:trPr>
        <w:tc>
          <w:tcPr>
            <w:tcW w:w="63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7073F93" w14:textId="77777777" w:rsidR="00B211D2" w:rsidRDefault="00B211D2" w:rsidP="00B211D2">
            <w:pPr>
              <w:numPr>
                <w:ilvl w:val="0"/>
                <w:numId w:val="31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C1EE0DD" w14:textId="77777777" w:rsidR="00B211D2" w:rsidRDefault="00B211D2" w:rsidP="007207A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29+308</w:t>
            </w:r>
          </w:p>
          <w:p w14:paraId="77A56D40" w14:textId="77777777" w:rsidR="00B211D2" w:rsidRDefault="00B211D2" w:rsidP="007207A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30+755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05D30E7" w14:textId="77777777" w:rsidR="00B211D2" w:rsidRDefault="00B211D2" w:rsidP="007207A8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90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229E31D" w14:textId="77777777" w:rsidR="00B211D2" w:rsidRDefault="00B211D2" w:rsidP="007207A8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Iclod - Gherla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BFA972C" w14:textId="77777777" w:rsidR="00B211D2" w:rsidRDefault="00B211D2" w:rsidP="007207A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78618FA" w14:textId="77777777" w:rsidR="00B211D2" w:rsidRPr="00396332" w:rsidRDefault="00B211D2" w:rsidP="007207A8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E78E5D1" w14:textId="77777777" w:rsidR="00B211D2" w:rsidRDefault="00B211D2" w:rsidP="007207A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F156934" w14:textId="77777777" w:rsidR="00B211D2" w:rsidRDefault="00B211D2" w:rsidP="007207A8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371C768" w14:textId="77777777" w:rsidR="00B211D2" w:rsidRDefault="00B211D2" w:rsidP="007207A8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Semnalizată ca limitare de viteză.</w:t>
            </w:r>
          </w:p>
        </w:tc>
      </w:tr>
      <w:tr w:rsidR="00B211D2" w14:paraId="6D4CE08C" w14:textId="77777777">
        <w:trPr>
          <w:cantSplit/>
          <w:trHeight w:val="466"/>
          <w:jc w:val="center"/>
        </w:trPr>
        <w:tc>
          <w:tcPr>
            <w:tcW w:w="63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B192D17" w14:textId="77777777" w:rsidR="00B211D2" w:rsidRDefault="00B211D2" w:rsidP="00B211D2">
            <w:pPr>
              <w:numPr>
                <w:ilvl w:val="0"/>
                <w:numId w:val="31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FE38DF7" w14:textId="77777777" w:rsidR="00B211D2" w:rsidRDefault="00B211D2" w:rsidP="00FB5E0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31+770</w:t>
            </w:r>
          </w:p>
          <w:p w14:paraId="57CA28ED" w14:textId="77777777" w:rsidR="00B211D2" w:rsidRDefault="00B211D2" w:rsidP="00FB5E0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32+250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190F108" w14:textId="77777777" w:rsidR="00B211D2" w:rsidRDefault="00B211D2" w:rsidP="00FB5E0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30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07B66B8" w14:textId="77777777" w:rsidR="00B211D2" w:rsidRDefault="00B211D2" w:rsidP="00FB5E00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927337">
              <w:rPr>
                <w:b/>
                <w:bCs/>
                <w:sz w:val="20"/>
                <w:lang w:val="ro-RO"/>
              </w:rPr>
              <w:t xml:space="preserve">St. Gherla </w:t>
            </w:r>
          </w:p>
          <w:p w14:paraId="09207E22" w14:textId="77777777" w:rsidR="00B211D2" w:rsidRDefault="00B211D2" w:rsidP="00FB5E00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927337">
              <w:rPr>
                <w:b/>
                <w:bCs/>
                <w:sz w:val="20"/>
                <w:lang w:val="ro-RO"/>
              </w:rPr>
              <w:t>(peste secțiunea 034C și schimbătoarele 8, 10 până la vârful schimbătorului 12 din Stația Gherla)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E93A2CD" w14:textId="77777777" w:rsidR="00B211D2" w:rsidRDefault="00B211D2" w:rsidP="00FB5E0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0D95665" w14:textId="77777777" w:rsidR="00B211D2" w:rsidRPr="00396332" w:rsidRDefault="00B211D2" w:rsidP="00FB5E0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CD44099" w14:textId="77777777" w:rsidR="00B211D2" w:rsidRDefault="00B211D2" w:rsidP="00FB5E0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5BF1A9B" w14:textId="77777777" w:rsidR="00B211D2" w:rsidRDefault="00B211D2" w:rsidP="00FB5E0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F6C6AE0" w14:textId="77777777" w:rsidR="00B211D2" w:rsidRDefault="00B211D2" w:rsidP="00FB5E00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Semnalizată ca limitare de viteză. Fără inductori.</w:t>
            </w:r>
          </w:p>
        </w:tc>
      </w:tr>
      <w:tr w:rsidR="00B211D2" w14:paraId="1A03D501" w14:textId="77777777">
        <w:trPr>
          <w:cantSplit/>
          <w:trHeight w:val="60"/>
          <w:jc w:val="center"/>
        </w:trPr>
        <w:tc>
          <w:tcPr>
            <w:tcW w:w="63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94F5E82" w14:textId="77777777" w:rsidR="00B211D2" w:rsidRDefault="00B211D2" w:rsidP="00B211D2">
            <w:pPr>
              <w:numPr>
                <w:ilvl w:val="0"/>
                <w:numId w:val="31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4E9809C" w14:textId="77777777" w:rsidR="00B211D2" w:rsidRDefault="00B211D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CF7C346" w14:textId="77777777" w:rsidR="00B211D2" w:rsidRPr="005C35B0" w:rsidRDefault="00B211D2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80B5621" w14:textId="77777777" w:rsidR="00B211D2" w:rsidRDefault="00B211D2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Gherla</w:t>
            </w:r>
          </w:p>
          <w:p w14:paraId="75F41A02" w14:textId="77777777" w:rsidR="00B211D2" w:rsidRDefault="00B211D2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 1 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096BFC1" w14:textId="77777777" w:rsidR="00B211D2" w:rsidRDefault="00B211D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</w:t>
            </w:r>
          </w:p>
          <w:p w14:paraId="224720DD" w14:textId="77777777" w:rsidR="00B211D2" w:rsidRDefault="00B211D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DC47848" w14:textId="77777777" w:rsidR="00B211D2" w:rsidRPr="00396332" w:rsidRDefault="00B211D2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396332">
              <w:rPr>
                <w:b/>
                <w:bCs/>
                <w:sz w:val="36"/>
                <w:szCs w:val="36"/>
                <w:lang w:val="ro-RO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5472C43" w14:textId="77777777" w:rsidR="00B211D2" w:rsidRDefault="00B211D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679D277" w14:textId="77777777" w:rsidR="00B211D2" w:rsidRPr="00396332" w:rsidRDefault="00B211D2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A8C0E0C" w14:textId="77777777" w:rsidR="00B211D2" w:rsidRDefault="00B211D2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</w:p>
        </w:tc>
      </w:tr>
      <w:tr w:rsidR="00B211D2" w14:paraId="32F0D8C9" w14:textId="77777777">
        <w:trPr>
          <w:cantSplit/>
          <w:trHeight w:val="60"/>
          <w:jc w:val="center"/>
        </w:trPr>
        <w:tc>
          <w:tcPr>
            <w:tcW w:w="63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00F3765" w14:textId="77777777" w:rsidR="00B211D2" w:rsidRDefault="00B211D2" w:rsidP="00B211D2">
            <w:pPr>
              <w:numPr>
                <w:ilvl w:val="0"/>
                <w:numId w:val="31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2CCE1BB" w14:textId="77777777" w:rsidR="00B211D2" w:rsidRDefault="00B211D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8FC73B7" w14:textId="77777777" w:rsidR="00B211D2" w:rsidRPr="005C35B0" w:rsidRDefault="00B211D2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7EFF079" w14:textId="77777777" w:rsidR="00B211D2" w:rsidRDefault="00B211D2" w:rsidP="00031B6A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Gherla</w:t>
            </w:r>
          </w:p>
          <w:p w14:paraId="2AE93D3F" w14:textId="77777777" w:rsidR="00B211D2" w:rsidRDefault="00B211D2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0DF68A3" w14:textId="77777777" w:rsidR="00B211D2" w:rsidRDefault="00B211D2" w:rsidP="00031B6A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peste </w:t>
            </w:r>
          </w:p>
          <w:p w14:paraId="25BE0B62" w14:textId="77777777" w:rsidR="00B211D2" w:rsidRDefault="00B211D2" w:rsidP="00031B6A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diag.</w:t>
            </w:r>
          </w:p>
          <w:p w14:paraId="06C78419" w14:textId="77777777" w:rsidR="00B211D2" w:rsidRDefault="00B211D2" w:rsidP="00031B6A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5 - 9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F23703A" w14:textId="77777777" w:rsidR="00B211D2" w:rsidRPr="00396332" w:rsidRDefault="00B211D2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D951CEF" w14:textId="77777777" w:rsidR="00B211D2" w:rsidRDefault="00B211D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C84020C" w14:textId="77777777" w:rsidR="00B211D2" w:rsidRPr="00396332" w:rsidRDefault="00B211D2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F4F5EB3" w14:textId="77777777" w:rsidR="00B211D2" w:rsidRDefault="00B211D2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B211D2" w14:paraId="460A9348" w14:textId="77777777">
        <w:trPr>
          <w:cantSplit/>
          <w:trHeight w:val="60"/>
          <w:jc w:val="center"/>
        </w:trPr>
        <w:tc>
          <w:tcPr>
            <w:tcW w:w="63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CB9761A" w14:textId="77777777" w:rsidR="00B211D2" w:rsidRDefault="00B211D2" w:rsidP="00B211D2">
            <w:pPr>
              <w:numPr>
                <w:ilvl w:val="0"/>
                <w:numId w:val="31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1F4B08A" w14:textId="77777777" w:rsidR="00B211D2" w:rsidRDefault="00B211D2" w:rsidP="00006E3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32589F5" w14:textId="77777777" w:rsidR="00B211D2" w:rsidRPr="005C35B0" w:rsidRDefault="00B211D2" w:rsidP="00006E33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22A3E17" w14:textId="77777777" w:rsidR="00B211D2" w:rsidRDefault="00B211D2" w:rsidP="00006E33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3E5B67">
              <w:rPr>
                <w:b/>
                <w:bCs/>
                <w:sz w:val="20"/>
                <w:lang w:val="ro-RO"/>
              </w:rPr>
              <w:t>Gherla-Dej Calatori (inclusiv linia 4 directa Gherla si schimbatoarele 4, 14, 18, 7, 5, 3 din st. Gherla)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99CDA22" w14:textId="77777777" w:rsidR="00B211D2" w:rsidRDefault="00B211D2" w:rsidP="00006E3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1694C21" w14:textId="77777777" w:rsidR="00B211D2" w:rsidRDefault="00B211D2" w:rsidP="00006E33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F9A588A" w14:textId="77777777" w:rsidR="00B211D2" w:rsidRDefault="00B211D2" w:rsidP="00006E3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31+750</w:t>
            </w:r>
          </w:p>
          <w:p w14:paraId="5F439C12" w14:textId="77777777" w:rsidR="00B211D2" w:rsidRDefault="00B211D2" w:rsidP="00006E3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33+600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FC734C8" w14:textId="77777777" w:rsidR="00B211D2" w:rsidRPr="00396332" w:rsidRDefault="00B211D2" w:rsidP="00006E33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30</w:t>
            </w:r>
          </w:p>
        </w:tc>
        <w:tc>
          <w:tcPr>
            <w:tcW w:w="249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840B91E" w14:textId="77777777" w:rsidR="00B211D2" w:rsidRDefault="00B211D2" w:rsidP="00006E33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Semnalizată ca limitare de viteză. Fără inductori.</w:t>
            </w:r>
          </w:p>
        </w:tc>
      </w:tr>
      <w:tr w:rsidR="00B211D2" w14:paraId="29BB0F1F" w14:textId="77777777">
        <w:trPr>
          <w:cantSplit/>
          <w:trHeight w:val="60"/>
          <w:jc w:val="center"/>
        </w:trPr>
        <w:tc>
          <w:tcPr>
            <w:tcW w:w="63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EC113C4" w14:textId="77777777" w:rsidR="00B211D2" w:rsidRDefault="00B211D2" w:rsidP="00B211D2">
            <w:pPr>
              <w:numPr>
                <w:ilvl w:val="0"/>
                <w:numId w:val="31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01FFB2D" w14:textId="77777777" w:rsidR="00B211D2" w:rsidRPr="00003CB6" w:rsidRDefault="00B211D2" w:rsidP="00003CB6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szCs w:val="20"/>
                <w:lang w:val="ro-RO"/>
              </w:rPr>
            </w:pPr>
            <w:r w:rsidRPr="00003CB6">
              <w:rPr>
                <w:b/>
                <w:bCs/>
                <w:sz w:val="20"/>
                <w:szCs w:val="20"/>
              </w:rPr>
              <w:t>32+659   33+540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5F3D74D" w14:textId="77777777" w:rsidR="00B211D2" w:rsidRPr="00003CB6" w:rsidRDefault="00B211D2" w:rsidP="00003CB6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003CB6">
              <w:rPr>
                <w:b/>
                <w:bCs/>
                <w:sz w:val="36"/>
                <w:szCs w:val="36"/>
              </w:rPr>
              <w:t>50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6975274" w14:textId="77777777" w:rsidR="00B211D2" w:rsidRPr="00003CB6" w:rsidRDefault="00B211D2" w:rsidP="00003CB6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szCs w:val="20"/>
                <w:lang w:val="ro-RO"/>
              </w:rPr>
            </w:pPr>
            <w:r w:rsidRPr="00003CB6">
              <w:rPr>
                <w:b/>
                <w:bCs/>
                <w:sz w:val="20"/>
                <w:szCs w:val="20"/>
              </w:rPr>
              <w:t>St.Gherla                                          (inclusiv  linia 3 directă din ax stație și schimbătoarele 11, 9, 1 pâna la  semnal intrare X a stației Gherla)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6430FCC" w14:textId="77777777" w:rsidR="00B211D2" w:rsidRDefault="00B211D2" w:rsidP="00003CB6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5C1CEEA" w14:textId="77777777" w:rsidR="00B211D2" w:rsidRDefault="00B211D2" w:rsidP="00003CB6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72BBDA0" w14:textId="77777777" w:rsidR="00B211D2" w:rsidRDefault="00B211D2" w:rsidP="00003CB6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4167C11" w14:textId="77777777" w:rsidR="00B211D2" w:rsidRDefault="00B211D2" w:rsidP="00003CB6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DA262F5" w14:textId="77777777" w:rsidR="00B211D2" w:rsidRDefault="00B211D2" w:rsidP="00003CB6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003CB6">
              <w:rPr>
                <w:b/>
                <w:bCs/>
                <w:i/>
                <w:iCs/>
                <w:sz w:val="20"/>
                <w:lang w:val="ro-RO"/>
              </w:rPr>
              <w:t>Nemnalizată pe teren.                     RV protecție muncitori între orele 7,00</w:t>
            </w:r>
            <w:r>
              <w:rPr>
                <w:b/>
                <w:bCs/>
                <w:i/>
                <w:iCs/>
                <w:sz w:val="20"/>
                <w:lang w:val="ro-RO"/>
              </w:rPr>
              <w:t xml:space="preserve"> </w:t>
            </w:r>
            <w:r w:rsidRPr="00003CB6">
              <w:rPr>
                <w:b/>
                <w:bCs/>
                <w:i/>
                <w:iCs/>
                <w:sz w:val="20"/>
                <w:lang w:val="ro-RO"/>
              </w:rPr>
              <w:t>-</w:t>
            </w:r>
            <w:r>
              <w:rPr>
                <w:b/>
                <w:bCs/>
                <w:i/>
                <w:iCs/>
                <w:sz w:val="20"/>
                <w:lang w:val="ro-RO"/>
              </w:rPr>
              <w:t xml:space="preserve"> </w:t>
            </w:r>
            <w:r w:rsidRPr="00003CB6">
              <w:rPr>
                <w:b/>
                <w:bCs/>
                <w:i/>
                <w:iCs/>
                <w:sz w:val="20"/>
                <w:lang w:val="ro-RO"/>
              </w:rPr>
              <w:t>18,00.</w:t>
            </w:r>
          </w:p>
        </w:tc>
      </w:tr>
      <w:tr w:rsidR="00B211D2" w14:paraId="541C4128" w14:textId="77777777">
        <w:trPr>
          <w:cantSplit/>
          <w:trHeight w:val="60"/>
          <w:jc w:val="center"/>
        </w:trPr>
        <w:tc>
          <w:tcPr>
            <w:tcW w:w="63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83FE1FF" w14:textId="77777777" w:rsidR="00B211D2" w:rsidRDefault="00B211D2" w:rsidP="00B211D2">
            <w:pPr>
              <w:numPr>
                <w:ilvl w:val="0"/>
                <w:numId w:val="31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5CD9CED" w14:textId="77777777" w:rsidR="00B211D2" w:rsidRPr="00003CB6" w:rsidRDefault="00B211D2" w:rsidP="00003CB6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szCs w:val="20"/>
                <w:lang w:val="ro-RO"/>
              </w:rPr>
            </w:pPr>
            <w:r w:rsidRPr="00003CB6">
              <w:rPr>
                <w:b/>
                <w:bCs/>
                <w:sz w:val="20"/>
                <w:szCs w:val="20"/>
              </w:rPr>
              <w:t>40+585   40+700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C09E6CC" w14:textId="77777777" w:rsidR="00B211D2" w:rsidRPr="00003CB6" w:rsidRDefault="00B211D2" w:rsidP="00003CB6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</w:rPr>
              <w:t>3</w:t>
            </w:r>
            <w:r w:rsidRPr="00003CB6">
              <w:rPr>
                <w:b/>
                <w:bCs/>
                <w:sz w:val="36"/>
                <w:szCs w:val="36"/>
              </w:rPr>
              <w:t>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2E7EA83" w14:textId="77777777" w:rsidR="00B211D2" w:rsidRPr="00003CB6" w:rsidRDefault="00B211D2" w:rsidP="00003CB6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szCs w:val="20"/>
                <w:lang w:val="ro-RO"/>
              </w:rPr>
            </w:pPr>
            <w:r w:rsidRPr="00003CB6">
              <w:rPr>
                <w:b/>
                <w:bCs/>
                <w:sz w:val="20"/>
                <w:szCs w:val="20"/>
              </w:rPr>
              <w:t>Gherla - Dej Călători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61C8B97" w14:textId="77777777" w:rsidR="00B211D2" w:rsidRPr="00003CB6" w:rsidRDefault="00B211D2" w:rsidP="00003CB6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szCs w:val="20"/>
                <w:lang w:val="ro-RO"/>
              </w:rPr>
            </w:pPr>
            <w:r w:rsidRPr="00003CB6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023FE31" w14:textId="77777777" w:rsidR="00B211D2" w:rsidRPr="00003CB6" w:rsidRDefault="00B211D2" w:rsidP="00003CB6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20"/>
                <w:szCs w:val="20"/>
                <w:lang w:val="ro-RO"/>
              </w:rPr>
            </w:pPr>
            <w:r w:rsidRPr="00003CB6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FDB6B94" w14:textId="77777777" w:rsidR="00B211D2" w:rsidRPr="00003CB6" w:rsidRDefault="00B211D2" w:rsidP="00003CB6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szCs w:val="20"/>
                <w:lang w:val="ro-RO"/>
              </w:rPr>
            </w:pPr>
            <w:r w:rsidRPr="00003CB6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FBAD512" w14:textId="77777777" w:rsidR="00B211D2" w:rsidRPr="00003CB6" w:rsidRDefault="00B211D2" w:rsidP="00003CB6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20"/>
                <w:szCs w:val="20"/>
                <w:lang w:val="ro-RO"/>
              </w:rPr>
            </w:pPr>
            <w:r w:rsidRPr="00003CB6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249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D8CF83D" w14:textId="77777777" w:rsidR="00B211D2" w:rsidRPr="00003CB6" w:rsidRDefault="00B211D2" w:rsidP="00003CB6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 w:rsidRPr="00003CB6">
              <w:rPr>
                <w:b/>
                <w:bCs/>
                <w:i/>
                <w:iCs/>
                <w:sz w:val="20"/>
                <w:szCs w:val="20"/>
              </w:rPr>
              <w:t>Semnalizată ca limitare de viteză. Fără inductori.</w:t>
            </w:r>
          </w:p>
        </w:tc>
      </w:tr>
      <w:tr w:rsidR="00B211D2" w14:paraId="1A815EE6" w14:textId="77777777">
        <w:trPr>
          <w:cantSplit/>
          <w:trHeight w:val="60"/>
          <w:jc w:val="center"/>
        </w:trPr>
        <w:tc>
          <w:tcPr>
            <w:tcW w:w="63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AFC8541" w14:textId="77777777" w:rsidR="00B211D2" w:rsidRDefault="00B211D2" w:rsidP="00B211D2">
            <w:pPr>
              <w:numPr>
                <w:ilvl w:val="0"/>
                <w:numId w:val="31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490F3C5" w14:textId="77777777" w:rsidR="00B211D2" w:rsidRDefault="00B211D2" w:rsidP="00C9473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42+300</w:t>
            </w:r>
          </w:p>
          <w:p w14:paraId="67E48848" w14:textId="77777777" w:rsidR="00B211D2" w:rsidRDefault="00B211D2" w:rsidP="00C9473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42+350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54D2971" w14:textId="77777777" w:rsidR="00B211D2" w:rsidRDefault="00B211D2" w:rsidP="00C9473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30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C3BB47C" w14:textId="77777777" w:rsidR="00B211D2" w:rsidRDefault="00B211D2" w:rsidP="00C9473E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Gherla - Dej Călători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987CA1E" w14:textId="77777777" w:rsidR="00B211D2" w:rsidRDefault="00B211D2" w:rsidP="00C9473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961CF44" w14:textId="77777777" w:rsidR="00B211D2" w:rsidRPr="00396332" w:rsidRDefault="00B211D2" w:rsidP="00C9473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85952E6" w14:textId="77777777" w:rsidR="00B211D2" w:rsidRDefault="00B211D2" w:rsidP="00C9473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5CE0A50" w14:textId="77777777" w:rsidR="00B211D2" w:rsidRDefault="00B211D2" w:rsidP="00C9473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C6E60D9" w14:textId="77777777" w:rsidR="00B211D2" w:rsidRDefault="00B211D2" w:rsidP="00C9473E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Semnalizată ca limitare de viteză.</w:t>
            </w:r>
          </w:p>
          <w:p w14:paraId="6186511A" w14:textId="77777777" w:rsidR="00B211D2" w:rsidRDefault="00B211D2" w:rsidP="00C9473E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Fără inductori</w:t>
            </w:r>
          </w:p>
          <w:p w14:paraId="78E23E6A" w14:textId="77777777" w:rsidR="00B211D2" w:rsidRDefault="00B211D2" w:rsidP="00C9473E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(zonă pod km 42+327)</w:t>
            </w:r>
          </w:p>
        </w:tc>
      </w:tr>
      <w:tr w:rsidR="00B211D2" w14:paraId="05BE3B2C" w14:textId="77777777">
        <w:trPr>
          <w:cantSplit/>
          <w:trHeight w:val="60"/>
          <w:jc w:val="center"/>
        </w:trPr>
        <w:tc>
          <w:tcPr>
            <w:tcW w:w="63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02250BA" w14:textId="77777777" w:rsidR="00B211D2" w:rsidRDefault="00B211D2" w:rsidP="00B211D2">
            <w:pPr>
              <w:numPr>
                <w:ilvl w:val="0"/>
                <w:numId w:val="31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F7FF218" w14:textId="77777777" w:rsidR="00B211D2" w:rsidRDefault="00B211D2" w:rsidP="00C9473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44+985</w:t>
            </w:r>
          </w:p>
          <w:p w14:paraId="1A776CBF" w14:textId="77777777" w:rsidR="00B211D2" w:rsidRDefault="00B211D2" w:rsidP="00C9473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45+060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2938FC2" w14:textId="77777777" w:rsidR="00B211D2" w:rsidRDefault="00B211D2" w:rsidP="00C9473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30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1FF0468" w14:textId="77777777" w:rsidR="00B211D2" w:rsidRDefault="00B211D2" w:rsidP="00C9473E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St. Dej Călători Cap X </w:t>
            </w:r>
            <w:r w:rsidRPr="00EF5BBB">
              <w:rPr>
                <w:b/>
                <w:bCs/>
                <w:sz w:val="20"/>
                <w:lang w:val="ro-RO"/>
              </w:rPr>
              <w:t xml:space="preserve">(zona TN km </w:t>
            </w:r>
            <w:r>
              <w:rPr>
                <w:b/>
                <w:bCs/>
                <w:sz w:val="20"/>
                <w:lang w:val="ro-RO"/>
              </w:rPr>
              <w:t>45</w:t>
            </w:r>
            <w:r w:rsidRPr="00EF5BBB">
              <w:rPr>
                <w:b/>
                <w:bCs/>
                <w:sz w:val="20"/>
                <w:lang w:val="ro-RO"/>
              </w:rPr>
              <w:t>+</w:t>
            </w:r>
            <w:r>
              <w:rPr>
                <w:b/>
                <w:bCs/>
                <w:sz w:val="20"/>
                <w:lang w:val="ro-RO"/>
              </w:rPr>
              <w:t>035</w:t>
            </w:r>
            <w:r w:rsidRPr="00EF5BBB">
              <w:rPr>
                <w:b/>
                <w:bCs/>
                <w:sz w:val="20"/>
                <w:lang w:val="ro-RO"/>
              </w:rPr>
              <w:t>)</w:t>
            </w:r>
            <w:r>
              <w:rPr>
                <w:b/>
                <w:bCs/>
                <w:sz w:val="20"/>
                <w:lang w:val="ro-RO"/>
              </w:rPr>
              <w:t xml:space="preserve"> 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F58D83B" w14:textId="77777777" w:rsidR="00B211D2" w:rsidRDefault="00B211D2" w:rsidP="00C9473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E6C3018" w14:textId="77777777" w:rsidR="00B211D2" w:rsidRPr="00396332" w:rsidRDefault="00B211D2" w:rsidP="00C9473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77DC855" w14:textId="77777777" w:rsidR="00B211D2" w:rsidRDefault="00B211D2" w:rsidP="00C9473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F7B46E2" w14:textId="77777777" w:rsidR="00B211D2" w:rsidRDefault="00B211D2" w:rsidP="00C9473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75B3C6B" w14:textId="77777777" w:rsidR="00B211D2" w:rsidRDefault="00B211D2" w:rsidP="00C9473E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Semnalizată ca limitare de viteză.</w:t>
            </w:r>
          </w:p>
          <w:p w14:paraId="3229B980" w14:textId="77777777" w:rsidR="00B211D2" w:rsidRDefault="00B211D2" w:rsidP="00C9473E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Fără inductori.</w:t>
            </w:r>
          </w:p>
        </w:tc>
      </w:tr>
      <w:tr w:rsidR="00B211D2" w14:paraId="2297846F" w14:textId="77777777">
        <w:trPr>
          <w:cantSplit/>
          <w:trHeight w:val="60"/>
          <w:jc w:val="center"/>
        </w:trPr>
        <w:tc>
          <w:tcPr>
            <w:tcW w:w="63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DF0A806" w14:textId="77777777" w:rsidR="00B211D2" w:rsidRDefault="00B211D2" w:rsidP="00B211D2">
            <w:pPr>
              <w:numPr>
                <w:ilvl w:val="0"/>
                <w:numId w:val="31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46AF25A" w14:textId="77777777" w:rsidR="00B211D2" w:rsidRDefault="00B211D2" w:rsidP="00C9473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5E0506B" w14:textId="77777777" w:rsidR="00B211D2" w:rsidRPr="005C35B0" w:rsidRDefault="00B211D2" w:rsidP="00C9473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979FE07" w14:textId="77777777" w:rsidR="00B211D2" w:rsidRDefault="00B211D2" w:rsidP="00C9473E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St. Dej Călători 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8130E42" w14:textId="77777777" w:rsidR="00B211D2" w:rsidRDefault="00B211D2" w:rsidP="00C9473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peste </w:t>
            </w:r>
          </w:p>
          <w:p w14:paraId="0E16F144" w14:textId="77777777" w:rsidR="00B211D2" w:rsidRDefault="00B211D2" w:rsidP="00C9473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diag</w:t>
            </w:r>
          </w:p>
          <w:p w14:paraId="213277C6" w14:textId="77777777" w:rsidR="00B211D2" w:rsidRDefault="00B211D2" w:rsidP="00C9473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7-15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829B801" w14:textId="77777777" w:rsidR="00B211D2" w:rsidRPr="00396332" w:rsidRDefault="00B211D2" w:rsidP="00C9473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384C65E" w14:textId="77777777" w:rsidR="00B211D2" w:rsidRDefault="00B211D2" w:rsidP="00C9473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7BAF357" w14:textId="77777777" w:rsidR="00B211D2" w:rsidRDefault="00B211D2" w:rsidP="00C9473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A163FB9" w14:textId="77777777" w:rsidR="00B211D2" w:rsidRDefault="00B211D2" w:rsidP="00C9473E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Semnalizată ca limitare de viteză.</w:t>
            </w:r>
          </w:p>
        </w:tc>
      </w:tr>
      <w:tr w:rsidR="00B211D2" w14:paraId="41145389" w14:textId="77777777">
        <w:trPr>
          <w:cantSplit/>
          <w:trHeight w:val="624"/>
          <w:jc w:val="center"/>
        </w:trPr>
        <w:tc>
          <w:tcPr>
            <w:tcW w:w="63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9C06334" w14:textId="77777777" w:rsidR="00B211D2" w:rsidRDefault="00B211D2" w:rsidP="00B211D2">
            <w:pPr>
              <w:numPr>
                <w:ilvl w:val="0"/>
                <w:numId w:val="31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4AA834D" w14:textId="77777777" w:rsidR="00B211D2" w:rsidRDefault="00B211D2" w:rsidP="00C9473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C7C10C4" w14:textId="77777777" w:rsidR="00B211D2" w:rsidRPr="005C35B0" w:rsidRDefault="00B211D2" w:rsidP="00C9473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E9C0958" w14:textId="77777777" w:rsidR="00B211D2" w:rsidRDefault="00B211D2" w:rsidP="00C9473E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Dej Călători</w:t>
            </w:r>
          </w:p>
          <w:p w14:paraId="331F3C27" w14:textId="77777777" w:rsidR="00B211D2" w:rsidRDefault="00B211D2" w:rsidP="005956D9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linia 15 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0536D13" w14:textId="77777777" w:rsidR="00B211D2" w:rsidRDefault="00B211D2" w:rsidP="00C9473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</w:t>
            </w:r>
          </w:p>
          <w:p w14:paraId="2B8C41A1" w14:textId="77777777" w:rsidR="00B211D2" w:rsidRDefault="00B211D2" w:rsidP="00C9473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EBE7B28" w14:textId="77777777" w:rsidR="00B211D2" w:rsidRPr="00396332" w:rsidRDefault="00B211D2" w:rsidP="00C9473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396332">
              <w:rPr>
                <w:b/>
                <w:bCs/>
                <w:sz w:val="36"/>
                <w:szCs w:val="36"/>
                <w:lang w:val="ro-RO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C8773D1" w14:textId="77777777" w:rsidR="00B211D2" w:rsidRDefault="00B211D2" w:rsidP="00C9473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372DAF0" w14:textId="77777777" w:rsidR="00B211D2" w:rsidRPr="00396332" w:rsidRDefault="00B211D2" w:rsidP="00C9473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8460400" w14:textId="77777777" w:rsidR="00B211D2" w:rsidRDefault="00B211D2" w:rsidP="00C9473E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</w:p>
        </w:tc>
      </w:tr>
      <w:tr w:rsidR="00B211D2" w14:paraId="7F98BC89" w14:textId="77777777">
        <w:trPr>
          <w:cantSplit/>
          <w:trHeight w:val="624"/>
          <w:jc w:val="center"/>
        </w:trPr>
        <w:tc>
          <w:tcPr>
            <w:tcW w:w="63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3D578F3" w14:textId="77777777" w:rsidR="00B211D2" w:rsidRDefault="00B211D2" w:rsidP="00B211D2">
            <w:pPr>
              <w:numPr>
                <w:ilvl w:val="0"/>
                <w:numId w:val="31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F8DD55F" w14:textId="77777777" w:rsidR="00B211D2" w:rsidRDefault="00B211D2" w:rsidP="0092733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F3F8836" w14:textId="77777777" w:rsidR="00B211D2" w:rsidRPr="005C35B0" w:rsidRDefault="00B211D2" w:rsidP="00927337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3594C45" w14:textId="77777777" w:rsidR="00B211D2" w:rsidRDefault="00B211D2" w:rsidP="00927337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Dej Călători linia Dej – Ocna Dej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3CFC5F1" w14:textId="77777777" w:rsidR="00B211D2" w:rsidRDefault="00B211D2" w:rsidP="0092733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</w:t>
            </w:r>
          </w:p>
          <w:p w14:paraId="54E95DFB" w14:textId="77777777" w:rsidR="00B211D2" w:rsidRDefault="00B211D2" w:rsidP="0092733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7C73F34" w14:textId="77777777" w:rsidR="00B211D2" w:rsidRPr="00396332" w:rsidRDefault="00B211D2" w:rsidP="00927337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1D05946" w14:textId="77777777" w:rsidR="00B211D2" w:rsidRDefault="00B211D2" w:rsidP="0092733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0FDB2CA" w14:textId="77777777" w:rsidR="00B211D2" w:rsidRPr="00396332" w:rsidRDefault="00B211D2" w:rsidP="00927337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FC0B97C" w14:textId="77777777" w:rsidR="00B211D2" w:rsidRDefault="00B211D2" w:rsidP="00927337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B211D2" w14:paraId="0174F158" w14:textId="77777777">
        <w:trPr>
          <w:cantSplit/>
          <w:trHeight w:val="624"/>
          <w:jc w:val="center"/>
        </w:trPr>
        <w:tc>
          <w:tcPr>
            <w:tcW w:w="63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185C297" w14:textId="77777777" w:rsidR="00B211D2" w:rsidRDefault="00B211D2" w:rsidP="00B211D2">
            <w:pPr>
              <w:numPr>
                <w:ilvl w:val="0"/>
                <w:numId w:val="31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386E736" w14:textId="77777777" w:rsidR="00B211D2" w:rsidRDefault="00B211D2" w:rsidP="00C9473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47+071</w:t>
            </w:r>
          </w:p>
          <w:p w14:paraId="0960B99E" w14:textId="77777777" w:rsidR="00B211D2" w:rsidRDefault="00B211D2" w:rsidP="00C9473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47+510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EBDA250" w14:textId="77777777" w:rsidR="00B211D2" w:rsidRPr="005C35B0" w:rsidRDefault="00B211D2" w:rsidP="00C9473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50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C08AE95" w14:textId="77777777" w:rsidR="00B211D2" w:rsidRDefault="00B211D2" w:rsidP="00C9473E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B85537">
              <w:rPr>
                <w:b/>
                <w:bCs/>
                <w:sz w:val="20"/>
                <w:lang w:val="ro-RO"/>
              </w:rPr>
              <w:t>Dej Călători - Cășeiu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41E4399" w14:textId="77777777" w:rsidR="00B211D2" w:rsidRDefault="00B211D2" w:rsidP="00C9473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8142AA2" w14:textId="77777777" w:rsidR="00B211D2" w:rsidRPr="00396332" w:rsidRDefault="00B211D2" w:rsidP="00C9473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8B471D4" w14:textId="77777777" w:rsidR="00B211D2" w:rsidRDefault="00B211D2" w:rsidP="00C9473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D7F97EC" w14:textId="77777777" w:rsidR="00B211D2" w:rsidRPr="00396332" w:rsidRDefault="00B211D2" w:rsidP="00C9473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2F424A2" w14:textId="77777777" w:rsidR="00B211D2" w:rsidRDefault="00B211D2" w:rsidP="00C9473E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Semnalizată ca limitare de viteză.</w:t>
            </w:r>
          </w:p>
          <w:p w14:paraId="0B2E23E9" w14:textId="77777777" w:rsidR="00B211D2" w:rsidRDefault="00B211D2" w:rsidP="00C9473E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Fără inductori. </w:t>
            </w:r>
          </w:p>
          <w:p w14:paraId="042458F2" w14:textId="77777777" w:rsidR="00B211D2" w:rsidRDefault="00B211D2" w:rsidP="00C9473E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(inclusiv zonă pod Km 47 + 488)</w:t>
            </w:r>
          </w:p>
        </w:tc>
      </w:tr>
      <w:tr w:rsidR="00B211D2" w14:paraId="4B410E0E" w14:textId="77777777">
        <w:trPr>
          <w:cantSplit/>
          <w:trHeight w:val="624"/>
          <w:jc w:val="center"/>
        </w:trPr>
        <w:tc>
          <w:tcPr>
            <w:tcW w:w="63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E5B5DA2" w14:textId="77777777" w:rsidR="00B211D2" w:rsidRDefault="00B211D2" w:rsidP="00B211D2">
            <w:pPr>
              <w:numPr>
                <w:ilvl w:val="0"/>
                <w:numId w:val="31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224178D" w14:textId="77777777" w:rsidR="00B211D2" w:rsidRDefault="00B211D2" w:rsidP="00C9473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48+800</w:t>
            </w:r>
          </w:p>
          <w:p w14:paraId="0DA83971" w14:textId="77777777" w:rsidR="00B211D2" w:rsidRDefault="00B211D2" w:rsidP="00C9473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48+850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9B066E4" w14:textId="77777777" w:rsidR="00B211D2" w:rsidRDefault="00B211D2" w:rsidP="00C9473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30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F67ED34" w14:textId="77777777" w:rsidR="00B211D2" w:rsidRDefault="00B211D2" w:rsidP="00C9473E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Dej Călători -</w:t>
            </w:r>
          </w:p>
          <w:p w14:paraId="6103BC74" w14:textId="77777777" w:rsidR="00B211D2" w:rsidRDefault="00B211D2" w:rsidP="00C9473E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Cășeiu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761A2CD" w14:textId="77777777" w:rsidR="00B211D2" w:rsidRDefault="00B211D2" w:rsidP="00C9473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7AF8B8F" w14:textId="77777777" w:rsidR="00B211D2" w:rsidRPr="00396332" w:rsidRDefault="00B211D2" w:rsidP="00C9473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489B4CF" w14:textId="77777777" w:rsidR="00B211D2" w:rsidRDefault="00B211D2" w:rsidP="00C9473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1EA2419" w14:textId="77777777" w:rsidR="00B211D2" w:rsidRPr="00396332" w:rsidRDefault="00B211D2" w:rsidP="00C9473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E777DB8" w14:textId="77777777" w:rsidR="00B211D2" w:rsidRDefault="00B211D2" w:rsidP="00C9473E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Semnalizată ca limitare de viteză.</w:t>
            </w:r>
          </w:p>
          <w:p w14:paraId="191EBCE3" w14:textId="77777777" w:rsidR="00B211D2" w:rsidRDefault="00B211D2" w:rsidP="00C9473E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EF5BBB">
              <w:rPr>
                <w:b/>
                <w:bCs/>
                <w:i/>
                <w:iCs/>
                <w:sz w:val="20"/>
                <w:lang w:val="ro-RO"/>
              </w:rPr>
              <w:t xml:space="preserve">(zonă pod km </w:t>
            </w:r>
            <w:r>
              <w:rPr>
                <w:b/>
                <w:bCs/>
                <w:i/>
                <w:iCs/>
                <w:sz w:val="20"/>
                <w:lang w:val="ro-RO"/>
              </w:rPr>
              <w:t>48</w:t>
            </w:r>
            <w:r w:rsidRPr="00EF5BBB">
              <w:rPr>
                <w:b/>
                <w:bCs/>
                <w:i/>
                <w:iCs/>
                <w:sz w:val="20"/>
                <w:lang w:val="ro-RO"/>
              </w:rPr>
              <w:t>+</w:t>
            </w:r>
            <w:r>
              <w:rPr>
                <w:b/>
                <w:bCs/>
                <w:i/>
                <w:iCs/>
                <w:sz w:val="20"/>
                <w:lang w:val="ro-RO"/>
              </w:rPr>
              <w:t>826</w:t>
            </w:r>
            <w:r w:rsidRPr="00EF5BBB">
              <w:rPr>
                <w:b/>
                <w:bCs/>
                <w:i/>
                <w:iCs/>
                <w:sz w:val="20"/>
                <w:lang w:val="ro-RO"/>
              </w:rPr>
              <w:t>)</w:t>
            </w:r>
          </w:p>
        </w:tc>
      </w:tr>
      <w:tr w:rsidR="00B211D2" w14:paraId="7B9994BB" w14:textId="77777777">
        <w:trPr>
          <w:cantSplit/>
          <w:trHeight w:val="624"/>
          <w:jc w:val="center"/>
        </w:trPr>
        <w:tc>
          <w:tcPr>
            <w:tcW w:w="63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9C514C4" w14:textId="77777777" w:rsidR="00B211D2" w:rsidRDefault="00B211D2" w:rsidP="00B211D2">
            <w:pPr>
              <w:numPr>
                <w:ilvl w:val="0"/>
                <w:numId w:val="31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8BA6956" w14:textId="77777777" w:rsidR="00B211D2" w:rsidRDefault="00B211D2" w:rsidP="00C9473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267E2AE" w14:textId="77777777" w:rsidR="00B211D2" w:rsidRDefault="00B211D2" w:rsidP="00C9473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6701044" w14:textId="77777777" w:rsidR="00B211D2" w:rsidRDefault="00B211D2" w:rsidP="00C9473E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Ax St. Cășeiu – </w:t>
            </w:r>
          </w:p>
          <w:p w14:paraId="542CDF7D" w14:textId="77777777" w:rsidR="00B211D2" w:rsidRDefault="00B211D2" w:rsidP="00C9473E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Ax St. Gâlgău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8868FA2" w14:textId="77777777" w:rsidR="00B211D2" w:rsidRDefault="00B211D2" w:rsidP="00C9473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D410FCB" w14:textId="77777777" w:rsidR="00B211D2" w:rsidRPr="00396332" w:rsidRDefault="00B211D2" w:rsidP="00C9473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407C5B4" w14:textId="77777777" w:rsidR="00B211D2" w:rsidRDefault="00B211D2" w:rsidP="00C9473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52+889</w:t>
            </w:r>
          </w:p>
          <w:p w14:paraId="39382D88" w14:textId="77777777" w:rsidR="00B211D2" w:rsidRDefault="00B211D2" w:rsidP="00C9473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69+955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B379B84" w14:textId="77777777" w:rsidR="00B211D2" w:rsidRPr="00396332" w:rsidRDefault="00B211D2" w:rsidP="00C9473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50</w:t>
            </w:r>
          </w:p>
        </w:tc>
        <w:tc>
          <w:tcPr>
            <w:tcW w:w="249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F55DA03" w14:textId="77777777" w:rsidR="00B211D2" w:rsidRDefault="00B211D2" w:rsidP="00C9473E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B211D2" w14:paraId="25F17CAD" w14:textId="77777777">
        <w:trPr>
          <w:cantSplit/>
          <w:trHeight w:val="624"/>
          <w:jc w:val="center"/>
        </w:trPr>
        <w:tc>
          <w:tcPr>
            <w:tcW w:w="63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DEBBC80" w14:textId="77777777" w:rsidR="00B211D2" w:rsidRDefault="00B211D2" w:rsidP="00B211D2">
            <w:pPr>
              <w:numPr>
                <w:ilvl w:val="0"/>
                <w:numId w:val="31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7AB49FF" w14:textId="77777777" w:rsidR="00B211D2" w:rsidRDefault="00B211D2" w:rsidP="00C9473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53+300</w:t>
            </w:r>
          </w:p>
          <w:p w14:paraId="3142B120" w14:textId="77777777" w:rsidR="00B211D2" w:rsidRDefault="00B211D2" w:rsidP="00C9473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55+000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691EB45" w14:textId="77777777" w:rsidR="00B211D2" w:rsidRDefault="00B211D2" w:rsidP="00C9473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50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6FB9D52" w14:textId="77777777" w:rsidR="00B211D2" w:rsidRDefault="00B211D2" w:rsidP="00C82419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Cășeiu -</w:t>
            </w:r>
          </w:p>
          <w:p w14:paraId="7DCF11CD" w14:textId="77777777" w:rsidR="00B211D2" w:rsidRDefault="00B211D2" w:rsidP="00C82419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Gâlgău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BEADC76" w14:textId="77777777" w:rsidR="00B211D2" w:rsidRDefault="00B211D2" w:rsidP="00C9473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C185F6D" w14:textId="77777777" w:rsidR="00B211D2" w:rsidRPr="00396332" w:rsidRDefault="00B211D2" w:rsidP="00C9473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E11BA27" w14:textId="77777777" w:rsidR="00B211D2" w:rsidRDefault="00B211D2" w:rsidP="00C9473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91F5709" w14:textId="77777777" w:rsidR="00B211D2" w:rsidRDefault="00B211D2" w:rsidP="00C9473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25AF18C" w14:textId="77777777" w:rsidR="00B211D2" w:rsidRDefault="00B211D2" w:rsidP="00C9473E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Semnalizată ca limitare de viteză. Fără inductori.</w:t>
            </w:r>
          </w:p>
        </w:tc>
      </w:tr>
      <w:tr w:rsidR="00B211D2" w14:paraId="422BE018" w14:textId="77777777">
        <w:trPr>
          <w:cantSplit/>
          <w:trHeight w:val="624"/>
          <w:jc w:val="center"/>
        </w:trPr>
        <w:tc>
          <w:tcPr>
            <w:tcW w:w="63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C48B338" w14:textId="77777777" w:rsidR="00B211D2" w:rsidRDefault="00B211D2" w:rsidP="00B211D2">
            <w:pPr>
              <w:numPr>
                <w:ilvl w:val="0"/>
                <w:numId w:val="31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C1031ED" w14:textId="77777777" w:rsidR="00B211D2" w:rsidRDefault="00B211D2" w:rsidP="00C9473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58+500</w:t>
            </w:r>
          </w:p>
          <w:p w14:paraId="24582EFC" w14:textId="77777777" w:rsidR="00B211D2" w:rsidRDefault="00B211D2" w:rsidP="00C9473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58+550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60F43E0" w14:textId="77777777" w:rsidR="00B211D2" w:rsidRPr="005C35B0" w:rsidRDefault="00B211D2" w:rsidP="00C9473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30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2ABC968" w14:textId="77777777" w:rsidR="00B211D2" w:rsidRDefault="00B211D2" w:rsidP="00C9473E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Cășeiu -</w:t>
            </w:r>
          </w:p>
          <w:p w14:paraId="435A7D3D" w14:textId="77777777" w:rsidR="00B211D2" w:rsidRDefault="00B211D2" w:rsidP="00C9473E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Gâlgău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1835AB7" w14:textId="77777777" w:rsidR="00B211D2" w:rsidRDefault="00B211D2" w:rsidP="00C9473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73BD1E2" w14:textId="77777777" w:rsidR="00B211D2" w:rsidRPr="00396332" w:rsidRDefault="00B211D2" w:rsidP="00C9473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CEF95CF" w14:textId="77777777" w:rsidR="00B211D2" w:rsidRDefault="00B211D2" w:rsidP="00C9473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E52E8D9" w14:textId="77777777" w:rsidR="00B211D2" w:rsidRPr="00396332" w:rsidRDefault="00B211D2" w:rsidP="00C9473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DBBA94B" w14:textId="77777777" w:rsidR="00B211D2" w:rsidRDefault="00B211D2" w:rsidP="00C9473E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Fără inductori.</w:t>
            </w:r>
          </w:p>
          <w:p w14:paraId="035A81A2" w14:textId="77777777" w:rsidR="00B211D2" w:rsidRDefault="00B211D2" w:rsidP="00C9473E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EF5BBB">
              <w:rPr>
                <w:b/>
                <w:bCs/>
                <w:i/>
                <w:iCs/>
                <w:sz w:val="20"/>
                <w:lang w:val="ro-RO"/>
              </w:rPr>
              <w:t xml:space="preserve">(zonă pod km </w:t>
            </w:r>
            <w:r>
              <w:rPr>
                <w:b/>
                <w:bCs/>
                <w:i/>
                <w:iCs/>
                <w:sz w:val="20"/>
                <w:lang w:val="ro-RO"/>
              </w:rPr>
              <w:t>58</w:t>
            </w:r>
            <w:r w:rsidRPr="00EF5BBB">
              <w:rPr>
                <w:b/>
                <w:bCs/>
                <w:i/>
                <w:iCs/>
                <w:sz w:val="20"/>
                <w:lang w:val="ro-RO"/>
              </w:rPr>
              <w:t>+</w:t>
            </w:r>
            <w:r>
              <w:rPr>
                <w:b/>
                <w:bCs/>
                <w:i/>
                <w:iCs/>
                <w:sz w:val="20"/>
                <w:lang w:val="ro-RO"/>
              </w:rPr>
              <w:t>526</w:t>
            </w:r>
            <w:r w:rsidRPr="00EF5BBB">
              <w:rPr>
                <w:b/>
                <w:bCs/>
                <w:i/>
                <w:iCs/>
                <w:sz w:val="20"/>
                <w:lang w:val="ro-RO"/>
              </w:rPr>
              <w:t>)</w:t>
            </w:r>
          </w:p>
        </w:tc>
      </w:tr>
      <w:tr w:rsidR="00B211D2" w14:paraId="360E4971" w14:textId="77777777">
        <w:trPr>
          <w:cantSplit/>
          <w:trHeight w:val="624"/>
          <w:jc w:val="center"/>
        </w:trPr>
        <w:tc>
          <w:tcPr>
            <w:tcW w:w="63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840D40F" w14:textId="77777777" w:rsidR="00B211D2" w:rsidRDefault="00B211D2" w:rsidP="00B211D2">
            <w:pPr>
              <w:numPr>
                <w:ilvl w:val="0"/>
                <w:numId w:val="31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A140709" w14:textId="77777777" w:rsidR="00B211D2" w:rsidRDefault="00B211D2" w:rsidP="00C9473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D5EB7F7" w14:textId="77777777" w:rsidR="00B211D2" w:rsidRDefault="00B211D2" w:rsidP="00C9473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5C45473" w14:textId="77777777" w:rsidR="00B211D2" w:rsidRDefault="00B211D2" w:rsidP="00C9473E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Ax St. Gâlgău</w:t>
            </w:r>
          </w:p>
          <w:p w14:paraId="17E891D4" w14:textId="77777777" w:rsidR="00B211D2" w:rsidRDefault="00B211D2" w:rsidP="00C9473E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Ax St. Ileanda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02F2185" w14:textId="77777777" w:rsidR="00B211D2" w:rsidRDefault="00B211D2" w:rsidP="00C9473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B25CB4D" w14:textId="77777777" w:rsidR="00B211D2" w:rsidRPr="00396332" w:rsidRDefault="00B211D2" w:rsidP="00C9473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3F51699" w14:textId="77777777" w:rsidR="00B211D2" w:rsidRDefault="00B211D2" w:rsidP="00C9473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69+955</w:t>
            </w:r>
          </w:p>
          <w:p w14:paraId="5C70CC50" w14:textId="77777777" w:rsidR="00B211D2" w:rsidRDefault="00B211D2" w:rsidP="00C9473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86+072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E5B0601" w14:textId="77777777" w:rsidR="00B211D2" w:rsidRPr="00396332" w:rsidRDefault="00B211D2" w:rsidP="00C9473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50</w:t>
            </w:r>
          </w:p>
        </w:tc>
        <w:tc>
          <w:tcPr>
            <w:tcW w:w="249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502589D" w14:textId="77777777" w:rsidR="00B211D2" w:rsidRDefault="00B211D2" w:rsidP="00C9473E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B211D2" w14:paraId="2B060682" w14:textId="77777777">
        <w:trPr>
          <w:cantSplit/>
          <w:trHeight w:val="624"/>
          <w:jc w:val="center"/>
        </w:trPr>
        <w:tc>
          <w:tcPr>
            <w:tcW w:w="63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D2435B0" w14:textId="77777777" w:rsidR="00B211D2" w:rsidRDefault="00B211D2" w:rsidP="00B211D2">
            <w:pPr>
              <w:numPr>
                <w:ilvl w:val="0"/>
                <w:numId w:val="31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12C7F46" w14:textId="77777777" w:rsidR="00B211D2" w:rsidRDefault="00B211D2" w:rsidP="00C9473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74+000</w:t>
            </w:r>
          </w:p>
          <w:p w14:paraId="331B6E35" w14:textId="77777777" w:rsidR="00B211D2" w:rsidRDefault="00B211D2" w:rsidP="00C9473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77+425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E5FAF8F" w14:textId="77777777" w:rsidR="00B211D2" w:rsidRDefault="00B211D2" w:rsidP="00C9473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50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7DEE5A6" w14:textId="77777777" w:rsidR="00B211D2" w:rsidRDefault="00B211D2" w:rsidP="00C9473E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Gâlgău -</w:t>
            </w:r>
          </w:p>
          <w:p w14:paraId="3D1D164E" w14:textId="77777777" w:rsidR="00B211D2" w:rsidRDefault="00B211D2" w:rsidP="00C9473E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Ileanda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FED71B3" w14:textId="77777777" w:rsidR="00B211D2" w:rsidRDefault="00B211D2" w:rsidP="00C9473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32F9ED1" w14:textId="77777777" w:rsidR="00B211D2" w:rsidRPr="00396332" w:rsidRDefault="00B211D2" w:rsidP="00C9473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4EC9A03" w14:textId="77777777" w:rsidR="00B211D2" w:rsidRDefault="00B211D2" w:rsidP="00C9473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3DD0FBA" w14:textId="77777777" w:rsidR="00B211D2" w:rsidRPr="00396332" w:rsidRDefault="00B211D2" w:rsidP="00C9473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2B1139B" w14:textId="77777777" w:rsidR="00B211D2" w:rsidRDefault="00B211D2" w:rsidP="00C9473E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Semnalizată ca limitare de viteză.</w:t>
            </w:r>
          </w:p>
          <w:p w14:paraId="6E4A149F" w14:textId="77777777" w:rsidR="00B211D2" w:rsidRDefault="00B211D2" w:rsidP="00C9473E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Fără inductori.</w:t>
            </w:r>
          </w:p>
        </w:tc>
      </w:tr>
      <w:tr w:rsidR="00B211D2" w14:paraId="7611C261" w14:textId="77777777">
        <w:trPr>
          <w:cantSplit/>
          <w:trHeight w:val="85"/>
          <w:jc w:val="center"/>
        </w:trPr>
        <w:tc>
          <w:tcPr>
            <w:tcW w:w="63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1346EB0" w14:textId="77777777" w:rsidR="00B211D2" w:rsidRDefault="00B211D2" w:rsidP="00B211D2">
            <w:pPr>
              <w:numPr>
                <w:ilvl w:val="0"/>
                <w:numId w:val="31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3871805" w14:textId="77777777" w:rsidR="00B211D2" w:rsidRDefault="00B211D2" w:rsidP="00C9473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77+425</w:t>
            </w:r>
          </w:p>
          <w:p w14:paraId="20B17FF7" w14:textId="77777777" w:rsidR="00B211D2" w:rsidRDefault="00B211D2" w:rsidP="00C9473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77+475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486DBDB" w14:textId="77777777" w:rsidR="00B211D2" w:rsidRPr="005C35B0" w:rsidRDefault="00B211D2" w:rsidP="00C9473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30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4AD3214" w14:textId="77777777" w:rsidR="00B211D2" w:rsidRDefault="00B211D2" w:rsidP="00C9473E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Gâlgău -</w:t>
            </w:r>
          </w:p>
          <w:p w14:paraId="13671B16" w14:textId="77777777" w:rsidR="00B211D2" w:rsidRDefault="00B211D2" w:rsidP="00C9473E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Ileanda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586CB18" w14:textId="77777777" w:rsidR="00B211D2" w:rsidRDefault="00B211D2" w:rsidP="00C9473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F2A4916" w14:textId="77777777" w:rsidR="00B211D2" w:rsidRPr="00396332" w:rsidRDefault="00B211D2" w:rsidP="00C9473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442A417" w14:textId="77777777" w:rsidR="00B211D2" w:rsidRDefault="00B211D2" w:rsidP="00C9473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B9DCAB1" w14:textId="77777777" w:rsidR="00B211D2" w:rsidRPr="00396332" w:rsidRDefault="00B211D2" w:rsidP="00C9473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F75B4F3" w14:textId="77777777" w:rsidR="00B211D2" w:rsidRDefault="00B211D2" w:rsidP="00C9473E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Semnalizată ca limitare de viteză.</w:t>
            </w:r>
          </w:p>
          <w:p w14:paraId="41ABC783" w14:textId="77777777" w:rsidR="00B211D2" w:rsidRDefault="00B211D2" w:rsidP="00C9473E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EF5BBB">
              <w:rPr>
                <w:b/>
                <w:bCs/>
                <w:i/>
                <w:iCs/>
                <w:sz w:val="20"/>
                <w:lang w:val="ro-RO"/>
              </w:rPr>
              <w:t xml:space="preserve">(zonă pod km </w:t>
            </w:r>
            <w:r>
              <w:rPr>
                <w:b/>
                <w:bCs/>
                <w:i/>
                <w:iCs/>
                <w:sz w:val="20"/>
                <w:lang w:val="ro-RO"/>
              </w:rPr>
              <w:t>77</w:t>
            </w:r>
            <w:r w:rsidRPr="00EF5BBB">
              <w:rPr>
                <w:b/>
                <w:bCs/>
                <w:i/>
                <w:iCs/>
                <w:sz w:val="20"/>
                <w:lang w:val="ro-RO"/>
              </w:rPr>
              <w:t>+</w:t>
            </w:r>
            <w:r>
              <w:rPr>
                <w:b/>
                <w:bCs/>
                <w:i/>
                <w:iCs/>
                <w:sz w:val="20"/>
                <w:lang w:val="ro-RO"/>
              </w:rPr>
              <w:t>450</w:t>
            </w:r>
            <w:r w:rsidRPr="00EF5BBB">
              <w:rPr>
                <w:b/>
                <w:bCs/>
                <w:i/>
                <w:iCs/>
                <w:sz w:val="20"/>
                <w:lang w:val="ro-RO"/>
              </w:rPr>
              <w:t>)</w:t>
            </w:r>
          </w:p>
        </w:tc>
      </w:tr>
      <w:tr w:rsidR="00B211D2" w14:paraId="01B7C487" w14:textId="77777777">
        <w:trPr>
          <w:cantSplit/>
          <w:trHeight w:val="60"/>
          <w:jc w:val="center"/>
        </w:trPr>
        <w:tc>
          <w:tcPr>
            <w:tcW w:w="63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25B029E" w14:textId="77777777" w:rsidR="00B211D2" w:rsidRDefault="00B211D2" w:rsidP="00B211D2">
            <w:pPr>
              <w:numPr>
                <w:ilvl w:val="0"/>
                <w:numId w:val="31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8803926" w14:textId="77777777" w:rsidR="00B211D2" w:rsidRDefault="00B211D2" w:rsidP="00C9473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A1D20CE" w14:textId="77777777" w:rsidR="00B211D2" w:rsidRDefault="00B211D2" w:rsidP="00C9473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A802294" w14:textId="77777777" w:rsidR="00B211D2" w:rsidRDefault="00B211D2" w:rsidP="00C9473E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Ileanda</w:t>
            </w:r>
          </w:p>
          <w:p w14:paraId="40BB53E5" w14:textId="77777777" w:rsidR="00B211D2" w:rsidRDefault="00B211D2" w:rsidP="00C9473E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 4 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D8E40A5" w14:textId="77777777" w:rsidR="00B211D2" w:rsidRDefault="00B211D2" w:rsidP="00C9473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toată linia 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552EC96" w14:textId="77777777" w:rsidR="00B211D2" w:rsidRPr="00396332" w:rsidRDefault="00B211D2" w:rsidP="00C9473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396332"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94AE6AB" w14:textId="77777777" w:rsidR="00B211D2" w:rsidRDefault="00B211D2" w:rsidP="00C9473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9802675" w14:textId="77777777" w:rsidR="00B211D2" w:rsidRPr="00396332" w:rsidRDefault="00B211D2" w:rsidP="00C9473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4502568" w14:textId="77777777" w:rsidR="00B211D2" w:rsidRDefault="00B211D2" w:rsidP="00C9473E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</w:p>
        </w:tc>
      </w:tr>
      <w:tr w:rsidR="00B211D2" w14:paraId="32FC35F2" w14:textId="77777777">
        <w:trPr>
          <w:cantSplit/>
          <w:trHeight w:val="60"/>
          <w:jc w:val="center"/>
        </w:trPr>
        <w:tc>
          <w:tcPr>
            <w:tcW w:w="63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1FB15EF" w14:textId="77777777" w:rsidR="00B211D2" w:rsidRDefault="00B211D2" w:rsidP="00B211D2">
            <w:pPr>
              <w:numPr>
                <w:ilvl w:val="0"/>
                <w:numId w:val="31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8852FB8" w14:textId="77777777" w:rsidR="00B211D2" w:rsidRDefault="00B211D2" w:rsidP="00C9473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91+450</w:t>
            </w:r>
          </w:p>
          <w:p w14:paraId="488471AB" w14:textId="77777777" w:rsidR="00B211D2" w:rsidRDefault="00B211D2" w:rsidP="00C9473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91+500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C097872" w14:textId="77777777" w:rsidR="00B211D2" w:rsidRDefault="00B211D2" w:rsidP="00C9473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50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25E6E14" w14:textId="77777777" w:rsidR="00B211D2" w:rsidRDefault="00B211D2" w:rsidP="00C9473E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Ileanda - Ră</w:t>
            </w:r>
            <w:r>
              <w:rPr>
                <w:b/>
                <w:bCs/>
                <w:sz w:val="20"/>
                <w:lang w:val="en-US"/>
              </w:rPr>
              <w:t>stoci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BB1C5BC" w14:textId="77777777" w:rsidR="00B211D2" w:rsidRDefault="00B211D2" w:rsidP="00C9473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DFBC0A6" w14:textId="77777777" w:rsidR="00B211D2" w:rsidRPr="00396332" w:rsidRDefault="00B211D2" w:rsidP="00C9473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E1A63D0" w14:textId="77777777" w:rsidR="00B211D2" w:rsidRDefault="00B211D2" w:rsidP="00C9473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57415A7" w14:textId="77777777" w:rsidR="00B211D2" w:rsidRPr="00396332" w:rsidRDefault="00B211D2" w:rsidP="00C9473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16F8182" w14:textId="77777777" w:rsidR="00B211D2" w:rsidRDefault="00B211D2" w:rsidP="00C9473E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CE74E8">
              <w:rPr>
                <w:b/>
                <w:bCs/>
                <w:i/>
                <w:iCs/>
                <w:sz w:val="20"/>
                <w:lang w:val="ro-RO"/>
              </w:rPr>
              <w:t xml:space="preserve">Semnalizată ca limitare de viteză. </w:t>
            </w:r>
          </w:p>
          <w:p w14:paraId="6DC829E5" w14:textId="77777777" w:rsidR="00B211D2" w:rsidRDefault="00B211D2" w:rsidP="00C9473E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CE74E8">
              <w:rPr>
                <w:b/>
                <w:bCs/>
                <w:i/>
                <w:iCs/>
                <w:sz w:val="20"/>
                <w:lang w:val="ro-RO"/>
              </w:rPr>
              <w:t>Fără inductori.                              (zona pod km 91+469)</w:t>
            </w:r>
          </w:p>
        </w:tc>
      </w:tr>
      <w:tr w:rsidR="00B211D2" w14:paraId="654BFDCA" w14:textId="77777777">
        <w:trPr>
          <w:cantSplit/>
          <w:trHeight w:val="60"/>
          <w:jc w:val="center"/>
        </w:trPr>
        <w:tc>
          <w:tcPr>
            <w:tcW w:w="63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0AE5338" w14:textId="77777777" w:rsidR="00B211D2" w:rsidRDefault="00B211D2" w:rsidP="00B211D2">
            <w:pPr>
              <w:numPr>
                <w:ilvl w:val="0"/>
                <w:numId w:val="31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ABB37B4" w14:textId="77777777" w:rsidR="00B211D2" w:rsidRDefault="00B211D2" w:rsidP="00C9473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93+360</w:t>
            </w:r>
          </w:p>
          <w:p w14:paraId="4B54BC3F" w14:textId="77777777" w:rsidR="00B211D2" w:rsidRDefault="00B211D2" w:rsidP="00C9473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93+410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CC69E26" w14:textId="77777777" w:rsidR="00B211D2" w:rsidRDefault="00B211D2" w:rsidP="00C9473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30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AADC271" w14:textId="77777777" w:rsidR="00B211D2" w:rsidRDefault="00B211D2" w:rsidP="00C9473E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en-US"/>
              </w:rPr>
            </w:pPr>
            <w:r>
              <w:rPr>
                <w:b/>
                <w:bCs/>
                <w:sz w:val="20"/>
                <w:lang w:val="ro-RO"/>
              </w:rPr>
              <w:t>St. Ră</w:t>
            </w:r>
            <w:r>
              <w:rPr>
                <w:b/>
                <w:bCs/>
                <w:sz w:val="20"/>
                <w:lang w:val="en-US"/>
              </w:rPr>
              <w:t xml:space="preserve">stoci </w:t>
            </w:r>
          </w:p>
          <w:p w14:paraId="37092A17" w14:textId="77777777" w:rsidR="00B211D2" w:rsidRDefault="00B211D2" w:rsidP="00C9473E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(Pod provizoriu Cap Y)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5A0814E" w14:textId="77777777" w:rsidR="00B211D2" w:rsidRDefault="00B211D2" w:rsidP="00C9473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98D7C15" w14:textId="77777777" w:rsidR="00B211D2" w:rsidRPr="00396332" w:rsidRDefault="00B211D2" w:rsidP="00C9473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3DDF717" w14:textId="77777777" w:rsidR="00B211D2" w:rsidRDefault="00B211D2" w:rsidP="00C9473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55CEF71" w14:textId="77777777" w:rsidR="00B211D2" w:rsidRPr="00396332" w:rsidRDefault="00B211D2" w:rsidP="00C9473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95AA3D5" w14:textId="77777777" w:rsidR="00B211D2" w:rsidRDefault="00B211D2" w:rsidP="00C9473E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Fără inductori.</w:t>
            </w:r>
          </w:p>
        </w:tc>
      </w:tr>
      <w:tr w:rsidR="00B211D2" w14:paraId="04F99AF4" w14:textId="77777777">
        <w:trPr>
          <w:cantSplit/>
          <w:trHeight w:val="60"/>
          <w:jc w:val="center"/>
        </w:trPr>
        <w:tc>
          <w:tcPr>
            <w:tcW w:w="63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F541F4D" w14:textId="77777777" w:rsidR="00B211D2" w:rsidRDefault="00B211D2" w:rsidP="00B211D2">
            <w:pPr>
              <w:numPr>
                <w:ilvl w:val="0"/>
                <w:numId w:val="31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9419C8C" w14:textId="77777777" w:rsidR="00B211D2" w:rsidRDefault="00B211D2" w:rsidP="00C9473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95+002</w:t>
            </w:r>
          </w:p>
          <w:p w14:paraId="751F7CF3" w14:textId="77777777" w:rsidR="00B211D2" w:rsidRDefault="00B211D2" w:rsidP="00C9473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95+070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4096B2A" w14:textId="77777777" w:rsidR="00B211D2" w:rsidRDefault="00B211D2" w:rsidP="00C9473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30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86111E3" w14:textId="77777777" w:rsidR="00B211D2" w:rsidRDefault="00B211D2" w:rsidP="00C9473E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Ră</w:t>
            </w:r>
            <w:r>
              <w:rPr>
                <w:b/>
                <w:bCs/>
                <w:sz w:val="20"/>
                <w:lang w:val="en-US"/>
              </w:rPr>
              <w:t xml:space="preserve">stoci  - </w:t>
            </w:r>
            <w:r>
              <w:rPr>
                <w:b/>
                <w:bCs/>
                <w:sz w:val="20"/>
                <w:lang w:val="ro-RO"/>
              </w:rPr>
              <w:t>Letca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EF7ECF6" w14:textId="77777777" w:rsidR="00B211D2" w:rsidRDefault="00B211D2" w:rsidP="00C9473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84A5562" w14:textId="77777777" w:rsidR="00B211D2" w:rsidRPr="00396332" w:rsidRDefault="00B211D2" w:rsidP="00C9473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6BA7D66" w14:textId="77777777" w:rsidR="00B211D2" w:rsidRDefault="00B211D2" w:rsidP="00C9473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B698201" w14:textId="77777777" w:rsidR="00B211D2" w:rsidRPr="00396332" w:rsidRDefault="00B211D2" w:rsidP="00C9473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9AD32F0" w14:textId="77777777" w:rsidR="00B211D2" w:rsidRDefault="00B211D2" w:rsidP="00C9473E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Semnalizată ca limitare de viteză.</w:t>
            </w:r>
          </w:p>
          <w:p w14:paraId="5487DB1B" w14:textId="77777777" w:rsidR="00B211D2" w:rsidRDefault="00B211D2" w:rsidP="00C9473E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Fără inductori.</w:t>
            </w:r>
          </w:p>
          <w:p w14:paraId="7AED844E" w14:textId="77777777" w:rsidR="00B211D2" w:rsidRDefault="00B211D2" w:rsidP="00C9473E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EF5BBB">
              <w:rPr>
                <w:b/>
                <w:bCs/>
                <w:i/>
                <w:iCs/>
                <w:sz w:val="20"/>
                <w:lang w:val="ro-RO"/>
              </w:rPr>
              <w:t xml:space="preserve">(zonă pod km </w:t>
            </w:r>
            <w:r>
              <w:rPr>
                <w:b/>
                <w:bCs/>
                <w:i/>
                <w:iCs/>
                <w:sz w:val="20"/>
                <w:lang w:val="ro-RO"/>
              </w:rPr>
              <w:t>95</w:t>
            </w:r>
            <w:r w:rsidRPr="00EF5BBB">
              <w:rPr>
                <w:b/>
                <w:bCs/>
                <w:i/>
                <w:iCs/>
                <w:sz w:val="20"/>
                <w:lang w:val="ro-RO"/>
              </w:rPr>
              <w:t>+</w:t>
            </w:r>
            <w:r>
              <w:rPr>
                <w:b/>
                <w:bCs/>
                <w:i/>
                <w:iCs/>
                <w:sz w:val="20"/>
                <w:lang w:val="ro-RO"/>
              </w:rPr>
              <w:t>041</w:t>
            </w:r>
            <w:r w:rsidRPr="00EF5BBB">
              <w:rPr>
                <w:b/>
                <w:bCs/>
                <w:i/>
                <w:iCs/>
                <w:sz w:val="20"/>
                <w:lang w:val="ro-RO"/>
              </w:rPr>
              <w:t>)</w:t>
            </w:r>
          </w:p>
        </w:tc>
      </w:tr>
      <w:tr w:rsidR="00B211D2" w14:paraId="3E429393" w14:textId="77777777">
        <w:trPr>
          <w:cantSplit/>
          <w:trHeight w:val="60"/>
          <w:jc w:val="center"/>
        </w:trPr>
        <w:tc>
          <w:tcPr>
            <w:tcW w:w="63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6BA246E" w14:textId="77777777" w:rsidR="00B211D2" w:rsidRDefault="00B211D2" w:rsidP="00B211D2">
            <w:pPr>
              <w:numPr>
                <w:ilvl w:val="0"/>
                <w:numId w:val="31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E148D17" w14:textId="77777777" w:rsidR="00B211D2" w:rsidRDefault="00B211D2" w:rsidP="00C9473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98+590</w:t>
            </w:r>
          </w:p>
          <w:p w14:paraId="55759262" w14:textId="77777777" w:rsidR="00B211D2" w:rsidRDefault="00B211D2" w:rsidP="00C9473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98+640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A7D8A14" w14:textId="77777777" w:rsidR="00B211D2" w:rsidRDefault="00B211D2" w:rsidP="00C9473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50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D26D7E3" w14:textId="77777777" w:rsidR="00B211D2" w:rsidRDefault="00B211D2" w:rsidP="00C9473E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Ră</w:t>
            </w:r>
            <w:r>
              <w:rPr>
                <w:b/>
                <w:bCs/>
                <w:sz w:val="20"/>
                <w:lang w:val="en-US"/>
              </w:rPr>
              <w:t xml:space="preserve">stoci  - </w:t>
            </w:r>
            <w:r>
              <w:rPr>
                <w:b/>
                <w:bCs/>
                <w:sz w:val="20"/>
                <w:lang w:val="ro-RO"/>
              </w:rPr>
              <w:t>Letca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6350944" w14:textId="77777777" w:rsidR="00B211D2" w:rsidRDefault="00B211D2" w:rsidP="00C9473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BB13B77" w14:textId="77777777" w:rsidR="00B211D2" w:rsidRPr="00396332" w:rsidRDefault="00B211D2" w:rsidP="00C9473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942FBD4" w14:textId="77777777" w:rsidR="00B211D2" w:rsidRDefault="00B211D2" w:rsidP="00C9473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9C3C551" w14:textId="77777777" w:rsidR="00B211D2" w:rsidRPr="00396332" w:rsidRDefault="00B211D2" w:rsidP="00C9473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6756AF9" w14:textId="77777777" w:rsidR="00B211D2" w:rsidRDefault="00B211D2" w:rsidP="00C9473E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Semnalizată ca limitare de viteză.</w:t>
            </w:r>
          </w:p>
          <w:p w14:paraId="7195B549" w14:textId="77777777" w:rsidR="00B211D2" w:rsidRDefault="00B211D2" w:rsidP="00C9473E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Fără inductori.</w:t>
            </w:r>
          </w:p>
          <w:p w14:paraId="1758A1C4" w14:textId="77777777" w:rsidR="00B211D2" w:rsidRDefault="00B211D2" w:rsidP="00C9473E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EF5BBB">
              <w:rPr>
                <w:b/>
                <w:bCs/>
                <w:i/>
                <w:iCs/>
                <w:sz w:val="20"/>
                <w:lang w:val="ro-RO"/>
              </w:rPr>
              <w:t xml:space="preserve">(zonă pod km </w:t>
            </w:r>
            <w:r>
              <w:rPr>
                <w:b/>
                <w:bCs/>
                <w:i/>
                <w:iCs/>
                <w:sz w:val="20"/>
                <w:lang w:val="ro-RO"/>
              </w:rPr>
              <w:t>98</w:t>
            </w:r>
            <w:r w:rsidRPr="00EF5BBB">
              <w:rPr>
                <w:b/>
                <w:bCs/>
                <w:i/>
                <w:iCs/>
                <w:sz w:val="20"/>
                <w:lang w:val="ro-RO"/>
              </w:rPr>
              <w:t>+6</w:t>
            </w:r>
            <w:r>
              <w:rPr>
                <w:b/>
                <w:bCs/>
                <w:i/>
                <w:iCs/>
                <w:sz w:val="20"/>
                <w:lang w:val="ro-RO"/>
              </w:rPr>
              <w:t>14</w:t>
            </w:r>
            <w:r w:rsidRPr="00EF5BBB">
              <w:rPr>
                <w:b/>
                <w:bCs/>
                <w:i/>
                <w:iCs/>
                <w:sz w:val="20"/>
                <w:lang w:val="ro-RO"/>
              </w:rPr>
              <w:t>)</w:t>
            </w:r>
          </w:p>
        </w:tc>
      </w:tr>
      <w:tr w:rsidR="00B211D2" w14:paraId="2BC086FF" w14:textId="77777777">
        <w:trPr>
          <w:cantSplit/>
          <w:trHeight w:val="60"/>
          <w:jc w:val="center"/>
        </w:trPr>
        <w:tc>
          <w:tcPr>
            <w:tcW w:w="63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B245129" w14:textId="77777777" w:rsidR="00B211D2" w:rsidRDefault="00B211D2" w:rsidP="00B211D2">
            <w:pPr>
              <w:numPr>
                <w:ilvl w:val="0"/>
                <w:numId w:val="31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B4A54CE" w14:textId="77777777" w:rsidR="00B211D2" w:rsidRDefault="00B211D2" w:rsidP="00C9473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105+320</w:t>
            </w:r>
          </w:p>
          <w:p w14:paraId="4DA4448B" w14:textId="77777777" w:rsidR="00B211D2" w:rsidRDefault="00B211D2" w:rsidP="00C9473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105+370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1E65CF1" w14:textId="77777777" w:rsidR="00B211D2" w:rsidRDefault="00B211D2" w:rsidP="00C9473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50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D885839" w14:textId="77777777" w:rsidR="00B211D2" w:rsidRDefault="00B211D2" w:rsidP="00C9473E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St. Cuciulat </w:t>
            </w:r>
          </w:p>
          <w:p w14:paraId="22AD7846" w14:textId="77777777" w:rsidR="00B211D2" w:rsidRDefault="00B211D2" w:rsidP="00C9473E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(pod km 105+343</w:t>
            </w:r>
          </w:p>
          <w:p w14:paraId="73EBC8C1" w14:textId="77777777" w:rsidR="00B211D2" w:rsidRDefault="00B211D2" w:rsidP="00C9473E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Y)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7817E36" w14:textId="77777777" w:rsidR="00B211D2" w:rsidRDefault="00B211D2" w:rsidP="00C9473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DD3BF3F" w14:textId="77777777" w:rsidR="00B211D2" w:rsidRPr="00396332" w:rsidRDefault="00B211D2" w:rsidP="00C9473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F5CC7BA" w14:textId="77777777" w:rsidR="00B211D2" w:rsidRDefault="00B211D2" w:rsidP="00C9473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566FD84" w14:textId="77777777" w:rsidR="00B211D2" w:rsidRPr="00396332" w:rsidRDefault="00B211D2" w:rsidP="00C9473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B188DB7" w14:textId="77777777" w:rsidR="00B211D2" w:rsidRDefault="00B211D2" w:rsidP="00C9473E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Semnalizată ca limitare de viteză.</w:t>
            </w:r>
          </w:p>
          <w:p w14:paraId="38017A60" w14:textId="77777777" w:rsidR="00B211D2" w:rsidRDefault="00B211D2" w:rsidP="00EF5BBB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Fără inductori.</w:t>
            </w:r>
          </w:p>
        </w:tc>
      </w:tr>
      <w:tr w:rsidR="00B211D2" w14:paraId="708C774F" w14:textId="77777777">
        <w:trPr>
          <w:cantSplit/>
          <w:trHeight w:val="60"/>
          <w:jc w:val="center"/>
        </w:trPr>
        <w:tc>
          <w:tcPr>
            <w:tcW w:w="63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407C17A" w14:textId="77777777" w:rsidR="00B211D2" w:rsidRDefault="00B211D2" w:rsidP="00B211D2">
            <w:pPr>
              <w:numPr>
                <w:ilvl w:val="0"/>
                <w:numId w:val="31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8961AD3" w14:textId="77777777" w:rsidR="00B211D2" w:rsidRDefault="00B211D2" w:rsidP="00C9473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18FB84B" w14:textId="77777777" w:rsidR="00B211D2" w:rsidRDefault="00B211D2" w:rsidP="00C9473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19DCC19" w14:textId="77777777" w:rsidR="00B211D2" w:rsidRDefault="00B211D2" w:rsidP="00EF5BBB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St. Cuciulat </w:t>
            </w:r>
          </w:p>
          <w:p w14:paraId="1DAB8D10" w14:textId="77777777" w:rsidR="00B211D2" w:rsidRDefault="00B211D2" w:rsidP="00C9473E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 2 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94F63B5" w14:textId="77777777" w:rsidR="00B211D2" w:rsidRDefault="00B211D2" w:rsidP="00C9473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</w:t>
            </w:r>
          </w:p>
          <w:p w14:paraId="55B0ED7B" w14:textId="77777777" w:rsidR="00B211D2" w:rsidRDefault="00B211D2" w:rsidP="00C9473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F937E37" w14:textId="77777777" w:rsidR="00B211D2" w:rsidRPr="00396332" w:rsidRDefault="00B211D2" w:rsidP="00C9473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85E11D2" w14:textId="77777777" w:rsidR="00B211D2" w:rsidRDefault="00B211D2" w:rsidP="00C9473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BDE7949" w14:textId="77777777" w:rsidR="00B211D2" w:rsidRPr="00396332" w:rsidRDefault="00B211D2" w:rsidP="00C9473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0DFB0C0" w14:textId="77777777" w:rsidR="00B211D2" w:rsidRDefault="00B211D2" w:rsidP="00C9473E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B211D2" w14:paraId="6992AF97" w14:textId="77777777">
        <w:trPr>
          <w:cantSplit/>
          <w:trHeight w:val="60"/>
          <w:jc w:val="center"/>
        </w:trPr>
        <w:tc>
          <w:tcPr>
            <w:tcW w:w="63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7CA0F6E" w14:textId="77777777" w:rsidR="00B211D2" w:rsidRDefault="00B211D2" w:rsidP="00B211D2">
            <w:pPr>
              <w:numPr>
                <w:ilvl w:val="0"/>
                <w:numId w:val="31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DBEC101" w14:textId="77777777" w:rsidR="00B211D2" w:rsidRDefault="00B211D2" w:rsidP="00C9473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111+200</w:t>
            </w:r>
          </w:p>
          <w:p w14:paraId="19FF3F99" w14:textId="77777777" w:rsidR="00B211D2" w:rsidRDefault="00B211D2" w:rsidP="00C9473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113+500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0378A59" w14:textId="77777777" w:rsidR="00B211D2" w:rsidRDefault="00B211D2" w:rsidP="00C9473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50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DC37A43" w14:textId="77777777" w:rsidR="00B211D2" w:rsidRDefault="00B211D2" w:rsidP="00C9473E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Băbuțeni -</w:t>
            </w:r>
          </w:p>
          <w:p w14:paraId="6F360E9D" w14:textId="77777777" w:rsidR="00B211D2" w:rsidRDefault="00B211D2" w:rsidP="00C9473E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Surduc Sălaj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7DB98AC" w14:textId="77777777" w:rsidR="00B211D2" w:rsidRDefault="00B211D2" w:rsidP="00C9473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E7CA6E0" w14:textId="77777777" w:rsidR="00B211D2" w:rsidRPr="00396332" w:rsidRDefault="00B211D2" w:rsidP="00C9473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F1A8F2D" w14:textId="77777777" w:rsidR="00B211D2" w:rsidRDefault="00B211D2" w:rsidP="00C9473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8F3AD35" w14:textId="77777777" w:rsidR="00B211D2" w:rsidRPr="00396332" w:rsidRDefault="00B211D2" w:rsidP="00C9473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7488765" w14:textId="77777777" w:rsidR="00B211D2" w:rsidRDefault="00B211D2" w:rsidP="00C9473E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Semnalizată ca limitare de viteză.</w:t>
            </w:r>
          </w:p>
          <w:p w14:paraId="147F0FED" w14:textId="77777777" w:rsidR="00B211D2" w:rsidRDefault="00B211D2" w:rsidP="00C9473E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Fără inductori.</w:t>
            </w:r>
          </w:p>
        </w:tc>
      </w:tr>
      <w:tr w:rsidR="00B211D2" w14:paraId="090183E6" w14:textId="77777777">
        <w:trPr>
          <w:cantSplit/>
          <w:trHeight w:val="60"/>
          <w:jc w:val="center"/>
        </w:trPr>
        <w:tc>
          <w:tcPr>
            <w:tcW w:w="63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B673269" w14:textId="77777777" w:rsidR="00B211D2" w:rsidRDefault="00B211D2" w:rsidP="00B211D2">
            <w:pPr>
              <w:numPr>
                <w:ilvl w:val="0"/>
                <w:numId w:val="31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105B7F8" w14:textId="77777777" w:rsidR="00B211D2" w:rsidRDefault="00B211D2" w:rsidP="00C9473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111+700</w:t>
            </w:r>
          </w:p>
          <w:p w14:paraId="536F660E" w14:textId="77777777" w:rsidR="00B211D2" w:rsidRDefault="00B211D2" w:rsidP="00C9473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111+920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3AB136E" w14:textId="77777777" w:rsidR="00B211D2" w:rsidRDefault="00B211D2" w:rsidP="00C9473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30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515614B" w14:textId="77777777" w:rsidR="00B211D2" w:rsidRDefault="00B211D2" w:rsidP="00C9473E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Băbuțeni – </w:t>
            </w:r>
          </w:p>
          <w:p w14:paraId="20423751" w14:textId="77777777" w:rsidR="00B211D2" w:rsidRDefault="00B211D2" w:rsidP="00C9473E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Surduc Sălaj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750D354" w14:textId="77777777" w:rsidR="00B211D2" w:rsidRDefault="00B211D2" w:rsidP="00C9473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2C7FA21" w14:textId="77777777" w:rsidR="00B211D2" w:rsidRPr="00396332" w:rsidRDefault="00B211D2" w:rsidP="00C9473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CD3C22B" w14:textId="77777777" w:rsidR="00B211D2" w:rsidRDefault="00B211D2" w:rsidP="00C9473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2CCC0F7" w14:textId="77777777" w:rsidR="00B211D2" w:rsidRPr="00396332" w:rsidRDefault="00B211D2" w:rsidP="00C9473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413994D" w14:textId="77777777" w:rsidR="00B211D2" w:rsidRDefault="00B211D2" w:rsidP="00C9473E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Semnalizată ca limitare de viteză.</w:t>
            </w:r>
          </w:p>
          <w:p w14:paraId="4EECE315" w14:textId="77777777" w:rsidR="00B211D2" w:rsidRDefault="00B211D2" w:rsidP="00C9473E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Fără inductori.</w:t>
            </w:r>
          </w:p>
          <w:p w14:paraId="70D07ABC" w14:textId="77777777" w:rsidR="00B211D2" w:rsidRDefault="00B211D2" w:rsidP="00C9473E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EF5BBB">
              <w:rPr>
                <w:b/>
                <w:bCs/>
                <w:i/>
                <w:iCs/>
                <w:sz w:val="20"/>
                <w:lang w:val="ro-RO"/>
              </w:rPr>
              <w:t xml:space="preserve">(zonă pod km </w:t>
            </w:r>
            <w:r>
              <w:rPr>
                <w:b/>
                <w:bCs/>
                <w:i/>
                <w:iCs/>
                <w:sz w:val="20"/>
                <w:lang w:val="ro-RO"/>
              </w:rPr>
              <w:t>111</w:t>
            </w:r>
            <w:r w:rsidRPr="00EF5BBB">
              <w:rPr>
                <w:b/>
                <w:bCs/>
                <w:i/>
                <w:iCs/>
                <w:sz w:val="20"/>
                <w:lang w:val="ro-RO"/>
              </w:rPr>
              <w:t>+</w:t>
            </w:r>
            <w:r>
              <w:rPr>
                <w:b/>
                <w:bCs/>
                <w:i/>
                <w:iCs/>
                <w:sz w:val="20"/>
                <w:lang w:val="ro-RO"/>
              </w:rPr>
              <w:t>810</w:t>
            </w:r>
            <w:r w:rsidRPr="00EF5BBB">
              <w:rPr>
                <w:b/>
                <w:bCs/>
                <w:i/>
                <w:iCs/>
                <w:sz w:val="20"/>
                <w:lang w:val="ro-RO"/>
              </w:rPr>
              <w:t>)</w:t>
            </w:r>
          </w:p>
        </w:tc>
      </w:tr>
      <w:tr w:rsidR="00B211D2" w14:paraId="2E5CA6B2" w14:textId="77777777">
        <w:trPr>
          <w:cantSplit/>
          <w:trHeight w:val="60"/>
          <w:jc w:val="center"/>
        </w:trPr>
        <w:tc>
          <w:tcPr>
            <w:tcW w:w="63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A2DBCF0" w14:textId="77777777" w:rsidR="00B211D2" w:rsidRDefault="00B211D2" w:rsidP="00B211D2">
            <w:pPr>
              <w:numPr>
                <w:ilvl w:val="0"/>
                <w:numId w:val="31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7B6075F" w14:textId="77777777" w:rsidR="00B211D2" w:rsidRDefault="00B211D2" w:rsidP="00C9473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113+820</w:t>
            </w:r>
          </w:p>
          <w:p w14:paraId="4D45AC97" w14:textId="77777777" w:rsidR="00B211D2" w:rsidRDefault="00B211D2" w:rsidP="00C9473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113+870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4FAF7F9" w14:textId="77777777" w:rsidR="00B211D2" w:rsidRDefault="00B211D2" w:rsidP="00C9473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30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B07BA24" w14:textId="77777777" w:rsidR="00B211D2" w:rsidRDefault="00B211D2" w:rsidP="00C9473E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Băbuțeni -</w:t>
            </w:r>
          </w:p>
          <w:p w14:paraId="627CB0C5" w14:textId="77777777" w:rsidR="00B211D2" w:rsidRDefault="00B211D2" w:rsidP="00C9473E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Surduc Sălaj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4967086" w14:textId="77777777" w:rsidR="00B211D2" w:rsidRDefault="00B211D2" w:rsidP="00C9473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A67A14A" w14:textId="77777777" w:rsidR="00B211D2" w:rsidRDefault="00B211D2" w:rsidP="00C9473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4A38133" w14:textId="77777777" w:rsidR="00B211D2" w:rsidRDefault="00B211D2" w:rsidP="00C9473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FA08254" w14:textId="77777777" w:rsidR="00B211D2" w:rsidRPr="00396332" w:rsidRDefault="00B211D2" w:rsidP="00C9473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BB4B3A6" w14:textId="77777777" w:rsidR="00B211D2" w:rsidRDefault="00B211D2" w:rsidP="00C9473E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EF5BBB">
              <w:rPr>
                <w:b/>
                <w:bCs/>
                <w:i/>
                <w:iCs/>
                <w:sz w:val="20"/>
                <w:lang w:val="ro-RO"/>
              </w:rPr>
              <w:t xml:space="preserve">(zonă pod km </w:t>
            </w:r>
            <w:r>
              <w:rPr>
                <w:b/>
                <w:bCs/>
                <w:i/>
                <w:iCs/>
                <w:sz w:val="20"/>
                <w:lang w:val="ro-RO"/>
              </w:rPr>
              <w:t>113</w:t>
            </w:r>
            <w:r w:rsidRPr="00EF5BBB">
              <w:rPr>
                <w:b/>
                <w:bCs/>
                <w:i/>
                <w:iCs/>
                <w:sz w:val="20"/>
                <w:lang w:val="ro-RO"/>
              </w:rPr>
              <w:t>+</w:t>
            </w:r>
            <w:r>
              <w:rPr>
                <w:b/>
                <w:bCs/>
                <w:i/>
                <w:iCs/>
                <w:sz w:val="20"/>
                <w:lang w:val="ro-RO"/>
              </w:rPr>
              <w:t>844</w:t>
            </w:r>
            <w:r w:rsidRPr="00EF5BBB">
              <w:rPr>
                <w:b/>
                <w:bCs/>
                <w:i/>
                <w:iCs/>
                <w:sz w:val="20"/>
                <w:lang w:val="ro-RO"/>
              </w:rPr>
              <w:t>)</w:t>
            </w:r>
          </w:p>
        </w:tc>
      </w:tr>
      <w:tr w:rsidR="00B211D2" w14:paraId="7A43A6FF" w14:textId="77777777">
        <w:trPr>
          <w:cantSplit/>
          <w:trHeight w:val="60"/>
          <w:jc w:val="center"/>
        </w:trPr>
        <w:tc>
          <w:tcPr>
            <w:tcW w:w="63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373C7C4" w14:textId="77777777" w:rsidR="00B211D2" w:rsidRDefault="00B211D2" w:rsidP="00B211D2">
            <w:pPr>
              <w:numPr>
                <w:ilvl w:val="0"/>
                <w:numId w:val="31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BC38084" w14:textId="77777777" w:rsidR="00B211D2" w:rsidRDefault="00B211D2" w:rsidP="00C9473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62651C0" w14:textId="77777777" w:rsidR="00B211D2" w:rsidRDefault="00B211D2" w:rsidP="00C9473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71AE7B9" w14:textId="77777777" w:rsidR="00B211D2" w:rsidRDefault="00B211D2" w:rsidP="00C9473E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Surduc Sălaj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E388E28" w14:textId="77777777" w:rsidR="00B211D2" w:rsidRDefault="00B211D2" w:rsidP="00C9473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peste sch. 7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AB2683B" w14:textId="77777777" w:rsidR="00B211D2" w:rsidRDefault="00B211D2" w:rsidP="00C9473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9554ECA" w14:textId="77777777" w:rsidR="00B211D2" w:rsidRDefault="00B211D2" w:rsidP="00C9473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8BC6D6D" w14:textId="77777777" w:rsidR="00B211D2" w:rsidRPr="00396332" w:rsidRDefault="00B211D2" w:rsidP="00C9473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FBEEAD5" w14:textId="77777777" w:rsidR="00B211D2" w:rsidRDefault="00B211D2" w:rsidP="00C9473E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Afectează intrări - ieşiri la liniile 1 și 2 Cap X. Nesemnalizată pe teren.</w:t>
            </w:r>
          </w:p>
        </w:tc>
      </w:tr>
      <w:tr w:rsidR="00B211D2" w14:paraId="126AA97A" w14:textId="77777777">
        <w:trPr>
          <w:cantSplit/>
          <w:trHeight w:val="60"/>
          <w:jc w:val="center"/>
        </w:trPr>
        <w:tc>
          <w:tcPr>
            <w:tcW w:w="63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06A78A1" w14:textId="77777777" w:rsidR="00B211D2" w:rsidRDefault="00B211D2" w:rsidP="00B211D2">
            <w:pPr>
              <w:numPr>
                <w:ilvl w:val="0"/>
                <w:numId w:val="31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FA272DB" w14:textId="77777777" w:rsidR="00B211D2" w:rsidRDefault="00B211D2" w:rsidP="00C9473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116+200</w:t>
            </w:r>
          </w:p>
          <w:p w14:paraId="761D2880" w14:textId="77777777" w:rsidR="00B211D2" w:rsidRDefault="00B211D2" w:rsidP="00C9473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116+250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7A7BABF" w14:textId="77777777" w:rsidR="00B211D2" w:rsidRDefault="00B211D2" w:rsidP="00C9473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50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8B42227" w14:textId="77777777" w:rsidR="00B211D2" w:rsidRDefault="00B211D2" w:rsidP="00C9473E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Surduc Sălaj</w:t>
            </w:r>
          </w:p>
          <w:p w14:paraId="118F1A2C" w14:textId="77777777" w:rsidR="00B211D2" w:rsidRDefault="00B211D2" w:rsidP="00C9473E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(pod km 116+224 </w:t>
            </w:r>
          </w:p>
          <w:p w14:paraId="39EBC1F5" w14:textId="77777777" w:rsidR="00B211D2" w:rsidRDefault="00B211D2" w:rsidP="00C9473E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Y)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47CA1C8" w14:textId="77777777" w:rsidR="00B211D2" w:rsidRDefault="00B211D2" w:rsidP="00C9473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C573DF6" w14:textId="77777777" w:rsidR="00B211D2" w:rsidRDefault="00B211D2" w:rsidP="00C9473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9F0EB13" w14:textId="77777777" w:rsidR="00B211D2" w:rsidRDefault="00B211D2" w:rsidP="00C9473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A76F02C" w14:textId="77777777" w:rsidR="00B211D2" w:rsidRPr="00396332" w:rsidRDefault="00B211D2" w:rsidP="00C9473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FE8B1A2" w14:textId="77777777" w:rsidR="00B211D2" w:rsidRDefault="00B211D2" w:rsidP="00C9473E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Semnalizată ca limitare de viteză.</w:t>
            </w:r>
          </w:p>
          <w:p w14:paraId="2CF3720A" w14:textId="77777777" w:rsidR="00B211D2" w:rsidRDefault="00B211D2" w:rsidP="00C9473E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Fără inductori.</w:t>
            </w:r>
          </w:p>
        </w:tc>
      </w:tr>
      <w:tr w:rsidR="00B211D2" w14:paraId="2E95B833" w14:textId="77777777">
        <w:trPr>
          <w:cantSplit/>
          <w:trHeight w:val="60"/>
          <w:jc w:val="center"/>
        </w:trPr>
        <w:tc>
          <w:tcPr>
            <w:tcW w:w="63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0F45782" w14:textId="77777777" w:rsidR="00B211D2" w:rsidRDefault="00B211D2" w:rsidP="00B211D2">
            <w:pPr>
              <w:numPr>
                <w:ilvl w:val="0"/>
                <w:numId w:val="31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8CDD3D1" w14:textId="77777777" w:rsidR="00B211D2" w:rsidRDefault="00B211D2" w:rsidP="00C9473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118+500</w:t>
            </w:r>
          </w:p>
          <w:p w14:paraId="6B43DE9A" w14:textId="77777777" w:rsidR="00B211D2" w:rsidRDefault="00B211D2" w:rsidP="00C9473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118+560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5BFA672" w14:textId="77777777" w:rsidR="00B211D2" w:rsidRDefault="00B211D2" w:rsidP="00C9473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70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461177D" w14:textId="77777777" w:rsidR="00B211D2" w:rsidRDefault="00B211D2" w:rsidP="00C9473E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Surduc Sălaj -</w:t>
            </w:r>
          </w:p>
          <w:p w14:paraId="5BCEF977" w14:textId="77777777" w:rsidR="00B211D2" w:rsidRDefault="00B211D2" w:rsidP="00C9473E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Jibou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E452904" w14:textId="77777777" w:rsidR="00B211D2" w:rsidRDefault="00B211D2" w:rsidP="00C9473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E434FAD" w14:textId="77777777" w:rsidR="00B211D2" w:rsidRDefault="00B211D2" w:rsidP="00C9473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75475CA" w14:textId="77777777" w:rsidR="00B211D2" w:rsidRDefault="00B211D2" w:rsidP="00C9473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E37AD56" w14:textId="77777777" w:rsidR="00B211D2" w:rsidRPr="00396332" w:rsidRDefault="00B211D2" w:rsidP="00C9473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90185C0" w14:textId="77777777" w:rsidR="00B211D2" w:rsidRDefault="00B211D2" w:rsidP="00C9473E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Semnalizată ca limitare de viteză.</w:t>
            </w:r>
          </w:p>
          <w:p w14:paraId="3A74D17F" w14:textId="77777777" w:rsidR="00B211D2" w:rsidRDefault="00B211D2" w:rsidP="00C9473E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EF5BBB">
              <w:rPr>
                <w:b/>
                <w:bCs/>
                <w:i/>
                <w:iCs/>
                <w:sz w:val="20"/>
                <w:lang w:val="ro-RO"/>
              </w:rPr>
              <w:t xml:space="preserve">(zonă pod km </w:t>
            </w:r>
            <w:r>
              <w:rPr>
                <w:b/>
                <w:bCs/>
                <w:i/>
                <w:iCs/>
                <w:sz w:val="20"/>
                <w:lang w:val="ro-RO"/>
              </w:rPr>
              <w:t>118</w:t>
            </w:r>
            <w:r w:rsidRPr="00EF5BBB">
              <w:rPr>
                <w:b/>
                <w:bCs/>
                <w:i/>
                <w:iCs/>
                <w:sz w:val="20"/>
                <w:lang w:val="ro-RO"/>
              </w:rPr>
              <w:t>+</w:t>
            </w:r>
            <w:r>
              <w:rPr>
                <w:b/>
                <w:bCs/>
                <w:i/>
                <w:iCs/>
                <w:sz w:val="20"/>
                <w:lang w:val="ro-RO"/>
              </w:rPr>
              <w:t>532</w:t>
            </w:r>
            <w:r w:rsidRPr="00EF5BBB">
              <w:rPr>
                <w:b/>
                <w:bCs/>
                <w:i/>
                <w:iCs/>
                <w:sz w:val="20"/>
                <w:lang w:val="ro-RO"/>
              </w:rPr>
              <w:t>)</w:t>
            </w:r>
          </w:p>
        </w:tc>
      </w:tr>
      <w:tr w:rsidR="00B211D2" w14:paraId="5436B987" w14:textId="77777777">
        <w:trPr>
          <w:cantSplit/>
          <w:trHeight w:val="60"/>
          <w:jc w:val="center"/>
        </w:trPr>
        <w:tc>
          <w:tcPr>
            <w:tcW w:w="63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0C845CF" w14:textId="77777777" w:rsidR="00B211D2" w:rsidRDefault="00B211D2" w:rsidP="00B211D2">
            <w:pPr>
              <w:numPr>
                <w:ilvl w:val="0"/>
                <w:numId w:val="31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E2AE266" w14:textId="77777777" w:rsidR="00B211D2" w:rsidRDefault="00B211D2" w:rsidP="00C9473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119+700</w:t>
            </w:r>
          </w:p>
          <w:p w14:paraId="2E3C58D8" w14:textId="77777777" w:rsidR="00B211D2" w:rsidRDefault="00B211D2" w:rsidP="00C9473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122+350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C291EA0" w14:textId="77777777" w:rsidR="00B211D2" w:rsidRDefault="00B211D2" w:rsidP="00C9473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30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088B6E5" w14:textId="77777777" w:rsidR="00B211D2" w:rsidRDefault="00B211D2" w:rsidP="00C9473E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Surduc Sălaj -</w:t>
            </w:r>
          </w:p>
          <w:p w14:paraId="07DD2FB5" w14:textId="77777777" w:rsidR="00B211D2" w:rsidRDefault="00B211D2" w:rsidP="00C9473E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Jibou </w:t>
            </w:r>
          </w:p>
          <w:p w14:paraId="4B7BF54A" w14:textId="77777777" w:rsidR="00B211D2" w:rsidRDefault="00B211D2" w:rsidP="00C9473E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(inclusiv tabier metalic Cap X  St. Jibou)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D7DFD1C" w14:textId="77777777" w:rsidR="00B211D2" w:rsidRDefault="00B211D2" w:rsidP="00C9473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5640439" w14:textId="77777777" w:rsidR="00B211D2" w:rsidRDefault="00B211D2" w:rsidP="00C9473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902CBA9" w14:textId="77777777" w:rsidR="00B211D2" w:rsidRDefault="00B211D2" w:rsidP="00C9473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B4BDAC7" w14:textId="77777777" w:rsidR="00B211D2" w:rsidRPr="00396332" w:rsidRDefault="00B211D2" w:rsidP="00C9473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814C999" w14:textId="77777777" w:rsidR="00B211D2" w:rsidRDefault="00B211D2" w:rsidP="00C9473E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Semnalizată ca limitare de viteză.</w:t>
            </w:r>
          </w:p>
          <w:p w14:paraId="0086F376" w14:textId="77777777" w:rsidR="00B211D2" w:rsidRDefault="00B211D2" w:rsidP="00C9473E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Fără inductori.</w:t>
            </w:r>
          </w:p>
        </w:tc>
      </w:tr>
      <w:tr w:rsidR="00B211D2" w14:paraId="494B9C74" w14:textId="77777777">
        <w:trPr>
          <w:cantSplit/>
          <w:trHeight w:val="60"/>
          <w:jc w:val="center"/>
        </w:trPr>
        <w:tc>
          <w:tcPr>
            <w:tcW w:w="63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2784AB5" w14:textId="77777777" w:rsidR="00B211D2" w:rsidRDefault="00B211D2" w:rsidP="00B211D2">
            <w:pPr>
              <w:numPr>
                <w:ilvl w:val="0"/>
                <w:numId w:val="31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BD6DED0" w14:textId="77777777" w:rsidR="00B211D2" w:rsidRDefault="00B211D2" w:rsidP="00C9473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D2EC255" w14:textId="77777777" w:rsidR="00B211D2" w:rsidRDefault="00B211D2" w:rsidP="00C9473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5E1F897" w14:textId="77777777" w:rsidR="00B211D2" w:rsidRDefault="00B211D2" w:rsidP="005956D9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Jibou</w:t>
            </w:r>
          </w:p>
          <w:p w14:paraId="790A9E28" w14:textId="77777777" w:rsidR="00B211D2" w:rsidRDefault="00B211D2" w:rsidP="00C9473E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 3 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762548D" w14:textId="77777777" w:rsidR="00B211D2" w:rsidRDefault="00B211D2" w:rsidP="005956D9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</w:t>
            </w:r>
          </w:p>
          <w:p w14:paraId="02526DFB" w14:textId="77777777" w:rsidR="00B211D2" w:rsidRDefault="00B211D2" w:rsidP="005956D9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F51F7F9" w14:textId="77777777" w:rsidR="00B211D2" w:rsidRDefault="00B211D2" w:rsidP="00C9473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6A2D15D" w14:textId="77777777" w:rsidR="00B211D2" w:rsidRDefault="00B211D2" w:rsidP="00C9473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F46DFAF" w14:textId="77777777" w:rsidR="00B211D2" w:rsidRPr="00396332" w:rsidRDefault="00B211D2" w:rsidP="00C9473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D002300" w14:textId="77777777" w:rsidR="00B211D2" w:rsidRDefault="00B211D2" w:rsidP="00C9473E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B211D2" w14:paraId="51B3C4DF" w14:textId="77777777">
        <w:trPr>
          <w:cantSplit/>
          <w:trHeight w:val="60"/>
          <w:jc w:val="center"/>
        </w:trPr>
        <w:tc>
          <w:tcPr>
            <w:tcW w:w="63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4BDE5BB" w14:textId="77777777" w:rsidR="00B211D2" w:rsidRDefault="00B211D2" w:rsidP="00B211D2">
            <w:pPr>
              <w:numPr>
                <w:ilvl w:val="0"/>
                <w:numId w:val="31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4231DBC" w14:textId="77777777" w:rsidR="00B211D2" w:rsidRDefault="00B211D2" w:rsidP="00C9473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238973A" w14:textId="77777777" w:rsidR="00B211D2" w:rsidRDefault="00B211D2" w:rsidP="00C9473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00E756C" w14:textId="77777777" w:rsidR="00B211D2" w:rsidRDefault="00B211D2" w:rsidP="00C9473E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Jibou</w:t>
            </w:r>
          </w:p>
          <w:p w14:paraId="15BB728C" w14:textId="77777777" w:rsidR="00B211D2" w:rsidRDefault="00B211D2" w:rsidP="00C9473E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326352F" w14:textId="77777777" w:rsidR="00B211D2" w:rsidRDefault="00B211D2" w:rsidP="00C9473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peste  </w:t>
            </w:r>
          </w:p>
          <w:p w14:paraId="7BD31B1F" w14:textId="77777777" w:rsidR="00B211D2" w:rsidRDefault="00B211D2" w:rsidP="00C9473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TDJ</w:t>
            </w:r>
          </w:p>
          <w:p w14:paraId="6CC4664D" w14:textId="77777777" w:rsidR="00B211D2" w:rsidRDefault="00B211D2" w:rsidP="00C9473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3/7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595837F" w14:textId="77777777" w:rsidR="00B211D2" w:rsidRDefault="00B211D2" w:rsidP="00C9473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3E26BCB" w14:textId="77777777" w:rsidR="00B211D2" w:rsidRDefault="00B211D2" w:rsidP="00C9473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04DF740" w14:textId="77777777" w:rsidR="00B211D2" w:rsidRPr="00396332" w:rsidRDefault="00B211D2" w:rsidP="00C9473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A134E67" w14:textId="77777777" w:rsidR="00B211D2" w:rsidRDefault="00B211D2" w:rsidP="00C9473E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B211D2" w14:paraId="122DCC38" w14:textId="77777777">
        <w:trPr>
          <w:cantSplit/>
          <w:trHeight w:val="395"/>
          <w:jc w:val="center"/>
        </w:trPr>
        <w:tc>
          <w:tcPr>
            <w:tcW w:w="63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89477CC" w14:textId="77777777" w:rsidR="00B211D2" w:rsidRDefault="00B211D2" w:rsidP="00B211D2">
            <w:pPr>
              <w:numPr>
                <w:ilvl w:val="0"/>
                <w:numId w:val="31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2C4D6AD" w14:textId="77777777" w:rsidR="00B211D2" w:rsidRDefault="00B211D2" w:rsidP="00C9473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46C9793" w14:textId="77777777" w:rsidR="00B211D2" w:rsidRPr="005C35B0" w:rsidRDefault="00B211D2" w:rsidP="00C9473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4FF8518" w14:textId="77777777" w:rsidR="00B211D2" w:rsidRDefault="00B211D2" w:rsidP="00C9473E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St. Jibou liniile 1 - 4 </w:t>
            </w:r>
          </w:p>
          <w:p w14:paraId="69A1C760" w14:textId="77777777" w:rsidR="00B211D2" w:rsidRDefault="00B211D2" w:rsidP="00C9473E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Grupa Tehnică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E6AB006" w14:textId="77777777" w:rsidR="00B211D2" w:rsidRDefault="00B211D2" w:rsidP="00C9473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</w:t>
            </w:r>
          </w:p>
          <w:p w14:paraId="5DEFC393" w14:textId="77777777" w:rsidR="00B211D2" w:rsidRDefault="00B211D2" w:rsidP="00C9473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22EBFBC" w14:textId="77777777" w:rsidR="00B211D2" w:rsidRPr="00396332" w:rsidRDefault="00B211D2" w:rsidP="00C9473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396332">
              <w:rPr>
                <w:b/>
                <w:bCs/>
                <w:sz w:val="36"/>
                <w:szCs w:val="36"/>
                <w:lang w:val="ro-RO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67E6743" w14:textId="77777777" w:rsidR="00B211D2" w:rsidRDefault="00B211D2" w:rsidP="00C9473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A4C589F" w14:textId="77777777" w:rsidR="00B211D2" w:rsidRPr="00396332" w:rsidRDefault="00B211D2" w:rsidP="00C9473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DF09916" w14:textId="77777777" w:rsidR="00B211D2" w:rsidRDefault="00B211D2" w:rsidP="00C9473E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</w:p>
        </w:tc>
      </w:tr>
      <w:tr w:rsidR="00B211D2" w14:paraId="21119A7C" w14:textId="77777777">
        <w:trPr>
          <w:cantSplit/>
          <w:trHeight w:val="172"/>
          <w:jc w:val="center"/>
        </w:trPr>
        <w:tc>
          <w:tcPr>
            <w:tcW w:w="63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2003120" w14:textId="77777777" w:rsidR="00B211D2" w:rsidRDefault="00B211D2" w:rsidP="00B211D2">
            <w:pPr>
              <w:numPr>
                <w:ilvl w:val="0"/>
                <w:numId w:val="31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C69559D" w14:textId="77777777" w:rsidR="00B211D2" w:rsidRDefault="00B211D2" w:rsidP="00C9473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00662B2" w14:textId="77777777" w:rsidR="00B211D2" w:rsidRPr="005C35B0" w:rsidRDefault="00B211D2" w:rsidP="00C9473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0051E68" w14:textId="77777777" w:rsidR="00B211D2" w:rsidRDefault="00B211D2" w:rsidP="00C9473E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Jibou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F6C4A27" w14:textId="77777777" w:rsidR="00B211D2" w:rsidRDefault="00B211D2" w:rsidP="00C9473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peste T.D.J. 36 / 38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865BA38" w14:textId="77777777" w:rsidR="00B211D2" w:rsidRPr="00396332" w:rsidRDefault="00B211D2" w:rsidP="00C9473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396332"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1A5E084" w14:textId="77777777" w:rsidR="00B211D2" w:rsidRDefault="00B211D2" w:rsidP="00C9473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3A310A2" w14:textId="77777777" w:rsidR="00B211D2" w:rsidRPr="00396332" w:rsidRDefault="00B211D2" w:rsidP="00C9473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1C1C0E3" w14:textId="77777777" w:rsidR="00B211D2" w:rsidRDefault="00B211D2" w:rsidP="00C9473E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Cu acces la liniile 9 şi 10 abătute.</w:t>
            </w:r>
          </w:p>
        </w:tc>
      </w:tr>
      <w:tr w:rsidR="00B211D2" w14:paraId="1A8FE18C" w14:textId="77777777">
        <w:trPr>
          <w:cantSplit/>
          <w:trHeight w:val="172"/>
          <w:jc w:val="center"/>
        </w:trPr>
        <w:tc>
          <w:tcPr>
            <w:tcW w:w="63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B604E9B" w14:textId="77777777" w:rsidR="00B211D2" w:rsidRDefault="00B211D2" w:rsidP="00B211D2">
            <w:pPr>
              <w:numPr>
                <w:ilvl w:val="0"/>
                <w:numId w:val="31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8B455B0" w14:textId="77777777" w:rsidR="00B211D2" w:rsidRDefault="00B211D2" w:rsidP="00C9473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122+835</w:t>
            </w:r>
          </w:p>
          <w:p w14:paraId="394848C9" w14:textId="77777777" w:rsidR="00B211D2" w:rsidRDefault="00B211D2" w:rsidP="00C9473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132+151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51D06A3" w14:textId="77777777" w:rsidR="00B211D2" w:rsidRPr="005C35B0" w:rsidRDefault="00B211D2" w:rsidP="00C9473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70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59456DB" w14:textId="77777777" w:rsidR="00B211D2" w:rsidRDefault="00B211D2" w:rsidP="00C9473E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Ax. St. Jibou</w:t>
            </w:r>
          </w:p>
          <w:p w14:paraId="06D4FFE1" w14:textId="77777777" w:rsidR="00B211D2" w:rsidRDefault="00B211D2" w:rsidP="00C9473E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Ax. Hm Someș Odorhei 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46918EE" w14:textId="77777777" w:rsidR="00B211D2" w:rsidRDefault="00B211D2" w:rsidP="00C9473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EEE3329" w14:textId="77777777" w:rsidR="00B211D2" w:rsidRPr="00396332" w:rsidRDefault="00B211D2" w:rsidP="00C9473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32D776C" w14:textId="77777777" w:rsidR="00B211D2" w:rsidRDefault="00B211D2" w:rsidP="00C9473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24B47AC" w14:textId="77777777" w:rsidR="00B211D2" w:rsidRPr="00396332" w:rsidRDefault="00B211D2" w:rsidP="00C9473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D09585D" w14:textId="77777777" w:rsidR="00B211D2" w:rsidRDefault="00B211D2" w:rsidP="00C9473E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B211D2" w14:paraId="14CC73E8" w14:textId="77777777">
        <w:trPr>
          <w:cantSplit/>
          <w:trHeight w:val="60"/>
          <w:jc w:val="center"/>
        </w:trPr>
        <w:tc>
          <w:tcPr>
            <w:tcW w:w="63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shd w:val="clear" w:color="auto" w:fill="FFFFFF"/>
            <w:tcMar>
              <w:left w:w="0" w:type="dxa"/>
              <w:right w:w="0" w:type="dxa"/>
            </w:tcMar>
            <w:vAlign w:val="center"/>
          </w:tcPr>
          <w:p w14:paraId="1CCC71C8" w14:textId="77777777" w:rsidR="00B211D2" w:rsidRDefault="00B211D2" w:rsidP="00B211D2">
            <w:pPr>
              <w:numPr>
                <w:ilvl w:val="0"/>
                <w:numId w:val="31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left w:w="0" w:type="dxa"/>
              <w:right w:w="0" w:type="dxa"/>
            </w:tcMar>
            <w:vAlign w:val="center"/>
          </w:tcPr>
          <w:p w14:paraId="6A35C8CA" w14:textId="77777777" w:rsidR="00B211D2" w:rsidRDefault="00B211D2" w:rsidP="00C9473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shd w:val="clear" w:color="auto" w:fill="FFFFFF"/>
            <w:tcMar>
              <w:left w:w="0" w:type="dxa"/>
              <w:right w:w="0" w:type="dxa"/>
            </w:tcMar>
            <w:vAlign w:val="center"/>
          </w:tcPr>
          <w:p w14:paraId="2C64E3FF" w14:textId="77777777" w:rsidR="00B211D2" w:rsidRPr="005C35B0" w:rsidRDefault="00B211D2" w:rsidP="00C9473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shd w:val="clear" w:color="auto" w:fill="FFFFFF"/>
            <w:tcMar>
              <w:left w:w="0" w:type="dxa"/>
              <w:right w:w="0" w:type="dxa"/>
            </w:tcMar>
            <w:vAlign w:val="center"/>
          </w:tcPr>
          <w:p w14:paraId="358B75B8" w14:textId="77777777" w:rsidR="00B211D2" w:rsidRDefault="00B211D2" w:rsidP="00C9473E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Ulmeni Sălaj</w:t>
            </w:r>
          </w:p>
          <w:p w14:paraId="422FE3A4" w14:textId="77777777" w:rsidR="00B211D2" w:rsidRDefault="00B211D2" w:rsidP="00C9473E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 1 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left w:w="0" w:type="dxa"/>
              <w:right w:w="0" w:type="dxa"/>
            </w:tcMar>
            <w:vAlign w:val="center"/>
          </w:tcPr>
          <w:p w14:paraId="423CF593" w14:textId="77777777" w:rsidR="00B211D2" w:rsidRDefault="00B211D2" w:rsidP="00C9473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</w:t>
            </w:r>
          </w:p>
          <w:p w14:paraId="37A5F0EE" w14:textId="77777777" w:rsidR="00B211D2" w:rsidRDefault="00B211D2" w:rsidP="00C9473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shd w:val="clear" w:color="auto" w:fill="FFFFFF"/>
            <w:tcMar>
              <w:left w:w="0" w:type="dxa"/>
              <w:right w:w="0" w:type="dxa"/>
            </w:tcMar>
            <w:vAlign w:val="center"/>
          </w:tcPr>
          <w:p w14:paraId="74189CD8" w14:textId="77777777" w:rsidR="00B211D2" w:rsidRPr="00396332" w:rsidRDefault="00B211D2" w:rsidP="00C9473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396332">
              <w:rPr>
                <w:b/>
                <w:bCs/>
                <w:sz w:val="36"/>
                <w:szCs w:val="36"/>
                <w:lang w:val="ro-RO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left w:w="0" w:type="dxa"/>
              <w:right w:w="0" w:type="dxa"/>
            </w:tcMar>
            <w:vAlign w:val="center"/>
          </w:tcPr>
          <w:p w14:paraId="6F46081F" w14:textId="77777777" w:rsidR="00B211D2" w:rsidRDefault="00B211D2" w:rsidP="00C9473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shd w:val="clear" w:color="auto" w:fill="FFFFFF"/>
            <w:tcMar>
              <w:left w:w="0" w:type="dxa"/>
              <w:right w:w="0" w:type="dxa"/>
            </w:tcMar>
            <w:vAlign w:val="center"/>
          </w:tcPr>
          <w:p w14:paraId="6CB27EA0" w14:textId="77777777" w:rsidR="00B211D2" w:rsidRPr="00396332" w:rsidRDefault="00B211D2" w:rsidP="00C9473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shd w:val="clear" w:color="auto" w:fill="FFFFFF"/>
            <w:tcMar>
              <w:left w:w="0" w:type="dxa"/>
              <w:right w:w="0" w:type="dxa"/>
            </w:tcMar>
            <w:vAlign w:val="center"/>
          </w:tcPr>
          <w:p w14:paraId="16B0B996" w14:textId="77777777" w:rsidR="00B211D2" w:rsidRDefault="00B211D2" w:rsidP="00C9473E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</w:p>
        </w:tc>
      </w:tr>
      <w:tr w:rsidR="00B211D2" w14:paraId="7D38A1FD" w14:textId="77777777">
        <w:trPr>
          <w:cantSplit/>
          <w:trHeight w:val="60"/>
          <w:jc w:val="center"/>
        </w:trPr>
        <w:tc>
          <w:tcPr>
            <w:tcW w:w="63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shd w:val="clear" w:color="auto" w:fill="FFFFFF"/>
            <w:tcMar>
              <w:left w:w="0" w:type="dxa"/>
              <w:right w:w="0" w:type="dxa"/>
            </w:tcMar>
            <w:vAlign w:val="center"/>
          </w:tcPr>
          <w:p w14:paraId="0287388B" w14:textId="77777777" w:rsidR="00B211D2" w:rsidRDefault="00B211D2" w:rsidP="00B211D2">
            <w:pPr>
              <w:numPr>
                <w:ilvl w:val="0"/>
                <w:numId w:val="31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left w:w="0" w:type="dxa"/>
              <w:right w:w="0" w:type="dxa"/>
            </w:tcMar>
            <w:vAlign w:val="center"/>
          </w:tcPr>
          <w:p w14:paraId="1890D4E3" w14:textId="77777777" w:rsidR="00B211D2" w:rsidRDefault="00B211D2" w:rsidP="00C9473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166+400</w:t>
            </w:r>
          </w:p>
          <w:p w14:paraId="0743B846" w14:textId="77777777" w:rsidR="00B211D2" w:rsidRDefault="00B211D2" w:rsidP="00C9473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167+000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shd w:val="clear" w:color="auto" w:fill="FFFFFF"/>
            <w:tcMar>
              <w:left w:w="0" w:type="dxa"/>
              <w:right w:w="0" w:type="dxa"/>
            </w:tcMar>
            <w:vAlign w:val="center"/>
          </w:tcPr>
          <w:p w14:paraId="4C011B90" w14:textId="77777777" w:rsidR="00B211D2" w:rsidRPr="005C35B0" w:rsidRDefault="00B211D2" w:rsidP="00C9473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50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shd w:val="clear" w:color="auto" w:fill="FFFFFF"/>
            <w:tcMar>
              <w:left w:w="0" w:type="dxa"/>
              <w:right w:w="0" w:type="dxa"/>
            </w:tcMar>
            <w:vAlign w:val="center"/>
          </w:tcPr>
          <w:p w14:paraId="618B3DC0" w14:textId="77777777" w:rsidR="00B211D2" w:rsidRDefault="00B211D2" w:rsidP="00CE1D0F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Satulung pe Someş -</w:t>
            </w:r>
          </w:p>
          <w:p w14:paraId="35CCD1CE" w14:textId="77777777" w:rsidR="00B211D2" w:rsidRDefault="00B211D2" w:rsidP="00CE1D0F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Baia Mare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left w:w="0" w:type="dxa"/>
              <w:right w:w="0" w:type="dxa"/>
            </w:tcMar>
            <w:vAlign w:val="center"/>
          </w:tcPr>
          <w:p w14:paraId="0D99AAA0" w14:textId="77777777" w:rsidR="00B211D2" w:rsidRDefault="00B211D2" w:rsidP="00C9473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shd w:val="clear" w:color="auto" w:fill="FFFFFF"/>
            <w:tcMar>
              <w:left w:w="0" w:type="dxa"/>
              <w:right w:w="0" w:type="dxa"/>
            </w:tcMar>
            <w:vAlign w:val="center"/>
          </w:tcPr>
          <w:p w14:paraId="5B3366FC" w14:textId="77777777" w:rsidR="00B211D2" w:rsidRPr="00396332" w:rsidRDefault="00B211D2" w:rsidP="00C9473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left w:w="0" w:type="dxa"/>
              <w:right w:w="0" w:type="dxa"/>
            </w:tcMar>
            <w:vAlign w:val="center"/>
          </w:tcPr>
          <w:p w14:paraId="5E02A77D" w14:textId="77777777" w:rsidR="00B211D2" w:rsidRDefault="00B211D2" w:rsidP="00C9473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shd w:val="clear" w:color="auto" w:fill="FFFFFF"/>
            <w:tcMar>
              <w:left w:w="0" w:type="dxa"/>
              <w:right w:w="0" w:type="dxa"/>
            </w:tcMar>
            <w:vAlign w:val="center"/>
          </w:tcPr>
          <w:p w14:paraId="26E04D5D" w14:textId="77777777" w:rsidR="00B211D2" w:rsidRPr="00396332" w:rsidRDefault="00B211D2" w:rsidP="00C9473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shd w:val="clear" w:color="auto" w:fill="FFFFFF"/>
            <w:tcMar>
              <w:left w:w="0" w:type="dxa"/>
              <w:right w:w="0" w:type="dxa"/>
            </w:tcMar>
            <w:vAlign w:val="center"/>
          </w:tcPr>
          <w:p w14:paraId="0604B24B" w14:textId="77777777" w:rsidR="00B211D2" w:rsidRDefault="00B211D2" w:rsidP="00C9473E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Semnalizată ca limitare de viteză. Fără inductori.</w:t>
            </w:r>
          </w:p>
        </w:tc>
      </w:tr>
      <w:tr w:rsidR="00B211D2" w14:paraId="291A553B" w14:textId="77777777" w:rsidTr="004558F5">
        <w:trPr>
          <w:cantSplit/>
          <w:trHeight w:val="311"/>
          <w:jc w:val="center"/>
        </w:trPr>
        <w:tc>
          <w:tcPr>
            <w:tcW w:w="636" w:type="dxa"/>
            <w:vMerge w:val="restart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0AB5057" w14:textId="77777777" w:rsidR="00B211D2" w:rsidRDefault="00B211D2" w:rsidP="00B211D2">
            <w:pPr>
              <w:numPr>
                <w:ilvl w:val="0"/>
                <w:numId w:val="31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4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735BC99" w14:textId="77777777" w:rsidR="00B211D2" w:rsidRDefault="00B211D2" w:rsidP="00C9473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169+000</w:t>
            </w:r>
          </w:p>
          <w:p w14:paraId="73910CC0" w14:textId="77777777" w:rsidR="00B211D2" w:rsidRDefault="00B211D2" w:rsidP="00C9473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172+530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EA31EE2" w14:textId="77777777" w:rsidR="00B211D2" w:rsidRPr="005C35B0" w:rsidRDefault="00B211D2" w:rsidP="00C9473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70</w:t>
            </w:r>
          </w:p>
        </w:tc>
        <w:tc>
          <w:tcPr>
            <w:tcW w:w="2204" w:type="dxa"/>
            <w:vMerge w:val="restart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2E484C3" w14:textId="77777777" w:rsidR="00B211D2" w:rsidRDefault="00B211D2" w:rsidP="00C9473E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Satulung pe Someş -</w:t>
            </w:r>
          </w:p>
          <w:p w14:paraId="43C623AD" w14:textId="77777777" w:rsidR="00B211D2" w:rsidRDefault="00B211D2" w:rsidP="00C9473E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Baia Mare</w:t>
            </w:r>
          </w:p>
        </w:tc>
        <w:tc>
          <w:tcPr>
            <w:tcW w:w="870" w:type="dxa"/>
            <w:vMerge w:val="restart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35380FC" w14:textId="77777777" w:rsidR="00B211D2" w:rsidRDefault="00B211D2" w:rsidP="00C9473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vMerge w:val="restart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58814EB" w14:textId="77777777" w:rsidR="00B211D2" w:rsidRPr="00396332" w:rsidRDefault="00B211D2" w:rsidP="00C9473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vMerge w:val="restart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0975F40" w14:textId="77777777" w:rsidR="00B211D2" w:rsidRDefault="00B211D2" w:rsidP="00C9473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vMerge w:val="restart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A2DF8F6" w14:textId="77777777" w:rsidR="00B211D2" w:rsidRPr="00396332" w:rsidRDefault="00B211D2" w:rsidP="00C9473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3" w:type="dxa"/>
            <w:vMerge w:val="restart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0B4BF9F" w14:textId="77777777" w:rsidR="00B211D2" w:rsidRDefault="00B211D2" w:rsidP="00C9473E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Semnalizată ca limitare de viteză.</w:t>
            </w:r>
          </w:p>
          <w:p w14:paraId="712810D3" w14:textId="77777777" w:rsidR="00B211D2" w:rsidRDefault="00B211D2" w:rsidP="00C9473E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</w:p>
        </w:tc>
      </w:tr>
      <w:tr w:rsidR="00B211D2" w14:paraId="233C20D0" w14:textId="77777777">
        <w:trPr>
          <w:cantSplit/>
          <w:trHeight w:val="375"/>
          <w:jc w:val="center"/>
        </w:trPr>
        <w:tc>
          <w:tcPr>
            <w:tcW w:w="636" w:type="dxa"/>
            <w:vMerge/>
            <w:tcBorders>
              <w:left w:val="double" w:sz="6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2448588" w14:textId="77777777" w:rsidR="00B211D2" w:rsidRDefault="00B211D2" w:rsidP="00B211D2">
            <w:pPr>
              <w:numPr>
                <w:ilvl w:val="0"/>
                <w:numId w:val="31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9C3AF16" w14:textId="77777777" w:rsidR="00B211D2" w:rsidRDefault="00B211D2" w:rsidP="00C9473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172+530</w:t>
            </w:r>
          </w:p>
          <w:p w14:paraId="7320C26B" w14:textId="77777777" w:rsidR="00B211D2" w:rsidRDefault="00B211D2" w:rsidP="00C9473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172+680</w:t>
            </w:r>
          </w:p>
        </w:tc>
        <w:tc>
          <w:tcPr>
            <w:tcW w:w="754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ACF847F" w14:textId="77777777" w:rsidR="00B211D2" w:rsidRDefault="00B211D2" w:rsidP="00C9473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30</w:t>
            </w:r>
          </w:p>
        </w:tc>
        <w:tc>
          <w:tcPr>
            <w:tcW w:w="2204" w:type="dxa"/>
            <w:vMerge/>
            <w:tcBorders>
              <w:left w:val="double" w:sz="6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61ADF45" w14:textId="77777777" w:rsidR="00B211D2" w:rsidRDefault="00B211D2" w:rsidP="00C9473E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vMerge/>
            <w:tcBorders>
              <w:left w:val="double" w:sz="6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FF41975" w14:textId="77777777" w:rsidR="00B211D2" w:rsidRDefault="00B211D2" w:rsidP="00C9473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vMerge/>
            <w:tcBorders>
              <w:left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2816A9A" w14:textId="77777777" w:rsidR="00B211D2" w:rsidRPr="00396332" w:rsidRDefault="00B211D2" w:rsidP="00C9473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vMerge/>
            <w:tcBorders>
              <w:left w:val="double" w:sz="6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9E392A0" w14:textId="77777777" w:rsidR="00B211D2" w:rsidRDefault="00B211D2" w:rsidP="00C9473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vMerge/>
            <w:tcBorders>
              <w:left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A7CE78E" w14:textId="77777777" w:rsidR="00B211D2" w:rsidRPr="00396332" w:rsidRDefault="00B211D2" w:rsidP="00C9473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3" w:type="dxa"/>
            <w:vMerge/>
            <w:tcBorders>
              <w:left w:val="double" w:sz="6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4CC0DDA" w14:textId="77777777" w:rsidR="00B211D2" w:rsidRDefault="00B211D2" w:rsidP="00C9473E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</w:p>
        </w:tc>
      </w:tr>
      <w:tr w:rsidR="00B211D2" w14:paraId="0F065EA9" w14:textId="77777777" w:rsidTr="00382B68">
        <w:trPr>
          <w:cantSplit/>
          <w:trHeight w:val="346"/>
          <w:jc w:val="center"/>
        </w:trPr>
        <w:tc>
          <w:tcPr>
            <w:tcW w:w="636" w:type="dxa"/>
            <w:vMerge/>
            <w:tcBorders>
              <w:left w:val="double" w:sz="6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4C3A361" w14:textId="77777777" w:rsidR="00B211D2" w:rsidRDefault="00B211D2" w:rsidP="00B211D2">
            <w:pPr>
              <w:numPr>
                <w:ilvl w:val="0"/>
                <w:numId w:val="31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05F9594" w14:textId="77777777" w:rsidR="00B211D2" w:rsidRDefault="00B211D2" w:rsidP="00C9473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172+680</w:t>
            </w:r>
          </w:p>
          <w:p w14:paraId="1DFA4AB3" w14:textId="77777777" w:rsidR="00B211D2" w:rsidRDefault="00B211D2" w:rsidP="00C9473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175+445</w:t>
            </w:r>
          </w:p>
        </w:tc>
        <w:tc>
          <w:tcPr>
            <w:tcW w:w="754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610794A" w14:textId="77777777" w:rsidR="00B211D2" w:rsidRDefault="00B211D2" w:rsidP="00C9473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70</w:t>
            </w:r>
          </w:p>
        </w:tc>
        <w:tc>
          <w:tcPr>
            <w:tcW w:w="2204" w:type="dxa"/>
            <w:vMerge/>
            <w:tcBorders>
              <w:left w:val="double" w:sz="6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109D190" w14:textId="77777777" w:rsidR="00B211D2" w:rsidRDefault="00B211D2" w:rsidP="00C9473E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vMerge/>
            <w:tcBorders>
              <w:left w:val="double" w:sz="6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0B97EAB" w14:textId="77777777" w:rsidR="00B211D2" w:rsidRDefault="00B211D2" w:rsidP="00C9473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vMerge/>
            <w:tcBorders>
              <w:left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73D3B89" w14:textId="77777777" w:rsidR="00B211D2" w:rsidRPr="00396332" w:rsidRDefault="00B211D2" w:rsidP="00C9473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vMerge/>
            <w:tcBorders>
              <w:left w:val="double" w:sz="6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321F9AC" w14:textId="77777777" w:rsidR="00B211D2" w:rsidRDefault="00B211D2" w:rsidP="00C9473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vMerge/>
            <w:tcBorders>
              <w:left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973FB8C" w14:textId="77777777" w:rsidR="00B211D2" w:rsidRPr="00396332" w:rsidRDefault="00B211D2" w:rsidP="00C9473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3" w:type="dxa"/>
            <w:vMerge/>
            <w:tcBorders>
              <w:left w:val="double" w:sz="6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1860F52" w14:textId="77777777" w:rsidR="00B211D2" w:rsidRDefault="00B211D2" w:rsidP="00C9473E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</w:p>
        </w:tc>
      </w:tr>
      <w:tr w:rsidR="00B211D2" w14:paraId="052FF767" w14:textId="77777777">
        <w:trPr>
          <w:cantSplit/>
          <w:trHeight w:val="420"/>
          <w:jc w:val="center"/>
        </w:trPr>
        <w:tc>
          <w:tcPr>
            <w:tcW w:w="636" w:type="dxa"/>
            <w:vMerge/>
            <w:tcBorders>
              <w:left w:val="double" w:sz="6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26A30C6" w14:textId="77777777" w:rsidR="00B211D2" w:rsidRDefault="00B211D2" w:rsidP="00B211D2">
            <w:pPr>
              <w:numPr>
                <w:ilvl w:val="0"/>
                <w:numId w:val="31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EDDBD76" w14:textId="77777777" w:rsidR="00B211D2" w:rsidRDefault="00B211D2" w:rsidP="00C9473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175+445</w:t>
            </w:r>
          </w:p>
          <w:p w14:paraId="5BBA296D" w14:textId="77777777" w:rsidR="00B211D2" w:rsidRDefault="00B211D2" w:rsidP="00C9473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175+495</w:t>
            </w:r>
          </w:p>
        </w:tc>
        <w:tc>
          <w:tcPr>
            <w:tcW w:w="754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FD433AF" w14:textId="77777777" w:rsidR="00B211D2" w:rsidRDefault="00B211D2" w:rsidP="00C9473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50</w:t>
            </w:r>
          </w:p>
        </w:tc>
        <w:tc>
          <w:tcPr>
            <w:tcW w:w="2204" w:type="dxa"/>
            <w:vMerge/>
            <w:tcBorders>
              <w:left w:val="double" w:sz="6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ACF886E" w14:textId="77777777" w:rsidR="00B211D2" w:rsidRDefault="00B211D2" w:rsidP="00C9473E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vMerge/>
            <w:tcBorders>
              <w:left w:val="double" w:sz="6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6B1C537" w14:textId="77777777" w:rsidR="00B211D2" w:rsidRDefault="00B211D2" w:rsidP="00C9473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vMerge/>
            <w:tcBorders>
              <w:left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CE7C657" w14:textId="77777777" w:rsidR="00B211D2" w:rsidRPr="00396332" w:rsidRDefault="00B211D2" w:rsidP="00C9473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vMerge/>
            <w:tcBorders>
              <w:left w:val="double" w:sz="6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2B0DF01" w14:textId="77777777" w:rsidR="00B211D2" w:rsidRDefault="00B211D2" w:rsidP="00C9473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vMerge/>
            <w:tcBorders>
              <w:left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6681CAF" w14:textId="77777777" w:rsidR="00B211D2" w:rsidRPr="00396332" w:rsidRDefault="00B211D2" w:rsidP="00C9473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3" w:type="dxa"/>
            <w:vMerge/>
            <w:tcBorders>
              <w:left w:val="double" w:sz="6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32107AA" w14:textId="77777777" w:rsidR="00B211D2" w:rsidRDefault="00B211D2" w:rsidP="00C9473E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</w:p>
        </w:tc>
      </w:tr>
      <w:tr w:rsidR="00B211D2" w14:paraId="1DE18E5A" w14:textId="77777777">
        <w:trPr>
          <w:cantSplit/>
          <w:trHeight w:val="391"/>
          <w:jc w:val="center"/>
        </w:trPr>
        <w:tc>
          <w:tcPr>
            <w:tcW w:w="636" w:type="dxa"/>
            <w:vMerge/>
            <w:tcBorders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C32DA73" w14:textId="77777777" w:rsidR="00B211D2" w:rsidRDefault="00B211D2" w:rsidP="00B211D2">
            <w:pPr>
              <w:numPr>
                <w:ilvl w:val="0"/>
                <w:numId w:val="31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4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5F331CF" w14:textId="77777777" w:rsidR="00B211D2" w:rsidRDefault="00B211D2" w:rsidP="00C9473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175+495</w:t>
            </w:r>
          </w:p>
          <w:p w14:paraId="3DCACFB4" w14:textId="77777777" w:rsidR="00B211D2" w:rsidRDefault="00B211D2" w:rsidP="00C9473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179+497</w:t>
            </w:r>
          </w:p>
        </w:tc>
        <w:tc>
          <w:tcPr>
            <w:tcW w:w="754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88F0FBF" w14:textId="77777777" w:rsidR="00B211D2" w:rsidRDefault="00B211D2" w:rsidP="00C9473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70</w:t>
            </w:r>
          </w:p>
        </w:tc>
        <w:tc>
          <w:tcPr>
            <w:tcW w:w="2204" w:type="dxa"/>
            <w:vMerge/>
            <w:tcBorders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35BE6AF" w14:textId="77777777" w:rsidR="00B211D2" w:rsidRDefault="00B211D2" w:rsidP="00C9473E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vMerge/>
            <w:tcBorders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7AD8850" w14:textId="77777777" w:rsidR="00B211D2" w:rsidRDefault="00B211D2" w:rsidP="00C9473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vMerge/>
            <w:tcBorders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7533C80" w14:textId="77777777" w:rsidR="00B211D2" w:rsidRPr="00396332" w:rsidRDefault="00B211D2" w:rsidP="00C9473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vMerge/>
            <w:tcBorders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F44F9BA" w14:textId="77777777" w:rsidR="00B211D2" w:rsidRDefault="00B211D2" w:rsidP="00C9473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vMerge/>
            <w:tcBorders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42D3EBF" w14:textId="77777777" w:rsidR="00B211D2" w:rsidRPr="00396332" w:rsidRDefault="00B211D2" w:rsidP="00C9473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3" w:type="dxa"/>
            <w:vMerge/>
            <w:tcBorders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6CCE7B3" w14:textId="77777777" w:rsidR="00B211D2" w:rsidRDefault="00B211D2" w:rsidP="00C9473E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</w:p>
        </w:tc>
      </w:tr>
    </w:tbl>
    <w:p w14:paraId="711EE1BE" w14:textId="77777777" w:rsidR="00B211D2" w:rsidRDefault="00B211D2">
      <w:pPr>
        <w:spacing w:before="40" w:after="40" w:line="192" w:lineRule="auto"/>
        <w:ind w:right="57"/>
        <w:rPr>
          <w:sz w:val="20"/>
          <w:lang w:val="ro-RO"/>
        </w:rPr>
      </w:pPr>
    </w:p>
    <w:p w14:paraId="65FC936C" w14:textId="77777777" w:rsidR="00B211D2" w:rsidRDefault="00B211D2" w:rsidP="0002281B">
      <w:pPr>
        <w:pStyle w:val="Heading1"/>
        <w:spacing w:line="360" w:lineRule="auto"/>
      </w:pPr>
      <w:r>
        <w:t>LINIA 416</w:t>
      </w:r>
    </w:p>
    <w:p w14:paraId="25B09132" w14:textId="77777777" w:rsidR="00B211D2" w:rsidRDefault="00B211D2" w:rsidP="00116541">
      <w:pPr>
        <w:pStyle w:val="Heading1"/>
        <w:spacing w:line="360" w:lineRule="auto"/>
        <w:rPr>
          <w:b w:val="0"/>
          <w:bCs w:val="0"/>
          <w:sz w:val="8"/>
        </w:rPr>
      </w:pPr>
      <w:r>
        <w:t>DEJ CĂLĂTORI - DEJ TRIAJ -  BECLEAN PE SOMEŞ - ILVA MICĂ</w:t>
      </w:r>
    </w:p>
    <w:tbl>
      <w:tblPr>
        <w:tblW w:w="1020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639"/>
        <w:gridCol w:w="870"/>
        <w:gridCol w:w="754"/>
        <w:gridCol w:w="2204"/>
        <w:gridCol w:w="870"/>
        <w:gridCol w:w="754"/>
        <w:gridCol w:w="870"/>
        <w:gridCol w:w="754"/>
        <w:gridCol w:w="2491"/>
      </w:tblGrid>
      <w:tr w:rsidR="00B211D2" w14:paraId="34D79237" w14:textId="77777777">
        <w:trPr>
          <w:cantSplit/>
          <w:trHeight w:val="60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1BEE16B" w14:textId="77777777" w:rsidR="00B211D2" w:rsidRDefault="00B211D2" w:rsidP="00B211D2">
            <w:pPr>
              <w:numPr>
                <w:ilvl w:val="0"/>
                <w:numId w:val="3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2DA6678" w14:textId="77777777" w:rsidR="00B211D2" w:rsidRDefault="00B211D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F99BD98" w14:textId="77777777" w:rsidR="00B211D2" w:rsidRPr="00C4423F" w:rsidRDefault="00B211D2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80B634F" w14:textId="77777777" w:rsidR="00B211D2" w:rsidRDefault="00B211D2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Dej Călători</w:t>
            </w:r>
          </w:p>
          <w:p w14:paraId="57EDA789" w14:textId="77777777" w:rsidR="00B211D2" w:rsidRDefault="00B211D2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liniile 1Th, 2Th, </w:t>
            </w:r>
          </w:p>
          <w:p w14:paraId="53412ACE" w14:textId="77777777" w:rsidR="00B211D2" w:rsidRDefault="00B211D2">
            <w:pPr>
              <w:spacing w:before="40" w:after="40" w:line="360" w:lineRule="auto"/>
              <w:ind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 și 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613FA3B" w14:textId="77777777" w:rsidR="00B211D2" w:rsidRDefault="00B211D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</w:t>
            </w:r>
          </w:p>
          <w:p w14:paraId="4773514C" w14:textId="77777777" w:rsidR="00B211D2" w:rsidRDefault="00B211D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E029C5D" w14:textId="77777777" w:rsidR="00B211D2" w:rsidRPr="00C4423F" w:rsidRDefault="00B211D2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C4423F">
              <w:rPr>
                <w:b/>
                <w:bCs/>
                <w:sz w:val="36"/>
                <w:szCs w:val="36"/>
                <w:lang w:val="ro-RO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53567C3" w14:textId="77777777" w:rsidR="00B211D2" w:rsidRDefault="00B211D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CDA84B8" w14:textId="77777777" w:rsidR="00B211D2" w:rsidRPr="00C4423F" w:rsidRDefault="00B211D2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62281BA" w14:textId="77777777" w:rsidR="00B211D2" w:rsidRDefault="00B211D2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</w:p>
        </w:tc>
      </w:tr>
      <w:tr w:rsidR="00B211D2" w14:paraId="612CAC5F" w14:textId="77777777">
        <w:trPr>
          <w:cantSplit/>
          <w:trHeight w:val="60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D11130F" w14:textId="77777777" w:rsidR="00B211D2" w:rsidRDefault="00B211D2" w:rsidP="00B211D2">
            <w:pPr>
              <w:numPr>
                <w:ilvl w:val="0"/>
                <w:numId w:val="3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3150071" w14:textId="77777777" w:rsidR="00B211D2" w:rsidRDefault="00B211D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7BEA84B" w14:textId="77777777" w:rsidR="00B211D2" w:rsidRPr="00C4423F" w:rsidRDefault="00B211D2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84B3CC1" w14:textId="77777777" w:rsidR="00B211D2" w:rsidRDefault="00B211D2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Dej Triaj</w:t>
            </w:r>
          </w:p>
          <w:p w14:paraId="2966AD87" w14:textId="77777777" w:rsidR="00B211D2" w:rsidRDefault="00B211D2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Grupa B, </w:t>
            </w:r>
          </w:p>
          <w:p w14:paraId="631BDFB8" w14:textId="77777777" w:rsidR="00B211D2" w:rsidRDefault="00B211D2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liniile 2B - 26B 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F628137" w14:textId="77777777" w:rsidR="00B211D2" w:rsidRDefault="00B211D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toate liniile</w:t>
            </w:r>
          </w:p>
          <w:p w14:paraId="4103FFFC" w14:textId="77777777" w:rsidR="00B211D2" w:rsidRDefault="00B211D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2B-26B</w:t>
            </w:r>
          </w:p>
          <w:p w14:paraId="51803AB1" w14:textId="77777777" w:rsidR="00B211D2" w:rsidRDefault="00B211D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şi </w:t>
            </w:r>
          </w:p>
          <w:p w14:paraId="3F587177" w14:textId="77777777" w:rsidR="00B211D2" w:rsidRDefault="00B211D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sch.</w:t>
            </w:r>
          </w:p>
          <w:p w14:paraId="3F05C1EA" w14:textId="77777777" w:rsidR="00B211D2" w:rsidRDefault="00B211D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1B-85B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AED061F" w14:textId="77777777" w:rsidR="00B211D2" w:rsidRPr="00C4423F" w:rsidRDefault="00B211D2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C4423F"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210C47A" w14:textId="77777777" w:rsidR="00B211D2" w:rsidRDefault="00B211D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84E67C4" w14:textId="77777777" w:rsidR="00B211D2" w:rsidRPr="00C4423F" w:rsidRDefault="00B211D2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2EFB62D" w14:textId="77777777" w:rsidR="00B211D2" w:rsidRDefault="00B211D2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B211D2" w14:paraId="6304EFBA" w14:textId="77777777">
        <w:trPr>
          <w:cantSplit/>
          <w:trHeight w:val="1822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9DD920E" w14:textId="77777777" w:rsidR="00B211D2" w:rsidRDefault="00B211D2" w:rsidP="00B211D2">
            <w:pPr>
              <w:numPr>
                <w:ilvl w:val="0"/>
                <w:numId w:val="3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438D8E3" w14:textId="77777777" w:rsidR="00B211D2" w:rsidRDefault="00B211D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3E53FF9" w14:textId="77777777" w:rsidR="00B211D2" w:rsidRPr="00C4423F" w:rsidRDefault="00B211D2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CD4268B" w14:textId="77777777" w:rsidR="00B211D2" w:rsidRDefault="00B211D2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Dej Triaj</w:t>
            </w:r>
          </w:p>
          <w:p w14:paraId="21D7A2B3" w14:textId="77777777" w:rsidR="00B211D2" w:rsidRDefault="00B211D2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Grupa A+D, </w:t>
            </w:r>
          </w:p>
          <w:p w14:paraId="68897EC6" w14:textId="77777777" w:rsidR="00B211D2" w:rsidRDefault="00B211D2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liniile 1A - 10A şi </w:t>
            </w:r>
          </w:p>
          <w:p w14:paraId="7DD15249" w14:textId="77777777" w:rsidR="00B211D2" w:rsidRDefault="00B211D2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1D - 4D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24EAAFC" w14:textId="77777777" w:rsidR="00B211D2" w:rsidRDefault="00B211D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toate liniile </w:t>
            </w:r>
          </w:p>
          <w:p w14:paraId="7F02781C" w14:textId="77777777" w:rsidR="00B211D2" w:rsidRDefault="00B211D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1A-10A,</w:t>
            </w:r>
          </w:p>
          <w:p w14:paraId="1CC6BFF6" w14:textId="77777777" w:rsidR="00B211D2" w:rsidRDefault="00B211D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1D - 4D</w:t>
            </w:r>
          </w:p>
          <w:p w14:paraId="0FBF0887" w14:textId="77777777" w:rsidR="00B211D2" w:rsidRDefault="00B211D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şi </w:t>
            </w:r>
          </w:p>
          <w:p w14:paraId="2EB6D373" w14:textId="77777777" w:rsidR="00B211D2" w:rsidRDefault="00B211D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sch.</w:t>
            </w:r>
          </w:p>
          <w:p w14:paraId="36DAA34B" w14:textId="77777777" w:rsidR="00B211D2" w:rsidRDefault="00B211D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1A-55A</w:t>
            </w:r>
          </w:p>
          <w:p w14:paraId="7CB736C7" w14:textId="77777777" w:rsidR="00B211D2" w:rsidRDefault="00B211D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şi</w:t>
            </w:r>
          </w:p>
          <w:p w14:paraId="1BBD7BE3" w14:textId="77777777" w:rsidR="00B211D2" w:rsidRDefault="00B211D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8A-40A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F46763A" w14:textId="77777777" w:rsidR="00B211D2" w:rsidRPr="00C4423F" w:rsidRDefault="00B211D2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C4423F"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D3262D7" w14:textId="77777777" w:rsidR="00B211D2" w:rsidRDefault="00B211D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106AECA" w14:textId="77777777" w:rsidR="00B211D2" w:rsidRPr="00C4423F" w:rsidRDefault="00B211D2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86C6FAC" w14:textId="77777777" w:rsidR="00B211D2" w:rsidRDefault="00B211D2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B211D2" w14:paraId="25984E72" w14:textId="77777777">
        <w:trPr>
          <w:cantSplit/>
          <w:trHeight w:val="1822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F6D8F08" w14:textId="77777777" w:rsidR="00B211D2" w:rsidRDefault="00B211D2" w:rsidP="00B211D2">
            <w:pPr>
              <w:numPr>
                <w:ilvl w:val="0"/>
                <w:numId w:val="3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915054A" w14:textId="77777777" w:rsidR="00B211D2" w:rsidRDefault="00B211D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1+100</w:t>
            </w:r>
          </w:p>
          <w:p w14:paraId="7678CA7C" w14:textId="77777777" w:rsidR="00B211D2" w:rsidRDefault="00B211D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4+200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2FCF8C0" w14:textId="77777777" w:rsidR="00B211D2" w:rsidRPr="00C4423F" w:rsidRDefault="00B211D2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30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DDFA16A" w14:textId="77777777" w:rsidR="00B211D2" w:rsidRDefault="00B211D2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086191">
              <w:rPr>
                <w:b/>
                <w:bCs/>
                <w:sz w:val="20"/>
                <w:lang w:val="ro-RO"/>
              </w:rPr>
              <w:t xml:space="preserve"> Linia 1C din St. Dej Triaj</w:t>
            </w:r>
            <w:r>
              <w:rPr>
                <w:b/>
                <w:bCs/>
                <w:sz w:val="20"/>
                <w:lang w:val="ro-RO"/>
              </w:rPr>
              <w:t xml:space="preserve"> </w:t>
            </w:r>
            <w:r w:rsidRPr="00086191">
              <w:rPr>
                <w:b/>
                <w:bCs/>
                <w:sz w:val="20"/>
                <w:lang w:val="ro-RO"/>
              </w:rPr>
              <w:t>(inclusiv peste schimbătoarele 19T,</w:t>
            </w:r>
            <w:r>
              <w:rPr>
                <w:b/>
                <w:bCs/>
                <w:sz w:val="20"/>
                <w:lang w:val="ro-RO"/>
              </w:rPr>
              <w:t xml:space="preserve"> </w:t>
            </w:r>
            <w:r w:rsidRPr="00086191">
              <w:rPr>
                <w:b/>
                <w:bCs/>
                <w:sz w:val="20"/>
                <w:lang w:val="ro-RO"/>
              </w:rPr>
              <w:t>35T,</w:t>
            </w:r>
            <w:r>
              <w:rPr>
                <w:b/>
                <w:bCs/>
                <w:sz w:val="20"/>
                <w:lang w:val="ro-RO"/>
              </w:rPr>
              <w:t xml:space="preserve"> </w:t>
            </w:r>
            <w:r w:rsidRPr="00086191">
              <w:rPr>
                <w:b/>
                <w:bCs/>
                <w:sz w:val="20"/>
                <w:lang w:val="ro-RO"/>
              </w:rPr>
              <w:t>37T,</w:t>
            </w:r>
            <w:r>
              <w:rPr>
                <w:b/>
                <w:bCs/>
                <w:sz w:val="20"/>
                <w:lang w:val="ro-RO"/>
              </w:rPr>
              <w:t xml:space="preserve"> </w:t>
            </w:r>
            <w:r w:rsidRPr="00086191">
              <w:rPr>
                <w:b/>
                <w:bCs/>
                <w:sz w:val="20"/>
                <w:lang w:val="ro-RO"/>
              </w:rPr>
              <w:t>45T,</w:t>
            </w:r>
            <w:r>
              <w:rPr>
                <w:b/>
                <w:bCs/>
                <w:sz w:val="20"/>
                <w:lang w:val="ro-RO"/>
              </w:rPr>
              <w:t xml:space="preserve"> </w:t>
            </w:r>
            <w:r w:rsidRPr="00086191">
              <w:rPr>
                <w:b/>
                <w:bCs/>
                <w:sz w:val="20"/>
                <w:lang w:val="ro-RO"/>
              </w:rPr>
              <w:t>47T,</w:t>
            </w:r>
            <w:r>
              <w:rPr>
                <w:b/>
                <w:bCs/>
                <w:sz w:val="20"/>
                <w:lang w:val="ro-RO"/>
              </w:rPr>
              <w:t xml:space="preserve"> </w:t>
            </w:r>
            <w:r w:rsidRPr="00086191">
              <w:rPr>
                <w:b/>
                <w:bCs/>
                <w:sz w:val="20"/>
                <w:lang w:val="ro-RO"/>
              </w:rPr>
              <w:t>49T, 6A,</w:t>
            </w:r>
            <w:r>
              <w:rPr>
                <w:b/>
                <w:bCs/>
                <w:sz w:val="20"/>
                <w:lang w:val="ro-RO"/>
              </w:rPr>
              <w:t xml:space="preserve"> </w:t>
            </w:r>
            <w:r w:rsidRPr="00086191">
              <w:rPr>
                <w:b/>
                <w:bCs/>
                <w:sz w:val="20"/>
                <w:lang w:val="ro-RO"/>
              </w:rPr>
              <w:t xml:space="preserve">4A din </w:t>
            </w:r>
          </w:p>
          <w:p w14:paraId="574013CF" w14:textId="77777777" w:rsidR="00B211D2" w:rsidRDefault="00B211D2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086191">
              <w:rPr>
                <w:b/>
                <w:bCs/>
                <w:sz w:val="20"/>
                <w:lang w:val="ro-RO"/>
              </w:rPr>
              <w:t>Stația Dej Triaj)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044BDCC" w14:textId="77777777" w:rsidR="00B211D2" w:rsidRDefault="00B211D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8320D87" w14:textId="77777777" w:rsidR="00B211D2" w:rsidRPr="00C4423F" w:rsidRDefault="00B211D2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33DECC1" w14:textId="77777777" w:rsidR="00B211D2" w:rsidRDefault="00B211D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9B07390" w14:textId="77777777" w:rsidR="00B211D2" w:rsidRPr="00C4423F" w:rsidRDefault="00B211D2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14E5825" w14:textId="77777777" w:rsidR="00B211D2" w:rsidRDefault="00B211D2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Semnalizată ca limitare de viteză.</w:t>
            </w:r>
          </w:p>
        </w:tc>
      </w:tr>
      <w:tr w:rsidR="00B211D2" w14:paraId="1C1A6A74" w14:textId="77777777">
        <w:trPr>
          <w:cantSplit/>
          <w:trHeight w:val="1822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F063E6F" w14:textId="77777777" w:rsidR="00B211D2" w:rsidRDefault="00B211D2" w:rsidP="00B211D2">
            <w:pPr>
              <w:numPr>
                <w:ilvl w:val="0"/>
                <w:numId w:val="3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D960C0F" w14:textId="77777777" w:rsidR="00B211D2" w:rsidRDefault="00B211D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05945DC" w14:textId="77777777" w:rsidR="00B211D2" w:rsidRPr="00C4423F" w:rsidRDefault="00B211D2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BD9DB6C" w14:textId="77777777" w:rsidR="00B211D2" w:rsidRDefault="00B211D2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Dej Triaj</w:t>
            </w:r>
          </w:p>
          <w:p w14:paraId="3FC37130" w14:textId="77777777" w:rsidR="00B211D2" w:rsidRDefault="00B211D2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  3 C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7DA05B2" w14:textId="77777777" w:rsidR="00B211D2" w:rsidRDefault="00B211D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între vârf sch. </w:t>
            </w:r>
          </w:p>
          <w:p w14:paraId="12194D8A" w14:textId="77777777" w:rsidR="00B211D2" w:rsidRDefault="00B211D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25T</w:t>
            </w:r>
          </w:p>
          <w:p w14:paraId="6FC072BC" w14:textId="77777777" w:rsidR="00B211D2" w:rsidRDefault="00B211D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şi vârf</w:t>
            </w:r>
          </w:p>
          <w:p w14:paraId="44FE7AB3" w14:textId="77777777" w:rsidR="00B211D2" w:rsidRDefault="00B211D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sch.</w:t>
            </w:r>
          </w:p>
          <w:p w14:paraId="71B60E26" w14:textId="77777777" w:rsidR="00B211D2" w:rsidRDefault="00B211D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9A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049C1EF" w14:textId="77777777" w:rsidR="00B211D2" w:rsidRPr="00C4423F" w:rsidRDefault="00B211D2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8A1F106" w14:textId="77777777" w:rsidR="00B211D2" w:rsidRDefault="00B211D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7A84F1E" w14:textId="77777777" w:rsidR="00B211D2" w:rsidRPr="00C4423F" w:rsidRDefault="00B211D2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EF006DD" w14:textId="77777777" w:rsidR="00B211D2" w:rsidRDefault="00B211D2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  <w:p w14:paraId="09444BBE" w14:textId="77777777" w:rsidR="00B211D2" w:rsidRDefault="00B211D2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Afectează intrări - ieşiri la liniile 1C, 3C spre Grupa A, între sch. 25 T - 31 T - 33 T - 43 T - 51 T - 9A.</w:t>
            </w:r>
          </w:p>
        </w:tc>
      </w:tr>
      <w:tr w:rsidR="00B211D2" w14:paraId="3957F571" w14:textId="77777777">
        <w:trPr>
          <w:cantSplit/>
          <w:trHeight w:val="636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C72A0FC" w14:textId="77777777" w:rsidR="00B211D2" w:rsidRDefault="00B211D2" w:rsidP="00B211D2">
            <w:pPr>
              <w:numPr>
                <w:ilvl w:val="0"/>
                <w:numId w:val="3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496A9E8" w14:textId="77777777" w:rsidR="00B211D2" w:rsidRDefault="00B211D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300F242" w14:textId="77777777" w:rsidR="00B211D2" w:rsidRPr="00C4423F" w:rsidRDefault="00B211D2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65ACB09" w14:textId="77777777" w:rsidR="00B211D2" w:rsidRDefault="00B211D2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Dej Triaj - Reteag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42BD1E3" w14:textId="77777777" w:rsidR="00B211D2" w:rsidRDefault="00B211D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01FE575" w14:textId="77777777" w:rsidR="00B211D2" w:rsidRDefault="00B211D2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2B273DF" w14:textId="77777777" w:rsidR="00B211D2" w:rsidRDefault="00B211D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7+600</w:t>
            </w:r>
          </w:p>
          <w:p w14:paraId="73141EF5" w14:textId="77777777" w:rsidR="00B211D2" w:rsidRDefault="00B211D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7+850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5F48946" w14:textId="77777777" w:rsidR="00B211D2" w:rsidRDefault="00B211D2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50</w:t>
            </w: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1432E66" w14:textId="77777777" w:rsidR="00B211D2" w:rsidRDefault="00B211D2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Fără inductori.</w:t>
            </w:r>
          </w:p>
        </w:tc>
      </w:tr>
      <w:tr w:rsidR="00B211D2" w14:paraId="3A966D3C" w14:textId="77777777">
        <w:trPr>
          <w:cantSplit/>
          <w:trHeight w:val="60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E6FC996" w14:textId="77777777" w:rsidR="00B211D2" w:rsidRDefault="00B211D2" w:rsidP="00B211D2">
            <w:pPr>
              <w:numPr>
                <w:ilvl w:val="0"/>
                <w:numId w:val="3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1958205" w14:textId="77777777" w:rsidR="00B211D2" w:rsidRDefault="00B211D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FA9BD79" w14:textId="77777777" w:rsidR="00B211D2" w:rsidRPr="00C4423F" w:rsidRDefault="00B211D2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DD6CBFC" w14:textId="77777777" w:rsidR="00B211D2" w:rsidRDefault="00B211D2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Reteag</w:t>
            </w:r>
          </w:p>
          <w:p w14:paraId="245C544C" w14:textId="77777777" w:rsidR="00B211D2" w:rsidRDefault="00B211D2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 2 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51AA19C" w14:textId="77777777" w:rsidR="00B211D2" w:rsidRDefault="00B211D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11403A">
              <w:rPr>
                <w:b/>
                <w:bCs/>
                <w:sz w:val="20"/>
                <w:lang w:val="ro-RO"/>
              </w:rPr>
              <w:t>de la calcai sch. R10 pana la km 12+300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9B68169" w14:textId="77777777" w:rsidR="00B211D2" w:rsidRPr="00C4423F" w:rsidRDefault="00B211D2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C4423F"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98F8BA3" w14:textId="77777777" w:rsidR="00B211D2" w:rsidRDefault="00B211D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2ECB4AC" w14:textId="77777777" w:rsidR="00B211D2" w:rsidRPr="00C4423F" w:rsidRDefault="00B211D2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DDBF6C3" w14:textId="77777777" w:rsidR="00B211D2" w:rsidRDefault="00B211D2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11403A">
              <w:rPr>
                <w:b/>
                <w:bCs/>
                <w:i/>
                <w:iCs/>
                <w:sz w:val="20"/>
                <w:lang w:val="ro-RO"/>
              </w:rPr>
              <w:t>Linie inchisa intre km 12+300 pana la varf R9</w:t>
            </w:r>
          </w:p>
        </w:tc>
      </w:tr>
      <w:tr w:rsidR="00B211D2" w14:paraId="32CBCA0F" w14:textId="77777777">
        <w:trPr>
          <w:cantSplit/>
          <w:trHeight w:val="60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7E95AD5" w14:textId="77777777" w:rsidR="00B211D2" w:rsidRDefault="00B211D2" w:rsidP="00B211D2">
            <w:pPr>
              <w:numPr>
                <w:ilvl w:val="0"/>
                <w:numId w:val="3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E4E7486" w14:textId="77777777" w:rsidR="00B211D2" w:rsidRDefault="00B211D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12+700</w:t>
            </w:r>
          </w:p>
          <w:p w14:paraId="72D8F5AB" w14:textId="77777777" w:rsidR="00B211D2" w:rsidRDefault="00B211D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13+650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8559BC8" w14:textId="77777777" w:rsidR="00B211D2" w:rsidRPr="00C4423F" w:rsidRDefault="00B211D2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30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7460878" w14:textId="77777777" w:rsidR="00B211D2" w:rsidRDefault="00B211D2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Reteag- Coldău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4BFC201" w14:textId="77777777" w:rsidR="00B211D2" w:rsidRPr="0011403A" w:rsidRDefault="00B211D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B82751C" w14:textId="77777777" w:rsidR="00B211D2" w:rsidRPr="00C4423F" w:rsidRDefault="00B211D2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6D3775C" w14:textId="77777777" w:rsidR="00B211D2" w:rsidRDefault="00B211D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996C323" w14:textId="77777777" w:rsidR="00B211D2" w:rsidRPr="00C4423F" w:rsidRDefault="00B211D2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7C8F0D4" w14:textId="77777777" w:rsidR="00B211D2" w:rsidRPr="0011403A" w:rsidRDefault="00B211D2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Fără inductori.</w:t>
            </w:r>
          </w:p>
        </w:tc>
      </w:tr>
      <w:tr w:rsidR="00B211D2" w14:paraId="179F060F" w14:textId="77777777">
        <w:trPr>
          <w:cantSplit/>
          <w:trHeight w:val="60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F138182" w14:textId="77777777" w:rsidR="00B211D2" w:rsidRDefault="00B211D2" w:rsidP="00B211D2">
            <w:pPr>
              <w:numPr>
                <w:ilvl w:val="0"/>
                <w:numId w:val="3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A5C2CD2" w14:textId="77777777" w:rsidR="00B211D2" w:rsidRDefault="00B211D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D3050E6" w14:textId="77777777" w:rsidR="00B211D2" w:rsidRPr="00C4423F" w:rsidRDefault="00B211D2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19C74E0" w14:textId="77777777" w:rsidR="00B211D2" w:rsidRDefault="00B211D2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Reteag- Coldău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A3C8FD1" w14:textId="77777777" w:rsidR="00B211D2" w:rsidRDefault="00B211D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066019D" w14:textId="77777777" w:rsidR="00B211D2" w:rsidRPr="00C4423F" w:rsidRDefault="00B211D2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458E930" w14:textId="77777777" w:rsidR="00B211D2" w:rsidRDefault="00B211D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13+000</w:t>
            </w:r>
          </w:p>
          <w:p w14:paraId="31F6815F" w14:textId="77777777" w:rsidR="00B211D2" w:rsidRDefault="00B211D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16+400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8CDF66C" w14:textId="77777777" w:rsidR="00B211D2" w:rsidRPr="00C4423F" w:rsidRDefault="00B211D2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50</w:t>
            </w: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0737010" w14:textId="77777777" w:rsidR="00B211D2" w:rsidRDefault="00B211D2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Fără inductori.</w:t>
            </w:r>
          </w:p>
        </w:tc>
      </w:tr>
      <w:tr w:rsidR="00B211D2" w14:paraId="128C4AFF" w14:textId="77777777">
        <w:trPr>
          <w:cantSplit/>
          <w:trHeight w:val="60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AB824D2" w14:textId="77777777" w:rsidR="00B211D2" w:rsidRDefault="00B211D2" w:rsidP="00B211D2">
            <w:pPr>
              <w:numPr>
                <w:ilvl w:val="0"/>
                <w:numId w:val="3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5696F0C" w14:textId="77777777" w:rsidR="00B211D2" w:rsidRDefault="00B211D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24+070</w:t>
            </w:r>
          </w:p>
          <w:p w14:paraId="08D5E246" w14:textId="77777777" w:rsidR="00B211D2" w:rsidRDefault="00B211D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24+200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05652C7" w14:textId="77777777" w:rsidR="00B211D2" w:rsidRPr="00C4423F" w:rsidRDefault="00B211D2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30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AB24A5F" w14:textId="77777777" w:rsidR="00B211D2" w:rsidRDefault="00B211D2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Beclean pe Someş</w:t>
            </w:r>
          </w:p>
          <w:p w14:paraId="04DC138E" w14:textId="77777777" w:rsidR="00B211D2" w:rsidRDefault="00B211D2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peste T.D.J. 6 / 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9E6D76D" w14:textId="77777777" w:rsidR="00B211D2" w:rsidRDefault="00B211D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7E323D8" w14:textId="77777777" w:rsidR="00B211D2" w:rsidRPr="00C4423F" w:rsidRDefault="00B211D2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FE31EF6" w14:textId="77777777" w:rsidR="00B211D2" w:rsidRDefault="00B211D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727A932" w14:textId="77777777" w:rsidR="00B211D2" w:rsidRPr="00C4423F" w:rsidRDefault="00B211D2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792B73C" w14:textId="77777777" w:rsidR="00B211D2" w:rsidRDefault="00B211D2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</w:p>
        </w:tc>
      </w:tr>
      <w:tr w:rsidR="00B211D2" w14:paraId="669C29BD" w14:textId="77777777">
        <w:trPr>
          <w:cantSplit/>
          <w:trHeight w:val="60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B25D614" w14:textId="77777777" w:rsidR="00B211D2" w:rsidRDefault="00B211D2" w:rsidP="00B211D2">
            <w:pPr>
              <w:numPr>
                <w:ilvl w:val="0"/>
                <w:numId w:val="3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5929501" w14:textId="77777777" w:rsidR="00B211D2" w:rsidRDefault="00B211D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36B3C1A" w14:textId="77777777" w:rsidR="00B211D2" w:rsidRPr="00C4423F" w:rsidRDefault="00B211D2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3ED8B23" w14:textId="77777777" w:rsidR="00B211D2" w:rsidRDefault="00B211D2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Beclean pe Someş</w:t>
            </w:r>
          </w:p>
          <w:p w14:paraId="4AFF8173" w14:textId="77777777" w:rsidR="00B211D2" w:rsidRDefault="00B211D2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peste T.D.J. 8 / 12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715FA69" w14:textId="77777777" w:rsidR="00B211D2" w:rsidRDefault="00B211D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1345B9F" w14:textId="77777777" w:rsidR="00B211D2" w:rsidRPr="00C4423F" w:rsidRDefault="00B211D2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0ABB58F" w14:textId="77777777" w:rsidR="00B211D2" w:rsidRDefault="00B211D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24+070</w:t>
            </w:r>
          </w:p>
          <w:p w14:paraId="1660FDC7" w14:textId="77777777" w:rsidR="00B211D2" w:rsidRDefault="00B211D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24+200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1F47211" w14:textId="77777777" w:rsidR="00B211D2" w:rsidRPr="00C4423F" w:rsidRDefault="00B211D2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30</w:t>
            </w: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9C8C78C" w14:textId="77777777" w:rsidR="00B211D2" w:rsidRDefault="00B211D2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</w:p>
        </w:tc>
      </w:tr>
      <w:tr w:rsidR="00B211D2" w14:paraId="7C15C09F" w14:textId="77777777">
        <w:trPr>
          <w:cantSplit/>
          <w:trHeight w:val="60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FFA165F" w14:textId="77777777" w:rsidR="00B211D2" w:rsidRDefault="00B211D2" w:rsidP="00B211D2">
            <w:pPr>
              <w:numPr>
                <w:ilvl w:val="0"/>
                <w:numId w:val="3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83904C5" w14:textId="77777777" w:rsidR="00B211D2" w:rsidRDefault="00B211D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E78AD45" w14:textId="77777777" w:rsidR="00B211D2" w:rsidRPr="00C4423F" w:rsidRDefault="00B211D2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69BF048" w14:textId="77777777" w:rsidR="00B211D2" w:rsidRDefault="00B211D2" w:rsidP="00D754DC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Beclean pe Someş</w:t>
            </w:r>
          </w:p>
          <w:p w14:paraId="675DC72E" w14:textId="77777777" w:rsidR="00B211D2" w:rsidRDefault="00B211D2" w:rsidP="00D754DC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 3 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3AF256D" w14:textId="77777777" w:rsidR="00B211D2" w:rsidRDefault="00B211D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</w:t>
            </w:r>
          </w:p>
          <w:p w14:paraId="413B87C9" w14:textId="77777777" w:rsidR="00B211D2" w:rsidRDefault="00B211D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linia 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3D504E9" w14:textId="77777777" w:rsidR="00B211D2" w:rsidRPr="00C4423F" w:rsidRDefault="00B211D2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E2A1EC9" w14:textId="77777777" w:rsidR="00B211D2" w:rsidRDefault="00B211D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0EBCB13" w14:textId="77777777" w:rsidR="00B211D2" w:rsidRDefault="00B211D2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0DA91BD" w14:textId="77777777" w:rsidR="00B211D2" w:rsidRDefault="00B211D2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</w:p>
        </w:tc>
      </w:tr>
      <w:tr w:rsidR="00B211D2" w14:paraId="696E0EB9" w14:textId="77777777">
        <w:trPr>
          <w:cantSplit/>
          <w:trHeight w:val="60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98B801B" w14:textId="77777777" w:rsidR="00B211D2" w:rsidRDefault="00B211D2" w:rsidP="00B211D2">
            <w:pPr>
              <w:numPr>
                <w:ilvl w:val="0"/>
                <w:numId w:val="3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7BE7ED3" w14:textId="77777777" w:rsidR="00B211D2" w:rsidRDefault="00B211D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25+030</w:t>
            </w:r>
          </w:p>
          <w:p w14:paraId="52143786" w14:textId="77777777" w:rsidR="00B211D2" w:rsidRDefault="00B211D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25+080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CA2E578" w14:textId="77777777" w:rsidR="00B211D2" w:rsidRPr="00C4423F" w:rsidRDefault="00B211D2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30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04A2BF9" w14:textId="77777777" w:rsidR="00B211D2" w:rsidRDefault="00B211D2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Beclean pe Someş</w:t>
            </w:r>
          </w:p>
          <w:p w14:paraId="7885C133" w14:textId="77777777" w:rsidR="00B211D2" w:rsidRDefault="00B211D2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peste T.D.J. 5 / 9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E51C840" w14:textId="77777777" w:rsidR="00B211D2" w:rsidRDefault="00B211D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27C0981" w14:textId="77777777" w:rsidR="00B211D2" w:rsidRPr="00C4423F" w:rsidRDefault="00B211D2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B8573ED" w14:textId="77777777" w:rsidR="00B211D2" w:rsidRDefault="00B211D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9BD31AC" w14:textId="77777777" w:rsidR="00B211D2" w:rsidRDefault="00B211D2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A2786E0" w14:textId="77777777" w:rsidR="00B211D2" w:rsidRDefault="00B211D2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</w:p>
        </w:tc>
      </w:tr>
      <w:tr w:rsidR="00B211D2" w14:paraId="2AD7650A" w14:textId="77777777">
        <w:trPr>
          <w:cantSplit/>
          <w:trHeight w:val="60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E37B6C2" w14:textId="77777777" w:rsidR="00B211D2" w:rsidRDefault="00B211D2" w:rsidP="00B211D2">
            <w:pPr>
              <w:numPr>
                <w:ilvl w:val="0"/>
                <w:numId w:val="3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A6B0B5D" w14:textId="77777777" w:rsidR="00B211D2" w:rsidRDefault="00B211D2" w:rsidP="00AB4D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79FD549" w14:textId="77777777" w:rsidR="00B211D2" w:rsidRDefault="00B211D2" w:rsidP="00AB4D1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9C63DF1" w14:textId="77777777" w:rsidR="00B211D2" w:rsidRDefault="00B211D2" w:rsidP="00AB4D1B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Beclean pe Someş</w:t>
            </w:r>
          </w:p>
          <w:p w14:paraId="55431A18" w14:textId="77777777" w:rsidR="00B211D2" w:rsidRDefault="00B211D2" w:rsidP="00AB4D1B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peste T.D.J. 7 / 11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A4CF8DE" w14:textId="77777777" w:rsidR="00B211D2" w:rsidRDefault="00B211D2" w:rsidP="00AB4D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5F41093" w14:textId="77777777" w:rsidR="00B211D2" w:rsidRPr="00C4423F" w:rsidRDefault="00B211D2" w:rsidP="00AB4D1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F2CAC85" w14:textId="77777777" w:rsidR="00B211D2" w:rsidRDefault="00B211D2" w:rsidP="00AB4D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FE35158" w14:textId="77777777" w:rsidR="00B211D2" w:rsidRDefault="00B211D2" w:rsidP="00AB4D1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EB46D71" w14:textId="77777777" w:rsidR="00B211D2" w:rsidRDefault="00B211D2" w:rsidP="00AB4D1B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Afectează circulația </w:t>
            </w:r>
            <w:r>
              <w:rPr>
                <w:b/>
                <w:bCs/>
                <w:i/>
                <w:iCs/>
                <w:sz w:val="20"/>
                <w:lang w:val="ro-RO"/>
              </w:rPr>
              <w:br/>
              <w:t>în abatere la liniile 5 - 12</w:t>
            </w:r>
          </w:p>
        </w:tc>
      </w:tr>
      <w:tr w:rsidR="00B211D2" w14:paraId="4F9E29FB" w14:textId="77777777">
        <w:trPr>
          <w:cantSplit/>
          <w:trHeight w:val="60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44BF412" w14:textId="77777777" w:rsidR="00B211D2" w:rsidRDefault="00B211D2" w:rsidP="00B211D2">
            <w:pPr>
              <w:numPr>
                <w:ilvl w:val="0"/>
                <w:numId w:val="3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0DF1C4D" w14:textId="77777777" w:rsidR="00B211D2" w:rsidRDefault="00B211D2" w:rsidP="00AB4D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A4D6D91" w14:textId="77777777" w:rsidR="00B211D2" w:rsidRPr="00C4423F" w:rsidRDefault="00B211D2" w:rsidP="00AB4D1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7714B56" w14:textId="77777777" w:rsidR="00B211D2" w:rsidRDefault="00B211D2" w:rsidP="00AB4D1B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Beclean pe Someş</w:t>
            </w:r>
          </w:p>
          <w:p w14:paraId="0063FF28" w14:textId="77777777" w:rsidR="00B211D2" w:rsidRDefault="00B211D2" w:rsidP="00AB4D1B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 8 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7405E00" w14:textId="77777777" w:rsidR="00B211D2" w:rsidRDefault="00B211D2" w:rsidP="00AB4D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de la călcâi sch. 28 la călcâi sch. 29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B62EFE2" w14:textId="77777777" w:rsidR="00B211D2" w:rsidRPr="00C4423F" w:rsidRDefault="00B211D2" w:rsidP="00AB4D1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D9976B1" w14:textId="77777777" w:rsidR="00B211D2" w:rsidRDefault="00B211D2" w:rsidP="00AB4D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36B3C31" w14:textId="77777777" w:rsidR="00B211D2" w:rsidRDefault="00B211D2" w:rsidP="00AB4D1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3F1001E" w14:textId="77777777" w:rsidR="00B211D2" w:rsidRDefault="00B211D2" w:rsidP="00AB4D1B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</w:p>
        </w:tc>
      </w:tr>
      <w:tr w:rsidR="00B211D2" w14:paraId="67F8A12B" w14:textId="77777777">
        <w:trPr>
          <w:cantSplit/>
          <w:trHeight w:val="60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1BD6D09" w14:textId="77777777" w:rsidR="00B211D2" w:rsidRDefault="00B211D2" w:rsidP="00B211D2">
            <w:pPr>
              <w:numPr>
                <w:ilvl w:val="0"/>
                <w:numId w:val="3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B0CA67E" w14:textId="77777777" w:rsidR="00B211D2" w:rsidRDefault="00B211D2" w:rsidP="00AB4D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F5C20C5" w14:textId="77777777" w:rsidR="00B211D2" w:rsidRPr="00C4423F" w:rsidRDefault="00B211D2" w:rsidP="00AB4D1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C61ECBF" w14:textId="77777777" w:rsidR="00B211D2" w:rsidRDefault="00B211D2" w:rsidP="00AB4D1B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Năsăud</w:t>
            </w:r>
          </w:p>
          <w:p w14:paraId="33C44AA8" w14:textId="77777777" w:rsidR="00B211D2" w:rsidRDefault="00B211D2" w:rsidP="00AB4D1B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C70DEC2" w14:textId="77777777" w:rsidR="00B211D2" w:rsidRDefault="00B211D2" w:rsidP="00AB4D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peste T.D.J.</w:t>
            </w:r>
          </w:p>
          <w:p w14:paraId="611E7624" w14:textId="77777777" w:rsidR="00B211D2" w:rsidRDefault="00B211D2" w:rsidP="00AB4D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15 / 19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8A72FB9" w14:textId="77777777" w:rsidR="00B211D2" w:rsidRPr="00C4423F" w:rsidRDefault="00B211D2" w:rsidP="00AB4D1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C4423F"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0DEB494" w14:textId="77777777" w:rsidR="00B211D2" w:rsidRDefault="00B211D2" w:rsidP="00AB4D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AC292F2" w14:textId="77777777" w:rsidR="00B211D2" w:rsidRPr="00C4423F" w:rsidRDefault="00B211D2" w:rsidP="00AB4D1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58C0717" w14:textId="77777777" w:rsidR="00B211D2" w:rsidRDefault="00B211D2" w:rsidP="00AB4D1B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Afectează intrări – ieşiri la liniile 1 şi 2.</w:t>
            </w:r>
          </w:p>
        </w:tc>
      </w:tr>
      <w:tr w:rsidR="00B211D2" w14:paraId="49B08930" w14:textId="77777777">
        <w:trPr>
          <w:cantSplit/>
          <w:trHeight w:val="60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84BE814" w14:textId="77777777" w:rsidR="00B211D2" w:rsidRDefault="00B211D2" w:rsidP="00B211D2">
            <w:pPr>
              <w:numPr>
                <w:ilvl w:val="0"/>
                <w:numId w:val="3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31331F7" w14:textId="77777777" w:rsidR="00B211D2" w:rsidRDefault="00B211D2" w:rsidP="00AB4D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30+150</w:t>
            </w:r>
          </w:p>
          <w:p w14:paraId="32709D62" w14:textId="77777777" w:rsidR="00B211D2" w:rsidRDefault="00B211D2" w:rsidP="00AB4D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30+200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5528B79" w14:textId="77777777" w:rsidR="00B211D2" w:rsidRPr="00C4423F" w:rsidRDefault="00B211D2" w:rsidP="00AB4D1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30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ABD76BF" w14:textId="77777777" w:rsidR="00B211D2" w:rsidRDefault="00B211D2" w:rsidP="00AB4D1B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Rebrișoara - </w:t>
            </w:r>
          </w:p>
          <w:p w14:paraId="01817CC5" w14:textId="77777777" w:rsidR="00B211D2" w:rsidRDefault="00B211D2" w:rsidP="00AB4D1B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Feldru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F9C3CF3" w14:textId="77777777" w:rsidR="00B211D2" w:rsidRDefault="00B211D2" w:rsidP="00AB4D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7DB16A4" w14:textId="77777777" w:rsidR="00B211D2" w:rsidRPr="00C4423F" w:rsidRDefault="00B211D2" w:rsidP="00AB4D1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B0040C8" w14:textId="77777777" w:rsidR="00B211D2" w:rsidRDefault="00B211D2" w:rsidP="00AB4D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3C22321" w14:textId="77777777" w:rsidR="00B211D2" w:rsidRPr="00C4423F" w:rsidRDefault="00B211D2" w:rsidP="00AB4D1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9CA872C" w14:textId="77777777" w:rsidR="00B211D2" w:rsidRDefault="00B211D2" w:rsidP="00AB4D1B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Fără inductori.</w:t>
            </w:r>
          </w:p>
        </w:tc>
      </w:tr>
      <w:tr w:rsidR="00B211D2" w14:paraId="6EF80032" w14:textId="77777777">
        <w:trPr>
          <w:cantSplit/>
          <w:trHeight w:val="60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48BC6FD" w14:textId="77777777" w:rsidR="00B211D2" w:rsidRDefault="00B211D2" w:rsidP="00B211D2">
            <w:pPr>
              <w:numPr>
                <w:ilvl w:val="0"/>
                <w:numId w:val="3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15D9580" w14:textId="77777777" w:rsidR="00B211D2" w:rsidRDefault="00B211D2" w:rsidP="00AB4D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E3D352E" w14:textId="77777777" w:rsidR="00B211D2" w:rsidRDefault="00B211D2" w:rsidP="00AB4D1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D2DEBD8" w14:textId="77777777" w:rsidR="00B211D2" w:rsidRDefault="00B211D2" w:rsidP="00AB4D1B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Ilva Mică</w:t>
            </w:r>
          </w:p>
          <w:p w14:paraId="45BD97E8" w14:textId="77777777" w:rsidR="00B211D2" w:rsidRDefault="00B211D2" w:rsidP="00AB4D1B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 2 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5798257" w14:textId="77777777" w:rsidR="00B211D2" w:rsidRDefault="00B211D2" w:rsidP="00AB4D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575A50">
              <w:rPr>
                <w:b/>
                <w:bCs/>
                <w:sz w:val="20"/>
                <w:lang w:val="ro-RO"/>
              </w:rPr>
              <w:t>c</w:t>
            </w:r>
            <w:r>
              <w:rPr>
                <w:b/>
                <w:bCs/>
                <w:sz w:val="20"/>
                <w:lang w:val="ro-RO"/>
              </w:rPr>
              <w:t>ă</w:t>
            </w:r>
            <w:r w:rsidRPr="00575A50">
              <w:rPr>
                <w:b/>
                <w:bCs/>
                <w:sz w:val="20"/>
                <w:lang w:val="ro-RO"/>
              </w:rPr>
              <w:t>lc</w:t>
            </w:r>
            <w:r>
              <w:rPr>
                <w:b/>
                <w:bCs/>
                <w:sz w:val="20"/>
                <w:lang w:val="ro-RO"/>
              </w:rPr>
              <w:t>â</w:t>
            </w:r>
            <w:r w:rsidRPr="00575A50">
              <w:rPr>
                <w:b/>
                <w:bCs/>
                <w:sz w:val="20"/>
                <w:lang w:val="ro-RO"/>
              </w:rPr>
              <w:t xml:space="preserve">i sch. R28 </w:t>
            </w:r>
            <w:r>
              <w:rPr>
                <w:b/>
                <w:bCs/>
                <w:sz w:val="20"/>
                <w:lang w:val="ro-RO"/>
              </w:rPr>
              <w:t>ș</w:t>
            </w:r>
            <w:r w:rsidRPr="00575A50">
              <w:rPr>
                <w:b/>
                <w:bCs/>
                <w:sz w:val="20"/>
                <w:lang w:val="ro-RO"/>
              </w:rPr>
              <w:t>i v</w:t>
            </w:r>
            <w:r>
              <w:rPr>
                <w:b/>
                <w:bCs/>
                <w:sz w:val="20"/>
                <w:lang w:val="ro-RO"/>
              </w:rPr>
              <w:t>â</w:t>
            </w:r>
            <w:r w:rsidRPr="00575A50">
              <w:rPr>
                <w:b/>
                <w:bCs/>
                <w:sz w:val="20"/>
                <w:lang w:val="ro-RO"/>
              </w:rPr>
              <w:t>rf sch. R19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189FC06" w14:textId="77777777" w:rsidR="00B211D2" w:rsidRPr="00C4423F" w:rsidRDefault="00B211D2" w:rsidP="00AB4D1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59669C4" w14:textId="77777777" w:rsidR="00B211D2" w:rsidRDefault="00B211D2" w:rsidP="00AB4D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6645A26" w14:textId="77777777" w:rsidR="00B211D2" w:rsidRPr="00C4423F" w:rsidRDefault="00B211D2" w:rsidP="00AB4D1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2E32464" w14:textId="77777777" w:rsidR="00B211D2" w:rsidRPr="00620605" w:rsidRDefault="00B211D2" w:rsidP="00AB4D1B">
            <w:pPr>
              <w:spacing w:before="40" w:after="40" w:line="360" w:lineRule="auto"/>
              <w:ind w:left="57" w:right="57"/>
              <w:rPr>
                <w:b/>
                <w:bCs/>
                <w:iCs/>
                <w:sz w:val="20"/>
                <w:lang w:val="ro-RO"/>
              </w:rPr>
            </w:pPr>
          </w:p>
        </w:tc>
      </w:tr>
      <w:tr w:rsidR="00B211D2" w14:paraId="7B42DF20" w14:textId="77777777">
        <w:trPr>
          <w:cantSplit/>
          <w:trHeight w:val="776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B2C5F46" w14:textId="77777777" w:rsidR="00B211D2" w:rsidRDefault="00B211D2" w:rsidP="00B211D2">
            <w:pPr>
              <w:numPr>
                <w:ilvl w:val="0"/>
                <w:numId w:val="3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04FC37E" w14:textId="77777777" w:rsidR="00B211D2" w:rsidRDefault="00B211D2" w:rsidP="00AB4D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F0B820D" w14:textId="77777777" w:rsidR="00B211D2" w:rsidRPr="00C4423F" w:rsidRDefault="00B211D2" w:rsidP="00AB4D1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7891F49" w14:textId="77777777" w:rsidR="00B211D2" w:rsidRDefault="00B211D2" w:rsidP="00AB4D1B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Ilva Mică</w:t>
            </w:r>
          </w:p>
          <w:p w14:paraId="62822961" w14:textId="77777777" w:rsidR="00B211D2" w:rsidRDefault="00B211D2" w:rsidP="00AB4D1B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67A63CD" w14:textId="77777777" w:rsidR="00B211D2" w:rsidRDefault="00B211D2" w:rsidP="00AB4D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peste T.D.J. 11 / 13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0538917" w14:textId="77777777" w:rsidR="00B211D2" w:rsidRPr="00C4423F" w:rsidRDefault="00B211D2" w:rsidP="00AB4D1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C4423F"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FBEF41F" w14:textId="77777777" w:rsidR="00B211D2" w:rsidRDefault="00B211D2" w:rsidP="00AB4D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BA82F05" w14:textId="77777777" w:rsidR="00B211D2" w:rsidRPr="00C4423F" w:rsidRDefault="00B211D2" w:rsidP="00AB4D1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E2079B4" w14:textId="77777777" w:rsidR="00B211D2" w:rsidRDefault="00B211D2" w:rsidP="00AB4D1B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  <w:p w14:paraId="4EE9D2A5" w14:textId="77777777" w:rsidR="00B211D2" w:rsidRDefault="00B211D2" w:rsidP="00AB4D1B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Afectează intrări - ieşiri la liniile 5 – 12.</w:t>
            </w:r>
          </w:p>
        </w:tc>
      </w:tr>
      <w:tr w:rsidR="00B211D2" w14:paraId="2C978A10" w14:textId="77777777">
        <w:trPr>
          <w:cantSplit/>
          <w:trHeight w:val="776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F76D100" w14:textId="77777777" w:rsidR="00B211D2" w:rsidRDefault="00B211D2" w:rsidP="00B211D2">
            <w:pPr>
              <w:numPr>
                <w:ilvl w:val="0"/>
                <w:numId w:val="3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C3CC8F1" w14:textId="77777777" w:rsidR="00B211D2" w:rsidRDefault="00B211D2" w:rsidP="00AB4D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2F57428" w14:textId="77777777" w:rsidR="00B211D2" w:rsidRPr="00C4423F" w:rsidRDefault="00B211D2" w:rsidP="00AB4D1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D75FB9E" w14:textId="77777777" w:rsidR="00B211D2" w:rsidRDefault="00B211D2" w:rsidP="00AB4D1B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Ilva Mică</w:t>
            </w:r>
          </w:p>
          <w:p w14:paraId="3242DB7A" w14:textId="77777777" w:rsidR="00B211D2" w:rsidRDefault="00B211D2" w:rsidP="00AB4D1B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9EAB38F" w14:textId="77777777" w:rsidR="00B211D2" w:rsidRDefault="00B211D2" w:rsidP="00AB4D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peste sch R23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BF73F6D" w14:textId="77777777" w:rsidR="00B211D2" w:rsidRPr="00C4423F" w:rsidRDefault="00B211D2" w:rsidP="00AB4D1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7492790" w14:textId="77777777" w:rsidR="00B211D2" w:rsidRDefault="00B211D2" w:rsidP="00AB4D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C7FBFE3" w14:textId="77777777" w:rsidR="00B211D2" w:rsidRPr="00C4423F" w:rsidRDefault="00B211D2" w:rsidP="00AB4D1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BF15BFA" w14:textId="77777777" w:rsidR="00B211D2" w:rsidRDefault="00B211D2" w:rsidP="00AB4D1B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</w:t>
            </w:r>
          </w:p>
          <w:p w14:paraId="0562710C" w14:textId="77777777" w:rsidR="00B211D2" w:rsidRDefault="00B211D2" w:rsidP="00AB4D1B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la liniile 6 și 7.</w:t>
            </w:r>
          </w:p>
        </w:tc>
      </w:tr>
      <w:tr w:rsidR="00B211D2" w14:paraId="1A656BDB" w14:textId="77777777">
        <w:trPr>
          <w:cantSplit/>
          <w:trHeight w:val="776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C986433" w14:textId="77777777" w:rsidR="00B211D2" w:rsidRDefault="00B211D2" w:rsidP="00B211D2">
            <w:pPr>
              <w:numPr>
                <w:ilvl w:val="0"/>
                <w:numId w:val="3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D48D0F2" w14:textId="77777777" w:rsidR="00B211D2" w:rsidRDefault="00B211D2" w:rsidP="00AB4D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D849447" w14:textId="77777777" w:rsidR="00B211D2" w:rsidRPr="00C4423F" w:rsidRDefault="00B211D2" w:rsidP="00AB4D1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23942C2" w14:textId="77777777" w:rsidR="00B211D2" w:rsidRDefault="00B211D2" w:rsidP="00AB4D1B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Ilva Mică</w:t>
            </w:r>
          </w:p>
          <w:p w14:paraId="09C2D396" w14:textId="77777777" w:rsidR="00B211D2" w:rsidRDefault="00B211D2" w:rsidP="00AB4D1B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23BE36F" w14:textId="77777777" w:rsidR="00B211D2" w:rsidRDefault="00B211D2" w:rsidP="00AB4D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peste TDJ </w:t>
            </w:r>
          </w:p>
          <w:p w14:paraId="1E90C6CF" w14:textId="77777777" w:rsidR="00B211D2" w:rsidRDefault="00B211D2" w:rsidP="00AB4D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4 / 6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327B07E" w14:textId="77777777" w:rsidR="00B211D2" w:rsidRDefault="00B211D2" w:rsidP="00AB4D1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4AA9B95" w14:textId="77777777" w:rsidR="00B211D2" w:rsidRDefault="00B211D2" w:rsidP="00AB4D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01F5361" w14:textId="77777777" w:rsidR="00B211D2" w:rsidRPr="00C4423F" w:rsidRDefault="00B211D2" w:rsidP="00AB4D1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CCEAF8A" w14:textId="77777777" w:rsidR="00B211D2" w:rsidRDefault="00B211D2" w:rsidP="00AB4D1B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  <w:p w14:paraId="2031325A" w14:textId="77777777" w:rsidR="00B211D2" w:rsidRDefault="00B211D2" w:rsidP="00AB4D1B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Afectează intrări - ieşiri la liniile 4 – 10.</w:t>
            </w:r>
          </w:p>
        </w:tc>
      </w:tr>
      <w:tr w:rsidR="00B211D2" w14:paraId="62AC15C1" w14:textId="77777777">
        <w:trPr>
          <w:cantSplit/>
          <w:trHeight w:val="60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FE77D23" w14:textId="77777777" w:rsidR="00B211D2" w:rsidRDefault="00B211D2" w:rsidP="00B211D2">
            <w:pPr>
              <w:numPr>
                <w:ilvl w:val="0"/>
                <w:numId w:val="3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EB8739E" w14:textId="77777777" w:rsidR="00B211D2" w:rsidRDefault="00B211D2" w:rsidP="00AB4D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5384E4F" w14:textId="77777777" w:rsidR="00B211D2" w:rsidRPr="00C4423F" w:rsidRDefault="00B211D2" w:rsidP="00AB4D1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C212BB5" w14:textId="77777777" w:rsidR="00B211D2" w:rsidRDefault="00B211D2" w:rsidP="00AB4D1B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Ilva Mică</w:t>
            </w:r>
          </w:p>
          <w:p w14:paraId="6F966DBB" w14:textId="77777777" w:rsidR="00B211D2" w:rsidRDefault="00B211D2" w:rsidP="00AB4D1B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8FC9ADD" w14:textId="77777777" w:rsidR="00B211D2" w:rsidRDefault="00B211D2" w:rsidP="00AB4D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peste sch. 22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DCDFAE9" w14:textId="77777777" w:rsidR="00B211D2" w:rsidRPr="00C4423F" w:rsidRDefault="00B211D2" w:rsidP="00AB4D1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C4423F"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21F8267" w14:textId="77777777" w:rsidR="00B211D2" w:rsidRDefault="00B211D2" w:rsidP="00AB4D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DDA8760" w14:textId="77777777" w:rsidR="00B211D2" w:rsidRPr="00C4423F" w:rsidRDefault="00B211D2" w:rsidP="00AB4D1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3886589" w14:textId="77777777" w:rsidR="00B211D2" w:rsidRDefault="00B211D2" w:rsidP="00AB4D1B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B211D2" w14:paraId="33C01506" w14:textId="77777777">
        <w:trPr>
          <w:cantSplit/>
          <w:trHeight w:val="60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ECB76E9" w14:textId="77777777" w:rsidR="00B211D2" w:rsidRDefault="00B211D2" w:rsidP="00B211D2">
            <w:pPr>
              <w:numPr>
                <w:ilvl w:val="0"/>
                <w:numId w:val="3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E9DB4C4" w14:textId="77777777" w:rsidR="00B211D2" w:rsidRDefault="00B211D2" w:rsidP="00AB4D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32CA13C" w14:textId="77777777" w:rsidR="00B211D2" w:rsidRPr="00C4423F" w:rsidRDefault="00B211D2" w:rsidP="00AB4D1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232796D" w14:textId="77777777" w:rsidR="00B211D2" w:rsidRDefault="00B211D2" w:rsidP="00AB4D1B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Ilva Mică</w:t>
            </w:r>
          </w:p>
          <w:p w14:paraId="25692364" w14:textId="77777777" w:rsidR="00B211D2" w:rsidRDefault="00B211D2" w:rsidP="00AB4D1B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 6 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D7F702B" w14:textId="77777777" w:rsidR="00B211D2" w:rsidRDefault="00B211D2" w:rsidP="00AB4D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de la călcâi sch. 15  la km 43+000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CFF0E58" w14:textId="77777777" w:rsidR="00B211D2" w:rsidRPr="00C4423F" w:rsidRDefault="00B211D2" w:rsidP="00AB4D1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FD60EF3" w14:textId="77777777" w:rsidR="00B211D2" w:rsidRDefault="00B211D2" w:rsidP="00AB4D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20856F8" w14:textId="77777777" w:rsidR="00B211D2" w:rsidRPr="00C4423F" w:rsidRDefault="00B211D2" w:rsidP="00AB4D1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4FD4800" w14:textId="77777777" w:rsidR="00B211D2" w:rsidRDefault="00B211D2" w:rsidP="00AB4D1B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11403A">
              <w:rPr>
                <w:b/>
                <w:bCs/>
                <w:i/>
                <w:iCs/>
                <w:sz w:val="20"/>
                <w:lang w:val="ro-RO"/>
              </w:rPr>
              <w:t>Linie inchisa intre km 43+</w:t>
            </w:r>
            <w:r>
              <w:rPr>
                <w:b/>
                <w:bCs/>
                <w:i/>
                <w:iCs/>
                <w:sz w:val="20"/>
                <w:lang w:val="ro-RO"/>
              </w:rPr>
              <w:t>00</w:t>
            </w:r>
            <w:r w:rsidRPr="0011403A">
              <w:rPr>
                <w:b/>
                <w:bCs/>
                <w:i/>
                <w:iCs/>
                <w:sz w:val="20"/>
                <w:lang w:val="ro-RO"/>
              </w:rPr>
              <w:t>0 pana la calcai R14</w:t>
            </w:r>
          </w:p>
        </w:tc>
      </w:tr>
    </w:tbl>
    <w:p w14:paraId="6AF345BE" w14:textId="77777777" w:rsidR="00B211D2" w:rsidRDefault="00B211D2">
      <w:pPr>
        <w:spacing w:before="40" w:after="40" w:line="192" w:lineRule="auto"/>
        <w:ind w:right="57"/>
        <w:rPr>
          <w:sz w:val="20"/>
          <w:lang w:val="ro-RO"/>
        </w:rPr>
      </w:pPr>
    </w:p>
    <w:p w14:paraId="5D41D732" w14:textId="77777777" w:rsidR="00B211D2" w:rsidRDefault="00B211D2" w:rsidP="003146F4">
      <w:pPr>
        <w:pStyle w:val="Heading1"/>
        <w:spacing w:line="360" w:lineRule="auto"/>
      </w:pPr>
      <w:r>
        <w:t>LINIA 417</w:t>
      </w:r>
    </w:p>
    <w:p w14:paraId="41E981FD" w14:textId="77777777" w:rsidR="00B211D2" w:rsidRDefault="00B211D2" w:rsidP="006C2EBC">
      <w:pPr>
        <w:pStyle w:val="Heading1"/>
        <w:spacing w:line="360" w:lineRule="auto"/>
        <w:rPr>
          <w:b w:val="0"/>
          <w:bCs w:val="0"/>
          <w:sz w:val="8"/>
        </w:rPr>
      </w:pPr>
      <w:r>
        <w:t>DEJ TRIAJ - CĂŞEI</w:t>
      </w:r>
      <w:r>
        <w:rPr>
          <w:sz w:val="20"/>
        </w:rPr>
        <w:t xml:space="preserve"> </w:t>
      </w:r>
    </w:p>
    <w:tbl>
      <w:tblPr>
        <w:tblW w:w="1020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637"/>
        <w:gridCol w:w="870"/>
        <w:gridCol w:w="754"/>
        <w:gridCol w:w="2204"/>
        <w:gridCol w:w="870"/>
        <w:gridCol w:w="754"/>
        <w:gridCol w:w="870"/>
        <w:gridCol w:w="754"/>
        <w:gridCol w:w="2493"/>
      </w:tblGrid>
      <w:tr w:rsidR="00B211D2" w14:paraId="7003AC04" w14:textId="77777777">
        <w:trPr>
          <w:cantSplit/>
          <w:jc w:val="center"/>
        </w:trPr>
        <w:tc>
          <w:tcPr>
            <w:tcW w:w="63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62CA52C" w14:textId="77777777" w:rsidR="00B211D2" w:rsidRDefault="00B211D2" w:rsidP="00B211D2">
            <w:pPr>
              <w:numPr>
                <w:ilvl w:val="0"/>
                <w:numId w:val="3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9C94FCA" w14:textId="77777777" w:rsidR="00B211D2" w:rsidRDefault="00B211D2">
            <w:pPr>
              <w:spacing w:before="120" w:after="120"/>
              <w:ind w:left="57" w:right="57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B06EB2C" w14:textId="77777777" w:rsidR="00B211D2" w:rsidRPr="002D7BD3" w:rsidRDefault="00B211D2">
            <w:pPr>
              <w:spacing w:before="120" w:after="120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378DB51" w14:textId="77777777" w:rsidR="00B211D2" w:rsidRDefault="00B211D2">
            <w:pPr>
              <w:spacing w:before="120" w:after="120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Dej Triaj</w:t>
            </w:r>
          </w:p>
          <w:p w14:paraId="4E826E4B" w14:textId="77777777" w:rsidR="00B211D2" w:rsidRDefault="00B211D2">
            <w:pPr>
              <w:spacing w:before="120" w:after="120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Cap X, liniile </w:t>
            </w:r>
          </w:p>
          <w:p w14:paraId="7CCE121A" w14:textId="77777777" w:rsidR="00B211D2" w:rsidRDefault="00B211D2">
            <w:pPr>
              <w:spacing w:before="120" w:after="120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1B - 26B abătute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8996E01" w14:textId="77777777" w:rsidR="00B211D2" w:rsidRDefault="00B211D2">
            <w:pPr>
              <w:spacing w:before="120" w:after="120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de la cabina 3 la ieşirea din </w:t>
            </w:r>
          </w:p>
          <w:p w14:paraId="011DC7E7" w14:textId="77777777" w:rsidR="00B211D2" w:rsidRDefault="00B211D2">
            <w:pPr>
              <w:spacing w:before="120" w:after="120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Gr. B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E8A8A7C" w14:textId="77777777" w:rsidR="00B211D2" w:rsidRPr="00655FB7" w:rsidRDefault="00B211D2">
            <w:pPr>
              <w:spacing w:before="120" w:after="120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655FB7"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3EF9F46" w14:textId="77777777" w:rsidR="00B211D2" w:rsidRDefault="00B211D2">
            <w:pPr>
              <w:spacing w:before="120" w:after="120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ABE18EC" w14:textId="77777777" w:rsidR="00B211D2" w:rsidRPr="002D7BD3" w:rsidRDefault="00B211D2">
            <w:pPr>
              <w:spacing w:before="120" w:after="120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9CEDD11" w14:textId="77777777" w:rsidR="00B211D2" w:rsidRDefault="00B211D2">
            <w:pPr>
              <w:spacing w:before="120" w:after="120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În zona aparatelor  de cale.</w:t>
            </w:r>
          </w:p>
        </w:tc>
      </w:tr>
    </w:tbl>
    <w:p w14:paraId="57EB034C" w14:textId="77777777" w:rsidR="00B211D2" w:rsidRDefault="00B211D2">
      <w:pPr>
        <w:spacing w:before="40" w:after="40" w:line="192" w:lineRule="auto"/>
        <w:ind w:right="57"/>
        <w:rPr>
          <w:sz w:val="20"/>
          <w:lang w:val="ro-RO"/>
        </w:rPr>
      </w:pPr>
    </w:p>
    <w:p w14:paraId="776779DF" w14:textId="77777777" w:rsidR="00B211D2" w:rsidRDefault="00B211D2" w:rsidP="00D37279">
      <w:pPr>
        <w:pStyle w:val="Heading1"/>
        <w:spacing w:line="276" w:lineRule="auto"/>
      </w:pPr>
      <w:r>
        <w:t>LINIA 418</w:t>
      </w:r>
    </w:p>
    <w:p w14:paraId="57BB4DB5" w14:textId="77777777" w:rsidR="00B211D2" w:rsidRDefault="00B211D2" w:rsidP="00D37279">
      <w:pPr>
        <w:pStyle w:val="Heading1"/>
        <w:spacing w:line="276" w:lineRule="auto"/>
        <w:rPr>
          <w:b w:val="0"/>
          <w:bCs w:val="0"/>
          <w:sz w:val="8"/>
        </w:rPr>
      </w:pPr>
      <w:r>
        <w:t xml:space="preserve">BECLEAN PE SOMEŞ </w:t>
      </w:r>
      <w:r>
        <w:rPr>
          <w:sz w:val="20"/>
        </w:rPr>
        <w:t xml:space="preserve">- </w:t>
      </w:r>
      <w:r>
        <w:t>DEDA</w:t>
      </w:r>
    </w:p>
    <w:tbl>
      <w:tblPr>
        <w:tblW w:w="1020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639"/>
        <w:gridCol w:w="870"/>
        <w:gridCol w:w="754"/>
        <w:gridCol w:w="2204"/>
        <w:gridCol w:w="870"/>
        <w:gridCol w:w="754"/>
        <w:gridCol w:w="870"/>
        <w:gridCol w:w="754"/>
        <w:gridCol w:w="2491"/>
      </w:tblGrid>
      <w:tr w:rsidR="00B211D2" w14:paraId="77A6F6A0" w14:textId="77777777">
        <w:trPr>
          <w:cantSplit/>
          <w:trHeight w:val="578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7A0EF98" w14:textId="77777777" w:rsidR="00B211D2" w:rsidRDefault="00B211D2" w:rsidP="00B211D2">
            <w:pPr>
              <w:numPr>
                <w:ilvl w:val="0"/>
                <w:numId w:val="34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4148811" w14:textId="77777777" w:rsidR="00B211D2" w:rsidRDefault="00B211D2" w:rsidP="007975E4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25+020</w:t>
            </w:r>
          </w:p>
          <w:p w14:paraId="22B4B298" w14:textId="77777777" w:rsidR="00B211D2" w:rsidRDefault="00B211D2" w:rsidP="007975E4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25+070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9343076" w14:textId="77777777" w:rsidR="00B211D2" w:rsidRPr="00896D96" w:rsidRDefault="00B211D2" w:rsidP="007975E4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233DE08" w14:textId="77777777" w:rsidR="00B211D2" w:rsidRDefault="00B211D2" w:rsidP="007975E4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Beclean pe Someș</w:t>
            </w:r>
          </w:p>
          <w:p w14:paraId="0AD9B778" w14:textId="77777777" w:rsidR="00B211D2" w:rsidRDefault="00B211D2" w:rsidP="007975E4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peste TDJ 7 / 11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D6032E9" w14:textId="77777777" w:rsidR="00B211D2" w:rsidRDefault="00B211D2" w:rsidP="007975E4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E8DF6F3" w14:textId="77777777" w:rsidR="00B211D2" w:rsidRPr="00896D96" w:rsidRDefault="00B211D2" w:rsidP="007975E4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747AE1B" w14:textId="77777777" w:rsidR="00B211D2" w:rsidRDefault="00B211D2" w:rsidP="007975E4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3EF15E1" w14:textId="77777777" w:rsidR="00B211D2" w:rsidRPr="00896D96" w:rsidRDefault="00B211D2" w:rsidP="007975E4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6272AF0" w14:textId="77777777" w:rsidR="00B211D2" w:rsidRDefault="00B211D2" w:rsidP="007975E4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Afectează </w:t>
            </w:r>
            <w:r>
              <w:rPr>
                <w:b/>
                <w:bCs/>
                <w:i/>
                <w:iCs/>
                <w:sz w:val="20"/>
                <w:lang w:val="ro-RO"/>
              </w:rPr>
              <w:br/>
              <w:t>circulația la liniile 5 - 12</w:t>
            </w:r>
          </w:p>
        </w:tc>
      </w:tr>
      <w:tr w:rsidR="00B211D2" w14:paraId="6C8D5197" w14:textId="77777777">
        <w:trPr>
          <w:cantSplit/>
          <w:trHeight w:val="578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B50563A" w14:textId="77777777" w:rsidR="00B211D2" w:rsidRDefault="00B211D2" w:rsidP="00B211D2">
            <w:pPr>
              <w:numPr>
                <w:ilvl w:val="0"/>
                <w:numId w:val="34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408E3E2" w14:textId="77777777" w:rsidR="00B211D2" w:rsidRDefault="00B211D2" w:rsidP="00751DD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41B35C2" w14:textId="77777777" w:rsidR="00B211D2" w:rsidRPr="00896D96" w:rsidRDefault="00B211D2" w:rsidP="00751DD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2EA3975" w14:textId="77777777" w:rsidR="00B211D2" w:rsidRDefault="00B211D2" w:rsidP="00751DDB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Şintereag</w:t>
            </w:r>
          </w:p>
          <w:p w14:paraId="5EAAF925" w14:textId="77777777" w:rsidR="00B211D2" w:rsidRDefault="00B211D2" w:rsidP="00751DDB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 1 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024F0C2" w14:textId="77777777" w:rsidR="00B211D2" w:rsidRDefault="00B211D2" w:rsidP="00751DD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 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4352709" w14:textId="77777777" w:rsidR="00B211D2" w:rsidRPr="00896D96" w:rsidRDefault="00B211D2" w:rsidP="00751DD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896D96"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6272E9C" w14:textId="77777777" w:rsidR="00B211D2" w:rsidRDefault="00B211D2" w:rsidP="00751DD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833BBD7" w14:textId="77777777" w:rsidR="00B211D2" w:rsidRPr="00896D96" w:rsidRDefault="00B211D2" w:rsidP="00751DD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3B9DE2D" w14:textId="77777777" w:rsidR="00B211D2" w:rsidRDefault="00B211D2" w:rsidP="00751DDB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</w:p>
        </w:tc>
      </w:tr>
      <w:tr w:rsidR="00B211D2" w14:paraId="4D0AF1AD" w14:textId="77777777">
        <w:trPr>
          <w:cantSplit/>
          <w:trHeight w:val="578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480079E" w14:textId="77777777" w:rsidR="00B211D2" w:rsidRDefault="00B211D2" w:rsidP="00B211D2">
            <w:pPr>
              <w:numPr>
                <w:ilvl w:val="0"/>
                <w:numId w:val="34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EB0F252" w14:textId="77777777" w:rsidR="00B211D2" w:rsidRDefault="00B211D2" w:rsidP="00751DD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54CF6ED" w14:textId="77777777" w:rsidR="00B211D2" w:rsidRDefault="00B211D2" w:rsidP="00751DD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4A9B259" w14:textId="77777777" w:rsidR="00B211D2" w:rsidRDefault="00B211D2" w:rsidP="00751DDB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Sărăţel</w:t>
            </w:r>
          </w:p>
          <w:p w14:paraId="4D2BC86A" w14:textId="77777777" w:rsidR="00B211D2" w:rsidRDefault="00B211D2" w:rsidP="00751DDB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 2 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3B45A4F" w14:textId="77777777" w:rsidR="00B211D2" w:rsidRDefault="00B211D2" w:rsidP="00751DD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 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8F94D55" w14:textId="77777777" w:rsidR="00B211D2" w:rsidRPr="00896D96" w:rsidRDefault="00B211D2" w:rsidP="00751DD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F189E67" w14:textId="77777777" w:rsidR="00B211D2" w:rsidRDefault="00B211D2" w:rsidP="00751DD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E81BE2C" w14:textId="77777777" w:rsidR="00B211D2" w:rsidRPr="00896D96" w:rsidRDefault="00B211D2" w:rsidP="00751DD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2694F0F" w14:textId="77777777" w:rsidR="00B211D2" w:rsidRDefault="00B211D2" w:rsidP="00751DDB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B211D2" w14:paraId="174A4A8B" w14:textId="77777777">
        <w:trPr>
          <w:cantSplit/>
          <w:trHeight w:val="578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7E6642C" w14:textId="77777777" w:rsidR="00B211D2" w:rsidRDefault="00B211D2" w:rsidP="00B211D2">
            <w:pPr>
              <w:numPr>
                <w:ilvl w:val="0"/>
                <w:numId w:val="34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C9DBC29" w14:textId="77777777" w:rsidR="00B211D2" w:rsidRDefault="00B211D2" w:rsidP="00751DD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5+200</w:t>
            </w:r>
          </w:p>
          <w:p w14:paraId="6A483201" w14:textId="77777777" w:rsidR="00B211D2" w:rsidRDefault="00B211D2" w:rsidP="00751DD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8+000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EB34AA5" w14:textId="77777777" w:rsidR="00B211D2" w:rsidRDefault="00B211D2" w:rsidP="00751DD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50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F438690" w14:textId="77777777" w:rsidR="00B211D2" w:rsidRDefault="00B211D2" w:rsidP="00751DDB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Sărăţel –</w:t>
            </w:r>
          </w:p>
          <w:p w14:paraId="0C8E2E70" w14:textId="77777777" w:rsidR="00B211D2" w:rsidRDefault="00B211D2" w:rsidP="00751DDB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Mărișelu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598365C" w14:textId="77777777" w:rsidR="00B211D2" w:rsidRDefault="00B211D2" w:rsidP="00751DD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B6A3FAF" w14:textId="77777777" w:rsidR="00B211D2" w:rsidRDefault="00B211D2" w:rsidP="00751DD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61A1BBA" w14:textId="77777777" w:rsidR="00B211D2" w:rsidRDefault="00B211D2" w:rsidP="00751DD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2A691DA" w14:textId="77777777" w:rsidR="00B211D2" w:rsidRPr="00896D96" w:rsidRDefault="00B211D2" w:rsidP="00751DD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B362585" w14:textId="77777777" w:rsidR="00B211D2" w:rsidRDefault="00B211D2" w:rsidP="00751DDB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Fără inductori.</w:t>
            </w:r>
          </w:p>
        </w:tc>
      </w:tr>
      <w:tr w:rsidR="00B211D2" w14:paraId="0215DBBB" w14:textId="77777777">
        <w:trPr>
          <w:cantSplit/>
          <w:trHeight w:val="578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81A6747" w14:textId="77777777" w:rsidR="00B211D2" w:rsidRDefault="00B211D2" w:rsidP="00B211D2">
            <w:pPr>
              <w:numPr>
                <w:ilvl w:val="0"/>
                <w:numId w:val="34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7F8CBC9" w14:textId="77777777" w:rsidR="00B211D2" w:rsidRDefault="00B211D2" w:rsidP="00751DD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13+500</w:t>
            </w:r>
          </w:p>
          <w:p w14:paraId="2EAEB251" w14:textId="77777777" w:rsidR="00B211D2" w:rsidRDefault="00B211D2" w:rsidP="00751DD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13+900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EFB8E29" w14:textId="77777777" w:rsidR="00B211D2" w:rsidRDefault="00B211D2" w:rsidP="00751DD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30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389B8B4" w14:textId="77777777" w:rsidR="00B211D2" w:rsidRDefault="00B211D2" w:rsidP="00751DDB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Mărișelu - Şieu 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57F83F8" w14:textId="77777777" w:rsidR="00B211D2" w:rsidRDefault="00B211D2" w:rsidP="00751DD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7F68BE0" w14:textId="77777777" w:rsidR="00B211D2" w:rsidRDefault="00B211D2" w:rsidP="00751DD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860CE7E" w14:textId="77777777" w:rsidR="00B211D2" w:rsidRDefault="00B211D2" w:rsidP="00751DD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4DE8180" w14:textId="77777777" w:rsidR="00B211D2" w:rsidRPr="00896D96" w:rsidRDefault="00B211D2" w:rsidP="00751DD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71B0184" w14:textId="77777777" w:rsidR="00B211D2" w:rsidRDefault="00B211D2" w:rsidP="00751DDB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</w:p>
        </w:tc>
      </w:tr>
      <w:tr w:rsidR="00B211D2" w14:paraId="1BA3F4D2" w14:textId="77777777">
        <w:trPr>
          <w:cantSplit/>
          <w:trHeight w:val="458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B9B3FF2" w14:textId="77777777" w:rsidR="00B211D2" w:rsidRDefault="00B211D2" w:rsidP="00B211D2">
            <w:pPr>
              <w:numPr>
                <w:ilvl w:val="0"/>
                <w:numId w:val="34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DF0E46F" w14:textId="77777777" w:rsidR="00B211D2" w:rsidRDefault="00B211D2" w:rsidP="00751DD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D7845AD" w14:textId="77777777" w:rsidR="00B211D2" w:rsidRPr="00896D96" w:rsidRDefault="00B211D2" w:rsidP="00751DD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A15BF09" w14:textId="77777777" w:rsidR="00B211D2" w:rsidRDefault="00B211D2" w:rsidP="00751DDB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St. Şieu </w:t>
            </w:r>
          </w:p>
          <w:p w14:paraId="0F4E9729" w14:textId="77777777" w:rsidR="00B211D2" w:rsidRDefault="00B211D2" w:rsidP="00751DDB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 4 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509C008" w14:textId="77777777" w:rsidR="00B211D2" w:rsidRDefault="00B211D2" w:rsidP="00751DD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între </w:t>
            </w:r>
          </w:p>
          <w:p w14:paraId="7218DF53" w14:textId="77777777" w:rsidR="00B211D2" w:rsidRDefault="00B211D2" w:rsidP="00751DD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ax stație</w:t>
            </w:r>
          </w:p>
          <w:p w14:paraId="3F3C6CFC" w14:textId="77777777" w:rsidR="00B211D2" w:rsidRDefault="00B211D2" w:rsidP="00751DD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și </w:t>
            </w:r>
          </w:p>
          <w:p w14:paraId="0C2DE6E0" w14:textId="77777777" w:rsidR="00B211D2" w:rsidRDefault="00B211D2" w:rsidP="00751DD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călcâi sch. 3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7FEE55B" w14:textId="77777777" w:rsidR="00B211D2" w:rsidRPr="00896D96" w:rsidRDefault="00B211D2" w:rsidP="00751DD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896D96"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8B1C6EC" w14:textId="77777777" w:rsidR="00B211D2" w:rsidRDefault="00B211D2" w:rsidP="00751DD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7293709" w14:textId="77777777" w:rsidR="00B211D2" w:rsidRPr="00896D96" w:rsidRDefault="00B211D2" w:rsidP="00751DD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3310BF1" w14:textId="77777777" w:rsidR="00B211D2" w:rsidRDefault="00B211D2" w:rsidP="00751DDB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Linie închisă între ax stație și călcâi sch. nr. 4.</w:t>
            </w:r>
          </w:p>
        </w:tc>
      </w:tr>
      <w:tr w:rsidR="00B211D2" w14:paraId="33FB735C" w14:textId="77777777">
        <w:trPr>
          <w:cantSplit/>
          <w:trHeight w:val="485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BF3CEB6" w14:textId="77777777" w:rsidR="00B211D2" w:rsidRDefault="00B211D2" w:rsidP="00B211D2">
            <w:pPr>
              <w:numPr>
                <w:ilvl w:val="0"/>
                <w:numId w:val="34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34E25AF" w14:textId="77777777" w:rsidR="00B211D2" w:rsidRDefault="00B211D2" w:rsidP="00751DD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808974B" w14:textId="77777777" w:rsidR="00B211D2" w:rsidRPr="00896D96" w:rsidRDefault="00B211D2" w:rsidP="00751DD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CA10796" w14:textId="77777777" w:rsidR="00B211D2" w:rsidRDefault="00B211D2" w:rsidP="00751DDB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Monor Gledin</w:t>
            </w:r>
          </w:p>
          <w:p w14:paraId="48AD02B2" w14:textId="77777777" w:rsidR="00B211D2" w:rsidRDefault="00B211D2" w:rsidP="00751DDB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 2 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04D5496" w14:textId="77777777" w:rsidR="00B211D2" w:rsidRDefault="00B211D2" w:rsidP="00751DD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 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1B2C3E1" w14:textId="77777777" w:rsidR="00B211D2" w:rsidRPr="00896D96" w:rsidRDefault="00B211D2" w:rsidP="00751DD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896D96"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21149DB" w14:textId="77777777" w:rsidR="00B211D2" w:rsidRDefault="00B211D2" w:rsidP="00751DD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C4B3C76" w14:textId="77777777" w:rsidR="00B211D2" w:rsidRPr="00896D96" w:rsidRDefault="00B211D2" w:rsidP="00751DD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D5B55E7" w14:textId="77777777" w:rsidR="00B211D2" w:rsidRDefault="00B211D2" w:rsidP="00751DDB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</w:p>
        </w:tc>
      </w:tr>
      <w:tr w:rsidR="00B211D2" w14:paraId="10B0733D" w14:textId="77777777">
        <w:trPr>
          <w:cantSplit/>
          <w:trHeight w:val="485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0854E63" w14:textId="77777777" w:rsidR="00B211D2" w:rsidRDefault="00B211D2" w:rsidP="00B211D2">
            <w:pPr>
              <w:numPr>
                <w:ilvl w:val="0"/>
                <w:numId w:val="34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51D0E1F" w14:textId="77777777" w:rsidR="00B211D2" w:rsidRDefault="00B211D2" w:rsidP="00751DD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6B39327" w14:textId="77777777" w:rsidR="00B211D2" w:rsidRPr="00896D96" w:rsidRDefault="00B211D2" w:rsidP="00751DD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2211B7C" w14:textId="77777777" w:rsidR="00B211D2" w:rsidRDefault="00B211D2" w:rsidP="00751DDB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Monor Gledin</w:t>
            </w:r>
          </w:p>
          <w:p w14:paraId="1B280F22" w14:textId="77777777" w:rsidR="00B211D2" w:rsidRDefault="00B211D2" w:rsidP="00751DDB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 4 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AD94FD5" w14:textId="77777777" w:rsidR="00B211D2" w:rsidRDefault="00B211D2" w:rsidP="00751DD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toată linia 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DD89F55" w14:textId="77777777" w:rsidR="00B211D2" w:rsidRPr="00896D96" w:rsidRDefault="00B211D2" w:rsidP="00751DD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A654A95" w14:textId="77777777" w:rsidR="00B211D2" w:rsidRDefault="00B211D2" w:rsidP="00751DD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AEB13A4" w14:textId="77777777" w:rsidR="00B211D2" w:rsidRPr="00896D96" w:rsidRDefault="00B211D2" w:rsidP="00751DD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75D486E" w14:textId="77777777" w:rsidR="00B211D2" w:rsidRDefault="00B211D2" w:rsidP="00751DDB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Fără inductori.</w:t>
            </w:r>
          </w:p>
        </w:tc>
      </w:tr>
      <w:tr w:rsidR="00B211D2" w14:paraId="7A22809D" w14:textId="77777777">
        <w:trPr>
          <w:cantSplit/>
          <w:trHeight w:val="485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C41A561" w14:textId="77777777" w:rsidR="00B211D2" w:rsidRDefault="00B211D2" w:rsidP="00B211D2">
            <w:pPr>
              <w:numPr>
                <w:ilvl w:val="0"/>
                <w:numId w:val="34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D72593F" w14:textId="77777777" w:rsidR="00B211D2" w:rsidRDefault="00B211D2" w:rsidP="00751DD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36+900</w:t>
            </w:r>
          </w:p>
          <w:p w14:paraId="06D6AC05" w14:textId="77777777" w:rsidR="00B211D2" w:rsidRDefault="00B211D2" w:rsidP="00751DD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38+700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491DF08" w14:textId="77777777" w:rsidR="00B211D2" w:rsidRPr="00896D96" w:rsidRDefault="00B211D2" w:rsidP="00751DD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30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B261DFC" w14:textId="77777777" w:rsidR="00B211D2" w:rsidRDefault="00B211D2" w:rsidP="00751DDB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Monor Gledin -</w:t>
            </w:r>
          </w:p>
          <w:p w14:paraId="20590B90" w14:textId="77777777" w:rsidR="00B211D2" w:rsidRDefault="00B211D2" w:rsidP="00751DDB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Râpa de Jos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31D63F0" w14:textId="77777777" w:rsidR="00B211D2" w:rsidRDefault="00B211D2" w:rsidP="00751DD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98FB2BF" w14:textId="77777777" w:rsidR="00B211D2" w:rsidRPr="00896D96" w:rsidRDefault="00B211D2" w:rsidP="00751DD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8C92AF1" w14:textId="77777777" w:rsidR="00B211D2" w:rsidRDefault="00B211D2" w:rsidP="00751DD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8814C6B" w14:textId="77777777" w:rsidR="00B211D2" w:rsidRPr="00896D96" w:rsidRDefault="00B211D2" w:rsidP="00751DD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35DA227" w14:textId="77777777" w:rsidR="00B211D2" w:rsidRDefault="00B211D2" w:rsidP="00751DDB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</w:p>
        </w:tc>
      </w:tr>
      <w:tr w:rsidR="00B211D2" w14:paraId="5E4306C5" w14:textId="77777777">
        <w:trPr>
          <w:cantSplit/>
          <w:trHeight w:val="496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8AD0E0F" w14:textId="77777777" w:rsidR="00B211D2" w:rsidRDefault="00B211D2" w:rsidP="00B211D2">
            <w:pPr>
              <w:numPr>
                <w:ilvl w:val="0"/>
                <w:numId w:val="34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2011537" w14:textId="77777777" w:rsidR="00B211D2" w:rsidRDefault="00B211D2" w:rsidP="00751DD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E97A88F" w14:textId="77777777" w:rsidR="00B211D2" w:rsidRPr="00896D96" w:rsidRDefault="00B211D2" w:rsidP="00751DD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B2A5E06" w14:textId="77777777" w:rsidR="00B211D2" w:rsidRDefault="00B211D2" w:rsidP="00751DDB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Râpa de Jos</w:t>
            </w:r>
          </w:p>
          <w:p w14:paraId="0365F17D" w14:textId="77777777" w:rsidR="00B211D2" w:rsidRDefault="00B211D2" w:rsidP="00751DDB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 2 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8EDEBB3" w14:textId="77777777" w:rsidR="00B211D2" w:rsidRDefault="00B211D2" w:rsidP="00751DD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 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A782112" w14:textId="77777777" w:rsidR="00B211D2" w:rsidRPr="00896D96" w:rsidRDefault="00B211D2" w:rsidP="00751DD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20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D9990DF" w14:textId="77777777" w:rsidR="00B211D2" w:rsidRDefault="00B211D2" w:rsidP="00751DD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75792FB" w14:textId="77777777" w:rsidR="00B211D2" w:rsidRPr="00896D96" w:rsidRDefault="00B211D2" w:rsidP="00751DD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5AE641A" w14:textId="77777777" w:rsidR="00B211D2" w:rsidRDefault="00B211D2" w:rsidP="00751DDB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</w:p>
        </w:tc>
      </w:tr>
    </w:tbl>
    <w:p w14:paraId="4C679ECA" w14:textId="77777777" w:rsidR="00B211D2" w:rsidRDefault="00B211D2" w:rsidP="00D37279">
      <w:pPr>
        <w:spacing w:before="40" w:after="40" w:line="276" w:lineRule="auto"/>
        <w:ind w:right="57"/>
        <w:rPr>
          <w:sz w:val="20"/>
          <w:lang w:val="ro-RO"/>
        </w:rPr>
      </w:pPr>
    </w:p>
    <w:p w14:paraId="4EA9C8F4" w14:textId="77777777" w:rsidR="00B211D2" w:rsidRDefault="00B211D2" w:rsidP="00380064">
      <w:pPr>
        <w:pStyle w:val="Heading1"/>
        <w:spacing w:line="360" w:lineRule="auto"/>
      </w:pPr>
      <w:r>
        <w:t>LINIA 500</w:t>
      </w:r>
    </w:p>
    <w:p w14:paraId="628F27E8" w14:textId="77777777" w:rsidR="00B211D2" w:rsidRPr="00071303" w:rsidRDefault="00B211D2" w:rsidP="00CE2DE0">
      <w:pPr>
        <w:pStyle w:val="Heading1"/>
        <w:spacing w:line="360" w:lineRule="auto"/>
        <w:rPr>
          <w:b w:val="0"/>
          <w:bCs w:val="0"/>
          <w:sz w:val="20"/>
          <w:szCs w:val="20"/>
        </w:rPr>
      </w:pPr>
      <w:r>
        <w:t>PLOIEŞTI  SUD - ADJUD - VICŞANI</w:t>
      </w:r>
    </w:p>
    <w:tbl>
      <w:tblPr>
        <w:tblW w:w="1020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638"/>
        <w:gridCol w:w="870"/>
        <w:gridCol w:w="761"/>
        <w:gridCol w:w="2197"/>
        <w:gridCol w:w="870"/>
        <w:gridCol w:w="754"/>
        <w:gridCol w:w="870"/>
        <w:gridCol w:w="754"/>
        <w:gridCol w:w="2492"/>
      </w:tblGrid>
      <w:tr w:rsidR="00B211D2" w14:paraId="0277C212" w14:textId="77777777" w:rsidTr="004727FB">
        <w:trPr>
          <w:cantSplit/>
          <w:trHeight w:val="327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8FAE55F" w14:textId="77777777" w:rsidR="00B211D2" w:rsidRDefault="00B211D2" w:rsidP="00B211D2">
            <w:pPr>
              <w:numPr>
                <w:ilvl w:val="0"/>
                <w:numId w:val="3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C3E2B2E" w14:textId="77777777" w:rsidR="00B211D2" w:rsidRDefault="00B211D2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1" w:type="dxa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80B49FF" w14:textId="77777777" w:rsidR="00B211D2" w:rsidRPr="00D33E71" w:rsidRDefault="00B211D2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4227DA7" w14:textId="77777777" w:rsidR="00B211D2" w:rsidRDefault="00B211D2" w:rsidP="004727FB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Ploieşti Est</w:t>
            </w:r>
          </w:p>
          <w:p w14:paraId="5A3B241E" w14:textId="77777777" w:rsidR="00B211D2" w:rsidRDefault="00B211D2" w:rsidP="004727FB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linia 7 A abătută, </w:t>
            </w:r>
          </w:p>
          <w:p w14:paraId="29E5726F" w14:textId="77777777" w:rsidR="00B211D2" w:rsidRDefault="00B211D2" w:rsidP="004727FB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263D680" w14:textId="77777777" w:rsidR="00B211D2" w:rsidRDefault="00B211D2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de la călcâi</w:t>
            </w:r>
          </w:p>
          <w:p w14:paraId="2B28E5F6" w14:textId="77777777" w:rsidR="00B211D2" w:rsidRDefault="00B211D2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sch. 50 pe lungi-mea de 320 m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B0AD2B3" w14:textId="77777777" w:rsidR="00B211D2" w:rsidRPr="00D33E71" w:rsidRDefault="00B211D2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D33E71">
              <w:rPr>
                <w:b/>
                <w:bCs/>
                <w:sz w:val="36"/>
                <w:szCs w:val="36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942100B" w14:textId="77777777" w:rsidR="00B211D2" w:rsidRDefault="00B211D2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66E48DF" w14:textId="77777777" w:rsidR="00B211D2" w:rsidRPr="00D33E71" w:rsidRDefault="00B211D2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FEE4271" w14:textId="77777777" w:rsidR="00B211D2" w:rsidRDefault="00B211D2" w:rsidP="004727FB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B211D2" w14:paraId="14389B16" w14:textId="77777777" w:rsidTr="004727FB">
        <w:trPr>
          <w:cantSplit/>
          <w:trHeight w:val="327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75CD7EC" w14:textId="77777777" w:rsidR="00B211D2" w:rsidRDefault="00B211D2" w:rsidP="00B211D2">
            <w:pPr>
              <w:numPr>
                <w:ilvl w:val="0"/>
                <w:numId w:val="3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FD45918" w14:textId="77777777" w:rsidR="00B211D2" w:rsidRDefault="00B211D2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1" w:type="dxa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06ACED4" w14:textId="77777777" w:rsidR="00B211D2" w:rsidRPr="00D33E71" w:rsidRDefault="00B211D2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C8D5E14" w14:textId="77777777" w:rsidR="00B211D2" w:rsidRDefault="00B211D2" w:rsidP="004727FB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Ploieşti Est</w:t>
            </w:r>
          </w:p>
          <w:p w14:paraId="165EEE8C" w14:textId="77777777" w:rsidR="00B211D2" w:rsidRDefault="00B211D2" w:rsidP="004727FB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Grupa B</w:t>
            </w:r>
          </w:p>
          <w:p w14:paraId="52F23D10" w14:textId="77777777" w:rsidR="00B211D2" w:rsidRDefault="00B211D2" w:rsidP="004727FB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zonă aparate de cale 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21D5E3D" w14:textId="77777777" w:rsidR="00B211D2" w:rsidRDefault="00B211D2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peste sch. 17, 19, 25, 31, 33 </w:t>
            </w:r>
          </w:p>
          <w:p w14:paraId="2BB51251" w14:textId="77777777" w:rsidR="00B211D2" w:rsidRDefault="00B211D2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și 37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C8C8431" w14:textId="77777777" w:rsidR="00B211D2" w:rsidRPr="00D33E71" w:rsidRDefault="00B211D2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5B832AE" w14:textId="77777777" w:rsidR="00B211D2" w:rsidRDefault="00B211D2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67CFFBF" w14:textId="77777777" w:rsidR="00B211D2" w:rsidRPr="00D33E71" w:rsidRDefault="00B211D2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46C279E" w14:textId="77777777" w:rsidR="00B211D2" w:rsidRDefault="00B211D2" w:rsidP="004727FB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B211D2" w14:paraId="3ABFC601" w14:textId="77777777" w:rsidTr="004727FB">
        <w:trPr>
          <w:cantSplit/>
          <w:trHeight w:val="327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AA267CB" w14:textId="77777777" w:rsidR="00B211D2" w:rsidRDefault="00B211D2" w:rsidP="00B211D2">
            <w:pPr>
              <w:numPr>
                <w:ilvl w:val="0"/>
                <w:numId w:val="3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374B78E" w14:textId="77777777" w:rsidR="00B211D2" w:rsidRDefault="00B211D2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67+200</w:t>
            </w:r>
          </w:p>
          <w:p w14:paraId="4FB29023" w14:textId="77777777" w:rsidR="00B211D2" w:rsidRDefault="00B211D2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67+450</w:t>
            </w:r>
          </w:p>
        </w:tc>
        <w:tc>
          <w:tcPr>
            <w:tcW w:w="761" w:type="dxa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050687B" w14:textId="77777777" w:rsidR="00B211D2" w:rsidRPr="00D33E71" w:rsidRDefault="00B211D2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30</w:t>
            </w: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7C50162" w14:textId="77777777" w:rsidR="00B211D2" w:rsidRDefault="00B211D2" w:rsidP="004727FB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Ploieşti Est - </w:t>
            </w:r>
            <w:r w:rsidRPr="0008670B">
              <w:rPr>
                <w:b/>
                <w:bCs/>
                <w:sz w:val="19"/>
                <w:szCs w:val="19"/>
              </w:rPr>
              <w:t>Valea Călugărească</w:t>
            </w:r>
            <w:r>
              <w:rPr>
                <w:b/>
                <w:bCs/>
                <w:sz w:val="20"/>
              </w:rPr>
              <w:t xml:space="preserve"> 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BD31079" w14:textId="77777777" w:rsidR="00B211D2" w:rsidRDefault="00B211D2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B2BE62C" w14:textId="77777777" w:rsidR="00B211D2" w:rsidRDefault="00B211D2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E29F542" w14:textId="77777777" w:rsidR="00B211D2" w:rsidRDefault="00B211D2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AB2C58F" w14:textId="77777777" w:rsidR="00B211D2" w:rsidRPr="00D33E71" w:rsidRDefault="00B211D2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751DE09" w14:textId="77777777" w:rsidR="00B211D2" w:rsidRDefault="00B211D2" w:rsidP="004727FB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</w:p>
        </w:tc>
      </w:tr>
      <w:tr w:rsidR="00B211D2" w14:paraId="21EB0B7A" w14:textId="77777777" w:rsidTr="004727FB">
        <w:trPr>
          <w:cantSplit/>
          <w:trHeight w:val="327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A1BD9D2" w14:textId="77777777" w:rsidR="00B211D2" w:rsidRDefault="00B211D2" w:rsidP="00B211D2">
            <w:pPr>
              <w:numPr>
                <w:ilvl w:val="0"/>
                <w:numId w:val="3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98035BD" w14:textId="77777777" w:rsidR="00B211D2" w:rsidRDefault="00B211D2" w:rsidP="0029005F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1" w:type="dxa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69A7571" w14:textId="77777777" w:rsidR="00B211D2" w:rsidRPr="00D33E71" w:rsidRDefault="00B211D2" w:rsidP="0029005F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E984B76" w14:textId="77777777" w:rsidR="00B211D2" w:rsidRDefault="00B211D2" w:rsidP="0029005F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Ploieşti Est - </w:t>
            </w:r>
            <w:r w:rsidRPr="0008670B">
              <w:rPr>
                <w:b/>
                <w:bCs/>
                <w:sz w:val="19"/>
                <w:szCs w:val="19"/>
              </w:rPr>
              <w:t>Valea Călugărească</w:t>
            </w:r>
            <w:r>
              <w:rPr>
                <w:b/>
                <w:bCs/>
                <w:sz w:val="20"/>
              </w:rPr>
              <w:t xml:space="preserve"> 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393DEC9" w14:textId="77777777" w:rsidR="00B211D2" w:rsidRDefault="00B211D2" w:rsidP="0029005F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AD694AB" w14:textId="77777777" w:rsidR="00B211D2" w:rsidRDefault="00B211D2" w:rsidP="0029005F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512412F" w14:textId="77777777" w:rsidR="00B211D2" w:rsidRDefault="00B211D2" w:rsidP="0029005F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67+200</w:t>
            </w:r>
          </w:p>
          <w:p w14:paraId="485B727A" w14:textId="77777777" w:rsidR="00B211D2" w:rsidRDefault="00B211D2" w:rsidP="0029005F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67+450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7439A51" w14:textId="77777777" w:rsidR="00B211D2" w:rsidRPr="00D33E71" w:rsidRDefault="00B211D2" w:rsidP="0029005F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30</w:t>
            </w: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7841A1F" w14:textId="77777777" w:rsidR="00B211D2" w:rsidRDefault="00B211D2" w:rsidP="0029005F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</w:p>
        </w:tc>
      </w:tr>
      <w:tr w:rsidR="00B211D2" w14:paraId="4BC821C2" w14:textId="77777777" w:rsidTr="004727FB">
        <w:trPr>
          <w:cantSplit/>
          <w:trHeight w:val="327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12416AB" w14:textId="77777777" w:rsidR="00B211D2" w:rsidRDefault="00B211D2" w:rsidP="00B211D2">
            <w:pPr>
              <w:numPr>
                <w:ilvl w:val="0"/>
                <w:numId w:val="3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08685AB" w14:textId="77777777" w:rsidR="00B211D2" w:rsidRDefault="00B211D2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71+100</w:t>
            </w:r>
          </w:p>
          <w:p w14:paraId="73C2F25F" w14:textId="77777777" w:rsidR="00B211D2" w:rsidRDefault="00B211D2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72+000</w:t>
            </w:r>
          </w:p>
        </w:tc>
        <w:tc>
          <w:tcPr>
            <w:tcW w:w="761" w:type="dxa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8D90D17" w14:textId="77777777" w:rsidR="00B211D2" w:rsidRPr="00D33E71" w:rsidRDefault="00B211D2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30</w:t>
            </w: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9D7F875" w14:textId="77777777" w:rsidR="00B211D2" w:rsidRPr="0008670B" w:rsidRDefault="00B211D2" w:rsidP="004727FB">
            <w:pPr>
              <w:spacing w:before="40" w:after="40" w:line="276" w:lineRule="auto"/>
              <w:ind w:left="57" w:right="57"/>
              <w:rPr>
                <w:b/>
                <w:bCs/>
                <w:sz w:val="19"/>
                <w:szCs w:val="19"/>
              </w:rPr>
            </w:pPr>
            <w:r w:rsidRPr="0008670B">
              <w:rPr>
                <w:b/>
                <w:bCs/>
                <w:sz w:val="19"/>
                <w:szCs w:val="19"/>
              </w:rPr>
              <w:t>Hm Valea Călugărească</w:t>
            </w:r>
          </w:p>
          <w:p w14:paraId="4D6376D2" w14:textId="77777777" w:rsidR="00B211D2" w:rsidRDefault="00B211D2" w:rsidP="004727FB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 3 directă, inclusiv zona aparatelor de cale</w:t>
            </w:r>
          </w:p>
          <w:p w14:paraId="7BD239B7" w14:textId="77777777" w:rsidR="00B211D2" w:rsidRDefault="00B211D2" w:rsidP="004727FB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AFD231B" w14:textId="77777777" w:rsidR="00B211D2" w:rsidRDefault="00B211D2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C38A5F0" w14:textId="77777777" w:rsidR="00B211D2" w:rsidRDefault="00B211D2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442CDF0" w14:textId="77777777" w:rsidR="00B211D2" w:rsidRDefault="00B211D2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1E363CE" w14:textId="77777777" w:rsidR="00B211D2" w:rsidRPr="00D33E71" w:rsidRDefault="00B211D2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B7893BA" w14:textId="77777777" w:rsidR="00B211D2" w:rsidRDefault="00B211D2" w:rsidP="004727FB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</w:p>
        </w:tc>
      </w:tr>
      <w:tr w:rsidR="00B211D2" w:rsidRPr="00456545" w14:paraId="325EF53D" w14:textId="77777777" w:rsidTr="004727FB">
        <w:trPr>
          <w:cantSplit/>
          <w:trHeight w:val="1068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7C3EB7D" w14:textId="77777777" w:rsidR="00B211D2" w:rsidRPr="00456545" w:rsidRDefault="00B211D2" w:rsidP="00B211D2">
            <w:pPr>
              <w:numPr>
                <w:ilvl w:val="0"/>
                <w:numId w:val="3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22DF65A" w14:textId="77777777" w:rsidR="00B211D2" w:rsidRPr="00456545" w:rsidRDefault="00B211D2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76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850894E" w14:textId="77777777" w:rsidR="00B211D2" w:rsidRPr="00D33E71" w:rsidRDefault="00B211D2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4B02811" w14:textId="77777777" w:rsidR="00B211D2" w:rsidRDefault="00B211D2" w:rsidP="004727FB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H.M. Valea Călugărească</w:t>
            </w:r>
          </w:p>
          <w:p w14:paraId="44FDC687" w14:textId="77777777" w:rsidR="00B211D2" w:rsidRPr="00456545" w:rsidRDefault="00B211D2" w:rsidP="004727FB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linia 5 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6B60547" w14:textId="77777777" w:rsidR="00B211D2" w:rsidRPr="00456545" w:rsidRDefault="00B211D2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toată 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FF565A3" w14:textId="77777777" w:rsidR="00B211D2" w:rsidRPr="00D33E71" w:rsidRDefault="00B211D2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448E6D3" w14:textId="77777777" w:rsidR="00B211D2" w:rsidRPr="00456545" w:rsidRDefault="00B211D2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BCBE081" w14:textId="77777777" w:rsidR="00B211D2" w:rsidRPr="00D33E71" w:rsidRDefault="00B211D2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7708303" w14:textId="77777777" w:rsidR="00B211D2" w:rsidRPr="00456545" w:rsidRDefault="00B211D2" w:rsidP="004727FB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</w:rPr>
            </w:pPr>
          </w:p>
        </w:tc>
      </w:tr>
      <w:tr w:rsidR="00B211D2" w:rsidRPr="00456545" w14:paraId="7E682CA4" w14:textId="77777777" w:rsidTr="004727FB">
        <w:trPr>
          <w:cantSplit/>
          <w:trHeight w:val="1042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FF2F568" w14:textId="77777777" w:rsidR="00B211D2" w:rsidRPr="00456545" w:rsidRDefault="00B211D2" w:rsidP="00B211D2">
            <w:pPr>
              <w:numPr>
                <w:ilvl w:val="0"/>
                <w:numId w:val="3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6BD853A" w14:textId="77777777" w:rsidR="00B211D2" w:rsidRPr="00456545" w:rsidRDefault="00B211D2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76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FACD205" w14:textId="77777777" w:rsidR="00B211D2" w:rsidRPr="00D33E71" w:rsidRDefault="00B211D2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401DC63" w14:textId="77777777" w:rsidR="00B211D2" w:rsidRDefault="00B211D2" w:rsidP="004727FB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H.M. Valea Călugărească</w:t>
            </w:r>
          </w:p>
          <w:p w14:paraId="4670A23F" w14:textId="77777777" w:rsidR="00B211D2" w:rsidRPr="00456545" w:rsidRDefault="00B211D2" w:rsidP="004727FB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linia 6 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A0D3462" w14:textId="77777777" w:rsidR="00B211D2" w:rsidRPr="00456545" w:rsidRDefault="00B211D2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toată 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79F8A37" w14:textId="77777777" w:rsidR="00B211D2" w:rsidRPr="00D33E71" w:rsidRDefault="00B211D2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E86280F" w14:textId="77777777" w:rsidR="00B211D2" w:rsidRPr="00456545" w:rsidRDefault="00B211D2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BBBBD9C" w14:textId="77777777" w:rsidR="00B211D2" w:rsidRPr="00D33E71" w:rsidRDefault="00B211D2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C65F4AB" w14:textId="77777777" w:rsidR="00B211D2" w:rsidRPr="00456545" w:rsidRDefault="00B211D2" w:rsidP="004727FB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</w:rPr>
            </w:pPr>
          </w:p>
        </w:tc>
      </w:tr>
      <w:tr w:rsidR="00B211D2" w:rsidRPr="00456545" w14:paraId="73B7170E" w14:textId="77777777" w:rsidTr="004727FB">
        <w:trPr>
          <w:cantSplit/>
          <w:trHeight w:val="1042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D859EB0" w14:textId="77777777" w:rsidR="00B211D2" w:rsidRPr="00456545" w:rsidRDefault="00B211D2" w:rsidP="00B211D2">
            <w:pPr>
              <w:numPr>
                <w:ilvl w:val="0"/>
                <w:numId w:val="3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A25C3BF" w14:textId="77777777" w:rsidR="00B211D2" w:rsidRDefault="00B211D2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74+500</w:t>
            </w:r>
          </w:p>
          <w:p w14:paraId="65D328F6" w14:textId="77777777" w:rsidR="00B211D2" w:rsidRPr="00456545" w:rsidRDefault="00B211D2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74+580</w:t>
            </w:r>
          </w:p>
        </w:tc>
        <w:tc>
          <w:tcPr>
            <w:tcW w:w="76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0D75682" w14:textId="77777777" w:rsidR="00B211D2" w:rsidRPr="00D33E71" w:rsidRDefault="00B211D2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30</w:t>
            </w: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01E9DB5" w14:textId="77777777" w:rsidR="00B211D2" w:rsidRDefault="00B211D2" w:rsidP="004727FB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Valea Călugărească -</w:t>
            </w:r>
          </w:p>
          <w:p w14:paraId="0194F290" w14:textId="77777777" w:rsidR="00B211D2" w:rsidRDefault="00B211D2" w:rsidP="004727FB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Cricov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A2A2E91" w14:textId="77777777" w:rsidR="00B211D2" w:rsidRDefault="00B211D2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F49499E" w14:textId="77777777" w:rsidR="00B211D2" w:rsidRDefault="00B211D2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99A08A4" w14:textId="77777777" w:rsidR="00B211D2" w:rsidRPr="00456545" w:rsidRDefault="00B211D2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54A580A" w14:textId="77777777" w:rsidR="00B211D2" w:rsidRPr="00D33E71" w:rsidRDefault="00B211D2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0205705" w14:textId="77777777" w:rsidR="00B211D2" w:rsidRPr="00456545" w:rsidRDefault="00B211D2" w:rsidP="004727FB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</w:rPr>
            </w:pPr>
          </w:p>
        </w:tc>
      </w:tr>
      <w:tr w:rsidR="00B211D2" w:rsidRPr="00456545" w14:paraId="1A826FA4" w14:textId="77777777" w:rsidTr="004727FB">
        <w:trPr>
          <w:cantSplit/>
          <w:trHeight w:val="1042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1FC75CA" w14:textId="77777777" w:rsidR="00B211D2" w:rsidRPr="00456545" w:rsidRDefault="00B211D2" w:rsidP="00B211D2">
            <w:pPr>
              <w:numPr>
                <w:ilvl w:val="0"/>
                <w:numId w:val="3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D3F986E" w14:textId="77777777" w:rsidR="00B211D2" w:rsidRDefault="00B211D2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74+500</w:t>
            </w:r>
          </w:p>
          <w:p w14:paraId="6BC789D4" w14:textId="77777777" w:rsidR="00B211D2" w:rsidRPr="00456545" w:rsidRDefault="00B211D2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74+580</w:t>
            </w:r>
          </w:p>
        </w:tc>
        <w:tc>
          <w:tcPr>
            <w:tcW w:w="76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0FF69FF" w14:textId="77777777" w:rsidR="00B211D2" w:rsidRPr="00D33E71" w:rsidRDefault="00B211D2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1924FB3" w14:textId="77777777" w:rsidR="00B211D2" w:rsidRDefault="00B211D2" w:rsidP="004727FB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Valea Călugărească -</w:t>
            </w:r>
          </w:p>
          <w:p w14:paraId="25086DBB" w14:textId="77777777" w:rsidR="00B211D2" w:rsidRDefault="00B211D2" w:rsidP="004727FB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Cricov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F666165" w14:textId="77777777" w:rsidR="00B211D2" w:rsidRDefault="00B211D2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5B33DF4" w14:textId="77777777" w:rsidR="00B211D2" w:rsidRDefault="00B211D2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85C8072" w14:textId="77777777" w:rsidR="00B211D2" w:rsidRDefault="00B211D2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74+500</w:t>
            </w:r>
          </w:p>
          <w:p w14:paraId="3FB88834" w14:textId="77777777" w:rsidR="00B211D2" w:rsidRPr="00456545" w:rsidRDefault="00B211D2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74+580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54E1739" w14:textId="77777777" w:rsidR="00B211D2" w:rsidRPr="00D33E71" w:rsidRDefault="00B211D2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FDDA180" w14:textId="77777777" w:rsidR="00B211D2" w:rsidRPr="004143AF" w:rsidRDefault="00B211D2" w:rsidP="004727FB">
            <w:pPr>
              <w:spacing w:before="40" w:after="40" w:line="276" w:lineRule="auto"/>
              <w:ind w:left="57" w:right="57"/>
              <w:rPr>
                <w:b/>
                <w:bCs/>
                <w:iCs/>
                <w:sz w:val="20"/>
              </w:rPr>
            </w:pPr>
            <w:r w:rsidRPr="004143AF">
              <w:rPr>
                <w:b/>
                <w:bCs/>
                <w:iCs/>
                <w:sz w:val="20"/>
              </w:rPr>
              <w:t xml:space="preserve">*Valabil pentru trenurile </w:t>
            </w:r>
            <w:r>
              <w:rPr>
                <w:b/>
                <w:bCs/>
                <w:iCs/>
                <w:sz w:val="20"/>
              </w:rPr>
              <w:t>care au în componență</w:t>
            </w:r>
            <w:r w:rsidRPr="004143AF">
              <w:rPr>
                <w:b/>
                <w:bCs/>
                <w:iCs/>
                <w:sz w:val="20"/>
              </w:rPr>
              <w:t xml:space="preserve"> două locomotive cuplate.</w:t>
            </w:r>
          </w:p>
          <w:p w14:paraId="34898364" w14:textId="77777777" w:rsidR="00B211D2" w:rsidRPr="00A3090B" w:rsidRDefault="00B211D2" w:rsidP="004727FB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</w:rPr>
            </w:pPr>
            <w:r w:rsidRPr="00A3090B"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B211D2" w:rsidRPr="00456545" w14:paraId="375BF857" w14:textId="77777777">
        <w:trPr>
          <w:cantSplit/>
          <w:trHeight w:val="1539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901B807" w14:textId="77777777" w:rsidR="00B211D2" w:rsidRPr="00456545" w:rsidRDefault="00B211D2" w:rsidP="00B211D2">
            <w:pPr>
              <w:numPr>
                <w:ilvl w:val="0"/>
                <w:numId w:val="3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1FDA906" w14:textId="77777777" w:rsidR="00B211D2" w:rsidRDefault="00B211D2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761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B4A4C22" w14:textId="77777777" w:rsidR="00B211D2" w:rsidRDefault="00B211D2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C577F0E" w14:textId="77777777" w:rsidR="00B211D2" w:rsidRDefault="00B211D2" w:rsidP="004727FB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Valea Călugărească -</w:t>
            </w:r>
          </w:p>
          <w:p w14:paraId="23B21999" w14:textId="77777777" w:rsidR="00B211D2" w:rsidRDefault="00B211D2" w:rsidP="004727FB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Cricov,</w:t>
            </w:r>
          </w:p>
          <w:p w14:paraId="028CD070" w14:textId="77777777" w:rsidR="00B211D2" w:rsidRDefault="00B211D2" w:rsidP="004727FB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Hm Cricov </w:t>
            </w:r>
          </w:p>
          <w:p w14:paraId="6F250199" w14:textId="77777777" w:rsidR="00B211D2" w:rsidRDefault="00B211D2" w:rsidP="004727FB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linia 2 directă și  Cricov - Inotești 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9BB2B2A" w14:textId="77777777" w:rsidR="00B211D2" w:rsidRDefault="00B211D2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C73E046" w14:textId="77777777" w:rsidR="00B211D2" w:rsidRDefault="00B211D2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46F9434" w14:textId="77777777" w:rsidR="00B211D2" w:rsidRDefault="00B211D2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74+500</w:t>
            </w:r>
          </w:p>
          <w:p w14:paraId="67956043" w14:textId="77777777" w:rsidR="00B211D2" w:rsidRDefault="00B211D2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77+500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89ACE38" w14:textId="77777777" w:rsidR="00B211D2" w:rsidRDefault="00B211D2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50</w:t>
            </w: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5E6190E" w14:textId="77777777" w:rsidR="00B211D2" w:rsidRPr="004143AF" w:rsidRDefault="00B211D2" w:rsidP="004727FB">
            <w:pPr>
              <w:spacing w:before="40" w:after="40" w:line="276" w:lineRule="auto"/>
              <w:ind w:left="57" w:right="57"/>
              <w:rPr>
                <w:b/>
                <w:bCs/>
                <w:iCs/>
                <w:sz w:val="20"/>
              </w:rPr>
            </w:pPr>
          </w:p>
        </w:tc>
      </w:tr>
      <w:tr w:rsidR="00B211D2" w:rsidRPr="00456545" w14:paraId="523260FF" w14:textId="77777777" w:rsidTr="004727FB">
        <w:trPr>
          <w:cantSplit/>
          <w:trHeight w:val="1042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E52FBAB" w14:textId="77777777" w:rsidR="00B211D2" w:rsidRPr="00456545" w:rsidRDefault="00B211D2" w:rsidP="00B211D2">
            <w:pPr>
              <w:numPr>
                <w:ilvl w:val="0"/>
                <w:numId w:val="3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08DB5B3" w14:textId="77777777" w:rsidR="00B211D2" w:rsidRDefault="00B211D2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76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780610E" w14:textId="77777777" w:rsidR="00B211D2" w:rsidRDefault="00B211D2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3182570" w14:textId="77777777" w:rsidR="00B211D2" w:rsidRDefault="00B211D2" w:rsidP="004727FB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H.M. Cricov </w:t>
            </w:r>
          </w:p>
          <w:p w14:paraId="7060FADF" w14:textId="77777777" w:rsidR="00B211D2" w:rsidRDefault="00B211D2" w:rsidP="004727FB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3853E43" w14:textId="77777777" w:rsidR="00B211D2" w:rsidRDefault="00B211D2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peste TDJ </w:t>
            </w:r>
          </w:p>
          <w:p w14:paraId="39B276EB" w14:textId="77777777" w:rsidR="00B211D2" w:rsidRDefault="00B211D2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18 / 20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E88E267" w14:textId="77777777" w:rsidR="00B211D2" w:rsidRDefault="00B211D2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4623268" w14:textId="77777777" w:rsidR="00B211D2" w:rsidRDefault="00B211D2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63480F8" w14:textId="77777777" w:rsidR="00B211D2" w:rsidRDefault="00B211D2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74484FC" w14:textId="77777777" w:rsidR="00B211D2" w:rsidRDefault="00B211D2" w:rsidP="004727FB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5F21B7">
              <w:rPr>
                <w:b/>
                <w:bCs/>
                <w:i/>
                <w:iCs/>
                <w:sz w:val="20"/>
              </w:rPr>
              <w:t xml:space="preserve">Afectează intrări - ieşiri </w:t>
            </w:r>
          </w:p>
          <w:p w14:paraId="3AAE77B0" w14:textId="77777777" w:rsidR="00B211D2" w:rsidRPr="005F21B7" w:rsidRDefault="00B211D2" w:rsidP="004727FB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5F21B7">
              <w:rPr>
                <w:b/>
                <w:bCs/>
                <w:i/>
                <w:iCs/>
                <w:sz w:val="20"/>
              </w:rPr>
              <w:t>la liniile 4 și 5 Cap Y.</w:t>
            </w:r>
          </w:p>
        </w:tc>
      </w:tr>
      <w:tr w:rsidR="00B211D2" w:rsidRPr="00456545" w14:paraId="48611327" w14:textId="77777777" w:rsidTr="004727FB">
        <w:trPr>
          <w:cantSplit/>
          <w:trHeight w:val="1042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1BFEA1B" w14:textId="77777777" w:rsidR="00B211D2" w:rsidRPr="00456545" w:rsidRDefault="00B211D2" w:rsidP="00B211D2">
            <w:pPr>
              <w:numPr>
                <w:ilvl w:val="0"/>
                <w:numId w:val="3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A84F4FC" w14:textId="77777777" w:rsidR="00B211D2" w:rsidRDefault="00B211D2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76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9B74609" w14:textId="77777777" w:rsidR="00B211D2" w:rsidRDefault="00B211D2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7067C9E" w14:textId="77777777" w:rsidR="00B211D2" w:rsidRDefault="00B211D2" w:rsidP="004727FB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H.M. Inotești, linia 2 directă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EE79FD4" w14:textId="77777777" w:rsidR="00B211D2" w:rsidRDefault="00B211D2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6EB471C" w14:textId="77777777" w:rsidR="00B211D2" w:rsidRDefault="00B211D2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B13AE67" w14:textId="77777777" w:rsidR="00B211D2" w:rsidRDefault="00B211D2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84+700</w:t>
            </w:r>
          </w:p>
          <w:p w14:paraId="0D1665DC" w14:textId="77777777" w:rsidR="00B211D2" w:rsidRDefault="00B211D2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85+700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F4E647E" w14:textId="77777777" w:rsidR="00B211D2" w:rsidRDefault="00B211D2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50</w:t>
            </w: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D71F8C2" w14:textId="77777777" w:rsidR="00B211D2" w:rsidRPr="005F21B7" w:rsidRDefault="00B211D2" w:rsidP="004727FB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</w:p>
        </w:tc>
      </w:tr>
      <w:tr w:rsidR="00B211D2" w:rsidRPr="00456545" w14:paraId="4841023F" w14:textId="77777777" w:rsidTr="00E2789D">
        <w:trPr>
          <w:cantSplit/>
          <w:trHeight w:val="549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F288F91" w14:textId="77777777" w:rsidR="00B211D2" w:rsidRPr="00456545" w:rsidRDefault="00B211D2" w:rsidP="00B211D2">
            <w:pPr>
              <w:numPr>
                <w:ilvl w:val="0"/>
                <w:numId w:val="3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21883B1" w14:textId="77777777" w:rsidR="00B211D2" w:rsidRDefault="00B211D2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76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1810B38" w14:textId="77777777" w:rsidR="00B211D2" w:rsidRDefault="00B211D2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E984F18" w14:textId="77777777" w:rsidR="00B211D2" w:rsidRDefault="00B211D2" w:rsidP="004727FB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H.M. Inotești </w:t>
            </w:r>
          </w:p>
          <w:p w14:paraId="241F06D7" w14:textId="77777777" w:rsidR="00B211D2" w:rsidRDefault="00B211D2" w:rsidP="004727FB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55625A5" w14:textId="77777777" w:rsidR="00B211D2" w:rsidRDefault="00B211D2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peste TDJ </w:t>
            </w:r>
          </w:p>
          <w:p w14:paraId="64EF05FA" w14:textId="77777777" w:rsidR="00B211D2" w:rsidRDefault="00B211D2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13 / 17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0C53C42" w14:textId="77777777" w:rsidR="00B211D2" w:rsidRDefault="00B211D2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9A59427" w14:textId="77777777" w:rsidR="00B211D2" w:rsidRDefault="00B211D2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03196C1" w14:textId="77777777" w:rsidR="00B211D2" w:rsidRDefault="00B211D2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97123E2" w14:textId="77777777" w:rsidR="00B211D2" w:rsidRDefault="00B211D2" w:rsidP="004727FB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Afectează intrări - ieşiri </w:t>
            </w:r>
          </w:p>
          <w:p w14:paraId="647A70A9" w14:textId="77777777" w:rsidR="00B211D2" w:rsidRDefault="00B211D2" w:rsidP="004727FB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la liniile 4 și 5 Cap X.</w:t>
            </w:r>
          </w:p>
        </w:tc>
      </w:tr>
      <w:tr w:rsidR="00B211D2" w:rsidRPr="00456545" w14:paraId="73BC2A83" w14:textId="77777777" w:rsidTr="00E2789D">
        <w:trPr>
          <w:cantSplit/>
          <w:trHeight w:val="479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1001896" w14:textId="77777777" w:rsidR="00B211D2" w:rsidRPr="00456545" w:rsidRDefault="00B211D2" w:rsidP="00B211D2">
            <w:pPr>
              <w:numPr>
                <w:ilvl w:val="0"/>
                <w:numId w:val="3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BBBE2F8" w14:textId="77777777" w:rsidR="00B211D2" w:rsidRDefault="00B211D2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76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1FF31F0" w14:textId="77777777" w:rsidR="00B211D2" w:rsidRDefault="00B211D2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62BB481" w14:textId="77777777" w:rsidR="00B211D2" w:rsidRDefault="00B211D2" w:rsidP="004727FB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Mizil</w:t>
            </w:r>
          </w:p>
          <w:p w14:paraId="35B89D7E" w14:textId="77777777" w:rsidR="00B211D2" w:rsidRDefault="00B211D2" w:rsidP="004727FB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67EC272" w14:textId="77777777" w:rsidR="00B211D2" w:rsidRDefault="00B211D2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peste TDJ </w:t>
            </w:r>
          </w:p>
          <w:p w14:paraId="47F63075" w14:textId="77777777" w:rsidR="00B211D2" w:rsidRDefault="00B211D2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18 / 20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AADD650" w14:textId="77777777" w:rsidR="00B211D2" w:rsidRDefault="00B211D2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A03A4CA" w14:textId="77777777" w:rsidR="00B211D2" w:rsidRDefault="00B211D2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8D5982C" w14:textId="77777777" w:rsidR="00B211D2" w:rsidRDefault="00B211D2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53BB211" w14:textId="77777777" w:rsidR="00B211D2" w:rsidRDefault="00B211D2" w:rsidP="004727FB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Afectează intrări - ieşiri </w:t>
            </w:r>
          </w:p>
          <w:p w14:paraId="1E2B071A" w14:textId="77777777" w:rsidR="00B211D2" w:rsidRDefault="00B211D2" w:rsidP="004727FB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la liniile 4 și 5 Cap Y.</w:t>
            </w:r>
          </w:p>
        </w:tc>
      </w:tr>
      <w:tr w:rsidR="00B211D2" w:rsidRPr="00456545" w14:paraId="41237716" w14:textId="77777777" w:rsidTr="004727FB">
        <w:trPr>
          <w:cantSplit/>
          <w:trHeight w:val="1042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4B7DB07" w14:textId="77777777" w:rsidR="00B211D2" w:rsidRPr="00456545" w:rsidRDefault="00B211D2" w:rsidP="00B211D2">
            <w:pPr>
              <w:numPr>
                <w:ilvl w:val="0"/>
                <w:numId w:val="3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C5A63B2" w14:textId="77777777" w:rsidR="00B211D2" w:rsidRDefault="00B211D2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76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2AFA0CB" w14:textId="77777777" w:rsidR="00B211D2" w:rsidRDefault="00B211D2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6B872C7" w14:textId="77777777" w:rsidR="00B211D2" w:rsidRDefault="00B211D2" w:rsidP="004727FB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 w:rsidRPr="0018179E">
              <w:rPr>
                <w:b/>
                <w:bCs/>
                <w:sz w:val="20"/>
              </w:rPr>
              <w:t xml:space="preserve">St. Săhăteni, Linia 2 Directă, zona aparate cale Cap Y , peste </w:t>
            </w:r>
          </w:p>
          <w:p w14:paraId="6D17E666" w14:textId="77777777" w:rsidR="00B211D2" w:rsidRDefault="00B211D2" w:rsidP="004727FB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 w:rsidRPr="0018179E">
              <w:rPr>
                <w:b/>
                <w:bCs/>
                <w:sz w:val="20"/>
              </w:rPr>
              <w:t>sch. 6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8EEDA67" w14:textId="77777777" w:rsidR="00B211D2" w:rsidRDefault="00B211D2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E3D8B4C" w14:textId="77777777" w:rsidR="00B211D2" w:rsidRDefault="00B211D2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A1588F8" w14:textId="77777777" w:rsidR="00B211D2" w:rsidRDefault="00B211D2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101+050</w:t>
            </w:r>
          </w:p>
          <w:p w14:paraId="5734924C" w14:textId="77777777" w:rsidR="00B211D2" w:rsidRDefault="00B211D2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101+100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6DD3F49" w14:textId="77777777" w:rsidR="00B211D2" w:rsidRDefault="00B211D2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30</w:t>
            </w: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0D1868C" w14:textId="77777777" w:rsidR="00B211D2" w:rsidRDefault="00B211D2" w:rsidP="004727FB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18179E">
              <w:rPr>
                <w:b/>
                <w:bCs/>
                <w:i/>
                <w:iCs/>
                <w:sz w:val="20"/>
              </w:rPr>
              <w:t>Afectează intrări - ieșiri St. Săhăteni, cap Y, peste sch. nr.6</w:t>
            </w:r>
          </w:p>
        </w:tc>
      </w:tr>
      <w:tr w:rsidR="00B211D2" w:rsidRPr="00456545" w14:paraId="57B1BDDB" w14:textId="77777777" w:rsidTr="00E2789D">
        <w:trPr>
          <w:cantSplit/>
          <w:trHeight w:val="483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89C52C0" w14:textId="77777777" w:rsidR="00B211D2" w:rsidRPr="00456545" w:rsidRDefault="00B211D2" w:rsidP="00B211D2">
            <w:pPr>
              <w:numPr>
                <w:ilvl w:val="0"/>
                <w:numId w:val="3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01F355D" w14:textId="77777777" w:rsidR="00B211D2" w:rsidRDefault="00B211D2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76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84F11AA" w14:textId="77777777" w:rsidR="00B211D2" w:rsidRDefault="00B211D2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C65A1B8" w14:textId="77777777" w:rsidR="00B211D2" w:rsidRDefault="00B211D2" w:rsidP="004727FB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Ulmeni</w:t>
            </w:r>
          </w:p>
          <w:p w14:paraId="31F9C62B" w14:textId="77777777" w:rsidR="00B211D2" w:rsidRDefault="00B211D2" w:rsidP="004727FB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6342D8C" w14:textId="77777777" w:rsidR="00B211D2" w:rsidRDefault="00B211D2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peste TDJ </w:t>
            </w:r>
          </w:p>
          <w:p w14:paraId="2AC42A1A" w14:textId="77777777" w:rsidR="00B211D2" w:rsidRDefault="00B211D2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11 / 15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29003E8" w14:textId="77777777" w:rsidR="00B211D2" w:rsidRDefault="00B211D2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9F2BAAB" w14:textId="77777777" w:rsidR="00B211D2" w:rsidRDefault="00B211D2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FEFEE5D" w14:textId="77777777" w:rsidR="00B211D2" w:rsidRDefault="00B211D2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2984120" w14:textId="77777777" w:rsidR="00B211D2" w:rsidRDefault="00B211D2" w:rsidP="004727FB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Afectează intrări - ieşiri </w:t>
            </w:r>
          </w:p>
          <w:p w14:paraId="76072C35" w14:textId="77777777" w:rsidR="00B211D2" w:rsidRDefault="00B211D2" w:rsidP="004727FB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la liniile 4 și 5 st. Ulmeni, </w:t>
            </w:r>
          </w:p>
          <w:p w14:paraId="0C37E751" w14:textId="77777777" w:rsidR="00B211D2" w:rsidRDefault="00B211D2" w:rsidP="004727FB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Cap X.</w:t>
            </w:r>
          </w:p>
        </w:tc>
      </w:tr>
      <w:tr w:rsidR="00B211D2" w:rsidRPr="00456545" w14:paraId="0752E79C" w14:textId="77777777" w:rsidTr="00075CB7">
        <w:trPr>
          <w:cantSplit/>
          <w:trHeight w:val="413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8CD5392" w14:textId="77777777" w:rsidR="00B211D2" w:rsidRPr="00456545" w:rsidRDefault="00B211D2" w:rsidP="00B211D2">
            <w:pPr>
              <w:numPr>
                <w:ilvl w:val="0"/>
                <w:numId w:val="3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80C0026" w14:textId="77777777" w:rsidR="00B211D2" w:rsidRDefault="00B211D2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120+800</w:t>
            </w:r>
          </w:p>
          <w:p w14:paraId="5F6E9229" w14:textId="77777777" w:rsidR="00B211D2" w:rsidRDefault="00B211D2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124+000</w:t>
            </w:r>
          </w:p>
        </w:tc>
        <w:tc>
          <w:tcPr>
            <w:tcW w:w="76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FEA1F5D" w14:textId="77777777" w:rsidR="00B211D2" w:rsidRDefault="00B211D2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30</w:t>
            </w: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3C1FEEA" w14:textId="77777777" w:rsidR="00B211D2" w:rsidRDefault="00B211D2" w:rsidP="004727FB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Ulmeni - Buzău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45D1F78" w14:textId="77777777" w:rsidR="00B211D2" w:rsidRDefault="00B211D2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38CE483" w14:textId="77777777" w:rsidR="00B211D2" w:rsidRDefault="00B211D2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F27259E" w14:textId="77777777" w:rsidR="00B211D2" w:rsidRDefault="00B211D2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BDB08CC" w14:textId="77777777" w:rsidR="00B211D2" w:rsidRDefault="00B211D2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CED5141" w14:textId="77777777" w:rsidR="00B211D2" w:rsidRDefault="00B211D2" w:rsidP="004727FB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</w:p>
        </w:tc>
      </w:tr>
      <w:tr w:rsidR="00B211D2" w14:paraId="2D613E0E" w14:textId="77777777" w:rsidTr="004727FB">
        <w:trPr>
          <w:cantSplit/>
          <w:trHeight w:val="1326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28BF99B" w14:textId="77777777" w:rsidR="00B211D2" w:rsidRDefault="00B211D2" w:rsidP="00B211D2">
            <w:pPr>
              <w:numPr>
                <w:ilvl w:val="0"/>
                <w:numId w:val="3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EF3700D" w14:textId="77777777" w:rsidR="00B211D2" w:rsidRDefault="00B211D2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C1E53CC" w14:textId="77777777" w:rsidR="00B211D2" w:rsidRPr="00D33E71" w:rsidRDefault="00B211D2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281B857" w14:textId="77777777" w:rsidR="00B211D2" w:rsidRDefault="00B211D2" w:rsidP="004727FB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Buzău</w:t>
            </w:r>
          </w:p>
          <w:p w14:paraId="3589A591" w14:textId="77777777" w:rsidR="00B211D2" w:rsidRDefault="00B211D2" w:rsidP="004727FB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CA17BD8" w14:textId="77777777" w:rsidR="00B211D2" w:rsidRDefault="00B211D2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peste T.D.J.  </w:t>
            </w:r>
          </w:p>
          <w:p w14:paraId="5A191B4F" w14:textId="77777777" w:rsidR="00B211D2" w:rsidRDefault="00B211D2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64 / 70</w:t>
            </w:r>
          </w:p>
          <w:p w14:paraId="103979B2" w14:textId="77777777" w:rsidR="00B211D2" w:rsidRDefault="00B211D2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în abatere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7FE6CE5" w14:textId="77777777" w:rsidR="00B211D2" w:rsidRPr="00D33E71" w:rsidRDefault="00B211D2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6A44EC1" w14:textId="77777777" w:rsidR="00B211D2" w:rsidRDefault="00B211D2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86E197B" w14:textId="77777777" w:rsidR="00B211D2" w:rsidRPr="00D33E71" w:rsidRDefault="00B211D2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2D45595" w14:textId="77777777" w:rsidR="00B211D2" w:rsidRDefault="00B211D2" w:rsidP="004727FB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  <w:p w14:paraId="46E3FD0F" w14:textId="77777777" w:rsidR="00B211D2" w:rsidRDefault="00B211D2" w:rsidP="004727FB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Afectează intrări - ieşiri</w:t>
            </w:r>
          </w:p>
          <w:p w14:paraId="337010AD" w14:textId="77777777" w:rsidR="00B211D2" w:rsidRDefault="00B211D2" w:rsidP="004727FB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la liniile 6 - 10 </w:t>
            </w:r>
          </w:p>
          <w:p w14:paraId="6D3C89B9" w14:textId="77777777" w:rsidR="00B211D2" w:rsidRDefault="00B211D2" w:rsidP="004727FB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primiri - expedieri </w:t>
            </w:r>
          </w:p>
          <w:p w14:paraId="467C65FC" w14:textId="77777777" w:rsidR="00B211D2" w:rsidRDefault="00B211D2" w:rsidP="004727FB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şi diagonala 54 - 70. </w:t>
            </w:r>
          </w:p>
        </w:tc>
      </w:tr>
      <w:tr w:rsidR="00B211D2" w14:paraId="58370830" w14:textId="77777777" w:rsidTr="004727FB">
        <w:trPr>
          <w:cantSplit/>
          <w:trHeight w:val="1643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69659D5" w14:textId="77777777" w:rsidR="00B211D2" w:rsidRDefault="00B211D2" w:rsidP="00B211D2">
            <w:pPr>
              <w:numPr>
                <w:ilvl w:val="0"/>
                <w:numId w:val="3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1010370" w14:textId="77777777" w:rsidR="00B211D2" w:rsidRDefault="00B211D2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EEDCF55" w14:textId="77777777" w:rsidR="00B211D2" w:rsidRPr="00D33E71" w:rsidRDefault="00B211D2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437BC14" w14:textId="77777777" w:rsidR="00B211D2" w:rsidRDefault="00B211D2" w:rsidP="004727FB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Buzău</w:t>
            </w:r>
          </w:p>
          <w:p w14:paraId="1937410E" w14:textId="77777777" w:rsidR="00B211D2" w:rsidRDefault="00B211D2" w:rsidP="004727FB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7C77E3D" w14:textId="77777777" w:rsidR="00B211D2" w:rsidRDefault="00B211D2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peste T.D.J. </w:t>
            </w:r>
          </w:p>
          <w:p w14:paraId="3B42E74B" w14:textId="77777777" w:rsidR="00B211D2" w:rsidRDefault="00B211D2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56 / 60</w:t>
            </w:r>
          </w:p>
          <w:p w14:paraId="10AFE8EA" w14:textId="77777777" w:rsidR="00B211D2" w:rsidRDefault="00B211D2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în abatere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787031E" w14:textId="77777777" w:rsidR="00B211D2" w:rsidRDefault="00B211D2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18F72E3" w14:textId="77777777" w:rsidR="00B211D2" w:rsidRDefault="00B211D2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73731E7" w14:textId="77777777" w:rsidR="00B211D2" w:rsidRPr="00D33E71" w:rsidRDefault="00B211D2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B8230AD" w14:textId="77777777" w:rsidR="00B211D2" w:rsidRDefault="00B211D2" w:rsidP="004727FB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  <w:p w14:paraId="0C923AD0" w14:textId="77777777" w:rsidR="00B211D2" w:rsidRDefault="00B211D2" w:rsidP="004727FB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Afectează intrări - ieşiri peste diagonala 52 - 60 </w:t>
            </w:r>
          </w:p>
          <w:p w14:paraId="60E6E87F" w14:textId="77777777" w:rsidR="00B211D2" w:rsidRDefault="00B211D2" w:rsidP="004727FB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și intrări - ieșiri </w:t>
            </w:r>
          </w:p>
          <w:p w14:paraId="15722D0D" w14:textId="77777777" w:rsidR="00B211D2" w:rsidRDefault="00B211D2" w:rsidP="004727FB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la liniile 6 - 15. </w:t>
            </w:r>
          </w:p>
        </w:tc>
      </w:tr>
      <w:tr w:rsidR="00B211D2" w14:paraId="345BE97F" w14:textId="77777777" w:rsidTr="00E2789D">
        <w:trPr>
          <w:cantSplit/>
          <w:trHeight w:val="818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24209AE" w14:textId="77777777" w:rsidR="00B211D2" w:rsidRDefault="00B211D2" w:rsidP="00B211D2">
            <w:pPr>
              <w:numPr>
                <w:ilvl w:val="0"/>
                <w:numId w:val="3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A7A35CC" w14:textId="77777777" w:rsidR="00B211D2" w:rsidRDefault="00B211D2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128+750</w:t>
            </w:r>
          </w:p>
          <w:p w14:paraId="4D6EA7ED" w14:textId="77777777" w:rsidR="00B211D2" w:rsidRDefault="00B211D2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129+050</w:t>
            </w:r>
          </w:p>
        </w:tc>
        <w:tc>
          <w:tcPr>
            <w:tcW w:w="76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92D209E" w14:textId="77777777" w:rsidR="00B211D2" w:rsidRPr="00D33E71" w:rsidRDefault="00B211D2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50</w:t>
            </w: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34907FE" w14:textId="77777777" w:rsidR="00B211D2" w:rsidRDefault="00B211D2" w:rsidP="004727FB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Buzău,</w:t>
            </w:r>
          </w:p>
          <w:p w14:paraId="63C476C2" w14:textId="77777777" w:rsidR="00B211D2" w:rsidRDefault="00B211D2" w:rsidP="004727FB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 3 directă Cap Y,</w:t>
            </w:r>
          </w:p>
          <w:p w14:paraId="030CE85E" w14:textId="77777777" w:rsidR="00B211D2" w:rsidRDefault="00B211D2" w:rsidP="004727FB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zonă aparate de cale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13B033D" w14:textId="77777777" w:rsidR="00B211D2" w:rsidRDefault="00B211D2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FF811A1" w14:textId="77777777" w:rsidR="00B211D2" w:rsidRDefault="00B211D2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AC92F7F" w14:textId="77777777" w:rsidR="00B211D2" w:rsidRDefault="00B211D2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32FE518" w14:textId="77777777" w:rsidR="00B211D2" w:rsidRPr="00D33E71" w:rsidRDefault="00B211D2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F7487E9" w14:textId="77777777" w:rsidR="00B211D2" w:rsidRDefault="00B211D2" w:rsidP="004727FB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Afectează intrări - ieşiri </w:t>
            </w:r>
          </w:p>
          <w:p w14:paraId="448EC658" w14:textId="77777777" w:rsidR="00B211D2" w:rsidRDefault="00B211D2" w:rsidP="004727FB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peste sch. 30, 18, 14, 12, 10 Cap Y.</w:t>
            </w:r>
          </w:p>
        </w:tc>
      </w:tr>
      <w:tr w:rsidR="00B211D2" w14:paraId="6E0B7E5A" w14:textId="77777777" w:rsidTr="00E2789D">
        <w:trPr>
          <w:cantSplit/>
          <w:trHeight w:val="690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5198A93" w14:textId="77777777" w:rsidR="00B211D2" w:rsidRDefault="00B211D2" w:rsidP="00B211D2">
            <w:pPr>
              <w:numPr>
                <w:ilvl w:val="0"/>
                <w:numId w:val="3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FE5F048" w14:textId="77777777" w:rsidR="00B211D2" w:rsidRDefault="00B211D2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138+950</w:t>
            </w:r>
          </w:p>
          <w:p w14:paraId="333FF3EA" w14:textId="77777777" w:rsidR="00B211D2" w:rsidRDefault="00B211D2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139+250</w:t>
            </w:r>
          </w:p>
        </w:tc>
        <w:tc>
          <w:tcPr>
            <w:tcW w:w="76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77D384B" w14:textId="77777777" w:rsidR="00B211D2" w:rsidRDefault="00B211D2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30</w:t>
            </w: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9E55861" w14:textId="77777777" w:rsidR="00B211D2" w:rsidRDefault="00B211D2" w:rsidP="004727FB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Hm. Boboc, zonă aparate de cale Cap X</w:t>
            </w:r>
          </w:p>
          <w:p w14:paraId="4E7C77D9" w14:textId="77777777" w:rsidR="00B211D2" w:rsidRDefault="00B211D2" w:rsidP="004727FB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peste sch. 1, 7, 11.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80EAE47" w14:textId="77777777" w:rsidR="00B211D2" w:rsidRDefault="00B211D2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640A998" w14:textId="77777777" w:rsidR="00B211D2" w:rsidRDefault="00B211D2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9B6F0DA" w14:textId="77777777" w:rsidR="00B211D2" w:rsidRDefault="00B211D2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A42C3B8" w14:textId="77777777" w:rsidR="00B211D2" w:rsidRPr="00D33E71" w:rsidRDefault="00B211D2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E5B52AA" w14:textId="77777777" w:rsidR="00B211D2" w:rsidRDefault="00B211D2" w:rsidP="004727FB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Afectează fir I </w:t>
            </w:r>
          </w:p>
          <w:p w14:paraId="407F4875" w14:textId="77777777" w:rsidR="00B211D2" w:rsidRDefault="00B211D2" w:rsidP="004727FB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Buzău – Boboc și linia 3 directă Hm. Boboc </w:t>
            </w:r>
          </w:p>
        </w:tc>
      </w:tr>
      <w:tr w:rsidR="00B211D2" w14:paraId="54A23AF2" w14:textId="77777777" w:rsidTr="00E2789D">
        <w:trPr>
          <w:cantSplit/>
          <w:trHeight w:val="760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9FB3855" w14:textId="77777777" w:rsidR="00B211D2" w:rsidRDefault="00B211D2" w:rsidP="00B211D2">
            <w:pPr>
              <w:numPr>
                <w:ilvl w:val="0"/>
                <w:numId w:val="3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5ACF59C" w14:textId="77777777" w:rsidR="00B211D2" w:rsidRDefault="00B211D2" w:rsidP="00AC57D7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7574E9F" w14:textId="77777777" w:rsidR="00B211D2" w:rsidRDefault="00B211D2" w:rsidP="00AC57D7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B6FE14A" w14:textId="77777777" w:rsidR="00B211D2" w:rsidRDefault="00B211D2" w:rsidP="00AC57D7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Hm. Boboc, zonă aparate de cale Cap X</w:t>
            </w:r>
          </w:p>
          <w:p w14:paraId="5E2277D9" w14:textId="77777777" w:rsidR="00B211D2" w:rsidRDefault="00B211D2" w:rsidP="00AC57D7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peste sch. 3, 5, 9.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B5CA0DD" w14:textId="77777777" w:rsidR="00B211D2" w:rsidRDefault="00B211D2" w:rsidP="00AC57D7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B9420BD" w14:textId="77777777" w:rsidR="00B211D2" w:rsidRDefault="00B211D2" w:rsidP="00AC57D7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CB8E693" w14:textId="77777777" w:rsidR="00B211D2" w:rsidRDefault="00B211D2" w:rsidP="00AC57D7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138+950</w:t>
            </w:r>
          </w:p>
          <w:p w14:paraId="3C726F2B" w14:textId="77777777" w:rsidR="00B211D2" w:rsidRDefault="00B211D2" w:rsidP="00AC57D7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139+250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D1F8F54" w14:textId="77777777" w:rsidR="00B211D2" w:rsidRPr="00D33E71" w:rsidRDefault="00B211D2" w:rsidP="00AC57D7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30</w:t>
            </w: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ECA40AB" w14:textId="77777777" w:rsidR="00B211D2" w:rsidRDefault="00B211D2" w:rsidP="00AC57D7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Afectează fir II </w:t>
            </w:r>
          </w:p>
          <w:p w14:paraId="001F879D" w14:textId="77777777" w:rsidR="00B211D2" w:rsidRDefault="00B211D2" w:rsidP="00AC57D7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Buzău – Boboc și linia 2 directă Hm. Boboc </w:t>
            </w:r>
          </w:p>
        </w:tc>
      </w:tr>
      <w:tr w:rsidR="00B211D2" w14:paraId="3F048021" w14:textId="77777777" w:rsidTr="00E2789D">
        <w:trPr>
          <w:cantSplit/>
          <w:trHeight w:val="533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EBC367F" w14:textId="77777777" w:rsidR="00B211D2" w:rsidRDefault="00B211D2" w:rsidP="00B211D2">
            <w:pPr>
              <w:numPr>
                <w:ilvl w:val="0"/>
                <w:numId w:val="3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5839388" w14:textId="77777777" w:rsidR="00B211D2" w:rsidRDefault="00B211D2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157+200</w:t>
            </w:r>
          </w:p>
          <w:p w14:paraId="63BFA9BC" w14:textId="77777777" w:rsidR="00B211D2" w:rsidRDefault="00B211D2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158+900</w:t>
            </w:r>
          </w:p>
        </w:tc>
        <w:tc>
          <w:tcPr>
            <w:tcW w:w="76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ADF8FA0" w14:textId="77777777" w:rsidR="00B211D2" w:rsidRDefault="00B211D2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50</w:t>
            </w: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D95D067" w14:textId="77777777" w:rsidR="00B211D2" w:rsidRDefault="00B211D2" w:rsidP="004727FB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Zoiţa -</w:t>
            </w:r>
          </w:p>
          <w:p w14:paraId="7768F31B" w14:textId="77777777" w:rsidR="00B211D2" w:rsidRDefault="00B211D2" w:rsidP="004727FB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Râmnicu Sărat 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0433E09" w14:textId="77777777" w:rsidR="00B211D2" w:rsidRDefault="00B211D2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EAF900B" w14:textId="77777777" w:rsidR="00B211D2" w:rsidRDefault="00B211D2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035FFB7" w14:textId="77777777" w:rsidR="00B211D2" w:rsidRDefault="00B211D2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29FE3ED" w14:textId="77777777" w:rsidR="00B211D2" w:rsidRDefault="00B211D2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AF7C9C5" w14:textId="77777777" w:rsidR="00B211D2" w:rsidRDefault="00B211D2" w:rsidP="004727FB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</w:p>
        </w:tc>
      </w:tr>
      <w:tr w:rsidR="00B211D2" w14:paraId="10B49090" w14:textId="77777777" w:rsidTr="004727FB">
        <w:trPr>
          <w:cantSplit/>
          <w:trHeight w:val="1076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AB44BAE" w14:textId="77777777" w:rsidR="00B211D2" w:rsidRDefault="00B211D2" w:rsidP="00B211D2">
            <w:pPr>
              <w:numPr>
                <w:ilvl w:val="0"/>
                <w:numId w:val="3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1C815F2" w14:textId="77777777" w:rsidR="00B211D2" w:rsidRDefault="00B211D2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159+220</w:t>
            </w:r>
          </w:p>
          <w:p w14:paraId="53FEC68B" w14:textId="77777777" w:rsidR="00B211D2" w:rsidRDefault="00B211D2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159+340</w:t>
            </w:r>
          </w:p>
        </w:tc>
        <w:tc>
          <w:tcPr>
            <w:tcW w:w="76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013B655" w14:textId="77777777" w:rsidR="00B211D2" w:rsidRDefault="00B211D2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F46D40A" w14:textId="77777777" w:rsidR="00B211D2" w:rsidRDefault="00B211D2" w:rsidP="004727FB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Zoiţa -</w:t>
            </w:r>
          </w:p>
          <w:p w14:paraId="1B415289" w14:textId="77777777" w:rsidR="00B211D2" w:rsidRDefault="00B211D2" w:rsidP="004727FB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Râmnicu Sărat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4080F83" w14:textId="77777777" w:rsidR="00B211D2" w:rsidRDefault="00B211D2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447E1D8" w14:textId="77777777" w:rsidR="00B211D2" w:rsidRDefault="00B211D2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4AFD95C" w14:textId="77777777" w:rsidR="00B211D2" w:rsidRDefault="00B211D2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932799C" w14:textId="77777777" w:rsidR="00B211D2" w:rsidRDefault="00B211D2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07031B0" w14:textId="77777777" w:rsidR="00B211D2" w:rsidRPr="004143AF" w:rsidRDefault="00B211D2" w:rsidP="004727FB">
            <w:pPr>
              <w:spacing w:before="40" w:after="40" w:line="276" w:lineRule="auto"/>
              <w:ind w:left="57" w:right="57"/>
              <w:rPr>
                <w:b/>
                <w:bCs/>
                <w:iCs/>
                <w:sz w:val="20"/>
              </w:rPr>
            </w:pPr>
            <w:r w:rsidRPr="004143AF">
              <w:rPr>
                <w:b/>
                <w:bCs/>
                <w:iCs/>
                <w:sz w:val="20"/>
              </w:rPr>
              <w:t xml:space="preserve">*Valabil pentru trenurile </w:t>
            </w:r>
            <w:r>
              <w:rPr>
                <w:b/>
                <w:bCs/>
                <w:iCs/>
                <w:sz w:val="20"/>
              </w:rPr>
              <w:t>care au în componență</w:t>
            </w:r>
            <w:r w:rsidRPr="004143AF">
              <w:rPr>
                <w:b/>
                <w:bCs/>
                <w:iCs/>
                <w:sz w:val="20"/>
              </w:rPr>
              <w:t xml:space="preserve"> două locomotive cuplate.</w:t>
            </w:r>
          </w:p>
          <w:p w14:paraId="3B2EE283" w14:textId="77777777" w:rsidR="00B211D2" w:rsidRPr="004143AF" w:rsidRDefault="00B211D2" w:rsidP="004727FB">
            <w:pPr>
              <w:spacing w:before="40" w:after="40" w:line="276" w:lineRule="auto"/>
              <w:ind w:left="57" w:right="57"/>
              <w:rPr>
                <w:b/>
                <w:bCs/>
                <w:iCs/>
                <w:sz w:val="20"/>
              </w:rPr>
            </w:pPr>
            <w:r w:rsidRPr="00FF1C46"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B211D2" w14:paraId="0F6166E6" w14:textId="77777777" w:rsidTr="004727FB">
        <w:trPr>
          <w:cantSplit/>
          <w:trHeight w:val="1076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A1A9709" w14:textId="77777777" w:rsidR="00B211D2" w:rsidRDefault="00B211D2" w:rsidP="00B211D2">
            <w:pPr>
              <w:numPr>
                <w:ilvl w:val="0"/>
                <w:numId w:val="3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9213359" w14:textId="77777777" w:rsidR="00B211D2" w:rsidRDefault="00B211D2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9BBB992" w14:textId="77777777" w:rsidR="00B211D2" w:rsidRDefault="00B211D2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1CAE084" w14:textId="77777777" w:rsidR="00B211D2" w:rsidRDefault="00B211D2" w:rsidP="004727FB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Zoiţa -</w:t>
            </w:r>
          </w:p>
          <w:p w14:paraId="0F1416ED" w14:textId="77777777" w:rsidR="00B211D2" w:rsidRDefault="00B211D2" w:rsidP="004727FB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Râmnicu Sărat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0C03607" w14:textId="77777777" w:rsidR="00B211D2" w:rsidRDefault="00B211D2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8E5594D" w14:textId="77777777" w:rsidR="00B211D2" w:rsidRDefault="00B211D2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19F9FA3" w14:textId="77777777" w:rsidR="00B211D2" w:rsidRDefault="00B211D2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159+220</w:t>
            </w:r>
          </w:p>
          <w:p w14:paraId="73BC00AF" w14:textId="77777777" w:rsidR="00B211D2" w:rsidRDefault="00B211D2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159+340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E733CED" w14:textId="77777777" w:rsidR="00B211D2" w:rsidRDefault="00B211D2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5F5139B" w14:textId="77777777" w:rsidR="00B211D2" w:rsidRPr="004143AF" w:rsidRDefault="00B211D2" w:rsidP="004727FB">
            <w:pPr>
              <w:spacing w:before="40" w:after="40" w:line="276" w:lineRule="auto"/>
              <w:ind w:left="57" w:right="57"/>
              <w:rPr>
                <w:b/>
                <w:bCs/>
                <w:iCs/>
                <w:sz w:val="20"/>
              </w:rPr>
            </w:pPr>
            <w:r w:rsidRPr="004143AF">
              <w:rPr>
                <w:b/>
                <w:bCs/>
                <w:iCs/>
                <w:sz w:val="20"/>
              </w:rPr>
              <w:t xml:space="preserve">*Valabil pentru trenurile </w:t>
            </w:r>
            <w:r>
              <w:rPr>
                <w:b/>
                <w:bCs/>
                <w:iCs/>
                <w:sz w:val="20"/>
              </w:rPr>
              <w:t>care au în componență</w:t>
            </w:r>
            <w:r w:rsidRPr="004143AF">
              <w:rPr>
                <w:b/>
                <w:bCs/>
                <w:iCs/>
                <w:sz w:val="20"/>
              </w:rPr>
              <w:t xml:space="preserve"> două locomotive cuplate.</w:t>
            </w:r>
          </w:p>
          <w:p w14:paraId="55FE1466" w14:textId="77777777" w:rsidR="00B211D2" w:rsidRPr="004143AF" w:rsidRDefault="00B211D2" w:rsidP="004727FB">
            <w:pPr>
              <w:spacing w:before="40" w:after="40" w:line="276" w:lineRule="auto"/>
              <w:ind w:left="57" w:right="57"/>
              <w:rPr>
                <w:b/>
                <w:bCs/>
                <w:iCs/>
                <w:sz w:val="20"/>
              </w:rPr>
            </w:pPr>
            <w:r w:rsidRPr="00FF1C46"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B211D2" w14:paraId="25FD6173" w14:textId="77777777" w:rsidTr="004727FB">
        <w:trPr>
          <w:cantSplit/>
          <w:trHeight w:val="1076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6B530DD" w14:textId="77777777" w:rsidR="00B211D2" w:rsidRDefault="00B211D2" w:rsidP="00B211D2">
            <w:pPr>
              <w:numPr>
                <w:ilvl w:val="0"/>
                <w:numId w:val="3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02067AE" w14:textId="77777777" w:rsidR="00B211D2" w:rsidRDefault="00B211D2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6362613" w14:textId="77777777" w:rsidR="00B211D2" w:rsidRDefault="00B211D2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65F72A8" w14:textId="77777777" w:rsidR="00B211D2" w:rsidRDefault="00B211D2" w:rsidP="004727FB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Râmnicu Sărat</w:t>
            </w:r>
          </w:p>
          <w:p w14:paraId="36BE6302" w14:textId="77777777" w:rsidR="00B211D2" w:rsidRDefault="00B211D2" w:rsidP="004727FB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 6 prim. - exped.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0E9249C" w14:textId="77777777" w:rsidR="00B211D2" w:rsidRDefault="00B211D2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toată 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B2E4931" w14:textId="77777777" w:rsidR="00B211D2" w:rsidRDefault="00B211D2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9BAB272" w14:textId="77777777" w:rsidR="00B211D2" w:rsidRDefault="00B211D2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A5C8A7F" w14:textId="77777777" w:rsidR="00B211D2" w:rsidRDefault="00B211D2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B39DDC3" w14:textId="77777777" w:rsidR="00B211D2" w:rsidRPr="004143AF" w:rsidRDefault="00B211D2" w:rsidP="004727FB">
            <w:pPr>
              <w:spacing w:before="40" w:after="40" w:line="276" w:lineRule="auto"/>
              <w:ind w:left="57" w:right="57"/>
              <w:rPr>
                <w:b/>
                <w:bCs/>
                <w:iCs/>
                <w:sz w:val="20"/>
              </w:rPr>
            </w:pPr>
          </w:p>
        </w:tc>
      </w:tr>
      <w:tr w:rsidR="00B211D2" w14:paraId="2AC4C563" w14:textId="77777777" w:rsidTr="00E2789D">
        <w:trPr>
          <w:cantSplit/>
          <w:trHeight w:val="408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49049EE" w14:textId="77777777" w:rsidR="00B211D2" w:rsidRDefault="00B211D2" w:rsidP="00B211D2">
            <w:pPr>
              <w:numPr>
                <w:ilvl w:val="0"/>
                <w:numId w:val="3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E70D813" w14:textId="77777777" w:rsidR="00B211D2" w:rsidRDefault="00B211D2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A1E159D" w14:textId="77777777" w:rsidR="00B211D2" w:rsidRDefault="00B211D2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F2FF12B" w14:textId="77777777" w:rsidR="00B211D2" w:rsidRDefault="00B211D2" w:rsidP="004727FB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Râmnicu Sărat -</w:t>
            </w:r>
          </w:p>
          <w:p w14:paraId="5D43BCE3" w14:textId="77777777" w:rsidR="00B211D2" w:rsidRDefault="00B211D2" w:rsidP="004727FB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Sihlea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AB22822" w14:textId="77777777" w:rsidR="00B211D2" w:rsidRDefault="00B211D2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FBA67C1" w14:textId="77777777" w:rsidR="00B211D2" w:rsidRDefault="00B211D2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D2B5B49" w14:textId="77777777" w:rsidR="00B211D2" w:rsidRDefault="00B211D2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170+000</w:t>
            </w:r>
          </w:p>
          <w:p w14:paraId="6359E93E" w14:textId="77777777" w:rsidR="00B211D2" w:rsidRDefault="00B211D2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175+000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B55D4AE" w14:textId="77777777" w:rsidR="00B211D2" w:rsidRDefault="00B211D2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70</w:t>
            </w: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6CCD2ED" w14:textId="77777777" w:rsidR="00B211D2" w:rsidRPr="004143AF" w:rsidRDefault="00B211D2" w:rsidP="004727FB">
            <w:pPr>
              <w:spacing w:before="40" w:after="40" w:line="276" w:lineRule="auto"/>
              <w:ind w:left="57" w:right="57"/>
              <w:rPr>
                <w:b/>
                <w:bCs/>
                <w:iCs/>
                <w:sz w:val="20"/>
              </w:rPr>
            </w:pPr>
          </w:p>
        </w:tc>
      </w:tr>
      <w:tr w:rsidR="00B211D2" w14:paraId="17D88536" w14:textId="77777777" w:rsidTr="004727FB">
        <w:trPr>
          <w:cantSplit/>
          <w:trHeight w:val="1076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9D52108" w14:textId="77777777" w:rsidR="00B211D2" w:rsidRDefault="00B211D2" w:rsidP="00B211D2">
            <w:pPr>
              <w:numPr>
                <w:ilvl w:val="0"/>
                <w:numId w:val="3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0612757" w14:textId="77777777" w:rsidR="00B211D2" w:rsidRDefault="00B211D2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A2F22FA" w14:textId="77777777" w:rsidR="00B211D2" w:rsidRDefault="00B211D2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D5D99A6" w14:textId="77777777" w:rsidR="00B211D2" w:rsidRDefault="00B211D2" w:rsidP="004727FB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Sihlea</w:t>
            </w:r>
          </w:p>
          <w:p w14:paraId="1ADC646D" w14:textId="77777777" w:rsidR="00B211D2" w:rsidRDefault="00B211D2" w:rsidP="004727FB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 4 directă, 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4056B63" w14:textId="77777777" w:rsidR="00B211D2" w:rsidRDefault="00B211D2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peste sch. 11 în abatere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EF57AE0" w14:textId="77777777" w:rsidR="00B211D2" w:rsidRDefault="00B211D2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A77A8E9" w14:textId="77777777" w:rsidR="00B211D2" w:rsidRDefault="00B211D2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B97BBB2" w14:textId="77777777" w:rsidR="00B211D2" w:rsidRDefault="00B211D2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7089FB1" w14:textId="77777777" w:rsidR="00B211D2" w:rsidRPr="00534A55" w:rsidRDefault="00B211D2" w:rsidP="004727FB">
            <w:pPr>
              <w:spacing w:before="40" w:after="40" w:line="276" w:lineRule="auto"/>
              <w:ind w:left="57" w:right="57"/>
              <w:rPr>
                <w:b/>
                <w:bCs/>
                <w:i/>
                <w:sz w:val="20"/>
              </w:rPr>
            </w:pPr>
            <w:r w:rsidRPr="00534A55">
              <w:rPr>
                <w:b/>
                <w:bCs/>
                <w:i/>
                <w:sz w:val="20"/>
              </w:rPr>
              <w:t>Nesemnalizată pe teren.</w:t>
            </w:r>
          </w:p>
          <w:p w14:paraId="70E2FEDF" w14:textId="77777777" w:rsidR="00B211D2" w:rsidRPr="00534A55" w:rsidRDefault="00B211D2" w:rsidP="004727FB">
            <w:pPr>
              <w:spacing w:before="40" w:after="40" w:line="276" w:lineRule="auto"/>
              <w:ind w:left="57" w:right="57"/>
              <w:rPr>
                <w:b/>
                <w:bCs/>
                <w:i/>
                <w:sz w:val="20"/>
              </w:rPr>
            </w:pPr>
            <w:r w:rsidRPr="00534A55">
              <w:rPr>
                <w:b/>
                <w:bCs/>
                <w:i/>
                <w:sz w:val="20"/>
              </w:rPr>
              <w:t xml:space="preserve">Afectează intrări - ieşiri </w:t>
            </w:r>
          </w:p>
          <w:p w14:paraId="4F58AC58" w14:textId="77777777" w:rsidR="00B211D2" w:rsidRPr="004143AF" w:rsidRDefault="00B211D2" w:rsidP="004727FB">
            <w:pPr>
              <w:spacing w:before="40" w:after="40" w:line="276" w:lineRule="auto"/>
              <w:ind w:left="57" w:right="57"/>
              <w:rPr>
                <w:b/>
                <w:bCs/>
                <w:iCs/>
                <w:sz w:val="20"/>
              </w:rPr>
            </w:pPr>
            <w:r w:rsidRPr="00534A55">
              <w:rPr>
                <w:b/>
                <w:bCs/>
                <w:i/>
                <w:sz w:val="20"/>
              </w:rPr>
              <w:t>la linia 5 prim</w:t>
            </w:r>
            <w:r>
              <w:rPr>
                <w:b/>
                <w:bCs/>
                <w:i/>
                <w:sz w:val="20"/>
              </w:rPr>
              <w:t>iri</w:t>
            </w:r>
            <w:r w:rsidRPr="00534A55">
              <w:rPr>
                <w:b/>
                <w:bCs/>
                <w:i/>
                <w:sz w:val="20"/>
              </w:rPr>
              <w:t xml:space="preserve"> - exped</w:t>
            </w:r>
            <w:r>
              <w:rPr>
                <w:b/>
                <w:bCs/>
                <w:i/>
                <w:sz w:val="20"/>
              </w:rPr>
              <w:t>.</w:t>
            </w:r>
          </w:p>
        </w:tc>
      </w:tr>
      <w:tr w:rsidR="00B211D2" w14:paraId="4ECE7661" w14:textId="77777777" w:rsidTr="004727FB">
        <w:trPr>
          <w:cantSplit/>
          <w:trHeight w:val="1076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87B28E7" w14:textId="77777777" w:rsidR="00B211D2" w:rsidRDefault="00B211D2" w:rsidP="00B211D2">
            <w:pPr>
              <w:numPr>
                <w:ilvl w:val="0"/>
                <w:numId w:val="3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7DD2046" w14:textId="77777777" w:rsidR="00B211D2" w:rsidRDefault="00B211D2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92C0F05" w14:textId="77777777" w:rsidR="00B211D2" w:rsidRDefault="00B211D2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A491ABF" w14:textId="77777777" w:rsidR="00B211D2" w:rsidRDefault="00B211D2" w:rsidP="004727FB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Sihlea</w:t>
            </w:r>
          </w:p>
          <w:p w14:paraId="3193C264" w14:textId="77777777" w:rsidR="00B211D2" w:rsidRDefault="00B211D2" w:rsidP="004727FB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 4 directă, 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C95483A" w14:textId="77777777" w:rsidR="00B211D2" w:rsidRDefault="00B211D2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peste sch. 12 în abatere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600A100" w14:textId="77777777" w:rsidR="00B211D2" w:rsidRDefault="00B211D2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12D6539" w14:textId="77777777" w:rsidR="00B211D2" w:rsidRDefault="00B211D2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5912EF2" w14:textId="77777777" w:rsidR="00B211D2" w:rsidRDefault="00B211D2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DC2E1D7" w14:textId="77777777" w:rsidR="00B211D2" w:rsidRPr="00534A55" w:rsidRDefault="00B211D2" w:rsidP="004727FB">
            <w:pPr>
              <w:spacing w:before="40" w:after="40" w:line="276" w:lineRule="auto"/>
              <w:ind w:left="57" w:right="57"/>
              <w:rPr>
                <w:b/>
                <w:bCs/>
                <w:i/>
                <w:sz w:val="20"/>
              </w:rPr>
            </w:pPr>
            <w:r w:rsidRPr="00534A55">
              <w:rPr>
                <w:b/>
                <w:bCs/>
                <w:i/>
                <w:sz w:val="20"/>
              </w:rPr>
              <w:t>Nesemnalizată pe teren.</w:t>
            </w:r>
          </w:p>
          <w:p w14:paraId="185ECC8D" w14:textId="77777777" w:rsidR="00B211D2" w:rsidRPr="00534A55" w:rsidRDefault="00B211D2" w:rsidP="004727FB">
            <w:pPr>
              <w:spacing w:before="40" w:after="40" w:line="276" w:lineRule="auto"/>
              <w:ind w:left="57" w:right="57"/>
              <w:rPr>
                <w:b/>
                <w:bCs/>
                <w:i/>
                <w:sz w:val="20"/>
              </w:rPr>
            </w:pPr>
            <w:r w:rsidRPr="00534A55">
              <w:rPr>
                <w:b/>
                <w:bCs/>
                <w:i/>
                <w:sz w:val="20"/>
              </w:rPr>
              <w:t xml:space="preserve">Afectează intrări - ieşiri </w:t>
            </w:r>
          </w:p>
          <w:p w14:paraId="07D9EFBA" w14:textId="77777777" w:rsidR="00B211D2" w:rsidRPr="00534A55" w:rsidRDefault="00B211D2" w:rsidP="004727FB">
            <w:pPr>
              <w:spacing w:before="40" w:after="40" w:line="276" w:lineRule="auto"/>
              <w:ind w:left="57" w:right="57"/>
              <w:rPr>
                <w:b/>
                <w:bCs/>
                <w:i/>
                <w:sz w:val="20"/>
              </w:rPr>
            </w:pPr>
            <w:r w:rsidRPr="00534A55">
              <w:rPr>
                <w:b/>
                <w:bCs/>
                <w:i/>
                <w:sz w:val="20"/>
              </w:rPr>
              <w:t>la linia 5 prim</w:t>
            </w:r>
            <w:r>
              <w:rPr>
                <w:b/>
                <w:bCs/>
                <w:i/>
                <w:sz w:val="20"/>
              </w:rPr>
              <w:t>iri</w:t>
            </w:r>
            <w:r w:rsidRPr="00534A55">
              <w:rPr>
                <w:b/>
                <w:bCs/>
                <w:i/>
                <w:sz w:val="20"/>
              </w:rPr>
              <w:t xml:space="preserve"> - exped</w:t>
            </w:r>
            <w:r>
              <w:rPr>
                <w:b/>
                <w:bCs/>
                <w:i/>
                <w:sz w:val="20"/>
              </w:rPr>
              <w:t>.</w:t>
            </w:r>
          </w:p>
        </w:tc>
      </w:tr>
      <w:tr w:rsidR="00B211D2" w14:paraId="79D76504" w14:textId="77777777" w:rsidTr="00E2789D">
        <w:trPr>
          <w:cantSplit/>
          <w:trHeight w:val="265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1A04FD6" w14:textId="77777777" w:rsidR="00B211D2" w:rsidRDefault="00B211D2" w:rsidP="00B211D2">
            <w:pPr>
              <w:numPr>
                <w:ilvl w:val="0"/>
                <w:numId w:val="3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E23B475" w14:textId="77777777" w:rsidR="00B211D2" w:rsidRDefault="00B211D2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ACEE60A" w14:textId="77777777" w:rsidR="00B211D2" w:rsidRDefault="00B211D2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E5BD8F0" w14:textId="77777777" w:rsidR="00B211D2" w:rsidRDefault="00B211D2" w:rsidP="004727FB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Sihlea -</w:t>
            </w:r>
          </w:p>
          <w:p w14:paraId="749E37B7" w14:textId="77777777" w:rsidR="00B211D2" w:rsidRDefault="00B211D2" w:rsidP="004727FB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Gugești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4CC6116" w14:textId="77777777" w:rsidR="00B211D2" w:rsidRDefault="00B211D2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FB581B3" w14:textId="77777777" w:rsidR="00B211D2" w:rsidRDefault="00B211D2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13DA1D8" w14:textId="77777777" w:rsidR="00B211D2" w:rsidRDefault="00B211D2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177+180</w:t>
            </w:r>
          </w:p>
          <w:p w14:paraId="4476B1F0" w14:textId="77777777" w:rsidR="00B211D2" w:rsidRDefault="00B211D2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179+800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8950F32" w14:textId="77777777" w:rsidR="00B211D2" w:rsidRDefault="00B211D2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50</w:t>
            </w: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9749DD3" w14:textId="77777777" w:rsidR="00B211D2" w:rsidRPr="004143AF" w:rsidRDefault="00B211D2" w:rsidP="004727FB">
            <w:pPr>
              <w:spacing w:before="40" w:after="40" w:line="276" w:lineRule="auto"/>
              <w:ind w:left="57" w:right="57"/>
              <w:rPr>
                <w:b/>
                <w:bCs/>
                <w:iCs/>
                <w:sz w:val="20"/>
              </w:rPr>
            </w:pPr>
          </w:p>
        </w:tc>
      </w:tr>
      <w:tr w:rsidR="00B211D2" w14:paraId="4ADF30B9" w14:textId="77777777" w:rsidTr="004727FB">
        <w:trPr>
          <w:cantSplit/>
          <w:trHeight w:val="1076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74B4197" w14:textId="77777777" w:rsidR="00B211D2" w:rsidRDefault="00B211D2" w:rsidP="00B211D2">
            <w:pPr>
              <w:numPr>
                <w:ilvl w:val="0"/>
                <w:numId w:val="3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D20107F" w14:textId="77777777" w:rsidR="00B211D2" w:rsidRDefault="00B211D2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225E5C0" w14:textId="77777777" w:rsidR="00B211D2" w:rsidRDefault="00B211D2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2EBDC48" w14:textId="77777777" w:rsidR="00B211D2" w:rsidRPr="000C4604" w:rsidRDefault="00B211D2" w:rsidP="004727FB">
            <w:pPr>
              <w:spacing w:before="40" w:after="40" w:line="276" w:lineRule="auto"/>
              <w:ind w:left="57" w:right="57"/>
              <w:rPr>
                <w:sz w:val="20"/>
              </w:rPr>
            </w:pPr>
            <w:r>
              <w:rPr>
                <w:b/>
                <w:bCs/>
                <w:sz w:val="20"/>
              </w:rPr>
              <w:t>Hm Gugești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D6E6E59" w14:textId="77777777" w:rsidR="00B211D2" w:rsidRDefault="00B211D2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peste</w:t>
            </w:r>
          </w:p>
          <w:p w14:paraId="108C5561" w14:textId="77777777" w:rsidR="00B211D2" w:rsidRDefault="00B211D2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sch. 13 </w:t>
            </w:r>
          </w:p>
          <w:p w14:paraId="72B42641" w14:textId="77777777" w:rsidR="00B211D2" w:rsidRDefault="00B211D2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în abatere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42C786A" w14:textId="77777777" w:rsidR="00B211D2" w:rsidRDefault="00B211D2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9142418" w14:textId="77777777" w:rsidR="00B211D2" w:rsidRDefault="00B211D2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4B97F4A" w14:textId="77777777" w:rsidR="00B211D2" w:rsidRDefault="00B211D2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B551A2A" w14:textId="77777777" w:rsidR="00B211D2" w:rsidRPr="000C4604" w:rsidRDefault="00B211D2" w:rsidP="004727FB">
            <w:pPr>
              <w:spacing w:before="40" w:after="40" w:line="276" w:lineRule="auto"/>
              <w:ind w:left="57" w:right="57"/>
              <w:rPr>
                <w:b/>
                <w:bCs/>
                <w:i/>
                <w:sz w:val="20"/>
              </w:rPr>
            </w:pPr>
            <w:r w:rsidRPr="000C4604">
              <w:rPr>
                <w:b/>
                <w:bCs/>
                <w:i/>
                <w:sz w:val="20"/>
              </w:rPr>
              <w:t>Nesemnalizată pe teren.</w:t>
            </w:r>
          </w:p>
          <w:p w14:paraId="3AD9A6C2" w14:textId="77777777" w:rsidR="00B211D2" w:rsidRPr="004143AF" w:rsidRDefault="00B211D2" w:rsidP="004727FB">
            <w:pPr>
              <w:spacing w:before="40" w:after="40" w:line="276" w:lineRule="auto"/>
              <w:ind w:left="57" w:right="57"/>
              <w:rPr>
                <w:b/>
                <w:bCs/>
                <w:iCs/>
                <w:sz w:val="20"/>
              </w:rPr>
            </w:pPr>
            <w:r w:rsidRPr="000C4604">
              <w:rPr>
                <w:b/>
                <w:bCs/>
                <w:i/>
                <w:sz w:val="20"/>
              </w:rPr>
              <w:t>Afectează intrări - ieşiri la și de la linia 4 primiri/ expedieri Cap X Gugești</w:t>
            </w:r>
          </w:p>
        </w:tc>
      </w:tr>
      <w:tr w:rsidR="00B211D2" w14:paraId="1A64CD07" w14:textId="77777777" w:rsidTr="004727FB">
        <w:trPr>
          <w:cantSplit/>
          <w:trHeight w:val="363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F5D17A6" w14:textId="77777777" w:rsidR="00B211D2" w:rsidRDefault="00B211D2" w:rsidP="00B211D2">
            <w:pPr>
              <w:numPr>
                <w:ilvl w:val="0"/>
                <w:numId w:val="3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1613177" w14:textId="77777777" w:rsidR="00B211D2" w:rsidRDefault="00B211D2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1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8B38D4D" w14:textId="77777777" w:rsidR="00B211D2" w:rsidRDefault="00B211D2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B40B277" w14:textId="77777777" w:rsidR="00B211D2" w:rsidRDefault="00B211D2" w:rsidP="004727FB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Gugești -</w:t>
            </w:r>
          </w:p>
          <w:p w14:paraId="0C0B63DD" w14:textId="77777777" w:rsidR="00B211D2" w:rsidRDefault="00B211D2" w:rsidP="004727FB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Cotești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C02C697" w14:textId="77777777" w:rsidR="00B211D2" w:rsidRDefault="00B211D2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1895644" w14:textId="77777777" w:rsidR="00B211D2" w:rsidRDefault="00B211D2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CBF2627" w14:textId="77777777" w:rsidR="00B211D2" w:rsidRDefault="00B211D2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186+450</w:t>
            </w:r>
          </w:p>
          <w:p w14:paraId="1C276988" w14:textId="77777777" w:rsidR="00B211D2" w:rsidRDefault="00B211D2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189+600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F0850B3" w14:textId="77777777" w:rsidR="00B211D2" w:rsidRDefault="00B211D2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50</w:t>
            </w: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D0CAD64" w14:textId="77777777" w:rsidR="00B211D2" w:rsidRDefault="00B211D2" w:rsidP="004727FB">
            <w:pPr>
              <w:spacing w:before="40" w:after="40" w:line="276" w:lineRule="auto"/>
              <w:ind w:left="57" w:right="57"/>
              <w:rPr>
                <w:b/>
                <w:bCs/>
                <w:iCs/>
                <w:sz w:val="20"/>
              </w:rPr>
            </w:pPr>
          </w:p>
        </w:tc>
      </w:tr>
      <w:tr w:rsidR="00B211D2" w14:paraId="791CD758" w14:textId="77777777" w:rsidTr="004727FB">
        <w:trPr>
          <w:cantSplit/>
          <w:trHeight w:val="698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81A52CC" w14:textId="77777777" w:rsidR="00B211D2" w:rsidRDefault="00B211D2" w:rsidP="00B211D2">
            <w:pPr>
              <w:numPr>
                <w:ilvl w:val="0"/>
                <w:numId w:val="3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4E71A01" w14:textId="77777777" w:rsidR="00B211D2" w:rsidRDefault="00B211D2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187+000</w:t>
            </w:r>
          </w:p>
          <w:p w14:paraId="00DD4D31" w14:textId="77777777" w:rsidR="00B211D2" w:rsidRDefault="00B211D2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190+400</w:t>
            </w:r>
          </w:p>
        </w:tc>
        <w:tc>
          <w:tcPr>
            <w:tcW w:w="761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4E70673" w14:textId="77777777" w:rsidR="00B211D2" w:rsidRDefault="00B211D2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50</w:t>
            </w: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DEF45B7" w14:textId="77777777" w:rsidR="00B211D2" w:rsidRDefault="00B211D2" w:rsidP="004727FB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Gugești - Cotești și</w:t>
            </w:r>
          </w:p>
          <w:p w14:paraId="0F525DEB" w14:textId="77777777" w:rsidR="00B211D2" w:rsidRDefault="00B211D2" w:rsidP="004727FB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Hm Cotești</w:t>
            </w:r>
          </w:p>
          <w:p w14:paraId="65E9AB27" w14:textId="77777777" w:rsidR="00B211D2" w:rsidRDefault="00B211D2" w:rsidP="004727FB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 3 directă, 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057EC81" w14:textId="77777777" w:rsidR="00B211D2" w:rsidRDefault="00B211D2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818FBEF" w14:textId="77777777" w:rsidR="00B211D2" w:rsidRDefault="00B211D2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185EF51" w14:textId="77777777" w:rsidR="00B211D2" w:rsidRDefault="00B211D2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A3ADB0F" w14:textId="77777777" w:rsidR="00B211D2" w:rsidRDefault="00B211D2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EF27FC0" w14:textId="77777777" w:rsidR="00B211D2" w:rsidRPr="00BB30B6" w:rsidRDefault="00B211D2" w:rsidP="004727FB">
            <w:pPr>
              <w:spacing w:before="40" w:after="40" w:line="276" w:lineRule="auto"/>
              <w:ind w:left="57" w:right="57"/>
              <w:rPr>
                <w:b/>
                <w:bCs/>
                <w:i/>
                <w:sz w:val="20"/>
              </w:rPr>
            </w:pPr>
            <w:r w:rsidRPr="00BB30B6">
              <w:rPr>
                <w:b/>
                <w:bCs/>
                <w:i/>
                <w:sz w:val="20"/>
              </w:rPr>
              <w:t xml:space="preserve">Afectează intrări - ieşiri </w:t>
            </w:r>
          </w:p>
          <w:p w14:paraId="181BD686" w14:textId="77777777" w:rsidR="00B211D2" w:rsidRDefault="00B211D2" w:rsidP="004727FB">
            <w:pPr>
              <w:spacing w:before="40" w:after="40" w:line="276" w:lineRule="auto"/>
              <w:ind w:left="57" w:right="57"/>
              <w:rPr>
                <w:b/>
                <w:bCs/>
                <w:i/>
                <w:sz w:val="20"/>
              </w:rPr>
            </w:pPr>
            <w:r w:rsidRPr="00BB30B6">
              <w:rPr>
                <w:b/>
                <w:bCs/>
                <w:i/>
                <w:sz w:val="20"/>
              </w:rPr>
              <w:t xml:space="preserve">peste sch. 1 și 7 </w:t>
            </w:r>
          </w:p>
          <w:p w14:paraId="7F018A20" w14:textId="77777777" w:rsidR="00B211D2" w:rsidRDefault="00B211D2" w:rsidP="004727FB">
            <w:pPr>
              <w:spacing w:before="40" w:after="40" w:line="276" w:lineRule="auto"/>
              <w:ind w:left="57" w:right="57"/>
              <w:rPr>
                <w:b/>
                <w:bCs/>
                <w:i/>
                <w:sz w:val="20"/>
              </w:rPr>
            </w:pPr>
            <w:r w:rsidRPr="00BB30B6">
              <w:rPr>
                <w:b/>
                <w:bCs/>
                <w:i/>
                <w:sz w:val="20"/>
              </w:rPr>
              <w:t>Hm Cotești</w:t>
            </w:r>
            <w:r>
              <w:rPr>
                <w:b/>
                <w:bCs/>
                <w:i/>
                <w:sz w:val="20"/>
              </w:rPr>
              <w:t xml:space="preserve">, </w:t>
            </w:r>
            <w:r w:rsidRPr="00BB30B6">
              <w:rPr>
                <w:b/>
                <w:bCs/>
                <w:i/>
                <w:sz w:val="20"/>
              </w:rPr>
              <w:t>Cap X.</w:t>
            </w:r>
          </w:p>
        </w:tc>
      </w:tr>
      <w:tr w:rsidR="00B211D2" w14:paraId="2443894B" w14:textId="77777777" w:rsidTr="004727FB">
        <w:trPr>
          <w:cantSplit/>
          <w:trHeight w:val="592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27E568F" w14:textId="77777777" w:rsidR="00B211D2" w:rsidRDefault="00B211D2" w:rsidP="00B211D2">
            <w:pPr>
              <w:numPr>
                <w:ilvl w:val="0"/>
                <w:numId w:val="3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3CB9513" w14:textId="77777777" w:rsidR="00B211D2" w:rsidRDefault="00B211D2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422CDAC" w14:textId="77777777" w:rsidR="00B211D2" w:rsidRDefault="00B211D2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6391C2B" w14:textId="77777777" w:rsidR="00B211D2" w:rsidRDefault="00B211D2" w:rsidP="004727FB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Focşani</w:t>
            </w:r>
          </w:p>
          <w:p w14:paraId="67FA91E8" w14:textId="77777777" w:rsidR="00B211D2" w:rsidRDefault="00B211D2" w:rsidP="004727FB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 6 P. E.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2BC6DE4" w14:textId="77777777" w:rsidR="00B211D2" w:rsidRDefault="00B211D2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toată 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1D079ED" w14:textId="77777777" w:rsidR="00B211D2" w:rsidRDefault="00B211D2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5E2587C" w14:textId="77777777" w:rsidR="00B211D2" w:rsidRDefault="00B211D2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769494B" w14:textId="77777777" w:rsidR="00B211D2" w:rsidRDefault="00B211D2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D2D7739" w14:textId="77777777" w:rsidR="00B211D2" w:rsidRDefault="00B211D2" w:rsidP="004727FB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</w:p>
        </w:tc>
      </w:tr>
      <w:tr w:rsidR="00B211D2" w14:paraId="2356C268" w14:textId="77777777" w:rsidTr="004727FB">
        <w:trPr>
          <w:cantSplit/>
          <w:trHeight w:val="592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DF6D5F1" w14:textId="77777777" w:rsidR="00B211D2" w:rsidRDefault="00B211D2" w:rsidP="00B211D2">
            <w:pPr>
              <w:numPr>
                <w:ilvl w:val="0"/>
                <w:numId w:val="3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17A5446" w14:textId="77777777" w:rsidR="00B211D2" w:rsidRDefault="00B211D2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CFFAD1E" w14:textId="77777777" w:rsidR="00B211D2" w:rsidRDefault="00B211D2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7A10768" w14:textId="77777777" w:rsidR="00B211D2" w:rsidRDefault="00B211D2" w:rsidP="004727FB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Focşani -</w:t>
            </w:r>
          </w:p>
          <w:p w14:paraId="17A5DA67" w14:textId="77777777" w:rsidR="00B211D2" w:rsidRDefault="00B211D2" w:rsidP="004727FB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Putna Seacă  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0B86F0B" w14:textId="77777777" w:rsidR="00B211D2" w:rsidRDefault="00B211D2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E88D9BA" w14:textId="77777777" w:rsidR="00B211D2" w:rsidRDefault="00B211D2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315A183" w14:textId="77777777" w:rsidR="00B211D2" w:rsidRDefault="00B211D2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199+300</w:t>
            </w:r>
          </w:p>
          <w:p w14:paraId="1FE222D7" w14:textId="77777777" w:rsidR="00B211D2" w:rsidRDefault="00B211D2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201+600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15F5C82" w14:textId="77777777" w:rsidR="00B211D2" w:rsidRDefault="00B211D2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30</w:t>
            </w: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26CCF3B" w14:textId="77777777" w:rsidR="00B211D2" w:rsidRDefault="00B211D2" w:rsidP="004727FB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</w:p>
        </w:tc>
      </w:tr>
      <w:tr w:rsidR="00B211D2" w14:paraId="45C44603" w14:textId="77777777" w:rsidTr="00E2789D">
        <w:trPr>
          <w:cantSplit/>
          <w:trHeight w:val="463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26CDD8F" w14:textId="77777777" w:rsidR="00B211D2" w:rsidRDefault="00B211D2" w:rsidP="00B211D2">
            <w:pPr>
              <w:numPr>
                <w:ilvl w:val="0"/>
                <w:numId w:val="3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57C9642" w14:textId="77777777" w:rsidR="00B211D2" w:rsidRDefault="00B211D2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209+600</w:t>
            </w:r>
          </w:p>
          <w:p w14:paraId="079D3D9E" w14:textId="77777777" w:rsidR="00B211D2" w:rsidRDefault="00B211D2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209+900</w:t>
            </w:r>
          </w:p>
        </w:tc>
        <w:tc>
          <w:tcPr>
            <w:tcW w:w="76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6518F7F" w14:textId="77777777" w:rsidR="00B211D2" w:rsidRDefault="00B211D2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70</w:t>
            </w: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1FABE58" w14:textId="77777777" w:rsidR="00B211D2" w:rsidRDefault="00B211D2" w:rsidP="004727FB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Hm Putna Seacă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B65338D" w14:textId="77777777" w:rsidR="00B211D2" w:rsidRDefault="00B211D2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4776C2F" w14:textId="77777777" w:rsidR="00B211D2" w:rsidRDefault="00B211D2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47E173F" w14:textId="77777777" w:rsidR="00B211D2" w:rsidRDefault="00B211D2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44EB35D" w14:textId="77777777" w:rsidR="00B211D2" w:rsidRDefault="00B211D2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A43CAB4" w14:textId="77777777" w:rsidR="00B211D2" w:rsidRPr="000C4604" w:rsidRDefault="00B211D2" w:rsidP="004727FB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0C4604">
              <w:rPr>
                <w:b/>
                <w:bCs/>
                <w:i/>
                <w:iCs/>
                <w:sz w:val="20"/>
              </w:rPr>
              <w:t>Afectează intrări - ieşiri peste sch. 3,</w:t>
            </w:r>
            <w:r>
              <w:rPr>
                <w:b/>
                <w:bCs/>
                <w:i/>
                <w:iCs/>
                <w:sz w:val="20"/>
              </w:rPr>
              <w:t xml:space="preserve"> </w:t>
            </w:r>
            <w:r w:rsidRPr="000C4604">
              <w:rPr>
                <w:b/>
                <w:bCs/>
                <w:i/>
                <w:iCs/>
                <w:sz w:val="20"/>
              </w:rPr>
              <w:t>7,</w:t>
            </w:r>
            <w:r>
              <w:rPr>
                <w:b/>
                <w:bCs/>
                <w:i/>
                <w:iCs/>
                <w:sz w:val="20"/>
              </w:rPr>
              <w:t xml:space="preserve"> </w:t>
            </w:r>
            <w:r w:rsidRPr="000C4604">
              <w:rPr>
                <w:b/>
                <w:bCs/>
                <w:i/>
                <w:iCs/>
                <w:sz w:val="20"/>
              </w:rPr>
              <w:t>11 Cap X  Putna Seacă</w:t>
            </w:r>
          </w:p>
        </w:tc>
      </w:tr>
      <w:tr w:rsidR="00B211D2" w14:paraId="7AFD9938" w14:textId="77777777" w:rsidTr="004727FB">
        <w:trPr>
          <w:cantSplit/>
          <w:trHeight w:val="592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5BECD24" w14:textId="77777777" w:rsidR="00B211D2" w:rsidRDefault="00B211D2" w:rsidP="00B211D2">
            <w:pPr>
              <w:numPr>
                <w:ilvl w:val="0"/>
                <w:numId w:val="3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3D08EB5" w14:textId="77777777" w:rsidR="00B211D2" w:rsidRDefault="00B211D2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2FF8B2D" w14:textId="77777777" w:rsidR="00B211D2" w:rsidRDefault="00B211D2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08AF386" w14:textId="77777777" w:rsidR="00B211D2" w:rsidRDefault="00B211D2" w:rsidP="004727FB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Hm Putna Seacă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DAD1BAD" w14:textId="77777777" w:rsidR="00B211D2" w:rsidRDefault="00B211D2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50B649C" w14:textId="77777777" w:rsidR="00B211D2" w:rsidRDefault="00B211D2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11F8751" w14:textId="77777777" w:rsidR="00B211D2" w:rsidRDefault="00B211D2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209+600</w:t>
            </w:r>
          </w:p>
          <w:p w14:paraId="119715AE" w14:textId="77777777" w:rsidR="00B211D2" w:rsidRDefault="00B211D2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209+900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C277339" w14:textId="77777777" w:rsidR="00B211D2" w:rsidRDefault="00B211D2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70</w:t>
            </w: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07C48B2" w14:textId="77777777" w:rsidR="00B211D2" w:rsidRPr="000C4604" w:rsidRDefault="00B211D2" w:rsidP="004727FB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0C4604">
              <w:rPr>
                <w:b/>
                <w:bCs/>
                <w:i/>
                <w:iCs/>
                <w:sz w:val="20"/>
              </w:rPr>
              <w:t xml:space="preserve">Afectează intrări - ieşiri peste sch. </w:t>
            </w:r>
            <w:r>
              <w:rPr>
                <w:b/>
                <w:bCs/>
                <w:i/>
                <w:iCs/>
                <w:sz w:val="20"/>
              </w:rPr>
              <w:t>1, 5, 9</w:t>
            </w:r>
            <w:r w:rsidRPr="000C4604">
              <w:rPr>
                <w:b/>
                <w:bCs/>
                <w:i/>
                <w:iCs/>
                <w:sz w:val="20"/>
              </w:rPr>
              <w:t xml:space="preserve"> Cap X  Putna Seacă</w:t>
            </w:r>
          </w:p>
        </w:tc>
      </w:tr>
      <w:tr w:rsidR="00B211D2" w14:paraId="7E353BB1" w14:textId="77777777" w:rsidTr="004727FB">
        <w:trPr>
          <w:cantSplit/>
          <w:trHeight w:val="888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DEC0143" w14:textId="77777777" w:rsidR="00B211D2" w:rsidRDefault="00B211D2" w:rsidP="00B211D2">
            <w:pPr>
              <w:numPr>
                <w:ilvl w:val="0"/>
                <w:numId w:val="3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1F9545D" w14:textId="77777777" w:rsidR="00B211D2" w:rsidRDefault="00B211D2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214+600</w:t>
            </w:r>
          </w:p>
          <w:p w14:paraId="2526325A" w14:textId="77777777" w:rsidR="00B211D2" w:rsidRDefault="00B211D2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214+690</w:t>
            </w:r>
          </w:p>
        </w:tc>
        <w:tc>
          <w:tcPr>
            <w:tcW w:w="76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56673DF" w14:textId="77777777" w:rsidR="00B211D2" w:rsidRDefault="00B211D2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6780F4D" w14:textId="77777777" w:rsidR="00B211D2" w:rsidRDefault="00B211D2" w:rsidP="004727FB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Putna Seacă  -</w:t>
            </w:r>
          </w:p>
          <w:p w14:paraId="46EFB5EB" w14:textId="77777777" w:rsidR="00B211D2" w:rsidRDefault="00B211D2" w:rsidP="004727FB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Mărăşeşti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522D401" w14:textId="77777777" w:rsidR="00B211D2" w:rsidRDefault="00B211D2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42C302F" w14:textId="77777777" w:rsidR="00B211D2" w:rsidRDefault="00B211D2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E4164CC" w14:textId="77777777" w:rsidR="00B211D2" w:rsidRDefault="00B211D2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214+600</w:t>
            </w:r>
          </w:p>
          <w:p w14:paraId="6DC4CB43" w14:textId="77777777" w:rsidR="00B211D2" w:rsidRDefault="00B211D2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214+690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1B6AB6C" w14:textId="77777777" w:rsidR="00B211D2" w:rsidRDefault="00B211D2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7DB1F3B" w14:textId="77777777" w:rsidR="00B211D2" w:rsidRPr="004143AF" w:rsidRDefault="00B211D2" w:rsidP="004727FB">
            <w:pPr>
              <w:spacing w:before="40" w:after="40" w:line="276" w:lineRule="auto"/>
              <w:ind w:left="57" w:right="57"/>
              <w:rPr>
                <w:b/>
                <w:bCs/>
                <w:iCs/>
                <w:sz w:val="20"/>
              </w:rPr>
            </w:pPr>
            <w:r w:rsidRPr="004143AF">
              <w:rPr>
                <w:b/>
                <w:bCs/>
                <w:iCs/>
                <w:sz w:val="20"/>
              </w:rPr>
              <w:t xml:space="preserve">*Valabil pentru trenurile </w:t>
            </w:r>
            <w:r>
              <w:rPr>
                <w:b/>
                <w:bCs/>
                <w:iCs/>
                <w:sz w:val="20"/>
              </w:rPr>
              <w:t>care au în componență</w:t>
            </w:r>
            <w:r w:rsidRPr="004143AF">
              <w:rPr>
                <w:b/>
                <w:bCs/>
                <w:iCs/>
                <w:sz w:val="20"/>
              </w:rPr>
              <w:t xml:space="preserve"> două locomotive cuplate.</w:t>
            </w:r>
          </w:p>
          <w:p w14:paraId="3C4A01D6" w14:textId="77777777" w:rsidR="00B211D2" w:rsidRPr="006C1F61" w:rsidRDefault="00B211D2" w:rsidP="004727FB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6C1F61"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B211D2" w14:paraId="2A185D5D" w14:textId="77777777" w:rsidTr="004727FB">
        <w:trPr>
          <w:cantSplit/>
          <w:trHeight w:val="888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B3FE40B" w14:textId="77777777" w:rsidR="00B211D2" w:rsidRDefault="00B211D2" w:rsidP="00B211D2">
            <w:pPr>
              <w:numPr>
                <w:ilvl w:val="0"/>
                <w:numId w:val="3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D1C65D2" w14:textId="77777777" w:rsidR="00B211D2" w:rsidRDefault="00B211D2" w:rsidP="002B7A96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57AEB61" w14:textId="77777777" w:rsidR="00B211D2" w:rsidRDefault="00B211D2" w:rsidP="002B7A96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7A4A3A8" w14:textId="77777777" w:rsidR="00B211D2" w:rsidRDefault="00B211D2" w:rsidP="002B7A96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Mărăşeşti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2273F71" w14:textId="77777777" w:rsidR="00B211D2" w:rsidRDefault="00B211D2" w:rsidP="002B7A96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 10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6B9C2F8" w14:textId="77777777" w:rsidR="00B211D2" w:rsidRDefault="00B211D2" w:rsidP="002B7A96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F7973AA" w14:textId="77777777" w:rsidR="00B211D2" w:rsidRDefault="00B211D2" w:rsidP="002B7A96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1573D37" w14:textId="77777777" w:rsidR="00B211D2" w:rsidRDefault="00B211D2" w:rsidP="002B7A96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AD43595" w14:textId="77777777" w:rsidR="00B211D2" w:rsidRPr="004143AF" w:rsidRDefault="00B211D2" w:rsidP="002B7A96">
            <w:pPr>
              <w:spacing w:before="40" w:after="40" w:line="276" w:lineRule="auto"/>
              <w:ind w:left="57" w:right="57"/>
              <w:rPr>
                <w:b/>
                <w:bCs/>
                <w:iCs/>
                <w:sz w:val="20"/>
              </w:rPr>
            </w:pPr>
          </w:p>
        </w:tc>
      </w:tr>
      <w:tr w:rsidR="00B211D2" w14:paraId="6F61EC00" w14:textId="77777777" w:rsidTr="004727FB">
        <w:trPr>
          <w:cantSplit/>
          <w:trHeight w:val="888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3C27029" w14:textId="77777777" w:rsidR="00B211D2" w:rsidRDefault="00B211D2" w:rsidP="00B211D2">
            <w:pPr>
              <w:numPr>
                <w:ilvl w:val="0"/>
                <w:numId w:val="3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5559149" w14:textId="77777777" w:rsidR="00B211D2" w:rsidRDefault="00B211D2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EB386CB" w14:textId="77777777" w:rsidR="00B211D2" w:rsidRDefault="00B211D2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846FB74" w14:textId="77777777" w:rsidR="00B211D2" w:rsidRDefault="00B211D2" w:rsidP="004727FB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Mărăşeşti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6296596" w14:textId="77777777" w:rsidR="00B211D2" w:rsidRDefault="00B211D2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 12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D2AFA2A" w14:textId="77777777" w:rsidR="00B211D2" w:rsidRDefault="00B211D2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4CC12D3" w14:textId="77777777" w:rsidR="00B211D2" w:rsidRDefault="00B211D2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3FADBFA" w14:textId="77777777" w:rsidR="00B211D2" w:rsidRDefault="00B211D2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9D5EFEC" w14:textId="77777777" w:rsidR="00B211D2" w:rsidRPr="004143AF" w:rsidRDefault="00B211D2" w:rsidP="004727FB">
            <w:pPr>
              <w:spacing w:before="40" w:after="40" w:line="276" w:lineRule="auto"/>
              <w:ind w:left="57" w:right="57"/>
              <w:rPr>
                <w:b/>
                <w:bCs/>
                <w:iCs/>
                <w:sz w:val="20"/>
              </w:rPr>
            </w:pPr>
          </w:p>
        </w:tc>
      </w:tr>
      <w:tr w:rsidR="00B211D2" w14:paraId="7196B1B7" w14:textId="77777777" w:rsidTr="004727FB">
        <w:trPr>
          <w:cantSplit/>
          <w:trHeight w:val="630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AA7AFD7" w14:textId="77777777" w:rsidR="00B211D2" w:rsidRDefault="00B211D2" w:rsidP="00B211D2">
            <w:pPr>
              <w:numPr>
                <w:ilvl w:val="0"/>
                <w:numId w:val="3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lastRenderedPageBreak/>
              <w:t xml:space="preserve"> 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E119E0D" w14:textId="77777777" w:rsidR="00B211D2" w:rsidRDefault="00B211D2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231+570</w:t>
            </w:r>
          </w:p>
          <w:p w14:paraId="74E9357B" w14:textId="77777777" w:rsidR="00B211D2" w:rsidRDefault="00B211D2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231+610</w:t>
            </w:r>
          </w:p>
        </w:tc>
        <w:tc>
          <w:tcPr>
            <w:tcW w:w="76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1B5AAF1" w14:textId="77777777" w:rsidR="00B211D2" w:rsidRPr="00D33E71" w:rsidRDefault="00B211D2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16BB1C0" w14:textId="77777777" w:rsidR="00B211D2" w:rsidRDefault="00B211D2" w:rsidP="004727FB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Pădureni Putna -</w:t>
            </w:r>
          </w:p>
          <w:p w14:paraId="3B8ED031" w14:textId="77777777" w:rsidR="00B211D2" w:rsidRDefault="00B211D2" w:rsidP="004727FB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Pufeşti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0D5BF8A" w14:textId="77777777" w:rsidR="00B211D2" w:rsidRDefault="00B211D2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32205DF" w14:textId="77777777" w:rsidR="00B211D2" w:rsidRDefault="00B211D2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B4815D9" w14:textId="77777777" w:rsidR="00B211D2" w:rsidRDefault="00B211D2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231+570</w:t>
            </w:r>
          </w:p>
          <w:p w14:paraId="777B1DDD" w14:textId="77777777" w:rsidR="00B211D2" w:rsidRDefault="00B211D2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231+610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935A70A" w14:textId="77777777" w:rsidR="00B211D2" w:rsidRPr="00D33E71" w:rsidRDefault="00B211D2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A55F8EF" w14:textId="77777777" w:rsidR="00B211D2" w:rsidRPr="004143AF" w:rsidRDefault="00B211D2" w:rsidP="004727FB">
            <w:pPr>
              <w:spacing w:before="40" w:after="40" w:line="276" w:lineRule="auto"/>
              <w:ind w:left="57" w:right="57"/>
              <w:rPr>
                <w:b/>
                <w:bCs/>
                <w:iCs/>
                <w:sz w:val="20"/>
              </w:rPr>
            </w:pPr>
            <w:r>
              <w:rPr>
                <w:b/>
                <w:bCs/>
                <w:iCs/>
                <w:sz w:val="20"/>
              </w:rPr>
              <w:t>*</w:t>
            </w:r>
            <w:r w:rsidRPr="004143AF">
              <w:rPr>
                <w:b/>
                <w:bCs/>
                <w:iCs/>
                <w:sz w:val="20"/>
              </w:rPr>
              <w:t xml:space="preserve">Valabil pentru trenurile </w:t>
            </w:r>
            <w:r>
              <w:rPr>
                <w:b/>
                <w:bCs/>
                <w:iCs/>
                <w:sz w:val="20"/>
              </w:rPr>
              <w:t>care au în componență</w:t>
            </w:r>
            <w:r w:rsidRPr="004143AF">
              <w:rPr>
                <w:b/>
                <w:bCs/>
                <w:iCs/>
                <w:sz w:val="20"/>
              </w:rPr>
              <w:t xml:space="preserve"> două locomotive cuplate.</w:t>
            </w:r>
          </w:p>
          <w:p w14:paraId="3F3BBB8C" w14:textId="77777777" w:rsidR="00B211D2" w:rsidRPr="00D84BDE" w:rsidRDefault="00B211D2" w:rsidP="004727FB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D84BDE"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B211D2" w14:paraId="19CFDB09" w14:textId="77777777" w:rsidTr="004727FB">
        <w:trPr>
          <w:cantSplit/>
          <w:trHeight w:val="630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D2C9ABD" w14:textId="77777777" w:rsidR="00B211D2" w:rsidRDefault="00B211D2" w:rsidP="00B211D2">
            <w:pPr>
              <w:numPr>
                <w:ilvl w:val="0"/>
                <w:numId w:val="3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33915CE" w14:textId="77777777" w:rsidR="00B211D2" w:rsidRDefault="00B211D2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232+300</w:t>
            </w:r>
          </w:p>
          <w:p w14:paraId="7006752C" w14:textId="77777777" w:rsidR="00B211D2" w:rsidRDefault="00B211D2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233+550</w:t>
            </w:r>
          </w:p>
        </w:tc>
        <w:tc>
          <w:tcPr>
            <w:tcW w:w="76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2CA0435" w14:textId="77777777" w:rsidR="00B211D2" w:rsidRDefault="00B211D2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70</w:t>
            </w: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B103C65" w14:textId="77777777" w:rsidR="00B211D2" w:rsidRDefault="00B211D2" w:rsidP="004727FB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Hm Pufești</w:t>
            </w:r>
          </w:p>
          <w:p w14:paraId="18E9D20D" w14:textId="77777777" w:rsidR="00B211D2" w:rsidRDefault="00B211D2" w:rsidP="004727FB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 3 directă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D2BEAA7" w14:textId="77777777" w:rsidR="00B211D2" w:rsidRDefault="00B211D2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8D5EFC4" w14:textId="77777777" w:rsidR="00B211D2" w:rsidRDefault="00B211D2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25C3002" w14:textId="77777777" w:rsidR="00B211D2" w:rsidRDefault="00B211D2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5AA95AA" w14:textId="77777777" w:rsidR="00B211D2" w:rsidRDefault="00B211D2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C3C8BE6" w14:textId="77777777" w:rsidR="00B211D2" w:rsidRDefault="00B211D2" w:rsidP="004727FB">
            <w:pPr>
              <w:spacing w:before="40" w:after="40" w:line="276" w:lineRule="auto"/>
              <w:ind w:left="57" w:right="57"/>
              <w:rPr>
                <w:b/>
                <w:bCs/>
                <w:iCs/>
                <w:sz w:val="20"/>
              </w:rPr>
            </w:pPr>
          </w:p>
        </w:tc>
      </w:tr>
      <w:tr w:rsidR="00B211D2" w14:paraId="49DA2A2F" w14:textId="77777777" w:rsidTr="004727FB">
        <w:trPr>
          <w:cantSplit/>
          <w:trHeight w:val="630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612B1FF" w14:textId="77777777" w:rsidR="00B211D2" w:rsidRDefault="00B211D2" w:rsidP="00B211D2">
            <w:pPr>
              <w:numPr>
                <w:ilvl w:val="0"/>
                <w:numId w:val="3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64379A7" w14:textId="77777777" w:rsidR="00B211D2" w:rsidRDefault="00B211D2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59EB25F" w14:textId="77777777" w:rsidR="00B211D2" w:rsidRDefault="00B211D2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42D8A8E" w14:textId="77777777" w:rsidR="00B211D2" w:rsidRDefault="00B211D2" w:rsidP="004727FB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Hm Pufești</w:t>
            </w:r>
          </w:p>
          <w:p w14:paraId="52292B39" w14:textId="77777777" w:rsidR="00B211D2" w:rsidRDefault="00B211D2" w:rsidP="004727FB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 4 directă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06C080C" w14:textId="77777777" w:rsidR="00B211D2" w:rsidRDefault="00B211D2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B7D5BC6" w14:textId="77777777" w:rsidR="00B211D2" w:rsidRDefault="00B211D2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336833D" w14:textId="77777777" w:rsidR="00B211D2" w:rsidRDefault="00B211D2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232+300</w:t>
            </w:r>
          </w:p>
          <w:p w14:paraId="4D557980" w14:textId="77777777" w:rsidR="00B211D2" w:rsidRDefault="00B211D2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233+550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3230222" w14:textId="77777777" w:rsidR="00B211D2" w:rsidRDefault="00B211D2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70</w:t>
            </w: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115BC00" w14:textId="77777777" w:rsidR="00B211D2" w:rsidRDefault="00B211D2" w:rsidP="004727FB">
            <w:pPr>
              <w:spacing w:before="40" w:after="40" w:line="276" w:lineRule="auto"/>
              <w:ind w:left="57" w:right="57"/>
              <w:rPr>
                <w:b/>
                <w:bCs/>
                <w:iCs/>
                <w:sz w:val="20"/>
              </w:rPr>
            </w:pPr>
          </w:p>
        </w:tc>
      </w:tr>
      <w:tr w:rsidR="00B211D2" w14:paraId="1B6C48D0" w14:textId="77777777" w:rsidTr="004727FB">
        <w:trPr>
          <w:cantSplit/>
          <w:trHeight w:val="630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1913347" w14:textId="77777777" w:rsidR="00B211D2" w:rsidRDefault="00B211D2" w:rsidP="00B211D2">
            <w:pPr>
              <w:numPr>
                <w:ilvl w:val="0"/>
                <w:numId w:val="3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A68FB57" w14:textId="77777777" w:rsidR="00B211D2" w:rsidRDefault="00B211D2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87F1C90" w14:textId="77777777" w:rsidR="00B211D2" w:rsidRDefault="00B211D2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F777FA0" w14:textId="77777777" w:rsidR="00B211D2" w:rsidRDefault="00B211D2" w:rsidP="004727FB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Hm Pufești</w:t>
            </w:r>
          </w:p>
          <w:p w14:paraId="266809A0" w14:textId="77777777" w:rsidR="00B211D2" w:rsidRDefault="00B211D2" w:rsidP="004727FB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045F334" w14:textId="77777777" w:rsidR="00B211D2" w:rsidRDefault="00B211D2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peste TDJ </w:t>
            </w:r>
          </w:p>
          <w:p w14:paraId="168FCE96" w14:textId="77777777" w:rsidR="00B211D2" w:rsidRDefault="00B211D2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13 / 15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5F508EB" w14:textId="77777777" w:rsidR="00B211D2" w:rsidRDefault="00B211D2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463D899" w14:textId="77777777" w:rsidR="00B211D2" w:rsidRDefault="00B211D2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5793E99" w14:textId="77777777" w:rsidR="00B211D2" w:rsidRDefault="00B211D2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7634554" w14:textId="77777777" w:rsidR="00B211D2" w:rsidRPr="00534C03" w:rsidRDefault="00B211D2" w:rsidP="004727FB">
            <w:pPr>
              <w:spacing w:before="40" w:after="40" w:line="276" w:lineRule="auto"/>
              <w:ind w:left="57" w:right="57"/>
              <w:rPr>
                <w:b/>
                <w:bCs/>
                <w:i/>
                <w:sz w:val="20"/>
              </w:rPr>
            </w:pPr>
            <w:r w:rsidRPr="00534C03">
              <w:rPr>
                <w:b/>
                <w:bCs/>
                <w:i/>
                <w:sz w:val="20"/>
              </w:rPr>
              <w:t>Nesemnalizată pe teren.</w:t>
            </w:r>
          </w:p>
          <w:p w14:paraId="166787E0" w14:textId="77777777" w:rsidR="00B211D2" w:rsidRPr="00534C03" w:rsidRDefault="00B211D2" w:rsidP="004727FB">
            <w:pPr>
              <w:spacing w:before="40" w:after="40" w:line="276" w:lineRule="auto"/>
              <w:ind w:left="57" w:right="57"/>
              <w:rPr>
                <w:b/>
                <w:bCs/>
                <w:i/>
                <w:sz w:val="20"/>
              </w:rPr>
            </w:pPr>
            <w:r w:rsidRPr="00534C03">
              <w:rPr>
                <w:b/>
                <w:bCs/>
                <w:i/>
                <w:sz w:val="20"/>
              </w:rPr>
              <w:t xml:space="preserve">Afectează intrări - ieşiri </w:t>
            </w:r>
          </w:p>
          <w:p w14:paraId="1CD4667B" w14:textId="77777777" w:rsidR="00B211D2" w:rsidRDefault="00B211D2" w:rsidP="004727FB">
            <w:pPr>
              <w:spacing w:before="40" w:after="40" w:line="276" w:lineRule="auto"/>
              <w:ind w:left="57" w:right="57"/>
              <w:rPr>
                <w:b/>
                <w:bCs/>
                <w:iCs/>
                <w:sz w:val="20"/>
              </w:rPr>
            </w:pPr>
            <w:r w:rsidRPr="00534C03">
              <w:rPr>
                <w:b/>
                <w:bCs/>
                <w:i/>
                <w:sz w:val="20"/>
              </w:rPr>
              <w:t>la linia 2 primiri - expedieri, Cap X.</w:t>
            </w:r>
          </w:p>
        </w:tc>
      </w:tr>
      <w:tr w:rsidR="00B211D2" w14:paraId="0E4983AA" w14:textId="77777777" w:rsidTr="004727FB">
        <w:trPr>
          <w:cantSplit/>
          <w:trHeight w:val="630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4321C05" w14:textId="77777777" w:rsidR="00B211D2" w:rsidRDefault="00B211D2" w:rsidP="00B211D2">
            <w:pPr>
              <w:numPr>
                <w:ilvl w:val="0"/>
                <w:numId w:val="3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169B818" w14:textId="77777777" w:rsidR="00B211D2" w:rsidRDefault="00B211D2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240+650</w:t>
            </w:r>
          </w:p>
          <w:p w14:paraId="3FC8471D" w14:textId="77777777" w:rsidR="00B211D2" w:rsidRDefault="00B211D2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241+000</w:t>
            </w:r>
          </w:p>
        </w:tc>
        <w:tc>
          <w:tcPr>
            <w:tcW w:w="76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15CE793" w14:textId="77777777" w:rsidR="00B211D2" w:rsidRPr="00D33E71" w:rsidRDefault="00B211D2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42CA32E" w14:textId="77777777" w:rsidR="00B211D2" w:rsidRDefault="00B211D2" w:rsidP="004727FB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Pufeşti -</w:t>
            </w:r>
          </w:p>
          <w:p w14:paraId="1F7CFF12" w14:textId="77777777" w:rsidR="00B211D2" w:rsidRDefault="00B211D2" w:rsidP="004727FB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Adjud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9520EF0" w14:textId="77777777" w:rsidR="00B211D2" w:rsidRDefault="00B211D2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C13C5E8" w14:textId="77777777" w:rsidR="00B211D2" w:rsidRDefault="00B211D2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D9C4261" w14:textId="77777777" w:rsidR="00B211D2" w:rsidRDefault="00B211D2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240+650</w:t>
            </w:r>
          </w:p>
          <w:p w14:paraId="0EAB48B3" w14:textId="77777777" w:rsidR="00B211D2" w:rsidRDefault="00B211D2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241+000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C10BD1D" w14:textId="77777777" w:rsidR="00B211D2" w:rsidRPr="00D33E71" w:rsidRDefault="00B211D2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933E352" w14:textId="77777777" w:rsidR="00B211D2" w:rsidRPr="004143AF" w:rsidRDefault="00B211D2" w:rsidP="004727FB">
            <w:pPr>
              <w:spacing w:before="40" w:after="40" w:line="276" w:lineRule="auto"/>
              <w:ind w:left="57" w:right="57"/>
              <w:rPr>
                <w:b/>
                <w:bCs/>
                <w:iCs/>
                <w:sz w:val="20"/>
              </w:rPr>
            </w:pPr>
            <w:r w:rsidRPr="004143AF">
              <w:rPr>
                <w:b/>
                <w:bCs/>
                <w:iCs/>
                <w:sz w:val="20"/>
              </w:rPr>
              <w:t xml:space="preserve">*Valabil pentru trenurile </w:t>
            </w:r>
            <w:r>
              <w:rPr>
                <w:b/>
                <w:bCs/>
                <w:iCs/>
                <w:sz w:val="20"/>
              </w:rPr>
              <w:t>care au în componență</w:t>
            </w:r>
            <w:r w:rsidRPr="004143AF">
              <w:rPr>
                <w:b/>
                <w:bCs/>
                <w:iCs/>
                <w:sz w:val="20"/>
              </w:rPr>
              <w:t xml:space="preserve"> două locomotive cuplate.</w:t>
            </w:r>
          </w:p>
          <w:p w14:paraId="26A475D7" w14:textId="77777777" w:rsidR="00B211D2" w:rsidRPr="00D84BDE" w:rsidRDefault="00B211D2" w:rsidP="004727FB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D84BDE"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B211D2" w14:paraId="254C1D9E" w14:textId="77777777" w:rsidTr="004727FB">
        <w:trPr>
          <w:cantSplit/>
          <w:trHeight w:val="630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54CB9F8" w14:textId="77777777" w:rsidR="00B211D2" w:rsidRDefault="00B211D2" w:rsidP="00B211D2">
            <w:pPr>
              <w:numPr>
                <w:ilvl w:val="0"/>
                <w:numId w:val="3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B87352F" w14:textId="77777777" w:rsidR="00B211D2" w:rsidRDefault="00B211D2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242+100</w:t>
            </w:r>
          </w:p>
          <w:p w14:paraId="6D1040F6" w14:textId="77777777" w:rsidR="00B211D2" w:rsidRDefault="00B211D2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242+150</w:t>
            </w:r>
          </w:p>
        </w:tc>
        <w:tc>
          <w:tcPr>
            <w:tcW w:w="76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39904FF" w14:textId="77777777" w:rsidR="00B211D2" w:rsidRDefault="00B211D2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70</w:t>
            </w: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0616634" w14:textId="77777777" w:rsidR="00B211D2" w:rsidRDefault="00B211D2" w:rsidP="004727FB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Adjud</w:t>
            </w:r>
          </w:p>
          <w:p w14:paraId="739AC23D" w14:textId="77777777" w:rsidR="00B211D2" w:rsidRDefault="00B211D2" w:rsidP="004727FB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Gr. Tranzit, </w:t>
            </w:r>
          </w:p>
          <w:p w14:paraId="131A86D7" w14:textId="77777777" w:rsidR="00B211D2" w:rsidRDefault="00B211D2" w:rsidP="004727FB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 3 directă, 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BB39023" w14:textId="77777777" w:rsidR="00B211D2" w:rsidRDefault="00B211D2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2AD8B19" w14:textId="77777777" w:rsidR="00B211D2" w:rsidRDefault="00B211D2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6BE05A3" w14:textId="77777777" w:rsidR="00B211D2" w:rsidRDefault="00B211D2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2EB29F7" w14:textId="77777777" w:rsidR="00B211D2" w:rsidRDefault="00B211D2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2B5A3DA" w14:textId="77777777" w:rsidR="00B211D2" w:rsidRPr="001F07B1" w:rsidRDefault="00B211D2" w:rsidP="004727FB">
            <w:pPr>
              <w:spacing w:before="40" w:after="40" w:line="276" w:lineRule="auto"/>
              <w:ind w:left="57" w:right="57"/>
              <w:rPr>
                <w:b/>
                <w:bCs/>
                <w:i/>
                <w:sz w:val="20"/>
              </w:rPr>
            </w:pPr>
            <w:r w:rsidRPr="001F07B1">
              <w:rPr>
                <w:b/>
                <w:bCs/>
                <w:i/>
                <w:sz w:val="20"/>
              </w:rPr>
              <w:t xml:space="preserve">Afectează intrări - ieşiri </w:t>
            </w:r>
          </w:p>
          <w:p w14:paraId="5D5BA1BC" w14:textId="77777777" w:rsidR="00B211D2" w:rsidRDefault="00B211D2" w:rsidP="004727FB">
            <w:pPr>
              <w:spacing w:before="40" w:after="40" w:line="276" w:lineRule="auto"/>
              <w:ind w:left="57" w:right="57"/>
              <w:rPr>
                <w:b/>
                <w:bCs/>
                <w:i/>
                <w:sz w:val="20"/>
              </w:rPr>
            </w:pPr>
            <w:r w:rsidRPr="001F07B1">
              <w:rPr>
                <w:b/>
                <w:bCs/>
                <w:i/>
                <w:sz w:val="20"/>
              </w:rPr>
              <w:t xml:space="preserve">peste sch. 5 st. Adjud, </w:t>
            </w:r>
          </w:p>
          <w:p w14:paraId="1F589B57" w14:textId="77777777" w:rsidR="00B211D2" w:rsidRPr="004143AF" w:rsidRDefault="00B211D2" w:rsidP="004727FB">
            <w:pPr>
              <w:spacing w:before="40" w:after="40" w:line="276" w:lineRule="auto"/>
              <w:ind w:left="57" w:right="57"/>
              <w:rPr>
                <w:b/>
                <w:bCs/>
                <w:iCs/>
                <w:sz w:val="20"/>
              </w:rPr>
            </w:pPr>
            <w:r w:rsidRPr="001F07B1">
              <w:rPr>
                <w:b/>
                <w:bCs/>
                <w:i/>
                <w:sz w:val="20"/>
              </w:rPr>
              <w:t>Gr. Tranzit, Cap X.</w:t>
            </w:r>
          </w:p>
        </w:tc>
      </w:tr>
      <w:tr w:rsidR="00B211D2" w14:paraId="65313319" w14:textId="77777777" w:rsidTr="004727FB">
        <w:trPr>
          <w:cantSplit/>
          <w:trHeight w:val="1251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418F509" w14:textId="77777777" w:rsidR="00B211D2" w:rsidRDefault="00B211D2" w:rsidP="00B211D2">
            <w:pPr>
              <w:numPr>
                <w:ilvl w:val="0"/>
                <w:numId w:val="3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C7D54C6" w14:textId="77777777" w:rsidR="00B211D2" w:rsidRDefault="00B211D2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F2A2F88" w14:textId="77777777" w:rsidR="00B211D2" w:rsidRPr="00D33E71" w:rsidRDefault="00B211D2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06E5B22" w14:textId="77777777" w:rsidR="00B211D2" w:rsidRDefault="00B211D2" w:rsidP="004727FB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Adjud</w:t>
            </w:r>
          </w:p>
          <w:p w14:paraId="64AB0263" w14:textId="77777777" w:rsidR="00B211D2" w:rsidRDefault="00B211D2" w:rsidP="004727FB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Gr B, 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F878468" w14:textId="77777777" w:rsidR="00B211D2" w:rsidRDefault="00B211D2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peste T.D.J.</w:t>
            </w:r>
          </w:p>
          <w:p w14:paraId="5CEF4798" w14:textId="77777777" w:rsidR="00B211D2" w:rsidRDefault="00B211D2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9 / 15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29A8CCD" w14:textId="77777777" w:rsidR="00B211D2" w:rsidRPr="00D33E71" w:rsidRDefault="00B211D2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D33E71"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E18749B" w14:textId="77777777" w:rsidR="00B211D2" w:rsidRDefault="00B211D2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B3E39DE" w14:textId="77777777" w:rsidR="00B211D2" w:rsidRPr="00D33E71" w:rsidRDefault="00B211D2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D3EF880" w14:textId="77777777" w:rsidR="00B211D2" w:rsidRDefault="00B211D2" w:rsidP="004727FB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Afectează intrări - ieşiri la liniile 11 - 38  </w:t>
            </w:r>
          </w:p>
          <w:p w14:paraId="03D03446" w14:textId="77777777" w:rsidR="00B211D2" w:rsidRDefault="00B211D2" w:rsidP="004727FB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primiri - expedieri şi </w:t>
            </w:r>
          </w:p>
          <w:p w14:paraId="657218E0" w14:textId="77777777" w:rsidR="00B211D2" w:rsidRDefault="00B211D2" w:rsidP="004727FB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intrări - ieşiri din Bucla III Pufeşti în Grupa B.</w:t>
            </w:r>
          </w:p>
        </w:tc>
      </w:tr>
      <w:tr w:rsidR="00B211D2" w14:paraId="580857E9" w14:textId="77777777" w:rsidTr="004727FB">
        <w:trPr>
          <w:cantSplit/>
          <w:trHeight w:val="1249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B822B3D" w14:textId="77777777" w:rsidR="00B211D2" w:rsidRDefault="00B211D2" w:rsidP="00B211D2">
            <w:pPr>
              <w:numPr>
                <w:ilvl w:val="0"/>
                <w:numId w:val="3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BC17EE1" w14:textId="77777777" w:rsidR="00B211D2" w:rsidRDefault="00B211D2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92D4EAA" w14:textId="77777777" w:rsidR="00B211D2" w:rsidRPr="00D33E71" w:rsidRDefault="00B211D2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A2F89D4" w14:textId="77777777" w:rsidR="00B211D2" w:rsidRDefault="00B211D2" w:rsidP="004727FB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Adjud</w:t>
            </w:r>
          </w:p>
          <w:p w14:paraId="7CC75B16" w14:textId="77777777" w:rsidR="00B211D2" w:rsidRDefault="00B211D2" w:rsidP="004727FB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Gr B, 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6FE495E" w14:textId="77777777" w:rsidR="00B211D2" w:rsidRDefault="00B211D2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peste T.D.J.</w:t>
            </w:r>
          </w:p>
          <w:p w14:paraId="64513DB0" w14:textId="77777777" w:rsidR="00B211D2" w:rsidRDefault="00B211D2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45 / 49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BB87F07" w14:textId="77777777" w:rsidR="00B211D2" w:rsidRPr="00D33E71" w:rsidRDefault="00B211D2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D33E71"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FEDED36" w14:textId="77777777" w:rsidR="00B211D2" w:rsidRDefault="00B211D2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5B1F6E7" w14:textId="77777777" w:rsidR="00B211D2" w:rsidRPr="00D33E71" w:rsidRDefault="00B211D2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759BDEF" w14:textId="77777777" w:rsidR="00B211D2" w:rsidRDefault="00B211D2" w:rsidP="004727FB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Afectează intrări - ieşiri </w:t>
            </w:r>
          </w:p>
          <w:p w14:paraId="18D82E47" w14:textId="77777777" w:rsidR="00B211D2" w:rsidRDefault="00B211D2" w:rsidP="004727FB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la liniile 25 - 28  </w:t>
            </w:r>
          </w:p>
          <w:p w14:paraId="387412F7" w14:textId="77777777" w:rsidR="00B211D2" w:rsidRDefault="00B211D2" w:rsidP="004727FB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primiri – expedieri.</w:t>
            </w:r>
          </w:p>
        </w:tc>
      </w:tr>
      <w:tr w:rsidR="00B211D2" w14:paraId="7318523C" w14:textId="77777777" w:rsidTr="004727FB">
        <w:trPr>
          <w:cantSplit/>
          <w:trHeight w:val="594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32158BD" w14:textId="77777777" w:rsidR="00B211D2" w:rsidRDefault="00B211D2" w:rsidP="00B211D2">
            <w:pPr>
              <w:numPr>
                <w:ilvl w:val="0"/>
                <w:numId w:val="3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156355C" w14:textId="77777777" w:rsidR="00B211D2" w:rsidRDefault="00B211D2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349D713" w14:textId="77777777" w:rsidR="00B211D2" w:rsidRPr="00D33E71" w:rsidRDefault="00B211D2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2CCC6C5" w14:textId="77777777" w:rsidR="00B211D2" w:rsidRDefault="00B211D2" w:rsidP="004727FB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Adjud</w:t>
            </w:r>
          </w:p>
          <w:p w14:paraId="64F26FB8" w14:textId="77777777" w:rsidR="00B211D2" w:rsidRDefault="00B211D2" w:rsidP="004727FB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Gr B, 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3B4E539" w14:textId="77777777" w:rsidR="00B211D2" w:rsidRDefault="00B211D2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peste sch. </w:t>
            </w:r>
          </w:p>
          <w:p w14:paraId="0DCA8D75" w14:textId="77777777" w:rsidR="00B211D2" w:rsidRDefault="00B211D2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nr. 47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EA17B80" w14:textId="77777777" w:rsidR="00B211D2" w:rsidRPr="00D33E71" w:rsidRDefault="00B211D2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40BA79C" w14:textId="77777777" w:rsidR="00B211D2" w:rsidRDefault="00B211D2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E29B16F" w14:textId="77777777" w:rsidR="00B211D2" w:rsidRPr="00D33E71" w:rsidRDefault="00B211D2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088DE25" w14:textId="77777777" w:rsidR="00B211D2" w:rsidRDefault="00B211D2" w:rsidP="004727FB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Afectează intrări - ieşiri </w:t>
            </w:r>
          </w:p>
          <w:p w14:paraId="0DBEFDB9" w14:textId="77777777" w:rsidR="00B211D2" w:rsidRDefault="00B211D2" w:rsidP="004727FB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la liniile 15 - 24 Gr. B.</w:t>
            </w:r>
          </w:p>
        </w:tc>
      </w:tr>
      <w:tr w:rsidR="00B211D2" w14:paraId="7077C16E" w14:textId="77777777" w:rsidTr="004727FB">
        <w:trPr>
          <w:cantSplit/>
          <w:trHeight w:val="793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717B233" w14:textId="77777777" w:rsidR="00B211D2" w:rsidRDefault="00B211D2" w:rsidP="00B211D2">
            <w:pPr>
              <w:numPr>
                <w:ilvl w:val="0"/>
                <w:numId w:val="3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31BFF4F" w14:textId="77777777" w:rsidR="00B211D2" w:rsidRDefault="00B211D2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41E36B1" w14:textId="77777777" w:rsidR="00B211D2" w:rsidRPr="00D33E71" w:rsidRDefault="00B211D2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624F899" w14:textId="77777777" w:rsidR="00B211D2" w:rsidRDefault="00B211D2" w:rsidP="004727FB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Adjud</w:t>
            </w:r>
          </w:p>
          <w:p w14:paraId="7361C651" w14:textId="77777777" w:rsidR="00B211D2" w:rsidRDefault="00B211D2" w:rsidP="004727FB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Gr B, 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9020F3C" w14:textId="77777777" w:rsidR="00B211D2" w:rsidRDefault="00B211D2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peste sch. 57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F0F2360" w14:textId="77777777" w:rsidR="00B211D2" w:rsidRPr="00D33E71" w:rsidRDefault="00B211D2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2CCE4A7" w14:textId="77777777" w:rsidR="00B211D2" w:rsidRDefault="00B211D2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96CBF26" w14:textId="77777777" w:rsidR="00B211D2" w:rsidRPr="00D33E71" w:rsidRDefault="00B211D2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BEDDE9D" w14:textId="77777777" w:rsidR="00B211D2" w:rsidRDefault="00B211D2" w:rsidP="004727FB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Afectează intrări - ieşiri </w:t>
            </w:r>
          </w:p>
          <w:p w14:paraId="0F81DD4B" w14:textId="77777777" w:rsidR="00B211D2" w:rsidRDefault="00B211D2" w:rsidP="004727FB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la liniile 14 - 18 </w:t>
            </w:r>
          </w:p>
          <w:p w14:paraId="041338D4" w14:textId="77777777" w:rsidR="00B211D2" w:rsidRDefault="00B211D2" w:rsidP="004727FB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primiri - expedieri.</w:t>
            </w:r>
          </w:p>
        </w:tc>
      </w:tr>
      <w:tr w:rsidR="00B211D2" w14:paraId="4885467F" w14:textId="77777777" w:rsidTr="004727FB">
        <w:trPr>
          <w:cantSplit/>
          <w:trHeight w:val="793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D447D71" w14:textId="77777777" w:rsidR="00B211D2" w:rsidRDefault="00B211D2" w:rsidP="00B211D2">
            <w:pPr>
              <w:numPr>
                <w:ilvl w:val="0"/>
                <w:numId w:val="3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78D21DC" w14:textId="77777777" w:rsidR="00B211D2" w:rsidRDefault="00B211D2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C58A52D" w14:textId="77777777" w:rsidR="00B211D2" w:rsidRPr="00D33E71" w:rsidRDefault="00B211D2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FC58849" w14:textId="77777777" w:rsidR="00B211D2" w:rsidRDefault="00B211D2" w:rsidP="004727FB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Adjud</w:t>
            </w:r>
          </w:p>
          <w:p w14:paraId="580A49A9" w14:textId="77777777" w:rsidR="00B211D2" w:rsidRDefault="00B211D2" w:rsidP="004727FB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Gr B, 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DB8BD07" w14:textId="77777777" w:rsidR="00B211D2" w:rsidRDefault="00B211D2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peste sch. 63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33866D8" w14:textId="77777777" w:rsidR="00B211D2" w:rsidRPr="00D33E71" w:rsidRDefault="00B211D2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5CE5A3D" w14:textId="77777777" w:rsidR="00B211D2" w:rsidRDefault="00B211D2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868B3F8" w14:textId="77777777" w:rsidR="00B211D2" w:rsidRPr="00D33E71" w:rsidRDefault="00B211D2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3CD1AD1" w14:textId="77777777" w:rsidR="00B211D2" w:rsidRDefault="00B211D2" w:rsidP="004727FB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Afectează intrări - ieşiri </w:t>
            </w:r>
          </w:p>
          <w:p w14:paraId="1E8AA915" w14:textId="77777777" w:rsidR="00B211D2" w:rsidRDefault="00B211D2" w:rsidP="004727FB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la liniile 27 și 28 Cap X.</w:t>
            </w:r>
          </w:p>
        </w:tc>
      </w:tr>
      <w:tr w:rsidR="00B211D2" w14:paraId="10CADA6A" w14:textId="77777777" w:rsidTr="004727FB">
        <w:trPr>
          <w:cantSplit/>
          <w:trHeight w:val="436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BEE54FF" w14:textId="77777777" w:rsidR="00B211D2" w:rsidRDefault="00B211D2" w:rsidP="00B211D2">
            <w:pPr>
              <w:numPr>
                <w:ilvl w:val="0"/>
                <w:numId w:val="3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13F92D4" w14:textId="77777777" w:rsidR="00B211D2" w:rsidRDefault="00B211D2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EF0A0D6" w14:textId="77777777" w:rsidR="00B211D2" w:rsidRPr="00D33E71" w:rsidRDefault="00B211D2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0571912" w14:textId="77777777" w:rsidR="00B211D2" w:rsidRDefault="00B211D2" w:rsidP="004727FB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Adjud</w:t>
            </w:r>
          </w:p>
          <w:p w14:paraId="18698D86" w14:textId="77777777" w:rsidR="00B211D2" w:rsidRDefault="00B211D2" w:rsidP="004727FB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Gr. B, Cap X 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4671A2F" w14:textId="77777777" w:rsidR="00B211D2" w:rsidRDefault="00B211D2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peste T.D.J.</w:t>
            </w:r>
          </w:p>
          <w:p w14:paraId="22644203" w14:textId="77777777" w:rsidR="00B211D2" w:rsidRDefault="00B211D2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11 / 17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B4524C2" w14:textId="77777777" w:rsidR="00B211D2" w:rsidRPr="00D33E71" w:rsidRDefault="00B211D2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D33E71"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6A0251B" w14:textId="77777777" w:rsidR="00B211D2" w:rsidRDefault="00B211D2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8BC55BF" w14:textId="77777777" w:rsidR="00B211D2" w:rsidRPr="00D33E71" w:rsidRDefault="00B211D2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C327188" w14:textId="77777777" w:rsidR="00B211D2" w:rsidRDefault="00B211D2" w:rsidP="004727FB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Afectează intrări - ieşiri la linia 2 Tragere, liniile 3 - 6  </w:t>
            </w:r>
          </w:p>
          <w:p w14:paraId="563A2C85" w14:textId="77777777" w:rsidR="00B211D2" w:rsidRDefault="00B211D2" w:rsidP="004727FB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primiri - expedieri Grupa D şi intrări - ieşiri la toate liniile din Grupa B Cap X.</w:t>
            </w:r>
          </w:p>
        </w:tc>
      </w:tr>
      <w:tr w:rsidR="00B211D2" w14:paraId="62A3853C" w14:textId="77777777" w:rsidTr="004727FB">
        <w:trPr>
          <w:cantSplit/>
          <w:trHeight w:val="387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129BDCB" w14:textId="77777777" w:rsidR="00B211D2" w:rsidRDefault="00B211D2" w:rsidP="00B211D2">
            <w:pPr>
              <w:numPr>
                <w:ilvl w:val="0"/>
                <w:numId w:val="3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962F1CF" w14:textId="77777777" w:rsidR="00B211D2" w:rsidRDefault="00B211D2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3E35C9A" w14:textId="77777777" w:rsidR="00B211D2" w:rsidRPr="00D33E71" w:rsidRDefault="00B211D2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46467F1" w14:textId="77777777" w:rsidR="00B211D2" w:rsidRDefault="00B211D2" w:rsidP="004727FB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Adjud</w:t>
            </w:r>
          </w:p>
          <w:p w14:paraId="4AF48D40" w14:textId="77777777" w:rsidR="00B211D2" w:rsidRDefault="00B211D2" w:rsidP="004727FB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Gr. D, 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2DB9E1A" w14:textId="77777777" w:rsidR="00B211D2" w:rsidRDefault="00B211D2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peste T.D.J.</w:t>
            </w:r>
          </w:p>
          <w:p w14:paraId="5E4D1AB8" w14:textId="77777777" w:rsidR="00B211D2" w:rsidRDefault="00B211D2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4 / 6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F06E56D" w14:textId="77777777" w:rsidR="00B211D2" w:rsidRPr="00D33E71" w:rsidRDefault="00B211D2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D33E71"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69C659B" w14:textId="77777777" w:rsidR="00B211D2" w:rsidRDefault="00B211D2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8F2D170" w14:textId="77777777" w:rsidR="00B211D2" w:rsidRPr="00D33E71" w:rsidRDefault="00B211D2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6597F45" w14:textId="77777777" w:rsidR="00B211D2" w:rsidRDefault="00B211D2" w:rsidP="004727FB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Afectează intrări - ieşiri </w:t>
            </w:r>
          </w:p>
          <w:p w14:paraId="52743BC7" w14:textId="77777777" w:rsidR="00B211D2" w:rsidRDefault="00B211D2" w:rsidP="004727FB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la liniile 1 – 6 </w:t>
            </w:r>
          </w:p>
          <w:p w14:paraId="50262698" w14:textId="77777777" w:rsidR="00B211D2" w:rsidRDefault="00B211D2" w:rsidP="004727FB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primiri – expedieri.</w:t>
            </w:r>
          </w:p>
        </w:tc>
      </w:tr>
      <w:tr w:rsidR="00B211D2" w14:paraId="44A27A0F" w14:textId="77777777" w:rsidTr="004727FB">
        <w:trPr>
          <w:cantSplit/>
          <w:trHeight w:val="1012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63B3DD7" w14:textId="77777777" w:rsidR="00B211D2" w:rsidRDefault="00B211D2" w:rsidP="00B211D2">
            <w:pPr>
              <w:numPr>
                <w:ilvl w:val="0"/>
                <w:numId w:val="3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9C0424A" w14:textId="77777777" w:rsidR="00B211D2" w:rsidRDefault="00B211D2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FBBDAE9" w14:textId="77777777" w:rsidR="00B211D2" w:rsidRPr="00D33E71" w:rsidRDefault="00B211D2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4CA082A" w14:textId="77777777" w:rsidR="00B211D2" w:rsidRPr="00AD0C48" w:rsidRDefault="00B211D2" w:rsidP="004727FB">
            <w:pPr>
              <w:pStyle w:val="Heading2"/>
              <w:spacing w:line="276" w:lineRule="auto"/>
              <w:rPr>
                <w:rFonts w:ascii="Times New Roman" w:hAnsi="Times New Roman"/>
                <w:spacing w:val="-4"/>
              </w:rPr>
            </w:pPr>
            <w:r w:rsidRPr="00AD0C48">
              <w:rPr>
                <w:rFonts w:ascii="Times New Roman" w:hAnsi="Times New Roman"/>
                <w:spacing w:val="-4"/>
              </w:rPr>
              <w:t>St. Adjud Grupa Tranzit</w:t>
            </w:r>
          </w:p>
          <w:p w14:paraId="35A82646" w14:textId="77777777" w:rsidR="00B211D2" w:rsidRPr="00AD0C48" w:rsidRDefault="00B211D2" w:rsidP="004727FB">
            <w:pPr>
              <w:pStyle w:val="Heading2"/>
              <w:spacing w:line="276" w:lineRule="auto"/>
              <w:rPr>
                <w:rFonts w:ascii="Times New Roman" w:hAnsi="Times New Roman"/>
                <w:spacing w:val="-4"/>
              </w:rPr>
            </w:pPr>
            <w:r>
              <w:rPr>
                <w:rFonts w:ascii="Times New Roman" w:hAnsi="Times New Roman"/>
                <w:spacing w:val="-4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ED11E4E" w14:textId="77777777" w:rsidR="00B211D2" w:rsidRDefault="00B211D2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peste T.D.J.</w:t>
            </w:r>
          </w:p>
          <w:p w14:paraId="078445C5" w14:textId="77777777" w:rsidR="00B211D2" w:rsidRDefault="00B211D2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59 / 89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8754937" w14:textId="77777777" w:rsidR="00B211D2" w:rsidRPr="00D33E71" w:rsidRDefault="00B211D2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686BB17" w14:textId="77777777" w:rsidR="00B211D2" w:rsidRDefault="00B211D2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9C441CA" w14:textId="77777777" w:rsidR="00B211D2" w:rsidRPr="00D33E71" w:rsidRDefault="00B211D2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91CB375" w14:textId="77777777" w:rsidR="00B211D2" w:rsidRDefault="00B211D2" w:rsidP="004727FB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  <w:p w14:paraId="1D1D5783" w14:textId="77777777" w:rsidR="00B211D2" w:rsidRDefault="00B211D2" w:rsidP="004727FB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Afectează intrări - ieşiri </w:t>
            </w:r>
          </w:p>
          <w:p w14:paraId="09B3056C" w14:textId="77777777" w:rsidR="00B211D2" w:rsidRDefault="00B211D2" w:rsidP="004727FB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la liniile 10 - 13 </w:t>
            </w:r>
          </w:p>
          <w:p w14:paraId="33E3C8FE" w14:textId="77777777" w:rsidR="00B211D2" w:rsidRDefault="00B211D2" w:rsidP="004727FB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primiri - expedieri.</w:t>
            </w:r>
          </w:p>
        </w:tc>
      </w:tr>
      <w:tr w:rsidR="00B211D2" w14:paraId="67CD5E5C" w14:textId="77777777" w:rsidTr="004727FB">
        <w:trPr>
          <w:cantSplit/>
          <w:trHeight w:val="1400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8317DB9" w14:textId="77777777" w:rsidR="00B211D2" w:rsidRDefault="00B211D2" w:rsidP="00B211D2">
            <w:pPr>
              <w:numPr>
                <w:ilvl w:val="0"/>
                <w:numId w:val="3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DB0E7BE" w14:textId="77777777" w:rsidR="00B211D2" w:rsidRDefault="00B211D2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6B72D14" w14:textId="77777777" w:rsidR="00B211D2" w:rsidRPr="00D33E71" w:rsidRDefault="00B211D2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C4935ED" w14:textId="77777777" w:rsidR="00B211D2" w:rsidRDefault="00B211D2" w:rsidP="004727FB">
            <w:pPr>
              <w:pStyle w:val="Heading2"/>
              <w:spacing w:line="240" w:lineRule="auto"/>
              <w:rPr>
                <w:rFonts w:ascii="Times New Roman" w:hAnsi="Times New Roman"/>
                <w:spacing w:val="-4"/>
              </w:rPr>
            </w:pPr>
            <w:r>
              <w:rPr>
                <w:rFonts w:ascii="Times New Roman" w:hAnsi="Times New Roman"/>
                <w:spacing w:val="-4"/>
              </w:rPr>
              <w:t>St. Adjud Grupa Tranzit</w:t>
            </w:r>
          </w:p>
          <w:p w14:paraId="2FA6A0E3" w14:textId="77777777" w:rsidR="00B211D2" w:rsidRDefault="00B211D2" w:rsidP="004727FB">
            <w:pPr>
              <w:pStyle w:val="Heading2"/>
              <w:spacing w:line="240" w:lineRule="auto"/>
              <w:rPr>
                <w:rFonts w:ascii="Times New Roman" w:hAnsi="Times New Roman"/>
                <w:spacing w:val="-4"/>
              </w:rPr>
            </w:pPr>
            <w:r>
              <w:rPr>
                <w:rFonts w:ascii="Times New Roman" w:hAnsi="Times New Roman"/>
                <w:spacing w:val="-4"/>
              </w:rPr>
              <w:t>liniile 13 şi 14</w:t>
            </w:r>
          </w:p>
          <w:p w14:paraId="2676EB80" w14:textId="77777777" w:rsidR="00B211D2" w:rsidRDefault="00B211D2" w:rsidP="004727FB">
            <w:pPr>
              <w:pStyle w:val="Heading2"/>
              <w:spacing w:line="240" w:lineRule="auto"/>
              <w:rPr>
                <w:rFonts w:ascii="Times New Roman" w:hAnsi="Times New Roman"/>
                <w:spacing w:val="-4"/>
              </w:rPr>
            </w:pPr>
            <w:r>
              <w:rPr>
                <w:rFonts w:ascii="Times New Roman" w:hAnsi="Times New Roman"/>
                <w:spacing w:val="-4"/>
              </w:rPr>
              <w:t>primiri - expedieri</w:t>
            </w:r>
          </w:p>
          <w:p w14:paraId="3B354878" w14:textId="77777777" w:rsidR="00B211D2" w:rsidRPr="002532C4" w:rsidRDefault="00B211D2" w:rsidP="004727FB">
            <w:pPr>
              <w:pStyle w:val="Heading2"/>
              <w:spacing w:line="240" w:lineRule="auto"/>
              <w:rPr>
                <w:rFonts w:ascii="Times New Roman" w:hAnsi="Times New Roman"/>
                <w:spacing w:val="-4"/>
              </w:rPr>
            </w:pPr>
            <w:r>
              <w:rPr>
                <w:rFonts w:ascii="Times New Roman" w:hAnsi="Times New Roman"/>
                <w:spacing w:val="-4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629FB90" w14:textId="77777777" w:rsidR="00B211D2" w:rsidRDefault="00B211D2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peste sch. 61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3A4803B" w14:textId="77777777" w:rsidR="00B211D2" w:rsidRPr="00D33E71" w:rsidRDefault="00B211D2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8D824C3" w14:textId="77777777" w:rsidR="00B211D2" w:rsidRDefault="00B211D2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70711B4" w14:textId="77777777" w:rsidR="00B211D2" w:rsidRPr="00D33E71" w:rsidRDefault="00B211D2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53ED718" w14:textId="77777777" w:rsidR="00B211D2" w:rsidRDefault="00B211D2" w:rsidP="004727FB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Afectează intrări - ieşiri </w:t>
            </w:r>
          </w:p>
          <w:p w14:paraId="46CE901B" w14:textId="77777777" w:rsidR="00B211D2" w:rsidRDefault="00B211D2" w:rsidP="004727FB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la liniile 13 şi 14 </w:t>
            </w:r>
          </w:p>
          <w:p w14:paraId="7D7B3438" w14:textId="77777777" w:rsidR="00B211D2" w:rsidRDefault="00B211D2" w:rsidP="004727FB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primiri - expedieri, Cap X</w:t>
            </w:r>
          </w:p>
          <w:p w14:paraId="7A8F556E" w14:textId="77777777" w:rsidR="00B211D2" w:rsidRDefault="00B211D2" w:rsidP="004727FB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şi ambele poziţii ale schimbătorului numărul 61.</w:t>
            </w:r>
          </w:p>
        </w:tc>
      </w:tr>
      <w:tr w:rsidR="00B211D2" w14:paraId="232B157E" w14:textId="77777777" w:rsidTr="004727FB">
        <w:trPr>
          <w:cantSplit/>
          <w:trHeight w:val="436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CA9E3EF" w14:textId="77777777" w:rsidR="00B211D2" w:rsidRDefault="00B211D2" w:rsidP="00B211D2">
            <w:pPr>
              <w:numPr>
                <w:ilvl w:val="0"/>
                <w:numId w:val="3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C9A32F9" w14:textId="77777777" w:rsidR="00B211D2" w:rsidRDefault="00B211D2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2A24A8E" w14:textId="77777777" w:rsidR="00B211D2" w:rsidRPr="00D33E71" w:rsidRDefault="00B211D2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7130A19" w14:textId="77777777" w:rsidR="00B211D2" w:rsidRDefault="00B211D2" w:rsidP="004727FB">
            <w:pPr>
              <w:pStyle w:val="Heading2"/>
              <w:spacing w:line="27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pacing w:val="-4"/>
              </w:rPr>
              <w:t>St. Adjud Grupa Tranzit</w:t>
            </w:r>
          </w:p>
          <w:p w14:paraId="507712C2" w14:textId="77777777" w:rsidR="00B211D2" w:rsidRDefault="00B211D2" w:rsidP="004727FB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Cap Y 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31786BB" w14:textId="77777777" w:rsidR="00B211D2" w:rsidRDefault="00B211D2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peste T.D.J. 82 / 86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89856C7" w14:textId="77777777" w:rsidR="00B211D2" w:rsidRPr="00D33E71" w:rsidRDefault="00B211D2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D33E71"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745D587" w14:textId="77777777" w:rsidR="00B211D2" w:rsidRDefault="00B211D2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D1D8697" w14:textId="77777777" w:rsidR="00B211D2" w:rsidRPr="00D33E71" w:rsidRDefault="00B211D2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0C133EF" w14:textId="77777777" w:rsidR="00B211D2" w:rsidRDefault="00B211D2" w:rsidP="004727FB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Afectează intrări - ieşiri </w:t>
            </w:r>
          </w:p>
          <w:p w14:paraId="1EF232F0" w14:textId="77777777" w:rsidR="00B211D2" w:rsidRDefault="00B211D2" w:rsidP="004727FB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la liniile 11 - 13  </w:t>
            </w:r>
          </w:p>
          <w:p w14:paraId="4C98F63B" w14:textId="77777777" w:rsidR="00B211D2" w:rsidRDefault="00B211D2" w:rsidP="004727FB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primiri - expedieri.</w:t>
            </w:r>
          </w:p>
        </w:tc>
      </w:tr>
      <w:tr w:rsidR="00B211D2" w14:paraId="7CA03A98" w14:textId="77777777" w:rsidTr="004727FB">
        <w:trPr>
          <w:cantSplit/>
          <w:trHeight w:val="256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6E4575E" w14:textId="77777777" w:rsidR="00B211D2" w:rsidRDefault="00B211D2" w:rsidP="00B211D2">
            <w:pPr>
              <w:numPr>
                <w:ilvl w:val="0"/>
                <w:numId w:val="3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0F88DC3" w14:textId="77777777" w:rsidR="00B211D2" w:rsidRDefault="00B211D2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A6338CD" w14:textId="77777777" w:rsidR="00B211D2" w:rsidRPr="00D33E71" w:rsidRDefault="00B211D2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B86C478" w14:textId="77777777" w:rsidR="00B211D2" w:rsidRDefault="00B211D2" w:rsidP="004727FB">
            <w:pPr>
              <w:pStyle w:val="Heading2"/>
              <w:spacing w:line="27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pacing w:val="-4"/>
              </w:rPr>
              <w:t>St. Adjud Grupa Tranzit</w:t>
            </w:r>
          </w:p>
          <w:p w14:paraId="2C2C320C" w14:textId="77777777" w:rsidR="00B211D2" w:rsidRPr="0037264C" w:rsidRDefault="00B211D2" w:rsidP="004727FB">
            <w:pPr>
              <w:pStyle w:val="Heading2"/>
              <w:spacing w:line="276" w:lineRule="auto"/>
              <w:rPr>
                <w:rFonts w:ascii="Times New Roman" w:hAnsi="Times New Roman"/>
                <w:spacing w:val="-4"/>
              </w:rPr>
            </w:pPr>
            <w:r w:rsidRPr="0037264C">
              <w:rPr>
                <w:rFonts w:ascii="Times New Roman" w:hAnsi="Times New Roman"/>
                <w:bCs w:val="0"/>
              </w:rPr>
              <w:t>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688B2FA" w14:textId="77777777" w:rsidR="00B211D2" w:rsidRDefault="00B211D2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peste T.D.J. 70 / 72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546F8A3" w14:textId="77777777" w:rsidR="00B211D2" w:rsidRPr="00D33E71" w:rsidRDefault="00B211D2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D33E71"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EBD5A8E" w14:textId="77777777" w:rsidR="00B211D2" w:rsidRDefault="00B211D2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147F585" w14:textId="77777777" w:rsidR="00B211D2" w:rsidRPr="00D33E71" w:rsidRDefault="00B211D2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0A2B395" w14:textId="77777777" w:rsidR="00B211D2" w:rsidRDefault="00B211D2" w:rsidP="004727FB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Afectează intrări - ieşiri </w:t>
            </w:r>
          </w:p>
          <w:p w14:paraId="7CCFFA72" w14:textId="77777777" w:rsidR="00B211D2" w:rsidRDefault="00B211D2" w:rsidP="004727FB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la liniile 8 - 14</w:t>
            </w:r>
          </w:p>
          <w:p w14:paraId="51C7E4C5" w14:textId="77777777" w:rsidR="00B211D2" w:rsidRDefault="00B211D2" w:rsidP="004727FB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primiri - expedieri.</w:t>
            </w:r>
          </w:p>
        </w:tc>
      </w:tr>
      <w:tr w:rsidR="00B211D2" w14:paraId="29717D76" w14:textId="77777777" w:rsidTr="004727FB">
        <w:trPr>
          <w:cantSplit/>
          <w:trHeight w:val="966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9F4E20A" w14:textId="77777777" w:rsidR="00B211D2" w:rsidRDefault="00B211D2" w:rsidP="00B211D2">
            <w:pPr>
              <w:numPr>
                <w:ilvl w:val="0"/>
                <w:numId w:val="3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290672F" w14:textId="77777777" w:rsidR="00B211D2" w:rsidRDefault="00B211D2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8D34FD6" w14:textId="77777777" w:rsidR="00B211D2" w:rsidRPr="00D33E71" w:rsidRDefault="00B211D2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DAAB5D0" w14:textId="77777777" w:rsidR="00B211D2" w:rsidRDefault="00B211D2" w:rsidP="004727FB">
            <w:pPr>
              <w:pStyle w:val="Heading2"/>
              <w:spacing w:line="27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pacing w:val="-4"/>
              </w:rPr>
              <w:t>St. Adjud Grupa Tranzit</w:t>
            </w:r>
          </w:p>
          <w:p w14:paraId="690DA3B5" w14:textId="77777777" w:rsidR="00B211D2" w:rsidRPr="003A070D" w:rsidRDefault="00B211D2" w:rsidP="004727FB">
            <w:pPr>
              <w:pStyle w:val="Heading2"/>
              <w:spacing w:line="276" w:lineRule="auto"/>
              <w:rPr>
                <w:rFonts w:ascii="Times New Roman" w:hAnsi="Times New Roman"/>
                <w:spacing w:val="-4"/>
              </w:rPr>
            </w:pPr>
            <w:r w:rsidRPr="003A070D">
              <w:rPr>
                <w:rFonts w:ascii="Times New Roman" w:hAnsi="Times New Roman"/>
                <w:bCs w:val="0"/>
              </w:rPr>
              <w:t>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B4E4AF8" w14:textId="77777777" w:rsidR="00B211D2" w:rsidRDefault="00B211D2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peste sch. 78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59EDB5F" w14:textId="77777777" w:rsidR="00B211D2" w:rsidRPr="00D33E71" w:rsidRDefault="00B211D2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A5285BC" w14:textId="77777777" w:rsidR="00B211D2" w:rsidRDefault="00B211D2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AE135F2" w14:textId="77777777" w:rsidR="00B211D2" w:rsidRPr="00D33E71" w:rsidRDefault="00B211D2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CDF44AD" w14:textId="77777777" w:rsidR="00B211D2" w:rsidRDefault="00B211D2" w:rsidP="004727FB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Afectează intrări - ieşiri </w:t>
            </w:r>
          </w:p>
          <w:p w14:paraId="2C5A90CB" w14:textId="77777777" w:rsidR="00B211D2" w:rsidRDefault="00B211D2" w:rsidP="004727FB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la liniile 7 - 9  St. Adjud Grupa Tranzit Cap Y.</w:t>
            </w:r>
          </w:p>
        </w:tc>
      </w:tr>
      <w:tr w:rsidR="00B211D2" w14:paraId="16D45654" w14:textId="77777777" w:rsidTr="004727FB">
        <w:trPr>
          <w:cantSplit/>
          <w:trHeight w:val="966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1E6D6D0" w14:textId="77777777" w:rsidR="00B211D2" w:rsidRDefault="00B211D2" w:rsidP="00B211D2">
            <w:pPr>
              <w:numPr>
                <w:ilvl w:val="0"/>
                <w:numId w:val="3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FCB8CDB" w14:textId="77777777" w:rsidR="00B211D2" w:rsidRDefault="00B211D2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EE7763F" w14:textId="77777777" w:rsidR="00B211D2" w:rsidRPr="00D33E71" w:rsidRDefault="00B211D2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0AFFA58" w14:textId="77777777" w:rsidR="00B211D2" w:rsidRDefault="00B211D2" w:rsidP="004727FB">
            <w:pPr>
              <w:pStyle w:val="Heading2"/>
              <w:spacing w:line="27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pacing w:val="-4"/>
              </w:rPr>
              <w:t>St. Adjud Grupa Tranzit</w:t>
            </w:r>
          </w:p>
          <w:p w14:paraId="5A23E94B" w14:textId="77777777" w:rsidR="00B211D2" w:rsidRPr="00F401CD" w:rsidRDefault="00B211D2" w:rsidP="004727FB">
            <w:pPr>
              <w:pStyle w:val="Heading2"/>
              <w:spacing w:line="276" w:lineRule="auto"/>
              <w:rPr>
                <w:rFonts w:ascii="Times New Roman" w:hAnsi="Times New Roman"/>
                <w:spacing w:val="-4"/>
              </w:rPr>
            </w:pPr>
            <w:r>
              <w:rPr>
                <w:rFonts w:ascii="Times New Roman" w:hAnsi="Times New Roman"/>
                <w:bCs w:val="0"/>
              </w:rPr>
              <w:t>C</w:t>
            </w:r>
            <w:r w:rsidRPr="00F401CD">
              <w:rPr>
                <w:rFonts w:ascii="Times New Roman" w:hAnsi="Times New Roman"/>
                <w:bCs w:val="0"/>
              </w:rPr>
              <w:t>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EB9CE98" w14:textId="77777777" w:rsidR="00B211D2" w:rsidRDefault="00B211D2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peste sch. 46 </w:t>
            </w:r>
          </w:p>
          <w:p w14:paraId="293769B9" w14:textId="77777777" w:rsidR="00B211D2" w:rsidRDefault="00B211D2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şi 48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DDFA324" w14:textId="77777777" w:rsidR="00B211D2" w:rsidRPr="00D33E71" w:rsidRDefault="00B211D2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D33E71"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7827A1E" w14:textId="77777777" w:rsidR="00B211D2" w:rsidRDefault="00B211D2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39382CE" w14:textId="77777777" w:rsidR="00B211D2" w:rsidRPr="00D33E71" w:rsidRDefault="00B211D2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D0DCB43" w14:textId="77777777" w:rsidR="00B211D2" w:rsidRDefault="00B211D2" w:rsidP="004727FB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Afectează intrări - ieşiri </w:t>
            </w:r>
          </w:p>
          <w:p w14:paraId="253BAC8C" w14:textId="77777777" w:rsidR="00B211D2" w:rsidRDefault="00B211D2" w:rsidP="004727FB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la liniile 8 - 13 </w:t>
            </w:r>
          </w:p>
          <w:p w14:paraId="7D573D37" w14:textId="77777777" w:rsidR="00B211D2" w:rsidRDefault="00B211D2" w:rsidP="004727FB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primiri - expedieri.</w:t>
            </w:r>
          </w:p>
        </w:tc>
      </w:tr>
      <w:tr w:rsidR="00B211D2" w14:paraId="2E3E0BBB" w14:textId="77777777" w:rsidTr="004727FB">
        <w:trPr>
          <w:cantSplit/>
          <w:trHeight w:val="407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B0084FE" w14:textId="77777777" w:rsidR="00B211D2" w:rsidRDefault="00B211D2" w:rsidP="00B211D2">
            <w:pPr>
              <w:numPr>
                <w:ilvl w:val="0"/>
                <w:numId w:val="3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DFAF21F" w14:textId="77777777" w:rsidR="00B211D2" w:rsidRDefault="00B211D2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F274DD3" w14:textId="77777777" w:rsidR="00B211D2" w:rsidRPr="00D33E71" w:rsidRDefault="00B211D2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1E18B31" w14:textId="77777777" w:rsidR="00B211D2" w:rsidRDefault="00B211D2" w:rsidP="004727FB">
            <w:pPr>
              <w:pStyle w:val="Heading2"/>
              <w:spacing w:line="27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pacing w:val="-4"/>
              </w:rPr>
              <w:t>St. Adjud Grupa Tranzit</w:t>
            </w:r>
          </w:p>
          <w:p w14:paraId="54A5B43C" w14:textId="77777777" w:rsidR="00B211D2" w:rsidRDefault="00B211D2" w:rsidP="004727FB">
            <w:pPr>
              <w:pStyle w:val="Heading2"/>
              <w:spacing w:line="276" w:lineRule="auto"/>
              <w:rPr>
                <w:rFonts w:ascii="Times New Roman" w:hAnsi="Times New Roman"/>
                <w:bCs w:val="0"/>
              </w:rPr>
            </w:pPr>
            <w:r>
              <w:rPr>
                <w:rFonts w:ascii="Times New Roman" w:hAnsi="Times New Roman"/>
                <w:bCs w:val="0"/>
              </w:rPr>
              <w:t xml:space="preserve">linia 7 </w:t>
            </w:r>
          </w:p>
          <w:p w14:paraId="74004F0A" w14:textId="77777777" w:rsidR="00B211D2" w:rsidRDefault="00B211D2" w:rsidP="004727FB">
            <w:pPr>
              <w:pStyle w:val="Heading2"/>
              <w:spacing w:line="276" w:lineRule="auto"/>
              <w:rPr>
                <w:rFonts w:ascii="Times New Roman" w:hAnsi="Times New Roman"/>
                <w:spacing w:val="-4"/>
              </w:rPr>
            </w:pPr>
            <w:r>
              <w:rPr>
                <w:rFonts w:ascii="Times New Roman" w:hAnsi="Times New Roman"/>
                <w:bCs w:val="0"/>
              </w:rPr>
              <w:t>primiri - expedieri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AE52C64" w14:textId="77777777" w:rsidR="00B211D2" w:rsidRDefault="00B211D2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toată 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4E4D89C" w14:textId="77777777" w:rsidR="00B211D2" w:rsidRDefault="00B211D2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A56C22B" w14:textId="77777777" w:rsidR="00B211D2" w:rsidRDefault="00B211D2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D63E23C" w14:textId="77777777" w:rsidR="00B211D2" w:rsidRPr="00D33E71" w:rsidRDefault="00B211D2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BEADFE1" w14:textId="77777777" w:rsidR="00B211D2" w:rsidRDefault="00B211D2" w:rsidP="004727FB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Afectează intrări - ieşiri </w:t>
            </w:r>
          </w:p>
          <w:p w14:paraId="1C9B8A8A" w14:textId="77777777" w:rsidR="00B211D2" w:rsidRDefault="00B211D2" w:rsidP="004727FB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la linia 7</w:t>
            </w:r>
          </w:p>
          <w:p w14:paraId="161E94C5" w14:textId="77777777" w:rsidR="00B211D2" w:rsidRDefault="00B211D2" w:rsidP="004727FB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primiri - expedieri.</w:t>
            </w:r>
          </w:p>
        </w:tc>
      </w:tr>
      <w:tr w:rsidR="00B211D2" w14:paraId="06DD4AEA" w14:textId="77777777" w:rsidTr="004727FB">
        <w:trPr>
          <w:cantSplit/>
          <w:trHeight w:val="1091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D54C753" w14:textId="77777777" w:rsidR="00B211D2" w:rsidRDefault="00B211D2" w:rsidP="00B211D2">
            <w:pPr>
              <w:numPr>
                <w:ilvl w:val="0"/>
                <w:numId w:val="3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86F6C14" w14:textId="77777777" w:rsidR="00B211D2" w:rsidRDefault="00B211D2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5922C8F" w14:textId="77777777" w:rsidR="00B211D2" w:rsidRPr="00D33E71" w:rsidRDefault="00B211D2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3C43601" w14:textId="77777777" w:rsidR="00B211D2" w:rsidRDefault="00B211D2" w:rsidP="004727FB">
            <w:pPr>
              <w:pStyle w:val="Heading2"/>
              <w:spacing w:line="27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pacing w:val="-4"/>
              </w:rPr>
              <w:t>St. Adjud Grupa Tranzit</w:t>
            </w:r>
          </w:p>
          <w:p w14:paraId="695885D9" w14:textId="77777777" w:rsidR="00B211D2" w:rsidRDefault="00B211D2" w:rsidP="004727FB">
            <w:pPr>
              <w:pStyle w:val="Heading2"/>
              <w:spacing w:line="276" w:lineRule="auto"/>
              <w:rPr>
                <w:rFonts w:ascii="Times New Roman" w:hAnsi="Times New Roman"/>
                <w:bCs w:val="0"/>
              </w:rPr>
            </w:pPr>
            <w:r>
              <w:rPr>
                <w:rFonts w:ascii="Times New Roman" w:hAnsi="Times New Roman"/>
                <w:bCs w:val="0"/>
              </w:rPr>
              <w:t>linia 13</w:t>
            </w:r>
          </w:p>
          <w:p w14:paraId="0413CC99" w14:textId="77777777" w:rsidR="00B211D2" w:rsidRDefault="00B211D2" w:rsidP="004727FB">
            <w:pPr>
              <w:pStyle w:val="Heading2"/>
              <w:spacing w:line="276" w:lineRule="auto"/>
              <w:rPr>
                <w:rFonts w:ascii="Times New Roman" w:hAnsi="Times New Roman"/>
                <w:bCs w:val="0"/>
              </w:rPr>
            </w:pPr>
            <w:r>
              <w:rPr>
                <w:rFonts w:ascii="Times New Roman" w:hAnsi="Times New Roman"/>
                <w:bCs w:val="0"/>
              </w:rPr>
              <w:t>primiri - expedieri</w:t>
            </w:r>
          </w:p>
          <w:p w14:paraId="069CB93E" w14:textId="77777777" w:rsidR="00B211D2" w:rsidRPr="002532C4" w:rsidRDefault="00B211D2" w:rsidP="004727FB">
            <w:pPr>
              <w:pStyle w:val="Heading2"/>
              <w:spacing w:line="276" w:lineRule="auto"/>
              <w:rPr>
                <w:rFonts w:ascii="Times New Roman" w:hAnsi="Times New Roman"/>
                <w:bCs w:val="0"/>
              </w:rPr>
            </w:pPr>
            <w:r>
              <w:rPr>
                <w:rFonts w:ascii="Times New Roman" w:hAnsi="Times New Roman"/>
                <w:bCs w:val="0"/>
              </w:rPr>
              <w:t>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57B20B7" w14:textId="77777777" w:rsidR="00B211D2" w:rsidRDefault="00B211D2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din Ax Staţie până la T.D.J. 90 / 92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FA2F83B" w14:textId="77777777" w:rsidR="00B211D2" w:rsidRDefault="00B211D2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A19AA8D" w14:textId="77777777" w:rsidR="00B211D2" w:rsidRDefault="00B211D2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5B0C920" w14:textId="77777777" w:rsidR="00B211D2" w:rsidRPr="00D33E71" w:rsidRDefault="00B211D2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A20ABA9" w14:textId="77777777" w:rsidR="00B211D2" w:rsidRDefault="00B211D2" w:rsidP="004727FB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Afectează intrări - ieşiri </w:t>
            </w:r>
          </w:p>
          <w:p w14:paraId="526666D5" w14:textId="77777777" w:rsidR="00B211D2" w:rsidRDefault="00B211D2" w:rsidP="004727FB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la linia 13</w:t>
            </w:r>
          </w:p>
          <w:p w14:paraId="3D83DDB5" w14:textId="77777777" w:rsidR="00B211D2" w:rsidRDefault="00B211D2" w:rsidP="004727FB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primiri - expedieri, Cap Y.</w:t>
            </w:r>
          </w:p>
        </w:tc>
      </w:tr>
      <w:tr w:rsidR="00B211D2" w14:paraId="57205F63" w14:textId="77777777" w:rsidTr="004727FB">
        <w:trPr>
          <w:cantSplit/>
          <w:trHeight w:val="639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28FA488" w14:textId="77777777" w:rsidR="00B211D2" w:rsidRDefault="00B211D2" w:rsidP="00B211D2">
            <w:pPr>
              <w:numPr>
                <w:ilvl w:val="0"/>
                <w:numId w:val="3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BA7F816" w14:textId="77777777" w:rsidR="00B211D2" w:rsidRDefault="00B211D2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5E50F13" w14:textId="77777777" w:rsidR="00B211D2" w:rsidRPr="00D33E71" w:rsidRDefault="00B211D2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F8036BF" w14:textId="77777777" w:rsidR="00B211D2" w:rsidRDefault="00B211D2" w:rsidP="004727FB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Bacău</w:t>
            </w:r>
          </w:p>
          <w:p w14:paraId="74C13E56" w14:textId="77777777" w:rsidR="00B211D2" w:rsidRDefault="00B211D2" w:rsidP="004727FB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4815A4F" w14:textId="77777777" w:rsidR="00B211D2" w:rsidRDefault="00B211D2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peste diag. 13/17-19-33/35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1726648" w14:textId="77777777" w:rsidR="00B211D2" w:rsidRPr="00D33E71" w:rsidRDefault="00B211D2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D33E71"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CCAD356" w14:textId="77777777" w:rsidR="00B211D2" w:rsidRDefault="00B211D2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C1A7BC3" w14:textId="77777777" w:rsidR="00B211D2" w:rsidRPr="00D33E71" w:rsidRDefault="00B211D2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F0AA282" w14:textId="77777777" w:rsidR="00B211D2" w:rsidRDefault="00B211D2" w:rsidP="004727FB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Afectează accesul</w:t>
            </w:r>
          </w:p>
          <w:p w14:paraId="060937B0" w14:textId="77777777" w:rsidR="00B211D2" w:rsidRDefault="00B211D2" w:rsidP="004727FB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din linia 2 directă</w:t>
            </w:r>
          </w:p>
          <w:p w14:paraId="2AAA0220" w14:textId="77777777" w:rsidR="00B211D2" w:rsidRDefault="00B211D2" w:rsidP="004727FB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la liniile 1 - 12 Marfă. </w:t>
            </w:r>
          </w:p>
        </w:tc>
      </w:tr>
      <w:tr w:rsidR="00B211D2" w14:paraId="207B63F3" w14:textId="77777777" w:rsidTr="004727FB">
        <w:trPr>
          <w:cantSplit/>
          <w:trHeight w:val="471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FF84A09" w14:textId="77777777" w:rsidR="00B211D2" w:rsidRDefault="00B211D2" w:rsidP="00B211D2">
            <w:pPr>
              <w:numPr>
                <w:ilvl w:val="0"/>
                <w:numId w:val="3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33CF26B" w14:textId="77777777" w:rsidR="00B211D2" w:rsidRDefault="00B211D2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42CC0B9" w14:textId="77777777" w:rsidR="00B211D2" w:rsidRPr="00D33E71" w:rsidRDefault="00B211D2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3EA487C" w14:textId="77777777" w:rsidR="00B211D2" w:rsidRDefault="00B211D2" w:rsidP="004727FB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Bacău</w:t>
            </w:r>
          </w:p>
          <w:p w14:paraId="1DEB7745" w14:textId="77777777" w:rsidR="00B211D2" w:rsidRDefault="00B211D2" w:rsidP="004727FB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 24 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D4B4AB6" w14:textId="77777777" w:rsidR="00B211D2" w:rsidRDefault="00B211D2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toată 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C7E0E3E" w14:textId="77777777" w:rsidR="00B211D2" w:rsidRPr="00D33E71" w:rsidRDefault="00B211D2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D33E71"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AF5508B" w14:textId="77777777" w:rsidR="00B211D2" w:rsidRDefault="00B211D2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01FAD41" w14:textId="77777777" w:rsidR="00B211D2" w:rsidRPr="00D33E71" w:rsidRDefault="00B211D2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A465866" w14:textId="77777777" w:rsidR="00B211D2" w:rsidRDefault="00B211D2" w:rsidP="004727FB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De la călcâi sch. 102, </w:t>
            </w:r>
          </w:p>
          <w:p w14:paraId="57BA2D54" w14:textId="77777777" w:rsidR="00B211D2" w:rsidRDefault="00B211D2" w:rsidP="004727FB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peste sch.76,  </w:t>
            </w:r>
          </w:p>
          <w:p w14:paraId="1C69C370" w14:textId="77777777" w:rsidR="00B211D2" w:rsidRDefault="00B211D2" w:rsidP="004727FB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până la călcâi sch. 70.</w:t>
            </w:r>
          </w:p>
        </w:tc>
      </w:tr>
      <w:tr w:rsidR="00B211D2" w14:paraId="44B96686" w14:textId="77777777" w:rsidTr="004727FB">
        <w:trPr>
          <w:cantSplit/>
          <w:trHeight w:val="770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8B626F6" w14:textId="77777777" w:rsidR="00B211D2" w:rsidRDefault="00B211D2" w:rsidP="00B211D2">
            <w:pPr>
              <w:numPr>
                <w:ilvl w:val="0"/>
                <w:numId w:val="3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F01825C" w14:textId="77777777" w:rsidR="00B211D2" w:rsidRDefault="00B211D2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7F2D8D7" w14:textId="77777777" w:rsidR="00B211D2" w:rsidRPr="00D33E71" w:rsidRDefault="00B211D2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A758CA3" w14:textId="77777777" w:rsidR="00B211D2" w:rsidRDefault="00B211D2" w:rsidP="004727FB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Bacău</w:t>
            </w:r>
          </w:p>
          <w:p w14:paraId="0AA155EF" w14:textId="77777777" w:rsidR="00B211D2" w:rsidRDefault="00B211D2" w:rsidP="004727FB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 25 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A6A6A18" w14:textId="77777777" w:rsidR="00B211D2" w:rsidRDefault="00B211D2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toată 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F75045F" w14:textId="77777777" w:rsidR="00B211D2" w:rsidRPr="00D33E71" w:rsidRDefault="00B211D2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D33E71"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7356856" w14:textId="77777777" w:rsidR="00B211D2" w:rsidRDefault="00B211D2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6F06B14" w14:textId="77777777" w:rsidR="00B211D2" w:rsidRPr="00D33E71" w:rsidRDefault="00B211D2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048D52E" w14:textId="77777777" w:rsidR="00B211D2" w:rsidRDefault="00B211D2" w:rsidP="004727FB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De la vârful sch. 98, </w:t>
            </w:r>
          </w:p>
          <w:p w14:paraId="05270361" w14:textId="77777777" w:rsidR="00B211D2" w:rsidRPr="00CB3447" w:rsidRDefault="00B211D2" w:rsidP="004727FB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peste TDJ 78 </w:t>
            </w:r>
            <w:r>
              <w:rPr>
                <w:b/>
                <w:bCs/>
                <w:i/>
                <w:iCs/>
                <w:sz w:val="20"/>
                <w:lang w:val="en-US"/>
              </w:rPr>
              <w:t xml:space="preserve">/ </w:t>
            </w:r>
            <w:r>
              <w:rPr>
                <w:b/>
                <w:bCs/>
                <w:i/>
                <w:iCs/>
                <w:sz w:val="20"/>
              </w:rPr>
              <w:t xml:space="preserve">80, sch.74, 72, 58 până la TDJ 30 </w:t>
            </w:r>
            <w:r>
              <w:rPr>
                <w:b/>
                <w:bCs/>
                <w:i/>
                <w:iCs/>
                <w:sz w:val="20"/>
                <w:lang w:val="en-US"/>
              </w:rPr>
              <w:t>/ 40 .</w:t>
            </w:r>
          </w:p>
        </w:tc>
      </w:tr>
      <w:tr w:rsidR="00B211D2" w14:paraId="427FCBFB" w14:textId="77777777" w:rsidTr="004727FB">
        <w:trPr>
          <w:cantSplit/>
          <w:trHeight w:val="770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79EF311" w14:textId="77777777" w:rsidR="00B211D2" w:rsidRDefault="00B211D2" w:rsidP="00B211D2">
            <w:pPr>
              <w:numPr>
                <w:ilvl w:val="0"/>
                <w:numId w:val="3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7DF9257" w14:textId="77777777" w:rsidR="00B211D2" w:rsidRDefault="00B211D2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6FDF22A" w14:textId="77777777" w:rsidR="00B211D2" w:rsidRPr="00D33E71" w:rsidRDefault="00B211D2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74017F0" w14:textId="77777777" w:rsidR="00B211D2" w:rsidRDefault="00B211D2" w:rsidP="004727FB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Bacău -</w:t>
            </w:r>
          </w:p>
          <w:p w14:paraId="30E3347F" w14:textId="77777777" w:rsidR="00B211D2" w:rsidRDefault="00B211D2" w:rsidP="004727FB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Itești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761AB9B" w14:textId="77777777" w:rsidR="00B211D2" w:rsidRDefault="00B211D2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9010704" w14:textId="77777777" w:rsidR="00B211D2" w:rsidRPr="00D33E71" w:rsidRDefault="00B211D2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776F6A6" w14:textId="77777777" w:rsidR="00B211D2" w:rsidRDefault="00B211D2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308+677</w:t>
            </w:r>
          </w:p>
          <w:p w14:paraId="09E1221D" w14:textId="77777777" w:rsidR="00B211D2" w:rsidRDefault="00B211D2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308+893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CE663EA" w14:textId="77777777" w:rsidR="00B211D2" w:rsidRPr="00D33E71" w:rsidRDefault="00B211D2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30</w:t>
            </w: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D93D662" w14:textId="77777777" w:rsidR="00B211D2" w:rsidRPr="004143AF" w:rsidRDefault="00B211D2" w:rsidP="004727FB">
            <w:pPr>
              <w:spacing w:before="40" w:after="40" w:line="276" w:lineRule="auto"/>
              <w:ind w:left="57" w:right="57"/>
              <w:rPr>
                <w:b/>
                <w:bCs/>
                <w:iCs/>
                <w:sz w:val="20"/>
              </w:rPr>
            </w:pPr>
            <w:r w:rsidRPr="004143AF">
              <w:rPr>
                <w:b/>
                <w:bCs/>
                <w:iCs/>
                <w:sz w:val="20"/>
              </w:rPr>
              <w:t xml:space="preserve">*Valabil pentru trenurile </w:t>
            </w:r>
            <w:r>
              <w:rPr>
                <w:b/>
                <w:bCs/>
                <w:iCs/>
                <w:sz w:val="20"/>
              </w:rPr>
              <w:t>care au în componență</w:t>
            </w:r>
            <w:r w:rsidRPr="004143AF">
              <w:rPr>
                <w:b/>
                <w:bCs/>
                <w:iCs/>
                <w:sz w:val="20"/>
              </w:rPr>
              <w:t xml:space="preserve"> două locomotive cuplate.</w:t>
            </w:r>
          </w:p>
          <w:p w14:paraId="3B94474B" w14:textId="77777777" w:rsidR="00B211D2" w:rsidRDefault="00B211D2" w:rsidP="004727FB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D84BDE"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B211D2" w14:paraId="5AA5FADC" w14:textId="77777777" w:rsidTr="004727FB">
        <w:trPr>
          <w:cantSplit/>
          <w:trHeight w:val="770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BC13DD1" w14:textId="77777777" w:rsidR="00B211D2" w:rsidRDefault="00B211D2" w:rsidP="00B211D2">
            <w:pPr>
              <w:numPr>
                <w:ilvl w:val="0"/>
                <w:numId w:val="3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F6D4866" w14:textId="77777777" w:rsidR="00B211D2" w:rsidRDefault="00B211D2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E7F6A37" w14:textId="77777777" w:rsidR="00B211D2" w:rsidRPr="00D33E71" w:rsidRDefault="00B211D2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91A8EE2" w14:textId="77777777" w:rsidR="00B211D2" w:rsidRDefault="00B211D2" w:rsidP="004727FB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Galbeni, linia 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AE831D8" w14:textId="77777777" w:rsidR="00B211D2" w:rsidRDefault="00B211D2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de la sch. 11</w:t>
            </w:r>
          </w:p>
          <w:p w14:paraId="28CCF8B9" w14:textId="77777777" w:rsidR="00B211D2" w:rsidRDefault="00B211D2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până la ax stația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A6E8F19" w14:textId="77777777" w:rsidR="00B211D2" w:rsidRPr="00D33E71" w:rsidRDefault="00B211D2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E748D45" w14:textId="77777777" w:rsidR="00B211D2" w:rsidRDefault="00B211D2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85C6C14" w14:textId="77777777" w:rsidR="00B211D2" w:rsidRDefault="00B211D2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CAB1734" w14:textId="77777777" w:rsidR="00B211D2" w:rsidRPr="004143AF" w:rsidRDefault="00B211D2" w:rsidP="004727FB">
            <w:pPr>
              <w:spacing w:before="40" w:after="40" w:line="276" w:lineRule="auto"/>
              <w:ind w:left="57" w:right="57"/>
              <w:rPr>
                <w:b/>
                <w:bCs/>
                <w:iCs/>
                <w:sz w:val="20"/>
              </w:rPr>
            </w:pPr>
          </w:p>
        </w:tc>
      </w:tr>
      <w:tr w:rsidR="00B211D2" w14:paraId="3F659511" w14:textId="77777777" w:rsidTr="004727FB">
        <w:trPr>
          <w:cantSplit/>
          <w:trHeight w:val="770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C95A303" w14:textId="77777777" w:rsidR="00B211D2" w:rsidRDefault="00B211D2" w:rsidP="00B211D2">
            <w:pPr>
              <w:numPr>
                <w:ilvl w:val="0"/>
                <w:numId w:val="3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39B82CF" w14:textId="77777777" w:rsidR="00B211D2" w:rsidRDefault="00B211D2" w:rsidP="00D30244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FF5F512" w14:textId="77777777" w:rsidR="00B211D2" w:rsidRPr="00D33E71" w:rsidRDefault="00B211D2" w:rsidP="00D30244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9C7A462" w14:textId="77777777" w:rsidR="00B211D2" w:rsidRDefault="00B211D2" w:rsidP="00D30244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Săcuieni Roman</w:t>
            </w:r>
          </w:p>
          <w:p w14:paraId="1AFA0C5C" w14:textId="77777777" w:rsidR="00B211D2" w:rsidRDefault="00B211D2" w:rsidP="00D30244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 1 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5B8E736" w14:textId="77777777" w:rsidR="00B211D2" w:rsidRDefault="00B211D2" w:rsidP="00D30244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toată 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18AC887" w14:textId="77777777" w:rsidR="00B211D2" w:rsidRDefault="00B211D2" w:rsidP="00D30244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D33E71"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43BA893" w14:textId="77777777" w:rsidR="00B211D2" w:rsidRDefault="00B211D2" w:rsidP="00D30244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FBEFED2" w14:textId="77777777" w:rsidR="00B211D2" w:rsidRDefault="00B211D2" w:rsidP="00D30244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D429BF3" w14:textId="77777777" w:rsidR="00B211D2" w:rsidRPr="004143AF" w:rsidRDefault="00B211D2" w:rsidP="00D30244">
            <w:pPr>
              <w:spacing w:before="40" w:after="40" w:line="276" w:lineRule="auto"/>
              <w:ind w:left="57" w:right="57"/>
              <w:rPr>
                <w:b/>
                <w:bCs/>
                <w:iCs/>
                <w:sz w:val="20"/>
              </w:rPr>
            </w:pPr>
            <w:r>
              <w:rPr>
                <w:b/>
                <w:bCs/>
                <w:iCs/>
                <w:sz w:val="20"/>
              </w:rPr>
              <w:t>Nesemnalizată pe teren.</w:t>
            </w:r>
          </w:p>
        </w:tc>
      </w:tr>
      <w:tr w:rsidR="00B211D2" w14:paraId="0253F318" w14:textId="77777777" w:rsidTr="004727FB">
        <w:trPr>
          <w:cantSplit/>
          <w:trHeight w:val="770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7147435" w14:textId="77777777" w:rsidR="00B211D2" w:rsidRDefault="00B211D2" w:rsidP="00B211D2">
            <w:pPr>
              <w:numPr>
                <w:ilvl w:val="0"/>
                <w:numId w:val="3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6BAF696" w14:textId="77777777" w:rsidR="00B211D2" w:rsidRDefault="00B211D2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D92B075" w14:textId="77777777" w:rsidR="00B211D2" w:rsidRPr="00D33E71" w:rsidRDefault="00B211D2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F885BC9" w14:textId="77777777" w:rsidR="00B211D2" w:rsidRDefault="00B211D2" w:rsidP="004727FB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Săcuieni Roman</w:t>
            </w:r>
          </w:p>
          <w:p w14:paraId="1D35FB6C" w14:textId="77777777" w:rsidR="00B211D2" w:rsidRDefault="00B211D2" w:rsidP="004727FB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 4 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AFB2A10" w14:textId="77777777" w:rsidR="00B211D2" w:rsidRDefault="00B211D2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toată 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0897AC2" w14:textId="77777777" w:rsidR="00B211D2" w:rsidRPr="00D33E71" w:rsidRDefault="00B211D2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D33E71"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537413D" w14:textId="77777777" w:rsidR="00B211D2" w:rsidRDefault="00B211D2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3CE960D" w14:textId="77777777" w:rsidR="00B211D2" w:rsidRPr="00D33E71" w:rsidRDefault="00B211D2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75F6935" w14:textId="77777777" w:rsidR="00B211D2" w:rsidRDefault="00B211D2" w:rsidP="004727FB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sz w:val="20"/>
              </w:rPr>
              <w:t>Nesemnalizată pe teren.</w:t>
            </w:r>
          </w:p>
        </w:tc>
      </w:tr>
      <w:tr w:rsidR="00B211D2" w14:paraId="34889BC4" w14:textId="77777777" w:rsidTr="004727FB">
        <w:trPr>
          <w:cantSplit/>
          <w:trHeight w:val="830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9A19537" w14:textId="77777777" w:rsidR="00B211D2" w:rsidRDefault="00B211D2" w:rsidP="00B211D2">
            <w:pPr>
              <w:numPr>
                <w:ilvl w:val="0"/>
                <w:numId w:val="3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6E65358" w14:textId="77777777" w:rsidR="00B211D2" w:rsidRDefault="00B211D2" w:rsidP="00B1607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D184B2E" w14:textId="77777777" w:rsidR="00B211D2" w:rsidRPr="00D33E71" w:rsidRDefault="00B211D2" w:rsidP="00B1607D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809196D" w14:textId="77777777" w:rsidR="00B211D2" w:rsidRDefault="00B211D2" w:rsidP="00B1607D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Paşcani Triaj</w:t>
            </w:r>
          </w:p>
          <w:p w14:paraId="00212BDD" w14:textId="77777777" w:rsidR="00B211D2" w:rsidRDefault="00B211D2" w:rsidP="00B1607D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liniile 6B - 12B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39C78C8" w14:textId="77777777" w:rsidR="00B211D2" w:rsidRDefault="00B211D2" w:rsidP="00B1607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toată 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4D24CAC" w14:textId="77777777" w:rsidR="00B211D2" w:rsidRPr="00D33E71" w:rsidRDefault="00B211D2" w:rsidP="00B1607D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D33E71"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2D45DA6" w14:textId="77777777" w:rsidR="00B211D2" w:rsidRDefault="00B211D2" w:rsidP="00B1607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8197C66" w14:textId="77777777" w:rsidR="00B211D2" w:rsidRPr="00D33E71" w:rsidRDefault="00B211D2" w:rsidP="00B1607D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4C63FC1" w14:textId="77777777" w:rsidR="00B211D2" w:rsidRDefault="00B211D2" w:rsidP="00B1607D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</w:p>
        </w:tc>
      </w:tr>
      <w:tr w:rsidR="00B211D2" w14:paraId="6DF6C57F" w14:textId="77777777" w:rsidTr="004727FB">
        <w:trPr>
          <w:cantSplit/>
          <w:trHeight w:val="513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7CC8112" w14:textId="77777777" w:rsidR="00B211D2" w:rsidRDefault="00B211D2" w:rsidP="00B211D2">
            <w:pPr>
              <w:numPr>
                <w:ilvl w:val="0"/>
                <w:numId w:val="3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B808BB1" w14:textId="77777777" w:rsidR="00B211D2" w:rsidRDefault="00B211D2" w:rsidP="00B1607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D7C04C2" w14:textId="77777777" w:rsidR="00B211D2" w:rsidRPr="00D33E71" w:rsidRDefault="00B211D2" w:rsidP="00B1607D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9CF38E7" w14:textId="77777777" w:rsidR="00B211D2" w:rsidRDefault="00B211D2" w:rsidP="00B1607D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Dolhasca</w:t>
            </w:r>
          </w:p>
          <w:p w14:paraId="4DC6D91F" w14:textId="77777777" w:rsidR="00B211D2" w:rsidRDefault="00B211D2" w:rsidP="00B1607D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 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08466FB" w14:textId="77777777" w:rsidR="00B211D2" w:rsidRDefault="00B211D2" w:rsidP="00B1607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toată 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26F9A87" w14:textId="77777777" w:rsidR="00B211D2" w:rsidRPr="00D33E71" w:rsidRDefault="00B211D2" w:rsidP="00B1607D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D33E71"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E8803BD" w14:textId="77777777" w:rsidR="00B211D2" w:rsidRDefault="00B211D2" w:rsidP="00B1607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3042334" w14:textId="77777777" w:rsidR="00B211D2" w:rsidRPr="00D33E71" w:rsidRDefault="00B211D2" w:rsidP="00B1607D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0C76EEA" w14:textId="77777777" w:rsidR="00B211D2" w:rsidRDefault="00B211D2" w:rsidP="00B1607D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</w:p>
        </w:tc>
      </w:tr>
      <w:tr w:rsidR="00B211D2" w14:paraId="3E06F203" w14:textId="77777777" w:rsidTr="004727FB">
        <w:trPr>
          <w:cantSplit/>
          <w:trHeight w:val="513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F0385B6" w14:textId="77777777" w:rsidR="00B211D2" w:rsidRDefault="00B211D2" w:rsidP="00B211D2">
            <w:pPr>
              <w:numPr>
                <w:ilvl w:val="0"/>
                <w:numId w:val="3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52D523D" w14:textId="77777777" w:rsidR="00B211D2" w:rsidRDefault="00B211D2" w:rsidP="0096172A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411+800</w:t>
            </w:r>
          </w:p>
          <w:p w14:paraId="26B8ADB4" w14:textId="77777777" w:rsidR="00B211D2" w:rsidRDefault="00B211D2" w:rsidP="0096172A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412+050</w:t>
            </w:r>
          </w:p>
        </w:tc>
        <w:tc>
          <w:tcPr>
            <w:tcW w:w="76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5EC8711" w14:textId="77777777" w:rsidR="00B211D2" w:rsidRPr="00D33E71" w:rsidRDefault="00B211D2" w:rsidP="0096172A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30</w:t>
            </w: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E066541" w14:textId="77777777" w:rsidR="00B211D2" w:rsidRDefault="00B211D2" w:rsidP="0096172A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Dolhasca - Liteni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6672C6E" w14:textId="77777777" w:rsidR="00B211D2" w:rsidRDefault="00B211D2" w:rsidP="0096172A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F204C2D" w14:textId="77777777" w:rsidR="00B211D2" w:rsidRPr="00D33E71" w:rsidRDefault="00B211D2" w:rsidP="0096172A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51760D9" w14:textId="77777777" w:rsidR="00B211D2" w:rsidRDefault="00B211D2" w:rsidP="0096172A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411+800</w:t>
            </w:r>
          </w:p>
          <w:p w14:paraId="3CEB1A1B" w14:textId="77777777" w:rsidR="00B211D2" w:rsidRDefault="00B211D2" w:rsidP="0096172A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412+050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2555D45" w14:textId="77777777" w:rsidR="00B211D2" w:rsidRPr="00D33E71" w:rsidRDefault="00B211D2" w:rsidP="0096172A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30</w:t>
            </w: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FE7E347" w14:textId="77777777" w:rsidR="00B211D2" w:rsidRDefault="00B211D2" w:rsidP="0096172A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sz w:val="20"/>
              </w:rPr>
              <w:t xml:space="preserve">Cu inductori </w:t>
            </w:r>
            <w:r>
              <w:rPr>
                <w:b/>
                <w:bCs/>
                <w:i/>
                <w:sz w:val="20"/>
              </w:rPr>
              <w:br/>
              <w:t>la paletele galbene</w:t>
            </w:r>
          </w:p>
        </w:tc>
      </w:tr>
      <w:tr w:rsidR="00B211D2" w14:paraId="5F44CD1B" w14:textId="77777777" w:rsidTr="004727FB">
        <w:trPr>
          <w:cantSplit/>
          <w:trHeight w:val="50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B7F210D" w14:textId="77777777" w:rsidR="00B211D2" w:rsidRDefault="00B211D2" w:rsidP="00B211D2">
            <w:pPr>
              <w:numPr>
                <w:ilvl w:val="0"/>
                <w:numId w:val="3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723BFE5" w14:textId="77777777" w:rsidR="00B211D2" w:rsidRDefault="00B211D2" w:rsidP="00B1607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1859BAB" w14:textId="77777777" w:rsidR="00B211D2" w:rsidRPr="00D33E71" w:rsidRDefault="00B211D2" w:rsidP="00B1607D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DB1C30B" w14:textId="77777777" w:rsidR="00B211D2" w:rsidRDefault="00B211D2" w:rsidP="00B1607D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Liteni</w:t>
            </w:r>
          </w:p>
          <w:p w14:paraId="67944141" w14:textId="77777777" w:rsidR="00B211D2" w:rsidRDefault="00B211D2" w:rsidP="00B1607D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 4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D9846A9" w14:textId="77777777" w:rsidR="00B211D2" w:rsidRDefault="00B211D2" w:rsidP="00B1607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toată</w:t>
            </w:r>
          </w:p>
          <w:p w14:paraId="15DB9864" w14:textId="77777777" w:rsidR="00B211D2" w:rsidRDefault="00B211D2" w:rsidP="00B1607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471E363" w14:textId="77777777" w:rsidR="00B211D2" w:rsidRPr="00D33E71" w:rsidRDefault="00B211D2" w:rsidP="00B1607D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D33E71"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02D0323" w14:textId="77777777" w:rsidR="00B211D2" w:rsidRDefault="00B211D2" w:rsidP="00B1607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9DE3C12" w14:textId="77777777" w:rsidR="00B211D2" w:rsidRPr="00D33E71" w:rsidRDefault="00B211D2" w:rsidP="00B1607D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DB336A8" w14:textId="77777777" w:rsidR="00B211D2" w:rsidRDefault="00B211D2" w:rsidP="00B1607D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</w:p>
        </w:tc>
      </w:tr>
      <w:tr w:rsidR="00B211D2" w14:paraId="0F9D4F65" w14:textId="77777777" w:rsidTr="004727FB">
        <w:trPr>
          <w:cantSplit/>
          <w:trHeight w:val="395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D7D6B3C" w14:textId="77777777" w:rsidR="00B211D2" w:rsidRDefault="00B211D2" w:rsidP="00B211D2">
            <w:pPr>
              <w:numPr>
                <w:ilvl w:val="0"/>
                <w:numId w:val="3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F87C23F" w14:textId="77777777" w:rsidR="00B211D2" w:rsidRDefault="00B211D2" w:rsidP="00B1607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633E8FE" w14:textId="77777777" w:rsidR="00B211D2" w:rsidRPr="00D33E71" w:rsidRDefault="00B211D2" w:rsidP="00B1607D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07E26B9" w14:textId="77777777" w:rsidR="00B211D2" w:rsidRDefault="00B211D2" w:rsidP="00B1607D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Suceava</w:t>
            </w:r>
          </w:p>
          <w:p w14:paraId="62A067DD" w14:textId="77777777" w:rsidR="00B211D2" w:rsidRDefault="00B211D2" w:rsidP="00B1607D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liniile 1S şi 2S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EBD6F43" w14:textId="77777777" w:rsidR="00B211D2" w:rsidRDefault="00B211D2" w:rsidP="00B1607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toată</w:t>
            </w:r>
          </w:p>
          <w:p w14:paraId="04623F5A" w14:textId="77777777" w:rsidR="00B211D2" w:rsidRDefault="00B211D2" w:rsidP="00B1607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8250349" w14:textId="77777777" w:rsidR="00B211D2" w:rsidRPr="00D33E71" w:rsidRDefault="00B211D2" w:rsidP="00B1607D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D33E71"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EFBEC13" w14:textId="77777777" w:rsidR="00B211D2" w:rsidRDefault="00B211D2" w:rsidP="00B1607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19C659A" w14:textId="77777777" w:rsidR="00B211D2" w:rsidRPr="00D33E71" w:rsidRDefault="00B211D2" w:rsidP="00B1607D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7F29079" w14:textId="77777777" w:rsidR="00B211D2" w:rsidRDefault="00B211D2" w:rsidP="00B1607D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</w:p>
        </w:tc>
      </w:tr>
      <w:tr w:rsidR="00B211D2" w14:paraId="2C840C9C" w14:textId="77777777" w:rsidTr="004727FB">
        <w:trPr>
          <w:cantSplit/>
          <w:trHeight w:val="395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0FB9C93" w14:textId="77777777" w:rsidR="00B211D2" w:rsidRDefault="00B211D2" w:rsidP="00B211D2">
            <w:pPr>
              <w:numPr>
                <w:ilvl w:val="0"/>
                <w:numId w:val="3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FB286CC" w14:textId="77777777" w:rsidR="00B211D2" w:rsidRDefault="00B211D2" w:rsidP="00EB056A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EEA2052" w14:textId="77777777" w:rsidR="00B211D2" w:rsidRPr="00D33E71" w:rsidRDefault="00B211D2" w:rsidP="00EB056A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6E6A5F4" w14:textId="77777777" w:rsidR="00B211D2" w:rsidRDefault="00B211D2" w:rsidP="00EB056A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Suceava</w:t>
            </w:r>
          </w:p>
          <w:p w14:paraId="39797C60" w14:textId="77777777" w:rsidR="00B211D2" w:rsidRDefault="00B211D2" w:rsidP="00EB056A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 6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4A53696" w14:textId="77777777" w:rsidR="00B211D2" w:rsidRDefault="00B211D2" w:rsidP="00EB056A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toată</w:t>
            </w:r>
          </w:p>
          <w:p w14:paraId="512BC573" w14:textId="77777777" w:rsidR="00B211D2" w:rsidRDefault="00B211D2" w:rsidP="00EB056A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742A605" w14:textId="77777777" w:rsidR="00B211D2" w:rsidRPr="00D33E71" w:rsidRDefault="00B211D2" w:rsidP="00EB056A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D33E71"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2E7CE1A" w14:textId="77777777" w:rsidR="00B211D2" w:rsidRDefault="00B211D2" w:rsidP="00EB056A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1DAB5CE" w14:textId="77777777" w:rsidR="00B211D2" w:rsidRPr="00D33E71" w:rsidRDefault="00B211D2" w:rsidP="00EB056A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E7D6B23" w14:textId="77777777" w:rsidR="00B211D2" w:rsidRDefault="00B211D2" w:rsidP="00EB056A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</w:p>
        </w:tc>
      </w:tr>
      <w:tr w:rsidR="00B211D2" w14:paraId="0A492A4B" w14:textId="77777777" w:rsidTr="004727FB">
        <w:trPr>
          <w:cantSplit/>
          <w:trHeight w:val="1116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0E48FEA" w14:textId="77777777" w:rsidR="00B211D2" w:rsidRDefault="00B211D2" w:rsidP="00B211D2">
            <w:pPr>
              <w:numPr>
                <w:ilvl w:val="0"/>
                <w:numId w:val="3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B71FCA5" w14:textId="77777777" w:rsidR="00B211D2" w:rsidRDefault="00B211D2" w:rsidP="00B1607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EF60A5A" w14:textId="77777777" w:rsidR="00B211D2" w:rsidRPr="00D33E71" w:rsidRDefault="00B211D2" w:rsidP="00B1607D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FF7F250" w14:textId="77777777" w:rsidR="00B211D2" w:rsidRDefault="00B211D2" w:rsidP="00B1607D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Suceava Nord</w:t>
            </w:r>
          </w:p>
          <w:p w14:paraId="4617DC2D" w14:textId="77777777" w:rsidR="00B211D2" w:rsidRDefault="00B211D2" w:rsidP="00B1607D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C668085" w14:textId="77777777" w:rsidR="00B211D2" w:rsidRDefault="00B211D2" w:rsidP="00B1607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peste</w:t>
            </w:r>
          </w:p>
          <w:p w14:paraId="235D1D73" w14:textId="77777777" w:rsidR="00B211D2" w:rsidRDefault="00B211D2" w:rsidP="00B1607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diag.</w:t>
            </w:r>
          </w:p>
          <w:p w14:paraId="463F81EB" w14:textId="77777777" w:rsidR="00B211D2" w:rsidRDefault="00B211D2" w:rsidP="00B1607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1 - 7</w:t>
            </w:r>
          </w:p>
          <w:p w14:paraId="0D67F69B" w14:textId="77777777" w:rsidR="00B211D2" w:rsidRDefault="00B211D2" w:rsidP="00B1607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şi</w:t>
            </w:r>
          </w:p>
          <w:p w14:paraId="686C50CD" w14:textId="77777777" w:rsidR="00B211D2" w:rsidRDefault="00B211D2" w:rsidP="00B1607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3 - 5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E64C707" w14:textId="77777777" w:rsidR="00B211D2" w:rsidRPr="00D33E71" w:rsidRDefault="00B211D2" w:rsidP="00B1607D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D33E71">
              <w:rPr>
                <w:b/>
                <w:bCs/>
                <w:sz w:val="36"/>
                <w:szCs w:val="36"/>
              </w:rPr>
              <w:t>20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B34295E" w14:textId="77777777" w:rsidR="00B211D2" w:rsidRDefault="00B211D2" w:rsidP="00B1607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B23BC1D" w14:textId="77777777" w:rsidR="00B211D2" w:rsidRPr="00D33E71" w:rsidRDefault="00B211D2" w:rsidP="00B1607D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4F46A84" w14:textId="77777777" w:rsidR="00B211D2" w:rsidRDefault="00B211D2" w:rsidP="00B1607D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Afectează intrări - ieşiri </w:t>
            </w:r>
          </w:p>
          <w:p w14:paraId="0FA73CD2" w14:textId="77777777" w:rsidR="00B211D2" w:rsidRDefault="00B211D2" w:rsidP="00B1607D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la liniile 1 - 6, Cap X, </w:t>
            </w:r>
          </w:p>
          <w:p w14:paraId="1DD5093A" w14:textId="77777777" w:rsidR="00B211D2" w:rsidRDefault="00B211D2" w:rsidP="00B1607D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numai la parcursuri peste sch. nr. 1, 3, 5 şi 7 </w:t>
            </w:r>
          </w:p>
          <w:p w14:paraId="10CFADBF" w14:textId="77777777" w:rsidR="00B211D2" w:rsidRDefault="00B211D2" w:rsidP="00B1607D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în poziţie abătută.</w:t>
            </w:r>
          </w:p>
        </w:tc>
      </w:tr>
      <w:tr w:rsidR="00B211D2" w14:paraId="0D3342B6" w14:textId="77777777" w:rsidTr="004727FB">
        <w:trPr>
          <w:cantSplit/>
          <w:trHeight w:val="1116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3E831AD" w14:textId="77777777" w:rsidR="00B211D2" w:rsidRDefault="00B211D2" w:rsidP="00B211D2">
            <w:pPr>
              <w:numPr>
                <w:ilvl w:val="0"/>
                <w:numId w:val="3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DC676B0" w14:textId="77777777" w:rsidR="00B211D2" w:rsidRDefault="00B211D2" w:rsidP="00B1607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1C42AA8" w14:textId="77777777" w:rsidR="00B211D2" w:rsidRPr="00D33E71" w:rsidRDefault="00B211D2" w:rsidP="00B1607D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DA55E74" w14:textId="77777777" w:rsidR="00B211D2" w:rsidRDefault="00B211D2" w:rsidP="00B1607D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Suceava Nord</w:t>
            </w:r>
          </w:p>
          <w:p w14:paraId="1C253F84" w14:textId="77777777" w:rsidR="00B211D2" w:rsidRDefault="00B211D2" w:rsidP="00B1607D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 1 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C026758" w14:textId="77777777" w:rsidR="00B211D2" w:rsidRDefault="00B211D2" w:rsidP="00B1607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de la sch. 15 până la sch. 62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343843E" w14:textId="77777777" w:rsidR="00B211D2" w:rsidRPr="00D33E71" w:rsidRDefault="00B211D2" w:rsidP="00B1607D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035203B" w14:textId="77777777" w:rsidR="00B211D2" w:rsidRDefault="00B211D2" w:rsidP="00B1607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1224BE2" w14:textId="77777777" w:rsidR="00B211D2" w:rsidRPr="00D33E71" w:rsidRDefault="00B211D2" w:rsidP="00B1607D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BC5C56A" w14:textId="77777777" w:rsidR="00B211D2" w:rsidRDefault="00B211D2" w:rsidP="00B1607D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Numai pentru locomotive izolate.</w:t>
            </w:r>
          </w:p>
        </w:tc>
      </w:tr>
      <w:tr w:rsidR="00B211D2" w14:paraId="0ABDDF9B" w14:textId="77777777" w:rsidTr="004727FB">
        <w:trPr>
          <w:cantSplit/>
          <w:trHeight w:val="341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292FEE0" w14:textId="77777777" w:rsidR="00B211D2" w:rsidRDefault="00B211D2" w:rsidP="00B211D2">
            <w:pPr>
              <w:numPr>
                <w:ilvl w:val="0"/>
                <w:numId w:val="3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C487C6D" w14:textId="77777777" w:rsidR="00B211D2" w:rsidRDefault="00B211D2" w:rsidP="00B1607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3DA47C3" w14:textId="77777777" w:rsidR="00B211D2" w:rsidRPr="00D33E71" w:rsidRDefault="00B211D2" w:rsidP="00B1607D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7FFFB0D" w14:textId="77777777" w:rsidR="00B211D2" w:rsidRDefault="00B211D2" w:rsidP="00B1607D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Suceava Nord</w:t>
            </w:r>
          </w:p>
          <w:p w14:paraId="424EFB30" w14:textId="77777777" w:rsidR="00B211D2" w:rsidRDefault="00B211D2" w:rsidP="00B1607D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 6 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B0735A1" w14:textId="77777777" w:rsidR="00B211D2" w:rsidRDefault="00B211D2" w:rsidP="00B1607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toată</w:t>
            </w:r>
          </w:p>
          <w:p w14:paraId="0EA14F7D" w14:textId="77777777" w:rsidR="00B211D2" w:rsidRDefault="00B211D2" w:rsidP="00B1607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D731466" w14:textId="77777777" w:rsidR="00B211D2" w:rsidRPr="00D33E71" w:rsidRDefault="00B211D2" w:rsidP="00B1607D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D33E71"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2E26A6B" w14:textId="77777777" w:rsidR="00B211D2" w:rsidRDefault="00B211D2" w:rsidP="00B1607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3194AC8" w14:textId="77777777" w:rsidR="00B211D2" w:rsidRPr="00D33E71" w:rsidRDefault="00B211D2" w:rsidP="00B1607D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C56D889" w14:textId="77777777" w:rsidR="00B211D2" w:rsidRDefault="00B211D2" w:rsidP="00B1607D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</w:p>
        </w:tc>
      </w:tr>
      <w:tr w:rsidR="00B211D2" w14:paraId="50B1FE64" w14:textId="77777777" w:rsidTr="004727FB">
        <w:trPr>
          <w:cantSplit/>
          <w:trHeight w:val="341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137FD00" w14:textId="77777777" w:rsidR="00B211D2" w:rsidRDefault="00B211D2" w:rsidP="00B211D2">
            <w:pPr>
              <w:numPr>
                <w:ilvl w:val="0"/>
                <w:numId w:val="3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BF1AB9C" w14:textId="77777777" w:rsidR="00B211D2" w:rsidRDefault="00B211D2" w:rsidP="00B1607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1516BDF" w14:textId="77777777" w:rsidR="00B211D2" w:rsidRPr="00D33E71" w:rsidRDefault="00B211D2" w:rsidP="00B1607D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BA40893" w14:textId="77777777" w:rsidR="00B211D2" w:rsidRDefault="00B211D2" w:rsidP="00B1607D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Dărmănești</w:t>
            </w:r>
          </w:p>
          <w:p w14:paraId="5EE9E2F1" w14:textId="77777777" w:rsidR="00B211D2" w:rsidRDefault="00B211D2" w:rsidP="00B1607D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 1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DB414FC" w14:textId="77777777" w:rsidR="00B211D2" w:rsidRDefault="00B211D2" w:rsidP="00B1607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de la călcâi</w:t>
            </w:r>
          </w:p>
          <w:p w14:paraId="1095F4CC" w14:textId="77777777" w:rsidR="00B211D2" w:rsidRDefault="00B211D2" w:rsidP="00B1607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sch. 13 la </w:t>
            </w:r>
          </w:p>
          <w:p w14:paraId="63DCE324" w14:textId="77777777" w:rsidR="00B211D2" w:rsidRDefault="00B211D2" w:rsidP="00B1607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călcâi</w:t>
            </w:r>
          </w:p>
          <w:p w14:paraId="2C02BC4A" w14:textId="77777777" w:rsidR="00B211D2" w:rsidRDefault="00B211D2" w:rsidP="00B1607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sch. 14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FFE1F0C" w14:textId="77777777" w:rsidR="00B211D2" w:rsidRPr="00D33E71" w:rsidRDefault="00B211D2" w:rsidP="00B1607D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2FA0A17" w14:textId="77777777" w:rsidR="00B211D2" w:rsidRDefault="00B211D2" w:rsidP="00B1607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D620293" w14:textId="77777777" w:rsidR="00B211D2" w:rsidRPr="00D33E71" w:rsidRDefault="00B211D2" w:rsidP="00B1607D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409A2AA" w14:textId="77777777" w:rsidR="00B211D2" w:rsidRDefault="00B211D2" w:rsidP="00B1607D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B211D2" w14:paraId="3BAF62B4" w14:textId="77777777" w:rsidTr="004727FB">
        <w:trPr>
          <w:cantSplit/>
          <w:trHeight w:val="341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77929BA" w14:textId="77777777" w:rsidR="00B211D2" w:rsidRDefault="00B211D2" w:rsidP="00B211D2">
            <w:pPr>
              <w:numPr>
                <w:ilvl w:val="0"/>
                <w:numId w:val="3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E42B7E2" w14:textId="77777777" w:rsidR="00B211D2" w:rsidRDefault="00B211D2" w:rsidP="00B1607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09547D9" w14:textId="77777777" w:rsidR="00B211D2" w:rsidRPr="00D33E71" w:rsidRDefault="00B211D2" w:rsidP="00B1607D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9F21524" w14:textId="77777777" w:rsidR="00B211D2" w:rsidRDefault="00B211D2" w:rsidP="00B1607D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Dărmănești</w:t>
            </w:r>
          </w:p>
          <w:p w14:paraId="1721E098" w14:textId="77777777" w:rsidR="00B211D2" w:rsidRDefault="00B211D2" w:rsidP="00B1607D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 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9B1EAE2" w14:textId="77777777" w:rsidR="00B211D2" w:rsidRDefault="00B211D2" w:rsidP="00B1607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de la </w:t>
            </w:r>
          </w:p>
          <w:p w14:paraId="098C9468" w14:textId="77777777" w:rsidR="00B211D2" w:rsidRDefault="00B211D2" w:rsidP="00B1607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vârf </w:t>
            </w:r>
          </w:p>
          <w:p w14:paraId="71260503" w14:textId="77777777" w:rsidR="00B211D2" w:rsidRDefault="00B211D2" w:rsidP="00B1607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sch. 17 - sch. 19 - linia 5 - vârf </w:t>
            </w:r>
          </w:p>
          <w:p w14:paraId="5A9B3CDF" w14:textId="77777777" w:rsidR="00B211D2" w:rsidRDefault="00B211D2" w:rsidP="00B1607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sch. 22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07B2FB9" w14:textId="77777777" w:rsidR="00B211D2" w:rsidRPr="00D33E71" w:rsidRDefault="00B211D2" w:rsidP="00B1607D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0E29795" w14:textId="77777777" w:rsidR="00B211D2" w:rsidRDefault="00B211D2" w:rsidP="00B1607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FDE24FD" w14:textId="77777777" w:rsidR="00B211D2" w:rsidRPr="00D33E71" w:rsidRDefault="00B211D2" w:rsidP="00B1607D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83DF366" w14:textId="77777777" w:rsidR="00B211D2" w:rsidRDefault="00B211D2" w:rsidP="00B1607D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B211D2" w14:paraId="3A365211" w14:textId="77777777" w:rsidTr="004727FB">
        <w:trPr>
          <w:cantSplit/>
          <w:trHeight w:val="341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26A5447" w14:textId="77777777" w:rsidR="00B211D2" w:rsidRDefault="00B211D2" w:rsidP="00B211D2">
            <w:pPr>
              <w:numPr>
                <w:ilvl w:val="0"/>
                <w:numId w:val="3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4300D2C" w14:textId="77777777" w:rsidR="00B211D2" w:rsidRDefault="00B211D2" w:rsidP="00B1607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276219B" w14:textId="77777777" w:rsidR="00B211D2" w:rsidRPr="00D33E71" w:rsidRDefault="00B211D2" w:rsidP="00B1607D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8F4223C" w14:textId="77777777" w:rsidR="00B211D2" w:rsidRDefault="00B211D2" w:rsidP="00B1607D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Milisăuţi</w:t>
            </w:r>
          </w:p>
          <w:p w14:paraId="68D212FD" w14:textId="77777777" w:rsidR="00B211D2" w:rsidRDefault="00B211D2" w:rsidP="00B1607D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 2 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E2F60C8" w14:textId="77777777" w:rsidR="00B211D2" w:rsidRDefault="00B211D2" w:rsidP="00B1607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toată 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AA0AF92" w14:textId="77777777" w:rsidR="00B211D2" w:rsidRDefault="00B211D2" w:rsidP="00B1607D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17C68DA" w14:textId="77777777" w:rsidR="00B211D2" w:rsidRDefault="00B211D2" w:rsidP="00B1607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CCF53D9" w14:textId="77777777" w:rsidR="00B211D2" w:rsidRPr="00D33E71" w:rsidRDefault="00B211D2" w:rsidP="00B1607D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8D0B82C" w14:textId="77777777" w:rsidR="00B211D2" w:rsidRDefault="00B211D2" w:rsidP="00B1607D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</w:p>
        </w:tc>
      </w:tr>
      <w:tr w:rsidR="00B211D2" w14:paraId="6CD4DCCD" w14:textId="77777777" w:rsidTr="004727FB">
        <w:trPr>
          <w:cantSplit/>
          <w:trHeight w:val="291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0F72719" w14:textId="77777777" w:rsidR="00B211D2" w:rsidRDefault="00B211D2" w:rsidP="00B211D2">
            <w:pPr>
              <w:numPr>
                <w:ilvl w:val="0"/>
                <w:numId w:val="3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4A3CA84" w14:textId="77777777" w:rsidR="00B211D2" w:rsidRDefault="00B211D2" w:rsidP="00B1607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A9CFB07" w14:textId="77777777" w:rsidR="00B211D2" w:rsidRPr="00D33E71" w:rsidRDefault="00B211D2" w:rsidP="00B1607D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357038D" w14:textId="77777777" w:rsidR="00B211D2" w:rsidRDefault="00B211D2" w:rsidP="00B1607D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Dorneşti</w:t>
            </w:r>
          </w:p>
          <w:p w14:paraId="7C30010D" w14:textId="77777777" w:rsidR="00B211D2" w:rsidRDefault="00B211D2" w:rsidP="00B1607D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8A53ED7" w14:textId="77777777" w:rsidR="00B211D2" w:rsidRDefault="00B211D2" w:rsidP="00B1607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peste diag. </w:t>
            </w:r>
          </w:p>
          <w:p w14:paraId="5668A654" w14:textId="77777777" w:rsidR="00B211D2" w:rsidRDefault="00B211D2" w:rsidP="00B1607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sch. 7 - </w:t>
            </w:r>
          </w:p>
          <w:p w14:paraId="07C1D7C2" w14:textId="77777777" w:rsidR="00B211D2" w:rsidRDefault="00B211D2" w:rsidP="00B1607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TDJ </w:t>
            </w:r>
          </w:p>
          <w:p w14:paraId="327EEEE4" w14:textId="77777777" w:rsidR="00B211D2" w:rsidRDefault="00B211D2" w:rsidP="00B1607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9 - 11 - </w:t>
            </w:r>
          </w:p>
          <w:p w14:paraId="4A9F6A42" w14:textId="77777777" w:rsidR="00B211D2" w:rsidRDefault="00B211D2" w:rsidP="00B1607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sch. 19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0BC401D" w14:textId="77777777" w:rsidR="00B211D2" w:rsidRPr="00D33E71" w:rsidRDefault="00B211D2" w:rsidP="00B1607D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0F48615" w14:textId="77777777" w:rsidR="00B211D2" w:rsidRDefault="00B211D2" w:rsidP="00B1607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FC89C89" w14:textId="77777777" w:rsidR="00B211D2" w:rsidRPr="00D33E71" w:rsidRDefault="00B211D2" w:rsidP="00B1607D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E2A037E" w14:textId="77777777" w:rsidR="00B211D2" w:rsidRDefault="00B211D2" w:rsidP="00B1607D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B211D2" w14:paraId="26FEDE7C" w14:textId="77777777" w:rsidTr="004727FB">
        <w:trPr>
          <w:cantSplit/>
          <w:trHeight w:val="303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D27911F" w14:textId="77777777" w:rsidR="00B211D2" w:rsidRDefault="00B211D2" w:rsidP="00B211D2">
            <w:pPr>
              <w:numPr>
                <w:ilvl w:val="0"/>
                <w:numId w:val="3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1F7146D" w14:textId="77777777" w:rsidR="00B211D2" w:rsidRDefault="00B211D2" w:rsidP="00B1607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ED75BFB" w14:textId="77777777" w:rsidR="00B211D2" w:rsidRPr="00D33E71" w:rsidRDefault="00B211D2" w:rsidP="00B1607D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6F0A9D6" w14:textId="77777777" w:rsidR="00B211D2" w:rsidRDefault="00B211D2" w:rsidP="00B1607D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Dorneşti</w:t>
            </w:r>
          </w:p>
          <w:p w14:paraId="69B0681B" w14:textId="77777777" w:rsidR="00B211D2" w:rsidRDefault="00B211D2" w:rsidP="00B1607D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linia 7 cale largă 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F96CD32" w14:textId="77777777" w:rsidR="00B211D2" w:rsidRDefault="00B211D2" w:rsidP="00B1607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toată</w:t>
            </w:r>
          </w:p>
          <w:p w14:paraId="474AB488" w14:textId="77777777" w:rsidR="00B211D2" w:rsidRDefault="00B211D2" w:rsidP="00B1607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7FC962F" w14:textId="77777777" w:rsidR="00B211D2" w:rsidRPr="00D33E71" w:rsidRDefault="00B211D2" w:rsidP="00B1607D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2</w:t>
            </w:r>
            <w:r w:rsidRPr="00D33E71">
              <w:rPr>
                <w:b/>
                <w:bCs/>
                <w:sz w:val="36"/>
                <w:szCs w:val="36"/>
              </w:rPr>
              <w:t>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01A3535" w14:textId="77777777" w:rsidR="00B211D2" w:rsidRDefault="00B211D2" w:rsidP="00B1607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8780B92" w14:textId="77777777" w:rsidR="00B211D2" w:rsidRPr="00D33E71" w:rsidRDefault="00B211D2" w:rsidP="00B1607D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060A74C" w14:textId="77777777" w:rsidR="00B211D2" w:rsidRDefault="00B211D2" w:rsidP="00B1607D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</w:p>
        </w:tc>
      </w:tr>
      <w:tr w:rsidR="00B211D2" w14:paraId="7D95164B" w14:textId="77777777" w:rsidTr="004727FB">
        <w:trPr>
          <w:cantSplit/>
          <w:trHeight w:val="405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AAA06A7" w14:textId="77777777" w:rsidR="00B211D2" w:rsidRDefault="00B211D2" w:rsidP="00B211D2">
            <w:pPr>
              <w:numPr>
                <w:ilvl w:val="0"/>
                <w:numId w:val="3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7CDF2B6" w14:textId="77777777" w:rsidR="00B211D2" w:rsidRDefault="00B211D2" w:rsidP="00B1607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2E4F2E2" w14:textId="77777777" w:rsidR="00B211D2" w:rsidRPr="00D33E71" w:rsidRDefault="00B211D2" w:rsidP="00B1607D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4467583" w14:textId="77777777" w:rsidR="00B211D2" w:rsidRDefault="00B211D2" w:rsidP="00B1607D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Vicşani</w:t>
            </w:r>
          </w:p>
          <w:p w14:paraId="3E16D8EA" w14:textId="77777777" w:rsidR="00B211D2" w:rsidRDefault="00B211D2" w:rsidP="00B1607D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 4 CL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D8C6DF1" w14:textId="77777777" w:rsidR="00B211D2" w:rsidRDefault="00B211D2" w:rsidP="00B1607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487+100</w:t>
            </w:r>
          </w:p>
          <w:p w14:paraId="5F625D5D" w14:textId="77777777" w:rsidR="00B211D2" w:rsidRDefault="00B211D2" w:rsidP="00B1607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487+980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BA49612" w14:textId="77777777" w:rsidR="00B211D2" w:rsidRPr="00D33E71" w:rsidRDefault="00B211D2" w:rsidP="00B1607D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D33E71"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41E0FD9" w14:textId="77777777" w:rsidR="00B211D2" w:rsidRDefault="00B211D2" w:rsidP="00B1607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052D379" w14:textId="77777777" w:rsidR="00B211D2" w:rsidRPr="00D33E71" w:rsidRDefault="00B211D2" w:rsidP="00B1607D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487820E" w14:textId="77777777" w:rsidR="00B211D2" w:rsidRDefault="00B211D2" w:rsidP="00B1607D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Semnalizată ca limitare de viteză.</w:t>
            </w:r>
          </w:p>
        </w:tc>
      </w:tr>
      <w:tr w:rsidR="00B211D2" w14:paraId="078028C7" w14:textId="77777777" w:rsidTr="004727FB">
        <w:trPr>
          <w:cantSplit/>
          <w:trHeight w:val="405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B8538D3" w14:textId="77777777" w:rsidR="00B211D2" w:rsidRDefault="00B211D2" w:rsidP="00B211D2">
            <w:pPr>
              <w:numPr>
                <w:ilvl w:val="0"/>
                <w:numId w:val="3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0E1E0FA" w14:textId="77777777" w:rsidR="00B211D2" w:rsidRDefault="00B211D2" w:rsidP="00B1607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480A6FF" w14:textId="77777777" w:rsidR="00B211D2" w:rsidRPr="00D33E71" w:rsidRDefault="00B211D2" w:rsidP="00B1607D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69345C0" w14:textId="77777777" w:rsidR="00B211D2" w:rsidRDefault="00B211D2" w:rsidP="00B1607D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Vicşani</w:t>
            </w:r>
          </w:p>
          <w:p w14:paraId="7AE7AAAB" w14:textId="77777777" w:rsidR="00B211D2" w:rsidRDefault="00B211D2" w:rsidP="00B1607D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 5 CL</w:t>
            </w:r>
          </w:p>
          <w:p w14:paraId="248B4CBF" w14:textId="77777777" w:rsidR="00B211D2" w:rsidRDefault="00B211D2" w:rsidP="00B1607D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primiri - expedieri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F0C0126" w14:textId="77777777" w:rsidR="00B211D2" w:rsidRDefault="00B211D2" w:rsidP="00B1607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toată 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A94C666" w14:textId="77777777" w:rsidR="00B211D2" w:rsidRPr="00D33E71" w:rsidRDefault="00B211D2" w:rsidP="00B1607D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88C2EB8" w14:textId="77777777" w:rsidR="00B211D2" w:rsidRDefault="00B211D2" w:rsidP="00B1607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4E8FF64" w14:textId="77777777" w:rsidR="00B211D2" w:rsidRPr="00D33E71" w:rsidRDefault="00B211D2" w:rsidP="00B1607D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99A822A" w14:textId="77777777" w:rsidR="00B211D2" w:rsidRDefault="00B211D2" w:rsidP="00B1607D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</w:tbl>
    <w:p w14:paraId="5AA91184" w14:textId="77777777" w:rsidR="00B211D2" w:rsidRPr="00BA7DAE" w:rsidRDefault="00B211D2" w:rsidP="000A5D7E">
      <w:pPr>
        <w:tabs>
          <w:tab w:val="left" w:pos="2748"/>
        </w:tabs>
        <w:rPr>
          <w:sz w:val="20"/>
          <w:lang w:val="ro-RO"/>
        </w:rPr>
      </w:pPr>
    </w:p>
    <w:p w14:paraId="50EE8DC2" w14:textId="77777777" w:rsidR="00B211D2" w:rsidRDefault="00B211D2" w:rsidP="00E7698F">
      <w:pPr>
        <w:pStyle w:val="Heading1"/>
        <w:spacing w:line="360" w:lineRule="auto"/>
      </w:pPr>
      <w:r>
        <w:lastRenderedPageBreak/>
        <w:t>LINIA 504</w:t>
      </w:r>
    </w:p>
    <w:p w14:paraId="6AC123D1" w14:textId="77777777" w:rsidR="00B211D2" w:rsidRPr="00A16A49" w:rsidRDefault="00B211D2" w:rsidP="00946FAB">
      <w:pPr>
        <w:pStyle w:val="Heading1"/>
        <w:spacing w:line="360" w:lineRule="auto"/>
        <w:rPr>
          <w:b w:val="0"/>
          <w:bCs w:val="0"/>
          <w:sz w:val="20"/>
          <w:szCs w:val="20"/>
        </w:rPr>
      </w:pPr>
      <w:r>
        <w:t>ADJUD - GHIMEŞ - SICULENI</w:t>
      </w:r>
    </w:p>
    <w:tbl>
      <w:tblPr>
        <w:tblW w:w="1020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639"/>
        <w:gridCol w:w="870"/>
        <w:gridCol w:w="754"/>
        <w:gridCol w:w="2204"/>
        <w:gridCol w:w="870"/>
        <w:gridCol w:w="754"/>
        <w:gridCol w:w="870"/>
        <w:gridCol w:w="754"/>
        <w:gridCol w:w="2491"/>
      </w:tblGrid>
      <w:tr w:rsidR="00B211D2" w14:paraId="33B85DEB" w14:textId="77777777">
        <w:trPr>
          <w:cantSplit/>
          <w:trHeight w:val="309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E87E8B0" w14:textId="77777777" w:rsidR="00B211D2" w:rsidRDefault="00B211D2" w:rsidP="00B211D2">
            <w:pPr>
              <w:numPr>
                <w:ilvl w:val="0"/>
                <w:numId w:val="3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EF660A9" w14:textId="77777777" w:rsidR="00B211D2" w:rsidRDefault="00B211D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2+500</w:t>
            </w:r>
          </w:p>
          <w:p w14:paraId="1CE6FA21" w14:textId="77777777" w:rsidR="00B211D2" w:rsidRDefault="00B211D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2+600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4168972" w14:textId="77777777" w:rsidR="00B211D2" w:rsidRDefault="00B211D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70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FA3C2DD" w14:textId="77777777" w:rsidR="00B211D2" w:rsidRDefault="00B211D2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Adjud</w:t>
            </w:r>
          </w:p>
          <w:p w14:paraId="58777A11" w14:textId="77777777" w:rsidR="00B211D2" w:rsidRDefault="00B211D2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Grupa Nord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A92B996" w14:textId="77777777" w:rsidR="00B211D2" w:rsidRDefault="00B211D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9E6A068" w14:textId="77777777" w:rsidR="00B211D2" w:rsidRPr="00D0473F" w:rsidRDefault="00B211D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FA4ABCB" w14:textId="77777777" w:rsidR="00B211D2" w:rsidRDefault="00B211D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B5F67CE" w14:textId="77777777" w:rsidR="00B211D2" w:rsidRDefault="00B211D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61E3A9B" w14:textId="77777777" w:rsidR="00B211D2" w:rsidRDefault="00B211D2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356547">
              <w:rPr>
                <w:b/>
                <w:bCs/>
                <w:i/>
                <w:iCs/>
                <w:sz w:val="20"/>
                <w:lang w:val="ro-RO"/>
              </w:rPr>
              <w:t xml:space="preserve">Afectează </w:t>
            </w:r>
            <w:r>
              <w:rPr>
                <w:b/>
                <w:bCs/>
                <w:i/>
                <w:iCs/>
                <w:sz w:val="20"/>
                <w:lang w:val="ro-RO"/>
              </w:rPr>
              <w:t xml:space="preserve">firul II </w:t>
            </w:r>
          </w:p>
          <w:p w14:paraId="20BB0E06" w14:textId="77777777" w:rsidR="00B211D2" w:rsidRDefault="00B211D2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Adjud - Urechești.</w:t>
            </w:r>
          </w:p>
          <w:p w14:paraId="4315BB1F" w14:textId="77777777" w:rsidR="00B211D2" w:rsidRPr="004C4194" w:rsidRDefault="00B211D2">
            <w:pPr>
              <w:spacing w:before="40" w:after="40" w:line="276" w:lineRule="auto"/>
              <w:ind w:left="57" w:right="57"/>
              <w:rPr>
                <w:b/>
                <w:bCs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peste sch. 5 N.</w:t>
            </w:r>
          </w:p>
        </w:tc>
      </w:tr>
      <w:tr w:rsidR="00B211D2" w14:paraId="53200EA9" w14:textId="77777777">
        <w:trPr>
          <w:cantSplit/>
          <w:trHeight w:val="309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2F7C90D" w14:textId="77777777" w:rsidR="00B211D2" w:rsidRDefault="00B211D2" w:rsidP="00B211D2">
            <w:pPr>
              <w:numPr>
                <w:ilvl w:val="0"/>
                <w:numId w:val="3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6E8D8E8" w14:textId="77777777" w:rsidR="00B211D2" w:rsidRDefault="00B211D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4+000</w:t>
            </w:r>
          </w:p>
          <w:p w14:paraId="1DD60650" w14:textId="77777777" w:rsidR="00B211D2" w:rsidRDefault="00B211D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8+000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6BCF039" w14:textId="77777777" w:rsidR="00B211D2" w:rsidRDefault="00B211D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50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958874A" w14:textId="77777777" w:rsidR="00B211D2" w:rsidRDefault="00B211D2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Adjud -</w:t>
            </w:r>
          </w:p>
          <w:p w14:paraId="244AC76D" w14:textId="77777777" w:rsidR="00B211D2" w:rsidRDefault="00B211D2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Urecheşti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3D15425" w14:textId="77777777" w:rsidR="00B211D2" w:rsidRDefault="00B211D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0960E71" w14:textId="77777777" w:rsidR="00B211D2" w:rsidRPr="00D0473F" w:rsidRDefault="00B211D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7B500AF" w14:textId="77777777" w:rsidR="00B211D2" w:rsidRDefault="00B211D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4+000</w:t>
            </w:r>
          </w:p>
          <w:p w14:paraId="05E80854" w14:textId="77777777" w:rsidR="00B211D2" w:rsidRDefault="00B211D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8+000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1942E52" w14:textId="77777777" w:rsidR="00B211D2" w:rsidRDefault="00B211D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50</w:t>
            </w: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CC1D549" w14:textId="77777777" w:rsidR="00B211D2" w:rsidRPr="004C4194" w:rsidRDefault="00B211D2">
            <w:pPr>
              <w:spacing w:before="40" w:after="40" w:line="276" w:lineRule="auto"/>
              <w:ind w:left="57" w:right="57"/>
              <w:rPr>
                <w:b/>
                <w:bCs/>
                <w:iCs/>
                <w:sz w:val="20"/>
                <w:lang w:val="ro-RO"/>
              </w:rPr>
            </w:pPr>
          </w:p>
        </w:tc>
      </w:tr>
      <w:tr w:rsidR="00B211D2" w14:paraId="41FD585F" w14:textId="77777777">
        <w:trPr>
          <w:cantSplit/>
          <w:trHeight w:val="309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FDF4BA1" w14:textId="77777777" w:rsidR="00B211D2" w:rsidRDefault="00B211D2" w:rsidP="00B211D2">
            <w:pPr>
              <w:numPr>
                <w:ilvl w:val="0"/>
                <w:numId w:val="3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46517FD" w14:textId="77777777" w:rsidR="00B211D2" w:rsidRDefault="00B211D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555F6BD" w14:textId="77777777" w:rsidR="00B211D2" w:rsidRDefault="00B211D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DE7827B" w14:textId="77777777" w:rsidR="00B211D2" w:rsidRDefault="00B211D2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Urecheşti –</w:t>
            </w:r>
          </w:p>
          <w:p w14:paraId="75859002" w14:textId="77777777" w:rsidR="00B211D2" w:rsidRDefault="00B211D2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Căiuţi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FF28913" w14:textId="77777777" w:rsidR="00B211D2" w:rsidRDefault="00B211D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6816A8E" w14:textId="77777777" w:rsidR="00B211D2" w:rsidRPr="00D0473F" w:rsidRDefault="00B211D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DE19C76" w14:textId="77777777" w:rsidR="00B211D2" w:rsidRDefault="00B211D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9+600</w:t>
            </w:r>
          </w:p>
          <w:p w14:paraId="733C0A4B" w14:textId="77777777" w:rsidR="00B211D2" w:rsidRDefault="00B211D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11+600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163DE9F" w14:textId="77777777" w:rsidR="00B211D2" w:rsidRDefault="00B211D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50</w:t>
            </w: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F6071DF" w14:textId="77777777" w:rsidR="00B211D2" w:rsidRPr="004C4194" w:rsidRDefault="00B211D2">
            <w:pPr>
              <w:spacing w:before="40" w:after="40" w:line="276" w:lineRule="auto"/>
              <w:ind w:left="57" w:right="57"/>
              <w:rPr>
                <w:b/>
                <w:bCs/>
                <w:iCs/>
                <w:sz w:val="20"/>
                <w:lang w:val="ro-RO"/>
              </w:rPr>
            </w:pPr>
          </w:p>
        </w:tc>
      </w:tr>
      <w:tr w:rsidR="00B211D2" w14:paraId="55CA746A" w14:textId="77777777">
        <w:trPr>
          <w:cantSplit/>
          <w:trHeight w:val="309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F33FE9E" w14:textId="77777777" w:rsidR="00B211D2" w:rsidRDefault="00B211D2" w:rsidP="00B211D2">
            <w:pPr>
              <w:numPr>
                <w:ilvl w:val="0"/>
                <w:numId w:val="3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8BBBF86" w14:textId="77777777" w:rsidR="00B211D2" w:rsidRDefault="00B211D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11+640</w:t>
            </w:r>
          </w:p>
          <w:p w14:paraId="55AF667F" w14:textId="77777777" w:rsidR="00B211D2" w:rsidRDefault="00B211D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11+900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4FC08DA" w14:textId="77777777" w:rsidR="00B211D2" w:rsidRPr="00D0473F" w:rsidRDefault="00B211D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3EC708F" w14:textId="77777777" w:rsidR="00B211D2" w:rsidRDefault="00B211D2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Urecheşti –</w:t>
            </w:r>
          </w:p>
          <w:p w14:paraId="70A6DDDC" w14:textId="77777777" w:rsidR="00B211D2" w:rsidRDefault="00B211D2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Căiuţi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C9A3ECD" w14:textId="77777777" w:rsidR="00B211D2" w:rsidRDefault="00B211D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4681E4E" w14:textId="77777777" w:rsidR="00B211D2" w:rsidRPr="00D0473F" w:rsidRDefault="00B211D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95F7C64" w14:textId="77777777" w:rsidR="00B211D2" w:rsidRDefault="00B211D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11+640</w:t>
            </w:r>
          </w:p>
          <w:p w14:paraId="1F33CAF1" w14:textId="77777777" w:rsidR="00B211D2" w:rsidRDefault="00B211D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11+900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0FD4563" w14:textId="77777777" w:rsidR="00B211D2" w:rsidRPr="00D0473F" w:rsidRDefault="00B211D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F5BA588" w14:textId="77777777" w:rsidR="00B211D2" w:rsidRPr="004C4194" w:rsidRDefault="00B211D2">
            <w:pPr>
              <w:spacing w:before="40" w:after="40" w:line="276" w:lineRule="auto"/>
              <w:ind w:left="57" w:right="57"/>
              <w:rPr>
                <w:b/>
                <w:bCs/>
                <w:iCs/>
                <w:sz w:val="20"/>
                <w:lang w:val="ro-RO"/>
              </w:rPr>
            </w:pPr>
            <w:r w:rsidRPr="004C4194">
              <w:rPr>
                <w:b/>
                <w:bCs/>
                <w:iCs/>
                <w:sz w:val="20"/>
                <w:lang w:val="ro-RO"/>
              </w:rPr>
              <w:t>*Valabil pentru trenurile remorcate cu două locomotive cuplate.</w:t>
            </w:r>
          </w:p>
          <w:p w14:paraId="69EA1F95" w14:textId="77777777" w:rsidR="00B211D2" w:rsidRPr="00D0576C" w:rsidRDefault="00B211D2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D0576C"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B211D2" w14:paraId="60A98FDE" w14:textId="77777777">
        <w:trPr>
          <w:cantSplit/>
          <w:trHeight w:val="205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2E0E5D1" w14:textId="77777777" w:rsidR="00B211D2" w:rsidRDefault="00B211D2" w:rsidP="00B211D2">
            <w:pPr>
              <w:numPr>
                <w:ilvl w:val="0"/>
                <w:numId w:val="3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8DD5E91" w14:textId="77777777" w:rsidR="00B211D2" w:rsidRDefault="00B211D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F8199C5" w14:textId="77777777" w:rsidR="00B211D2" w:rsidRPr="00D0473F" w:rsidRDefault="00B211D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9F50424" w14:textId="77777777" w:rsidR="00B211D2" w:rsidRDefault="00B211D2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Borzeşti</w:t>
            </w:r>
          </w:p>
          <w:p w14:paraId="37ACB05F" w14:textId="77777777" w:rsidR="00B211D2" w:rsidRDefault="00B211D2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linia 13 </w:t>
            </w:r>
          </w:p>
          <w:p w14:paraId="76F6F770" w14:textId="77777777" w:rsidR="00B211D2" w:rsidRDefault="00B211D2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primiri - expedieri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B7F761A" w14:textId="77777777" w:rsidR="00B211D2" w:rsidRDefault="00B211D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 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3E2AB5E" w14:textId="77777777" w:rsidR="00B211D2" w:rsidRPr="00D0473F" w:rsidRDefault="00B211D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D0473F"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9D532F5" w14:textId="77777777" w:rsidR="00B211D2" w:rsidRDefault="00B211D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3109381" w14:textId="77777777" w:rsidR="00B211D2" w:rsidRPr="00D0473F" w:rsidRDefault="00B211D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DF7A60A" w14:textId="77777777" w:rsidR="00B211D2" w:rsidRDefault="00B211D2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</w:p>
        </w:tc>
      </w:tr>
      <w:tr w:rsidR="00B211D2" w14:paraId="5BC2F41A" w14:textId="77777777">
        <w:trPr>
          <w:cantSplit/>
          <w:trHeight w:val="205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401275D" w14:textId="77777777" w:rsidR="00B211D2" w:rsidRDefault="00B211D2" w:rsidP="00B211D2">
            <w:pPr>
              <w:numPr>
                <w:ilvl w:val="0"/>
                <w:numId w:val="3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B501452" w14:textId="77777777" w:rsidR="00B211D2" w:rsidRDefault="00B211D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A285917" w14:textId="77777777" w:rsidR="00B211D2" w:rsidRPr="00D0473F" w:rsidRDefault="00B211D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8EEB640" w14:textId="77777777" w:rsidR="00B211D2" w:rsidRDefault="00B211D2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Borzeşti</w:t>
            </w:r>
          </w:p>
          <w:p w14:paraId="68D2887E" w14:textId="77777777" w:rsidR="00B211D2" w:rsidRDefault="00B211D2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FCB4268" w14:textId="77777777" w:rsidR="00B211D2" w:rsidRDefault="00B211D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peste sch. 37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3BF7A8D" w14:textId="77777777" w:rsidR="00B211D2" w:rsidRPr="00D0473F" w:rsidRDefault="00B211D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3CD6D48" w14:textId="77777777" w:rsidR="00B211D2" w:rsidRDefault="00B211D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AE638E0" w14:textId="77777777" w:rsidR="00B211D2" w:rsidRPr="00D0473F" w:rsidRDefault="00B211D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D20BB6C" w14:textId="77777777" w:rsidR="00B211D2" w:rsidRDefault="00B211D2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Afectează intrări - ieşiri la liniile 5 - 12 Cap X.</w:t>
            </w:r>
          </w:p>
        </w:tc>
      </w:tr>
      <w:tr w:rsidR="00B211D2" w14:paraId="4364DB64" w14:textId="77777777">
        <w:trPr>
          <w:cantSplit/>
          <w:trHeight w:val="205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11B696D" w14:textId="77777777" w:rsidR="00B211D2" w:rsidRDefault="00B211D2" w:rsidP="00B211D2">
            <w:pPr>
              <w:numPr>
                <w:ilvl w:val="0"/>
                <w:numId w:val="3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3A86E95" w14:textId="77777777" w:rsidR="00B211D2" w:rsidRDefault="00B211D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FA7513A" w14:textId="77777777" w:rsidR="00B211D2" w:rsidRPr="00D0473F" w:rsidRDefault="00B211D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0E3E4BA" w14:textId="77777777" w:rsidR="00B211D2" w:rsidRDefault="00B211D2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Borzeşti</w:t>
            </w:r>
          </w:p>
          <w:p w14:paraId="71CA986C" w14:textId="77777777" w:rsidR="00B211D2" w:rsidRDefault="00B211D2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44653F6" w14:textId="77777777" w:rsidR="00B211D2" w:rsidRDefault="00B211D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peste sch. 39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90FA710" w14:textId="77777777" w:rsidR="00B211D2" w:rsidRPr="00D0473F" w:rsidRDefault="00B211D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888C81D" w14:textId="77777777" w:rsidR="00B211D2" w:rsidRDefault="00B211D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271B5F7" w14:textId="77777777" w:rsidR="00B211D2" w:rsidRPr="00D0473F" w:rsidRDefault="00B211D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F5E6566" w14:textId="77777777" w:rsidR="00B211D2" w:rsidRDefault="00B211D2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Afectează intrări - ieşiri la liniile 5 - 12 Cap X.</w:t>
            </w:r>
          </w:p>
        </w:tc>
      </w:tr>
      <w:tr w:rsidR="00B211D2" w14:paraId="02F36499" w14:textId="77777777">
        <w:trPr>
          <w:cantSplit/>
          <w:trHeight w:val="982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F4153F0" w14:textId="77777777" w:rsidR="00B211D2" w:rsidRDefault="00B211D2" w:rsidP="00B211D2">
            <w:pPr>
              <w:pStyle w:val="Style1"/>
              <w:numPr>
                <w:ilvl w:val="0"/>
                <w:numId w:val="36"/>
              </w:numPr>
              <w:spacing w:before="120" w:after="120"/>
              <w:ind w:left="227" w:firstLine="0"/>
              <w:jc w:val="center"/>
              <w:rPr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83DD209" w14:textId="77777777" w:rsidR="00B211D2" w:rsidRDefault="00B211D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6AF97C8" w14:textId="77777777" w:rsidR="00B211D2" w:rsidRPr="00D0473F" w:rsidRDefault="00B211D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95EBECE" w14:textId="77777777" w:rsidR="00B211D2" w:rsidRDefault="00B211D2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Borzeşti</w:t>
            </w:r>
          </w:p>
          <w:p w14:paraId="32CAB4EF" w14:textId="77777777" w:rsidR="00B211D2" w:rsidRDefault="00B211D2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58C1555" w14:textId="77777777" w:rsidR="00B211D2" w:rsidRDefault="00B211D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peste T.D.J. 57 / 63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A1B35EC" w14:textId="77777777" w:rsidR="00B211D2" w:rsidRPr="00D0473F" w:rsidRDefault="00B211D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0F0629E" w14:textId="77777777" w:rsidR="00B211D2" w:rsidRDefault="00B211D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10436F8" w14:textId="77777777" w:rsidR="00B211D2" w:rsidRPr="00D0473F" w:rsidRDefault="00B211D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9BD8D55" w14:textId="77777777" w:rsidR="00B211D2" w:rsidRDefault="00B211D2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Afectează intrări - ieşiri la liniile 9 - 12</w:t>
            </w:r>
          </w:p>
          <w:p w14:paraId="47E3A30F" w14:textId="77777777" w:rsidR="00B211D2" w:rsidRDefault="00B211D2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primiri - expedieri.</w:t>
            </w:r>
          </w:p>
        </w:tc>
      </w:tr>
      <w:tr w:rsidR="00B211D2" w14:paraId="1BFEB4F6" w14:textId="77777777">
        <w:trPr>
          <w:cantSplit/>
          <w:trHeight w:val="982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E66F582" w14:textId="77777777" w:rsidR="00B211D2" w:rsidRDefault="00B211D2" w:rsidP="00B211D2">
            <w:pPr>
              <w:pStyle w:val="Style1"/>
              <w:numPr>
                <w:ilvl w:val="0"/>
                <w:numId w:val="36"/>
              </w:numPr>
              <w:spacing w:before="120" w:after="120"/>
              <w:ind w:left="227" w:firstLine="0"/>
              <w:jc w:val="center"/>
              <w:rPr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EE55159" w14:textId="77777777" w:rsidR="00B211D2" w:rsidRDefault="00B211D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E6E9B00" w14:textId="77777777" w:rsidR="00B211D2" w:rsidRPr="00D0473F" w:rsidRDefault="00B211D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43D1669" w14:textId="77777777" w:rsidR="00B211D2" w:rsidRDefault="00B211D2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Borzeşti</w:t>
            </w:r>
          </w:p>
          <w:p w14:paraId="06917198" w14:textId="77777777" w:rsidR="00B211D2" w:rsidRDefault="00B211D2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4BF9795" w14:textId="77777777" w:rsidR="00B211D2" w:rsidRDefault="00B211D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peste sch. 69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526EDEC" w14:textId="77777777" w:rsidR="00B211D2" w:rsidRPr="00D0473F" w:rsidRDefault="00B211D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1823275" w14:textId="77777777" w:rsidR="00B211D2" w:rsidRDefault="00B211D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AD65D10" w14:textId="77777777" w:rsidR="00B211D2" w:rsidRPr="00D0473F" w:rsidRDefault="00B211D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CBD0F3F" w14:textId="77777777" w:rsidR="00B211D2" w:rsidRDefault="00B211D2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Afectează intrări - ieşiri la liniile 10 - 12 Cap X.</w:t>
            </w:r>
          </w:p>
        </w:tc>
      </w:tr>
      <w:tr w:rsidR="00B211D2" w14:paraId="545957CA" w14:textId="77777777">
        <w:trPr>
          <w:cantSplit/>
          <w:trHeight w:val="982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5710960" w14:textId="77777777" w:rsidR="00B211D2" w:rsidRDefault="00B211D2" w:rsidP="00B211D2">
            <w:pPr>
              <w:pStyle w:val="Style1"/>
              <w:numPr>
                <w:ilvl w:val="0"/>
                <w:numId w:val="36"/>
              </w:numPr>
              <w:spacing w:before="120" w:after="120"/>
              <w:ind w:left="227" w:firstLine="0"/>
              <w:jc w:val="center"/>
              <w:rPr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C8170B5" w14:textId="77777777" w:rsidR="00B211D2" w:rsidRDefault="00B211D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CCD9882" w14:textId="77777777" w:rsidR="00B211D2" w:rsidRPr="00D0473F" w:rsidRDefault="00B211D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6609B60" w14:textId="77777777" w:rsidR="00B211D2" w:rsidRDefault="00B211D2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Borzeşti</w:t>
            </w:r>
          </w:p>
          <w:p w14:paraId="73359E4B" w14:textId="77777777" w:rsidR="00B211D2" w:rsidRDefault="00B211D2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B069D27" w14:textId="77777777" w:rsidR="00B211D2" w:rsidRDefault="00B211D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peste sch. 71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7C7CF62" w14:textId="77777777" w:rsidR="00B211D2" w:rsidRPr="00D0473F" w:rsidRDefault="00B211D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76BEA4C" w14:textId="77777777" w:rsidR="00B211D2" w:rsidRDefault="00B211D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2083DA7" w14:textId="77777777" w:rsidR="00B211D2" w:rsidRPr="00D0473F" w:rsidRDefault="00B211D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131F38D" w14:textId="77777777" w:rsidR="00B211D2" w:rsidRDefault="00B211D2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Afectează intrări - ieşiri la liniile 11 și 12 Cap X.</w:t>
            </w:r>
          </w:p>
        </w:tc>
      </w:tr>
      <w:tr w:rsidR="00B211D2" w14:paraId="1972C827" w14:textId="77777777">
        <w:trPr>
          <w:cantSplit/>
          <w:trHeight w:val="692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289CBFC" w14:textId="77777777" w:rsidR="00B211D2" w:rsidRDefault="00B211D2" w:rsidP="00B211D2">
            <w:pPr>
              <w:pStyle w:val="Style1"/>
              <w:numPr>
                <w:ilvl w:val="0"/>
                <w:numId w:val="36"/>
              </w:numPr>
              <w:spacing w:before="120" w:after="120"/>
              <w:ind w:left="227" w:firstLine="0"/>
              <w:jc w:val="center"/>
              <w:rPr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B632FBA" w14:textId="77777777" w:rsidR="00B211D2" w:rsidRDefault="00B211D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72AE0B8" w14:textId="77777777" w:rsidR="00B211D2" w:rsidRPr="00D0473F" w:rsidRDefault="00B211D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2FBBDD9" w14:textId="77777777" w:rsidR="00B211D2" w:rsidRDefault="00B211D2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Borzeşti</w:t>
            </w:r>
          </w:p>
          <w:p w14:paraId="7EAF00D9" w14:textId="77777777" w:rsidR="00B211D2" w:rsidRDefault="00B211D2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AC08EED" w14:textId="77777777" w:rsidR="00B211D2" w:rsidRDefault="00B211D2">
            <w:pPr>
              <w:spacing w:before="40" w:after="40" w:line="276" w:lineRule="auto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peste </w:t>
            </w:r>
          </w:p>
          <w:p w14:paraId="6837EAF1" w14:textId="77777777" w:rsidR="00B211D2" w:rsidRDefault="00B211D2">
            <w:pPr>
              <w:spacing w:before="40" w:after="40" w:line="276" w:lineRule="auto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sch. 66 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43D1F61" w14:textId="77777777" w:rsidR="00B211D2" w:rsidRPr="00D0473F" w:rsidRDefault="00B211D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7E9A16E" w14:textId="77777777" w:rsidR="00B211D2" w:rsidRDefault="00B211D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8E2E6F4" w14:textId="77777777" w:rsidR="00B211D2" w:rsidRPr="00D0473F" w:rsidRDefault="00B211D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3C3115C" w14:textId="77777777" w:rsidR="00B211D2" w:rsidRDefault="00B211D2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Afectează intrări - ieşiri</w:t>
            </w:r>
          </w:p>
          <w:p w14:paraId="3D7DAD6B" w14:textId="77777777" w:rsidR="00B211D2" w:rsidRDefault="00B211D2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la liniile 11 -  13 Cap Y.</w:t>
            </w:r>
          </w:p>
        </w:tc>
      </w:tr>
      <w:tr w:rsidR="00B211D2" w14:paraId="3388A728" w14:textId="77777777">
        <w:trPr>
          <w:cantSplit/>
          <w:trHeight w:val="692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3753152" w14:textId="77777777" w:rsidR="00B211D2" w:rsidRDefault="00B211D2" w:rsidP="00B211D2">
            <w:pPr>
              <w:pStyle w:val="Style1"/>
              <w:numPr>
                <w:ilvl w:val="0"/>
                <w:numId w:val="36"/>
              </w:numPr>
              <w:spacing w:before="120" w:after="120"/>
              <w:ind w:left="227" w:firstLine="0"/>
              <w:jc w:val="center"/>
              <w:rPr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1F1F6A0" w14:textId="77777777" w:rsidR="00B211D2" w:rsidRDefault="00B211D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A8F17D0" w14:textId="77777777" w:rsidR="00B211D2" w:rsidRPr="00D0473F" w:rsidRDefault="00B211D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E916F8A" w14:textId="77777777" w:rsidR="00B211D2" w:rsidRDefault="00B211D2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Borzeşti</w:t>
            </w:r>
          </w:p>
          <w:p w14:paraId="6C70C6F7" w14:textId="77777777" w:rsidR="00B211D2" w:rsidRDefault="00B211D2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D8DD6A9" w14:textId="77777777" w:rsidR="00B211D2" w:rsidRDefault="00B211D2">
            <w:pPr>
              <w:spacing w:before="40" w:after="40" w:line="276" w:lineRule="auto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peste </w:t>
            </w:r>
          </w:p>
          <w:p w14:paraId="0570DEA6" w14:textId="77777777" w:rsidR="00B211D2" w:rsidRDefault="00B211D2">
            <w:pPr>
              <w:spacing w:before="40" w:after="40" w:line="276" w:lineRule="auto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sch. 76 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61A4432" w14:textId="77777777" w:rsidR="00B211D2" w:rsidRPr="00D0473F" w:rsidRDefault="00B211D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8B70D5A" w14:textId="77777777" w:rsidR="00B211D2" w:rsidRDefault="00B211D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18811B5" w14:textId="77777777" w:rsidR="00B211D2" w:rsidRPr="00D0473F" w:rsidRDefault="00B211D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C1C28B1" w14:textId="77777777" w:rsidR="00B211D2" w:rsidRDefault="00B211D2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Afectează intrări - ieşiri</w:t>
            </w:r>
          </w:p>
          <w:p w14:paraId="6F51E344" w14:textId="77777777" w:rsidR="00B211D2" w:rsidRDefault="00B211D2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la liniile 11 și 12 Cap Y.</w:t>
            </w:r>
          </w:p>
        </w:tc>
      </w:tr>
      <w:tr w:rsidR="00B211D2" w14:paraId="2EF64467" w14:textId="77777777" w:rsidTr="00BC2223">
        <w:trPr>
          <w:cantSplit/>
          <w:trHeight w:val="703"/>
          <w:jc w:val="center"/>
        </w:trPr>
        <w:tc>
          <w:tcPr>
            <w:tcW w:w="639" w:type="dxa"/>
            <w:vMerge w:val="restart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C818253" w14:textId="77777777" w:rsidR="00B211D2" w:rsidRDefault="00B211D2" w:rsidP="00B211D2">
            <w:pPr>
              <w:pStyle w:val="Style1"/>
              <w:numPr>
                <w:ilvl w:val="0"/>
                <w:numId w:val="36"/>
              </w:numPr>
              <w:spacing w:before="120" w:after="120"/>
              <w:ind w:left="227" w:firstLine="0"/>
              <w:jc w:val="center"/>
              <w:rPr>
                <w:sz w:val="20"/>
                <w:lang w:val="ro-RO"/>
              </w:rPr>
            </w:pPr>
          </w:p>
        </w:tc>
        <w:tc>
          <w:tcPr>
            <w:tcW w:w="870" w:type="dxa"/>
            <w:vMerge w:val="restart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F7166FF" w14:textId="77777777" w:rsidR="00B211D2" w:rsidRDefault="00B211D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vMerge w:val="restart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C890AFF" w14:textId="77777777" w:rsidR="00B211D2" w:rsidRPr="00D0473F" w:rsidRDefault="00B211D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vMerge w:val="restart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077A19E" w14:textId="77777777" w:rsidR="00B211D2" w:rsidRDefault="00B211D2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Borzeşti - </w:t>
            </w:r>
          </w:p>
          <w:p w14:paraId="28800118" w14:textId="77777777" w:rsidR="00B211D2" w:rsidRDefault="00B211D2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Oneşti</w:t>
            </w:r>
          </w:p>
        </w:tc>
        <w:tc>
          <w:tcPr>
            <w:tcW w:w="870" w:type="dxa"/>
            <w:vMerge w:val="restart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1B6AF43" w14:textId="77777777" w:rsidR="00B211D2" w:rsidRDefault="00B211D2">
            <w:pPr>
              <w:spacing w:before="40" w:after="40" w:line="276" w:lineRule="auto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vMerge w:val="restart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86E8A5C" w14:textId="77777777" w:rsidR="00B211D2" w:rsidRDefault="00B211D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3BED046" w14:textId="77777777" w:rsidR="00B211D2" w:rsidRDefault="00B211D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31+400</w:t>
            </w:r>
          </w:p>
          <w:p w14:paraId="7A48F9FF" w14:textId="77777777" w:rsidR="00B211D2" w:rsidRDefault="00B211D2" w:rsidP="00BC2223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32+600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CABB37B" w14:textId="77777777" w:rsidR="00B211D2" w:rsidRPr="00D0473F" w:rsidRDefault="00B211D2" w:rsidP="00BC2223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2491" w:type="dxa"/>
            <w:vMerge w:val="restart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2115BA9" w14:textId="77777777" w:rsidR="00B211D2" w:rsidRDefault="00B211D2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</w:p>
        </w:tc>
      </w:tr>
      <w:tr w:rsidR="00B211D2" w14:paraId="7FD51B9A" w14:textId="77777777">
        <w:trPr>
          <w:cantSplit/>
          <w:trHeight w:val="720"/>
          <w:jc w:val="center"/>
        </w:trPr>
        <w:tc>
          <w:tcPr>
            <w:tcW w:w="639" w:type="dxa"/>
            <w:vMerge/>
            <w:tcBorders>
              <w:left w:val="double" w:sz="6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8AAED5F" w14:textId="77777777" w:rsidR="00B211D2" w:rsidRDefault="00B211D2" w:rsidP="00B211D2">
            <w:pPr>
              <w:pStyle w:val="Style1"/>
              <w:numPr>
                <w:ilvl w:val="0"/>
                <w:numId w:val="36"/>
              </w:numPr>
              <w:spacing w:before="120" w:after="120"/>
              <w:ind w:left="227" w:firstLine="0"/>
              <w:jc w:val="center"/>
              <w:rPr>
                <w:sz w:val="20"/>
                <w:lang w:val="ro-RO"/>
              </w:rPr>
            </w:pPr>
          </w:p>
        </w:tc>
        <w:tc>
          <w:tcPr>
            <w:tcW w:w="870" w:type="dxa"/>
            <w:vMerge/>
            <w:tcBorders>
              <w:left w:val="double" w:sz="6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0613A12" w14:textId="77777777" w:rsidR="00B211D2" w:rsidRDefault="00B211D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vMerge/>
            <w:tcBorders>
              <w:left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CFD6EDF" w14:textId="77777777" w:rsidR="00B211D2" w:rsidRPr="00D0473F" w:rsidRDefault="00B211D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vMerge/>
            <w:tcBorders>
              <w:left w:val="double" w:sz="6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19352E8" w14:textId="77777777" w:rsidR="00B211D2" w:rsidRDefault="00B211D2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vMerge/>
            <w:tcBorders>
              <w:left w:val="double" w:sz="6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BE0455B" w14:textId="77777777" w:rsidR="00B211D2" w:rsidRDefault="00B211D2">
            <w:pPr>
              <w:spacing w:before="40" w:after="40" w:line="276" w:lineRule="auto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vMerge/>
            <w:tcBorders>
              <w:left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5D17AF1" w14:textId="77777777" w:rsidR="00B211D2" w:rsidRDefault="00B211D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tcBorders>
              <w:top w:val="single" w:sz="4" w:space="0" w:color="auto"/>
              <w:left w:val="double" w:sz="6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06642F2" w14:textId="77777777" w:rsidR="00B211D2" w:rsidRDefault="00B211D2" w:rsidP="00BC2223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32+600</w:t>
            </w:r>
          </w:p>
          <w:p w14:paraId="4E231E1F" w14:textId="77777777" w:rsidR="00B211D2" w:rsidRDefault="00B211D2" w:rsidP="00BC2223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35+500</w:t>
            </w:r>
          </w:p>
        </w:tc>
        <w:tc>
          <w:tcPr>
            <w:tcW w:w="754" w:type="dxa"/>
            <w:tcBorders>
              <w:top w:val="single" w:sz="4" w:space="0" w:color="auto"/>
              <w:left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4476DCB" w14:textId="77777777" w:rsidR="00B211D2" w:rsidRDefault="00B211D2" w:rsidP="00BC2223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30</w:t>
            </w:r>
          </w:p>
        </w:tc>
        <w:tc>
          <w:tcPr>
            <w:tcW w:w="2491" w:type="dxa"/>
            <w:vMerge/>
            <w:tcBorders>
              <w:left w:val="double" w:sz="6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34BD91E" w14:textId="77777777" w:rsidR="00B211D2" w:rsidRDefault="00B211D2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</w:p>
        </w:tc>
      </w:tr>
      <w:tr w:rsidR="00B211D2" w14:paraId="4D34B73D" w14:textId="77777777">
        <w:trPr>
          <w:cantSplit/>
          <w:trHeight w:val="692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D90DCA1" w14:textId="77777777" w:rsidR="00B211D2" w:rsidRDefault="00B211D2" w:rsidP="00B211D2">
            <w:pPr>
              <w:pStyle w:val="Style1"/>
              <w:numPr>
                <w:ilvl w:val="0"/>
                <w:numId w:val="36"/>
              </w:numPr>
              <w:spacing w:before="120" w:after="120"/>
              <w:ind w:left="227" w:firstLine="0"/>
              <w:jc w:val="center"/>
              <w:rPr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96CE5BB" w14:textId="77777777" w:rsidR="00B211D2" w:rsidRDefault="00B211D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32+200</w:t>
            </w:r>
          </w:p>
          <w:p w14:paraId="51B5F739" w14:textId="77777777" w:rsidR="00B211D2" w:rsidRDefault="00B211D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32+800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CDA19B4" w14:textId="77777777" w:rsidR="00B211D2" w:rsidRPr="00D0473F" w:rsidRDefault="00B211D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618D99E" w14:textId="77777777" w:rsidR="00B211D2" w:rsidRDefault="00B211D2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Borzeşti BC - </w:t>
            </w:r>
          </w:p>
          <w:p w14:paraId="62616A52" w14:textId="77777777" w:rsidR="00B211D2" w:rsidRDefault="00B211D2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Oneşti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E38C985" w14:textId="77777777" w:rsidR="00B211D2" w:rsidRDefault="00B211D2">
            <w:pPr>
              <w:spacing w:before="40" w:after="40" w:line="276" w:lineRule="auto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397C536" w14:textId="77777777" w:rsidR="00B211D2" w:rsidRDefault="00B211D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07596EA" w14:textId="77777777" w:rsidR="00B211D2" w:rsidRDefault="00B211D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A2B50DE" w14:textId="77777777" w:rsidR="00B211D2" w:rsidRPr="00D0473F" w:rsidRDefault="00B211D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ACA47E3" w14:textId="77777777" w:rsidR="00B211D2" w:rsidRDefault="00B211D2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</w:p>
        </w:tc>
      </w:tr>
      <w:tr w:rsidR="00B211D2" w14:paraId="712EF467" w14:textId="77777777">
        <w:trPr>
          <w:cantSplit/>
          <w:trHeight w:val="692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A668EF3" w14:textId="77777777" w:rsidR="00B211D2" w:rsidRDefault="00B211D2" w:rsidP="00B211D2">
            <w:pPr>
              <w:pStyle w:val="Style1"/>
              <w:numPr>
                <w:ilvl w:val="0"/>
                <w:numId w:val="36"/>
              </w:numPr>
              <w:spacing w:before="120" w:after="120"/>
              <w:ind w:left="227" w:firstLine="0"/>
              <w:jc w:val="center"/>
              <w:rPr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B8700C7" w14:textId="77777777" w:rsidR="00B211D2" w:rsidRDefault="00B211D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535BFEA" w14:textId="77777777" w:rsidR="00B211D2" w:rsidRDefault="00B211D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A1043E2" w14:textId="77777777" w:rsidR="00B211D2" w:rsidRDefault="00B211D2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Oneşti</w:t>
            </w:r>
          </w:p>
          <w:p w14:paraId="6D0900B4" w14:textId="77777777" w:rsidR="00B211D2" w:rsidRDefault="00B211D2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D6CDDCC" w14:textId="77777777" w:rsidR="00B211D2" w:rsidRDefault="00B211D2">
            <w:pPr>
              <w:spacing w:before="40" w:after="40" w:line="276" w:lineRule="auto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peste </w:t>
            </w:r>
          </w:p>
          <w:p w14:paraId="24859DDF" w14:textId="77777777" w:rsidR="00B211D2" w:rsidRDefault="00B211D2">
            <w:pPr>
              <w:spacing w:before="40" w:after="40" w:line="276" w:lineRule="auto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sch. 15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50647C8" w14:textId="77777777" w:rsidR="00B211D2" w:rsidRDefault="00B211D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CFCA058" w14:textId="77777777" w:rsidR="00B211D2" w:rsidRDefault="00B211D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2A01DE6" w14:textId="77777777" w:rsidR="00B211D2" w:rsidRPr="00D0473F" w:rsidRDefault="00B211D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3A7B070" w14:textId="77777777" w:rsidR="00B211D2" w:rsidRDefault="00B211D2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</w:t>
            </w:r>
          </w:p>
          <w:p w14:paraId="73286EC8" w14:textId="77777777" w:rsidR="00B211D2" w:rsidRDefault="00B211D2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la liniile 6 - 8, Cap X.</w:t>
            </w:r>
          </w:p>
        </w:tc>
      </w:tr>
      <w:tr w:rsidR="00B211D2" w14:paraId="58124764" w14:textId="77777777">
        <w:trPr>
          <w:cantSplit/>
          <w:trHeight w:val="692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162F61A" w14:textId="77777777" w:rsidR="00B211D2" w:rsidRDefault="00B211D2" w:rsidP="00B211D2">
            <w:pPr>
              <w:pStyle w:val="Style1"/>
              <w:numPr>
                <w:ilvl w:val="0"/>
                <w:numId w:val="36"/>
              </w:numPr>
              <w:spacing w:before="120" w:after="120"/>
              <w:ind w:left="227" w:firstLine="0"/>
              <w:jc w:val="center"/>
              <w:rPr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C87FF77" w14:textId="77777777" w:rsidR="00B211D2" w:rsidRDefault="00B211D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8603EAA" w14:textId="77777777" w:rsidR="00B211D2" w:rsidRDefault="00B211D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F50CFB5" w14:textId="77777777" w:rsidR="00B211D2" w:rsidRDefault="00B211D2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Oneşti</w:t>
            </w:r>
          </w:p>
          <w:p w14:paraId="4A3D2553" w14:textId="77777777" w:rsidR="00B211D2" w:rsidRDefault="00B211D2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6CDC170" w14:textId="77777777" w:rsidR="00B211D2" w:rsidRDefault="00B211D2">
            <w:pPr>
              <w:spacing w:before="40" w:after="40" w:line="276" w:lineRule="auto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peste </w:t>
            </w:r>
          </w:p>
          <w:p w14:paraId="3E82A8D3" w14:textId="77777777" w:rsidR="00B211D2" w:rsidRDefault="00B211D2">
            <w:pPr>
              <w:spacing w:before="40" w:after="40" w:line="276" w:lineRule="auto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sch. 31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59376E7" w14:textId="77777777" w:rsidR="00B211D2" w:rsidRDefault="00B211D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54543FF" w14:textId="77777777" w:rsidR="00B211D2" w:rsidRDefault="00B211D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D4E83CC" w14:textId="77777777" w:rsidR="00B211D2" w:rsidRPr="00D0473F" w:rsidRDefault="00B211D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823142F" w14:textId="77777777" w:rsidR="00B211D2" w:rsidRDefault="00B211D2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</w:t>
            </w:r>
          </w:p>
          <w:p w14:paraId="04CA1848" w14:textId="77777777" w:rsidR="00B211D2" w:rsidRDefault="00B211D2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la liniile 6 și 7, Cap X.</w:t>
            </w:r>
          </w:p>
        </w:tc>
      </w:tr>
      <w:tr w:rsidR="00B211D2" w14:paraId="3C2D40F3" w14:textId="77777777">
        <w:trPr>
          <w:cantSplit/>
          <w:trHeight w:val="457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0499ADF" w14:textId="77777777" w:rsidR="00B211D2" w:rsidRDefault="00B211D2" w:rsidP="00B211D2">
            <w:pPr>
              <w:numPr>
                <w:ilvl w:val="0"/>
                <w:numId w:val="3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2C74B28" w14:textId="77777777" w:rsidR="00B211D2" w:rsidRDefault="00B211D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29B17D2" w14:textId="77777777" w:rsidR="00B211D2" w:rsidRPr="00D0473F" w:rsidRDefault="00B211D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2EDA869" w14:textId="77777777" w:rsidR="00B211D2" w:rsidRDefault="00B211D2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Oneşti</w:t>
            </w:r>
          </w:p>
          <w:p w14:paraId="626284CE" w14:textId="77777777" w:rsidR="00B211D2" w:rsidRDefault="00B211D2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88DC9AB" w14:textId="77777777" w:rsidR="00B211D2" w:rsidRDefault="00B211D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peste sch. 22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27EA878" w14:textId="77777777" w:rsidR="00B211D2" w:rsidRPr="00D0473F" w:rsidRDefault="00B211D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D0473F"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011ED79" w14:textId="77777777" w:rsidR="00B211D2" w:rsidRDefault="00B211D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ACFE165" w14:textId="77777777" w:rsidR="00B211D2" w:rsidRPr="00D0473F" w:rsidRDefault="00B211D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406C081" w14:textId="77777777" w:rsidR="00B211D2" w:rsidRDefault="00B211D2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la liniile 6 - 8 </w:t>
            </w:r>
          </w:p>
          <w:p w14:paraId="3213C9B0" w14:textId="77777777" w:rsidR="00B211D2" w:rsidRDefault="00B211D2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 primiri – expedieri.</w:t>
            </w:r>
          </w:p>
        </w:tc>
      </w:tr>
      <w:tr w:rsidR="00B211D2" w14:paraId="7208FE5F" w14:textId="77777777">
        <w:trPr>
          <w:cantSplit/>
          <w:trHeight w:val="50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F218637" w14:textId="77777777" w:rsidR="00B211D2" w:rsidRDefault="00B211D2" w:rsidP="00B211D2">
            <w:pPr>
              <w:numPr>
                <w:ilvl w:val="0"/>
                <w:numId w:val="3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426C0F3" w14:textId="77777777" w:rsidR="00B211D2" w:rsidRDefault="00B211D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42+300</w:t>
            </w:r>
          </w:p>
          <w:p w14:paraId="4DC5035E" w14:textId="77777777" w:rsidR="00B211D2" w:rsidRDefault="00B211D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43+700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A1F05DE" w14:textId="77777777" w:rsidR="00B211D2" w:rsidRDefault="00B211D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50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330CB86" w14:textId="77777777" w:rsidR="00B211D2" w:rsidRDefault="00B211D2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Oneşti -</w:t>
            </w:r>
          </w:p>
          <w:p w14:paraId="71FC9E28" w14:textId="77777777" w:rsidR="00B211D2" w:rsidRDefault="00B211D2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Târgu Ocna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34C5381" w14:textId="77777777" w:rsidR="00B211D2" w:rsidRDefault="00B211D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22C2FCA" w14:textId="77777777" w:rsidR="00B211D2" w:rsidRPr="00D0473F" w:rsidRDefault="00B211D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4322D82" w14:textId="77777777" w:rsidR="00B211D2" w:rsidRDefault="00B211D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4088587" w14:textId="77777777" w:rsidR="00B211D2" w:rsidRPr="00D0473F" w:rsidRDefault="00B211D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5F779D0" w14:textId="77777777" w:rsidR="00B211D2" w:rsidRPr="004C4194" w:rsidRDefault="00B211D2">
            <w:pPr>
              <w:spacing w:before="40" w:after="40" w:line="276" w:lineRule="auto"/>
              <w:ind w:left="57" w:right="57"/>
              <w:rPr>
                <w:b/>
                <w:bCs/>
                <w:iCs/>
                <w:sz w:val="20"/>
                <w:lang w:val="ro-RO"/>
              </w:rPr>
            </w:pPr>
          </w:p>
        </w:tc>
      </w:tr>
      <w:tr w:rsidR="00B211D2" w14:paraId="454DF7C5" w14:textId="77777777">
        <w:trPr>
          <w:cantSplit/>
          <w:trHeight w:val="50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E136C3C" w14:textId="77777777" w:rsidR="00B211D2" w:rsidRDefault="00B211D2" w:rsidP="00B211D2">
            <w:pPr>
              <w:numPr>
                <w:ilvl w:val="0"/>
                <w:numId w:val="3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A2C1F07" w14:textId="77777777" w:rsidR="00B211D2" w:rsidRDefault="00B211D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51+500</w:t>
            </w:r>
          </w:p>
          <w:p w14:paraId="79AF123A" w14:textId="77777777" w:rsidR="00B211D2" w:rsidRDefault="00B211D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51+850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C5B2E3C" w14:textId="77777777" w:rsidR="00B211D2" w:rsidRDefault="00B211D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30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10994AD" w14:textId="77777777" w:rsidR="00B211D2" w:rsidRDefault="00B211D2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Târgu Ocna -</w:t>
            </w:r>
          </w:p>
          <w:p w14:paraId="4799ABBB" w14:textId="77777777" w:rsidR="00B211D2" w:rsidRDefault="00B211D2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Dofteana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D5DFA93" w14:textId="77777777" w:rsidR="00B211D2" w:rsidRDefault="00B211D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962CAD8" w14:textId="77777777" w:rsidR="00B211D2" w:rsidRPr="00D0473F" w:rsidRDefault="00B211D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E0C9A9B" w14:textId="77777777" w:rsidR="00B211D2" w:rsidRDefault="00B211D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49419DA" w14:textId="77777777" w:rsidR="00B211D2" w:rsidRPr="00D0473F" w:rsidRDefault="00B211D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0B0AF9C" w14:textId="77777777" w:rsidR="00B211D2" w:rsidRDefault="00B211D2">
            <w:pPr>
              <w:spacing w:before="40" w:after="40" w:line="276" w:lineRule="auto"/>
              <w:ind w:left="57" w:right="57"/>
              <w:rPr>
                <w:b/>
                <w:bCs/>
                <w:iCs/>
                <w:sz w:val="20"/>
                <w:lang w:val="ro-RO"/>
              </w:rPr>
            </w:pPr>
          </w:p>
        </w:tc>
      </w:tr>
      <w:tr w:rsidR="00B211D2" w14:paraId="13D3D1F7" w14:textId="77777777">
        <w:trPr>
          <w:cantSplit/>
          <w:trHeight w:val="50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B272365" w14:textId="77777777" w:rsidR="00B211D2" w:rsidRDefault="00B211D2" w:rsidP="00B211D2">
            <w:pPr>
              <w:numPr>
                <w:ilvl w:val="0"/>
                <w:numId w:val="3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785C9F0" w14:textId="77777777" w:rsidR="00B211D2" w:rsidRDefault="00B211D2" w:rsidP="003A64C4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54+190</w:t>
            </w:r>
          </w:p>
          <w:p w14:paraId="32A0B369" w14:textId="77777777" w:rsidR="00B211D2" w:rsidRDefault="00B211D2" w:rsidP="003A64C4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54+300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A0F97F6" w14:textId="77777777" w:rsidR="00B211D2" w:rsidRDefault="00B211D2" w:rsidP="003A64C4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345A9E3" w14:textId="77777777" w:rsidR="00B211D2" w:rsidRDefault="00B211D2" w:rsidP="003A64C4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Târgu Ocna -</w:t>
            </w:r>
          </w:p>
          <w:p w14:paraId="4293240F" w14:textId="77777777" w:rsidR="00B211D2" w:rsidRDefault="00B211D2" w:rsidP="003A64C4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Dofteana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1DB2EF0" w14:textId="77777777" w:rsidR="00B211D2" w:rsidRDefault="00B211D2" w:rsidP="003A64C4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0A47EB5" w14:textId="77777777" w:rsidR="00B211D2" w:rsidRPr="00D0473F" w:rsidRDefault="00B211D2" w:rsidP="003A64C4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19DD791" w14:textId="77777777" w:rsidR="00B211D2" w:rsidRDefault="00B211D2" w:rsidP="003A64C4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F63D295" w14:textId="77777777" w:rsidR="00B211D2" w:rsidRPr="00D0473F" w:rsidRDefault="00B211D2" w:rsidP="003A64C4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392702D" w14:textId="77777777" w:rsidR="00B211D2" w:rsidRPr="004C4194" w:rsidRDefault="00B211D2" w:rsidP="003A64C4">
            <w:pPr>
              <w:spacing w:before="40" w:after="40" w:line="276" w:lineRule="auto"/>
              <w:ind w:left="57" w:right="57"/>
              <w:rPr>
                <w:b/>
                <w:bCs/>
                <w:iCs/>
                <w:sz w:val="20"/>
                <w:lang w:val="ro-RO"/>
              </w:rPr>
            </w:pPr>
            <w:r>
              <w:rPr>
                <w:b/>
                <w:bCs/>
                <w:iCs/>
                <w:sz w:val="20"/>
                <w:lang w:val="ro-RO"/>
              </w:rPr>
              <w:t>*</w:t>
            </w:r>
            <w:r w:rsidRPr="004C4194">
              <w:rPr>
                <w:b/>
                <w:bCs/>
                <w:iCs/>
                <w:sz w:val="20"/>
                <w:lang w:val="ro-RO"/>
              </w:rPr>
              <w:t>Valabil pentru trenurile remorcate cu două locomotive cuplate.</w:t>
            </w:r>
          </w:p>
          <w:p w14:paraId="63E64437" w14:textId="77777777" w:rsidR="00B211D2" w:rsidRDefault="00B211D2" w:rsidP="003A64C4">
            <w:pPr>
              <w:spacing w:before="40" w:after="40" w:line="276" w:lineRule="auto"/>
              <w:ind w:left="57" w:right="57"/>
              <w:rPr>
                <w:b/>
                <w:bCs/>
                <w:iCs/>
                <w:sz w:val="20"/>
                <w:lang w:val="ro-RO"/>
              </w:rPr>
            </w:pPr>
            <w:r w:rsidRPr="00D0576C"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B211D2" w14:paraId="370C8127" w14:textId="77777777">
        <w:trPr>
          <w:cantSplit/>
          <w:trHeight w:val="50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02ABE5B" w14:textId="77777777" w:rsidR="00B211D2" w:rsidRDefault="00B211D2" w:rsidP="00B211D2">
            <w:pPr>
              <w:numPr>
                <w:ilvl w:val="0"/>
                <w:numId w:val="3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2D589CB" w14:textId="77777777" w:rsidR="00B211D2" w:rsidRDefault="00B211D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54+650</w:t>
            </w:r>
          </w:p>
          <w:p w14:paraId="1513F755" w14:textId="77777777" w:rsidR="00B211D2" w:rsidRDefault="00B211D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54+720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A042F67" w14:textId="77777777" w:rsidR="00B211D2" w:rsidRPr="00D0473F" w:rsidRDefault="00B211D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D9B4CBF" w14:textId="77777777" w:rsidR="00B211D2" w:rsidRDefault="00B211D2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Târgu Ocna -</w:t>
            </w:r>
          </w:p>
          <w:p w14:paraId="59DC1C6B" w14:textId="77777777" w:rsidR="00B211D2" w:rsidRDefault="00B211D2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Dofteana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C3B1753" w14:textId="77777777" w:rsidR="00B211D2" w:rsidRDefault="00B211D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1FABEEB" w14:textId="77777777" w:rsidR="00B211D2" w:rsidRPr="00D0473F" w:rsidRDefault="00B211D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B7B0945" w14:textId="77777777" w:rsidR="00B211D2" w:rsidRDefault="00B211D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A1F9C58" w14:textId="77777777" w:rsidR="00B211D2" w:rsidRPr="00D0473F" w:rsidRDefault="00B211D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9BDB49B" w14:textId="77777777" w:rsidR="00B211D2" w:rsidRPr="004C4194" w:rsidRDefault="00B211D2">
            <w:pPr>
              <w:spacing w:before="40" w:after="40" w:line="276" w:lineRule="auto"/>
              <w:ind w:left="57" w:right="57"/>
              <w:rPr>
                <w:b/>
                <w:bCs/>
                <w:iCs/>
                <w:sz w:val="20"/>
                <w:lang w:val="ro-RO"/>
              </w:rPr>
            </w:pPr>
            <w:r>
              <w:rPr>
                <w:b/>
                <w:bCs/>
                <w:iCs/>
                <w:sz w:val="20"/>
                <w:lang w:val="ro-RO"/>
              </w:rPr>
              <w:t>*</w:t>
            </w:r>
            <w:r w:rsidRPr="004C4194">
              <w:rPr>
                <w:b/>
                <w:bCs/>
                <w:iCs/>
                <w:sz w:val="20"/>
                <w:lang w:val="ro-RO"/>
              </w:rPr>
              <w:t>Valabil pentru trenurile remorcate cu două locomotive cuplate.</w:t>
            </w:r>
          </w:p>
          <w:p w14:paraId="2DC699F1" w14:textId="77777777" w:rsidR="00B211D2" w:rsidRPr="00D0576C" w:rsidRDefault="00B211D2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D0576C"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B211D2" w14:paraId="1C0946B1" w14:textId="77777777">
        <w:trPr>
          <w:cantSplit/>
          <w:trHeight w:val="50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5C37D65" w14:textId="77777777" w:rsidR="00B211D2" w:rsidRDefault="00B211D2" w:rsidP="00B211D2">
            <w:pPr>
              <w:numPr>
                <w:ilvl w:val="0"/>
                <w:numId w:val="3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7AE8FCA" w14:textId="77777777" w:rsidR="00B211D2" w:rsidRDefault="00B211D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55+060</w:t>
            </w:r>
          </w:p>
          <w:p w14:paraId="2ECF1B37" w14:textId="77777777" w:rsidR="00B211D2" w:rsidRDefault="00B211D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55+170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A53D6DC" w14:textId="77777777" w:rsidR="00B211D2" w:rsidRPr="00D0473F" w:rsidRDefault="00B211D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D669381" w14:textId="77777777" w:rsidR="00B211D2" w:rsidRDefault="00B211D2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Târgu Ocna -</w:t>
            </w:r>
          </w:p>
          <w:p w14:paraId="4335B70C" w14:textId="77777777" w:rsidR="00B211D2" w:rsidRDefault="00B211D2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Dofteana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EBC1282" w14:textId="77777777" w:rsidR="00B211D2" w:rsidRDefault="00B211D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01F0C8D" w14:textId="77777777" w:rsidR="00B211D2" w:rsidRPr="00D0473F" w:rsidRDefault="00B211D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2313280" w14:textId="77777777" w:rsidR="00B211D2" w:rsidRDefault="00B211D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46B1199" w14:textId="77777777" w:rsidR="00B211D2" w:rsidRPr="00D0473F" w:rsidRDefault="00B211D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A8EDDCC" w14:textId="77777777" w:rsidR="00B211D2" w:rsidRPr="004C4194" w:rsidRDefault="00B211D2">
            <w:pPr>
              <w:spacing w:before="40" w:after="40" w:line="276" w:lineRule="auto"/>
              <w:ind w:left="57" w:right="57"/>
              <w:rPr>
                <w:b/>
                <w:bCs/>
                <w:iCs/>
                <w:sz w:val="20"/>
                <w:lang w:val="ro-RO"/>
              </w:rPr>
            </w:pPr>
            <w:r>
              <w:rPr>
                <w:b/>
                <w:bCs/>
                <w:iCs/>
                <w:sz w:val="20"/>
                <w:lang w:val="ro-RO"/>
              </w:rPr>
              <w:t>*</w:t>
            </w:r>
            <w:r w:rsidRPr="004C4194">
              <w:rPr>
                <w:b/>
                <w:bCs/>
                <w:iCs/>
                <w:sz w:val="20"/>
                <w:lang w:val="ro-RO"/>
              </w:rPr>
              <w:t>Valabil pentru trenurile remorcate cu două locomotive cuplate.</w:t>
            </w:r>
          </w:p>
          <w:p w14:paraId="75DF8BF6" w14:textId="77777777" w:rsidR="00B211D2" w:rsidRPr="00D0576C" w:rsidRDefault="00B211D2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D0576C"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B211D2" w14:paraId="22A2F1A0" w14:textId="77777777">
        <w:trPr>
          <w:cantSplit/>
          <w:trHeight w:val="50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AE9C48D" w14:textId="77777777" w:rsidR="00B211D2" w:rsidRDefault="00B211D2" w:rsidP="00B211D2">
            <w:pPr>
              <w:numPr>
                <w:ilvl w:val="0"/>
                <w:numId w:val="3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5261D4D" w14:textId="77777777" w:rsidR="00B211D2" w:rsidRDefault="00B211D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60+400</w:t>
            </w:r>
          </w:p>
          <w:p w14:paraId="023F0923" w14:textId="77777777" w:rsidR="00B211D2" w:rsidRDefault="00B211D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60+500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74E4859" w14:textId="77777777" w:rsidR="00B211D2" w:rsidRPr="00D0473F" w:rsidRDefault="00B211D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13A66DD" w14:textId="77777777" w:rsidR="00B211D2" w:rsidRDefault="00B211D2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Târgu Ocna -</w:t>
            </w:r>
          </w:p>
          <w:p w14:paraId="5888DF4F" w14:textId="77777777" w:rsidR="00B211D2" w:rsidRDefault="00B211D2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Dofteana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5EBCE4A" w14:textId="77777777" w:rsidR="00B211D2" w:rsidRDefault="00B211D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255B8A3" w14:textId="77777777" w:rsidR="00B211D2" w:rsidRPr="00D0473F" w:rsidRDefault="00B211D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D991130" w14:textId="77777777" w:rsidR="00B211D2" w:rsidRDefault="00B211D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43565AE" w14:textId="77777777" w:rsidR="00B211D2" w:rsidRPr="00D0473F" w:rsidRDefault="00B211D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F8ABF2B" w14:textId="77777777" w:rsidR="00B211D2" w:rsidRPr="004C4194" w:rsidRDefault="00B211D2">
            <w:pPr>
              <w:spacing w:before="40" w:after="40" w:line="276" w:lineRule="auto"/>
              <w:ind w:left="57" w:right="57"/>
              <w:rPr>
                <w:b/>
                <w:bCs/>
                <w:iCs/>
                <w:sz w:val="20"/>
                <w:lang w:val="ro-RO"/>
              </w:rPr>
            </w:pPr>
            <w:r>
              <w:rPr>
                <w:b/>
                <w:bCs/>
                <w:iCs/>
                <w:sz w:val="20"/>
                <w:lang w:val="ro-RO"/>
              </w:rPr>
              <w:t>*</w:t>
            </w:r>
            <w:r w:rsidRPr="004C4194">
              <w:rPr>
                <w:b/>
                <w:bCs/>
                <w:iCs/>
                <w:sz w:val="20"/>
                <w:lang w:val="ro-RO"/>
              </w:rPr>
              <w:t>Valabil pentru trenurile remorcate cu două locomotive cuplate.</w:t>
            </w:r>
          </w:p>
          <w:p w14:paraId="48D4B14F" w14:textId="77777777" w:rsidR="00B211D2" w:rsidRPr="00D0576C" w:rsidRDefault="00B211D2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D0576C"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B211D2" w14:paraId="025BB4BA" w14:textId="77777777">
        <w:trPr>
          <w:cantSplit/>
          <w:trHeight w:val="50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01C5D5E" w14:textId="77777777" w:rsidR="00B211D2" w:rsidRDefault="00B211D2" w:rsidP="00B211D2">
            <w:pPr>
              <w:numPr>
                <w:ilvl w:val="0"/>
                <w:numId w:val="3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B36BB9C" w14:textId="77777777" w:rsidR="00B211D2" w:rsidRDefault="00B211D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DC82F0E" w14:textId="77777777" w:rsidR="00B211D2" w:rsidRDefault="00B211D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3C20EB1" w14:textId="77777777" w:rsidR="00B211D2" w:rsidRDefault="00B211D2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Dofteana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6BA77A4" w14:textId="77777777" w:rsidR="00B211D2" w:rsidRDefault="00B211D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peste sch. 4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A8C922A" w14:textId="77777777" w:rsidR="00B211D2" w:rsidRPr="00D0473F" w:rsidRDefault="00B211D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DD028F4" w14:textId="77777777" w:rsidR="00B211D2" w:rsidRDefault="00B211D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5BFEE5B" w14:textId="77777777" w:rsidR="00B211D2" w:rsidRPr="00D0473F" w:rsidRDefault="00B211D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F281177" w14:textId="77777777" w:rsidR="00B211D2" w:rsidRPr="00E03C2B" w:rsidRDefault="00B211D2">
            <w:pPr>
              <w:spacing w:before="40" w:after="40" w:line="276" w:lineRule="auto"/>
              <w:ind w:left="57" w:right="57"/>
              <w:rPr>
                <w:b/>
                <w:bCs/>
                <w:i/>
                <w:sz w:val="20"/>
                <w:lang w:val="ro-RO"/>
              </w:rPr>
            </w:pPr>
            <w:r w:rsidRPr="00E03C2B">
              <w:rPr>
                <w:b/>
                <w:bCs/>
                <w:i/>
                <w:sz w:val="20"/>
                <w:lang w:val="ro-RO"/>
              </w:rPr>
              <w:t xml:space="preserve">Afectează intrări - ieşiri </w:t>
            </w:r>
          </w:p>
          <w:p w14:paraId="1F32FE8A" w14:textId="77777777" w:rsidR="00B211D2" w:rsidRDefault="00B211D2">
            <w:pPr>
              <w:spacing w:before="40" w:after="40" w:line="276" w:lineRule="auto"/>
              <w:ind w:left="57" w:right="57"/>
              <w:rPr>
                <w:b/>
                <w:bCs/>
                <w:iCs/>
                <w:sz w:val="20"/>
                <w:lang w:val="ro-RO"/>
              </w:rPr>
            </w:pPr>
            <w:r w:rsidRPr="00E03C2B">
              <w:rPr>
                <w:b/>
                <w:bCs/>
                <w:i/>
                <w:sz w:val="20"/>
                <w:lang w:val="ro-RO"/>
              </w:rPr>
              <w:t>la liniile 2 - 4 st. Dofteana, Cap Y.</w:t>
            </w:r>
          </w:p>
        </w:tc>
      </w:tr>
      <w:tr w:rsidR="00B211D2" w14:paraId="671D1BB7" w14:textId="77777777">
        <w:trPr>
          <w:cantSplit/>
          <w:trHeight w:val="481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330E6B7" w14:textId="77777777" w:rsidR="00B211D2" w:rsidRDefault="00B211D2" w:rsidP="00B211D2">
            <w:pPr>
              <w:numPr>
                <w:ilvl w:val="0"/>
                <w:numId w:val="3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60FB53A" w14:textId="77777777" w:rsidR="00B211D2" w:rsidRDefault="00B211D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65+570</w:t>
            </w:r>
          </w:p>
          <w:p w14:paraId="33A84C23" w14:textId="77777777" w:rsidR="00B211D2" w:rsidRDefault="00B211D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65+710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A7D9AED" w14:textId="77777777" w:rsidR="00B211D2" w:rsidRPr="00D0473F" w:rsidRDefault="00B211D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FAD697D" w14:textId="77777777" w:rsidR="00B211D2" w:rsidRDefault="00B211D2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Dofteana -</w:t>
            </w:r>
          </w:p>
          <w:p w14:paraId="5AB4AFC2" w14:textId="77777777" w:rsidR="00B211D2" w:rsidRDefault="00B211D2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Valea Uzului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0C78D07" w14:textId="77777777" w:rsidR="00B211D2" w:rsidRDefault="00B211D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27A206E" w14:textId="77777777" w:rsidR="00B211D2" w:rsidRPr="00D0473F" w:rsidRDefault="00B211D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23B0278" w14:textId="77777777" w:rsidR="00B211D2" w:rsidRDefault="00B211D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CDA554A" w14:textId="77777777" w:rsidR="00B211D2" w:rsidRPr="00D0473F" w:rsidRDefault="00B211D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F06CB5B" w14:textId="77777777" w:rsidR="00B211D2" w:rsidRPr="004C4194" w:rsidRDefault="00B211D2">
            <w:pPr>
              <w:spacing w:before="40" w:after="40" w:line="276" w:lineRule="auto"/>
              <w:ind w:left="57" w:right="57"/>
              <w:rPr>
                <w:b/>
                <w:bCs/>
                <w:iCs/>
                <w:sz w:val="20"/>
                <w:lang w:val="ro-RO"/>
              </w:rPr>
            </w:pPr>
            <w:r>
              <w:rPr>
                <w:b/>
                <w:bCs/>
                <w:iCs/>
                <w:sz w:val="20"/>
                <w:lang w:val="ro-RO"/>
              </w:rPr>
              <w:t>*</w:t>
            </w:r>
            <w:r w:rsidRPr="004C4194">
              <w:rPr>
                <w:b/>
                <w:bCs/>
                <w:iCs/>
                <w:sz w:val="20"/>
                <w:lang w:val="ro-RO"/>
              </w:rPr>
              <w:t>Valabil pentru trenurile remorcate cu două locomotive cuplate.</w:t>
            </w:r>
          </w:p>
          <w:p w14:paraId="52B439E0" w14:textId="77777777" w:rsidR="00B211D2" w:rsidRPr="00D0576C" w:rsidRDefault="00B211D2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D0576C"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B211D2" w14:paraId="406F4EBA" w14:textId="77777777">
        <w:trPr>
          <w:cantSplit/>
          <w:trHeight w:val="481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2BD3769" w14:textId="77777777" w:rsidR="00B211D2" w:rsidRDefault="00B211D2" w:rsidP="00B211D2">
            <w:pPr>
              <w:numPr>
                <w:ilvl w:val="0"/>
                <w:numId w:val="3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003A19F" w14:textId="77777777" w:rsidR="00B211D2" w:rsidRDefault="00B211D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66+600</w:t>
            </w:r>
          </w:p>
          <w:p w14:paraId="765C0881" w14:textId="77777777" w:rsidR="00B211D2" w:rsidRDefault="00B211D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66+750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3BF4276" w14:textId="77777777" w:rsidR="00B211D2" w:rsidRDefault="00B211D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30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B657D9D" w14:textId="77777777" w:rsidR="00B211D2" w:rsidRDefault="00B211D2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Hm Valea Uzului</w:t>
            </w:r>
          </w:p>
          <w:p w14:paraId="1F90B439" w14:textId="77777777" w:rsidR="00B211D2" w:rsidRDefault="00B211D2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 2 directă, 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D5EAD6D" w14:textId="77777777" w:rsidR="00B211D2" w:rsidRDefault="00B211D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42FE35A" w14:textId="77777777" w:rsidR="00B211D2" w:rsidRPr="00D0473F" w:rsidRDefault="00B211D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C31A260" w14:textId="77777777" w:rsidR="00B211D2" w:rsidRDefault="00B211D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72F1CEF" w14:textId="77777777" w:rsidR="00B211D2" w:rsidRPr="00D0473F" w:rsidRDefault="00B211D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575D16B" w14:textId="77777777" w:rsidR="00B211D2" w:rsidRPr="00E4349C" w:rsidRDefault="00B211D2">
            <w:pPr>
              <w:spacing w:before="40" w:after="40" w:line="276" w:lineRule="auto"/>
              <w:ind w:left="57" w:right="57"/>
              <w:rPr>
                <w:b/>
                <w:bCs/>
                <w:i/>
                <w:sz w:val="20"/>
                <w:lang w:val="ro-RO"/>
              </w:rPr>
            </w:pPr>
            <w:r w:rsidRPr="00E4349C">
              <w:rPr>
                <w:b/>
                <w:bCs/>
                <w:i/>
                <w:sz w:val="20"/>
                <w:lang w:val="ro-RO"/>
              </w:rPr>
              <w:t xml:space="preserve">Afectează intrări - ieşiri </w:t>
            </w:r>
          </w:p>
          <w:p w14:paraId="53EFD27B" w14:textId="77777777" w:rsidR="00B211D2" w:rsidRPr="00E4349C" w:rsidRDefault="00B211D2">
            <w:pPr>
              <w:spacing w:before="40" w:after="40" w:line="276" w:lineRule="auto"/>
              <w:ind w:left="57" w:right="57"/>
              <w:rPr>
                <w:b/>
                <w:bCs/>
                <w:i/>
                <w:sz w:val="20"/>
                <w:lang w:val="ro-RO"/>
              </w:rPr>
            </w:pPr>
            <w:r w:rsidRPr="00E4349C">
              <w:rPr>
                <w:b/>
                <w:bCs/>
                <w:i/>
                <w:sz w:val="20"/>
                <w:lang w:val="ro-RO"/>
              </w:rPr>
              <w:t xml:space="preserve">peste sch.  9 și 11, </w:t>
            </w:r>
          </w:p>
          <w:p w14:paraId="326AA601" w14:textId="77777777" w:rsidR="00B211D2" w:rsidRPr="00E4349C" w:rsidRDefault="00B211D2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E4349C">
              <w:rPr>
                <w:b/>
                <w:bCs/>
                <w:i/>
                <w:iCs/>
                <w:sz w:val="20"/>
                <w:lang w:val="ro-RO"/>
              </w:rPr>
              <w:t>Hm Valea Uzului, Cap X.</w:t>
            </w:r>
          </w:p>
        </w:tc>
      </w:tr>
      <w:tr w:rsidR="00B211D2" w14:paraId="57D3065A" w14:textId="77777777">
        <w:trPr>
          <w:cantSplit/>
          <w:trHeight w:val="601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92C11A9" w14:textId="77777777" w:rsidR="00B211D2" w:rsidRDefault="00B211D2" w:rsidP="00B211D2">
            <w:pPr>
              <w:numPr>
                <w:ilvl w:val="0"/>
                <w:numId w:val="3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AAE3CEF" w14:textId="77777777" w:rsidR="00B211D2" w:rsidRDefault="00B211D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69+220</w:t>
            </w:r>
          </w:p>
          <w:p w14:paraId="0964940A" w14:textId="77777777" w:rsidR="00B211D2" w:rsidRDefault="00B211D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69+400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28FF6CE" w14:textId="77777777" w:rsidR="00B211D2" w:rsidRPr="00D0473F" w:rsidRDefault="00B211D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7FC3F5D" w14:textId="77777777" w:rsidR="00B211D2" w:rsidRDefault="00B211D2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Valea Uzului - Comăneşti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3179672" w14:textId="77777777" w:rsidR="00B211D2" w:rsidRDefault="00B211D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AF36E13" w14:textId="77777777" w:rsidR="00B211D2" w:rsidRPr="00D0473F" w:rsidRDefault="00B211D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7D2C6DC" w14:textId="77777777" w:rsidR="00B211D2" w:rsidRDefault="00B211D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C23DEC9" w14:textId="77777777" w:rsidR="00B211D2" w:rsidRPr="00D0473F" w:rsidRDefault="00B211D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72677F9" w14:textId="77777777" w:rsidR="00B211D2" w:rsidRPr="004C4194" w:rsidRDefault="00B211D2">
            <w:pPr>
              <w:spacing w:before="40" w:after="40" w:line="276" w:lineRule="auto"/>
              <w:ind w:left="57" w:right="57"/>
              <w:rPr>
                <w:b/>
                <w:bCs/>
                <w:iCs/>
                <w:sz w:val="20"/>
                <w:lang w:val="ro-RO"/>
              </w:rPr>
            </w:pPr>
            <w:r>
              <w:rPr>
                <w:b/>
                <w:bCs/>
                <w:iCs/>
                <w:sz w:val="20"/>
                <w:lang w:val="ro-RO"/>
              </w:rPr>
              <w:t>*</w:t>
            </w:r>
            <w:r w:rsidRPr="004C4194">
              <w:rPr>
                <w:b/>
                <w:bCs/>
                <w:iCs/>
                <w:sz w:val="20"/>
                <w:lang w:val="ro-RO"/>
              </w:rPr>
              <w:t>Valabil pentru trenurile remorcate cu două locomotive cuplate.</w:t>
            </w:r>
          </w:p>
          <w:p w14:paraId="09D552B8" w14:textId="77777777" w:rsidR="00B211D2" w:rsidRPr="00D0576C" w:rsidRDefault="00B211D2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D0576C"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B211D2" w14:paraId="61CA7946" w14:textId="77777777">
        <w:trPr>
          <w:cantSplit/>
          <w:trHeight w:val="425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5A79CA9" w14:textId="77777777" w:rsidR="00B211D2" w:rsidRDefault="00B211D2" w:rsidP="00B211D2">
            <w:pPr>
              <w:numPr>
                <w:ilvl w:val="0"/>
                <w:numId w:val="3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A31E3CD" w14:textId="77777777" w:rsidR="00B211D2" w:rsidRDefault="00B211D2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75+120</w:t>
            </w:r>
          </w:p>
          <w:p w14:paraId="06FCF23D" w14:textId="77777777" w:rsidR="00B211D2" w:rsidRDefault="00B211D2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75+238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0E5BB91" w14:textId="77777777" w:rsidR="00B211D2" w:rsidRPr="00D0473F" w:rsidRDefault="00B211D2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859865C" w14:textId="77777777" w:rsidR="00B211D2" w:rsidRDefault="00B211D2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Comăneşti -</w:t>
            </w:r>
          </w:p>
          <w:p w14:paraId="1D846BB7" w14:textId="77777777" w:rsidR="00B211D2" w:rsidRDefault="00B211D2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Asău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C24FB5B" w14:textId="77777777" w:rsidR="00B211D2" w:rsidRDefault="00B211D2">
            <w:pPr>
              <w:spacing w:before="40" w:after="40" w:line="276" w:lineRule="auto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1CBD4E2" w14:textId="77777777" w:rsidR="00B211D2" w:rsidRDefault="00B211D2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3B2C1A2" w14:textId="77777777" w:rsidR="00B211D2" w:rsidRDefault="00B211D2">
            <w:pPr>
              <w:spacing w:before="40" w:after="40" w:line="276" w:lineRule="auto"/>
              <w:ind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BBB5465" w14:textId="77777777" w:rsidR="00B211D2" w:rsidRPr="00D0473F" w:rsidRDefault="00B211D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CA179F0" w14:textId="77777777" w:rsidR="00B211D2" w:rsidRPr="004C4194" w:rsidRDefault="00B211D2">
            <w:pPr>
              <w:spacing w:before="40" w:after="40" w:line="276" w:lineRule="auto"/>
              <w:ind w:left="57" w:right="57"/>
              <w:rPr>
                <w:b/>
                <w:bCs/>
                <w:iCs/>
                <w:sz w:val="20"/>
                <w:lang w:val="ro-RO"/>
              </w:rPr>
            </w:pPr>
            <w:r>
              <w:rPr>
                <w:b/>
                <w:bCs/>
                <w:iCs/>
                <w:sz w:val="20"/>
                <w:lang w:val="ro-RO"/>
              </w:rPr>
              <w:t>*</w:t>
            </w:r>
            <w:r w:rsidRPr="004C4194">
              <w:rPr>
                <w:b/>
                <w:bCs/>
                <w:iCs/>
                <w:sz w:val="20"/>
                <w:lang w:val="ro-RO"/>
              </w:rPr>
              <w:t>Valabil pentru trenurile remorcate cu două locomotive cuplate.</w:t>
            </w:r>
          </w:p>
          <w:p w14:paraId="69CFBE75" w14:textId="77777777" w:rsidR="00B211D2" w:rsidRPr="00D0576C" w:rsidRDefault="00B211D2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D0576C"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B211D2" w14:paraId="08D1F908" w14:textId="77777777">
        <w:trPr>
          <w:cantSplit/>
          <w:trHeight w:val="425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F9B6C6A" w14:textId="77777777" w:rsidR="00B211D2" w:rsidRDefault="00B211D2" w:rsidP="00B211D2">
            <w:pPr>
              <w:numPr>
                <w:ilvl w:val="0"/>
                <w:numId w:val="3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89AED41" w14:textId="77777777" w:rsidR="00B211D2" w:rsidRDefault="00B211D2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76+050</w:t>
            </w:r>
          </w:p>
          <w:p w14:paraId="6A8CD324" w14:textId="77777777" w:rsidR="00B211D2" w:rsidRDefault="00B211D2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76+100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78D0816" w14:textId="77777777" w:rsidR="00B211D2" w:rsidRDefault="00B211D2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50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87BFF12" w14:textId="77777777" w:rsidR="00B211D2" w:rsidRDefault="00B211D2" w:rsidP="002A5562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Comăneşti -</w:t>
            </w:r>
          </w:p>
          <w:p w14:paraId="07F52F88" w14:textId="77777777" w:rsidR="00B211D2" w:rsidRDefault="00B211D2" w:rsidP="002A5562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Asău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42D2DA6" w14:textId="77777777" w:rsidR="00B211D2" w:rsidRDefault="00B211D2">
            <w:pPr>
              <w:spacing w:before="40" w:after="40" w:line="276" w:lineRule="auto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43D30D1" w14:textId="77777777" w:rsidR="00B211D2" w:rsidRDefault="00B211D2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A8690E7" w14:textId="77777777" w:rsidR="00B211D2" w:rsidRDefault="00B211D2">
            <w:pPr>
              <w:spacing w:before="40" w:after="40" w:line="276" w:lineRule="auto"/>
              <w:ind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771B2A2" w14:textId="77777777" w:rsidR="00B211D2" w:rsidRPr="00D0473F" w:rsidRDefault="00B211D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FDE939F" w14:textId="77777777" w:rsidR="00B211D2" w:rsidRDefault="00B211D2">
            <w:pPr>
              <w:spacing w:before="40" w:after="40" w:line="276" w:lineRule="auto"/>
              <w:ind w:left="57" w:right="57"/>
              <w:rPr>
                <w:b/>
                <w:bCs/>
                <w:iCs/>
                <w:sz w:val="20"/>
                <w:lang w:val="ro-RO"/>
              </w:rPr>
            </w:pPr>
            <w:r>
              <w:rPr>
                <w:b/>
                <w:bCs/>
                <w:iCs/>
                <w:sz w:val="20"/>
                <w:lang w:val="ro-RO"/>
              </w:rPr>
              <w:t>Afectează linia curentă Comănești - Asău</w:t>
            </w:r>
          </w:p>
        </w:tc>
      </w:tr>
      <w:tr w:rsidR="00B211D2" w14:paraId="0F8E1639" w14:textId="77777777">
        <w:trPr>
          <w:cantSplit/>
          <w:trHeight w:val="449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A4B5935" w14:textId="77777777" w:rsidR="00B211D2" w:rsidRDefault="00B211D2" w:rsidP="00B211D2">
            <w:pPr>
              <w:numPr>
                <w:ilvl w:val="0"/>
                <w:numId w:val="3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7AA3406" w14:textId="77777777" w:rsidR="00B211D2" w:rsidRDefault="00B211D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84+260</w:t>
            </w:r>
          </w:p>
          <w:p w14:paraId="179AA811" w14:textId="77777777" w:rsidR="00B211D2" w:rsidRDefault="00B211D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84+360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32E5E82" w14:textId="77777777" w:rsidR="00B211D2" w:rsidRPr="00D0473F" w:rsidRDefault="00B211D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4EC5BE5" w14:textId="77777777" w:rsidR="00B211D2" w:rsidRDefault="00B211D2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Asău -</w:t>
            </w:r>
          </w:p>
          <w:p w14:paraId="3A8E42A6" w14:textId="77777777" w:rsidR="00B211D2" w:rsidRDefault="00B211D2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Goioasa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E9FA7B4" w14:textId="77777777" w:rsidR="00B211D2" w:rsidRDefault="00B211D2">
            <w:pPr>
              <w:spacing w:before="40" w:after="40" w:line="276" w:lineRule="auto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DF19695" w14:textId="77777777" w:rsidR="00B211D2" w:rsidRPr="00D0473F" w:rsidRDefault="00B211D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82AA513" w14:textId="77777777" w:rsidR="00B211D2" w:rsidRDefault="00B211D2">
            <w:pPr>
              <w:spacing w:before="40" w:after="40" w:line="276" w:lineRule="auto"/>
              <w:ind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70BA6AA" w14:textId="77777777" w:rsidR="00B211D2" w:rsidRPr="00D0473F" w:rsidRDefault="00B211D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5059CA8" w14:textId="77777777" w:rsidR="00B211D2" w:rsidRPr="004C4194" w:rsidRDefault="00B211D2">
            <w:pPr>
              <w:spacing w:before="40" w:after="40" w:line="276" w:lineRule="auto"/>
              <w:ind w:left="57" w:right="57"/>
              <w:rPr>
                <w:b/>
                <w:bCs/>
                <w:iCs/>
                <w:sz w:val="20"/>
                <w:lang w:val="ro-RO"/>
              </w:rPr>
            </w:pPr>
            <w:r>
              <w:rPr>
                <w:b/>
                <w:bCs/>
                <w:iCs/>
                <w:sz w:val="20"/>
                <w:lang w:val="ro-RO"/>
              </w:rPr>
              <w:t>*</w:t>
            </w:r>
            <w:r w:rsidRPr="004C4194">
              <w:rPr>
                <w:b/>
                <w:bCs/>
                <w:iCs/>
                <w:sz w:val="20"/>
                <w:lang w:val="ro-RO"/>
              </w:rPr>
              <w:t>Valabil pentru trenurile remorcate cu două locomotive cuplate.</w:t>
            </w:r>
          </w:p>
          <w:p w14:paraId="435784CA" w14:textId="77777777" w:rsidR="00B211D2" w:rsidRPr="00D0576C" w:rsidRDefault="00B211D2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D0576C"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B211D2" w14:paraId="128D340D" w14:textId="77777777">
        <w:trPr>
          <w:cantSplit/>
          <w:trHeight w:val="936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8F73E34" w14:textId="77777777" w:rsidR="00B211D2" w:rsidRDefault="00B211D2" w:rsidP="00B211D2">
            <w:pPr>
              <w:numPr>
                <w:ilvl w:val="0"/>
                <w:numId w:val="3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01A4542" w14:textId="77777777" w:rsidR="00B211D2" w:rsidRDefault="00B211D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97+960</w:t>
            </w:r>
          </w:p>
          <w:p w14:paraId="2ADFABD3" w14:textId="77777777" w:rsidR="00B211D2" w:rsidRDefault="00B211D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98+060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1CF95FE" w14:textId="77777777" w:rsidR="00B211D2" w:rsidRPr="00D0473F" w:rsidRDefault="00B211D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3BA1107" w14:textId="77777777" w:rsidR="00B211D2" w:rsidRDefault="00B211D2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Simbrea - </w:t>
            </w:r>
          </w:p>
          <w:p w14:paraId="442C3EFE" w14:textId="77777777" w:rsidR="00B211D2" w:rsidRDefault="00B211D2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Palanca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0795D14" w14:textId="77777777" w:rsidR="00B211D2" w:rsidRDefault="00B211D2">
            <w:pPr>
              <w:spacing w:before="40" w:after="40" w:line="276" w:lineRule="auto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AF4BB0D" w14:textId="77777777" w:rsidR="00B211D2" w:rsidRDefault="00B211D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9B8EC6B" w14:textId="77777777" w:rsidR="00B211D2" w:rsidRDefault="00B211D2">
            <w:pPr>
              <w:spacing w:before="40" w:after="40" w:line="276" w:lineRule="auto"/>
              <w:ind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65280BD" w14:textId="77777777" w:rsidR="00B211D2" w:rsidRPr="00D0473F" w:rsidRDefault="00B211D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621B186" w14:textId="77777777" w:rsidR="00B211D2" w:rsidRPr="004C4194" w:rsidRDefault="00B211D2">
            <w:pPr>
              <w:spacing w:before="40" w:after="40" w:line="276" w:lineRule="auto"/>
              <w:ind w:left="57" w:right="57"/>
              <w:rPr>
                <w:b/>
                <w:bCs/>
                <w:iCs/>
                <w:sz w:val="20"/>
                <w:lang w:val="ro-RO"/>
              </w:rPr>
            </w:pPr>
            <w:r>
              <w:rPr>
                <w:b/>
                <w:bCs/>
                <w:iCs/>
                <w:sz w:val="20"/>
                <w:lang w:val="ro-RO"/>
              </w:rPr>
              <w:t>*</w:t>
            </w:r>
            <w:r w:rsidRPr="004C4194">
              <w:rPr>
                <w:b/>
                <w:bCs/>
                <w:iCs/>
                <w:sz w:val="20"/>
                <w:lang w:val="ro-RO"/>
              </w:rPr>
              <w:t>Valabil pentru trenurile remorcate cu două locomotive cuplate.</w:t>
            </w:r>
          </w:p>
          <w:p w14:paraId="55A41382" w14:textId="77777777" w:rsidR="00B211D2" w:rsidRPr="00D0576C" w:rsidRDefault="00B211D2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D0576C"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B211D2" w14:paraId="301C5323" w14:textId="77777777">
        <w:trPr>
          <w:cantSplit/>
          <w:trHeight w:val="936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E1297AF" w14:textId="77777777" w:rsidR="00B211D2" w:rsidRDefault="00B211D2" w:rsidP="00B211D2">
            <w:pPr>
              <w:numPr>
                <w:ilvl w:val="0"/>
                <w:numId w:val="3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A5200EC" w14:textId="77777777" w:rsidR="00B211D2" w:rsidRDefault="00B211D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103+600</w:t>
            </w:r>
          </w:p>
          <w:p w14:paraId="76FA2A3C" w14:textId="77777777" w:rsidR="00B211D2" w:rsidRDefault="00B211D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103+650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6332B17" w14:textId="77777777" w:rsidR="00B211D2" w:rsidRDefault="00B211D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50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40915C1" w14:textId="77777777" w:rsidR="00B211D2" w:rsidRDefault="00B211D2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Palanca 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B946575" w14:textId="77777777" w:rsidR="00B211D2" w:rsidRDefault="00B211D2">
            <w:pPr>
              <w:spacing w:before="40" w:after="40" w:line="276" w:lineRule="auto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704F2E6" w14:textId="77777777" w:rsidR="00B211D2" w:rsidRDefault="00B211D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3E740A3" w14:textId="77777777" w:rsidR="00B211D2" w:rsidRDefault="00B211D2">
            <w:pPr>
              <w:spacing w:before="40" w:after="40" w:line="276" w:lineRule="auto"/>
              <w:ind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9A79A50" w14:textId="77777777" w:rsidR="00B211D2" w:rsidRPr="00D0473F" w:rsidRDefault="00B211D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DD7B485" w14:textId="77777777" w:rsidR="00B211D2" w:rsidRDefault="00B211D2">
            <w:pPr>
              <w:spacing w:before="40" w:after="40" w:line="276" w:lineRule="auto"/>
              <w:ind w:left="57" w:right="57"/>
              <w:rPr>
                <w:b/>
                <w:bCs/>
                <w:iCs/>
                <w:sz w:val="20"/>
                <w:lang w:val="ro-RO"/>
              </w:rPr>
            </w:pPr>
            <w:r>
              <w:rPr>
                <w:b/>
                <w:bCs/>
                <w:iCs/>
                <w:sz w:val="20"/>
                <w:lang w:val="ro-RO"/>
              </w:rPr>
              <w:t>Afectează intrări – ieşiri</w:t>
            </w:r>
          </w:p>
          <w:p w14:paraId="57353AC4" w14:textId="77777777" w:rsidR="00B211D2" w:rsidRDefault="00B211D2">
            <w:pPr>
              <w:spacing w:before="40" w:after="40" w:line="276" w:lineRule="auto"/>
              <w:ind w:left="57" w:right="57"/>
              <w:rPr>
                <w:b/>
                <w:bCs/>
                <w:i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Palanca Cap Y</w:t>
            </w:r>
            <w:r>
              <w:rPr>
                <w:b/>
                <w:bCs/>
                <w:iCs/>
                <w:sz w:val="20"/>
                <w:lang w:val="ro-RO"/>
              </w:rPr>
              <w:t xml:space="preserve"> </w:t>
            </w:r>
          </w:p>
        </w:tc>
      </w:tr>
      <w:tr w:rsidR="00B211D2" w14:paraId="6EC84D9F" w14:textId="77777777">
        <w:trPr>
          <w:cantSplit/>
          <w:trHeight w:val="630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9AE28B3" w14:textId="77777777" w:rsidR="00B211D2" w:rsidRDefault="00B211D2" w:rsidP="00B211D2">
            <w:pPr>
              <w:numPr>
                <w:ilvl w:val="0"/>
                <w:numId w:val="3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95C43B4" w14:textId="77777777" w:rsidR="00B211D2" w:rsidRDefault="00B211D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105+720</w:t>
            </w:r>
          </w:p>
          <w:p w14:paraId="239E20B7" w14:textId="77777777" w:rsidR="00B211D2" w:rsidRDefault="00B211D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105+930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459DB89" w14:textId="77777777" w:rsidR="00B211D2" w:rsidRPr="00D0473F" w:rsidRDefault="00B211D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647BC16" w14:textId="77777777" w:rsidR="00B211D2" w:rsidRDefault="00B211D2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Palanca -</w:t>
            </w:r>
          </w:p>
          <w:p w14:paraId="09075D01" w14:textId="77777777" w:rsidR="00B211D2" w:rsidRDefault="00B211D2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Ghimeş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A87AE00" w14:textId="77777777" w:rsidR="00B211D2" w:rsidRDefault="00B211D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22B3082" w14:textId="77777777" w:rsidR="00B211D2" w:rsidRPr="00D0473F" w:rsidRDefault="00B211D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DF0C478" w14:textId="77777777" w:rsidR="00B211D2" w:rsidRDefault="00B211D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8ADEFE1" w14:textId="77777777" w:rsidR="00B211D2" w:rsidRPr="00D0473F" w:rsidRDefault="00B211D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3D88518" w14:textId="77777777" w:rsidR="00B211D2" w:rsidRPr="004C4194" w:rsidRDefault="00B211D2">
            <w:pPr>
              <w:spacing w:before="40" w:after="40" w:line="276" w:lineRule="auto"/>
              <w:ind w:left="57" w:right="57"/>
              <w:rPr>
                <w:b/>
                <w:bCs/>
                <w:iCs/>
                <w:sz w:val="20"/>
                <w:lang w:val="ro-RO"/>
              </w:rPr>
            </w:pPr>
            <w:r>
              <w:rPr>
                <w:b/>
                <w:bCs/>
                <w:iCs/>
                <w:sz w:val="20"/>
                <w:lang w:val="ro-RO"/>
              </w:rPr>
              <w:t>*</w:t>
            </w:r>
            <w:r w:rsidRPr="004C4194">
              <w:rPr>
                <w:b/>
                <w:bCs/>
                <w:iCs/>
                <w:sz w:val="20"/>
                <w:lang w:val="ro-RO"/>
              </w:rPr>
              <w:t>Valabil pentru trenurile remorcate cu două locomotive cuplate.</w:t>
            </w:r>
          </w:p>
          <w:p w14:paraId="5476DB4F" w14:textId="77777777" w:rsidR="00B211D2" w:rsidRPr="00D0576C" w:rsidRDefault="00B211D2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D0576C"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B211D2" w14:paraId="3C8DE91F" w14:textId="77777777">
        <w:trPr>
          <w:cantSplit/>
          <w:trHeight w:val="630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556CA7F" w14:textId="77777777" w:rsidR="00B211D2" w:rsidRDefault="00B211D2" w:rsidP="00B211D2">
            <w:pPr>
              <w:numPr>
                <w:ilvl w:val="0"/>
                <w:numId w:val="3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DA315D2" w14:textId="77777777" w:rsidR="00B211D2" w:rsidRDefault="00B211D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488EF28" w14:textId="77777777" w:rsidR="00B211D2" w:rsidRDefault="00B211D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44BB185" w14:textId="77777777" w:rsidR="00B211D2" w:rsidRDefault="00B211D2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Ghimeş</w:t>
            </w:r>
          </w:p>
          <w:p w14:paraId="66E5E294" w14:textId="77777777" w:rsidR="00B211D2" w:rsidRDefault="00B211D2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C322880" w14:textId="77777777" w:rsidR="00B211D2" w:rsidRDefault="00B211D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peste sch. 10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B487D15" w14:textId="77777777" w:rsidR="00B211D2" w:rsidRPr="00D0473F" w:rsidRDefault="00B211D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6F36C84" w14:textId="77777777" w:rsidR="00B211D2" w:rsidRDefault="00B211D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396CE48" w14:textId="77777777" w:rsidR="00B211D2" w:rsidRPr="00D0473F" w:rsidRDefault="00B211D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B748130" w14:textId="77777777" w:rsidR="00B211D2" w:rsidRPr="00423757" w:rsidRDefault="00B211D2">
            <w:pPr>
              <w:spacing w:before="40" w:after="40" w:line="276" w:lineRule="auto"/>
              <w:ind w:left="57" w:right="57"/>
              <w:rPr>
                <w:b/>
                <w:bCs/>
                <w:i/>
                <w:sz w:val="20"/>
                <w:lang w:val="ro-RO"/>
              </w:rPr>
            </w:pPr>
            <w:r w:rsidRPr="00423757">
              <w:rPr>
                <w:b/>
                <w:bCs/>
                <w:i/>
                <w:sz w:val="20"/>
                <w:lang w:val="ro-RO"/>
              </w:rPr>
              <w:t>Nesemnalizată pe teren.</w:t>
            </w:r>
          </w:p>
          <w:p w14:paraId="7F8CF0E4" w14:textId="77777777" w:rsidR="00B211D2" w:rsidRPr="00423757" w:rsidRDefault="00B211D2">
            <w:pPr>
              <w:spacing w:before="40" w:after="40" w:line="276" w:lineRule="auto"/>
              <w:ind w:left="57" w:right="57"/>
              <w:rPr>
                <w:b/>
                <w:bCs/>
                <w:i/>
                <w:sz w:val="20"/>
                <w:lang w:val="ro-RO"/>
              </w:rPr>
            </w:pPr>
            <w:r w:rsidRPr="00423757">
              <w:rPr>
                <w:b/>
                <w:bCs/>
                <w:i/>
                <w:sz w:val="20"/>
                <w:lang w:val="ro-RO"/>
              </w:rPr>
              <w:t xml:space="preserve">Afectează intrări - ieşiri </w:t>
            </w:r>
          </w:p>
          <w:p w14:paraId="5D024E97" w14:textId="77777777" w:rsidR="00B211D2" w:rsidRDefault="00B211D2">
            <w:pPr>
              <w:spacing w:before="40" w:after="40" w:line="276" w:lineRule="auto"/>
              <w:ind w:left="57" w:right="57"/>
              <w:rPr>
                <w:b/>
                <w:bCs/>
                <w:iCs/>
                <w:sz w:val="20"/>
                <w:lang w:val="ro-RO"/>
              </w:rPr>
            </w:pPr>
            <w:r w:rsidRPr="00423757">
              <w:rPr>
                <w:b/>
                <w:bCs/>
                <w:i/>
                <w:sz w:val="20"/>
                <w:lang w:val="ro-RO"/>
              </w:rPr>
              <w:t>peste sch. 10 la liniile 4 și 5 Cap Y.</w:t>
            </w:r>
          </w:p>
        </w:tc>
      </w:tr>
      <w:tr w:rsidR="00B211D2" w14:paraId="42DC3136" w14:textId="77777777">
        <w:trPr>
          <w:cantSplit/>
          <w:trHeight w:val="630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B35242D" w14:textId="77777777" w:rsidR="00B211D2" w:rsidRDefault="00B211D2" w:rsidP="00B211D2">
            <w:pPr>
              <w:numPr>
                <w:ilvl w:val="0"/>
                <w:numId w:val="3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0B9AAFD" w14:textId="77777777" w:rsidR="00B211D2" w:rsidRDefault="00B211D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DE1812D" w14:textId="77777777" w:rsidR="00B211D2" w:rsidRDefault="00B211D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F259050" w14:textId="77777777" w:rsidR="00B211D2" w:rsidRDefault="00B211D2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Ghimeş</w:t>
            </w:r>
          </w:p>
          <w:p w14:paraId="4F1E154B" w14:textId="77777777" w:rsidR="00B211D2" w:rsidRDefault="00B211D2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023BBFB" w14:textId="77777777" w:rsidR="00B211D2" w:rsidRDefault="00B211D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peste sch. 12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5EF6EF1" w14:textId="77777777" w:rsidR="00B211D2" w:rsidRPr="00D0473F" w:rsidRDefault="00B211D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D7FD676" w14:textId="77777777" w:rsidR="00B211D2" w:rsidRDefault="00B211D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C534E93" w14:textId="77777777" w:rsidR="00B211D2" w:rsidRPr="00D0473F" w:rsidRDefault="00B211D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2FA31D8" w14:textId="77777777" w:rsidR="00B211D2" w:rsidRPr="00F94F88" w:rsidRDefault="00B211D2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F94F88"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</w:t>
            </w:r>
          </w:p>
          <w:p w14:paraId="33572082" w14:textId="77777777" w:rsidR="00B211D2" w:rsidRDefault="00B211D2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F94F88">
              <w:rPr>
                <w:b/>
                <w:bCs/>
                <w:i/>
                <w:iCs/>
                <w:sz w:val="20"/>
                <w:lang w:val="ro-RO"/>
              </w:rPr>
              <w:t xml:space="preserve">la și de la liniile 4 și 5 </w:t>
            </w:r>
          </w:p>
          <w:p w14:paraId="3086EA6D" w14:textId="77777777" w:rsidR="00B211D2" w:rsidRDefault="00B211D2">
            <w:pPr>
              <w:spacing w:before="40" w:after="40" w:line="276" w:lineRule="auto"/>
              <w:ind w:left="57" w:right="57"/>
              <w:rPr>
                <w:b/>
                <w:bCs/>
                <w:iCs/>
                <w:sz w:val="20"/>
                <w:lang w:val="ro-RO"/>
              </w:rPr>
            </w:pPr>
            <w:r w:rsidRPr="00F94F88">
              <w:rPr>
                <w:b/>
                <w:bCs/>
                <w:i/>
                <w:iCs/>
                <w:sz w:val="20"/>
                <w:lang w:val="ro-RO"/>
              </w:rPr>
              <w:t>st. Ghimeș, Cap Y.</w:t>
            </w:r>
          </w:p>
        </w:tc>
      </w:tr>
      <w:tr w:rsidR="00B211D2" w14:paraId="01361C9B" w14:textId="77777777">
        <w:trPr>
          <w:cantSplit/>
          <w:trHeight w:val="630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458C7C0" w14:textId="77777777" w:rsidR="00B211D2" w:rsidRDefault="00B211D2" w:rsidP="00B211D2">
            <w:pPr>
              <w:numPr>
                <w:ilvl w:val="0"/>
                <w:numId w:val="3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CF3D024" w14:textId="77777777" w:rsidR="00B211D2" w:rsidRDefault="00B211D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109+050</w:t>
            </w:r>
          </w:p>
          <w:p w14:paraId="2084C22E" w14:textId="77777777" w:rsidR="00B211D2" w:rsidRDefault="00B211D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109+200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01A3508" w14:textId="77777777" w:rsidR="00B211D2" w:rsidRDefault="00B211D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30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87130F9" w14:textId="77777777" w:rsidR="00B211D2" w:rsidRDefault="00B211D2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Ghimeş -</w:t>
            </w:r>
          </w:p>
          <w:p w14:paraId="19709BB9" w14:textId="77777777" w:rsidR="00B211D2" w:rsidRDefault="00B211D2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Lunca de Mijloc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012C4D4" w14:textId="77777777" w:rsidR="00B211D2" w:rsidRDefault="00B211D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B15AA78" w14:textId="77777777" w:rsidR="00B211D2" w:rsidRDefault="00B211D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93992F0" w14:textId="77777777" w:rsidR="00B211D2" w:rsidRDefault="00B211D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0C6D6C2" w14:textId="77777777" w:rsidR="00B211D2" w:rsidRPr="00D0473F" w:rsidRDefault="00B211D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7299497" w14:textId="77777777" w:rsidR="00B211D2" w:rsidRPr="00F94F88" w:rsidRDefault="00B211D2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</w:p>
        </w:tc>
      </w:tr>
      <w:tr w:rsidR="00B211D2" w14:paraId="265DF462" w14:textId="77777777">
        <w:trPr>
          <w:cantSplit/>
          <w:trHeight w:val="622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3F41F2F" w14:textId="77777777" w:rsidR="00B211D2" w:rsidRDefault="00B211D2" w:rsidP="00B211D2">
            <w:pPr>
              <w:numPr>
                <w:ilvl w:val="0"/>
                <w:numId w:val="3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75CFC62" w14:textId="77777777" w:rsidR="00B211D2" w:rsidRDefault="00B211D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109+070</w:t>
            </w:r>
          </w:p>
          <w:p w14:paraId="654B0451" w14:textId="77777777" w:rsidR="00B211D2" w:rsidRDefault="00B211D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109+200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9F18F47" w14:textId="77777777" w:rsidR="00B211D2" w:rsidRPr="00D0473F" w:rsidRDefault="00B211D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3124B8C" w14:textId="77777777" w:rsidR="00B211D2" w:rsidRDefault="00B211D2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Ghimeş -</w:t>
            </w:r>
          </w:p>
          <w:p w14:paraId="3FE8E88A" w14:textId="77777777" w:rsidR="00B211D2" w:rsidRDefault="00B211D2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Lunca de Mijloc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52DD630" w14:textId="77777777" w:rsidR="00B211D2" w:rsidRDefault="00B211D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A7EEA65" w14:textId="77777777" w:rsidR="00B211D2" w:rsidRPr="00D0473F" w:rsidRDefault="00B211D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1F3014D" w14:textId="77777777" w:rsidR="00B211D2" w:rsidRDefault="00B211D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285D44B" w14:textId="77777777" w:rsidR="00B211D2" w:rsidRPr="00D0473F" w:rsidRDefault="00B211D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32E1B9D" w14:textId="77777777" w:rsidR="00B211D2" w:rsidRPr="004C4194" w:rsidRDefault="00B211D2">
            <w:pPr>
              <w:spacing w:before="40" w:after="40" w:line="276" w:lineRule="auto"/>
              <w:ind w:left="57" w:right="57"/>
              <w:rPr>
                <w:b/>
                <w:bCs/>
                <w:iCs/>
                <w:sz w:val="20"/>
                <w:lang w:val="ro-RO"/>
              </w:rPr>
            </w:pPr>
            <w:r>
              <w:rPr>
                <w:b/>
                <w:bCs/>
                <w:iCs/>
                <w:sz w:val="20"/>
                <w:lang w:val="ro-RO"/>
              </w:rPr>
              <w:t>*</w:t>
            </w:r>
            <w:r w:rsidRPr="004C4194">
              <w:rPr>
                <w:b/>
                <w:bCs/>
                <w:iCs/>
                <w:sz w:val="20"/>
                <w:lang w:val="ro-RO"/>
              </w:rPr>
              <w:t>Valabil pentru trenurile remorcate cu două locomotive cuplate.</w:t>
            </w:r>
          </w:p>
          <w:p w14:paraId="3AE60BC2" w14:textId="77777777" w:rsidR="00B211D2" w:rsidRPr="00D0576C" w:rsidRDefault="00B211D2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D0576C"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B211D2" w14:paraId="3F3B24C8" w14:textId="77777777">
        <w:trPr>
          <w:cantSplit/>
          <w:trHeight w:val="622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D752472" w14:textId="77777777" w:rsidR="00B211D2" w:rsidRDefault="00B211D2" w:rsidP="00B211D2">
            <w:pPr>
              <w:numPr>
                <w:ilvl w:val="0"/>
                <w:numId w:val="3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204293F" w14:textId="77777777" w:rsidR="00B211D2" w:rsidRDefault="00B211D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4AF04DE" w14:textId="77777777" w:rsidR="00B211D2" w:rsidRDefault="00B211D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95A8E38" w14:textId="77777777" w:rsidR="00B211D2" w:rsidRDefault="00B211D2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St. Siculeni grupa D, linia 3D 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20EBE73" w14:textId="77777777" w:rsidR="00B211D2" w:rsidRDefault="00B211D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între </w:t>
            </w:r>
          </w:p>
          <w:p w14:paraId="3AAD4640" w14:textId="77777777" w:rsidR="00B211D2" w:rsidRDefault="00B211D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vârf sch. 72</w:t>
            </w:r>
          </w:p>
          <w:p w14:paraId="246CE47C" w14:textId="77777777" w:rsidR="00B211D2" w:rsidRDefault="00B211D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și</w:t>
            </w:r>
          </w:p>
          <w:p w14:paraId="00863DB8" w14:textId="77777777" w:rsidR="00B211D2" w:rsidRDefault="00B211D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vârf </w:t>
            </w:r>
          </w:p>
          <w:p w14:paraId="38FA7910" w14:textId="77777777" w:rsidR="00B211D2" w:rsidRDefault="00B211D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sch 17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C031DA5" w14:textId="77777777" w:rsidR="00B211D2" w:rsidRPr="00D0473F" w:rsidRDefault="00B211D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20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E954F82" w14:textId="77777777" w:rsidR="00B211D2" w:rsidRDefault="00B211D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117FEC6" w14:textId="77777777" w:rsidR="00B211D2" w:rsidRPr="00D0473F" w:rsidRDefault="00B211D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095D5E2" w14:textId="77777777" w:rsidR="00B211D2" w:rsidRPr="006E4685" w:rsidRDefault="00B211D2">
            <w:pPr>
              <w:spacing w:before="40" w:after="40" w:line="276" w:lineRule="auto"/>
              <w:ind w:left="57" w:right="57"/>
              <w:rPr>
                <w:b/>
                <w:bCs/>
                <w:i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B211D2" w14:paraId="0EEDCD62" w14:textId="77777777">
        <w:trPr>
          <w:cantSplit/>
          <w:trHeight w:val="622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AFED2DD" w14:textId="77777777" w:rsidR="00B211D2" w:rsidRDefault="00B211D2" w:rsidP="00B211D2">
            <w:pPr>
              <w:numPr>
                <w:ilvl w:val="0"/>
                <w:numId w:val="3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CEC49B0" w14:textId="77777777" w:rsidR="00B211D2" w:rsidRDefault="00B211D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FD3EA3D" w14:textId="77777777" w:rsidR="00B211D2" w:rsidRDefault="00B211D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FCDDF08" w14:textId="77777777" w:rsidR="00B211D2" w:rsidRDefault="00B211D2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Siculeni</w:t>
            </w:r>
          </w:p>
          <w:p w14:paraId="27F20A94" w14:textId="77777777" w:rsidR="00B211D2" w:rsidRDefault="00B211D2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Grupele B și D, 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B8C8CFC" w14:textId="77777777" w:rsidR="00B211D2" w:rsidRDefault="00B211D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273EC0">
              <w:rPr>
                <w:b/>
                <w:bCs/>
                <w:sz w:val="18"/>
                <w:szCs w:val="18"/>
                <w:lang w:val="ro-RO"/>
              </w:rPr>
              <w:t xml:space="preserve">Începând </w:t>
            </w:r>
            <w:r>
              <w:rPr>
                <w:b/>
                <w:bCs/>
                <w:sz w:val="20"/>
                <w:lang w:val="ro-RO"/>
              </w:rPr>
              <w:t xml:space="preserve"> de la călcâi sch. 40 </w:t>
            </w:r>
          </w:p>
          <w:p w14:paraId="2A096262" w14:textId="77777777" w:rsidR="00B211D2" w:rsidRDefault="00B211D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şi călcâi sch. 44 și peste toate ap. de cale cap </w:t>
            </w:r>
            <w:r w:rsidRPr="00273EC0">
              <w:rPr>
                <w:b/>
                <w:bCs/>
                <w:sz w:val="18"/>
                <w:szCs w:val="18"/>
                <w:lang w:val="ro-RO"/>
              </w:rPr>
              <w:t>Y, grupa B și D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5102457" w14:textId="77777777" w:rsidR="00B211D2" w:rsidRDefault="00B211D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74EF62C" w14:textId="77777777" w:rsidR="00B211D2" w:rsidRDefault="00B211D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B46C449" w14:textId="77777777" w:rsidR="00B211D2" w:rsidRPr="00D0473F" w:rsidRDefault="00B211D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4E4F73D" w14:textId="77777777" w:rsidR="00B211D2" w:rsidRDefault="00B211D2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Afectează intrări - ieşiri peste toate aparatele de cale din cap Y şi liniile de legătură, 1D - 4D şi liniile 5B - 11B.</w:t>
            </w:r>
          </w:p>
        </w:tc>
      </w:tr>
    </w:tbl>
    <w:p w14:paraId="53ECE392" w14:textId="77777777" w:rsidR="00B211D2" w:rsidRDefault="00B211D2" w:rsidP="00F340A3">
      <w:pPr>
        <w:spacing w:before="40" w:after="40" w:line="192" w:lineRule="auto"/>
        <w:ind w:right="57"/>
        <w:rPr>
          <w:sz w:val="20"/>
          <w:szCs w:val="20"/>
          <w:lang w:val="ro-RO"/>
        </w:rPr>
      </w:pPr>
    </w:p>
    <w:p w14:paraId="0997C40B" w14:textId="77777777" w:rsidR="00B211D2" w:rsidRDefault="00B211D2" w:rsidP="00EE4C95">
      <w:pPr>
        <w:pStyle w:val="Heading1"/>
        <w:spacing w:line="360" w:lineRule="auto"/>
      </w:pPr>
      <w:r>
        <w:t>LINIA 507</w:t>
      </w:r>
    </w:p>
    <w:p w14:paraId="1E487FD6" w14:textId="77777777" w:rsidR="00B211D2" w:rsidRPr="006A4B24" w:rsidRDefault="00B211D2" w:rsidP="00822D2B">
      <w:pPr>
        <w:pStyle w:val="Heading1"/>
        <w:spacing w:line="360" w:lineRule="auto"/>
        <w:rPr>
          <w:b w:val="0"/>
          <w:bCs w:val="0"/>
          <w:sz w:val="20"/>
          <w:szCs w:val="20"/>
        </w:rPr>
      </w:pPr>
      <w:r>
        <w:t>BACĂU - BICAZ</w:t>
      </w:r>
    </w:p>
    <w:tbl>
      <w:tblPr>
        <w:tblW w:w="1020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639"/>
        <w:gridCol w:w="870"/>
        <w:gridCol w:w="754"/>
        <w:gridCol w:w="2204"/>
        <w:gridCol w:w="870"/>
        <w:gridCol w:w="754"/>
        <w:gridCol w:w="870"/>
        <w:gridCol w:w="754"/>
        <w:gridCol w:w="2491"/>
      </w:tblGrid>
      <w:tr w:rsidR="00B211D2" w14:paraId="4DCCF479" w14:textId="77777777">
        <w:trPr>
          <w:cantSplit/>
          <w:trHeight w:val="309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E5D042A" w14:textId="77777777" w:rsidR="00B211D2" w:rsidRDefault="00B211D2" w:rsidP="00B211D2">
            <w:pPr>
              <w:numPr>
                <w:ilvl w:val="0"/>
                <w:numId w:val="37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175ADC7" w14:textId="77777777" w:rsidR="00B211D2" w:rsidRDefault="00B211D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A988210" w14:textId="77777777" w:rsidR="00B211D2" w:rsidRPr="002761C4" w:rsidRDefault="00B211D2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7C26054" w14:textId="77777777" w:rsidR="00B211D2" w:rsidRDefault="00B211D2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Bacău</w:t>
            </w:r>
          </w:p>
          <w:p w14:paraId="16F6390E" w14:textId="77777777" w:rsidR="00B211D2" w:rsidRDefault="00B211D2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 24 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EF78CF2" w14:textId="77777777" w:rsidR="00B211D2" w:rsidRDefault="00B211D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toată</w:t>
            </w:r>
          </w:p>
          <w:p w14:paraId="79E72F53" w14:textId="77777777" w:rsidR="00B211D2" w:rsidRDefault="00B211D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50F7678" w14:textId="77777777" w:rsidR="00B211D2" w:rsidRPr="00E1695C" w:rsidRDefault="00B211D2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E1695C"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D40A20D" w14:textId="77777777" w:rsidR="00B211D2" w:rsidRDefault="00B211D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3959900" w14:textId="77777777" w:rsidR="00B211D2" w:rsidRPr="002761C4" w:rsidRDefault="00B211D2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D1B6B65" w14:textId="77777777" w:rsidR="00B211D2" w:rsidRDefault="00B211D2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De la călcâi sch. 102, </w:t>
            </w:r>
          </w:p>
          <w:p w14:paraId="5FF3C5BA" w14:textId="77777777" w:rsidR="00B211D2" w:rsidRDefault="00B211D2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peste sch. 76,  </w:t>
            </w:r>
          </w:p>
          <w:p w14:paraId="25F547B7" w14:textId="77777777" w:rsidR="00B211D2" w:rsidRDefault="00B211D2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până la călcâi sch. 70.</w:t>
            </w:r>
          </w:p>
        </w:tc>
      </w:tr>
      <w:tr w:rsidR="00B211D2" w14:paraId="280B87AD" w14:textId="77777777">
        <w:trPr>
          <w:cantSplit/>
          <w:trHeight w:val="155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ACB9A40" w14:textId="77777777" w:rsidR="00B211D2" w:rsidRDefault="00B211D2" w:rsidP="00B211D2">
            <w:pPr>
              <w:numPr>
                <w:ilvl w:val="0"/>
                <w:numId w:val="37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FE97059" w14:textId="77777777" w:rsidR="00B211D2" w:rsidRDefault="00B211D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9880423" w14:textId="77777777" w:rsidR="00B211D2" w:rsidRPr="002761C4" w:rsidRDefault="00B211D2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2138BA8" w14:textId="77777777" w:rsidR="00B211D2" w:rsidRDefault="00B211D2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Bacău</w:t>
            </w:r>
          </w:p>
          <w:p w14:paraId="32E176D0" w14:textId="77777777" w:rsidR="00B211D2" w:rsidRDefault="00B211D2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 25 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E97C7AE" w14:textId="77777777" w:rsidR="00B211D2" w:rsidRDefault="00B211D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toată</w:t>
            </w:r>
          </w:p>
          <w:p w14:paraId="6FD427F0" w14:textId="77777777" w:rsidR="00B211D2" w:rsidRDefault="00B211D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90D1833" w14:textId="77777777" w:rsidR="00B211D2" w:rsidRPr="00E1695C" w:rsidRDefault="00B211D2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E1695C"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66639AA" w14:textId="77777777" w:rsidR="00B211D2" w:rsidRDefault="00B211D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ABF0021" w14:textId="77777777" w:rsidR="00B211D2" w:rsidRPr="002761C4" w:rsidRDefault="00B211D2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C74D5DE" w14:textId="77777777" w:rsidR="00B211D2" w:rsidRDefault="00B211D2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De la vârful sch. 98, </w:t>
            </w:r>
          </w:p>
          <w:p w14:paraId="593D845B" w14:textId="77777777" w:rsidR="00B211D2" w:rsidRDefault="00B211D2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peste TDJ 78 </w:t>
            </w:r>
            <w:r>
              <w:rPr>
                <w:b/>
                <w:bCs/>
                <w:i/>
                <w:iCs/>
                <w:sz w:val="20"/>
                <w:lang w:val="en-US"/>
              </w:rPr>
              <w:t xml:space="preserve">/ </w:t>
            </w:r>
            <w:r>
              <w:rPr>
                <w:b/>
                <w:bCs/>
                <w:i/>
                <w:iCs/>
                <w:sz w:val="20"/>
              </w:rPr>
              <w:t xml:space="preserve">80, sch. 74, 72, 58 până la TDJ 30 </w:t>
            </w:r>
            <w:r>
              <w:rPr>
                <w:b/>
                <w:bCs/>
                <w:i/>
                <w:iCs/>
                <w:sz w:val="20"/>
                <w:lang w:val="en-US"/>
              </w:rPr>
              <w:t>/ 40.</w:t>
            </w:r>
          </w:p>
        </w:tc>
      </w:tr>
      <w:tr w:rsidR="00B211D2" w14:paraId="45A2CB31" w14:textId="77777777">
        <w:trPr>
          <w:cantSplit/>
          <w:trHeight w:val="50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D60D1E9" w14:textId="77777777" w:rsidR="00B211D2" w:rsidRDefault="00B211D2" w:rsidP="00B211D2">
            <w:pPr>
              <w:numPr>
                <w:ilvl w:val="0"/>
                <w:numId w:val="37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661BE38" w14:textId="77777777" w:rsidR="00B211D2" w:rsidRDefault="00B211D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ECB5DBC" w14:textId="77777777" w:rsidR="00B211D2" w:rsidRPr="002761C4" w:rsidRDefault="00B211D2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AD7C4A5" w14:textId="77777777" w:rsidR="00B211D2" w:rsidRDefault="00B211D2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Bacău</w:t>
            </w:r>
          </w:p>
          <w:p w14:paraId="729FD57D" w14:textId="77777777" w:rsidR="00B211D2" w:rsidRDefault="00B211D2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Cap Y, </w:t>
            </w:r>
          </w:p>
          <w:p w14:paraId="78CE1DCF" w14:textId="77777777" w:rsidR="00B211D2" w:rsidRDefault="00B211D2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zonă aparate de cale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65A82B7" w14:textId="77777777" w:rsidR="00B211D2" w:rsidRDefault="00B211D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peste diag. 52/46-30/40-26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9556B57" w14:textId="77777777" w:rsidR="00B211D2" w:rsidRPr="00E1695C" w:rsidRDefault="00B211D2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E1695C"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D03BFAC" w14:textId="77777777" w:rsidR="00B211D2" w:rsidRDefault="00B211D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3DD05DF" w14:textId="77777777" w:rsidR="00B211D2" w:rsidRPr="002761C4" w:rsidRDefault="00B211D2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137146D" w14:textId="77777777" w:rsidR="00B211D2" w:rsidRDefault="00B211D2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  <w:p w14:paraId="69178052" w14:textId="77777777" w:rsidR="00B211D2" w:rsidRDefault="00B211D2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Afectează intrări - ieşiri spre staţia Gârleni.</w:t>
            </w:r>
          </w:p>
        </w:tc>
      </w:tr>
      <w:tr w:rsidR="00B211D2" w14:paraId="30501733" w14:textId="77777777">
        <w:trPr>
          <w:cantSplit/>
          <w:trHeight w:val="359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159E4E1" w14:textId="77777777" w:rsidR="00B211D2" w:rsidRDefault="00B211D2" w:rsidP="00B211D2">
            <w:pPr>
              <w:numPr>
                <w:ilvl w:val="0"/>
                <w:numId w:val="37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0AE498E" w14:textId="77777777" w:rsidR="00B211D2" w:rsidRDefault="00B211D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948A0CD" w14:textId="77777777" w:rsidR="00B211D2" w:rsidRDefault="00B211D2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24DDEF7" w14:textId="77777777" w:rsidR="00B211D2" w:rsidRDefault="00B211D2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Buhuși</w:t>
            </w:r>
          </w:p>
          <w:p w14:paraId="306FABBB" w14:textId="77777777" w:rsidR="00B211D2" w:rsidRDefault="00B211D2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 3 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71C0478" w14:textId="77777777" w:rsidR="00B211D2" w:rsidRDefault="00B211D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toată linia 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8E439C7" w14:textId="77777777" w:rsidR="00B211D2" w:rsidRPr="00E1695C" w:rsidRDefault="00B211D2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6893407" w14:textId="77777777" w:rsidR="00B211D2" w:rsidRDefault="00B211D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89DB4E0" w14:textId="77777777" w:rsidR="00B211D2" w:rsidRPr="002761C4" w:rsidRDefault="00B211D2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530E864" w14:textId="77777777" w:rsidR="00B211D2" w:rsidRDefault="00B211D2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</w:p>
        </w:tc>
      </w:tr>
      <w:tr w:rsidR="00B211D2" w14:paraId="64FDF9BE" w14:textId="77777777">
        <w:trPr>
          <w:cantSplit/>
          <w:trHeight w:val="359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B96D553" w14:textId="77777777" w:rsidR="00B211D2" w:rsidRDefault="00B211D2" w:rsidP="00B211D2">
            <w:pPr>
              <w:numPr>
                <w:ilvl w:val="0"/>
                <w:numId w:val="37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48283CE" w14:textId="77777777" w:rsidR="00B211D2" w:rsidRDefault="00B211D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Pod</w:t>
            </w:r>
          </w:p>
          <w:p w14:paraId="0E074796" w14:textId="77777777" w:rsidR="00B211D2" w:rsidRDefault="00B211D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km</w:t>
            </w:r>
          </w:p>
          <w:p w14:paraId="4851FF7D" w14:textId="77777777" w:rsidR="00B211D2" w:rsidRDefault="00B211D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31+802</w:t>
            </w:r>
          </w:p>
          <w:p w14:paraId="0CC32885" w14:textId="77777777" w:rsidR="00B211D2" w:rsidRDefault="00B211D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31+810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5F61C15" w14:textId="77777777" w:rsidR="00B211D2" w:rsidRDefault="00B211D2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30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DA01A16" w14:textId="77777777" w:rsidR="00B211D2" w:rsidRDefault="00B211D2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Buhuși - Podoleni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2158A45" w14:textId="77777777" w:rsidR="00B211D2" w:rsidRDefault="00B211D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F664F75" w14:textId="77777777" w:rsidR="00B211D2" w:rsidRDefault="00B211D2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30325E7" w14:textId="77777777" w:rsidR="00B211D2" w:rsidRDefault="00B211D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AD1E60F" w14:textId="77777777" w:rsidR="00B211D2" w:rsidRPr="002761C4" w:rsidRDefault="00B211D2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173B0CD" w14:textId="77777777" w:rsidR="00B211D2" w:rsidRDefault="00B211D2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Pentru locomotive cu sarcina pe osie cuprinsă între 19 t și 20,5 t și vagoane cu sarcina pe osie cuprinsă între 19 t și 20 t.</w:t>
            </w:r>
          </w:p>
          <w:p w14:paraId="7E52A320" w14:textId="77777777" w:rsidR="00B211D2" w:rsidRDefault="00B211D2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Circulația locomotivelor cu sarcina pe osie mai mare de 20,5 t și a vagoanelor cu sarcina pe osie mai mare de 20 t este INTERZISĂ.</w:t>
            </w:r>
          </w:p>
          <w:p w14:paraId="4349102A" w14:textId="77777777" w:rsidR="00B211D2" w:rsidRDefault="00B211D2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B211D2" w14:paraId="3CDB7865" w14:textId="77777777">
        <w:trPr>
          <w:cantSplit/>
          <w:trHeight w:val="359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E62C9BB" w14:textId="77777777" w:rsidR="00B211D2" w:rsidRDefault="00B211D2" w:rsidP="00B211D2">
            <w:pPr>
              <w:numPr>
                <w:ilvl w:val="0"/>
                <w:numId w:val="37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EE217BA" w14:textId="77777777" w:rsidR="00B211D2" w:rsidRDefault="00B211D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Pod</w:t>
            </w:r>
          </w:p>
          <w:p w14:paraId="32B4F9BC" w14:textId="77777777" w:rsidR="00B211D2" w:rsidRDefault="00B211D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km</w:t>
            </w:r>
          </w:p>
          <w:p w14:paraId="63DD7FDB" w14:textId="77777777" w:rsidR="00B211D2" w:rsidRDefault="00B211D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33+974</w:t>
            </w:r>
          </w:p>
          <w:p w14:paraId="437ED73D" w14:textId="77777777" w:rsidR="00B211D2" w:rsidRDefault="00B211D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33+980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4142177" w14:textId="77777777" w:rsidR="00B211D2" w:rsidRDefault="00B211D2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354B80F" w14:textId="77777777" w:rsidR="00B211D2" w:rsidRDefault="00B211D2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Buhuși - Podoleni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425EB99" w14:textId="77777777" w:rsidR="00B211D2" w:rsidRDefault="00B211D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DCBFF62" w14:textId="77777777" w:rsidR="00B211D2" w:rsidRDefault="00B211D2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6113248" w14:textId="77777777" w:rsidR="00B211D2" w:rsidRDefault="00B211D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CC2F2A3" w14:textId="77777777" w:rsidR="00B211D2" w:rsidRPr="002761C4" w:rsidRDefault="00B211D2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DE32212" w14:textId="77777777" w:rsidR="00B211D2" w:rsidRDefault="00B211D2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Pentru locomotive cu sarcina pe osie cuprinsă între 19 t și 20,5 t și vagoane cu sarcina pe osie cuprinsă între 19 t și 20 t.</w:t>
            </w:r>
          </w:p>
          <w:p w14:paraId="7D9ED19F" w14:textId="77777777" w:rsidR="00B211D2" w:rsidRDefault="00B211D2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Circulația locomotivelor cu sarcina pe osie mai mare de 20,5 t și a vagoanelor cu sarcina pe osie mai mare de 20 t este INTERZISĂ.</w:t>
            </w:r>
          </w:p>
          <w:p w14:paraId="50DCACBC" w14:textId="77777777" w:rsidR="00B211D2" w:rsidRDefault="00B211D2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B211D2" w14:paraId="4CF69008" w14:textId="77777777">
        <w:trPr>
          <w:cantSplit/>
          <w:trHeight w:val="359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AA69B33" w14:textId="77777777" w:rsidR="00B211D2" w:rsidRDefault="00B211D2" w:rsidP="00B211D2">
            <w:pPr>
              <w:numPr>
                <w:ilvl w:val="0"/>
                <w:numId w:val="37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49CCB91" w14:textId="77777777" w:rsidR="00B211D2" w:rsidRDefault="00B211D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Pod</w:t>
            </w:r>
          </w:p>
          <w:p w14:paraId="3E3A63ED" w14:textId="77777777" w:rsidR="00B211D2" w:rsidRDefault="00B211D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km</w:t>
            </w:r>
          </w:p>
          <w:p w14:paraId="61184473" w14:textId="77777777" w:rsidR="00B211D2" w:rsidRDefault="00B211D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43+047</w:t>
            </w:r>
          </w:p>
          <w:p w14:paraId="7B06E94F" w14:textId="77777777" w:rsidR="00B211D2" w:rsidRDefault="00B211D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43+093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3316D5D" w14:textId="77777777" w:rsidR="00B211D2" w:rsidRDefault="00B211D2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30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A3D77C1" w14:textId="77777777" w:rsidR="00B211D2" w:rsidRDefault="00B211D2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Podoleni - Roznov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3280154" w14:textId="77777777" w:rsidR="00B211D2" w:rsidRDefault="00B211D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0C7C1AC" w14:textId="77777777" w:rsidR="00B211D2" w:rsidRDefault="00B211D2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A5D81E9" w14:textId="77777777" w:rsidR="00B211D2" w:rsidRDefault="00B211D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04D7162" w14:textId="77777777" w:rsidR="00B211D2" w:rsidRPr="002761C4" w:rsidRDefault="00B211D2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603823F" w14:textId="77777777" w:rsidR="00B211D2" w:rsidRDefault="00B211D2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Pentru locomotive cu sarcina pe osie cuprinsă între 19 t și 20,5 t și vagoane cu sarcina pe osie cuprinsă între 19 t și 20 t.</w:t>
            </w:r>
          </w:p>
          <w:p w14:paraId="7FA89189" w14:textId="77777777" w:rsidR="00B211D2" w:rsidRDefault="00B211D2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Circulația locomotivelor cu sarcina pe osie mai mare de 20,5 t și a vagoanelor cu sarcina pe osie mai mare de 20 t este INTERZISĂ.</w:t>
            </w:r>
          </w:p>
          <w:p w14:paraId="00E42F48" w14:textId="77777777" w:rsidR="00B211D2" w:rsidRDefault="00B211D2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B211D2" w14:paraId="3AC5F13A" w14:textId="77777777">
        <w:trPr>
          <w:cantSplit/>
          <w:trHeight w:val="359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A006990" w14:textId="77777777" w:rsidR="00B211D2" w:rsidRDefault="00B211D2" w:rsidP="00B211D2">
            <w:pPr>
              <w:numPr>
                <w:ilvl w:val="0"/>
                <w:numId w:val="37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CDE7268" w14:textId="77777777" w:rsidR="00B211D2" w:rsidRDefault="00B211D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CD7E95B" w14:textId="77777777" w:rsidR="00B211D2" w:rsidRDefault="00B211D2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2201F59" w14:textId="77777777" w:rsidR="00B211D2" w:rsidRDefault="00B211D2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Roznov</w:t>
            </w:r>
          </w:p>
          <w:p w14:paraId="555F8A9F" w14:textId="77777777" w:rsidR="00B211D2" w:rsidRDefault="00B211D2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 1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D55E82D" w14:textId="77777777" w:rsidR="00B211D2" w:rsidRDefault="00B211D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peste sch. 32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3B8EE32" w14:textId="77777777" w:rsidR="00B211D2" w:rsidRDefault="00B211D2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896EAEE" w14:textId="77777777" w:rsidR="00B211D2" w:rsidRDefault="00B211D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0BF5C30" w14:textId="77777777" w:rsidR="00B211D2" w:rsidRPr="002761C4" w:rsidRDefault="00B211D2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8409253" w14:textId="77777777" w:rsidR="00B211D2" w:rsidRDefault="00B211D2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Afectează intrări - ieşiri </w:t>
            </w:r>
          </w:p>
          <w:p w14:paraId="603A61C7" w14:textId="77777777" w:rsidR="00B211D2" w:rsidRDefault="00B211D2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de la linia 9 abătută.</w:t>
            </w:r>
          </w:p>
        </w:tc>
      </w:tr>
      <w:tr w:rsidR="00B211D2" w14:paraId="2197B1C6" w14:textId="77777777">
        <w:trPr>
          <w:cantSplit/>
          <w:trHeight w:val="359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6C4010E" w14:textId="77777777" w:rsidR="00B211D2" w:rsidRDefault="00B211D2" w:rsidP="00B211D2">
            <w:pPr>
              <w:numPr>
                <w:ilvl w:val="0"/>
                <w:numId w:val="37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8695EC3" w14:textId="77777777" w:rsidR="00B211D2" w:rsidRDefault="00B211D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D652F2A" w14:textId="77777777" w:rsidR="00B211D2" w:rsidRDefault="00B211D2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DCF2D4E" w14:textId="77777777" w:rsidR="00B211D2" w:rsidRDefault="00B211D2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Roznov</w:t>
            </w:r>
          </w:p>
          <w:p w14:paraId="4009FB61" w14:textId="77777777" w:rsidR="00B211D2" w:rsidRDefault="00B211D2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 4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9FD7D65" w14:textId="77777777" w:rsidR="00B211D2" w:rsidRDefault="00B211D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toată 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CC07EA1" w14:textId="77777777" w:rsidR="00B211D2" w:rsidRDefault="00B211D2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FC6D8C1" w14:textId="77777777" w:rsidR="00B211D2" w:rsidRDefault="00B211D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A763E19" w14:textId="77777777" w:rsidR="00B211D2" w:rsidRPr="002761C4" w:rsidRDefault="00B211D2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5394B0E" w14:textId="77777777" w:rsidR="00B211D2" w:rsidRDefault="00B211D2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De la călcâi sch. 13, </w:t>
            </w:r>
          </w:p>
          <w:p w14:paraId="2201293C" w14:textId="77777777" w:rsidR="00B211D2" w:rsidRDefault="00B211D2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până la vârf sch. 14.</w:t>
            </w:r>
          </w:p>
        </w:tc>
      </w:tr>
      <w:tr w:rsidR="00B211D2" w14:paraId="7BB15CB8" w14:textId="77777777">
        <w:trPr>
          <w:cantSplit/>
          <w:trHeight w:val="359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38BBDA3" w14:textId="77777777" w:rsidR="00B211D2" w:rsidRDefault="00B211D2" w:rsidP="00B211D2">
            <w:pPr>
              <w:numPr>
                <w:ilvl w:val="0"/>
                <w:numId w:val="37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2F705B6" w14:textId="77777777" w:rsidR="00B211D2" w:rsidRDefault="00B211D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9A2D562" w14:textId="77777777" w:rsidR="00B211D2" w:rsidRDefault="00B211D2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6E0E845" w14:textId="77777777" w:rsidR="00B211D2" w:rsidRDefault="00B211D2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Roznov</w:t>
            </w:r>
          </w:p>
          <w:p w14:paraId="7D3B6678" w14:textId="77777777" w:rsidR="00B211D2" w:rsidRDefault="00B211D2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AD70DC4" w14:textId="77777777" w:rsidR="00B211D2" w:rsidRDefault="00B211D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peste sch. 6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73801ED" w14:textId="77777777" w:rsidR="00B211D2" w:rsidRDefault="00B211D2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AAEC654" w14:textId="77777777" w:rsidR="00B211D2" w:rsidRDefault="00B211D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DFB4734" w14:textId="77777777" w:rsidR="00B211D2" w:rsidRPr="002761C4" w:rsidRDefault="00B211D2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BE762B1" w14:textId="77777777" w:rsidR="00B211D2" w:rsidRDefault="00B211D2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Afectează intrări - ieşiri </w:t>
            </w:r>
          </w:p>
          <w:p w14:paraId="26C2011C" w14:textId="77777777" w:rsidR="00B211D2" w:rsidRDefault="00B211D2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de la liniile 3 - 5 abătute Cap Y.</w:t>
            </w:r>
          </w:p>
        </w:tc>
      </w:tr>
      <w:tr w:rsidR="00B211D2" w14:paraId="72DF50D4" w14:textId="77777777">
        <w:trPr>
          <w:cantSplit/>
          <w:trHeight w:val="359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E3EFEF8" w14:textId="77777777" w:rsidR="00B211D2" w:rsidRDefault="00B211D2" w:rsidP="00B211D2">
            <w:pPr>
              <w:numPr>
                <w:ilvl w:val="0"/>
                <w:numId w:val="37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1C86150" w14:textId="77777777" w:rsidR="00B211D2" w:rsidRDefault="00B211D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F49FF25" w14:textId="77777777" w:rsidR="00B211D2" w:rsidRDefault="00B211D2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4CE1A6B" w14:textId="77777777" w:rsidR="00B211D2" w:rsidRDefault="00B211D2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Roznov</w:t>
            </w:r>
          </w:p>
          <w:p w14:paraId="71D8249A" w14:textId="77777777" w:rsidR="00B211D2" w:rsidRDefault="00B211D2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C012ED2" w14:textId="77777777" w:rsidR="00B211D2" w:rsidRDefault="00B211D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peste sch. 24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46DDFF8" w14:textId="77777777" w:rsidR="00B211D2" w:rsidRDefault="00B211D2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635F0FB" w14:textId="77777777" w:rsidR="00B211D2" w:rsidRDefault="00B211D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E6A9663" w14:textId="77777777" w:rsidR="00B211D2" w:rsidRPr="002761C4" w:rsidRDefault="00B211D2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A183F90" w14:textId="77777777" w:rsidR="00B211D2" w:rsidRDefault="00B211D2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Afectează intrări - ieşiri </w:t>
            </w:r>
          </w:p>
          <w:p w14:paraId="6F4B4ADB" w14:textId="77777777" w:rsidR="00B211D2" w:rsidRDefault="00B211D2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de la liniile 5, 6 abătute </w:t>
            </w:r>
          </w:p>
          <w:p w14:paraId="3683A1B4" w14:textId="77777777" w:rsidR="00B211D2" w:rsidRDefault="00B211D2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Cap Y.</w:t>
            </w:r>
          </w:p>
        </w:tc>
      </w:tr>
      <w:tr w:rsidR="00B211D2" w14:paraId="103C5FB8" w14:textId="77777777">
        <w:trPr>
          <w:cantSplit/>
          <w:trHeight w:val="810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C2CB811" w14:textId="77777777" w:rsidR="00B211D2" w:rsidRDefault="00B211D2" w:rsidP="00B211D2">
            <w:pPr>
              <w:numPr>
                <w:ilvl w:val="0"/>
                <w:numId w:val="37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A9E6979" w14:textId="77777777" w:rsidR="00B211D2" w:rsidRDefault="00B211D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Pod</w:t>
            </w:r>
          </w:p>
          <w:p w14:paraId="0A412632" w14:textId="77777777" w:rsidR="00B211D2" w:rsidRDefault="00B211D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km</w:t>
            </w:r>
          </w:p>
          <w:p w14:paraId="0062FA79" w14:textId="77777777" w:rsidR="00B211D2" w:rsidRDefault="00B211D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72+300</w:t>
            </w:r>
          </w:p>
          <w:p w14:paraId="702FB12C" w14:textId="77777777" w:rsidR="00B211D2" w:rsidRDefault="00B211D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72+326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0ACCE2F" w14:textId="77777777" w:rsidR="00B211D2" w:rsidRPr="002761C4" w:rsidRDefault="00B211D2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30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06ECA33" w14:textId="77777777" w:rsidR="00B211D2" w:rsidRDefault="00B211D2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Bistrița Neamț -</w:t>
            </w:r>
          </w:p>
          <w:p w14:paraId="254FDA60" w14:textId="77777777" w:rsidR="00B211D2" w:rsidRDefault="00B211D2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Pângărați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379522C" w14:textId="77777777" w:rsidR="00B211D2" w:rsidRDefault="00B211D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052056C" w14:textId="77777777" w:rsidR="00B211D2" w:rsidRPr="00E1695C" w:rsidRDefault="00B211D2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5A6FD37" w14:textId="77777777" w:rsidR="00B211D2" w:rsidRDefault="00B211D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24CFFEC" w14:textId="77777777" w:rsidR="00B211D2" w:rsidRPr="002761C4" w:rsidRDefault="00B211D2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F02CB83" w14:textId="77777777" w:rsidR="00B211D2" w:rsidRDefault="00B211D2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Pentru locomotive cu sarcina pe osie cuprinsă între 18 t și 20,5 t și vagoane cu sarcina pe osie cuprinsă între 18 t și 20 t.</w:t>
            </w:r>
          </w:p>
          <w:p w14:paraId="39464512" w14:textId="77777777" w:rsidR="00B211D2" w:rsidRDefault="00B211D2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Circulația locomotivelor cu sarcina pe osie mai mare de 20,5 t și a vagoanelor cu sarcina pe osie mai mare de 20 t este INTERZISĂ.</w:t>
            </w:r>
          </w:p>
          <w:p w14:paraId="57D48D44" w14:textId="77777777" w:rsidR="00B211D2" w:rsidRDefault="00B211D2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B211D2" w14:paraId="48AD7980" w14:textId="77777777">
        <w:trPr>
          <w:cantSplit/>
          <w:trHeight w:val="810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730CC8A" w14:textId="77777777" w:rsidR="00B211D2" w:rsidRDefault="00B211D2" w:rsidP="00B211D2">
            <w:pPr>
              <w:numPr>
                <w:ilvl w:val="0"/>
                <w:numId w:val="37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623BAE7" w14:textId="77777777" w:rsidR="00B211D2" w:rsidRDefault="00B211D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Pod</w:t>
            </w:r>
          </w:p>
          <w:p w14:paraId="43C5F1A1" w14:textId="77777777" w:rsidR="00B211D2" w:rsidRDefault="00B211D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km</w:t>
            </w:r>
          </w:p>
          <w:p w14:paraId="1BD392CB" w14:textId="77777777" w:rsidR="00B211D2" w:rsidRDefault="00B211D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74+658</w:t>
            </w:r>
          </w:p>
          <w:p w14:paraId="1EB33F67" w14:textId="77777777" w:rsidR="00B211D2" w:rsidRDefault="00B211D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74+668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D941B19" w14:textId="77777777" w:rsidR="00B211D2" w:rsidRPr="002761C4" w:rsidRDefault="00B211D2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30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5E06F44" w14:textId="77777777" w:rsidR="00B211D2" w:rsidRDefault="00B211D2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Pângărați -</w:t>
            </w:r>
          </w:p>
          <w:p w14:paraId="5E194DBB" w14:textId="77777777" w:rsidR="00B211D2" w:rsidRDefault="00B211D2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Tarcău Neamț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BC7EA76" w14:textId="77777777" w:rsidR="00B211D2" w:rsidRDefault="00B211D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F7A5715" w14:textId="77777777" w:rsidR="00B211D2" w:rsidRPr="00E1695C" w:rsidRDefault="00B211D2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36B8C88" w14:textId="77777777" w:rsidR="00B211D2" w:rsidRDefault="00B211D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FFB1752" w14:textId="77777777" w:rsidR="00B211D2" w:rsidRPr="002761C4" w:rsidRDefault="00B211D2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EBA7D6E" w14:textId="77777777" w:rsidR="00B211D2" w:rsidRDefault="00B211D2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Pentru locomotive cu sarcina pe osie cuprinsă între 18 t și 20,5 t și vagoane cu sarcina pe osie cuprinsă între 18 t și 20 t.</w:t>
            </w:r>
          </w:p>
          <w:p w14:paraId="636ABA3A" w14:textId="77777777" w:rsidR="00B211D2" w:rsidRDefault="00B211D2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Circulația locomotivelor cu sarcina pe osie mai mare de 20,5 t și a vagoanelor cu sarcina pe osie mai mare de 20 t este INTERZISĂ.</w:t>
            </w:r>
          </w:p>
          <w:p w14:paraId="10773809" w14:textId="77777777" w:rsidR="00B211D2" w:rsidRDefault="00B211D2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B211D2" w14:paraId="507B177A" w14:textId="77777777">
        <w:trPr>
          <w:cantSplit/>
          <w:trHeight w:val="810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21B013C" w14:textId="77777777" w:rsidR="00B211D2" w:rsidRDefault="00B211D2" w:rsidP="00B211D2">
            <w:pPr>
              <w:numPr>
                <w:ilvl w:val="0"/>
                <w:numId w:val="37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10B3D8E" w14:textId="77777777" w:rsidR="00B211D2" w:rsidRDefault="00B211D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75+000</w:t>
            </w:r>
          </w:p>
          <w:p w14:paraId="4745337F" w14:textId="77777777" w:rsidR="00B211D2" w:rsidRDefault="00B211D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78+000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4D570D8" w14:textId="77777777" w:rsidR="00B211D2" w:rsidRDefault="00B211D2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30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B56E2EA" w14:textId="77777777" w:rsidR="00B211D2" w:rsidRDefault="00B211D2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Pângărați - </w:t>
            </w:r>
          </w:p>
          <w:p w14:paraId="5F4BF9AE" w14:textId="77777777" w:rsidR="00B211D2" w:rsidRDefault="00B211D2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Tarcău Neamț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0B67DC7" w14:textId="77777777" w:rsidR="00B211D2" w:rsidRDefault="00B211D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403EE8B" w14:textId="77777777" w:rsidR="00B211D2" w:rsidRPr="00E1695C" w:rsidRDefault="00B211D2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5E32DA0" w14:textId="77777777" w:rsidR="00B211D2" w:rsidRDefault="00B211D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75A447F" w14:textId="77777777" w:rsidR="00B211D2" w:rsidRPr="002761C4" w:rsidRDefault="00B211D2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D0268CC" w14:textId="77777777" w:rsidR="00B211D2" w:rsidRDefault="00B211D2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Fără inductori.</w:t>
            </w:r>
          </w:p>
        </w:tc>
      </w:tr>
      <w:tr w:rsidR="00B211D2" w14:paraId="5F2EA7E8" w14:textId="77777777">
        <w:trPr>
          <w:cantSplit/>
          <w:trHeight w:val="810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D407418" w14:textId="77777777" w:rsidR="00B211D2" w:rsidRDefault="00B211D2" w:rsidP="00B211D2">
            <w:pPr>
              <w:numPr>
                <w:ilvl w:val="0"/>
                <w:numId w:val="37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CB28F37" w14:textId="77777777" w:rsidR="00B211D2" w:rsidRDefault="00B211D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Pod</w:t>
            </w:r>
          </w:p>
          <w:p w14:paraId="792D0A4B" w14:textId="77777777" w:rsidR="00B211D2" w:rsidRDefault="00B211D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km</w:t>
            </w:r>
          </w:p>
          <w:p w14:paraId="4FF0CCDE" w14:textId="77777777" w:rsidR="00B211D2" w:rsidRDefault="00B211D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76+339</w:t>
            </w:r>
          </w:p>
          <w:p w14:paraId="63F03098" w14:textId="77777777" w:rsidR="00B211D2" w:rsidRDefault="00B211D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76+349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0853028" w14:textId="77777777" w:rsidR="00B211D2" w:rsidRPr="002761C4" w:rsidRDefault="00B211D2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30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0952873" w14:textId="77777777" w:rsidR="00B211D2" w:rsidRDefault="00B211D2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Pângărați -</w:t>
            </w:r>
          </w:p>
          <w:p w14:paraId="553DAD47" w14:textId="77777777" w:rsidR="00B211D2" w:rsidRDefault="00B211D2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Tarcău Neamț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A2D4D0B" w14:textId="77777777" w:rsidR="00B211D2" w:rsidRDefault="00B211D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6F16713" w14:textId="77777777" w:rsidR="00B211D2" w:rsidRPr="00E1695C" w:rsidRDefault="00B211D2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60C3A11" w14:textId="77777777" w:rsidR="00B211D2" w:rsidRDefault="00B211D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E1C62E3" w14:textId="77777777" w:rsidR="00B211D2" w:rsidRPr="002761C4" w:rsidRDefault="00B211D2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20A6798" w14:textId="77777777" w:rsidR="00B211D2" w:rsidRDefault="00B211D2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Pentru locomotive cu sarcina pe osie cuprinsă între 18 t și 20,5 t și vagoane cu sarcina pe osie cuprinsă între 18 t și 20 t.</w:t>
            </w:r>
          </w:p>
          <w:p w14:paraId="443516D9" w14:textId="77777777" w:rsidR="00B211D2" w:rsidRDefault="00B211D2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Circulația locomotivelor cu sarcina pe osie mai mare de 20,5 t și a vagoanelor cu sarcina pe osie mai mare de 20 t este INTERZISĂ.</w:t>
            </w:r>
          </w:p>
          <w:p w14:paraId="43BA5A80" w14:textId="77777777" w:rsidR="00B211D2" w:rsidRDefault="00B211D2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B211D2" w14:paraId="17722500" w14:textId="77777777">
        <w:trPr>
          <w:cantSplit/>
          <w:trHeight w:val="810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BEC4D18" w14:textId="77777777" w:rsidR="00B211D2" w:rsidRDefault="00B211D2" w:rsidP="00B211D2">
            <w:pPr>
              <w:numPr>
                <w:ilvl w:val="0"/>
                <w:numId w:val="37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3565514" w14:textId="77777777" w:rsidR="00B211D2" w:rsidRDefault="00B211D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Pod</w:t>
            </w:r>
          </w:p>
          <w:p w14:paraId="320AC56C" w14:textId="77777777" w:rsidR="00B211D2" w:rsidRDefault="00B211D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km</w:t>
            </w:r>
          </w:p>
          <w:p w14:paraId="62447BF3" w14:textId="77777777" w:rsidR="00B211D2" w:rsidRDefault="00B211D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76+891</w:t>
            </w:r>
          </w:p>
          <w:p w14:paraId="7854108F" w14:textId="77777777" w:rsidR="00B211D2" w:rsidRDefault="00B211D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76+895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C0C44BF" w14:textId="77777777" w:rsidR="00B211D2" w:rsidRPr="002761C4" w:rsidRDefault="00B211D2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30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DB6248A" w14:textId="77777777" w:rsidR="00B211D2" w:rsidRDefault="00B211D2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Pângărați -</w:t>
            </w:r>
          </w:p>
          <w:p w14:paraId="1FA46ABF" w14:textId="77777777" w:rsidR="00B211D2" w:rsidRDefault="00B211D2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Tarcău Neamț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19FE61A" w14:textId="77777777" w:rsidR="00B211D2" w:rsidRDefault="00B211D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E4B1636" w14:textId="77777777" w:rsidR="00B211D2" w:rsidRPr="00E1695C" w:rsidRDefault="00B211D2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19FFA3F" w14:textId="77777777" w:rsidR="00B211D2" w:rsidRDefault="00B211D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150262C" w14:textId="77777777" w:rsidR="00B211D2" w:rsidRPr="002761C4" w:rsidRDefault="00B211D2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AD50CF2" w14:textId="77777777" w:rsidR="00B211D2" w:rsidRDefault="00B211D2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Pentru locomotive cu sarcina pe osie cuprinsă între 18 t și 20,5 t și vagoane cu sarcina pe osie cuprinsă între 18 t și 20 t.</w:t>
            </w:r>
          </w:p>
          <w:p w14:paraId="5A5E8B23" w14:textId="77777777" w:rsidR="00B211D2" w:rsidRDefault="00B211D2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Circulația locomotivelor cu sarcina pe osie mai mare de 20,5 t și a vagoanelor cu sarcina pe osie mai mare de 20 t este INTERZISĂ.</w:t>
            </w:r>
          </w:p>
          <w:p w14:paraId="780CA064" w14:textId="77777777" w:rsidR="00B211D2" w:rsidRDefault="00B211D2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B211D2" w14:paraId="6061DC8C" w14:textId="77777777">
        <w:trPr>
          <w:cantSplit/>
          <w:trHeight w:val="810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1023078" w14:textId="77777777" w:rsidR="00B211D2" w:rsidRDefault="00B211D2" w:rsidP="00B211D2">
            <w:pPr>
              <w:numPr>
                <w:ilvl w:val="0"/>
                <w:numId w:val="37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C0A194D" w14:textId="77777777" w:rsidR="00B211D2" w:rsidRDefault="00B211D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Pod</w:t>
            </w:r>
          </w:p>
          <w:p w14:paraId="4A79712B" w14:textId="77777777" w:rsidR="00B211D2" w:rsidRDefault="00B211D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km</w:t>
            </w:r>
          </w:p>
          <w:p w14:paraId="2FF7626D" w14:textId="77777777" w:rsidR="00B211D2" w:rsidRDefault="00B211D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77+421</w:t>
            </w:r>
          </w:p>
          <w:p w14:paraId="4087C757" w14:textId="77777777" w:rsidR="00B211D2" w:rsidRDefault="00B211D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77+423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3F722FB" w14:textId="77777777" w:rsidR="00B211D2" w:rsidRPr="002761C4" w:rsidRDefault="00B211D2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30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B05D0E0" w14:textId="77777777" w:rsidR="00B211D2" w:rsidRDefault="00B211D2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Pângărați -</w:t>
            </w:r>
          </w:p>
          <w:p w14:paraId="192AE51D" w14:textId="77777777" w:rsidR="00B211D2" w:rsidRDefault="00B211D2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Tarcău Neamț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DA444CE" w14:textId="77777777" w:rsidR="00B211D2" w:rsidRDefault="00B211D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1F06050" w14:textId="77777777" w:rsidR="00B211D2" w:rsidRPr="00E1695C" w:rsidRDefault="00B211D2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DABAFDC" w14:textId="77777777" w:rsidR="00B211D2" w:rsidRDefault="00B211D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E8659BE" w14:textId="77777777" w:rsidR="00B211D2" w:rsidRPr="002761C4" w:rsidRDefault="00B211D2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32DD187" w14:textId="77777777" w:rsidR="00B211D2" w:rsidRDefault="00B211D2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Pentru locomotive cu sarcina pe osie cuprinsă între 18 t și 20,5 t și vagoane cu sarcina pe osie cuprinsă între 18 t și 20 t.</w:t>
            </w:r>
          </w:p>
          <w:p w14:paraId="0FCBD321" w14:textId="77777777" w:rsidR="00B211D2" w:rsidRDefault="00B211D2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Circulația locomotivelor cu sarcina pe osie mai mare de 20,5 t și a vagoanelor cu sarcina pe osie mai mare de 20 t este INTERZISĂ.</w:t>
            </w:r>
          </w:p>
          <w:p w14:paraId="196F5D7A" w14:textId="77777777" w:rsidR="00B211D2" w:rsidRDefault="00B211D2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B211D2" w14:paraId="1BEF01EB" w14:textId="77777777">
        <w:trPr>
          <w:cantSplit/>
          <w:trHeight w:val="810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556CEC9" w14:textId="77777777" w:rsidR="00B211D2" w:rsidRDefault="00B211D2" w:rsidP="00B211D2">
            <w:pPr>
              <w:numPr>
                <w:ilvl w:val="0"/>
                <w:numId w:val="37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E47CC64" w14:textId="77777777" w:rsidR="00B211D2" w:rsidRDefault="00B211D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Pod</w:t>
            </w:r>
          </w:p>
          <w:p w14:paraId="7378C3DC" w14:textId="77777777" w:rsidR="00B211D2" w:rsidRDefault="00B211D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km</w:t>
            </w:r>
          </w:p>
          <w:p w14:paraId="7AFEBD37" w14:textId="77777777" w:rsidR="00B211D2" w:rsidRDefault="00B211D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78+250</w:t>
            </w:r>
          </w:p>
          <w:p w14:paraId="19ADCF35" w14:textId="77777777" w:rsidR="00B211D2" w:rsidRDefault="00B211D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78+262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BF2F135" w14:textId="77777777" w:rsidR="00B211D2" w:rsidRPr="002761C4" w:rsidRDefault="00B211D2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30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21C46A2" w14:textId="77777777" w:rsidR="00B211D2" w:rsidRDefault="00B211D2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Pângărați -</w:t>
            </w:r>
          </w:p>
          <w:p w14:paraId="41CEA086" w14:textId="77777777" w:rsidR="00B211D2" w:rsidRDefault="00B211D2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Tarcău Neamț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EF10F45" w14:textId="77777777" w:rsidR="00B211D2" w:rsidRDefault="00B211D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0E394B1" w14:textId="77777777" w:rsidR="00B211D2" w:rsidRPr="00E1695C" w:rsidRDefault="00B211D2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5CC4734" w14:textId="77777777" w:rsidR="00B211D2" w:rsidRDefault="00B211D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8D48E4C" w14:textId="77777777" w:rsidR="00B211D2" w:rsidRPr="002761C4" w:rsidRDefault="00B211D2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D63F5D7" w14:textId="77777777" w:rsidR="00B211D2" w:rsidRDefault="00B211D2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Pentru locomotive cu sarcina pe osie cuprinsă între 18 t și 20,5 t și vagoane cu sarcina pe osie cuprinsă între 18 t și 20 t.</w:t>
            </w:r>
          </w:p>
          <w:p w14:paraId="3EDB1917" w14:textId="77777777" w:rsidR="00B211D2" w:rsidRDefault="00B211D2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Circulația locomotivelor cu sarcina pe osie mai mare de 20,5 t și a vagoanelor cu sarcina pe osie mai mare de 20 t este INTERZISĂ.</w:t>
            </w:r>
          </w:p>
          <w:p w14:paraId="765E54FA" w14:textId="77777777" w:rsidR="00B211D2" w:rsidRDefault="00B211D2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B211D2" w14:paraId="135C0252" w14:textId="77777777">
        <w:trPr>
          <w:cantSplit/>
          <w:trHeight w:val="355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B295B07" w14:textId="77777777" w:rsidR="00B211D2" w:rsidRDefault="00B211D2" w:rsidP="00B211D2">
            <w:pPr>
              <w:numPr>
                <w:ilvl w:val="0"/>
                <w:numId w:val="37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C960066" w14:textId="77777777" w:rsidR="00B211D2" w:rsidRDefault="00B211D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19A0F43" w14:textId="77777777" w:rsidR="00B211D2" w:rsidRPr="002761C4" w:rsidRDefault="00B211D2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E485EBE" w14:textId="77777777" w:rsidR="00B211D2" w:rsidRDefault="00B211D2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Tarcău</w:t>
            </w:r>
          </w:p>
          <w:p w14:paraId="6967A452" w14:textId="77777777" w:rsidR="00B211D2" w:rsidRDefault="00B211D2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 3 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817BD06" w14:textId="77777777" w:rsidR="00B211D2" w:rsidRDefault="00B211D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toată 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1BB63D9" w14:textId="77777777" w:rsidR="00B211D2" w:rsidRPr="00E1695C" w:rsidRDefault="00B211D2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E1695C"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CF25F6A" w14:textId="77777777" w:rsidR="00B211D2" w:rsidRDefault="00B211D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9432859" w14:textId="77777777" w:rsidR="00B211D2" w:rsidRPr="002761C4" w:rsidRDefault="00B211D2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06F92B5" w14:textId="77777777" w:rsidR="00B211D2" w:rsidRDefault="00B211D2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</w:p>
        </w:tc>
      </w:tr>
      <w:tr w:rsidR="00B211D2" w14:paraId="5D150E26" w14:textId="77777777">
        <w:trPr>
          <w:cantSplit/>
          <w:trHeight w:val="355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BD1D217" w14:textId="77777777" w:rsidR="00B211D2" w:rsidRDefault="00B211D2" w:rsidP="00B211D2">
            <w:pPr>
              <w:numPr>
                <w:ilvl w:val="0"/>
                <w:numId w:val="37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B758F13" w14:textId="77777777" w:rsidR="00B211D2" w:rsidRDefault="00B211D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Pod</w:t>
            </w:r>
          </w:p>
          <w:p w14:paraId="77FEBA1E" w14:textId="77777777" w:rsidR="00B211D2" w:rsidRDefault="00B211D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km</w:t>
            </w:r>
          </w:p>
          <w:p w14:paraId="02371886" w14:textId="77777777" w:rsidR="00B211D2" w:rsidRDefault="00B211D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81+105</w:t>
            </w:r>
          </w:p>
          <w:p w14:paraId="16B47777" w14:textId="77777777" w:rsidR="00B211D2" w:rsidRDefault="00B211D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81+265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457DF36" w14:textId="77777777" w:rsidR="00B211D2" w:rsidRPr="002761C4" w:rsidRDefault="00B211D2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30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A1ACFF7" w14:textId="77777777" w:rsidR="00B211D2" w:rsidRDefault="00B211D2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Tarcău - </w:t>
            </w:r>
          </w:p>
          <w:p w14:paraId="51A91D28" w14:textId="77777777" w:rsidR="00B211D2" w:rsidRDefault="00B211D2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Bicaz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FD06CFC" w14:textId="77777777" w:rsidR="00B211D2" w:rsidRDefault="00B211D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9F1D723" w14:textId="77777777" w:rsidR="00B211D2" w:rsidRPr="00E1695C" w:rsidRDefault="00B211D2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DD74085" w14:textId="77777777" w:rsidR="00B211D2" w:rsidRDefault="00B211D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5D2E9E3" w14:textId="77777777" w:rsidR="00B211D2" w:rsidRPr="002761C4" w:rsidRDefault="00B211D2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7636C73" w14:textId="77777777" w:rsidR="00B211D2" w:rsidRDefault="00B211D2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Pentru locomotive cu sarcina pe osie cuprinsă între 18 t și 20,5 t și vagoane cu sarcina pe osie cuprinsă între 18 t și 20 t.</w:t>
            </w:r>
          </w:p>
          <w:p w14:paraId="3C446074" w14:textId="77777777" w:rsidR="00B211D2" w:rsidRDefault="00B211D2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Circulația locomotivelor cu sarcina pe osie mai mare de 20,5 t și a vagoanelor cu sarcina pe osie mai mare de 20 t este INTERZISĂ.</w:t>
            </w:r>
          </w:p>
          <w:p w14:paraId="2635128A" w14:textId="77777777" w:rsidR="00B211D2" w:rsidRDefault="00B211D2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B211D2" w14:paraId="1EE91BF0" w14:textId="77777777">
        <w:trPr>
          <w:cantSplit/>
          <w:trHeight w:val="355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BCCB5BA" w14:textId="77777777" w:rsidR="00B211D2" w:rsidRDefault="00B211D2" w:rsidP="00B211D2">
            <w:pPr>
              <w:numPr>
                <w:ilvl w:val="0"/>
                <w:numId w:val="37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76465F4" w14:textId="77777777" w:rsidR="00B211D2" w:rsidRDefault="00B211D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Pod</w:t>
            </w:r>
          </w:p>
          <w:p w14:paraId="71A8231F" w14:textId="77777777" w:rsidR="00B211D2" w:rsidRDefault="00B211D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km</w:t>
            </w:r>
          </w:p>
          <w:p w14:paraId="5A58422A" w14:textId="77777777" w:rsidR="00B211D2" w:rsidRDefault="00B211D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81+619</w:t>
            </w:r>
          </w:p>
          <w:p w14:paraId="06EF204D" w14:textId="77777777" w:rsidR="00B211D2" w:rsidRDefault="00B211D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81+683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EB6D1B0" w14:textId="77777777" w:rsidR="00B211D2" w:rsidRPr="002761C4" w:rsidRDefault="00B211D2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30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6970AC0" w14:textId="77777777" w:rsidR="00B211D2" w:rsidRDefault="00B211D2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Tarcău - </w:t>
            </w:r>
          </w:p>
          <w:p w14:paraId="4B846255" w14:textId="77777777" w:rsidR="00B211D2" w:rsidRDefault="00B211D2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Bicaz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0BD3703" w14:textId="77777777" w:rsidR="00B211D2" w:rsidRDefault="00B211D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5F449A6" w14:textId="77777777" w:rsidR="00B211D2" w:rsidRPr="00E1695C" w:rsidRDefault="00B211D2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7BA6428" w14:textId="77777777" w:rsidR="00B211D2" w:rsidRDefault="00B211D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4A14039" w14:textId="77777777" w:rsidR="00B211D2" w:rsidRPr="002761C4" w:rsidRDefault="00B211D2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929C7E9" w14:textId="77777777" w:rsidR="00B211D2" w:rsidRDefault="00B211D2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Pentru locomotive cu sarcina pe osie cuprinsă între 18 t și 20,5 t și vagoane cu sarcina pe osie cuprinsă între 18 t și 20 t.</w:t>
            </w:r>
          </w:p>
          <w:p w14:paraId="02E72392" w14:textId="77777777" w:rsidR="00B211D2" w:rsidRDefault="00B211D2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Circulația locomotivelor cu sarcina pe osie mai mare de 20,5 t și a vagoanelor cu sarcina pe osie mai mare de 20 t este INTERZISĂ.</w:t>
            </w:r>
          </w:p>
          <w:p w14:paraId="784C370E" w14:textId="77777777" w:rsidR="00B211D2" w:rsidRDefault="00B211D2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B211D2" w14:paraId="1E19710E" w14:textId="77777777">
        <w:trPr>
          <w:cantSplit/>
          <w:trHeight w:val="355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FE1765D" w14:textId="77777777" w:rsidR="00B211D2" w:rsidRDefault="00B211D2" w:rsidP="00B211D2">
            <w:pPr>
              <w:numPr>
                <w:ilvl w:val="0"/>
                <w:numId w:val="37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786C61F" w14:textId="77777777" w:rsidR="00B211D2" w:rsidRDefault="00B211D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Pod</w:t>
            </w:r>
          </w:p>
          <w:p w14:paraId="486B6250" w14:textId="77777777" w:rsidR="00B211D2" w:rsidRDefault="00B211D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km</w:t>
            </w:r>
          </w:p>
          <w:p w14:paraId="5AA762BD" w14:textId="77777777" w:rsidR="00B211D2" w:rsidRDefault="00B211D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81+821</w:t>
            </w:r>
          </w:p>
          <w:p w14:paraId="6283D808" w14:textId="77777777" w:rsidR="00B211D2" w:rsidRDefault="00B211D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81+941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7038FE8" w14:textId="77777777" w:rsidR="00B211D2" w:rsidRPr="002761C4" w:rsidRDefault="00B211D2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30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EB4B1CA" w14:textId="77777777" w:rsidR="00B211D2" w:rsidRDefault="00B211D2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Tarcău - </w:t>
            </w:r>
          </w:p>
          <w:p w14:paraId="55156B9F" w14:textId="77777777" w:rsidR="00B211D2" w:rsidRDefault="00B211D2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Bicaz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1CE996A" w14:textId="77777777" w:rsidR="00B211D2" w:rsidRDefault="00B211D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DE04B80" w14:textId="77777777" w:rsidR="00B211D2" w:rsidRPr="00E1695C" w:rsidRDefault="00B211D2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0BD5F18" w14:textId="77777777" w:rsidR="00B211D2" w:rsidRDefault="00B211D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BF5DD47" w14:textId="77777777" w:rsidR="00B211D2" w:rsidRPr="002761C4" w:rsidRDefault="00B211D2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236EA87" w14:textId="77777777" w:rsidR="00B211D2" w:rsidRDefault="00B211D2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Pentru locomotive cu sarcina pe osie cuprinsă între 18 t și 20,5 t și vagoane cu sarcina pe osie cuprinsă între 18 t și 20 t.</w:t>
            </w:r>
          </w:p>
          <w:p w14:paraId="2FCFF41E" w14:textId="77777777" w:rsidR="00B211D2" w:rsidRDefault="00B211D2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Circulația locomotivelor cu sarcina pe osie mai mare de 20,5 t și a vagoanelor cu sarcina pe osie mai mare de 20 t este INTERZISĂ.</w:t>
            </w:r>
          </w:p>
          <w:p w14:paraId="57D4E9C8" w14:textId="77777777" w:rsidR="00B211D2" w:rsidRDefault="00B211D2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B211D2" w14:paraId="236EC480" w14:textId="77777777">
        <w:trPr>
          <w:cantSplit/>
          <w:trHeight w:val="355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112DFEE" w14:textId="77777777" w:rsidR="00B211D2" w:rsidRDefault="00B211D2" w:rsidP="00B211D2">
            <w:pPr>
              <w:numPr>
                <w:ilvl w:val="0"/>
                <w:numId w:val="37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C258FFE" w14:textId="77777777" w:rsidR="00B211D2" w:rsidRDefault="00B211D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811D7A5" w14:textId="77777777" w:rsidR="00B211D2" w:rsidRPr="002761C4" w:rsidRDefault="00B211D2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F8A9CA6" w14:textId="77777777" w:rsidR="00B211D2" w:rsidRDefault="00B211D2">
            <w:pPr>
              <w:pStyle w:val="Heading3"/>
              <w:spacing w:line="360" w:lineRule="auto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St. Bicaz</w:t>
            </w:r>
          </w:p>
          <w:p w14:paraId="13A85FA1" w14:textId="77777777" w:rsidR="00B211D2" w:rsidRDefault="00B211D2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 2 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D69565D" w14:textId="77777777" w:rsidR="00B211D2" w:rsidRDefault="00B211D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toată 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D231471" w14:textId="77777777" w:rsidR="00B211D2" w:rsidRPr="00E1695C" w:rsidRDefault="00B211D2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E1695C"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5D3E0AF" w14:textId="77777777" w:rsidR="00B211D2" w:rsidRDefault="00B211D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C5F64CD" w14:textId="77777777" w:rsidR="00B211D2" w:rsidRPr="002761C4" w:rsidRDefault="00B211D2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2AAF465" w14:textId="77777777" w:rsidR="00B211D2" w:rsidRDefault="00B211D2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</w:p>
        </w:tc>
      </w:tr>
      <w:tr w:rsidR="00B211D2" w14:paraId="37D1B7A1" w14:textId="77777777">
        <w:trPr>
          <w:cantSplit/>
          <w:trHeight w:val="50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B751513" w14:textId="77777777" w:rsidR="00B211D2" w:rsidRDefault="00B211D2" w:rsidP="00B211D2">
            <w:pPr>
              <w:numPr>
                <w:ilvl w:val="0"/>
                <w:numId w:val="37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5B66B0C" w14:textId="77777777" w:rsidR="00B211D2" w:rsidRDefault="00B211D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23569A0" w14:textId="77777777" w:rsidR="00B211D2" w:rsidRPr="002761C4" w:rsidRDefault="00B211D2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621F6CB" w14:textId="77777777" w:rsidR="00B211D2" w:rsidRDefault="00B211D2">
            <w:pPr>
              <w:pStyle w:val="Heading3"/>
              <w:spacing w:line="360" w:lineRule="auto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St. Bicaz</w:t>
            </w:r>
          </w:p>
          <w:p w14:paraId="30059127" w14:textId="77777777" w:rsidR="00B211D2" w:rsidRDefault="00B211D2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 6 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09E62FA" w14:textId="77777777" w:rsidR="00B211D2" w:rsidRDefault="00B211D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toată</w:t>
            </w:r>
          </w:p>
          <w:p w14:paraId="3747FA8C" w14:textId="77777777" w:rsidR="00B211D2" w:rsidRDefault="00B211D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F638BA6" w14:textId="77777777" w:rsidR="00B211D2" w:rsidRPr="00E1695C" w:rsidRDefault="00B211D2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E1695C">
              <w:rPr>
                <w:b/>
                <w:bCs/>
                <w:sz w:val="36"/>
                <w:szCs w:val="36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8F14164" w14:textId="77777777" w:rsidR="00B211D2" w:rsidRDefault="00B211D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A6643E4" w14:textId="77777777" w:rsidR="00B211D2" w:rsidRPr="002761C4" w:rsidRDefault="00B211D2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0473BE6" w14:textId="77777777" w:rsidR="00B211D2" w:rsidRDefault="00B211D2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</w:p>
        </w:tc>
      </w:tr>
    </w:tbl>
    <w:p w14:paraId="037E6380" w14:textId="77777777" w:rsidR="00B211D2" w:rsidRDefault="00B211D2">
      <w:pPr>
        <w:spacing w:before="40" w:after="40" w:line="192" w:lineRule="auto"/>
        <w:ind w:right="57"/>
        <w:rPr>
          <w:sz w:val="20"/>
          <w:lang w:val="ro-RO"/>
        </w:rPr>
      </w:pPr>
    </w:p>
    <w:p w14:paraId="66FF4579" w14:textId="77777777" w:rsidR="00B211D2" w:rsidRDefault="00B211D2" w:rsidP="007E1810">
      <w:pPr>
        <w:pStyle w:val="Heading1"/>
        <w:spacing w:line="360" w:lineRule="auto"/>
      </w:pPr>
      <w:r>
        <w:t>LINIA 511</w:t>
      </w:r>
    </w:p>
    <w:p w14:paraId="6A191C14" w14:textId="77777777" w:rsidR="00B211D2" w:rsidRPr="009B4FEF" w:rsidRDefault="00B211D2" w:rsidP="00791B14">
      <w:pPr>
        <w:pStyle w:val="Heading1"/>
        <w:spacing w:line="360" w:lineRule="auto"/>
        <w:rPr>
          <w:b w:val="0"/>
          <w:bCs w:val="0"/>
          <w:sz w:val="20"/>
          <w:szCs w:val="20"/>
        </w:rPr>
      </w:pPr>
      <w:r>
        <w:t>DĂRMĂNEŞTI - ILVA MICĂ</w:t>
      </w:r>
    </w:p>
    <w:tbl>
      <w:tblPr>
        <w:tblW w:w="1020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639"/>
        <w:gridCol w:w="870"/>
        <w:gridCol w:w="754"/>
        <w:gridCol w:w="2204"/>
        <w:gridCol w:w="870"/>
        <w:gridCol w:w="754"/>
        <w:gridCol w:w="870"/>
        <w:gridCol w:w="754"/>
        <w:gridCol w:w="2491"/>
      </w:tblGrid>
      <w:tr w:rsidR="00B211D2" w14:paraId="64DEA21E" w14:textId="77777777">
        <w:trPr>
          <w:cantSplit/>
          <w:trHeight w:val="592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0572566" w14:textId="77777777" w:rsidR="00B211D2" w:rsidRDefault="00B211D2" w:rsidP="00B211D2">
            <w:pPr>
              <w:numPr>
                <w:ilvl w:val="0"/>
                <w:numId w:val="6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A4296BF" w14:textId="77777777" w:rsidR="00B211D2" w:rsidRDefault="00B211D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79DC4F3" w14:textId="77777777" w:rsidR="00B211D2" w:rsidRPr="00D33E71" w:rsidRDefault="00B211D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A997485" w14:textId="77777777" w:rsidR="00B211D2" w:rsidRDefault="00B211D2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Dărmănești</w:t>
            </w:r>
          </w:p>
          <w:p w14:paraId="2C17EEC8" w14:textId="77777777" w:rsidR="00B211D2" w:rsidRDefault="00B211D2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 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D3027AE" w14:textId="77777777" w:rsidR="00B211D2" w:rsidRDefault="00B211D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de la </w:t>
            </w:r>
          </w:p>
          <w:p w14:paraId="2B6EFA74" w14:textId="77777777" w:rsidR="00B211D2" w:rsidRDefault="00B211D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vârf </w:t>
            </w:r>
          </w:p>
          <w:p w14:paraId="5B8B0F7A" w14:textId="77777777" w:rsidR="00B211D2" w:rsidRDefault="00B211D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sch. 17 - sch. 19 - linia 5 - vârf </w:t>
            </w:r>
          </w:p>
          <w:p w14:paraId="00DDA546" w14:textId="77777777" w:rsidR="00B211D2" w:rsidRDefault="00B211D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sch. 22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21A1BC3" w14:textId="77777777" w:rsidR="00B211D2" w:rsidRPr="00D33E71" w:rsidRDefault="00B211D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EA7DD8F" w14:textId="77777777" w:rsidR="00B211D2" w:rsidRDefault="00B211D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8EB9476" w14:textId="77777777" w:rsidR="00B211D2" w:rsidRPr="00D33E71" w:rsidRDefault="00B211D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0AB40B8" w14:textId="77777777" w:rsidR="00B211D2" w:rsidRPr="009E7CE7" w:rsidRDefault="00B211D2">
            <w:pPr>
              <w:spacing w:before="40" w:after="40" w:line="276" w:lineRule="auto"/>
              <w:ind w:left="57" w:right="57"/>
              <w:rPr>
                <w:b/>
                <w:bCs/>
                <w:i/>
                <w:sz w:val="20"/>
              </w:rPr>
            </w:pPr>
            <w:r w:rsidRPr="009E7CE7">
              <w:rPr>
                <w:b/>
                <w:bCs/>
                <w:i/>
                <w:sz w:val="20"/>
              </w:rPr>
              <w:t>Nesemnalizată pe teren.</w:t>
            </w:r>
          </w:p>
        </w:tc>
      </w:tr>
      <w:tr w:rsidR="00B211D2" w14:paraId="5B3FE6E2" w14:textId="77777777">
        <w:trPr>
          <w:cantSplit/>
          <w:trHeight w:val="592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BFE397B" w14:textId="77777777" w:rsidR="00B211D2" w:rsidRDefault="00B211D2" w:rsidP="00B211D2">
            <w:pPr>
              <w:numPr>
                <w:ilvl w:val="0"/>
                <w:numId w:val="6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2F002B1" w14:textId="77777777" w:rsidR="00B211D2" w:rsidRDefault="00B211D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CA4266D" w14:textId="77777777" w:rsidR="00B211D2" w:rsidRDefault="00B211D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063139E" w14:textId="77777777" w:rsidR="00B211D2" w:rsidRDefault="00B211D2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St. Cacica </w:t>
            </w:r>
          </w:p>
          <w:p w14:paraId="33F45D28" w14:textId="77777777" w:rsidR="00B211D2" w:rsidRDefault="00B211D2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 2 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0A68952" w14:textId="77777777" w:rsidR="00B211D2" w:rsidRDefault="00B211D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între vârful sch. 5 </w:t>
            </w:r>
          </w:p>
          <w:p w14:paraId="4FEED4B2" w14:textId="77777777" w:rsidR="00B211D2" w:rsidRDefault="00B211D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şi </w:t>
            </w:r>
          </w:p>
          <w:p w14:paraId="18629C90" w14:textId="77777777" w:rsidR="00B211D2" w:rsidRDefault="00B211D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vârful sch. 7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A1D095F" w14:textId="77777777" w:rsidR="00B211D2" w:rsidRPr="00F02EF7" w:rsidRDefault="00B211D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6FD38CF" w14:textId="77777777" w:rsidR="00B211D2" w:rsidRDefault="00B211D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B7938FD" w14:textId="77777777" w:rsidR="00B211D2" w:rsidRPr="00BE2D76" w:rsidRDefault="00B211D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48C08F2" w14:textId="77777777" w:rsidR="00B211D2" w:rsidRDefault="00B211D2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B211D2" w14:paraId="67F3C84F" w14:textId="77777777">
        <w:trPr>
          <w:cantSplit/>
          <w:trHeight w:val="592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D894411" w14:textId="77777777" w:rsidR="00B211D2" w:rsidRDefault="00B211D2" w:rsidP="00B211D2">
            <w:pPr>
              <w:numPr>
                <w:ilvl w:val="0"/>
                <w:numId w:val="6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6052374" w14:textId="77777777" w:rsidR="00B211D2" w:rsidRDefault="00B211D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22+030</w:t>
            </w:r>
          </w:p>
          <w:p w14:paraId="1E2E0CD5" w14:textId="77777777" w:rsidR="00B211D2" w:rsidRDefault="00B211D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22+062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7AF0C3C" w14:textId="77777777" w:rsidR="00B211D2" w:rsidRDefault="00B211D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30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175573A" w14:textId="77777777" w:rsidR="00B211D2" w:rsidRDefault="00B211D2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Cacica -</w:t>
            </w:r>
          </w:p>
          <w:p w14:paraId="4DA02875" w14:textId="77777777" w:rsidR="00B211D2" w:rsidRDefault="00B211D2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Vârfu Dealului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43CE8EC" w14:textId="77777777" w:rsidR="00B211D2" w:rsidRDefault="00B211D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FC06618" w14:textId="77777777" w:rsidR="00B211D2" w:rsidRDefault="00B211D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319A80C" w14:textId="77777777" w:rsidR="00B211D2" w:rsidRDefault="00B211D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A509B9D" w14:textId="77777777" w:rsidR="00B211D2" w:rsidRPr="00BE2D76" w:rsidRDefault="00B211D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16ECC45" w14:textId="77777777" w:rsidR="00B211D2" w:rsidRPr="00193954" w:rsidRDefault="00B211D2">
            <w:pPr>
              <w:spacing w:before="40" w:after="40" w:line="276" w:lineRule="auto"/>
              <w:ind w:left="57" w:right="57"/>
              <w:rPr>
                <w:b/>
                <w:bCs/>
                <w:iCs/>
                <w:sz w:val="20"/>
              </w:rPr>
            </w:pPr>
            <w:r>
              <w:rPr>
                <w:b/>
                <w:bCs/>
                <w:iCs/>
                <w:sz w:val="20"/>
              </w:rPr>
              <w:t>*</w:t>
            </w:r>
            <w:r w:rsidRPr="00193954">
              <w:rPr>
                <w:b/>
                <w:bCs/>
                <w:iCs/>
                <w:sz w:val="20"/>
              </w:rPr>
              <w:t xml:space="preserve">Valabil pentru trenurile </w:t>
            </w:r>
            <w:r>
              <w:rPr>
                <w:b/>
                <w:bCs/>
                <w:iCs/>
                <w:sz w:val="20"/>
              </w:rPr>
              <w:t>care au în componență</w:t>
            </w:r>
            <w:r w:rsidRPr="004143AF">
              <w:rPr>
                <w:b/>
                <w:bCs/>
                <w:iCs/>
                <w:sz w:val="20"/>
              </w:rPr>
              <w:t xml:space="preserve"> </w:t>
            </w:r>
            <w:r w:rsidRPr="00193954">
              <w:rPr>
                <w:b/>
                <w:bCs/>
                <w:iCs/>
                <w:sz w:val="20"/>
              </w:rPr>
              <w:t>două locomotive cuplate.</w:t>
            </w:r>
          </w:p>
          <w:p w14:paraId="729F6508" w14:textId="77777777" w:rsidR="00B211D2" w:rsidRPr="00176852" w:rsidRDefault="00B211D2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176852"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B211D2" w14:paraId="540FA0A2" w14:textId="77777777">
        <w:trPr>
          <w:cantSplit/>
          <w:trHeight w:val="125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E5867D4" w14:textId="77777777" w:rsidR="00B211D2" w:rsidRDefault="00B211D2" w:rsidP="00B211D2">
            <w:pPr>
              <w:numPr>
                <w:ilvl w:val="0"/>
                <w:numId w:val="6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093DD6B" w14:textId="77777777" w:rsidR="00B211D2" w:rsidRDefault="00B211D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3A254EB" w14:textId="77777777" w:rsidR="00B211D2" w:rsidRPr="002108A9" w:rsidRDefault="00B211D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5A0AFBC" w14:textId="77777777" w:rsidR="00B211D2" w:rsidRDefault="00B211D2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Gura Humorului</w:t>
            </w:r>
          </w:p>
          <w:p w14:paraId="70829C94" w14:textId="77777777" w:rsidR="00B211D2" w:rsidRDefault="00B211D2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linia 4 </w:t>
            </w:r>
          </w:p>
          <w:p w14:paraId="5DBDDF70" w14:textId="77777777" w:rsidR="00B211D2" w:rsidRDefault="00B211D2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primiri - expedieri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831A753" w14:textId="77777777" w:rsidR="00B211D2" w:rsidRDefault="00B211D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de la Cap X la </w:t>
            </w:r>
          </w:p>
          <w:p w14:paraId="03ECFA9D" w14:textId="77777777" w:rsidR="00B211D2" w:rsidRDefault="00B211D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ax </w:t>
            </w:r>
          </w:p>
          <w:p w14:paraId="35571C3F" w14:textId="77777777" w:rsidR="00B211D2" w:rsidRDefault="00B211D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staţie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9E3741A" w14:textId="77777777" w:rsidR="00B211D2" w:rsidRPr="00F02EF7" w:rsidRDefault="00B211D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F02EF7"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5E9F3C4" w14:textId="77777777" w:rsidR="00B211D2" w:rsidRDefault="00B211D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B399CBE" w14:textId="77777777" w:rsidR="00B211D2" w:rsidRPr="00BE2D76" w:rsidRDefault="00B211D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C3EE623" w14:textId="77777777" w:rsidR="00B211D2" w:rsidRDefault="00B211D2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</w:p>
        </w:tc>
      </w:tr>
      <w:tr w:rsidR="00B211D2" w14:paraId="50C0D842" w14:textId="77777777">
        <w:trPr>
          <w:cantSplit/>
          <w:trHeight w:val="910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6925179" w14:textId="77777777" w:rsidR="00B211D2" w:rsidRDefault="00B211D2" w:rsidP="00B211D2">
            <w:pPr>
              <w:numPr>
                <w:ilvl w:val="0"/>
                <w:numId w:val="6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64C7B00" w14:textId="77777777" w:rsidR="00B211D2" w:rsidRDefault="00B211D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F17AC82" w14:textId="77777777" w:rsidR="00B211D2" w:rsidRPr="002108A9" w:rsidRDefault="00B211D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A41B437" w14:textId="77777777" w:rsidR="00B211D2" w:rsidRDefault="00B211D2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Pojorâta</w:t>
            </w:r>
          </w:p>
          <w:p w14:paraId="75AB9CA3" w14:textId="77777777" w:rsidR="00B211D2" w:rsidRDefault="00B211D2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 4 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3A50051" w14:textId="77777777" w:rsidR="00B211D2" w:rsidRDefault="00B211D2">
            <w:pPr>
              <w:spacing w:before="40" w:after="40" w:line="276" w:lineRule="auto"/>
              <w:jc w:val="center"/>
              <w:rPr>
                <w:b/>
                <w:bCs/>
                <w:spacing w:val="4"/>
                <w:sz w:val="20"/>
              </w:rPr>
            </w:pPr>
            <w:r>
              <w:rPr>
                <w:b/>
                <w:bCs/>
                <w:spacing w:val="4"/>
                <w:sz w:val="20"/>
              </w:rPr>
              <w:t xml:space="preserve">de la Cap Y </w:t>
            </w:r>
          </w:p>
          <w:p w14:paraId="7C09FADD" w14:textId="77777777" w:rsidR="00B211D2" w:rsidRDefault="00B211D2">
            <w:pPr>
              <w:spacing w:before="40" w:after="40" w:line="276" w:lineRule="auto"/>
              <w:jc w:val="center"/>
              <w:rPr>
                <w:b/>
                <w:bCs/>
                <w:spacing w:val="4"/>
                <w:sz w:val="20"/>
              </w:rPr>
            </w:pPr>
            <w:r>
              <w:rPr>
                <w:b/>
                <w:bCs/>
                <w:spacing w:val="4"/>
                <w:sz w:val="20"/>
              </w:rPr>
              <w:t xml:space="preserve">la </w:t>
            </w:r>
          </w:p>
          <w:p w14:paraId="25E9EF84" w14:textId="77777777" w:rsidR="00B211D2" w:rsidRDefault="00B211D2">
            <w:pPr>
              <w:spacing w:before="40" w:after="40" w:line="276" w:lineRule="auto"/>
              <w:jc w:val="center"/>
              <w:rPr>
                <w:b/>
                <w:bCs/>
                <w:spacing w:val="4"/>
                <w:sz w:val="20"/>
              </w:rPr>
            </w:pPr>
            <w:r>
              <w:rPr>
                <w:b/>
                <w:bCs/>
                <w:spacing w:val="4"/>
                <w:sz w:val="20"/>
              </w:rPr>
              <w:t xml:space="preserve">ax </w:t>
            </w:r>
          </w:p>
          <w:p w14:paraId="1A965EEA" w14:textId="77777777" w:rsidR="00B211D2" w:rsidRDefault="00B211D2">
            <w:pPr>
              <w:spacing w:before="40" w:after="40" w:line="276" w:lineRule="auto"/>
              <w:jc w:val="center"/>
              <w:rPr>
                <w:b/>
                <w:bCs/>
                <w:spacing w:val="4"/>
                <w:sz w:val="20"/>
              </w:rPr>
            </w:pPr>
            <w:r>
              <w:rPr>
                <w:b/>
                <w:bCs/>
                <w:spacing w:val="4"/>
                <w:sz w:val="20"/>
              </w:rPr>
              <w:t>staţie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5C4072F" w14:textId="77777777" w:rsidR="00B211D2" w:rsidRPr="00F02EF7" w:rsidRDefault="00B211D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F02EF7"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C545730" w14:textId="77777777" w:rsidR="00B211D2" w:rsidRDefault="00B211D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AA1A05B" w14:textId="77777777" w:rsidR="00B211D2" w:rsidRPr="00BE2D76" w:rsidRDefault="00B211D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591ADAE" w14:textId="77777777" w:rsidR="00B211D2" w:rsidRDefault="00B211D2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</w:p>
        </w:tc>
      </w:tr>
      <w:tr w:rsidR="00B211D2" w14:paraId="08A13F3E" w14:textId="77777777">
        <w:trPr>
          <w:cantSplit/>
          <w:trHeight w:val="54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13532F9" w14:textId="77777777" w:rsidR="00B211D2" w:rsidRDefault="00B211D2" w:rsidP="00B211D2">
            <w:pPr>
              <w:numPr>
                <w:ilvl w:val="0"/>
                <w:numId w:val="6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0F12983" w14:textId="77777777" w:rsidR="00B211D2" w:rsidRDefault="00B211D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ED2631F" w14:textId="77777777" w:rsidR="00B211D2" w:rsidRPr="002108A9" w:rsidRDefault="00B211D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831A8FA" w14:textId="77777777" w:rsidR="00B211D2" w:rsidRDefault="00B211D2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Iacobeni</w:t>
            </w:r>
          </w:p>
          <w:p w14:paraId="542C5D74" w14:textId="77777777" w:rsidR="00B211D2" w:rsidRDefault="00B211D2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 3 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50A14CA" w14:textId="77777777" w:rsidR="00B211D2" w:rsidRDefault="00B211D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toată</w:t>
            </w:r>
          </w:p>
          <w:p w14:paraId="2ECC6792" w14:textId="77777777" w:rsidR="00B211D2" w:rsidRDefault="00B211D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2AE0BE0" w14:textId="77777777" w:rsidR="00B211D2" w:rsidRPr="00F02EF7" w:rsidRDefault="00B211D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F02EF7"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A0A874A" w14:textId="77777777" w:rsidR="00B211D2" w:rsidRDefault="00B211D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0F4DF8D" w14:textId="77777777" w:rsidR="00B211D2" w:rsidRPr="00BE2D76" w:rsidRDefault="00B211D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D30EA81" w14:textId="77777777" w:rsidR="00B211D2" w:rsidRDefault="00B211D2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</w:p>
        </w:tc>
      </w:tr>
      <w:tr w:rsidR="00B211D2" w14:paraId="4207A0F8" w14:textId="77777777">
        <w:trPr>
          <w:cantSplit/>
          <w:trHeight w:val="691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D03E20D" w14:textId="77777777" w:rsidR="00B211D2" w:rsidRDefault="00B211D2" w:rsidP="00B211D2">
            <w:pPr>
              <w:numPr>
                <w:ilvl w:val="0"/>
                <w:numId w:val="6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903CCDD" w14:textId="77777777" w:rsidR="00B211D2" w:rsidRDefault="00B211D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1D70057" w14:textId="77777777" w:rsidR="00B211D2" w:rsidRPr="002108A9" w:rsidRDefault="00B211D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0350370" w14:textId="77777777" w:rsidR="00B211D2" w:rsidRDefault="00B211D2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Argestru</w:t>
            </w:r>
          </w:p>
          <w:p w14:paraId="6CD1C703" w14:textId="77777777" w:rsidR="00B211D2" w:rsidRDefault="00B211D2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 5 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6CCAA70" w14:textId="77777777" w:rsidR="00B211D2" w:rsidRDefault="00B211D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toată 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4B35757" w14:textId="77777777" w:rsidR="00B211D2" w:rsidRPr="00F02EF7" w:rsidRDefault="00B211D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F02EF7"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F2A7779" w14:textId="77777777" w:rsidR="00B211D2" w:rsidRDefault="00B211D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B36591C" w14:textId="77777777" w:rsidR="00B211D2" w:rsidRPr="00BE2D76" w:rsidRDefault="00B211D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F05868C" w14:textId="77777777" w:rsidR="00B211D2" w:rsidRDefault="00B211D2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</w:p>
        </w:tc>
      </w:tr>
      <w:tr w:rsidR="00B211D2" w14:paraId="2FDF4AD2" w14:textId="77777777">
        <w:trPr>
          <w:cantSplit/>
          <w:trHeight w:val="124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9B72A87" w14:textId="77777777" w:rsidR="00B211D2" w:rsidRDefault="00B211D2" w:rsidP="00B211D2">
            <w:pPr>
              <w:numPr>
                <w:ilvl w:val="0"/>
                <w:numId w:val="6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2E74E1E" w14:textId="77777777" w:rsidR="00B211D2" w:rsidRDefault="00B211D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EAC9CE8" w14:textId="77777777" w:rsidR="00B211D2" w:rsidRDefault="00B211D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F0C391C" w14:textId="77777777" w:rsidR="00B211D2" w:rsidRDefault="00B211D2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Larion</w:t>
            </w:r>
          </w:p>
          <w:p w14:paraId="12F7D64B" w14:textId="77777777" w:rsidR="00B211D2" w:rsidRDefault="00B211D2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 2</w:t>
            </w:r>
          </w:p>
          <w:p w14:paraId="48E4BD1C" w14:textId="77777777" w:rsidR="00B211D2" w:rsidRDefault="00B211D2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primiri - expedieri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A37A80D" w14:textId="77777777" w:rsidR="00B211D2" w:rsidRDefault="00B211D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de la Cap X la Km</w:t>
            </w:r>
          </w:p>
          <w:p w14:paraId="1436BC23" w14:textId="77777777" w:rsidR="00B211D2" w:rsidRDefault="00B211D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44+500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2DC5426" w14:textId="77777777" w:rsidR="00B211D2" w:rsidRPr="00F02EF7" w:rsidRDefault="00B211D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994E995" w14:textId="77777777" w:rsidR="00B211D2" w:rsidRDefault="00B211D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0D1C04F" w14:textId="77777777" w:rsidR="00B211D2" w:rsidRPr="00BE2D76" w:rsidRDefault="00B211D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9CB85F8" w14:textId="77777777" w:rsidR="00B211D2" w:rsidRDefault="00B211D2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</w:p>
        </w:tc>
      </w:tr>
      <w:tr w:rsidR="00B211D2" w14:paraId="68A54400" w14:textId="77777777">
        <w:trPr>
          <w:cantSplit/>
          <w:trHeight w:val="54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44617F5" w14:textId="77777777" w:rsidR="00B211D2" w:rsidRDefault="00B211D2" w:rsidP="00B211D2">
            <w:pPr>
              <w:numPr>
                <w:ilvl w:val="0"/>
                <w:numId w:val="6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011D84A" w14:textId="77777777" w:rsidR="00B211D2" w:rsidRDefault="00B211D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7A350E5" w14:textId="77777777" w:rsidR="00B211D2" w:rsidRPr="002108A9" w:rsidRDefault="00B211D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F633C02" w14:textId="77777777" w:rsidR="00B211D2" w:rsidRDefault="00B211D2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Ilva Mare</w:t>
            </w:r>
          </w:p>
          <w:p w14:paraId="6D01D1E5" w14:textId="77777777" w:rsidR="00B211D2" w:rsidRDefault="00B211D2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 2 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9DE2EBB" w14:textId="77777777" w:rsidR="00B211D2" w:rsidRDefault="00B211D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toată 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BB3B58A" w14:textId="77777777" w:rsidR="00B211D2" w:rsidRPr="00F02EF7" w:rsidRDefault="00B211D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F02EF7"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84867D8" w14:textId="77777777" w:rsidR="00B211D2" w:rsidRDefault="00B211D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CC494D9" w14:textId="77777777" w:rsidR="00B211D2" w:rsidRPr="00BE2D76" w:rsidRDefault="00B211D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C8F1856" w14:textId="77777777" w:rsidR="00B211D2" w:rsidRDefault="00B211D2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</w:p>
        </w:tc>
      </w:tr>
      <w:tr w:rsidR="00B211D2" w14:paraId="06998EBA" w14:textId="77777777">
        <w:trPr>
          <w:cantSplit/>
          <w:trHeight w:val="54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72EAD03" w14:textId="77777777" w:rsidR="00B211D2" w:rsidRDefault="00B211D2" w:rsidP="00B211D2">
            <w:pPr>
              <w:numPr>
                <w:ilvl w:val="0"/>
                <w:numId w:val="6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4B00CFA" w14:textId="77777777" w:rsidR="00B211D2" w:rsidRDefault="00B211D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0EEB833" w14:textId="77777777" w:rsidR="00B211D2" w:rsidRPr="002108A9" w:rsidRDefault="00B211D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11D4D26" w14:textId="77777777" w:rsidR="00B211D2" w:rsidRDefault="00B211D2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Măgura Ilvei, linia 3 primiri-expedieri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C2595BA" w14:textId="77777777" w:rsidR="00B211D2" w:rsidRDefault="00B211D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toată 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8EDE220" w14:textId="77777777" w:rsidR="00B211D2" w:rsidRPr="00F02EF7" w:rsidRDefault="00B211D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908D2A5" w14:textId="77777777" w:rsidR="00B211D2" w:rsidRDefault="00B211D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285E8DF" w14:textId="77777777" w:rsidR="00B211D2" w:rsidRPr="00BE2D76" w:rsidRDefault="00B211D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6438031" w14:textId="77777777" w:rsidR="00B211D2" w:rsidRDefault="00B211D2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</w:p>
        </w:tc>
      </w:tr>
      <w:tr w:rsidR="00B211D2" w14:paraId="4A191F54" w14:textId="77777777">
        <w:trPr>
          <w:cantSplit/>
          <w:trHeight w:val="812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C052E84" w14:textId="77777777" w:rsidR="00B211D2" w:rsidRDefault="00B211D2" w:rsidP="00B211D2">
            <w:pPr>
              <w:numPr>
                <w:ilvl w:val="0"/>
                <w:numId w:val="6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DD65996" w14:textId="77777777" w:rsidR="00B211D2" w:rsidRDefault="00B211D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337D551" w14:textId="77777777" w:rsidR="00B211D2" w:rsidRPr="002108A9" w:rsidRDefault="00B211D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FFF47CA" w14:textId="77777777" w:rsidR="00B211D2" w:rsidRDefault="00B211D2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Leşu Ilvei</w:t>
            </w:r>
          </w:p>
          <w:p w14:paraId="6F71CF2C" w14:textId="77777777" w:rsidR="00B211D2" w:rsidRDefault="00B211D2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 1 abătută</w:t>
            </w:r>
          </w:p>
          <w:p w14:paraId="7C25AD10" w14:textId="77777777" w:rsidR="00B211D2" w:rsidRDefault="00B211D2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C6D362C" w14:textId="77777777" w:rsidR="00B211D2" w:rsidRDefault="00B211D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de la </w:t>
            </w:r>
          </w:p>
          <w:p w14:paraId="14C41D77" w14:textId="77777777" w:rsidR="00B211D2" w:rsidRDefault="00B211D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ax </w:t>
            </w:r>
          </w:p>
          <w:p w14:paraId="42AB0BC9" w14:textId="77777777" w:rsidR="00B211D2" w:rsidRDefault="00B211D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staţie </w:t>
            </w:r>
          </w:p>
          <w:p w14:paraId="36F008A5" w14:textId="77777777" w:rsidR="00B211D2" w:rsidRDefault="00B211D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la </w:t>
            </w:r>
          </w:p>
          <w:p w14:paraId="318867A0" w14:textId="77777777" w:rsidR="00B211D2" w:rsidRDefault="00B211D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X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8FC3C1E" w14:textId="77777777" w:rsidR="00B211D2" w:rsidRPr="00F02EF7" w:rsidRDefault="00B211D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F02EF7"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F9B2051" w14:textId="77777777" w:rsidR="00B211D2" w:rsidRDefault="00B211D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D339FF6" w14:textId="77777777" w:rsidR="00B211D2" w:rsidRPr="00BE2D76" w:rsidRDefault="00B211D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08C86B9" w14:textId="77777777" w:rsidR="00B211D2" w:rsidRDefault="00B211D2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</w:p>
        </w:tc>
      </w:tr>
      <w:tr w:rsidR="00B211D2" w14:paraId="41AB2C8A" w14:textId="77777777">
        <w:trPr>
          <w:cantSplit/>
          <w:trHeight w:val="812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0D3B53A" w14:textId="77777777" w:rsidR="00B211D2" w:rsidRDefault="00B211D2" w:rsidP="00B211D2">
            <w:pPr>
              <w:numPr>
                <w:ilvl w:val="0"/>
                <w:numId w:val="6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4DC5880" w14:textId="77777777" w:rsidR="00B211D2" w:rsidRDefault="00B211D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43BE596" w14:textId="77777777" w:rsidR="00B211D2" w:rsidRPr="002108A9" w:rsidRDefault="00B211D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8E3A972" w14:textId="77777777" w:rsidR="00B211D2" w:rsidRDefault="00B211D2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Ilva Mică</w:t>
            </w:r>
          </w:p>
          <w:p w14:paraId="00E86138" w14:textId="77777777" w:rsidR="00B211D2" w:rsidRDefault="00B211D2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 2 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DE65CE9" w14:textId="77777777" w:rsidR="00B211D2" w:rsidRDefault="00B211D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774874">
              <w:rPr>
                <w:b/>
                <w:bCs/>
                <w:sz w:val="20"/>
              </w:rPr>
              <w:t>c</w:t>
            </w:r>
            <w:r>
              <w:rPr>
                <w:b/>
                <w:bCs/>
                <w:sz w:val="20"/>
              </w:rPr>
              <w:t>ă</w:t>
            </w:r>
            <w:r w:rsidRPr="00774874">
              <w:rPr>
                <w:b/>
                <w:bCs/>
                <w:sz w:val="20"/>
              </w:rPr>
              <w:t>lc</w:t>
            </w:r>
            <w:r>
              <w:rPr>
                <w:b/>
                <w:bCs/>
                <w:sz w:val="20"/>
              </w:rPr>
              <w:t>â</w:t>
            </w:r>
            <w:r w:rsidRPr="00774874">
              <w:rPr>
                <w:b/>
                <w:bCs/>
                <w:sz w:val="20"/>
              </w:rPr>
              <w:t xml:space="preserve">i sch. R28 </w:t>
            </w:r>
            <w:r>
              <w:rPr>
                <w:b/>
                <w:bCs/>
                <w:sz w:val="20"/>
              </w:rPr>
              <w:t>ș</w:t>
            </w:r>
            <w:r w:rsidRPr="00774874">
              <w:rPr>
                <w:b/>
                <w:bCs/>
                <w:sz w:val="20"/>
              </w:rPr>
              <w:t>i v</w:t>
            </w:r>
            <w:r>
              <w:rPr>
                <w:b/>
                <w:bCs/>
                <w:sz w:val="20"/>
              </w:rPr>
              <w:t>â</w:t>
            </w:r>
            <w:r w:rsidRPr="00774874">
              <w:rPr>
                <w:b/>
                <w:bCs/>
                <w:sz w:val="20"/>
              </w:rPr>
              <w:t>rf sch. R19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9873FFF" w14:textId="77777777" w:rsidR="00B211D2" w:rsidRPr="00F02EF7" w:rsidRDefault="00B211D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4AEE77D" w14:textId="77777777" w:rsidR="00B211D2" w:rsidRDefault="00B211D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4F375B0" w14:textId="77777777" w:rsidR="00B211D2" w:rsidRPr="00BE2D76" w:rsidRDefault="00B211D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AF69B28" w14:textId="77777777" w:rsidR="00B211D2" w:rsidRDefault="00B211D2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</w:p>
        </w:tc>
      </w:tr>
      <w:tr w:rsidR="00B211D2" w14:paraId="43BFFD0F" w14:textId="77777777">
        <w:trPr>
          <w:cantSplit/>
          <w:trHeight w:val="54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ED89042" w14:textId="77777777" w:rsidR="00B211D2" w:rsidRDefault="00B211D2" w:rsidP="00B211D2">
            <w:pPr>
              <w:numPr>
                <w:ilvl w:val="0"/>
                <w:numId w:val="6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52323EC" w14:textId="77777777" w:rsidR="00B211D2" w:rsidRDefault="00B211D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025D673" w14:textId="77777777" w:rsidR="00B211D2" w:rsidRPr="002108A9" w:rsidRDefault="00B211D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6A0B8B7" w14:textId="77777777" w:rsidR="00B211D2" w:rsidRDefault="00B211D2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St. Ilva Mică </w:t>
            </w:r>
          </w:p>
          <w:p w14:paraId="3EDB3480" w14:textId="77777777" w:rsidR="00B211D2" w:rsidRDefault="00B211D2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A79DB2D" w14:textId="77777777" w:rsidR="00B211D2" w:rsidRDefault="00B211D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peste T.D.J. 11 / 13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FDA54E5" w14:textId="77777777" w:rsidR="00B211D2" w:rsidRPr="00F02EF7" w:rsidRDefault="00B211D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5F79F4B" w14:textId="77777777" w:rsidR="00B211D2" w:rsidRDefault="00B211D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7A6F2BC" w14:textId="77777777" w:rsidR="00B211D2" w:rsidRPr="00BE2D76" w:rsidRDefault="00B211D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ABB051F" w14:textId="77777777" w:rsidR="00B211D2" w:rsidRDefault="00B211D2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  <w:p w14:paraId="43C01C2D" w14:textId="77777777" w:rsidR="00B211D2" w:rsidRDefault="00B211D2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Afectează intrări - ieşiri </w:t>
            </w:r>
          </w:p>
          <w:p w14:paraId="3C05C0BE" w14:textId="77777777" w:rsidR="00B211D2" w:rsidRDefault="00B211D2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la liniile 5 – 12.</w:t>
            </w:r>
          </w:p>
        </w:tc>
      </w:tr>
      <w:tr w:rsidR="00B211D2" w14:paraId="28B44B5F" w14:textId="77777777">
        <w:trPr>
          <w:cantSplit/>
          <w:trHeight w:val="54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75BFF97" w14:textId="77777777" w:rsidR="00B211D2" w:rsidRDefault="00B211D2" w:rsidP="00B211D2">
            <w:pPr>
              <w:numPr>
                <w:ilvl w:val="0"/>
                <w:numId w:val="6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F692735" w14:textId="77777777" w:rsidR="00B211D2" w:rsidRDefault="00B211D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01216E9" w14:textId="77777777" w:rsidR="00B211D2" w:rsidRPr="002108A9" w:rsidRDefault="00B211D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105CFBF" w14:textId="77777777" w:rsidR="00B211D2" w:rsidRDefault="00B211D2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St. Ilva Mică </w:t>
            </w:r>
          </w:p>
          <w:p w14:paraId="46FFA9D4" w14:textId="77777777" w:rsidR="00B211D2" w:rsidRDefault="00B211D2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92302E1" w14:textId="77777777" w:rsidR="00B211D2" w:rsidRDefault="00B211D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peste sch. </w:t>
            </w:r>
          </w:p>
          <w:p w14:paraId="2F325BEA" w14:textId="77777777" w:rsidR="00B211D2" w:rsidRDefault="00B211D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R 23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9FCE23F" w14:textId="77777777" w:rsidR="00B211D2" w:rsidRDefault="00B211D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580543E" w14:textId="77777777" w:rsidR="00B211D2" w:rsidRDefault="00B211D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72CA1B2" w14:textId="77777777" w:rsidR="00B211D2" w:rsidRPr="00BE2D76" w:rsidRDefault="00B211D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643F4F8" w14:textId="77777777" w:rsidR="00B211D2" w:rsidRDefault="00B211D2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Afectează intrări - ieşiri </w:t>
            </w:r>
          </w:p>
          <w:p w14:paraId="181996A1" w14:textId="77777777" w:rsidR="00B211D2" w:rsidRDefault="00B211D2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la liniile 6 și 7.</w:t>
            </w:r>
          </w:p>
        </w:tc>
      </w:tr>
      <w:tr w:rsidR="00B211D2" w14:paraId="63403EB2" w14:textId="77777777">
        <w:trPr>
          <w:cantSplit/>
          <w:trHeight w:val="54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7BC4DC9" w14:textId="77777777" w:rsidR="00B211D2" w:rsidRDefault="00B211D2" w:rsidP="00B211D2">
            <w:pPr>
              <w:numPr>
                <w:ilvl w:val="0"/>
                <w:numId w:val="6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E00DC6D" w14:textId="77777777" w:rsidR="00B211D2" w:rsidRDefault="00B211D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2153B96" w14:textId="77777777" w:rsidR="00B211D2" w:rsidRPr="002108A9" w:rsidRDefault="00B211D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39B91E2" w14:textId="77777777" w:rsidR="00B211D2" w:rsidRDefault="00B211D2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St. Ilva Mică </w:t>
            </w:r>
          </w:p>
          <w:p w14:paraId="02383AEA" w14:textId="77777777" w:rsidR="00B211D2" w:rsidRDefault="00B211D2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238C2C5" w14:textId="77777777" w:rsidR="00B211D2" w:rsidRDefault="00B211D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peste T.D.J.</w:t>
            </w:r>
          </w:p>
          <w:p w14:paraId="1694CAC1" w14:textId="77777777" w:rsidR="00B211D2" w:rsidRDefault="00B211D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4 / 6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53300C3" w14:textId="77777777" w:rsidR="00B211D2" w:rsidRDefault="00B211D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0B130F2" w14:textId="77777777" w:rsidR="00B211D2" w:rsidRDefault="00B211D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8AFBAA2" w14:textId="77777777" w:rsidR="00B211D2" w:rsidRPr="00BE2D76" w:rsidRDefault="00B211D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897C977" w14:textId="77777777" w:rsidR="00B211D2" w:rsidRDefault="00B211D2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  <w:p w14:paraId="2218DAA9" w14:textId="77777777" w:rsidR="00B211D2" w:rsidRDefault="00B211D2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Afectează intrări - ieşiri </w:t>
            </w:r>
          </w:p>
          <w:p w14:paraId="2E89459C" w14:textId="77777777" w:rsidR="00B211D2" w:rsidRDefault="00B211D2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la liniile 4 – 10.</w:t>
            </w:r>
          </w:p>
        </w:tc>
      </w:tr>
      <w:tr w:rsidR="00B211D2" w14:paraId="03AFCC20" w14:textId="77777777">
        <w:trPr>
          <w:cantSplit/>
          <w:trHeight w:val="54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2B22861" w14:textId="77777777" w:rsidR="00B211D2" w:rsidRDefault="00B211D2" w:rsidP="00B211D2">
            <w:pPr>
              <w:numPr>
                <w:ilvl w:val="0"/>
                <w:numId w:val="6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7C3D26C" w14:textId="77777777" w:rsidR="00B211D2" w:rsidRDefault="00B211D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E6C7A7D" w14:textId="77777777" w:rsidR="00B211D2" w:rsidRPr="002108A9" w:rsidRDefault="00B211D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2A3CDA0" w14:textId="77777777" w:rsidR="00B211D2" w:rsidRDefault="00B211D2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Ilva Mică</w:t>
            </w:r>
          </w:p>
          <w:p w14:paraId="31144027" w14:textId="77777777" w:rsidR="00B211D2" w:rsidRDefault="00B211D2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 6 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0EDE784" w14:textId="77777777" w:rsidR="00B211D2" w:rsidRDefault="00B211D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de la călcâi sch. 15 la km 43+000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1D79A80" w14:textId="77777777" w:rsidR="00B211D2" w:rsidRPr="00F02EF7" w:rsidRDefault="00B211D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74F21E6" w14:textId="77777777" w:rsidR="00B211D2" w:rsidRDefault="00B211D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1D46912" w14:textId="77777777" w:rsidR="00B211D2" w:rsidRPr="00BE2D76" w:rsidRDefault="00B211D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CCF9C66" w14:textId="77777777" w:rsidR="00B211D2" w:rsidRDefault="00B211D2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</w:p>
        </w:tc>
      </w:tr>
      <w:tr w:rsidR="00B211D2" w14:paraId="0F9415A3" w14:textId="77777777">
        <w:trPr>
          <w:cantSplit/>
          <w:trHeight w:val="217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A369DA7" w14:textId="77777777" w:rsidR="00B211D2" w:rsidRDefault="00B211D2" w:rsidP="00B211D2">
            <w:pPr>
              <w:numPr>
                <w:ilvl w:val="0"/>
                <w:numId w:val="6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C4AC1B8" w14:textId="77777777" w:rsidR="00B211D2" w:rsidRDefault="00B211D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AF69693" w14:textId="77777777" w:rsidR="00B211D2" w:rsidRPr="002108A9" w:rsidRDefault="00B211D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0FB3A14" w14:textId="77777777" w:rsidR="00B211D2" w:rsidRDefault="00B211D2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Ilva Mică</w:t>
            </w:r>
          </w:p>
          <w:p w14:paraId="30EFDF58" w14:textId="77777777" w:rsidR="00B211D2" w:rsidRDefault="00B211D2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D57F0C8" w14:textId="77777777" w:rsidR="00B211D2" w:rsidRDefault="00B211D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peste sch. 22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1BD233D" w14:textId="77777777" w:rsidR="00B211D2" w:rsidRPr="00F02EF7" w:rsidRDefault="00B211D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F02EF7"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FFDBB4B" w14:textId="77777777" w:rsidR="00B211D2" w:rsidRDefault="00B211D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40707D0" w14:textId="77777777" w:rsidR="00B211D2" w:rsidRPr="00BE2D76" w:rsidRDefault="00B211D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CC368B1" w14:textId="77777777" w:rsidR="00B211D2" w:rsidRDefault="00B211D2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</w:tbl>
    <w:p w14:paraId="3F0EBEB2" w14:textId="77777777" w:rsidR="00B211D2" w:rsidRDefault="00B211D2">
      <w:pPr>
        <w:spacing w:before="40" w:after="40" w:line="192" w:lineRule="auto"/>
        <w:ind w:right="57"/>
        <w:rPr>
          <w:sz w:val="20"/>
          <w:lang w:val="ro-RO"/>
        </w:rPr>
      </w:pPr>
    </w:p>
    <w:p w14:paraId="2F2C731F" w14:textId="77777777" w:rsidR="00B211D2" w:rsidRDefault="00B211D2" w:rsidP="00072BF3">
      <w:pPr>
        <w:pStyle w:val="Heading1"/>
        <w:spacing w:line="360" w:lineRule="auto"/>
      </w:pPr>
      <w:bookmarkStart w:id="4" w:name="_Hlk182558800"/>
      <w:r>
        <w:t>LINIA 517</w:t>
      </w:r>
    </w:p>
    <w:p w14:paraId="574944C0" w14:textId="77777777" w:rsidR="00B211D2" w:rsidRDefault="00B211D2" w:rsidP="00F07F75">
      <w:pPr>
        <w:pStyle w:val="Heading1"/>
        <w:spacing w:line="360" w:lineRule="auto"/>
        <w:rPr>
          <w:b w:val="0"/>
          <w:bCs w:val="0"/>
          <w:sz w:val="8"/>
        </w:rPr>
      </w:pPr>
      <w:r>
        <w:t>SUCEAVA - GURA HUMORULUI</w:t>
      </w:r>
    </w:p>
    <w:bookmarkEnd w:id="4"/>
    <w:tbl>
      <w:tblPr>
        <w:tblW w:w="1020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637"/>
        <w:gridCol w:w="870"/>
        <w:gridCol w:w="754"/>
        <w:gridCol w:w="2204"/>
        <w:gridCol w:w="870"/>
        <w:gridCol w:w="755"/>
        <w:gridCol w:w="870"/>
        <w:gridCol w:w="755"/>
        <w:gridCol w:w="2491"/>
      </w:tblGrid>
      <w:tr w:rsidR="00B211D2" w14:paraId="0B640B67" w14:textId="77777777">
        <w:trPr>
          <w:cantSplit/>
          <w:trHeight w:val="136"/>
          <w:jc w:val="center"/>
        </w:trPr>
        <w:tc>
          <w:tcPr>
            <w:tcW w:w="63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0DF6772" w14:textId="77777777" w:rsidR="00B211D2" w:rsidRDefault="00B211D2" w:rsidP="00B211D2">
            <w:pPr>
              <w:numPr>
                <w:ilvl w:val="0"/>
                <w:numId w:val="64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5905743" w14:textId="77777777" w:rsidR="00B211D2" w:rsidRDefault="00B211D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D704676" w14:textId="77777777" w:rsidR="00B211D2" w:rsidRDefault="00B211D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74BDB49" w14:textId="77777777" w:rsidR="00B211D2" w:rsidRDefault="00B211D2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Suceava</w:t>
            </w:r>
          </w:p>
          <w:p w14:paraId="24283EC3" w14:textId="77777777" w:rsidR="00B211D2" w:rsidRDefault="00B211D2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liniile 1s şi 2s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6FC7E01" w14:textId="77777777" w:rsidR="00B211D2" w:rsidRDefault="00B211D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toată linia</w:t>
            </w: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F7ACAED" w14:textId="77777777" w:rsidR="00B211D2" w:rsidRDefault="00B211D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</w:rPr>
            </w:pPr>
            <w:r>
              <w:rPr>
                <w:b/>
                <w:bCs/>
                <w:sz w:val="36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4C7A269" w14:textId="77777777" w:rsidR="00B211D2" w:rsidRDefault="00B211D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9AE9ED1" w14:textId="77777777" w:rsidR="00B211D2" w:rsidRDefault="00B211D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B0F7764" w14:textId="77777777" w:rsidR="00B211D2" w:rsidRDefault="00B211D2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</w:p>
        </w:tc>
      </w:tr>
      <w:tr w:rsidR="00B211D2" w14:paraId="3CCC5D0B" w14:textId="77777777">
        <w:trPr>
          <w:cantSplit/>
          <w:trHeight w:val="136"/>
          <w:jc w:val="center"/>
        </w:trPr>
        <w:tc>
          <w:tcPr>
            <w:tcW w:w="63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8161A41" w14:textId="77777777" w:rsidR="00B211D2" w:rsidRDefault="00B211D2" w:rsidP="00B211D2">
            <w:pPr>
              <w:numPr>
                <w:ilvl w:val="0"/>
                <w:numId w:val="64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2F9ED0E" w14:textId="77777777" w:rsidR="00B211D2" w:rsidRDefault="00B211D2" w:rsidP="004616D5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90809D3" w14:textId="77777777" w:rsidR="00B211D2" w:rsidRDefault="00B211D2" w:rsidP="004616D5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46DD863" w14:textId="77777777" w:rsidR="00B211D2" w:rsidRDefault="00B211D2" w:rsidP="004616D5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Suceava</w:t>
            </w:r>
          </w:p>
          <w:p w14:paraId="35134E05" w14:textId="77777777" w:rsidR="00B211D2" w:rsidRDefault="00B211D2" w:rsidP="004616D5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 6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0A4D9A0" w14:textId="77777777" w:rsidR="00B211D2" w:rsidRDefault="00B211D2" w:rsidP="004616D5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toată linia</w:t>
            </w: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F3DB7BA" w14:textId="77777777" w:rsidR="00B211D2" w:rsidRDefault="00B211D2" w:rsidP="004616D5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</w:rPr>
            </w:pPr>
            <w:r>
              <w:rPr>
                <w:b/>
                <w:bCs/>
                <w:sz w:val="36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DBE23ED" w14:textId="77777777" w:rsidR="00B211D2" w:rsidRDefault="00B211D2" w:rsidP="004616D5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2750E45" w14:textId="77777777" w:rsidR="00B211D2" w:rsidRDefault="00B211D2" w:rsidP="004616D5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FB1385F" w14:textId="77777777" w:rsidR="00B211D2" w:rsidRDefault="00B211D2" w:rsidP="004616D5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</w:p>
        </w:tc>
      </w:tr>
      <w:tr w:rsidR="00B211D2" w14:paraId="0C6DF53D" w14:textId="77777777">
        <w:trPr>
          <w:cantSplit/>
          <w:trHeight w:val="60"/>
          <w:jc w:val="center"/>
        </w:trPr>
        <w:tc>
          <w:tcPr>
            <w:tcW w:w="63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71A423F" w14:textId="77777777" w:rsidR="00B211D2" w:rsidRDefault="00B211D2" w:rsidP="00B211D2">
            <w:pPr>
              <w:numPr>
                <w:ilvl w:val="0"/>
                <w:numId w:val="64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56C16CC" w14:textId="77777777" w:rsidR="00B211D2" w:rsidRDefault="00B211D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EB35484" w14:textId="77777777" w:rsidR="00B211D2" w:rsidRDefault="00B211D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0BE45EF" w14:textId="77777777" w:rsidR="00B211D2" w:rsidRDefault="00B211D2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Suceava Nord</w:t>
            </w:r>
          </w:p>
          <w:p w14:paraId="4E8DD6F0" w14:textId="77777777" w:rsidR="00B211D2" w:rsidRDefault="00B211D2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27B8B6E" w14:textId="77777777" w:rsidR="00B211D2" w:rsidRDefault="00B211D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peste</w:t>
            </w:r>
          </w:p>
          <w:p w14:paraId="48A0D76C" w14:textId="77777777" w:rsidR="00B211D2" w:rsidRDefault="00B211D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diag.</w:t>
            </w:r>
          </w:p>
          <w:p w14:paraId="5D75299E" w14:textId="77777777" w:rsidR="00B211D2" w:rsidRDefault="00B211D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1 - 7</w:t>
            </w:r>
          </w:p>
          <w:p w14:paraId="72CA7500" w14:textId="77777777" w:rsidR="00B211D2" w:rsidRDefault="00B211D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şi</w:t>
            </w:r>
          </w:p>
          <w:p w14:paraId="5BF782B3" w14:textId="77777777" w:rsidR="00B211D2" w:rsidRDefault="00B211D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3 - 5</w:t>
            </w: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15DF70D" w14:textId="77777777" w:rsidR="00B211D2" w:rsidRDefault="00B211D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</w:rPr>
            </w:pPr>
            <w:r>
              <w:rPr>
                <w:b/>
                <w:bCs/>
                <w:sz w:val="36"/>
              </w:rPr>
              <w:t>20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CDB8863" w14:textId="77777777" w:rsidR="00B211D2" w:rsidRDefault="00B211D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D0C0F90" w14:textId="77777777" w:rsidR="00B211D2" w:rsidRDefault="00B211D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2BDD9BB" w14:textId="77777777" w:rsidR="00B211D2" w:rsidRDefault="00B211D2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Afectează intrări - ieşiri</w:t>
            </w:r>
          </w:p>
          <w:p w14:paraId="7856D3A4" w14:textId="77777777" w:rsidR="00B211D2" w:rsidRDefault="00B211D2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la liniile 1 - 6, Cap X, numai la parcursuri peste sch. nr. 1, 3, 5 şi 7 </w:t>
            </w:r>
          </w:p>
          <w:p w14:paraId="36022C65" w14:textId="77777777" w:rsidR="00B211D2" w:rsidRDefault="00B211D2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în poziţii abătute.</w:t>
            </w:r>
          </w:p>
        </w:tc>
      </w:tr>
      <w:tr w:rsidR="00B211D2" w14:paraId="6CD0CF83" w14:textId="77777777">
        <w:trPr>
          <w:cantSplit/>
          <w:trHeight w:val="60"/>
          <w:jc w:val="center"/>
        </w:trPr>
        <w:tc>
          <w:tcPr>
            <w:tcW w:w="63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165D0C4" w14:textId="77777777" w:rsidR="00B211D2" w:rsidRDefault="00B211D2" w:rsidP="00B211D2">
            <w:pPr>
              <w:numPr>
                <w:ilvl w:val="0"/>
                <w:numId w:val="64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A06E477" w14:textId="77777777" w:rsidR="00B211D2" w:rsidRDefault="00B211D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5778D69" w14:textId="77777777" w:rsidR="00B211D2" w:rsidRDefault="00B211D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678C95C" w14:textId="77777777" w:rsidR="00B211D2" w:rsidRDefault="00B211D2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Suceava Nord</w:t>
            </w:r>
          </w:p>
          <w:p w14:paraId="12D1D4EC" w14:textId="77777777" w:rsidR="00B211D2" w:rsidRDefault="00B211D2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 1, 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6E21703" w14:textId="77777777" w:rsidR="00B211D2" w:rsidRDefault="00B211D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de la sch. 15 până la sch. 62</w:t>
            </w: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A99872F" w14:textId="77777777" w:rsidR="00B211D2" w:rsidRDefault="00B211D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</w:rPr>
            </w:pPr>
            <w:r>
              <w:rPr>
                <w:b/>
                <w:bCs/>
                <w:sz w:val="36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EE3FFA5" w14:textId="77777777" w:rsidR="00B211D2" w:rsidRDefault="00B211D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BD35A99" w14:textId="77777777" w:rsidR="00B211D2" w:rsidRDefault="00B211D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6476A96" w14:textId="77777777" w:rsidR="00B211D2" w:rsidRDefault="00B211D2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Numai pentru locomotive izolate.</w:t>
            </w:r>
          </w:p>
        </w:tc>
      </w:tr>
      <w:tr w:rsidR="00B211D2" w14:paraId="26E41F7E" w14:textId="77777777">
        <w:trPr>
          <w:cantSplit/>
          <w:trHeight w:val="60"/>
          <w:jc w:val="center"/>
        </w:trPr>
        <w:tc>
          <w:tcPr>
            <w:tcW w:w="63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1B5B852" w14:textId="77777777" w:rsidR="00B211D2" w:rsidRDefault="00B211D2" w:rsidP="00B211D2">
            <w:pPr>
              <w:numPr>
                <w:ilvl w:val="0"/>
                <w:numId w:val="64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36CF2A3" w14:textId="77777777" w:rsidR="00B211D2" w:rsidRDefault="00B211D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5A530AF" w14:textId="77777777" w:rsidR="00B211D2" w:rsidRDefault="00B211D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D495867" w14:textId="77777777" w:rsidR="00B211D2" w:rsidRDefault="00B211D2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Suceava Nord</w:t>
            </w:r>
          </w:p>
          <w:p w14:paraId="01D1556B" w14:textId="77777777" w:rsidR="00B211D2" w:rsidRDefault="00B211D2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liniile 6 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6C68FDC" w14:textId="77777777" w:rsidR="00B211D2" w:rsidRDefault="00B211D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toată linia</w:t>
            </w: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A89C84A" w14:textId="77777777" w:rsidR="00B211D2" w:rsidRDefault="00B211D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</w:rPr>
            </w:pPr>
            <w:r>
              <w:rPr>
                <w:b/>
                <w:bCs/>
                <w:sz w:val="36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2D56F70" w14:textId="77777777" w:rsidR="00B211D2" w:rsidRDefault="00B211D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120EA23" w14:textId="77777777" w:rsidR="00B211D2" w:rsidRDefault="00B211D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6C32160" w14:textId="77777777" w:rsidR="00B211D2" w:rsidRDefault="00B211D2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</w:p>
        </w:tc>
      </w:tr>
      <w:tr w:rsidR="00B211D2" w14:paraId="660E4329" w14:textId="77777777">
        <w:trPr>
          <w:cantSplit/>
          <w:trHeight w:val="60"/>
          <w:jc w:val="center"/>
        </w:trPr>
        <w:tc>
          <w:tcPr>
            <w:tcW w:w="63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898E06B" w14:textId="77777777" w:rsidR="00B211D2" w:rsidRDefault="00B211D2" w:rsidP="00B211D2">
            <w:pPr>
              <w:numPr>
                <w:ilvl w:val="0"/>
                <w:numId w:val="64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BE632D3" w14:textId="77777777" w:rsidR="00B211D2" w:rsidRDefault="00B211D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938AD36" w14:textId="77777777" w:rsidR="00B211D2" w:rsidRDefault="00B211D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E599AF3" w14:textId="77777777" w:rsidR="00B211D2" w:rsidRDefault="00B211D2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Ciprian Porumbescu</w:t>
            </w:r>
          </w:p>
          <w:p w14:paraId="2E9A4E2B" w14:textId="77777777" w:rsidR="00B211D2" w:rsidRDefault="00B211D2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 4 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0B5A50E" w14:textId="77777777" w:rsidR="00B211D2" w:rsidRDefault="00B211D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toată linia</w:t>
            </w: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389F756" w14:textId="77777777" w:rsidR="00B211D2" w:rsidRDefault="00B211D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</w:rPr>
            </w:pPr>
            <w:r>
              <w:rPr>
                <w:b/>
                <w:bCs/>
                <w:sz w:val="36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EE24B6C" w14:textId="77777777" w:rsidR="00B211D2" w:rsidRDefault="00B211D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A745C61" w14:textId="77777777" w:rsidR="00B211D2" w:rsidRDefault="00B211D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D08CF87" w14:textId="77777777" w:rsidR="00B211D2" w:rsidRDefault="00B211D2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B211D2" w14:paraId="5D476525" w14:textId="77777777">
        <w:trPr>
          <w:cantSplit/>
          <w:trHeight w:val="60"/>
          <w:jc w:val="center"/>
        </w:trPr>
        <w:tc>
          <w:tcPr>
            <w:tcW w:w="63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C3362EC" w14:textId="77777777" w:rsidR="00B211D2" w:rsidRDefault="00B211D2" w:rsidP="00B211D2">
            <w:pPr>
              <w:numPr>
                <w:ilvl w:val="0"/>
                <w:numId w:val="64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A66C835" w14:textId="77777777" w:rsidR="00B211D2" w:rsidRDefault="00B211D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41B763E" w14:textId="77777777" w:rsidR="00B211D2" w:rsidRDefault="00B211D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C93EBF6" w14:textId="77777777" w:rsidR="00B211D2" w:rsidRDefault="00B211D2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Berchișești, linia 2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1D00220" w14:textId="77777777" w:rsidR="00B211D2" w:rsidRDefault="00B211D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toată linia</w:t>
            </w: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3EE6395" w14:textId="77777777" w:rsidR="00B211D2" w:rsidRDefault="00B211D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</w:rPr>
            </w:pPr>
            <w:r>
              <w:rPr>
                <w:b/>
                <w:bCs/>
                <w:sz w:val="36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B6F42CA" w14:textId="77777777" w:rsidR="00B211D2" w:rsidRDefault="00B211D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6621C4C" w14:textId="77777777" w:rsidR="00B211D2" w:rsidRDefault="00B211D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CE44C13" w14:textId="77777777" w:rsidR="00B211D2" w:rsidRDefault="00B211D2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B211D2" w14:paraId="182B8449" w14:textId="77777777">
        <w:trPr>
          <w:cantSplit/>
          <w:trHeight w:val="60"/>
          <w:jc w:val="center"/>
        </w:trPr>
        <w:tc>
          <w:tcPr>
            <w:tcW w:w="63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7001A2E" w14:textId="77777777" w:rsidR="00B211D2" w:rsidRDefault="00B211D2" w:rsidP="00B211D2">
            <w:pPr>
              <w:numPr>
                <w:ilvl w:val="0"/>
                <w:numId w:val="64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9F9131A" w14:textId="77777777" w:rsidR="00B211D2" w:rsidRDefault="00B211D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35EB5B8" w14:textId="77777777" w:rsidR="00B211D2" w:rsidRDefault="00B211D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36E35A0" w14:textId="77777777" w:rsidR="00B211D2" w:rsidRDefault="00B211D2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Gura Humorului</w:t>
            </w:r>
          </w:p>
          <w:p w14:paraId="760C1689" w14:textId="77777777" w:rsidR="00B211D2" w:rsidRDefault="00B211D2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 4 prim.-exped.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8C976B0" w14:textId="77777777" w:rsidR="00B211D2" w:rsidRDefault="00B211D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de la Cap X la </w:t>
            </w:r>
          </w:p>
          <w:p w14:paraId="73DB0D95" w14:textId="77777777" w:rsidR="00B211D2" w:rsidRDefault="00B211D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ax </w:t>
            </w:r>
          </w:p>
          <w:p w14:paraId="35A5108E" w14:textId="77777777" w:rsidR="00B211D2" w:rsidRDefault="00B211D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stație</w:t>
            </w: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878E224" w14:textId="77777777" w:rsidR="00B211D2" w:rsidRDefault="00B211D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</w:rPr>
            </w:pPr>
            <w:r>
              <w:rPr>
                <w:b/>
                <w:bCs/>
                <w:sz w:val="36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0884EA6" w14:textId="77777777" w:rsidR="00B211D2" w:rsidRDefault="00B211D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83E32C3" w14:textId="77777777" w:rsidR="00B211D2" w:rsidRDefault="00B211D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52E3171" w14:textId="77777777" w:rsidR="00B211D2" w:rsidRDefault="00B211D2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</w:p>
        </w:tc>
      </w:tr>
    </w:tbl>
    <w:p w14:paraId="587E9BE4" w14:textId="77777777" w:rsidR="00B211D2" w:rsidRDefault="00B211D2" w:rsidP="00F232A2">
      <w:pPr>
        <w:spacing w:before="40" w:after="40" w:line="192" w:lineRule="auto"/>
        <w:ind w:right="57"/>
        <w:rPr>
          <w:sz w:val="20"/>
          <w:lang w:val="ro-RO"/>
        </w:rPr>
      </w:pPr>
    </w:p>
    <w:p w14:paraId="3371D51E" w14:textId="77777777" w:rsidR="00B211D2" w:rsidRDefault="00B211D2" w:rsidP="00F04622">
      <w:pPr>
        <w:pStyle w:val="Heading1"/>
        <w:spacing w:line="360" w:lineRule="auto"/>
      </w:pPr>
      <w:r>
        <w:lastRenderedPageBreak/>
        <w:t>LINIA 600</w:t>
      </w:r>
    </w:p>
    <w:p w14:paraId="3109B5D8" w14:textId="77777777" w:rsidR="00B211D2" w:rsidRDefault="00B211D2" w:rsidP="00CE4CB2">
      <w:pPr>
        <w:pStyle w:val="Heading1"/>
        <w:spacing w:line="360" w:lineRule="auto"/>
        <w:rPr>
          <w:b w:val="0"/>
          <w:bCs w:val="0"/>
          <w:sz w:val="8"/>
        </w:rPr>
      </w:pPr>
      <w:r>
        <w:t>FĂUREI - TECUCI - IAŞI</w:t>
      </w:r>
    </w:p>
    <w:tbl>
      <w:tblPr>
        <w:tblW w:w="1020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639"/>
        <w:gridCol w:w="870"/>
        <w:gridCol w:w="754"/>
        <w:gridCol w:w="2204"/>
        <w:gridCol w:w="870"/>
        <w:gridCol w:w="754"/>
        <w:gridCol w:w="870"/>
        <w:gridCol w:w="754"/>
        <w:gridCol w:w="2491"/>
      </w:tblGrid>
      <w:tr w:rsidR="00B211D2" w14:paraId="78C8971F" w14:textId="77777777">
        <w:trPr>
          <w:cantSplit/>
          <w:trHeight w:val="421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C91E00E" w14:textId="77777777" w:rsidR="00B211D2" w:rsidRDefault="00B211D2" w:rsidP="00B211D2">
            <w:pPr>
              <w:numPr>
                <w:ilvl w:val="0"/>
                <w:numId w:val="6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34D68F4" w14:textId="77777777" w:rsidR="00B211D2" w:rsidRDefault="00B211D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1+300</w:t>
            </w:r>
          </w:p>
          <w:p w14:paraId="2BC039C0" w14:textId="77777777" w:rsidR="00B211D2" w:rsidRDefault="00B211D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7+200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8743DD1" w14:textId="77777777" w:rsidR="00B211D2" w:rsidRDefault="00B211D2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E741DD7" w14:textId="77777777" w:rsidR="00B211D2" w:rsidRDefault="00B211D2">
            <w:pPr>
              <w:spacing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Făurei -</w:t>
            </w:r>
          </w:p>
          <w:p w14:paraId="77A9B3AB" w14:textId="77777777" w:rsidR="00B211D2" w:rsidRDefault="00B211D2">
            <w:pPr>
              <w:spacing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Jirlău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45E9CFC" w14:textId="77777777" w:rsidR="00B211D2" w:rsidRDefault="00B211D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CB93EBE" w14:textId="77777777" w:rsidR="00B211D2" w:rsidRPr="002F6CED" w:rsidRDefault="00B211D2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9A8FF00" w14:textId="77777777" w:rsidR="00B211D2" w:rsidRDefault="00B211D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34B8622" w14:textId="77777777" w:rsidR="00B211D2" w:rsidRPr="00C14131" w:rsidRDefault="00B211D2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36585BD" w14:textId="77777777" w:rsidR="00B211D2" w:rsidRPr="009E2C90" w:rsidRDefault="00B211D2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</w:p>
        </w:tc>
      </w:tr>
      <w:tr w:rsidR="00B211D2" w14:paraId="2ADAC0EE" w14:textId="77777777">
        <w:trPr>
          <w:cantSplit/>
          <w:trHeight w:val="421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25A7CF1" w14:textId="77777777" w:rsidR="00B211D2" w:rsidRDefault="00B211D2" w:rsidP="00B211D2">
            <w:pPr>
              <w:numPr>
                <w:ilvl w:val="0"/>
                <w:numId w:val="6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4780CFC" w14:textId="77777777" w:rsidR="00B211D2" w:rsidRDefault="00B211D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20+000</w:t>
            </w:r>
          </w:p>
          <w:p w14:paraId="2C96D473" w14:textId="77777777" w:rsidR="00B211D2" w:rsidRDefault="00B211D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21+850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160FC65" w14:textId="77777777" w:rsidR="00B211D2" w:rsidRDefault="00B211D2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0BF8681" w14:textId="77777777" w:rsidR="00B211D2" w:rsidRDefault="00B211D2">
            <w:pPr>
              <w:spacing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Jirlău - Balta Albă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E97FE91" w14:textId="77777777" w:rsidR="00B211D2" w:rsidRDefault="00B211D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80DFCAF" w14:textId="77777777" w:rsidR="00B211D2" w:rsidRPr="002F6CED" w:rsidRDefault="00B211D2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BA390BA" w14:textId="77777777" w:rsidR="00B211D2" w:rsidRDefault="00B211D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CF41088" w14:textId="77777777" w:rsidR="00B211D2" w:rsidRPr="00C14131" w:rsidRDefault="00B211D2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A2AE689" w14:textId="77777777" w:rsidR="00B211D2" w:rsidRPr="009E2C90" w:rsidRDefault="00B211D2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Fără inductori.</w:t>
            </w:r>
          </w:p>
        </w:tc>
      </w:tr>
      <w:tr w:rsidR="00B211D2" w14:paraId="7E41E242" w14:textId="77777777">
        <w:trPr>
          <w:cantSplit/>
          <w:trHeight w:val="421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52835EA" w14:textId="77777777" w:rsidR="00B211D2" w:rsidRDefault="00B211D2" w:rsidP="00B211D2">
            <w:pPr>
              <w:numPr>
                <w:ilvl w:val="0"/>
                <w:numId w:val="6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2A9287A" w14:textId="77777777" w:rsidR="00B211D2" w:rsidRDefault="00B211D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25+900</w:t>
            </w:r>
          </w:p>
          <w:p w14:paraId="7E829B52" w14:textId="77777777" w:rsidR="00B211D2" w:rsidRDefault="00B211D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27+000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38D922C" w14:textId="77777777" w:rsidR="00B211D2" w:rsidRDefault="00B211D2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92D85B7" w14:textId="77777777" w:rsidR="00B211D2" w:rsidRDefault="00B211D2">
            <w:pPr>
              <w:spacing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Jirlău - Balta Albă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26F8E55" w14:textId="77777777" w:rsidR="00B211D2" w:rsidRDefault="00B211D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CB405FC" w14:textId="77777777" w:rsidR="00B211D2" w:rsidRPr="002F6CED" w:rsidRDefault="00B211D2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1564360" w14:textId="77777777" w:rsidR="00B211D2" w:rsidRDefault="00B211D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563BEDE" w14:textId="77777777" w:rsidR="00B211D2" w:rsidRPr="00C14131" w:rsidRDefault="00B211D2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E9DFEBA" w14:textId="77777777" w:rsidR="00B211D2" w:rsidRPr="009E2C90" w:rsidRDefault="00B211D2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Fără inductori.</w:t>
            </w:r>
          </w:p>
        </w:tc>
      </w:tr>
      <w:tr w:rsidR="00B211D2" w14:paraId="01E50460" w14:textId="77777777">
        <w:trPr>
          <w:cantSplit/>
          <w:trHeight w:val="421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0920320" w14:textId="77777777" w:rsidR="00B211D2" w:rsidRDefault="00B211D2" w:rsidP="00B211D2">
            <w:pPr>
              <w:numPr>
                <w:ilvl w:val="0"/>
                <w:numId w:val="6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C8EB3EC" w14:textId="77777777" w:rsidR="00B211D2" w:rsidRDefault="00B211D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35+500</w:t>
            </w:r>
          </w:p>
          <w:p w14:paraId="499941A5" w14:textId="77777777" w:rsidR="00B211D2" w:rsidRDefault="00B211D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42+000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77839C6" w14:textId="77777777" w:rsidR="00B211D2" w:rsidRDefault="00B211D2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A4D2ACE" w14:textId="77777777" w:rsidR="00B211D2" w:rsidRDefault="00B211D2">
            <w:pPr>
              <w:spacing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Balta Albă – </w:t>
            </w:r>
          </w:p>
          <w:p w14:paraId="7D7024C8" w14:textId="77777777" w:rsidR="00B211D2" w:rsidRDefault="00B211D2">
            <w:pPr>
              <w:spacing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Ciorăști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24007EA" w14:textId="77777777" w:rsidR="00B211D2" w:rsidRDefault="00B211D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D7C6E33" w14:textId="77777777" w:rsidR="00B211D2" w:rsidRPr="002F6CED" w:rsidRDefault="00B211D2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99CA4B2" w14:textId="77777777" w:rsidR="00B211D2" w:rsidRDefault="00B211D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9671867" w14:textId="77777777" w:rsidR="00B211D2" w:rsidRPr="00C14131" w:rsidRDefault="00B211D2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3201C29" w14:textId="77777777" w:rsidR="00B211D2" w:rsidRPr="00DD03D3" w:rsidRDefault="00B211D2">
            <w:pPr>
              <w:spacing w:before="40" w:after="40" w:line="360" w:lineRule="auto"/>
              <w:ind w:left="57" w:right="57"/>
              <w:rPr>
                <w:b/>
                <w:bCs/>
                <w:i/>
                <w:sz w:val="20"/>
              </w:rPr>
            </w:pPr>
            <w:r w:rsidRPr="00DD03D3">
              <w:rPr>
                <w:b/>
                <w:bCs/>
                <w:i/>
                <w:sz w:val="20"/>
              </w:rPr>
              <w:t>Fără inductori.</w:t>
            </w:r>
          </w:p>
        </w:tc>
      </w:tr>
      <w:tr w:rsidR="00B211D2" w14:paraId="26358D4E" w14:textId="77777777">
        <w:trPr>
          <w:cantSplit/>
          <w:trHeight w:val="421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9E58230" w14:textId="77777777" w:rsidR="00B211D2" w:rsidRDefault="00B211D2" w:rsidP="00B211D2">
            <w:pPr>
              <w:numPr>
                <w:ilvl w:val="0"/>
                <w:numId w:val="6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4C03577" w14:textId="77777777" w:rsidR="00B211D2" w:rsidRDefault="00B211D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CCFD3BF" w14:textId="77777777" w:rsidR="00B211D2" w:rsidRDefault="00B211D2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BFB2519" w14:textId="77777777" w:rsidR="00B211D2" w:rsidRDefault="00B211D2" w:rsidP="00CB56E5">
            <w:pPr>
              <w:spacing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St. Ciorăști 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CCAFA56" w14:textId="77777777" w:rsidR="00B211D2" w:rsidRDefault="00B211D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 1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1F28F4E" w14:textId="77777777" w:rsidR="00B211D2" w:rsidRPr="002F6CED" w:rsidRDefault="00B211D2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17089EB" w14:textId="77777777" w:rsidR="00B211D2" w:rsidRDefault="00B211D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567A31C" w14:textId="77777777" w:rsidR="00B211D2" w:rsidRPr="00C14131" w:rsidRDefault="00B211D2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3E93F7F" w14:textId="77777777" w:rsidR="00B211D2" w:rsidRPr="00DD03D3" w:rsidRDefault="00B211D2">
            <w:pPr>
              <w:spacing w:before="40" w:after="40" w:line="360" w:lineRule="auto"/>
              <w:ind w:left="57" w:right="57"/>
              <w:rPr>
                <w:b/>
                <w:bCs/>
                <w:i/>
                <w:sz w:val="20"/>
              </w:rPr>
            </w:pPr>
          </w:p>
        </w:tc>
      </w:tr>
      <w:tr w:rsidR="00B211D2" w14:paraId="711FF4A4" w14:textId="77777777">
        <w:trPr>
          <w:cantSplit/>
          <w:trHeight w:val="1190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F7ABC94" w14:textId="77777777" w:rsidR="00B211D2" w:rsidRDefault="00B211D2" w:rsidP="00B211D2">
            <w:pPr>
              <w:numPr>
                <w:ilvl w:val="0"/>
                <w:numId w:val="6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2A17266" w14:textId="77777777" w:rsidR="00B211D2" w:rsidRDefault="00B211D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51+300</w:t>
            </w:r>
          </w:p>
          <w:p w14:paraId="16AE9DFB" w14:textId="77777777" w:rsidR="00B211D2" w:rsidRDefault="00B211D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51+400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3EF6161" w14:textId="77777777" w:rsidR="00B211D2" w:rsidRDefault="00B211D2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1778CBF" w14:textId="77777777" w:rsidR="00B211D2" w:rsidRDefault="00B211D2">
            <w:pPr>
              <w:spacing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Hm. Tătăranu -</w:t>
            </w:r>
          </w:p>
          <w:p w14:paraId="725F524D" w14:textId="77777777" w:rsidR="00B211D2" w:rsidRDefault="00B211D2">
            <w:pPr>
              <w:spacing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Hm. Suraia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DE548C9" w14:textId="77777777" w:rsidR="00B211D2" w:rsidRDefault="00B211D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02627C0" w14:textId="77777777" w:rsidR="00B211D2" w:rsidRPr="002F6CED" w:rsidRDefault="00B211D2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2CFDDB3" w14:textId="77777777" w:rsidR="00B211D2" w:rsidRDefault="00B211D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B78D3B2" w14:textId="77777777" w:rsidR="00B211D2" w:rsidRPr="00C14131" w:rsidRDefault="00B211D2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55E524B" w14:textId="77777777" w:rsidR="00B211D2" w:rsidRPr="005D499E" w:rsidRDefault="00B211D2">
            <w:pPr>
              <w:spacing w:before="40" w:after="40" w:line="360" w:lineRule="auto"/>
              <w:ind w:left="57" w:right="57"/>
              <w:rPr>
                <w:b/>
                <w:bCs/>
                <w:iCs/>
                <w:sz w:val="20"/>
              </w:rPr>
            </w:pPr>
            <w:r>
              <w:rPr>
                <w:b/>
                <w:bCs/>
                <w:iCs/>
                <w:sz w:val="20"/>
              </w:rPr>
              <w:t>*</w:t>
            </w:r>
            <w:r w:rsidRPr="005D499E">
              <w:rPr>
                <w:b/>
                <w:bCs/>
                <w:iCs/>
                <w:sz w:val="20"/>
              </w:rPr>
              <w:t xml:space="preserve">Valabil pentru trenurile </w:t>
            </w:r>
            <w:r>
              <w:rPr>
                <w:b/>
                <w:bCs/>
                <w:iCs/>
                <w:sz w:val="20"/>
              </w:rPr>
              <w:t>care au în componență</w:t>
            </w:r>
            <w:r w:rsidRPr="004143AF">
              <w:rPr>
                <w:b/>
                <w:bCs/>
                <w:iCs/>
                <w:sz w:val="20"/>
              </w:rPr>
              <w:t xml:space="preserve"> </w:t>
            </w:r>
            <w:r w:rsidRPr="005D499E">
              <w:rPr>
                <w:b/>
                <w:bCs/>
                <w:iCs/>
                <w:sz w:val="20"/>
              </w:rPr>
              <w:t>două locomotive cuplate.</w:t>
            </w:r>
          </w:p>
          <w:p w14:paraId="6E87F71D" w14:textId="77777777" w:rsidR="00B211D2" w:rsidRPr="009E2C90" w:rsidRDefault="00B211D2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9E2C90"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B211D2" w14:paraId="7986B615" w14:textId="77777777">
        <w:trPr>
          <w:cantSplit/>
          <w:trHeight w:val="540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1F92100" w14:textId="77777777" w:rsidR="00B211D2" w:rsidRDefault="00B211D2" w:rsidP="00B211D2">
            <w:pPr>
              <w:numPr>
                <w:ilvl w:val="0"/>
                <w:numId w:val="6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D73ECB7" w14:textId="77777777" w:rsidR="00B211D2" w:rsidRDefault="00B211D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55+974</w:t>
            </w:r>
          </w:p>
          <w:p w14:paraId="634D2216" w14:textId="77777777" w:rsidR="00B211D2" w:rsidRDefault="00B211D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70+552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1219EB4" w14:textId="77777777" w:rsidR="00B211D2" w:rsidRDefault="00B211D2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30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1D22AC5" w14:textId="77777777" w:rsidR="00B211D2" w:rsidRDefault="00B211D2">
            <w:pPr>
              <w:spacing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Hm. Tătăranu -</w:t>
            </w:r>
          </w:p>
          <w:p w14:paraId="16BF9711" w14:textId="77777777" w:rsidR="00B211D2" w:rsidRDefault="00B211D2">
            <w:pPr>
              <w:spacing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Hm. Suraia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F13364D" w14:textId="77777777" w:rsidR="00B211D2" w:rsidRDefault="00B211D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F16FA9F" w14:textId="77777777" w:rsidR="00B211D2" w:rsidRPr="002F6CED" w:rsidRDefault="00B211D2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F9966A7" w14:textId="77777777" w:rsidR="00B211D2" w:rsidRDefault="00B211D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B03D3AE" w14:textId="77777777" w:rsidR="00B211D2" w:rsidRPr="00C14131" w:rsidRDefault="00B211D2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CDCB133" w14:textId="77777777" w:rsidR="00B211D2" w:rsidRPr="005D20EA" w:rsidRDefault="00B211D2">
            <w:pPr>
              <w:spacing w:before="40" w:after="40" w:line="360" w:lineRule="auto"/>
              <w:ind w:left="57" w:right="57"/>
              <w:rPr>
                <w:b/>
                <w:bCs/>
                <w:i/>
                <w:sz w:val="20"/>
              </w:rPr>
            </w:pPr>
            <w:r w:rsidRPr="005D20EA">
              <w:rPr>
                <w:b/>
                <w:bCs/>
                <w:i/>
                <w:sz w:val="20"/>
              </w:rPr>
              <w:t>Nesemnalizată pe teren.</w:t>
            </w:r>
          </w:p>
        </w:tc>
      </w:tr>
      <w:tr w:rsidR="00B211D2" w14:paraId="3427888F" w14:textId="77777777">
        <w:trPr>
          <w:cantSplit/>
          <w:trHeight w:val="540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0044B8D" w14:textId="77777777" w:rsidR="00B211D2" w:rsidRDefault="00B211D2" w:rsidP="00B211D2">
            <w:pPr>
              <w:numPr>
                <w:ilvl w:val="0"/>
                <w:numId w:val="6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FD326E0" w14:textId="77777777" w:rsidR="00B211D2" w:rsidRDefault="00B211D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67+030</w:t>
            </w:r>
          </w:p>
          <w:p w14:paraId="62876A97" w14:textId="77777777" w:rsidR="00B211D2" w:rsidRDefault="00B211D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67+120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0110F95" w14:textId="77777777" w:rsidR="00B211D2" w:rsidRDefault="00B211D2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98F69BF" w14:textId="77777777" w:rsidR="00B211D2" w:rsidRDefault="00B211D2">
            <w:pPr>
              <w:spacing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Hm. Tătăranu -</w:t>
            </w:r>
          </w:p>
          <w:p w14:paraId="7DD89B14" w14:textId="77777777" w:rsidR="00B211D2" w:rsidRDefault="00B211D2">
            <w:pPr>
              <w:spacing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Hm. Suraia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9C23BCF" w14:textId="77777777" w:rsidR="00B211D2" w:rsidRDefault="00B211D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B7D639F" w14:textId="77777777" w:rsidR="00B211D2" w:rsidRPr="002F6CED" w:rsidRDefault="00B211D2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4638223" w14:textId="77777777" w:rsidR="00B211D2" w:rsidRDefault="00B211D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884351B" w14:textId="77777777" w:rsidR="00B211D2" w:rsidRPr="00C14131" w:rsidRDefault="00B211D2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2F63616" w14:textId="77777777" w:rsidR="00B211D2" w:rsidRPr="005D499E" w:rsidRDefault="00B211D2">
            <w:pPr>
              <w:spacing w:before="40" w:after="40" w:line="360" w:lineRule="auto"/>
              <w:ind w:left="57" w:right="57"/>
              <w:rPr>
                <w:b/>
                <w:bCs/>
                <w:iCs/>
                <w:sz w:val="20"/>
              </w:rPr>
            </w:pPr>
            <w:r>
              <w:rPr>
                <w:b/>
                <w:bCs/>
                <w:iCs/>
                <w:sz w:val="20"/>
              </w:rPr>
              <w:t>*</w:t>
            </w:r>
            <w:r w:rsidRPr="005D499E">
              <w:rPr>
                <w:b/>
                <w:bCs/>
                <w:iCs/>
                <w:sz w:val="20"/>
              </w:rPr>
              <w:t xml:space="preserve">Valabil pentru trenurile </w:t>
            </w:r>
            <w:r>
              <w:rPr>
                <w:b/>
                <w:bCs/>
                <w:iCs/>
                <w:sz w:val="20"/>
              </w:rPr>
              <w:t>care au în componență</w:t>
            </w:r>
            <w:r w:rsidRPr="004143AF">
              <w:rPr>
                <w:b/>
                <w:bCs/>
                <w:iCs/>
                <w:sz w:val="20"/>
              </w:rPr>
              <w:t xml:space="preserve"> </w:t>
            </w:r>
            <w:r w:rsidRPr="005D499E">
              <w:rPr>
                <w:b/>
                <w:bCs/>
                <w:iCs/>
                <w:sz w:val="20"/>
              </w:rPr>
              <w:t>două locomotive cuplate.</w:t>
            </w:r>
          </w:p>
          <w:p w14:paraId="3A85A569" w14:textId="77777777" w:rsidR="00B211D2" w:rsidRPr="009E2C90" w:rsidRDefault="00B211D2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9E2C90"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B211D2" w14:paraId="2DCBFDF6" w14:textId="77777777">
        <w:trPr>
          <w:cantSplit/>
          <w:trHeight w:val="540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BAEB781" w14:textId="77777777" w:rsidR="00B211D2" w:rsidRDefault="00B211D2" w:rsidP="00B211D2">
            <w:pPr>
              <w:numPr>
                <w:ilvl w:val="0"/>
                <w:numId w:val="6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8C2BCBC" w14:textId="77777777" w:rsidR="00B211D2" w:rsidRDefault="00B211D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73+300</w:t>
            </w:r>
          </w:p>
          <w:p w14:paraId="51CF4F4A" w14:textId="77777777" w:rsidR="00B211D2" w:rsidRDefault="00B211D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73+720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9219F4E" w14:textId="77777777" w:rsidR="00B211D2" w:rsidRDefault="00B211D2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30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9E92983" w14:textId="77777777" w:rsidR="00B211D2" w:rsidRDefault="00B211D2">
            <w:pPr>
              <w:spacing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Hm. Suraia –</w:t>
            </w:r>
          </w:p>
          <w:p w14:paraId="40EA4694" w14:textId="77777777" w:rsidR="00B211D2" w:rsidRDefault="00B211D2">
            <w:pPr>
              <w:spacing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Tecuci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6A27A3F" w14:textId="77777777" w:rsidR="00B211D2" w:rsidRDefault="00B211D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238C4F6" w14:textId="77777777" w:rsidR="00B211D2" w:rsidRPr="002F6CED" w:rsidRDefault="00B211D2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6E8F7CB" w14:textId="77777777" w:rsidR="00B211D2" w:rsidRDefault="00B211D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2770C34" w14:textId="77777777" w:rsidR="00B211D2" w:rsidRPr="00C14131" w:rsidRDefault="00B211D2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C1BD81D" w14:textId="77777777" w:rsidR="00B211D2" w:rsidRPr="005D499E" w:rsidRDefault="00B211D2">
            <w:pPr>
              <w:spacing w:before="40" w:after="40" w:line="360" w:lineRule="auto"/>
              <w:ind w:left="57" w:right="57"/>
              <w:rPr>
                <w:b/>
                <w:bCs/>
                <w:iCs/>
                <w:sz w:val="20"/>
              </w:rPr>
            </w:pPr>
            <w:r>
              <w:rPr>
                <w:b/>
                <w:bCs/>
                <w:iCs/>
                <w:sz w:val="20"/>
              </w:rPr>
              <w:t>*</w:t>
            </w:r>
            <w:r w:rsidRPr="005D499E">
              <w:rPr>
                <w:b/>
                <w:bCs/>
                <w:iCs/>
                <w:sz w:val="20"/>
              </w:rPr>
              <w:t xml:space="preserve">Valabil pentru trenurile </w:t>
            </w:r>
            <w:r>
              <w:rPr>
                <w:b/>
                <w:bCs/>
                <w:iCs/>
                <w:sz w:val="20"/>
              </w:rPr>
              <w:t>care au în componență</w:t>
            </w:r>
            <w:r w:rsidRPr="004143AF">
              <w:rPr>
                <w:b/>
                <w:bCs/>
                <w:iCs/>
                <w:sz w:val="20"/>
              </w:rPr>
              <w:t xml:space="preserve"> </w:t>
            </w:r>
            <w:r w:rsidRPr="005D499E">
              <w:rPr>
                <w:b/>
                <w:bCs/>
                <w:iCs/>
                <w:sz w:val="20"/>
              </w:rPr>
              <w:t>două locomotive cuplate.</w:t>
            </w:r>
          </w:p>
          <w:p w14:paraId="533EDDB3" w14:textId="77777777" w:rsidR="00B211D2" w:rsidRPr="009E2C90" w:rsidRDefault="00B211D2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9E2C90"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B211D2" w14:paraId="66B42E1E" w14:textId="77777777">
        <w:trPr>
          <w:cantSplit/>
          <w:trHeight w:val="792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5DA895B" w14:textId="77777777" w:rsidR="00B211D2" w:rsidRDefault="00B211D2" w:rsidP="00B211D2">
            <w:pPr>
              <w:numPr>
                <w:ilvl w:val="0"/>
                <w:numId w:val="6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BD42A5F" w14:textId="77777777" w:rsidR="00B211D2" w:rsidRDefault="00B211D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253+125</w:t>
            </w:r>
          </w:p>
          <w:p w14:paraId="056A4ED7" w14:textId="77777777" w:rsidR="00B211D2" w:rsidRDefault="00B211D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253+175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A5F36CA" w14:textId="77777777" w:rsidR="00B211D2" w:rsidRDefault="00B211D2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30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1C5D56D" w14:textId="77777777" w:rsidR="00B211D2" w:rsidRDefault="00B211D2">
            <w:pPr>
              <w:spacing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Frunzeasca -</w:t>
            </w:r>
          </w:p>
          <w:p w14:paraId="6D997B9B" w14:textId="77777777" w:rsidR="00B211D2" w:rsidRDefault="00B211D2">
            <w:pPr>
              <w:spacing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Berheci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427CE50" w14:textId="77777777" w:rsidR="00B211D2" w:rsidRDefault="00B211D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622A734" w14:textId="77777777" w:rsidR="00B211D2" w:rsidRPr="002F6CED" w:rsidRDefault="00B211D2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A75756C" w14:textId="77777777" w:rsidR="00B211D2" w:rsidRDefault="00B211D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72669B4" w14:textId="77777777" w:rsidR="00B211D2" w:rsidRPr="00C14131" w:rsidRDefault="00B211D2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7B20472" w14:textId="77777777" w:rsidR="00B211D2" w:rsidRPr="005D499E" w:rsidRDefault="00B211D2">
            <w:pPr>
              <w:spacing w:before="40" w:after="40" w:line="360" w:lineRule="auto"/>
              <w:ind w:left="57" w:right="57"/>
              <w:rPr>
                <w:b/>
                <w:bCs/>
                <w:iCs/>
                <w:sz w:val="20"/>
              </w:rPr>
            </w:pPr>
            <w:r>
              <w:rPr>
                <w:b/>
                <w:bCs/>
                <w:iCs/>
                <w:sz w:val="20"/>
              </w:rPr>
              <w:t>*</w:t>
            </w:r>
            <w:r w:rsidRPr="005D499E">
              <w:rPr>
                <w:b/>
                <w:bCs/>
                <w:iCs/>
                <w:sz w:val="20"/>
              </w:rPr>
              <w:t xml:space="preserve">Valabil pentru trenurile </w:t>
            </w:r>
            <w:r>
              <w:rPr>
                <w:b/>
                <w:bCs/>
                <w:iCs/>
                <w:sz w:val="20"/>
              </w:rPr>
              <w:t>care au în componență</w:t>
            </w:r>
            <w:r w:rsidRPr="004143AF">
              <w:rPr>
                <w:b/>
                <w:bCs/>
                <w:iCs/>
                <w:sz w:val="20"/>
              </w:rPr>
              <w:t xml:space="preserve"> </w:t>
            </w:r>
            <w:r w:rsidRPr="005D499E">
              <w:rPr>
                <w:b/>
                <w:bCs/>
                <w:iCs/>
                <w:sz w:val="20"/>
              </w:rPr>
              <w:t>două locomotive cuplate.</w:t>
            </w:r>
          </w:p>
          <w:p w14:paraId="23614C2D" w14:textId="77777777" w:rsidR="00B211D2" w:rsidRPr="009E2C90" w:rsidRDefault="00B211D2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9E2C90"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B211D2" w14:paraId="4C23309F" w14:textId="77777777">
        <w:trPr>
          <w:cantSplit/>
          <w:trHeight w:val="792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95A1196" w14:textId="77777777" w:rsidR="00B211D2" w:rsidRDefault="00B211D2" w:rsidP="00B211D2">
            <w:pPr>
              <w:numPr>
                <w:ilvl w:val="0"/>
                <w:numId w:val="6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F61756A" w14:textId="77777777" w:rsidR="00B211D2" w:rsidRDefault="00B211D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265+200</w:t>
            </w:r>
          </w:p>
          <w:p w14:paraId="58E2601D" w14:textId="77777777" w:rsidR="00B211D2" w:rsidRDefault="00B211D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266+400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F8E1511" w14:textId="77777777" w:rsidR="00B211D2" w:rsidRDefault="00B211D2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30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8CB39E5" w14:textId="77777777" w:rsidR="00B211D2" w:rsidRDefault="00B211D2">
            <w:pPr>
              <w:spacing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Ghidigeni, Linia 1 directă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778BE76" w14:textId="77777777" w:rsidR="00B211D2" w:rsidRDefault="00B211D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E2F9E83" w14:textId="77777777" w:rsidR="00B211D2" w:rsidRPr="002F6CED" w:rsidRDefault="00B211D2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3E10C4A" w14:textId="77777777" w:rsidR="00B211D2" w:rsidRDefault="00B211D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BA140BB" w14:textId="77777777" w:rsidR="00B211D2" w:rsidRPr="00C14131" w:rsidRDefault="00B211D2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43D3B92" w14:textId="77777777" w:rsidR="00B211D2" w:rsidRDefault="00B211D2">
            <w:pPr>
              <w:spacing w:before="40" w:after="40" w:line="360" w:lineRule="auto"/>
              <w:ind w:left="57" w:right="57"/>
              <w:rPr>
                <w:b/>
                <w:bCs/>
                <w:iCs/>
                <w:sz w:val="20"/>
              </w:rPr>
            </w:pPr>
            <w:r>
              <w:rPr>
                <w:b/>
                <w:bCs/>
                <w:iCs/>
                <w:sz w:val="20"/>
              </w:rPr>
              <w:t>Semnalizată cu inductori de 1000Hz la paletele galbene</w:t>
            </w:r>
          </w:p>
        </w:tc>
      </w:tr>
      <w:tr w:rsidR="00B211D2" w14:paraId="6EBDC5C5" w14:textId="77777777">
        <w:trPr>
          <w:cantSplit/>
          <w:trHeight w:val="792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D0D22C4" w14:textId="77777777" w:rsidR="00B211D2" w:rsidRDefault="00B211D2" w:rsidP="00B211D2">
            <w:pPr>
              <w:numPr>
                <w:ilvl w:val="0"/>
                <w:numId w:val="6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BFBC5B1" w14:textId="77777777" w:rsidR="00B211D2" w:rsidRDefault="00B211D2" w:rsidP="00E02B0C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339+950</w:t>
            </w:r>
          </w:p>
          <w:p w14:paraId="04DC0753" w14:textId="77777777" w:rsidR="00B211D2" w:rsidRDefault="00B211D2" w:rsidP="00E02B0C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363+500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8119D8C" w14:textId="77777777" w:rsidR="00B211D2" w:rsidRDefault="00B211D2" w:rsidP="00E02B0C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70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6D5C5A6" w14:textId="77777777" w:rsidR="00B211D2" w:rsidRDefault="00B211D2" w:rsidP="00E02B0C">
            <w:pPr>
              <w:spacing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Vaslui </w:t>
            </w:r>
            <w:r>
              <w:rPr>
                <w:b/>
                <w:bCs/>
                <w:sz w:val="20"/>
              </w:rPr>
              <w:br w:type="page"/>
              <w:t xml:space="preserve">– Buhăești 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20C3736" w14:textId="77777777" w:rsidR="00B211D2" w:rsidRDefault="00B211D2" w:rsidP="00E02B0C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9AEFE83" w14:textId="77777777" w:rsidR="00B211D2" w:rsidRPr="002F6CED" w:rsidRDefault="00B211D2" w:rsidP="00E02B0C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966D703" w14:textId="77777777" w:rsidR="00B211D2" w:rsidRDefault="00B211D2" w:rsidP="00E02B0C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9534562" w14:textId="77777777" w:rsidR="00B211D2" w:rsidRPr="00C14131" w:rsidRDefault="00B211D2" w:rsidP="00E02B0C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A99C2C1" w14:textId="77777777" w:rsidR="00B211D2" w:rsidRDefault="00B211D2" w:rsidP="00E11BA9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Ax St.</w:t>
            </w:r>
            <w:r>
              <w:rPr>
                <w:b/>
                <w:bCs/>
                <w:sz w:val="20"/>
              </w:rPr>
              <w:t>Vaslui</w:t>
            </w:r>
          </w:p>
          <w:p w14:paraId="37D12D25" w14:textId="77777777" w:rsidR="00B211D2" w:rsidRDefault="00B211D2" w:rsidP="00E11BA9">
            <w:pPr>
              <w:spacing w:before="40" w:after="40" w:line="360" w:lineRule="auto"/>
              <w:ind w:left="57" w:right="57"/>
              <w:rPr>
                <w:b/>
                <w:bCs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Ax St. Buhăiești Nesemnalizată pe teren.</w:t>
            </w:r>
          </w:p>
        </w:tc>
      </w:tr>
      <w:tr w:rsidR="00B211D2" w14:paraId="61C5AA3E" w14:textId="77777777">
        <w:trPr>
          <w:cantSplit/>
          <w:trHeight w:val="710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15914E6" w14:textId="77777777" w:rsidR="00B211D2" w:rsidRDefault="00B211D2" w:rsidP="00B211D2">
            <w:pPr>
              <w:numPr>
                <w:ilvl w:val="0"/>
                <w:numId w:val="6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183789F" w14:textId="77777777" w:rsidR="00B211D2" w:rsidRDefault="00B211D2" w:rsidP="00E02B0C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BB74707" w14:textId="77777777" w:rsidR="00B211D2" w:rsidRPr="00C14131" w:rsidRDefault="00B211D2" w:rsidP="00E02B0C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12C9FA1" w14:textId="77777777" w:rsidR="00B211D2" w:rsidRDefault="00B211D2" w:rsidP="00E02B0C">
            <w:pPr>
              <w:spacing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Iaşi</w:t>
            </w:r>
          </w:p>
          <w:p w14:paraId="27F48CED" w14:textId="77777777" w:rsidR="00B211D2" w:rsidRDefault="00B211D2" w:rsidP="00E02B0C">
            <w:pPr>
              <w:spacing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 17 Marfă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BCF24BB" w14:textId="77777777" w:rsidR="00B211D2" w:rsidRDefault="00B211D2" w:rsidP="00E02B0C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Ax staţie </w:t>
            </w:r>
          </w:p>
          <w:p w14:paraId="04C10DF7" w14:textId="77777777" w:rsidR="00B211D2" w:rsidRDefault="00B211D2" w:rsidP="00B211D2">
            <w:pPr>
              <w:numPr>
                <w:ilvl w:val="0"/>
                <w:numId w:val="3"/>
              </w:numPr>
              <w:spacing w:before="40" w:after="40" w:line="360" w:lineRule="auto"/>
              <w:ind w:left="57" w:right="57" w:firstLine="0"/>
              <w:jc w:val="center"/>
              <w:rPr>
                <w:b/>
                <w:bCs/>
                <w:sz w:val="20"/>
              </w:rPr>
            </w:pPr>
          </w:p>
          <w:p w14:paraId="7D416783" w14:textId="77777777" w:rsidR="00B211D2" w:rsidRDefault="00B211D2" w:rsidP="00E02B0C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sch.</w:t>
            </w:r>
          </w:p>
          <w:p w14:paraId="512D01ED" w14:textId="77777777" w:rsidR="00B211D2" w:rsidRDefault="00B211D2" w:rsidP="00E02B0C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112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6AFCC52" w14:textId="77777777" w:rsidR="00B211D2" w:rsidRPr="002F6CED" w:rsidRDefault="00B211D2" w:rsidP="00E02B0C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2F6CED"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13E3CDB" w14:textId="77777777" w:rsidR="00B211D2" w:rsidRDefault="00B211D2" w:rsidP="00E02B0C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BB179F2" w14:textId="77777777" w:rsidR="00B211D2" w:rsidRPr="00C14131" w:rsidRDefault="00B211D2" w:rsidP="00E02B0C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2A01154" w14:textId="77777777" w:rsidR="00B211D2" w:rsidRDefault="00B211D2" w:rsidP="00E02B0C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</w:p>
        </w:tc>
      </w:tr>
      <w:tr w:rsidR="00B211D2" w14:paraId="0820BBA2" w14:textId="77777777">
        <w:trPr>
          <w:cantSplit/>
          <w:trHeight w:val="752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720E77C" w14:textId="77777777" w:rsidR="00B211D2" w:rsidRDefault="00B211D2" w:rsidP="00B211D2">
            <w:pPr>
              <w:numPr>
                <w:ilvl w:val="0"/>
                <w:numId w:val="6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45D6D84" w14:textId="77777777" w:rsidR="00B211D2" w:rsidRDefault="00B211D2" w:rsidP="00E02B0C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F3F4954" w14:textId="77777777" w:rsidR="00B211D2" w:rsidRPr="00C14131" w:rsidRDefault="00B211D2" w:rsidP="00E02B0C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9ECF654" w14:textId="77777777" w:rsidR="00B211D2" w:rsidRDefault="00B211D2" w:rsidP="00E02B0C">
            <w:pPr>
              <w:spacing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Iaşi</w:t>
            </w:r>
          </w:p>
          <w:p w14:paraId="22B2D40D" w14:textId="77777777" w:rsidR="00B211D2" w:rsidRDefault="00B211D2" w:rsidP="00E02B0C">
            <w:pPr>
              <w:spacing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porţiunea de linie cuprinsă între </w:t>
            </w:r>
          </w:p>
          <w:p w14:paraId="417DC0E7" w14:textId="77777777" w:rsidR="00B211D2" w:rsidRDefault="00B211D2" w:rsidP="00E02B0C">
            <w:pPr>
              <w:spacing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schimbătorii 5 şi 43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05E3104" w14:textId="77777777" w:rsidR="00B211D2" w:rsidRDefault="00B211D2" w:rsidP="00E02B0C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peste sch. </w:t>
            </w:r>
          </w:p>
          <w:p w14:paraId="088B2ACB" w14:textId="77777777" w:rsidR="00B211D2" w:rsidRDefault="00B211D2" w:rsidP="00E02B0C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27, 35 </w:t>
            </w:r>
          </w:p>
          <w:p w14:paraId="5DF55408" w14:textId="77777777" w:rsidR="00B211D2" w:rsidRDefault="00B211D2" w:rsidP="00E02B0C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şi 37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7A5B024" w14:textId="77777777" w:rsidR="00B211D2" w:rsidRPr="002F6CED" w:rsidRDefault="00B211D2" w:rsidP="00E02B0C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2F6CED"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A632AE0" w14:textId="77777777" w:rsidR="00B211D2" w:rsidRDefault="00B211D2" w:rsidP="00E02B0C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9708606" w14:textId="77777777" w:rsidR="00B211D2" w:rsidRPr="00C14131" w:rsidRDefault="00B211D2" w:rsidP="00E02B0C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CD28C4B" w14:textId="77777777" w:rsidR="00B211D2" w:rsidRDefault="00B211D2" w:rsidP="00E02B0C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Afectează linile 12, 13 şi 16 din Grupa Mărfuri, Cap X şi intrări - ieşiri </w:t>
            </w:r>
          </w:p>
          <w:p w14:paraId="545CD33D" w14:textId="77777777" w:rsidR="00B211D2" w:rsidRDefault="00B211D2" w:rsidP="00E02B0C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Depou Cap X.</w:t>
            </w:r>
          </w:p>
        </w:tc>
      </w:tr>
      <w:tr w:rsidR="00B211D2" w14:paraId="28991F0F" w14:textId="77777777">
        <w:trPr>
          <w:cantSplit/>
          <w:trHeight w:val="50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ACADB9D" w14:textId="77777777" w:rsidR="00B211D2" w:rsidRDefault="00B211D2" w:rsidP="00B211D2">
            <w:pPr>
              <w:numPr>
                <w:ilvl w:val="0"/>
                <w:numId w:val="6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35804DC" w14:textId="77777777" w:rsidR="00B211D2" w:rsidRDefault="00B211D2" w:rsidP="00E02B0C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2BF11E9" w14:textId="77777777" w:rsidR="00B211D2" w:rsidRPr="00C14131" w:rsidRDefault="00B211D2" w:rsidP="00E02B0C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71EF501" w14:textId="77777777" w:rsidR="00B211D2" w:rsidRDefault="00B211D2" w:rsidP="00E02B0C">
            <w:pPr>
              <w:spacing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St. Iaşi </w:t>
            </w:r>
          </w:p>
          <w:p w14:paraId="59AA0DA4" w14:textId="77777777" w:rsidR="00B211D2" w:rsidRDefault="00B211D2" w:rsidP="00E02B0C">
            <w:pPr>
              <w:spacing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BDA2418" w14:textId="77777777" w:rsidR="00B211D2" w:rsidRDefault="00B211D2" w:rsidP="00E02B0C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peste diag. </w:t>
            </w:r>
          </w:p>
          <w:p w14:paraId="2AA78C8E" w14:textId="77777777" w:rsidR="00B211D2" w:rsidRDefault="00B211D2" w:rsidP="00E02B0C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34 -38 - 44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8C7E359" w14:textId="77777777" w:rsidR="00B211D2" w:rsidRPr="002F6CED" w:rsidRDefault="00B211D2" w:rsidP="00E02B0C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769BD47" w14:textId="77777777" w:rsidR="00B211D2" w:rsidRDefault="00B211D2" w:rsidP="00E02B0C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E8F0EA8" w14:textId="77777777" w:rsidR="00B211D2" w:rsidRPr="00C14131" w:rsidRDefault="00B211D2" w:rsidP="00E02B0C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1320FE8" w14:textId="77777777" w:rsidR="00B211D2" w:rsidRDefault="00B211D2" w:rsidP="00E02B0C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Afectează intrări - ieşiri la liniile din Grupa Iaş</w:t>
            </w:r>
            <w:r>
              <w:rPr>
                <w:b/>
                <w:bCs/>
                <w:i/>
                <w:iCs/>
                <w:sz w:val="20"/>
                <w:lang w:val="en-US"/>
              </w:rPr>
              <w:t>i Nord.</w:t>
            </w:r>
          </w:p>
        </w:tc>
      </w:tr>
    </w:tbl>
    <w:p w14:paraId="15494BF5" w14:textId="77777777" w:rsidR="00B211D2" w:rsidRDefault="00B211D2">
      <w:pPr>
        <w:spacing w:before="40" w:after="40" w:line="192" w:lineRule="auto"/>
        <w:ind w:right="57"/>
        <w:rPr>
          <w:sz w:val="20"/>
          <w:lang w:val="ro-RO"/>
        </w:rPr>
      </w:pPr>
    </w:p>
    <w:p w14:paraId="14C15A04" w14:textId="77777777" w:rsidR="00B211D2" w:rsidRDefault="00B211D2" w:rsidP="003C645F">
      <w:pPr>
        <w:pStyle w:val="Heading1"/>
        <w:spacing w:line="360" w:lineRule="auto"/>
      </w:pPr>
      <w:r>
        <w:t>LINIA 602</w:t>
      </w:r>
    </w:p>
    <w:p w14:paraId="58A6F629" w14:textId="77777777" w:rsidR="00B211D2" w:rsidRDefault="00B211D2" w:rsidP="000F0D44">
      <w:pPr>
        <w:pStyle w:val="Heading1"/>
        <w:spacing w:line="360" w:lineRule="auto"/>
        <w:rPr>
          <w:b w:val="0"/>
          <w:bCs w:val="0"/>
          <w:sz w:val="8"/>
        </w:rPr>
      </w:pPr>
      <w:r>
        <w:t>MĂRĂŞEŞTI - TECUCI</w:t>
      </w:r>
      <w:r>
        <w:rPr>
          <w:sz w:val="20"/>
        </w:rPr>
        <w:t xml:space="preserve"> </w:t>
      </w:r>
    </w:p>
    <w:tbl>
      <w:tblPr>
        <w:tblW w:w="1020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639"/>
        <w:gridCol w:w="870"/>
        <w:gridCol w:w="754"/>
        <w:gridCol w:w="2204"/>
        <w:gridCol w:w="870"/>
        <w:gridCol w:w="754"/>
        <w:gridCol w:w="870"/>
        <w:gridCol w:w="754"/>
        <w:gridCol w:w="2491"/>
      </w:tblGrid>
      <w:tr w:rsidR="00B211D2" w14:paraId="24FC8260" w14:textId="77777777">
        <w:trPr>
          <w:cantSplit/>
          <w:trHeight w:val="1149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83E7144" w14:textId="77777777" w:rsidR="00B211D2" w:rsidRDefault="00B211D2" w:rsidP="00B211D2">
            <w:pPr>
              <w:numPr>
                <w:ilvl w:val="0"/>
                <w:numId w:val="38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E8C0689" w14:textId="77777777" w:rsidR="00B211D2" w:rsidRDefault="00B211D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226+560</w:t>
            </w:r>
          </w:p>
          <w:p w14:paraId="4CE37E86" w14:textId="77777777" w:rsidR="00B211D2" w:rsidRDefault="00B211D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226+688</w:t>
            </w:r>
          </w:p>
        </w:tc>
        <w:tc>
          <w:tcPr>
            <w:tcW w:w="754" w:type="dxa"/>
            <w:tcBorders>
              <w:top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E79C2D4" w14:textId="77777777" w:rsidR="00B211D2" w:rsidRDefault="00B211D2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0342B4A" w14:textId="77777777" w:rsidR="00B211D2" w:rsidRDefault="00B211D2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G-ral Eremia Grigorescu -</w:t>
            </w:r>
          </w:p>
          <w:p w14:paraId="5C6D7B6A" w14:textId="77777777" w:rsidR="00B211D2" w:rsidRDefault="00B211D2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Cosmești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F2480EC" w14:textId="77777777" w:rsidR="00B211D2" w:rsidRPr="00406474" w:rsidRDefault="00B211D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672E1C2" w14:textId="77777777" w:rsidR="00B211D2" w:rsidRPr="00DA41E4" w:rsidRDefault="00B211D2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04BAB69" w14:textId="77777777" w:rsidR="00B211D2" w:rsidRDefault="00B211D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226+560</w:t>
            </w:r>
          </w:p>
          <w:p w14:paraId="51FBD67A" w14:textId="77777777" w:rsidR="00B211D2" w:rsidRDefault="00B211D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226+688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55FDF69" w14:textId="77777777" w:rsidR="00B211D2" w:rsidRDefault="00B211D2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A0A97DD" w14:textId="77777777" w:rsidR="00B211D2" w:rsidRDefault="00B211D2">
            <w:pPr>
              <w:spacing w:before="40" w:after="40" w:line="360" w:lineRule="auto"/>
              <w:ind w:left="57" w:right="57"/>
              <w:rPr>
                <w:b/>
                <w:bCs/>
                <w:iCs/>
                <w:sz w:val="20"/>
              </w:rPr>
            </w:pPr>
            <w:r>
              <w:rPr>
                <w:b/>
                <w:bCs/>
                <w:iCs/>
                <w:sz w:val="20"/>
              </w:rPr>
              <w:t>* Valabil pentru trenurile care au în componență două locomotive cuplate.</w:t>
            </w:r>
          </w:p>
          <w:p w14:paraId="5370AF28" w14:textId="77777777" w:rsidR="00B211D2" w:rsidRPr="0007619C" w:rsidRDefault="00B211D2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07619C"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B211D2" w14:paraId="5C1C5A54" w14:textId="77777777">
        <w:trPr>
          <w:cantSplit/>
          <w:trHeight w:val="1149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622657C" w14:textId="77777777" w:rsidR="00B211D2" w:rsidRDefault="00B211D2" w:rsidP="00B211D2">
            <w:pPr>
              <w:numPr>
                <w:ilvl w:val="0"/>
                <w:numId w:val="38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09BF9E5" w14:textId="77777777" w:rsidR="00B211D2" w:rsidRDefault="00B211D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227+200</w:t>
            </w:r>
          </w:p>
          <w:p w14:paraId="2ACEBAB5" w14:textId="77777777" w:rsidR="00B211D2" w:rsidRDefault="00B211D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227+800</w:t>
            </w:r>
          </w:p>
        </w:tc>
        <w:tc>
          <w:tcPr>
            <w:tcW w:w="754" w:type="dxa"/>
            <w:tcBorders>
              <w:top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7DD769D" w14:textId="77777777" w:rsidR="00B211D2" w:rsidRDefault="00B211D2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61C3C1A" w14:textId="77777777" w:rsidR="00B211D2" w:rsidRDefault="00B211D2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G-ral Eremia Grigorescu -</w:t>
            </w:r>
          </w:p>
          <w:p w14:paraId="643A8DD4" w14:textId="77777777" w:rsidR="00B211D2" w:rsidRDefault="00B211D2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Cosmești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55FFCCC" w14:textId="77777777" w:rsidR="00B211D2" w:rsidRPr="00406474" w:rsidRDefault="00B211D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E71DE79" w14:textId="77777777" w:rsidR="00B211D2" w:rsidRPr="00DA41E4" w:rsidRDefault="00B211D2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170A2EC" w14:textId="77777777" w:rsidR="00B211D2" w:rsidRDefault="00B211D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227+200</w:t>
            </w:r>
          </w:p>
          <w:p w14:paraId="4926FED7" w14:textId="77777777" w:rsidR="00B211D2" w:rsidRDefault="00B211D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227+800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80B6667" w14:textId="77777777" w:rsidR="00B211D2" w:rsidRDefault="00B211D2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86477A0" w14:textId="77777777" w:rsidR="00B211D2" w:rsidRDefault="00B211D2">
            <w:pPr>
              <w:spacing w:before="40" w:after="40" w:line="360" w:lineRule="auto"/>
              <w:ind w:left="57" w:right="57"/>
              <w:rPr>
                <w:b/>
                <w:bCs/>
                <w:iCs/>
                <w:sz w:val="20"/>
              </w:rPr>
            </w:pPr>
            <w:r>
              <w:rPr>
                <w:b/>
                <w:bCs/>
                <w:iCs/>
                <w:sz w:val="20"/>
              </w:rPr>
              <w:t>* Valabil pentru trenurile care au în componență două locomotive cuplate.</w:t>
            </w:r>
          </w:p>
          <w:p w14:paraId="714E18DA" w14:textId="77777777" w:rsidR="00B211D2" w:rsidRDefault="00B211D2">
            <w:pPr>
              <w:spacing w:before="40" w:after="40" w:line="360" w:lineRule="auto"/>
              <w:ind w:left="57" w:right="57"/>
              <w:rPr>
                <w:b/>
                <w:bCs/>
                <w:iCs/>
                <w:sz w:val="20"/>
              </w:rPr>
            </w:pPr>
            <w:r w:rsidRPr="0007619C"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</w:tbl>
    <w:p w14:paraId="46C24186" w14:textId="77777777" w:rsidR="00B211D2" w:rsidRDefault="00B211D2">
      <w:pPr>
        <w:spacing w:before="40" w:after="40" w:line="192" w:lineRule="auto"/>
        <w:ind w:right="57"/>
        <w:rPr>
          <w:sz w:val="20"/>
          <w:lang w:val="ro-RO"/>
        </w:rPr>
      </w:pPr>
    </w:p>
    <w:p w14:paraId="74E14738" w14:textId="77777777" w:rsidR="00B211D2" w:rsidRDefault="00B211D2" w:rsidP="00DE3370">
      <w:pPr>
        <w:pStyle w:val="Heading1"/>
        <w:spacing w:line="360" w:lineRule="auto"/>
      </w:pPr>
      <w:r>
        <w:lastRenderedPageBreak/>
        <w:t>LINIA 610</w:t>
      </w:r>
    </w:p>
    <w:p w14:paraId="0176158D" w14:textId="77777777" w:rsidR="00B211D2" w:rsidRDefault="00B211D2" w:rsidP="00824360">
      <w:pPr>
        <w:pStyle w:val="Heading1"/>
        <w:spacing w:line="360" w:lineRule="auto"/>
        <w:rPr>
          <w:b w:val="0"/>
          <w:bCs w:val="0"/>
          <w:sz w:val="8"/>
        </w:rPr>
      </w:pPr>
      <w:r>
        <w:t>IAŞI - PAŞCANI</w:t>
      </w:r>
    </w:p>
    <w:tbl>
      <w:tblPr>
        <w:tblW w:w="1020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639"/>
        <w:gridCol w:w="871"/>
        <w:gridCol w:w="754"/>
        <w:gridCol w:w="2203"/>
        <w:gridCol w:w="870"/>
        <w:gridCol w:w="754"/>
        <w:gridCol w:w="870"/>
        <w:gridCol w:w="754"/>
        <w:gridCol w:w="2491"/>
      </w:tblGrid>
      <w:tr w:rsidR="00B211D2" w14:paraId="028B0019" w14:textId="77777777" w:rsidTr="00F54A4F">
        <w:trPr>
          <w:cantSplit/>
          <w:trHeight w:val="846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A256C69" w14:textId="77777777" w:rsidR="00B211D2" w:rsidRDefault="00B211D2" w:rsidP="00B211D2">
            <w:pPr>
              <w:numPr>
                <w:ilvl w:val="0"/>
                <w:numId w:val="39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8BCB5BC" w14:textId="77777777" w:rsidR="00B211D2" w:rsidRDefault="00B211D2">
            <w:pPr>
              <w:spacing w:before="40" w:after="40" w:line="276" w:lineRule="auto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A94DE79" w14:textId="77777777" w:rsidR="00B211D2" w:rsidRPr="00F81D6F" w:rsidRDefault="00B211D2">
            <w:pPr>
              <w:spacing w:before="120" w:after="40" w:line="276" w:lineRule="auto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C27C337" w14:textId="77777777" w:rsidR="00B211D2" w:rsidRDefault="00B211D2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Iaşi</w:t>
            </w:r>
          </w:p>
          <w:p w14:paraId="5C78E72D" w14:textId="77777777" w:rsidR="00B211D2" w:rsidRDefault="00B211D2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 17 marfă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5498D27" w14:textId="77777777" w:rsidR="00B211D2" w:rsidRDefault="00B211D2">
            <w:pPr>
              <w:spacing w:before="40" w:after="40" w:line="276" w:lineRule="auto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Ax </w:t>
            </w:r>
          </w:p>
          <w:p w14:paraId="11B8E8EA" w14:textId="77777777" w:rsidR="00B211D2" w:rsidRDefault="00B211D2">
            <w:pPr>
              <w:spacing w:before="40" w:after="40" w:line="276" w:lineRule="auto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staţie </w:t>
            </w:r>
          </w:p>
          <w:p w14:paraId="7DCC0104" w14:textId="77777777" w:rsidR="00B211D2" w:rsidRDefault="00B211D2">
            <w:pPr>
              <w:spacing w:before="40" w:after="40" w:line="276" w:lineRule="auto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- </w:t>
            </w:r>
          </w:p>
          <w:p w14:paraId="164FF682" w14:textId="77777777" w:rsidR="00B211D2" w:rsidRDefault="00B211D2">
            <w:pPr>
              <w:spacing w:before="40" w:after="40" w:line="276" w:lineRule="auto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sch. 112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4B09D0A" w14:textId="77777777" w:rsidR="00B211D2" w:rsidRPr="00F81D6F" w:rsidRDefault="00B211D2">
            <w:pPr>
              <w:spacing w:before="120" w:after="40" w:line="276" w:lineRule="auto"/>
              <w:jc w:val="center"/>
              <w:rPr>
                <w:b/>
                <w:bCs/>
                <w:sz w:val="36"/>
                <w:szCs w:val="36"/>
              </w:rPr>
            </w:pPr>
            <w:r w:rsidRPr="00F81D6F"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6854ADE" w14:textId="77777777" w:rsidR="00B211D2" w:rsidRDefault="00B211D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296165E" w14:textId="77777777" w:rsidR="00B211D2" w:rsidRPr="00F81D6F" w:rsidRDefault="00B211D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2E4E751" w14:textId="77777777" w:rsidR="00B211D2" w:rsidRDefault="00B211D2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</w:p>
        </w:tc>
      </w:tr>
      <w:tr w:rsidR="00B211D2" w14:paraId="3D081D80" w14:textId="77777777" w:rsidTr="00F54A4F">
        <w:trPr>
          <w:cantSplit/>
          <w:trHeight w:val="673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98F6140" w14:textId="77777777" w:rsidR="00B211D2" w:rsidRDefault="00B211D2" w:rsidP="00B211D2">
            <w:pPr>
              <w:numPr>
                <w:ilvl w:val="0"/>
                <w:numId w:val="39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C92A77F" w14:textId="77777777" w:rsidR="00B211D2" w:rsidRDefault="00B211D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1309C6A" w14:textId="77777777" w:rsidR="00B211D2" w:rsidRPr="00F81D6F" w:rsidRDefault="00B211D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0ED49ED" w14:textId="77777777" w:rsidR="00B211D2" w:rsidRDefault="00B211D2">
            <w:pPr>
              <w:spacing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Iaşi</w:t>
            </w:r>
          </w:p>
          <w:p w14:paraId="0A39E484" w14:textId="77777777" w:rsidR="00B211D2" w:rsidRDefault="00B211D2">
            <w:pPr>
              <w:spacing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A004024" w14:textId="77777777" w:rsidR="00B211D2" w:rsidRDefault="00B211D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peste diag. </w:t>
            </w:r>
          </w:p>
          <w:p w14:paraId="26A99B04" w14:textId="77777777" w:rsidR="00B211D2" w:rsidRDefault="00B211D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34 –</w:t>
            </w:r>
          </w:p>
          <w:p w14:paraId="53ACBE8B" w14:textId="77777777" w:rsidR="00B211D2" w:rsidRDefault="00B211D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38 –</w:t>
            </w:r>
          </w:p>
          <w:p w14:paraId="2516CF63" w14:textId="77777777" w:rsidR="00B211D2" w:rsidRDefault="00B211D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44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71ECA39" w14:textId="77777777" w:rsidR="00B211D2" w:rsidRPr="00F81D6F" w:rsidRDefault="00B211D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F81D6F"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340F4ED" w14:textId="77777777" w:rsidR="00B211D2" w:rsidRDefault="00B211D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E010AA1" w14:textId="77777777" w:rsidR="00B211D2" w:rsidRPr="00F81D6F" w:rsidRDefault="00B211D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90196EF" w14:textId="77777777" w:rsidR="00B211D2" w:rsidRDefault="00B211D2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Afectează intrări - ieşiri la liniile din Grupa Iaşi Nord.</w:t>
            </w:r>
          </w:p>
        </w:tc>
      </w:tr>
      <w:tr w:rsidR="00B211D2" w14:paraId="7A21A714" w14:textId="77777777" w:rsidTr="00F54A4F">
        <w:trPr>
          <w:cantSplit/>
          <w:trHeight w:val="819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B6086B2" w14:textId="77777777" w:rsidR="00B211D2" w:rsidRDefault="00B211D2" w:rsidP="00B211D2">
            <w:pPr>
              <w:numPr>
                <w:ilvl w:val="0"/>
                <w:numId w:val="39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11C5AA4" w14:textId="77777777" w:rsidR="00B211D2" w:rsidRDefault="00B211D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7CE28B5" w14:textId="77777777" w:rsidR="00B211D2" w:rsidRPr="00F81D6F" w:rsidRDefault="00B211D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AFC8D82" w14:textId="77777777" w:rsidR="00B211D2" w:rsidRDefault="00B211D2">
            <w:pPr>
              <w:spacing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St. Iaşi </w:t>
            </w:r>
          </w:p>
          <w:p w14:paraId="05CD817B" w14:textId="77777777" w:rsidR="00B211D2" w:rsidRDefault="00B211D2">
            <w:pPr>
              <w:spacing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porţiunea de line cuprinsă între </w:t>
            </w:r>
          </w:p>
          <w:p w14:paraId="37ED0993" w14:textId="77777777" w:rsidR="00B211D2" w:rsidRDefault="00B211D2">
            <w:pPr>
              <w:spacing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sch. nr. 5 şi 43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B952798" w14:textId="77777777" w:rsidR="00B211D2" w:rsidRDefault="00B211D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peste sch. 27, 35 şi 37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41CA7DE" w14:textId="77777777" w:rsidR="00B211D2" w:rsidRPr="00F81D6F" w:rsidRDefault="00B211D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A60CB97" w14:textId="77777777" w:rsidR="00B211D2" w:rsidRDefault="00B211D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E6F0E77" w14:textId="77777777" w:rsidR="00B211D2" w:rsidRPr="00F81D6F" w:rsidRDefault="00B211D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58A9DF5" w14:textId="77777777" w:rsidR="00B211D2" w:rsidRDefault="00B211D2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Afectează liniile 12 , 13 şi 16 din Grupa Mărfuri, </w:t>
            </w:r>
          </w:p>
          <w:p w14:paraId="41DA98B8" w14:textId="77777777" w:rsidR="00B211D2" w:rsidRDefault="00B211D2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Cap X şi intrări - ieşiri Depou Cap X.</w:t>
            </w:r>
          </w:p>
        </w:tc>
      </w:tr>
      <w:tr w:rsidR="00B211D2" w14:paraId="373E84CC" w14:textId="77777777" w:rsidTr="00F54A4F">
        <w:trPr>
          <w:cantSplit/>
          <w:trHeight w:val="819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8139B1B" w14:textId="77777777" w:rsidR="00B211D2" w:rsidRDefault="00B211D2" w:rsidP="00B211D2">
            <w:pPr>
              <w:numPr>
                <w:ilvl w:val="0"/>
                <w:numId w:val="39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33249EE" w14:textId="77777777" w:rsidR="00B211D2" w:rsidRDefault="00B211D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B4AF152" w14:textId="77777777" w:rsidR="00B211D2" w:rsidRPr="00F81D6F" w:rsidRDefault="00B211D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518CA07" w14:textId="77777777" w:rsidR="00B211D2" w:rsidRDefault="00B211D2">
            <w:pPr>
              <w:spacing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Iași Lețcani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30B5653" w14:textId="77777777" w:rsidR="00B211D2" w:rsidRDefault="00B211D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4FB5138" w14:textId="77777777" w:rsidR="00B211D2" w:rsidRDefault="00B211D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867AB7D" w14:textId="77777777" w:rsidR="00B211D2" w:rsidRDefault="00B211D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62+300</w:t>
            </w:r>
          </w:p>
          <w:p w14:paraId="5C2A923B" w14:textId="77777777" w:rsidR="00B211D2" w:rsidRDefault="00B211D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73+000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838C7A2" w14:textId="77777777" w:rsidR="00B211D2" w:rsidRPr="00F81D6F" w:rsidRDefault="00B211D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70</w:t>
            </w: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54F88C3" w14:textId="77777777" w:rsidR="00B211D2" w:rsidRDefault="00B211D2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Cs/>
                <w:sz w:val="20"/>
              </w:rPr>
              <w:t xml:space="preserve">Semnalizată </w:t>
            </w:r>
            <w:r>
              <w:rPr>
                <w:b/>
                <w:bCs/>
                <w:iCs/>
                <w:sz w:val="20"/>
              </w:rPr>
              <w:br/>
              <w:t xml:space="preserve">cu inductori de 1000Hz </w:t>
            </w:r>
            <w:r>
              <w:rPr>
                <w:b/>
                <w:bCs/>
                <w:iCs/>
                <w:sz w:val="20"/>
              </w:rPr>
              <w:br/>
              <w:t>la paletele galbene</w:t>
            </w:r>
          </w:p>
        </w:tc>
      </w:tr>
      <w:tr w:rsidR="00B211D2" w14:paraId="63C18708" w14:textId="77777777" w:rsidTr="00F54A4F">
        <w:trPr>
          <w:cantSplit/>
          <w:trHeight w:val="819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479456C" w14:textId="77777777" w:rsidR="00B211D2" w:rsidRDefault="00B211D2" w:rsidP="00B211D2">
            <w:pPr>
              <w:numPr>
                <w:ilvl w:val="0"/>
                <w:numId w:val="39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B692CBA" w14:textId="77777777" w:rsidR="00B211D2" w:rsidRDefault="00B211D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CE5DC5F" w14:textId="77777777" w:rsidR="00B211D2" w:rsidRPr="00F81D6F" w:rsidRDefault="00B211D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9440BA4" w14:textId="77777777" w:rsidR="00B211D2" w:rsidRDefault="00B211D2">
            <w:pPr>
              <w:spacing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Târgu Frumos</w:t>
            </w:r>
          </w:p>
          <w:p w14:paraId="227F7855" w14:textId="77777777" w:rsidR="00B211D2" w:rsidRDefault="00B211D2">
            <w:pPr>
              <w:spacing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 6, 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F3821FC" w14:textId="77777777" w:rsidR="00B211D2" w:rsidRDefault="00B211D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între semnal ieșire X6</w:t>
            </w:r>
          </w:p>
          <w:p w14:paraId="777C707F" w14:textId="77777777" w:rsidR="00B211D2" w:rsidRDefault="00B211D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și</w:t>
            </w:r>
          </w:p>
          <w:p w14:paraId="7BF4C1ED" w14:textId="77777777" w:rsidR="00B211D2" w:rsidRDefault="00B211D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ax stație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7C0A2CC" w14:textId="77777777" w:rsidR="00B211D2" w:rsidRDefault="00B211D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4325622" w14:textId="77777777" w:rsidR="00B211D2" w:rsidRDefault="00B211D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A1F3118" w14:textId="77777777" w:rsidR="00B211D2" w:rsidRPr="00F81D6F" w:rsidRDefault="00B211D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9AB17EB" w14:textId="77777777" w:rsidR="00B211D2" w:rsidRDefault="00B211D2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</w:tbl>
    <w:p w14:paraId="126636FE" w14:textId="77777777" w:rsidR="00B211D2" w:rsidRPr="00F54A4F" w:rsidRDefault="00B211D2" w:rsidP="00F54A4F">
      <w:pPr>
        <w:tabs>
          <w:tab w:val="left" w:pos="3768"/>
        </w:tabs>
        <w:rPr>
          <w:sz w:val="20"/>
          <w:szCs w:val="20"/>
          <w:lang w:val="en-US"/>
        </w:rPr>
      </w:pPr>
    </w:p>
    <w:p w14:paraId="76587620" w14:textId="77777777" w:rsidR="00B211D2" w:rsidRPr="00C60E02" w:rsidRDefault="00B211D2">
      <w:pPr>
        <w:tabs>
          <w:tab w:val="left" w:pos="3768"/>
        </w:tabs>
        <w:rPr>
          <w:sz w:val="20"/>
          <w:szCs w:val="20"/>
          <w:lang w:val="ro-RO"/>
        </w:rPr>
      </w:pPr>
    </w:p>
    <w:p w14:paraId="4C44D5B2" w14:textId="77777777" w:rsidR="00B211D2" w:rsidRDefault="00B211D2" w:rsidP="004F6534">
      <w:pPr>
        <w:pStyle w:val="Heading1"/>
        <w:spacing w:line="360" w:lineRule="auto"/>
      </w:pPr>
      <w:r>
        <w:t>LINIA 700</w:t>
      </w:r>
    </w:p>
    <w:p w14:paraId="07C6DA8C" w14:textId="77777777" w:rsidR="00B211D2" w:rsidRDefault="00B211D2" w:rsidP="008B1A69">
      <w:pPr>
        <w:pStyle w:val="Heading1"/>
        <w:spacing w:line="360" w:lineRule="auto"/>
        <w:rPr>
          <w:b w:val="0"/>
          <w:bCs w:val="0"/>
          <w:sz w:val="8"/>
        </w:rPr>
      </w:pPr>
      <w:r>
        <w:t>BUCUREŞTI NORD - ARMĂŞEŞTI - URZICENI - FĂUREI - GALAŢI</w:t>
      </w:r>
    </w:p>
    <w:tbl>
      <w:tblPr>
        <w:tblW w:w="1020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639"/>
        <w:gridCol w:w="870"/>
        <w:gridCol w:w="755"/>
        <w:gridCol w:w="2203"/>
        <w:gridCol w:w="870"/>
        <w:gridCol w:w="755"/>
        <w:gridCol w:w="870"/>
        <w:gridCol w:w="755"/>
        <w:gridCol w:w="2489"/>
      </w:tblGrid>
      <w:tr w:rsidR="00B211D2" w14:paraId="15F78FB8" w14:textId="77777777">
        <w:trPr>
          <w:cantSplit/>
          <w:trHeight w:val="872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2BAD35F" w14:textId="77777777" w:rsidR="00B211D2" w:rsidRDefault="00B211D2" w:rsidP="00B211D2">
            <w:pPr>
              <w:numPr>
                <w:ilvl w:val="0"/>
                <w:numId w:val="40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44BCB4B" w14:textId="77777777" w:rsidR="00B211D2" w:rsidRDefault="00B211D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AC29F63" w14:textId="77777777" w:rsidR="00B211D2" w:rsidRDefault="00B211D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7697A12" w14:textId="77777777" w:rsidR="00B211D2" w:rsidRDefault="00B211D2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Bucureşti Nord</w:t>
            </w:r>
          </w:p>
          <w:p w14:paraId="347CEDF7" w14:textId="77777777" w:rsidR="00B211D2" w:rsidRDefault="00B211D2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 6, Gr. A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7C1E603" w14:textId="77777777" w:rsidR="00B211D2" w:rsidRDefault="00B211D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 linia</w:t>
            </w: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4A1CD4B" w14:textId="77777777" w:rsidR="00B211D2" w:rsidRDefault="00B211D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  <w:r>
              <w:rPr>
                <w:b/>
                <w:bCs/>
                <w:sz w:val="36"/>
                <w:lang w:val="ro-RO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E4D85AB" w14:textId="77777777" w:rsidR="00B211D2" w:rsidRDefault="00B211D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F0DDFA4" w14:textId="77777777" w:rsidR="00B211D2" w:rsidRDefault="00B211D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48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2496D6C" w14:textId="77777777" w:rsidR="00B211D2" w:rsidRDefault="00B211D2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B211D2" w14:paraId="3EC16904" w14:textId="77777777">
        <w:trPr>
          <w:cantSplit/>
          <w:trHeight w:val="872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5514442" w14:textId="77777777" w:rsidR="00B211D2" w:rsidRDefault="00B211D2" w:rsidP="00B211D2">
            <w:pPr>
              <w:numPr>
                <w:ilvl w:val="0"/>
                <w:numId w:val="40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9B47D95" w14:textId="77777777" w:rsidR="00B211D2" w:rsidRDefault="00B211D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C427C4C" w14:textId="77777777" w:rsidR="00B211D2" w:rsidRDefault="00B211D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DA727CE" w14:textId="77777777" w:rsidR="00B211D2" w:rsidRDefault="00B211D2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Bucureşti Nord</w:t>
            </w:r>
          </w:p>
          <w:p w14:paraId="40AEEC84" w14:textId="77777777" w:rsidR="00B211D2" w:rsidRDefault="00B211D2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 8, Gr. A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1B46656" w14:textId="77777777" w:rsidR="00B211D2" w:rsidRDefault="00B211D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 linia</w:t>
            </w: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0C6B7AD" w14:textId="77777777" w:rsidR="00B211D2" w:rsidRDefault="00B211D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  <w:r>
              <w:rPr>
                <w:b/>
                <w:bCs/>
                <w:sz w:val="36"/>
                <w:lang w:val="ro-RO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28137CB" w14:textId="77777777" w:rsidR="00B211D2" w:rsidRDefault="00B211D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2465FAE" w14:textId="77777777" w:rsidR="00B211D2" w:rsidRDefault="00B211D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48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0D176A5" w14:textId="77777777" w:rsidR="00B211D2" w:rsidRDefault="00B211D2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B211D2" w14:paraId="50C09DAE" w14:textId="77777777">
        <w:trPr>
          <w:cantSplit/>
          <w:trHeight w:val="872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CE68676" w14:textId="77777777" w:rsidR="00B211D2" w:rsidRDefault="00B211D2" w:rsidP="00B211D2">
            <w:pPr>
              <w:numPr>
                <w:ilvl w:val="0"/>
                <w:numId w:val="40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2C125B2" w14:textId="77777777" w:rsidR="00B211D2" w:rsidRDefault="00B211D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6D00CC8" w14:textId="77777777" w:rsidR="00B211D2" w:rsidRDefault="00B211D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6873CCF" w14:textId="77777777" w:rsidR="00B211D2" w:rsidRDefault="00B211D2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Bucureşti Nord</w:t>
            </w:r>
          </w:p>
          <w:p w14:paraId="0D34971C" w14:textId="77777777" w:rsidR="00B211D2" w:rsidRDefault="00B211D2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Gr. A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595D2B5" w14:textId="77777777" w:rsidR="00B211D2" w:rsidRDefault="00B211D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peste sch. 2</w:t>
            </w: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FC132CF" w14:textId="77777777" w:rsidR="00B211D2" w:rsidRDefault="00B211D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  <w:r>
              <w:rPr>
                <w:b/>
                <w:bCs/>
                <w:sz w:val="36"/>
                <w:lang w:val="ro-RO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1C70CDC" w14:textId="77777777" w:rsidR="00B211D2" w:rsidRDefault="00B211D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C452FB6" w14:textId="77777777" w:rsidR="00B211D2" w:rsidRDefault="00B211D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48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5442026" w14:textId="77777777" w:rsidR="00B211D2" w:rsidRDefault="00B211D2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  <w:p w14:paraId="31923323" w14:textId="77777777" w:rsidR="00B211D2" w:rsidRDefault="00B211D2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Cu acces la liniile 11 şi 12.</w:t>
            </w:r>
          </w:p>
        </w:tc>
      </w:tr>
      <w:tr w:rsidR="00B211D2" w14:paraId="11111B46" w14:textId="77777777">
        <w:trPr>
          <w:cantSplit/>
          <w:trHeight w:val="872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86DFF7F" w14:textId="77777777" w:rsidR="00B211D2" w:rsidRDefault="00B211D2" w:rsidP="00B211D2">
            <w:pPr>
              <w:numPr>
                <w:ilvl w:val="0"/>
                <w:numId w:val="40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EEF5219" w14:textId="77777777" w:rsidR="00B211D2" w:rsidRDefault="00B211D2" w:rsidP="00C505C9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E2D744E" w14:textId="77777777" w:rsidR="00B211D2" w:rsidRDefault="00B211D2" w:rsidP="00C505C9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0D3AB7A" w14:textId="77777777" w:rsidR="00B211D2" w:rsidRDefault="00B211D2" w:rsidP="00C505C9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E4222D">
              <w:rPr>
                <w:b/>
                <w:bCs/>
                <w:sz w:val="20"/>
                <w:lang w:val="ro-RO"/>
              </w:rPr>
              <w:t>St. Bucureşti Nord</w:t>
            </w:r>
            <w:r>
              <w:rPr>
                <w:b/>
                <w:bCs/>
                <w:sz w:val="20"/>
                <w:lang w:val="ro-RO"/>
              </w:rPr>
              <w:t xml:space="preserve"> </w:t>
            </w:r>
            <w:r w:rsidRPr="00E4222D">
              <w:rPr>
                <w:b/>
                <w:bCs/>
                <w:sz w:val="20"/>
                <w:lang w:val="ro-RO"/>
              </w:rPr>
              <w:t>grupa A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3664AAE" w14:textId="77777777" w:rsidR="00B211D2" w:rsidRPr="00E4222D" w:rsidRDefault="00B211D2" w:rsidP="00C505C9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E4222D">
              <w:rPr>
                <w:b/>
                <w:bCs/>
                <w:sz w:val="20"/>
                <w:lang w:val="ro-RO"/>
              </w:rPr>
              <w:t xml:space="preserve">între TDJ </w:t>
            </w:r>
          </w:p>
          <w:p w14:paraId="064BA34C" w14:textId="77777777" w:rsidR="00B211D2" w:rsidRPr="00E4222D" w:rsidRDefault="00B211D2" w:rsidP="00C505C9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E4222D">
              <w:rPr>
                <w:b/>
                <w:bCs/>
                <w:sz w:val="20"/>
                <w:lang w:val="ro-RO"/>
              </w:rPr>
              <w:t xml:space="preserve">36 / 38 și </w:t>
            </w:r>
          </w:p>
          <w:p w14:paraId="1EC442EC" w14:textId="77777777" w:rsidR="00B211D2" w:rsidRPr="00E4222D" w:rsidRDefault="00B211D2" w:rsidP="00C505C9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E4222D">
              <w:rPr>
                <w:b/>
                <w:bCs/>
                <w:sz w:val="20"/>
                <w:lang w:val="ro-RO"/>
              </w:rPr>
              <w:t xml:space="preserve">TDJ </w:t>
            </w:r>
          </w:p>
          <w:p w14:paraId="6A4826EE" w14:textId="77777777" w:rsidR="00B211D2" w:rsidRDefault="00B211D2" w:rsidP="00C505C9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E4222D">
              <w:rPr>
                <w:b/>
                <w:bCs/>
                <w:sz w:val="20"/>
                <w:lang w:val="ro-RO"/>
              </w:rPr>
              <w:t>46 / 49</w:t>
            </w:r>
            <w:r w:rsidRPr="00E4222D">
              <w:rPr>
                <w:b/>
                <w:bCs/>
                <w:sz w:val="20"/>
                <w:lang w:val="ro-RO"/>
              </w:rPr>
              <w:tab/>
            </w: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D0A7870" w14:textId="77777777" w:rsidR="00B211D2" w:rsidRDefault="00B211D2" w:rsidP="00C505C9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5BB43D1" w14:textId="77777777" w:rsidR="00B211D2" w:rsidRDefault="00B211D2" w:rsidP="00C505C9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C258EC1" w14:textId="77777777" w:rsidR="00B211D2" w:rsidRDefault="00B211D2" w:rsidP="00C505C9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48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7E25630" w14:textId="77777777" w:rsidR="00B211D2" w:rsidRDefault="00B211D2" w:rsidP="00C505C9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E4222D"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B211D2" w14:paraId="231F5469" w14:textId="77777777">
        <w:trPr>
          <w:cantSplit/>
          <w:trHeight w:val="872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85009DF" w14:textId="77777777" w:rsidR="00B211D2" w:rsidRDefault="00B211D2" w:rsidP="00B211D2">
            <w:pPr>
              <w:numPr>
                <w:ilvl w:val="0"/>
                <w:numId w:val="40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19787C2" w14:textId="77777777" w:rsidR="00B211D2" w:rsidRDefault="00B211D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D3FC57C" w14:textId="77777777" w:rsidR="00B211D2" w:rsidRDefault="00B211D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288261A" w14:textId="77777777" w:rsidR="00B211D2" w:rsidRDefault="00B211D2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Mogoşoaia</w:t>
            </w:r>
          </w:p>
          <w:p w14:paraId="0C2A7742" w14:textId="77777777" w:rsidR="00B211D2" w:rsidRDefault="00B211D2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42DE136" w14:textId="77777777" w:rsidR="00B211D2" w:rsidRDefault="00B211D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peste sch. </w:t>
            </w:r>
          </w:p>
          <w:p w14:paraId="7F25C455" w14:textId="77777777" w:rsidR="00B211D2" w:rsidRDefault="00B211D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1A</w:t>
            </w: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6E9EA69" w14:textId="77777777" w:rsidR="00B211D2" w:rsidRDefault="00B211D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  <w:r>
              <w:rPr>
                <w:b/>
                <w:bCs/>
                <w:sz w:val="36"/>
                <w:lang w:val="ro-RO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6D2AFF6" w14:textId="77777777" w:rsidR="00B211D2" w:rsidRDefault="00B211D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BB546D6" w14:textId="77777777" w:rsidR="00B211D2" w:rsidRDefault="00B211D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48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46B4AC0" w14:textId="77777777" w:rsidR="00B211D2" w:rsidRDefault="00B211D2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B211D2" w14:paraId="1B528B74" w14:textId="77777777">
        <w:tblPrEx>
          <w:tblCellMar>
            <w:left w:w="108" w:type="dxa"/>
            <w:right w:w="108" w:type="dxa"/>
          </w:tblCellMar>
        </w:tblPrEx>
        <w:trPr>
          <w:cantSplit/>
          <w:trHeight w:val="777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3F5FD84" w14:textId="77777777" w:rsidR="00B211D2" w:rsidRDefault="00B211D2" w:rsidP="00B211D2">
            <w:pPr>
              <w:numPr>
                <w:ilvl w:val="0"/>
                <w:numId w:val="40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F0B5B5E" w14:textId="77777777" w:rsidR="00B211D2" w:rsidRDefault="00B211D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1BCD148" w14:textId="77777777" w:rsidR="00B211D2" w:rsidRDefault="00B211D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3B5907A" w14:textId="77777777" w:rsidR="00B211D2" w:rsidRDefault="00B211D2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Mogoşoaia</w:t>
            </w:r>
          </w:p>
          <w:p w14:paraId="67743936" w14:textId="77777777" w:rsidR="00B211D2" w:rsidRDefault="00B211D2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0C3C2DA" w14:textId="77777777" w:rsidR="00B211D2" w:rsidRDefault="00B211D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peste sch. </w:t>
            </w:r>
          </w:p>
          <w:p w14:paraId="2117172A" w14:textId="77777777" w:rsidR="00B211D2" w:rsidRDefault="00B211D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3 și 25</w:t>
            </w: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DE06460" w14:textId="77777777" w:rsidR="00B211D2" w:rsidRDefault="00B211D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  <w:r>
              <w:rPr>
                <w:b/>
                <w:bCs/>
                <w:sz w:val="36"/>
                <w:lang w:val="ro-RO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477809A" w14:textId="77777777" w:rsidR="00B211D2" w:rsidRDefault="00B211D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78D89F6" w14:textId="77777777" w:rsidR="00B211D2" w:rsidRDefault="00B211D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48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BF25923" w14:textId="77777777" w:rsidR="00B211D2" w:rsidRDefault="00B211D2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B211D2" w14:paraId="79E6A0A4" w14:textId="77777777">
        <w:tblPrEx>
          <w:tblCellMar>
            <w:left w:w="108" w:type="dxa"/>
            <w:right w:w="108" w:type="dxa"/>
          </w:tblCellMar>
        </w:tblPrEx>
        <w:trPr>
          <w:cantSplit/>
          <w:trHeight w:val="777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8BC9ECE" w14:textId="77777777" w:rsidR="00B211D2" w:rsidRDefault="00B211D2" w:rsidP="00B211D2">
            <w:pPr>
              <w:numPr>
                <w:ilvl w:val="0"/>
                <w:numId w:val="40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725317C" w14:textId="77777777" w:rsidR="00B211D2" w:rsidRDefault="00B211D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8E8240F" w14:textId="77777777" w:rsidR="00B211D2" w:rsidRDefault="00B211D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CBC2E43" w14:textId="77777777" w:rsidR="00B211D2" w:rsidRDefault="00B211D2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Mogoşoaia</w:t>
            </w:r>
          </w:p>
          <w:p w14:paraId="1A479FE0" w14:textId="77777777" w:rsidR="00B211D2" w:rsidRDefault="00B211D2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8CD1E8E" w14:textId="77777777" w:rsidR="00B211D2" w:rsidRDefault="00B211D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peste sch. 5 </w:t>
            </w:r>
          </w:p>
          <w:p w14:paraId="001A00B0" w14:textId="77777777" w:rsidR="00B211D2" w:rsidRDefault="00B211D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în abatere</w:t>
            </w: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098FDEA" w14:textId="77777777" w:rsidR="00B211D2" w:rsidRDefault="00B211D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  <w:r>
              <w:rPr>
                <w:b/>
                <w:bCs/>
                <w:sz w:val="36"/>
                <w:lang w:val="ro-RO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851A04D" w14:textId="77777777" w:rsidR="00B211D2" w:rsidRDefault="00B211D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E7F64DB" w14:textId="77777777" w:rsidR="00B211D2" w:rsidRDefault="00B211D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48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84CEB2B" w14:textId="77777777" w:rsidR="00B211D2" w:rsidRDefault="00B211D2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B211D2" w14:paraId="62AA0DF2" w14:textId="77777777">
        <w:tblPrEx>
          <w:tblCellMar>
            <w:left w:w="108" w:type="dxa"/>
            <w:right w:w="108" w:type="dxa"/>
          </w:tblCellMar>
        </w:tblPrEx>
        <w:trPr>
          <w:cantSplit/>
          <w:trHeight w:val="777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FADB37C" w14:textId="77777777" w:rsidR="00B211D2" w:rsidRDefault="00B211D2" w:rsidP="00B211D2">
            <w:pPr>
              <w:numPr>
                <w:ilvl w:val="0"/>
                <w:numId w:val="40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5CB51EB" w14:textId="77777777" w:rsidR="00B211D2" w:rsidRDefault="00B211D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4129537" w14:textId="77777777" w:rsidR="00B211D2" w:rsidRDefault="00B211D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7F32797" w14:textId="77777777" w:rsidR="00B211D2" w:rsidRDefault="00B211D2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Mogoşoaia</w:t>
            </w:r>
          </w:p>
          <w:p w14:paraId="66427FB4" w14:textId="77777777" w:rsidR="00B211D2" w:rsidRDefault="00B211D2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02A10E8" w14:textId="77777777" w:rsidR="00B211D2" w:rsidRDefault="00B211D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peste sch. </w:t>
            </w:r>
          </w:p>
          <w:p w14:paraId="08D75912" w14:textId="77777777" w:rsidR="00B211D2" w:rsidRDefault="00B211D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13 și 21 </w:t>
            </w:r>
          </w:p>
          <w:p w14:paraId="4880B146" w14:textId="77777777" w:rsidR="00B211D2" w:rsidRDefault="00B211D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în abatere</w:t>
            </w: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C1DAAF1" w14:textId="77777777" w:rsidR="00B211D2" w:rsidRDefault="00B211D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  <w:r>
              <w:rPr>
                <w:b/>
                <w:bCs/>
                <w:sz w:val="36"/>
                <w:lang w:val="ro-RO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933913A" w14:textId="77777777" w:rsidR="00B211D2" w:rsidRDefault="00B211D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A574851" w14:textId="77777777" w:rsidR="00B211D2" w:rsidRDefault="00B211D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48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17E3B00" w14:textId="77777777" w:rsidR="00B211D2" w:rsidRDefault="00B211D2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B211D2" w14:paraId="08FC81EF" w14:textId="77777777">
        <w:tblPrEx>
          <w:tblCellMar>
            <w:left w:w="108" w:type="dxa"/>
            <w:right w:w="108" w:type="dxa"/>
          </w:tblCellMar>
        </w:tblPrEx>
        <w:trPr>
          <w:cantSplit/>
          <w:trHeight w:val="1062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0E5D76E" w14:textId="77777777" w:rsidR="00B211D2" w:rsidRDefault="00B211D2" w:rsidP="00B211D2">
            <w:pPr>
              <w:numPr>
                <w:ilvl w:val="0"/>
                <w:numId w:val="40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C866615" w14:textId="77777777" w:rsidR="00B211D2" w:rsidRDefault="00B211D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B072CA3" w14:textId="77777777" w:rsidR="00B211D2" w:rsidRDefault="00B211D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D48508A" w14:textId="77777777" w:rsidR="00B211D2" w:rsidRDefault="00B211D2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Mogoşoaia</w:t>
            </w:r>
          </w:p>
          <w:p w14:paraId="0A46AA7C" w14:textId="77777777" w:rsidR="00B211D2" w:rsidRDefault="00B211D2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406FD56" w14:textId="77777777" w:rsidR="00B211D2" w:rsidRDefault="00B211D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peste sch. 1, </w:t>
            </w:r>
          </w:p>
          <w:p w14:paraId="2B319F1D" w14:textId="77777777" w:rsidR="00B211D2" w:rsidRDefault="00B211D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15 şi 27 </w:t>
            </w:r>
          </w:p>
          <w:p w14:paraId="29B1F154" w14:textId="77777777" w:rsidR="00B211D2" w:rsidRDefault="00B211D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în abatere</w:t>
            </w: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A83FC88" w14:textId="77777777" w:rsidR="00B211D2" w:rsidRDefault="00B211D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  <w:r>
              <w:rPr>
                <w:b/>
                <w:bCs/>
                <w:sz w:val="36"/>
                <w:lang w:val="ro-RO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47BBF28" w14:textId="77777777" w:rsidR="00B211D2" w:rsidRDefault="00B211D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A611B87" w14:textId="77777777" w:rsidR="00B211D2" w:rsidRDefault="00B211D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48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A69D426" w14:textId="77777777" w:rsidR="00B211D2" w:rsidRDefault="00B211D2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B211D2" w14:paraId="4FB2286E" w14:textId="77777777">
        <w:tblPrEx>
          <w:tblCellMar>
            <w:left w:w="108" w:type="dxa"/>
            <w:right w:w="108" w:type="dxa"/>
          </w:tblCellMar>
        </w:tblPrEx>
        <w:trPr>
          <w:cantSplit/>
          <w:trHeight w:val="405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A117647" w14:textId="77777777" w:rsidR="00B211D2" w:rsidRDefault="00B211D2" w:rsidP="00B211D2">
            <w:pPr>
              <w:numPr>
                <w:ilvl w:val="0"/>
                <w:numId w:val="40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AF3746E" w14:textId="77777777" w:rsidR="00B211D2" w:rsidRDefault="00B211D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8C69CB8" w14:textId="77777777" w:rsidR="00B211D2" w:rsidRDefault="00B211D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67702F5" w14:textId="77777777" w:rsidR="00B211D2" w:rsidRDefault="00B211D2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Mogoşoaia</w:t>
            </w:r>
          </w:p>
          <w:p w14:paraId="6EB928BF" w14:textId="77777777" w:rsidR="00B211D2" w:rsidRDefault="00B211D2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 9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05D2CFC" w14:textId="77777777" w:rsidR="00B211D2" w:rsidRDefault="00B211D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 linia</w:t>
            </w: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193944B" w14:textId="77777777" w:rsidR="00B211D2" w:rsidRDefault="00B211D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  <w:r>
              <w:rPr>
                <w:b/>
                <w:bCs/>
                <w:sz w:val="36"/>
                <w:lang w:val="ro-RO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5ACC56F" w14:textId="77777777" w:rsidR="00B211D2" w:rsidRDefault="00B211D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01EF20A" w14:textId="77777777" w:rsidR="00B211D2" w:rsidRDefault="00B211D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48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E3844BE" w14:textId="77777777" w:rsidR="00B211D2" w:rsidRDefault="00B211D2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B211D2" w14:paraId="5FBC9EE6" w14:textId="77777777">
        <w:tblPrEx>
          <w:tblCellMar>
            <w:left w:w="108" w:type="dxa"/>
            <w:right w:w="108" w:type="dxa"/>
          </w:tblCellMar>
        </w:tblPrEx>
        <w:trPr>
          <w:cantSplit/>
          <w:trHeight w:val="957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0C5E419" w14:textId="77777777" w:rsidR="00B211D2" w:rsidRDefault="00B211D2" w:rsidP="00B211D2">
            <w:pPr>
              <w:numPr>
                <w:ilvl w:val="0"/>
                <w:numId w:val="40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2CC4848" w14:textId="77777777" w:rsidR="00B211D2" w:rsidRDefault="00B211D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1FDCAA6" w14:textId="77777777" w:rsidR="00B211D2" w:rsidRDefault="00B211D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0541519" w14:textId="77777777" w:rsidR="00B211D2" w:rsidRDefault="00B211D2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Mogoşoaia</w:t>
            </w:r>
          </w:p>
          <w:p w14:paraId="64BA5545" w14:textId="77777777" w:rsidR="00B211D2" w:rsidRDefault="00B211D2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B661533" w14:textId="77777777" w:rsidR="00B211D2" w:rsidRDefault="00B211D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peste sch. 22</w:t>
            </w:r>
          </w:p>
          <w:p w14:paraId="76483D42" w14:textId="77777777" w:rsidR="00B211D2" w:rsidRPr="00B401EA" w:rsidRDefault="00B211D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în abatere</w:t>
            </w: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C631738" w14:textId="77777777" w:rsidR="00B211D2" w:rsidRDefault="00B211D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  <w:r>
              <w:rPr>
                <w:b/>
                <w:bCs/>
                <w:sz w:val="36"/>
                <w:lang w:val="ro-RO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07E9E22" w14:textId="77777777" w:rsidR="00B211D2" w:rsidRDefault="00B211D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4852935" w14:textId="77777777" w:rsidR="00B211D2" w:rsidRDefault="00B211D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48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38AD28F" w14:textId="77777777" w:rsidR="00B211D2" w:rsidRDefault="00B211D2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B211D2" w14:paraId="18D0C760" w14:textId="77777777">
        <w:tblPrEx>
          <w:tblCellMar>
            <w:left w:w="108" w:type="dxa"/>
            <w:right w:w="108" w:type="dxa"/>
          </w:tblCellMar>
        </w:tblPrEx>
        <w:trPr>
          <w:cantSplit/>
          <w:trHeight w:val="957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228CD6C" w14:textId="77777777" w:rsidR="00B211D2" w:rsidRDefault="00B211D2" w:rsidP="00B211D2">
            <w:pPr>
              <w:numPr>
                <w:ilvl w:val="0"/>
                <w:numId w:val="40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25D8957" w14:textId="77777777" w:rsidR="00B211D2" w:rsidRDefault="00B211D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96AB807" w14:textId="77777777" w:rsidR="00B211D2" w:rsidRDefault="00B211D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E22D430" w14:textId="77777777" w:rsidR="00B211D2" w:rsidRDefault="00B211D2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Mogoşoaia</w:t>
            </w:r>
          </w:p>
          <w:p w14:paraId="593301A3" w14:textId="77777777" w:rsidR="00B211D2" w:rsidRDefault="00B211D2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4D2C001" w14:textId="77777777" w:rsidR="00B211D2" w:rsidRDefault="00B211D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peste sch.  14</w:t>
            </w:r>
          </w:p>
          <w:p w14:paraId="741CAE84" w14:textId="77777777" w:rsidR="00B211D2" w:rsidRDefault="00B211D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în abatere</w:t>
            </w: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B5FFB16" w14:textId="77777777" w:rsidR="00B211D2" w:rsidRDefault="00B211D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  <w:r>
              <w:rPr>
                <w:b/>
                <w:bCs/>
                <w:sz w:val="36"/>
                <w:lang w:val="ro-RO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C303BA7" w14:textId="77777777" w:rsidR="00B211D2" w:rsidRDefault="00B211D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16D6C81" w14:textId="77777777" w:rsidR="00B211D2" w:rsidRDefault="00B211D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48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DE86E00" w14:textId="77777777" w:rsidR="00B211D2" w:rsidRDefault="00B211D2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B211D2" w14:paraId="3E4C03DF" w14:textId="77777777">
        <w:tblPrEx>
          <w:tblCellMar>
            <w:left w:w="108" w:type="dxa"/>
            <w:right w:w="108" w:type="dxa"/>
          </w:tblCellMar>
        </w:tblPrEx>
        <w:trPr>
          <w:cantSplit/>
          <w:trHeight w:val="957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C7D6B65" w14:textId="77777777" w:rsidR="00B211D2" w:rsidRDefault="00B211D2" w:rsidP="00B211D2">
            <w:pPr>
              <w:numPr>
                <w:ilvl w:val="0"/>
                <w:numId w:val="40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28DBA0A" w14:textId="77777777" w:rsidR="00B211D2" w:rsidRDefault="00B211D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226DBE3" w14:textId="77777777" w:rsidR="00B211D2" w:rsidRDefault="00B211D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7CE6D88" w14:textId="77777777" w:rsidR="00B211D2" w:rsidRDefault="00B211D2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Mogoşoaia</w:t>
            </w:r>
          </w:p>
          <w:p w14:paraId="154CBA9F" w14:textId="77777777" w:rsidR="00B211D2" w:rsidRDefault="00B211D2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BA032CA" w14:textId="77777777" w:rsidR="00B211D2" w:rsidRDefault="00B211D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peste sch.  4</w:t>
            </w:r>
          </w:p>
          <w:p w14:paraId="0BC93EBC" w14:textId="77777777" w:rsidR="00B211D2" w:rsidRDefault="00B211D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și 10 pe directă</w:t>
            </w: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278737C" w14:textId="77777777" w:rsidR="00B211D2" w:rsidRDefault="00B211D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  <w:r>
              <w:rPr>
                <w:b/>
                <w:bCs/>
                <w:sz w:val="36"/>
                <w:lang w:val="ro-RO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1F336F0" w14:textId="77777777" w:rsidR="00B211D2" w:rsidRDefault="00B211D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A8F5554" w14:textId="77777777" w:rsidR="00B211D2" w:rsidRDefault="00B211D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48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7C93D93" w14:textId="77777777" w:rsidR="00B211D2" w:rsidRDefault="00B211D2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 Afectează intrări - ieşiri la liniile 2 - 9 Cap Y.</w:t>
            </w:r>
          </w:p>
        </w:tc>
      </w:tr>
      <w:tr w:rsidR="00B211D2" w14:paraId="450FB268" w14:textId="77777777">
        <w:tblPrEx>
          <w:tblCellMar>
            <w:left w:w="108" w:type="dxa"/>
            <w:right w:w="108" w:type="dxa"/>
          </w:tblCellMar>
        </w:tblPrEx>
        <w:trPr>
          <w:cantSplit/>
          <w:trHeight w:val="957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53D6931" w14:textId="77777777" w:rsidR="00B211D2" w:rsidRDefault="00B211D2" w:rsidP="00B211D2">
            <w:pPr>
              <w:numPr>
                <w:ilvl w:val="0"/>
                <w:numId w:val="40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FF934D9" w14:textId="77777777" w:rsidR="00B211D2" w:rsidRDefault="00B211D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66D3D94" w14:textId="77777777" w:rsidR="00B211D2" w:rsidRDefault="00B211D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7E01AF4" w14:textId="77777777" w:rsidR="00B211D2" w:rsidRDefault="00B211D2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Mogoşoaia</w:t>
            </w:r>
          </w:p>
          <w:p w14:paraId="0B76C15C" w14:textId="77777777" w:rsidR="00B211D2" w:rsidRDefault="00B211D2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5E49B2B" w14:textId="77777777" w:rsidR="00B211D2" w:rsidRDefault="00B211D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peste sch.  4</w:t>
            </w:r>
          </w:p>
          <w:p w14:paraId="0E21BC08" w14:textId="77777777" w:rsidR="00B211D2" w:rsidRDefault="00B211D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și 10 în abatere</w:t>
            </w: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F37389A" w14:textId="77777777" w:rsidR="00B211D2" w:rsidRDefault="00B211D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  <w:r>
              <w:rPr>
                <w:b/>
                <w:bCs/>
                <w:sz w:val="36"/>
                <w:lang w:val="ro-RO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483408A" w14:textId="77777777" w:rsidR="00B211D2" w:rsidRDefault="00B211D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A4FCABE" w14:textId="77777777" w:rsidR="00B211D2" w:rsidRDefault="00B211D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48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221C858" w14:textId="77777777" w:rsidR="00B211D2" w:rsidRDefault="00B211D2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 Afectează intrări - ieşiri la liniile 2 - 9 Cap Y.</w:t>
            </w:r>
          </w:p>
        </w:tc>
      </w:tr>
      <w:tr w:rsidR="00B211D2" w14:paraId="1D7CAFC1" w14:textId="77777777">
        <w:tblPrEx>
          <w:tblCellMar>
            <w:left w:w="108" w:type="dxa"/>
            <w:right w:w="108" w:type="dxa"/>
          </w:tblCellMar>
        </w:tblPrEx>
        <w:trPr>
          <w:cantSplit/>
          <w:trHeight w:val="957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63C22D7" w14:textId="77777777" w:rsidR="00B211D2" w:rsidRDefault="00B211D2" w:rsidP="00B211D2">
            <w:pPr>
              <w:numPr>
                <w:ilvl w:val="0"/>
                <w:numId w:val="40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C114A87" w14:textId="77777777" w:rsidR="00B211D2" w:rsidRDefault="00B211D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E64EE44" w14:textId="77777777" w:rsidR="00B211D2" w:rsidRDefault="00B211D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1157CA6" w14:textId="77777777" w:rsidR="00B211D2" w:rsidRDefault="00B211D2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Mogoşoaia</w:t>
            </w:r>
          </w:p>
          <w:p w14:paraId="005BACE6" w14:textId="77777777" w:rsidR="00B211D2" w:rsidRDefault="00B211D2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 8 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80496B2" w14:textId="77777777" w:rsidR="00B211D2" w:rsidRDefault="00B211D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 linia</w:t>
            </w:r>
          </w:p>
          <w:p w14:paraId="43160BC6" w14:textId="77777777" w:rsidR="00B211D2" w:rsidRDefault="00B211D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inclu-</w:t>
            </w:r>
          </w:p>
          <w:p w14:paraId="3FCE7C61" w14:textId="77777777" w:rsidR="00B211D2" w:rsidRDefault="00B211D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siv sch. 35 și 32</w:t>
            </w: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F8659B8" w14:textId="77777777" w:rsidR="00B211D2" w:rsidRDefault="00B211D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  <w:r>
              <w:rPr>
                <w:b/>
                <w:bCs/>
                <w:sz w:val="36"/>
                <w:lang w:val="ro-RO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02CE8CC" w14:textId="77777777" w:rsidR="00B211D2" w:rsidRDefault="00B211D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5EBA4D1" w14:textId="77777777" w:rsidR="00B211D2" w:rsidRDefault="00B211D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48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C1E9D12" w14:textId="77777777" w:rsidR="00B211D2" w:rsidRDefault="00B211D2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B211D2" w14:paraId="1351EDA0" w14:textId="77777777">
        <w:tblPrEx>
          <w:tblCellMar>
            <w:left w:w="108" w:type="dxa"/>
            <w:right w:w="108" w:type="dxa"/>
          </w:tblCellMar>
        </w:tblPrEx>
        <w:trPr>
          <w:cantSplit/>
          <w:trHeight w:val="957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36F4E63" w14:textId="77777777" w:rsidR="00B211D2" w:rsidRDefault="00B211D2" w:rsidP="00B211D2">
            <w:pPr>
              <w:numPr>
                <w:ilvl w:val="0"/>
                <w:numId w:val="40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01F0C8B" w14:textId="77777777" w:rsidR="00B211D2" w:rsidRDefault="00B211D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23135DE" w14:textId="77777777" w:rsidR="00B211D2" w:rsidRDefault="00B211D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4EC6BC6" w14:textId="77777777" w:rsidR="00B211D2" w:rsidRDefault="00B211D2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Ax Mogoșoaia - </w:t>
            </w:r>
          </w:p>
          <w:p w14:paraId="5CEF7AF2" w14:textId="77777777" w:rsidR="00B211D2" w:rsidRDefault="00B211D2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Balotești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A4C84F5" w14:textId="77777777" w:rsidR="00B211D2" w:rsidRDefault="00B211D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4958C30" w14:textId="77777777" w:rsidR="00B211D2" w:rsidRDefault="00B211D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82FD777" w14:textId="77777777" w:rsidR="00B211D2" w:rsidRDefault="00B211D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13+071</w:t>
            </w:r>
          </w:p>
          <w:p w14:paraId="6E69DBC0" w14:textId="77777777" w:rsidR="00B211D2" w:rsidRDefault="00B211D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15+800</w:t>
            </w: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E2047B0" w14:textId="77777777" w:rsidR="00B211D2" w:rsidRDefault="00B211D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  <w:r>
              <w:rPr>
                <w:b/>
                <w:bCs/>
                <w:sz w:val="36"/>
                <w:lang w:val="ro-RO"/>
              </w:rPr>
              <w:t>70</w:t>
            </w:r>
          </w:p>
        </w:tc>
        <w:tc>
          <w:tcPr>
            <w:tcW w:w="248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76B1D5A" w14:textId="77777777" w:rsidR="00B211D2" w:rsidRDefault="00B211D2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Semnalizată ca limitare de viteză.</w:t>
            </w:r>
          </w:p>
        </w:tc>
      </w:tr>
      <w:tr w:rsidR="00B211D2" w14:paraId="4B789A23" w14:textId="77777777">
        <w:tblPrEx>
          <w:tblCellMar>
            <w:left w:w="108" w:type="dxa"/>
            <w:right w:w="108" w:type="dxa"/>
          </w:tblCellMar>
        </w:tblPrEx>
        <w:trPr>
          <w:cantSplit/>
          <w:trHeight w:val="957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915C421" w14:textId="77777777" w:rsidR="00B211D2" w:rsidRDefault="00B211D2" w:rsidP="00B211D2">
            <w:pPr>
              <w:numPr>
                <w:ilvl w:val="0"/>
                <w:numId w:val="40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311F7E2" w14:textId="77777777" w:rsidR="00B211D2" w:rsidRDefault="00B211D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35F8765" w14:textId="77777777" w:rsidR="00B211D2" w:rsidRDefault="00B211D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2DA15EB" w14:textId="77777777" w:rsidR="00B211D2" w:rsidRDefault="00B211D2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Mogoșoaia - </w:t>
            </w:r>
          </w:p>
          <w:p w14:paraId="4387A53F" w14:textId="77777777" w:rsidR="00B211D2" w:rsidRDefault="00B211D2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Balotești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5DB49AA" w14:textId="77777777" w:rsidR="00B211D2" w:rsidRDefault="00B211D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8A5C831" w14:textId="77777777" w:rsidR="00B211D2" w:rsidRDefault="00B211D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AFDB393" w14:textId="77777777" w:rsidR="00B211D2" w:rsidRDefault="00B211D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15+800</w:t>
            </w:r>
          </w:p>
          <w:p w14:paraId="51DEFBF2" w14:textId="77777777" w:rsidR="00B211D2" w:rsidRDefault="00B211D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19+000</w:t>
            </w: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274622E" w14:textId="77777777" w:rsidR="00B211D2" w:rsidRDefault="00B211D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  <w:r>
              <w:rPr>
                <w:b/>
                <w:bCs/>
                <w:sz w:val="36"/>
                <w:lang w:val="ro-RO"/>
              </w:rPr>
              <w:t>50</w:t>
            </w:r>
          </w:p>
        </w:tc>
        <w:tc>
          <w:tcPr>
            <w:tcW w:w="248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5E774CC" w14:textId="77777777" w:rsidR="00B211D2" w:rsidRDefault="00B211D2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</w:p>
        </w:tc>
      </w:tr>
      <w:tr w:rsidR="00B211D2" w14:paraId="0DA0A8DB" w14:textId="77777777">
        <w:tblPrEx>
          <w:tblCellMar>
            <w:left w:w="108" w:type="dxa"/>
            <w:right w:w="108" w:type="dxa"/>
          </w:tblCellMar>
        </w:tblPrEx>
        <w:trPr>
          <w:cantSplit/>
          <w:trHeight w:val="957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CBE1D6F" w14:textId="77777777" w:rsidR="00B211D2" w:rsidRDefault="00B211D2" w:rsidP="00B211D2">
            <w:pPr>
              <w:numPr>
                <w:ilvl w:val="0"/>
                <w:numId w:val="40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47C1AAB" w14:textId="77777777" w:rsidR="00B211D2" w:rsidRDefault="00B211D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817E8F7" w14:textId="77777777" w:rsidR="00B211D2" w:rsidRDefault="00B211D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8511337" w14:textId="77777777" w:rsidR="00B211D2" w:rsidRDefault="00B211D2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Mogoșoaia - </w:t>
            </w:r>
          </w:p>
          <w:p w14:paraId="295AE366" w14:textId="77777777" w:rsidR="00B211D2" w:rsidRDefault="00B211D2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Ax Balotești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ED27F4C" w14:textId="77777777" w:rsidR="00B211D2" w:rsidRDefault="00B211D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C6A45C7" w14:textId="77777777" w:rsidR="00B211D2" w:rsidRDefault="00B211D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4039B7D" w14:textId="77777777" w:rsidR="00B211D2" w:rsidRDefault="00B211D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19+000</w:t>
            </w:r>
          </w:p>
          <w:p w14:paraId="7970ED16" w14:textId="77777777" w:rsidR="00B211D2" w:rsidRDefault="00B211D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22+120</w:t>
            </w: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C446DA8" w14:textId="77777777" w:rsidR="00B211D2" w:rsidRDefault="00B211D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  <w:r>
              <w:rPr>
                <w:b/>
                <w:bCs/>
                <w:sz w:val="36"/>
                <w:lang w:val="ro-RO"/>
              </w:rPr>
              <w:t>70</w:t>
            </w:r>
          </w:p>
        </w:tc>
        <w:tc>
          <w:tcPr>
            <w:tcW w:w="248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82FD238" w14:textId="77777777" w:rsidR="00B211D2" w:rsidRDefault="00B211D2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Semnalizată ca limitare de viteză.</w:t>
            </w:r>
          </w:p>
        </w:tc>
      </w:tr>
      <w:tr w:rsidR="00B211D2" w14:paraId="5B99D73C" w14:textId="77777777">
        <w:tblPrEx>
          <w:tblCellMar>
            <w:left w:w="108" w:type="dxa"/>
            <w:right w:w="108" w:type="dxa"/>
          </w:tblCellMar>
        </w:tblPrEx>
        <w:trPr>
          <w:cantSplit/>
          <w:trHeight w:val="255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77A8C5C" w14:textId="77777777" w:rsidR="00B211D2" w:rsidRDefault="00B211D2" w:rsidP="00B211D2">
            <w:pPr>
              <w:numPr>
                <w:ilvl w:val="0"/>
                <w:numId w:val="40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367851A" w14:textId="77777777" w:rsidR="00B211D2" w:rsidRDefault="00B211D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56A34ED" w14:textId="77777777" w:rsidR="00B211D2" w:rsidRDefault="00B211D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67D32F4" w14:textId="77777777" w:rsidR="00B211D2" w:rsidRDefault="00B211D2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Fierbinţi</w:t>
            </w:r>
          </w:p>
          <w:p w14:paraId="2C187FBA" w14:textId="77777777" w:rsidR="00B211D2" w:rsidRDefault="00B211D2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 1 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2E8C82E" w14:textId="77777777" w:rsidR="00B211D2" w:rsidRDefault="00B211D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 linia</w:t>
            </w: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7545CBB" w14:textId="77777777" w:rsidR="00B211D2" w:rsidRDefault="00B211D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  <w:r>
              <w:rPr>
                <w:b/>
                <w:bCs/>
                <w:sz w:val="36"/>
                <w:lang w:val="ro-RO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A7671D5" w14:textId="77777777" w:rsidR="00B211D2" w:rsidRDefault="00B211D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CF9FAFB" w14:textId="77777777" w:rsidR="00B211D2" w:rsidRDefault="00B211D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48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D1E39BE" w14:textId="77777777" w:rsidR="00B211D2" w:rsidRDefault="00B211D2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B211D2" w14:paraId="5CF27D21" w14:textId="77777777">
        <w:tblPrEx>
          <w:tblCellMar>
            <w:left w:w="108" w:type="dxa"/>
            <w:right w:w="108" w:type="dxa"/>
          </w:tblCellMar>
        </w:tblPrEx>
        <w:trPr>
          <w:cantSplit/>
          <w:trHeight w:val="255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7E2EEE4" w14:textId="77777777" w:rsidR="00B211D2" w:rsidRDefault="00B211D2" w:rsidP="00B211D2">
            <w:pPr>
              <w:numPr>
                <w:ilvl w:val="0"/>
                <w:numId w:val="40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7F36F5B" w14:textId="77777777" w:rsidR="00B211D2" w:rsidRDefault="00B211D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55+000</w:t>
            </w:r>
          </w:p>
          <w:p w14:paraId="7103B752" w14:textId="77777777" w:rsidR="00B211D2" w:rsidRDefault="00B211D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55+050</w:t>
            </w: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69CA6A5" w14:textId="77777777" w:rsidR="00B211D2" w:rsidRDefault="00B211D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  <w:r>
              <w:rPr>
                <w:b/>
                <w:bCs/>
                <w:sz w:val="36"/>
                <w:lang w:val="ro-RO"/>
              </w:rPr>
              <w:t>30</w:t>
            </w: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2B1EA79" w14:textId="77777777" w:rsidR="00B211D2" w:rsidRDefault="00B211D2" w:rsidP="00217FCE">
            <w:pPr>
              <w:spacing w:before="40" w:after="40" w:line="276" w:lineRule="auto"/>
              <w:ind w:left="57" w:right="57"/>
              <w:rPr>
                <w:b/>
                <w:bCs/>
                <w:spacing w:val="-4"/>
                <w:sz w:val="20"/>
                <w:szCs w:val="20"/>
                <w:lang w:val="ro-RO"/>
              </w:rPr>
            </w:pPr>
            <w:r w:rsidRPr="008A1A04">
              <w:rPr>
                <w:b/>
                <w:bCs/>
                <w:spacing w:val="-4"/>
                <w:sz w:val="20"/>
                <w:szCs w:val="20"/>
                <w:lang w:val="ro-RO"/>
              </w:rPr>
              <w:t>H</w:t>
            </w:r>
            <w:r>
              <w:rPr>
                <w:b/>
                <w:bCs/>
                <w:spacing w:val="-4"/>
                <w:sz w:val="20"/>
                <w:szCs w:val="20"/>
                <w:lang w:val="ro-RO"/>
              </w:rPr>
              <w:t>m</w:t>
            </w:r>
            <w:r w:rsidRPr="008A1A04">
              <w:rPr>
                <w:b/>
                <w:bCs/>
                <w:spacing w:val="-4"/>
                <w:sz w:val="20"/>
                <w:szCs w:val="20"/>
                <w:lang w:val="ro-RO"/>
              </w:rPr>
              <w:t xml:space="preserve"> </w:t>
            </w:r>
            <w:r>
              <w:rPr>
                <w:b/>
                <w:bCs/>
                <w:spacing w:val="-4"/>
                <w:sz w:val="20"/>
                <w:szCs w:val="20"/>
                <w:lang w:val="ro-RO"/>
              </w:rPr>
              <w:t>Dridu –</w:t>
            </w:r>
          </w:p>
          <w:p w14:paraId="6E7CF853" w14:textId="77777777" w:rsidR="00B211D2" w:rsidRDefault="00B211D2" w:rsidP="00217FCE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pacing w:val="-4"/>
                <w:sz w:val="20"/>
                <w:szCs w:val="20"/>
                <w:lang w:val="ro-RO"/>
              </w:rPr>
              <w:t>Hm Armășești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B4F7639" w14:textId="77777777" w:rsidR="00B211D2" w:rsidRDefault="00B211D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2773C1A" w14:textId="77777777" w:rsidR="00B211D2" w:rsidRDefault="00B211D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34991A7" w14:textId="77777777" w:rsidR="00B211D2" w:rsidRDefault="00B211D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8659632" w14:textId="77777777" w:rsidR="00B211D2" w:rsidRDefault="00B211D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48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C3FF6F9" w14:textId="77777777" w:rsidR="00B211D2" w:rsidRDefault="00B211D2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Fără inductori.</w:t>
            </w:r>
          </w:p>
        </w:tc>
      </w:tr>
      <w:tr w:rsidR="00B211D2" w14:paraId="111703AE" w14:textId="77777777">
        <w:tblPrEx>
          <w:tblCellMar>
            <w:left w:w="108" w:type="dxa"/>
            <w:right w:w="108" w:type="dxa"/>
          </w:tblCellMar>
        </w:tblPrEx>
        <w:trPr>
          <w:cantSplit/>
          <w:trHeight w:val="255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DB7508D" w14:textId="77777777" w:rsidR="00B211D2" w:rsidRDefault="00B211D2" w:rsidP="00B211D2">
            <w:pPr>
              <w:numPr>
                <w:ilvl w:val="0"/>
                <w:numId w:val="40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C9A0AD6" w14:textId="77777777" w:rsidR="00B211D2" w:rsidRDefault="00B211D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58+500</w:t>
            </w:r>
          </w:p>
          <w:p w14:paraId="1C9E96E0" w14:textId="77777777" w:rsidR="00B211D2" w:rsidRDefault="00B211D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62+200</w:t>
            </w: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B0ECEC5" w14:textId="77777777" w:rsidR="00B211D2" w:rsidRDefault="00B211D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  <w:r>
              <w:rPr>
                <w:b/>
                <w:bCs/>
                <w:sz w:val="36"/>
                <w:lang w:val="ro-RO"/>
              </w:rPr>
              <w:t>50</w:t>
            </w: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21F024E" w14:textId="77777777" w:rsidR="00B211D2" w:rsidRDefault="00B211D2">
            <w:pPr>
              <w:spacing w:before="40" w:after="40" w:line="276" w:lineRule="auto"/>
              <w:ind w:left="57" w:right="57"/>
              <w:rPr>
                <w:b/>
                <w:bCs/>
                <w:spacing w:val="-4"/>
                <w:sz w:val="20"/>
                <w:szCs w:val="20"/>
                <w:lang w:val="ro-RO"/>
              </w:rPr>
            </w:pPr>
            <w:r w:rsidRPr="008A1A04">
              <w:rPr>
                <w:b/>
                <w:bCs/>
                <w:spacing w:val="-4"/>
                <w:sz w:val="20"/>
                <w:szCs w:val="20"/>
                <w:lang w:val="ro-RO"/>
              </w:rPr>
              <w:t>H</w:t>
            </w:r>
            <w:r>
              <w:rPr>
                <w:b/>
                <w:bCs/>
                <w:spacing w:val="-4"/>
                <w:sz w:val="20"/>
                <w:szCs w:val="20"/>
                <w:lang w:val="ro-RO"/>
              </w:rPr>
              <w:t>m</w:t>
            </w:r>
            <w:r w:rsidRPr="008A1A04">
              <w:rPr>
                <w:b/>
                <w:bCs/>
                <w:spacing w:val="-4"/>
                <w:sz w:val="20"/>
                <w:szCs w:val="20"/>
                <w:lang w:val="ro-RO"/>
              </w:rPr>
              <w:t xml:space="preserve"> </w:t>
            </w:r>
            <w:r>
              <w:rPr>
                <w:b/>
                <w:bCs/>
                <w:spacing w:val="-4"/>
                <w:sz w:val="20"/>
                <w:szCs w:val="20"/>
                <w:lang w:val="ro-RO"/>
              </w:rPr>
              <w:t>Dridu –</w:t>
            </w:r>
          </w:p>
          <w:p w14:paraId="0AA840A8" w14:textId="77777777" w:rsidR="00B211D2" w:rsidRPr="008A1A04" w:rsidRDefault="00B211D2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szCs w:val="20"/>
                <w:lang w:val="ro-RO"/>
              </w:rPr>
            </w:pPr>
            <w:r>
              <w:rPr>
                <w:b/>
                <w:bCs/>
                <w:spacing w:val="-4"/>
                <w:sz w:val="20"/>
                <w:szCs w:val="20"/>
                <w:lang w:val="ro-RO"/>
              </w:rPr>
              <w:t>Hm Armășești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3C52A18" w14:textId="77777777" w:rsidR="00B211D2" w:rsidRDefault="00B211D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DECDC58" w14:textId="77777777" w:rsidR="00B211D2" w:rsidRDefault="00B211D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2CDFF1A" w14:textId="77777777" w:rsidR="00B211D2" w:rsidRDefault="00B211D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3C047E9" w14:textId="77777777" w:rsidR="00B211D2" w:rsidRDefault="00B211D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48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29389B7" w14:textId="77777777" w:rsidR="00B211D2" w:rsidRDefault="00B211D2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</w:p>
        </w:tc>
      </w:tr>
      <w:tr w:rsidR="00B211D2" w14:paraId="66F46D22" w14:textId="77777777">
        <w:tblPrEx>
          <w:tblCellMar>
            <w:left w:w="108" w:type="dxa"/>
            <w:right w:w="108" w:type="dxa"/>
          </w:tblCellMar>
        </w:tblPrEx>
        <w:trPr>
          <w:cantSplit/>
          <w:trHeight w:val="255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AF4E7A7" w14:textId="77777777" w:rsidR="00B211D2" w:rsidRDefault="00B211D2" w:rsidP="00B211D2">
            <w:pPr>
              <w:numPr>
                <w:ilvl w:val="0"/>
                <w:numId w:val="40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067C968" w14:textId="77777777" w:rsidR="00B211D2" w:rsidRDefault="00B211D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63+720</w:t>
            </w:r>
          </w:p>
          <w:p w14:paraId="08A68F86" w14:textId="77777777" w:rsidR="00B211D2" w:rsidRDefault="00B211D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70+600</w:t>
            </w: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8DCBB01" w14:textId="77777777" w:rsidR="00B211D2" w:rsidRDefault="00B211D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  <w:r>
              <w:rPr>
                <w:b/>
                <w:bCs/>
                <w:sz w:val="36"/>
                <w:lang w:val="ro-RO"/>
              </w:rPr>
              <w:t>50</w:t>
            </w: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6FEFF76" w14:textId="77777777" w:rsidR="00B211D2" w:rsidRDefault="00B211D2">
            <w:pPr>
              <w:spacing w:before="40" w:after="40" w:line="276" w:lineRule="auto"/>
              <w:ind w:left="57" w:right="57"/>
              <w:rPr>
                <w:b/>
                <w:bCs/>
                <w:spacing w:val="-4"/>
                <w:sz w:val="20"/>
                <w:szCs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Ax. </w:t>
            </w:r>
            <w:r>
              <w:rPr>
                <w:b/>
                <w:bCs/>
                <w:spacing w:val="-4"/>
                <w:sz w:val="20"/>
                <w:szCs w:val="20"/>
                <w:lang w:val="ro-RO"/>
              </w:rPr>
              <w:t>Hm Armășești –</w:t>
            </w:r>
          </w:p>
          <w:p w14:paraId="3F9B3380" w14:textId="77777777" w:rsidR="00B211D2" w:rsidRDefault="00B211D2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pacing w:val="-4"/>
                <w:sz w:val="20"/>
                <w:szCs w:val="20"/>
                <w:lang w:val="ro-RO"/>
              </w:rPr>
              <w:t>Ax. Urziceni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01382FA" w14:textId="77777777" w:rsidR="00B211D2" w:rsidRDefault="00B211D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794839E" w14:textId="77777777" w:rsidR="00B211D2" w:rsidRDefault="00B211D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78A133A" w14:textId="77777777" w:rsidR="00B211D2" w:rsidRDefault="00B211D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7104ED7" w14:textId="77777777" w:rsidR="00B211D2" w:rsidRDefault="00B211D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48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7AD85D7" w14:textId="77777777" w:rsidR="00B211D2" w:rsidRDefault="00B211D2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 La circulația pe linia 804 se va citi poziția Km 48+170 – 55+000</w:t>
            </w:r>
          </w:p>
        </w:tc>
      </w:tr>
      <w:tr w:rsidR="00B211D2" w14:paraId="294DA221" w14:textId="77777777">
        <w:tblPrEx>
          <w:tblCellMar>
            <w:left w:w="108" w:type="dxa"/>
            <w:right w:w="108" w:type="dxa"/>
          </w:tblCellMar>
        </w:tblPrEx>
        <w:trPr>
          <w:cantSplit/>
          <w:trHeight w:val="1112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A0B9DFF" w14:textId="77777777" w:rsidR="00B211D2" w:rsidRDefault="00B211D2" w:rsidP="00B211D2">
            <w:pPr>
              <w:numPr>
                <w:ilvl w:val="0"/>
                <w:numId w:val="40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AB92803" w14:textId="77777777" w:rsidR="00B211D2" w:rsidRDefault="00B211D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135+550</w:t>
            </w:r>
          </w:p>
          <w:p w14:paraId="6C40D5E7" w14:textId="77777777" w:rsidR="00B211D2" w:rsidRDefault="00B211D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135+610</w:t>
            </w: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E5ADE74" w14:textId="77777777" w:rsidR="00B211D2" w:rsidRDefault="00B211D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  <w:r>
              <w:rPr>
                <w:b/>
                <w:bCs/>
                <w:sz w:val="36"/>
                <w:lang w:val="ro-RO"/>
              </w:rPr>
              <w:t>15</w:t>
            </w: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F14D265" w14:textId="77777777" w:rsidR="00B211D2" w:rsidRDefault="00B211D2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Ruşeţu -</w:t>
            </w:r>
          </w:p>
          <w:p w14:paraId="6CD846C1" w14:textId="77777777" w:rsidR="00B211D2" w:rsidRDefault="00B211D2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Făurei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01F40B1" w14:textId="77777777" w:rsidR="00B211D2" w:rsidRDefault="00B211D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A019368" w14:textId="77777777" w:rsidR="00B211D2" w:rsidRDefault="00B211D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980ACBB" w14:textId="77777777" w:rsidR="00B211D2" w:rsidRDefault="00B211D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86F8BBA" w14:textId="77777777" w:rsidR="00B211D2" w:rsidRDefault="00B211D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48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A5039E8" w14:textId="77777777" w:rsidR="00B211D2" w:rsidRPr="00C20CA5" w:rsidRDefault="00B211D2">
            <w:pPr>
              <w:spacing w:before="40" w:after="40" w:line="276" w:lineRule="auto"/>
              <w:ind w:left="57" w:right="57"/>
              <w:rPr>
                <w:b/>
                <w:bCs/>
                <w:iCs/>
                <w:sz w:val="20"/>
                <w:lang w:val="ro-RO"/>
              </w:rPr>
            </w:pPr>
            <w:r>
              <w:rPr>
                <w:b/>
                <w:bCs/>
                <w:iCs/>
                <w:sz w:val="20"/>
                <w:lang w:val="ro-RO"/>
              </w:rPr>
              <w:t>*</w:t>
            </w:r>
            <w:r w:rsidRPr="00C20CA5">
              <w:rPr>
                <w:b/>
                <w:bCs/>
                <w:iCs/>
                <w:sz w:val="20"/>
                <w:lang w:val="ro-RO"/>
              </w:rPr>
              <w:t xml:space="preserve">Valabil pentru trenurile </w:t>
            </w:r>
            <w:r>
              <w:rPr>
                <w:b/>
                <w:bCs/>
                <w:iCs/>
                <w:color w:val="000000"/>
                <w:sz w:val="20"/>
                <w:lang w:val="ro-RO"/>
              </w:rPr>
              <w:t>care au în componență</w:t>
            </w:r>
            <w:r w:rsidRPr="00C20CA5">
              <w:rPr>
                <w:b/>
                <w:bCs/>
                <w:iCs/>
                <w:sz w:val="20"/>
                <w:lang w:val="ro-RO"/>
              </w:rPr>
              <w:t xml:space="preserve"> două locomotive cuplate.</w:t>
            </w:r>
          </w:p>
          <w:p w14:paraId="02CA633C" w14:textId="77777777" w:rsidR="00B211D2" w:rsidRPr="00EB107D" w:rsidRDefault="00B211D2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EB107D"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B211D2" w14:paraId="484E60F3" w14:textId="77777777">
        <w:tblPrEx>
          <w:tblCellMar>
            <w:left w:w="108" w:type="dxa"/>
            <w:right w:w="108" w:type="dxa"/>
          </w:tblCellMar>
        </w:tblPrEx>
        <w:trPr>
          <w:cantSplit/>
          <w:trHeight w:val="559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251A1B6" w14:textId="77777777" w:rsidR="00B211D2" w:rsidRDefault="00B211D2" w:rsidP="00B211D2">
            <w:pPr>
              <w:numPr>
                <w:ilvl w:val="0"/>
                <w:numId w:val="40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0B585CE" w14:textId="77777777" w:rsidR="00B211D2" w:rsidRDefault="00B211D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EDAFCA3" w14:textId="77777777" w:rsidR="00B211D2" w:rsidRDefault="00B211D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21ADA05" w14:textId="77777777" w:rsidR="00B211D2" w:rsidRDefault="00B211D2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Făurei</w:t>
            </w:r>
          </w:p>
          <w:p w14:paraId="0B2AE5BC" w14:textId="77777777" w:rsidR="00B211D2" w:rsidRDefault="00B211D2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7BC10C7" w14:textId="77777777" w:rsidR="00B211D2" w:rsidRDefault="00B211D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peste sch. </w:t>
            </w:r>
          </w:p>
          <w:p w14:paraId="54DC4D9A" w14:textId="77777777" w:rsidR="00B211D2" w:rsidRDefault="00B211D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25 și 37</w:t>
            </w: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299E656" w14:textId="77777777" w:rsidR="00B211D2" w:rsidRDefault="00B211D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  <w:r>
              <w:rPr>
                <w:b/>
                <w:bCs/>
                <w:sz w:val="36"/>
                <w:lang w:val="ro-RO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5263F79" w14:textId="77777777" w:rsidR="00B211D2" w:rsidRDefault="00B211D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75DAA59" w14:textId="77777777" w:rsidR="00B211D2" w:rsidRDefault="00B211D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48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F5CE44F" w14:textId="77777777" w:rsidR="00B211D2" w:rsidRDefault="00B211D2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  <w:p w14:paraId="39AF8B95" w14:textId="77777777" w:rsidR="00B211D2" w:rsidRDefault="00B211D2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</w:t>
            </w:r>
          </w:p>
          <w:p w14:paraId="1E8AA7A6" w14:textId="77777777" w:rsidR="00B211D2" w:rsidRDefault="00B211D2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la liniile 4 - 8 st. Făurei, Cap X.</w:t>
            </w:r>
          </w:p>
        </w:tc>
      </w:tr>
      <w:tr w:rsidR="00B211D2" w14:paraId="46AADEC5" w14:textId="77777777">
        <w:tblPrEx>
          <w:tblCellMar>
            <w:left w:w="108" w:type="dxa"/>
            <w:right w:w="108" w:type="dxa"/>
          </w:tblCellMar>
        </w:tblPrEx>
        <w:trPr>
          <w:cantSplit/>
          <w:trHeight w:val="559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1EA155C" w14:textId="77777777" w:rsidR="00B211D2" w:rsidRDefault="00B211D2" w:rsidP="00B211D2">
            <w:pPr>
              <w:numPr>
                <w:ilvl w:val="0"/>
                <w:numId w:val="40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C421E0D" w14:textId="77777777" w:rsidR="00B211D2" w:rsidRDefault="00B211D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167+350</w:t>
            </w:r>
          </w:p>
          <w:p w14:paraId="5F8791F8" w14:textId="77777777" w:rsidR="00B211D2" w:rsidRDefault="00B211D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167+800</w:t>
            </w: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EF7BF3B" w14:textId="77777777" w:rsidR="00B211D2" w:rsidRDefault="00B211D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  <w:r>
              <w:rPr>
                <w:b/>
                <w:bCs/>
                <w:sz w:val="36"/>
                <w:lang w:val="ro-RO"/>
              </w:rPr>
              <w:t>30</w:t>
            </w: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1703DC9" w14:textId="77777777" w:rsidR="00B211D2" w:rsidRDefault="00B211D2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Făurei</w:t>
            </w:r>
          </w:p>
          <w:p w14:paraId="39FF0B88" w14:textId="77777777" w:rsidR="00B211D2" w:rsidRDefault="00B211D2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(zonă aparate de cale Cap X aferente </w:t>
            </w:r>
          </w:p>
          <w:p w14:paraId="086A2D23" w14:textId="77777777" w:rsidR="00B211D2" w:rsidRDefault="00B211D2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liniei 3 directe)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C524B30" w14:textId="77777777" w:rsidR="00B211D2" w:rsidRDefault="00B211D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C1B6879" w14:textId="77777777" w:rsidR="00B211D2" w:rsidRDefault="00B211D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283C37F" w14:textId="77777777" w:rsidR="00B211D2" w:rsidRDefault="00B211D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3EFBB4D" w14:textId="77777777" w:rsidR="00B211D2" w:rsidRDefault="00B211D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48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EF13C7C" w14:textId="77777777" w:rsidR="00B211D2" w:rsidRDefault="00B211D2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peste sch. 13, 19, 25 </w:t>
            </w:r>
          </w:p>
          <w:p w14:paraId="27AA2DC6" w14:textId="77777777" w:rsidR="00B211D2" w:rsidRPr="00C401D9" w:rsidRDefault="00B211D2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și 35 Cap X. </w:t>
            </w:r>
          </w:p>
        </w:tc>
      </w:tr>
      <w:tr w:rsidR="00B211D2" w14:paraId="74BD0247" w14:textId="77777777">
        <w:tblPrEx>
          <w:tblCellMar>
            <w:left w:w="108" w:type="dxa"/>
            <w:right w:w="108" w:type="dxa"/>
          </w:tblCellMar>
        </w:tblPrEx>
        <w:trPr>
          <w:cantSplit/>
          <w:trHeight w:val="930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430FD3E" w14:textId="77777777" w:rsidR="00B211D2" w:rsidRDefault="00B211D2" w:rsidP="00B211D2">
            <w:pPr>
              <w:numPr>
                <w:ilvl w:val="0"/>
                <w:numId w:val="40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66FE68E" w14:textId="77777777" w:rsidR="00B211D2" w:rsidRDefault="00B211D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DEC7D74" w14:textId="77777777" w:rsidR="00B211D2" w:rsidRDefault="00B211D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4957088" w14:textId="77777777" w:rsidR="00B211D2" w:rsidRDefault="00B211D2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Brăila</w:t>
            </w:r>
          </w:p>
          <w:p w14:paraId="340ADD62" w14:textId="77777777" w:rsidR="00B211D2" w:rsidRDefault="00B211D2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linia 5 </w:t>
            </w:r>
          </w:p>
          <w:p w14:paraId="1FDBD97C" w14:textId="77777777" w:rsidR="00B211D2" w:rsidRDefault="00B211D2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primiri – expedieri </w:t>
            </w:r>
          </w:p>
          <w:p w14:paraId="50333E91" w14:textId="77777777" w:rsidR="00B211D2" w:rsidRDefault="00B211D2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8F41651" w14:textId="77777777" w:rsidR="00B211D2" w:rsidRDefault="00B211D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peste T.D.J.</w:t>
            </w:r>
          </w:p>
          <w:p w14:paraId="270912DE" w14:textId="77777777" w:rsidR="00B211D2" w:rsidRDefault="00B211D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84 / 88</w:t>
            </w: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225A8A4" w14:textId="77777777" w:rsidR="00B211D2" w:rsidRDefault="00B211D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  <w:r>
              <w:rPr>
                <w:b/>
                <w:bCs/>
                <w:sz w:val="36"/>
                <w:lang w:val="ro-RO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9C354D3" w14:textId="77777777" w:rsidR="00B211D2" w:rsidRDefault="00B211D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599F3CC" w14:textId="77777777" w:rsidR="00B211D2" w:rsidRDefault="00B211D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48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E2ACE73" w14:textId="77777777" w:rsidR="00B211D2" w:rsidRDefault="00B211D2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Afectrează intrări – ieşiri la liniile 5 – 7 </w:t>
            </w:r>
          </w:p>
          <w:p w14:paraId="3B3ED6A3" w14:textId="77777777" w:rsidR="00B211D2" w:rsidRDefault="00B211D2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primiri – expedieri.</w:t>
            </w:r>
          </w:p>
        </w:tc>
      </w:tr>
      <w:tr w:rsidR="00B211D2" w14:paraId="648073D0" w14:textId="77777777">
        <w:tblPrEx>
          <w:tblCellMar>
            <w:left w:w="108" w:type="dxa"/>
            <w:right w:w="108" w:type="dxa"/>
          </w:tblCellMar>
        </w:tblPrEx>
        <w:trPr>
          <w:cantSplit/>
          <w:trHeight w:val="930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20D608C" w14:textId="77777777" w:rsidR="00B211D2" w:rsidRDefault="00B211D2" w:rsidP="00B211D2">
            <w:pPr>
              <w:numPr>
                <w:ilvl w:val="0"/>
                <w:numId w:val="40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63D8CFD" w14:textId="77777777" w:rsidR="00B211D2" w:rsidRDefault="00B211D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2568D3E" w14:textId="77777777" w:rsidR="00B211D2" w:rsidRDefault="00B211D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D755A5D" w14:textId="77777777" w:rsidR="00B211D2" w:rsidRDefault="00B211D2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 Brăila-Baldovinești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A188FA1" w14:textId="77777777" w:rsidR="00B211D2" w:rsidRDefault="00B211D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B4AF86B" w14:textId="77777777" w:rsidR="00B211D2" w:rsidRDefault="00B211D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628EE0B" w14:textId="77777777" w:rsidR="00B211D2" w:rsidRDefault="00B211D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230+200</w:t>
            </w:r>
          </w:p>
          <w:p w14:paraId="1B411FA6" w14:textId="77777777" w:rsidR="00B211D2" w:rsidRDefault="00B211D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234+000</w:t>
            </w: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C67DC54" w14:textId="77777777" w:rsidR="00B211D2" w:rsidRDefault="00B211D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  <w:r>
              <w:rPr>
                <w:b/>
                <w:bCs/>
                <w:sz w:val="36"/>
                <w:lang w:val="ro-RO"/>
              </w:rPr>
              <w:t>70</w:t>
            </w:r>
          </w:p>
        </w:tc>
        <w:tc>
          <w:tcPr>
            <w:tcW w:w="248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77C3EC3" w14:textId="77777777" w:rsidR="00B211D2" w:rsidRDefault="00B211D2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</w:p>
        </w:tc>
      </w:tr>
      <w:tr w:rsidR="00B211D2" w14:paraId="5F69B543" w14:textId="77777777">
        <w:tblPrEx>
          <w:tblCellMar>
            <w:left w:w="108" w:type="dxa"/>
            <w:right w:w="108" w:type="dxa"/>
          </w:tblCellMar>
        </w:tblPrEx>
        <w:trPr>
          <w:cantSplit/>
          <w:trHeight w:val="642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shd w:val="clear" w:color="auto" w:fill="FFFFFF"/>
            <w:tcMar>
              <w:left w:w="0" w:type="dxa"/>
              <w:right w:w="0" w:type="dxa"/>
            </w:tcMar>
            <w:vAlign w:val="center"/>
          </w:tcPr>
          <w:p w14:paraId="2EE7DC83" w14:textId="77777777" w:rsidR="00B211D2" w:rsidRDefault="00B211D2" w:rsidP="00B211D2">
            <w:pPr>
              <w:numPr>
                <w:ilvl w:val="0"/>
                <w:numId w:val="40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003614A" w14:textId="77777777" w:rsidR="00B211D2" w:rsidRDefault="00B211D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CB8033C" w14:textId="77777777" w:rsidR="00B211D2" w:rsidRDefault="00B211D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A610D34" w14:textId="77777777" w:rsidR="00B211D2" w:rsidRDefault="00B211D2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Vădeni</w:t>
            </w:r>
          </w:p>
          <w:p w14:paraId="28448033" w14:textId="77777777" w:rsidR="00B211D2" w:rsidRDefault="00B211D2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6F6E51D" w14:textId="77777777" w:rsidR="00B211D2" w:rsidRDefault="00B211D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peste diag.</w:t>
            </w:r>
          </w:p>
          <w:p w14:paraId="28C07968" w14:textId="77777777" w:rsidR="00B211D2" w:rsidRDefault="00B211D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1 - 5</w:t>
            </w: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AFE4586" w14:textId="77777777" w:rsidR="00B211D2" w:rsidRDefault="00B211D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  <w:r>
              <w:rPr>
                <w:b/>
                <w:bCs/>
                <w:sz w:val="36"/>
                <w:lang w:val="ro-RO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7BE0F1C" w14:textId="77777777" w:rsidR="00B211D2" w:rsidRDefault="00B211D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156482A" w14:textId="77777777" w:rsidR="00B211D2" w:rsidRDefault="00B211D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48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61B466F" w14:textId="77777777" w:rsidR="00B211D2" w:rsidRDefault="00B211D2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B211D2" w14:paraId="49B58BA0" w14:textId="77777777">
        <w:tblPrEx>
          <w:tblCellMar>
            <w:left w:w="108" w:type="dxa"/>
            <w:right w:w="108" w:type="dxa"/>
          </w:tblCellMar>
        </w:tblPrEx>
        <w:trPr>
          <w:cantSplit/>
          <w:trHeight w:val="642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shd w:val="clear" w:color="auto" w:fill="FFFFFF"/>
            <w:tcMar>
              <w:left w:w="0" w:type="dxa"/>
              <w:right w:w="0" w:type="dxa"/>
            </w:tcMar>
            <w:vAlign w:val="center"/>
          </w:tcPr>
          <w:p w14:paraId="755BBA3B" w14:textId="77777777" w:rsidR="00B211D2" w:rsidRDefault="00B211D2" w:rsidP="00B211D2">
            <w:pPr>
              <w:numPr>
                <w:ilvl w:val="0"/>
                <w:numId w:val="40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B04630A" w14:textId="77777777" w:rsidR="00B211D2" w:rsidRDefault="00B211D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241+300</w:t>
            </w:r>
          </w:p>
          <w:p w14:paraId="52586F57" w14:textId="77777777" w:rsidR="00B211D2" w:rsidRDefault="00B211D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244+700</w:t>
            </w: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5B44E59" w14:textId="77777777" w:rsidR="00B211D2" w:rsidRDefault="00B211D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  <w:r>
              <w:rPr>
                <w:b/>
                <w:bCs/>
                <w:sz w:val="36"/>
                <w:lang w:val="ro-RO"/>
              </w:rPr>
              <w:t>70</w:t>
            </w: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12E7BD6" w14:textId="77777777" w:rsidR="00B211D2" w:rsidRDefault="00B211D2" w:rsidP="00E376F7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Vădeni -</w:t>
            </w:r>
          </w:p>
          <w:p w14:paraId="3F516981" w14:textId="77777777" w:rsidR="00B211D2" w:rsidRDefault="00B211D2" w:rsidP="00E376F7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Barboşi Călători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1494C83" w14:textId="77777777" w:rsidR="00B211D2" w:rsidRDefault="00B211D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408FE7A" w14:textId="77777777" w:rsidR="00B211D2" w:rsidRDefault="00B211D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81773B3" w14:textId="77777777" w:rsidR="00B211D2" w:rsidRDefault="00B211D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6BE6AA6" w14:textId="77777777" w:rsidR="00B211D2" w:rsidRDefault="00B211D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48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20E4D3B" w14:textId="77777777" w:rsidR="00B211D2" w:rsidRDefault="00B211D2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</w:p>
        </w:tc>
      </w:tr>
      <w:tr w:rsidR="00B211D2" w14:paraId="3651149C" w14:textId="77777777">
        <w:tblPrEx>
          <w:tblCellMar>
            <w:left w:w="108" w:type="dxa"/>
            <w:right w:w="108" w:type="dxa"/>
          </w:tblCellMar>
        </w:tblPrEx>
        <w:trPr>
          <w:cantSplit/>
          <w:trHeight w:val="642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shd w:val="clear" w:color="auto" w:fill="FFFFFF"/>
            <w:tcMar>
              <w:left w:w="0" w:type="dxa"/>
              <w:right w:w="0" w:type="dxa"/>
            </w:tcMar>
            <w:vAlign w:val="center"/>
          </w:tcPr>
          <w:p w14:paraId="54BA65FF" w14:textId="77777777" w:rsidR="00B211D2" w:rsidRDefault="00B211D2" w:rsidP="00B211D2">
            <w:pPr>
              <w:numPr>
                <w:ilvl w:val="0"/>
                <w:numId w:val="40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DE7BE8F" w14:textId="77777777" w:rsidR="00B211D2" w:rsidRDefault="00B211D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E861C0A" w14:textId="77777777" w:rsidR="00B211D2" w:rsidRDefault="00B211D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9EE65ED" w14:textId="77777777" w:rsidR="00B211D2" w:rsidRDefault="00B211D2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Vădeni -</w:t>
            </w:r>
          </w:p>
          <w:p w14:paraId="59C91B13" w14:textId="77777777" w:rsidR="00B211D2" w:rsidRDefault="00B211D2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Barboşi Călători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32089E9" w14:textId="77777777" w:rsidR="00B211D2" w:rsidRDefault="00B211D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2577999" w14:textId="77777777" w:rsidR="00B211D2" w:rsidRDefault="00B211D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0E0C723" w14:textId="77777777" w:rsidR="00B211D2" w:rsidRDefault="00B211D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246+100</w:t>
            </w:r>
          </w:p>
          <w:p w14:paraId="5A445A69" w14:textId="77777777" w:rsidR="00B211D2" w:rsidRDefault="00B211D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246+370</w:t>
            </w: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B4D600A" w14:textId="77777777" w:rsidR="00B211D2" w:rsidRDefault="00B211D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  <w:r>
              <w:rPr>
                <w:b/>
                <w:bCs/>
                <w:sz w:val="36"/>
                <w:lang w:val="ro-RO"/>
              </w:rPr>
              <w:t>30</w:t>
            </w:r>
          </w:p>
        </w:tc>
        <w:tc>
          <w:tcPr>
            <w:tcW w:w="248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26A16B5" w14:textId="77777777" w:rsidR="00B211D2" w:rsidRPr="00C20CA5" w:rsidRDefault="00B211D2">
            <w:pPr>
              <w:spacing w:before="40" w:after="40" w:line="276" w:lineRule="auto"/>
              <w:ind w:left="57" w:right="57"/>
              <w:rPr>
                <w:b/>
                <w:bCs/>
                <w:iCs/>
                <w:sz w:val="20"/>
                <w:lang w:val="ro-RO"/>
              </w:rPr>
            </w:pPr>
            <w:r>
              <w:rPr>
                <w:b/>
                <w:bCs/>
                <w:iCs/>
                <w:sz w:val="20"/>
                <w:lang w:val="ro-RO"/>
              </w:rPr>
              <w:t>*</w:t>
            </w:r>
            <w:r w:rsidRPr="00C20CA5">
              <w:rPr>
                <w:b/>
                <w:bCs/>
                <w:iCs/>
                <w:sz w:val="20"/>
                <w:lang w:val="ro-RO"/>
              </w:rPr>
              <w:t xml:space="preserve">Valabil pentru trenurile </w:t>
            </w:r>
            <w:r>
              <w:rPr>
                <w:b/>
                <w:bCs/>
                <w:iCs/>
                <w:color w:val="000000"/>
                <w:sz w:val="20"/>
                <w:lang w:val="ro-RO"/>
              </w:rPr>
              <w:t>care au în componență</w:t>
            </w:r>
            <w:r w:rsidRPr="00C20CA5">
              <w:rPr>
                <w:b/>
                <w:bCs/>
                <w:iCs/>
                <w:sz w:val="20"/>
                <w:lang w:val="ro-RO"/>
              </w:rPr>
              <w:t xml:space="preserve"> două locomotive cuplate.</w:t>
            </w:r>
          </w:p>
          <w:p w14:paraId="2AF5E4A3" w14:textId="77777777" w:rsidR="00B211D2" w:rsidRPr="00EB107D" w:rsidRDefault="00B211D2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EB107D"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B211D2" w14:paraId="2C8CBAAB" w14:textId="77777777">
        <w:tblPrEx>
          <w:tblCellMar>
            <w:left w:w="108" w:type="dxa"/>
            <w:right w:w="108" w:type="dxa"/>
          </w:tblCellMar>
        </w:tblPrEx>
        <w:trPr>
          <w:cantSplit/>
          <w:trHeight w:val="430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F9084E1" w14:textId="77777777" w:rsidR="00B211D2" w:rsidRDefault="00B211D2" w:rsidP="00B211D2">
            <w:pPr>
              <w:numPr>
                <w:ilvl w:val="0"/>
                <w:numId w:val="40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6468E45" w14:textId="77777777" w:rsidR="00B211D2" w:rsidRDefault="00B211D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BCCC170" w14:textId="77777777" w:rsidR="00B211D2" w:rsidRDefault="00B211D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925AD66" w14:textId="77777777" w:rsidR="00B211D2" w:rsidRDefault="00B211D2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Barboşi Călători</w:t>
            </w:r>
          </w:p>
          <w:p w14:paraId="5579CF03" w14:textId="77777777" w:rsidR="00B211D2" w:rsidRDefault="00B211D2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D077F54" w14:textId="77777777" w:rsidR="00B211D2" w:rsidRDefault="00B211D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pacing w:val="-10"/>
                <w:sz w:val="20"/>
                <w:lang w:val="ro-RO"/>
              </w:rPr>
            </w:pPr>
            <w:r>
              <w:rPr>
                <w:b/>
                <w:bCs/>
                <w:spacing w:val="-10"/>
                <w:sz w:val="20"/>
                <w:lang w:val="ro-RO"/>
              </w:rPr>
              <w:t xml:space="preserve">peste </w:t>
            </w:r>
          </w:p>
          <w:p w14:paraId="63ACA02A" w14:textId="77777777" w:rsidR="00B211D2" w:rsidRDefault="00B211D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pacing w:val="-10"/>
                <w:sz w:val="20"/>
                <w:lang w:val="ro-RO"/>
              </w:rPr>
            </w:pPr>
            <w:r>
              <w:rPr>
                <w:b/>
                <w:bCs/>
                <w:spacing w:val="-10"/>
                <w:sz w:val="20"/>
                <w:lang w:val="ro-RO"/>
              </w:rPr>
              <w:t>sch.  17</w:t>
            </w: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089659D" w14:textId="77777777" w:rsidR="00B211D2" w:rsidRDefault="00B211D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  <w:r>
              <w:rPr>
                <w:b/>
                <w:bCs/>
                <w:sz w:val="36"/>
                <w:lang w:val="ro-RO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20C29A0" w14:textId="77777777" w:rsidR="00B211D2" w:rsidRDefault="00B211D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7A5C70E" w14:textId="77777777" w:rsidR="00B211D2" w:rsidRDefault="00B211D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48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DD21516" w14:textId="77777777" w:rsidR="00B211D2" w:rsidRDefault="00B211D2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  <w:p w14:paraId="7F7FE540" w14:textId="77777777" w:rsidR="00B211D2" w:rsidRDefault="00B211D2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</w:t>
            </w:r>
          </w:p>
          <w:p w14:paraId="688AB69E" w14:textId="77777777" w:rsidR="00B211D2" w:rsidRDefault="00B211D2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la liniile  6 - 8.</w:t>
            </w:r>
          </w:p>
        </w:tc>
      </w:tr>
      <w:tr w:rsidR="00B211D2" w14:paraId="52B487EB" w14:textId="77777777">
        <w:tblPrEx>
          <w:tblCellMar>
            <w:left w:w="108" w:type="dxa"/>
            <w:right w:w="108" w:type="dxa"/>
          </w:tblCellMar>
        </w:tblPrEx>
        <w:trPr>
          <w:cantSplit/>
          <w:trHeight w:val="52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DE201D9" w14:textId="77777777" w:rsidR="00B211D2" w:rsidRDefault="00B211D2" w:rsidP="00B211D2">
            <w:pPr>
              <w:numPr>
                <w:ilvl w:val="0"/>
                <w:numId w:val="40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26D9F7F" w14:textId="77777777" w:rsidR="00B211D2" w:rsidRDefault="00B211D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28CB7C8" w14:textId="77777777" w:rsidR="00B211D2" w:rsidRDefault="00B211D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B735C07" w14:textId="77777777" w:rsidR="00B211D2" w:rsidRDefault="00B211D2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Barboşi Călători</w:t>
            </w:r>
          </w:p>
          <w:p w14:paraId="139E79B9" w14:textId="77777777" w:rsidR="00B211D2" w:rsidRDefault="00B211D2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1B06761" w14:textId="77777777" w:rsidR="00B211D2" w:rsidRDefault="00B211D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pacing w:val="-10"/>
                <w:sz w:val="20"/>
                <w:lang w:val="ro-RO"/>
              </w:rPr>
            </w:pPr>
            <w:r>
              <w:rPr>
                <w:b/>
                <w:bCs/>
                <w:spacing w:val="-10"/>
                <w:sz w:val="20"/>
                <w:lang w:val="ro-RO"/>
              </w:rPr>
              <w:t xml:space="preserve">peste </w:t>
            </w:r>
          </w:p>
          <w:p w14:paraId="277ABE6B" w14:textId="77777777" w:rsidR="00B211D2" w:rsidRDefault="00B211D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pacing w:val="-10"/>
                <w:sz w:val="20"/>
                <w:lang w:val="ro-RO"/>
              </w:rPr>
            </w:pPr>
            <w:r>
              <w:rPr>
                <w:b/>
                <w:bCs/>
                <w:spacing w:val="-10"/>
                <w:sz w:val="20"/>
                <w:lang w:val="ro-RO"/>
              </w:rPr>
              <w:t>sch.  21</w:t>
            </w: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AE7E1F8" w14:textId="77777777" w:rsidR="00B211D2" w:rsidRDefault="00B211D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  <w:r>
              <w:rPr>
                <w:b/>
                <w:bCs/>
                <w:sz w:val="36"/>
                <w:lang w:val="ro-RO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CD4AB6E" w14:textId="77777777" w:rsidR="00B211D2" w:rsidRDefault="00B211D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5C1679D" w14:textId="77777777" w:rsidR="00B211D2" w:rsidRDefault="00B211D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48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7B0C4E9" w14:textId="77777777" w:rsidR="00B211D2" w:rsidRDefault="00B211D2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Nesemnalizată  pe teren. Afectează intrări - ieşiri </w:t>
            </w:r>
          </w:p>
          <w:p w14:paraId="237ECE14" w14:textId="77777777" w:rsidR="00B211D2" w:rsidRDefault="00B211D2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la liniile 7 şi 8.</w:t>
            </w:r>
          </w:p>
        </w:tc>
      </w:tr>
      <w:tr w:rsidR="00B211D2" w14:paraId="4C9F8B08" w14:textId="77777777">
        <w:tblPrEx>
          <w:tblCellMar>
            <w:left w:w="108" w:type="dxa"/>
            <w:right w:w="108" w:type="dxa"/>
          </w:tblCellMar>
        </w:tblPrEx>
        <w:trPr>
          <w:cantSplit/>
          <w:trHeight w:val="52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2CF141D" w14:textId="77777777" w:rsidR="00B211D2" w:rsidRDefault="00B211D2" w:rsidP="00B211D2">
            <w:pPr>
              <w:numPr>
                <w:ilvl w:val="0"/>
                <w:numId w:val="40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D43A342" w14:textId="77777777" w:rsidR="00B211D2" w:rsidRDefault="00B211D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6DAE53A" w14:textId="77777777" w:rsidR="00B211D2" w:rsidRDefault="00B211D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698E27F" w14:textId="77777777" w:rsidR="00B211D2" w:rsidRDefault="00B211D2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Barboşi Călători</w:t>
            </w:r>
          </w:p>
          <w:p w14:paraId="723608DC" w14:textId="77777777" w:rsidR="00B211D2" w:rsidRDefault="00B211D2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DFEE140" w14:textId="77777777" w:rsidR="00B211D2" w:rsidRDefault="00B211D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pacing w:val="-10"/>
                <w:sz w:val="20"/>
                <w:lang w:val="ro-RO"/>
              </w:rPr>
            </w:pPr>
            <w:r>
              <w:rPr>
                <w:b/>
                <w:bCs/>
                <w:spacing w:val="-10"/>
                <w:sz w:val="20"/>
                <w:lang w:val="ro-RO"/>
              </w:rPr>
              <w:t xml:space="preserve">peste TDJ </w:t>
            </w:r>
          </w:p>
          <w:p w14:paraId="56141B81" w14:textId="77777777" w:rsidR="00B211D2" w:rsidRDefault="00B211D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pacing w:val="-10"/>
                <w:sz w:val="20"/>
                <w:lang w:val="ro-RO"/>
              </w:rPr>
            </w:pPr>
            <w:r>
              <w:rPr>
                <w:b/>
                <w:bCs/>
                <w:spacing w:val="-10"/>
                <w:sz w:val="20"/>
                <w:lang w:val="ro-RO"/>
              </w:rPr>
              <w:t>20 / 24</w:t>
            </w: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C701A19" w14:textId="77777777" w:rsidR="00B211D2" w:rsidRDefault="00B211D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  <w:r>
              <w:rPr>
                <w:b/>
                <w:bCs/>
                <w:sz w:val="36"/>
                <w:lang w:val="ro-RO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3A6230C" w14:textId="77777777" w:rsidR="00B211D2" w:rsidRDefault="00B211D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79B67C4" w14:textId="77777777" w:rsidR="00B211D2" w:rsidRDefault="00B211D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48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FE88CF8" w14:textId="77777777" w:rsidR="00B211D2" w:rsidRDefault="00B211D2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  <w:p w14:paraId="6774B380" w14:textId="77777777" w:rsidR="00B211D2" w:rsidRDefault="00B211D2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</w:t>
            </w:r>
          </w:p>
          <w:p w14:paraId="03171231" w14:textId="77777777" w:rsidR="00B211D2" w:rsidRDefault="00B211D2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la liniile 4 - 8 </w:t>
            </w:r>
          </w:p>
          <w:p w14:paraId="2721895D" w14:textId="77777777" w:rsidR="00B211D2" w:rsidRDefault="00B211D2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primiri-expedieri Cap Y.</w:t>
            </w:r>
          </w:p>
        </w:tc>
      </w:tr>
      <w:tr w:rsidR="00B211D2" w14:paraId="0C8988AA" w14:textId="77777777">
        <w:tblPrEx>
          <w:tblCellMar>
            <w:left w:w="108" w:type="dxa"/>
            <w:right w:w="108" w:type="dxa"/>
          </w:tblCellMar>
        </w:tblPrEx>
        <w:trPr>
          <w:cantSplit/>
          <w:trHeight w:val="52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FA57F02" w14:textId="77777777" w:rsidR="00B211D2" w:rsidRDefault="00B211D2" w:rsidP="00B211D2">
            <w:pPr>
              <w:numPr>
                <w:ilvl w:val="0"/>
                <w:numId w:val="40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B06460C" w14:textId="77777777" w:rsidR="00B211D2" w:rsidRDefault="00B211D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AB9F76D" w14:textId="77777777" w:rsidR="00B211D2" w:rsidRDefault="00B211D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B55EBDC" w14:textId="77777777" w:rsidR="00B211D2" w:rsidRDefault="00B211D2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Barboşi Călători</w:t>
            </w:r>
          </w:p>
          <w:p w14:paraId="6A4639E6" w14:textId="77777777" w:rsidR="00B211D2" w:rsidRDefault="00B211D2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3282ABC" w14:textId="77777777" w:rsidR="00B211D2" w:rsidRDefault="00B211D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pacing w:val="-10"/>
                <w:sz w:val="20"/>
                <w:lang w:val="ro-RO"/>
              </w:rPr>
            </w:pPr>
            <w:r>
              <w:rPr>
                <w:b/>
                <w:bCs/>
                <w:spacing w:val="-10"/>
                <w:sz w:val="20"/>
                <w:lang w:val="ro-RO"/>
              </w:rPr>
              <w:t xml:space="preserve">peste TDJ </w:t>
            </w:r>
          </w:p>
          <w:p w14:paraId="56FC43A4" w14:textId="77777777" w:rsidR="00B211D2" w:rsidRDefault="00B211D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pacing w:val="-10"/>
                <w:sz w:val="20"/>
                <w:lang w:val="ro-RO"/>
              </w:rPr>
            </w:pPr>
            <w:r>
              <w:rPr>
                <w:b/>
                <w:bCs/>
                <w:spacing w:val="-10"/>
                <w:sz w:val="20"/>
                <w:lang w:val="ro-RO"/>
              </w:rPr>
              <w:t>14 / 16</w:t>
            </w: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6BBC026" w14:textId="77777777" w:rsidR="00B211D2" w:rsidRDefault="00B211D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  <w:r>
              <w:rPr>
                <w:b/>
                <w:bCs/>
                <w:sz w:val="36"/>
                <w:lang w:val="ro-RO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BC735EB" w14:textId="77777777" w:rsidR="00B211D2" w:rsidRDefault="00B211D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46C301D" w14:textId="77777777" w:rsidR="00B211D2" w:rsidRDefault="00B211D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48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57ECE21" w14:textId="77777777" w:rsidR="00B211D2" w:rsidRDefault="00B211D2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  <w:p w14:paraId="1CB6C319" w14:textId="77777777" w:rsidR="00B211D2" w:rsidRDefault="00B211D2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</w:t>
            </w:r>
          </w:p>
          <w:p w14:paraId="2A675A58" w14:textId="77777777" w:rsidR="00B211D2" w:rsidRDefault="00B211D2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la liniile 1 - 8 </w:t>
            </w:r>
          </w:p>
          <w:p w14:paraId="5A01A7A7" w14:textId="77777777" w:rsidR="00B211D2" w:rsidRDefault="00B211D2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primiri - expedieri.</w:t>
            </w:r>
          </w:p>
        </w:tc>
      </w:tr>
      <w:tr w:rsidR="00B211D2" w14:paraId="6D270774" w14:textId="77777777">
        <w:tblPrEx>
          <w:tblCellMar>
            <w:left w:w="108" w:type="dxa"/>
            <w:right w:w="108" w:type="dxa"/>
          </w:tblCellMar>
        </w:tblPrEx>
        <w:trPr>
          <w:cantSplit/>
          <w:trHeight w:val="110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34C90D1" w14:textId="77777777" w:rsidR="00B211D2" w:rsidRDefault="00B211D2" w:rsidP="00B211D2">
            <w:pPr>
              <w:numPr>
                <w:ilvl w:val="0"/>
                <w:numId w:val="40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B5C5818" w14:textId="77777777" w:rsidR="00B211D2" w:rsidRDefault="00B211D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0AC9D70" w14:textId="77777777" w:rsidR="00B211D2" w:rsidRDefault="00B211D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92089F6" w14:textId="77777777" w:rsidR="00B211D2" w:rsidRDefault="00B211D2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Barboşi Călători</w:t>
            </w:r>
          </w:p>
          <w:p w14:paraId="105965A8" w14:textId="77777777" w:rsidR="00B211D2" w:rsidRDefault="00B211D2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09D95DA" w14:textId="77777777" w:rsidR="00B211D2" w:rsidRDefault="00B211D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peste sch. 38</w:t>
            </w: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88AB266" w14:textId="77777777" w:rsidR="00B211D2" w:rsidRDefault="00B211D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  <w:r>
              <w:rPr>
                <w:b/>
                <w:bCs/>
                <w:sz w:val="36"/>
                <w:lang w:val="ro-RO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BEAC39B" w14:textId="77777777" w:rsidR="00B211D2" w:rsidRDefault="00B211D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85ECEE6" w14:textId="77777777" w:rsidR="00B211D2" w:rsidRDefault="00B211D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48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834333B" w14:textId="77777777" w:rsidR="00B211D2" w:rsidRDefault="00B211D2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 pe teren.</w:t>
            </w:r>
          </w:p>
          <w:p w14:paraId="059E4AEF" w14:textId="77777777" w:rsidR="00B211D2" w:rsidRDefault="00B211D2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</w:t>
            </w:r>
          </w:p>
          <w:p w14:paraId="24AD66E7" w14:textId="77777777" w:rsidR="00B211D2" w:rsidRDefault="00B211D2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la liniile 6 - 8  </w:t>
            </w:r>
          </w:p>
          <w:p w14:paraId="2B51689D" w14:textId="77777777" w:rsidR="00B211D2" w:rsidRDefault="00B211D2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s</w:t>
            </w:r>
            <w:r w:rsidRPr="002E6E82">
              <w:rPr>
                <w:b/>
                <w:bCs/>
                <w:i/>
                <w:sz w:val="20"/>
                <w:szCs w:val="20"/>
                <w:lang w:val="ro-RO"/>
              </w:rPr>
              <w:t>t. Barboşi Călători Cap Y</w:t>
            </w:r>
            <w:r>
              <w:rPr>
                <w:b/>
                <w:bCs/>
                <w:i/>
                <w:sz w:val="20"/>
                <w:szCs w:val="20"/>
                <w:lang w:val="ro-RO"/>
              </w:rPr>
              <w:t>.</w:t>
            </w:r>
          </w:p>
        </w:tc>
      </w:tr>
      <w:tr w:rsidR="00B211D2" w14:paraId="69BC438A" w14:textId="77777777">
        <w:tblPrEx>
          <w:tblCellMar>
            <w:left w:w="108" w:type="dxa"/>
            <w:right w:w="108" w:type="dxa"/>
          </w:tblCellMar>
        </w:tblPrEx>
        <w:trPr>
          <w:cantSplit/>
          <w:trHeight w:val="110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D55E4BB" w14:textId="77777777" w:rsidR="00B211D2" w:rsidRDefault="00B211D2" w:rsidP="00B211D2">
            <w:pPr>
              <w:numPr>
                <w:ilvl w:val="0"/>
                <w:numId w:val="40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3348984" w14:textId="77777777" w:rsidR="00B211D2" w:rsidRDefault="00B211D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18C4D8C" w14:textId="77777777" w:rsidR="00B211D2" w:rsidRDefault="00B211D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E8796FF" w14:textId="77777777" w:rsidR="00B211D2" w:rsidRDefault="00B211D2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Barboşi Călători</w:t>
            </w:r>
          </w:p>
          <w:p w14:paraId="32B8BC1C" w14:textId="77777777" w:rsidR="00B211D2" w:rsidRDefault="00B211D2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4154CC5" w14:textId="77777777" w:rsidR="00B211D2" w:rsidRDefault="00B211D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peste sch. 42</w:t>
            </w: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02F1028" w14:textId="77777777" w:rsidR="00B211D2" w:rsidRDefault="00B211D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  <w:r>
              <w:rPr>
                <w:b/>
                <w:bCs/>
                <w:sz w:val="36"/>
                <w:lang w:val="ro-RO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88BD2A1" w14:textId="77777777" w:rsidR="00B211D2" w:rsidRDefault="00B211D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71C4D53" w14:textId="77777777" w:rsidR="00B211D2" w:rsidRDefault="00B211D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48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3CF0CAB" w14:textId="77777777" w:rsidR="00B211D2" w:rsidRDefault="00B211D2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 pe teren.</w:t>
            </w:r>
          </w:p>
          <w:p w14:paraId="1925D9B6" w14:textId="77777777" w:rsidR="00B211D2" w:rsidRDefault="00B211D2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</w:t>
            </w:r>
          </w:p>
          <w:p w14:paraId="5C1DC992" w14:textId="77777777" w:rsidR="00B211D2" w:rsidRDefault="00B211D2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la liniile 7 - 8  </w:t>
            </w:r>
          </w:p>
          <w:p w14:paraId="7DCAD78D" w14:textId="77777777" w:rsidR="00B211D2" w:rsidRDefault="00B211D2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s</w:t>
            </w:r>
            <w:r w:rsidRPr="002E6E82">
              <w:rPr>
                <w:b/>
                <w:bCs/>
                <w:i/>
                <w:sz w:val="20"/>
                <w:szCs w:val="20"/>
                <w:lang w:val="ro-RO"/>
              </w:rPr>
              <w:t>t. Barboşi Călători Cap Y</w:t>
            </w:r>
            <w:r>
              <w:rPr>
                <w:b/>
                <w:bCs/>
                <w:i/>
                <w:sz w:val="20"/>
                <w:szCs w:val="20"/>
                <w:lang w:val="ro-RO"/>
              </w:rPr>
              <w:t>.</w:t>
            </w:r>
          </w:p>
        </w:tc>
      </w:tr>
      <w:tr w:rsidR="00B211D2" w14:paraId="6BC20C89" w14:textId="77777777">
        <w:tblPrEx>
          <w:tblCellMar>
            <w:left w:w="108" w:type="dxa"/>
            <w:right w:w="108" w:type="dxa"/>
          </w:tblCellMar>
        </w:tblPrEx>
        <w:trPr>
          <w:cantSplit/>
          <w:trHeight w:val="110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6780721" w14:textId="77777777" w:rsidR="00B211D2" w:rsidRDefault="00B211D2" w:rsidP="00B211D2">
            <w:pPr>
              <w:numPr>
                <w:ilvl w:val="0"/>
                <w:numId w:val="40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5B682CF" w14:textId="77777777" w:rsidR="00B211D2" w:rsidRDefault="00B211D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5C528EC" w14:textId="77777777" w:rsidR="00B211D2" w:rsidRDefault="00B211D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7BFCAF7" w14:textId="77777777" w:rsidR="00B211D2" w:rsidRDefault="00B211D2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Filești</w:t>
            </w:r>
          </w:p>
          <w:p w14:paraId="03DA287F" w14:textId="77777777" w:rsidR="00B211D2" w:rsidRDefault="00B211D2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3503D8B" w14:textId="77777777" w:rsidR="00B211D2" w:rsidRDefault="00B211D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de la călcâi sch. 12 la </w:t>
            </w:r>
          </w:p>
          <w:p w14:paraId="1855DA2F" w14:textId="77777777" w:rsidR="00B211D2" w:rsidRDefault="00B211D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călcâi sch. 26</w:t>
            </w: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0A00B00" w14:textId="77777777" w:rsidR="00B211D2" w:rsidRDefault="00B211D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  <w:r>
              <w:rPr>
                <w:b/>
                <w:bCs/>
                <w:sz w:val="36"/>
                <w:lang w:val="ro-RO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6D2D53F" w14:textId="77777777" w:rsidR="00B211D2" w:rsidRDefault="00B211D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14B87FC" w14:textId="77777777" w:rsidR="00B211D2" w:rsidRDefault="00B211D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48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9ACADEF" w14:textId="77777777" w:rsidR="00B211D2" w:rsidRDefault="00B211D2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  <w:p w14:paraId="60996611" w14:textId="77777777" w:rsidR="00B211D2" w:rsidRDefault="00B211D2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</w:t>
            </w:r>
          </w:p>
          <w:p w14:paraId="77ED7583" w14:textId="77777777" w:rsidR="00B211D2" w:rsidRDefault="00B211D2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la liniile 3, 4 și 6 Cap Y și peste sch. 16, 18 și TDJ 22/24.</w:t>
            </w:r>
          </w:p>
        </w:tc>
      </w:tr>
      <w:tr w:rsidR="00B211D2" w14:paraId="40870203" w14:textId="77777777">
        <w:tblPrEx>
          <w:tblCellMar>
            <w:left w:w="108" w:type="dxa"/>
            <w:right w:w="108" w:type="dxa"/>
          </w:tblCellMar>
        </w:tblPrEx>
        <w:trPr>
          <w:cantSplit/>
          <w:trHeight w:val="129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E67DDFB" w14:textId="77777777" w:rsidR="00B211D2" w:rsidRDefault="00B211D2" w:rsidP="00B211D2">
            <w:pPr>
              <w:numPr>
                <w:ilvl w:val="0"/>
                <w:numId w:val="40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1BBA38D" w14:textId="77777777" w:rsidR="00B211D2" w:rsidRDefault="00B211D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67E28FF" w14:textId="77777777" w:rsidR="00B211D2" w:rsidRDefault="00B211D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0F79122" w14:textId="77777777" w:rsidR="00B211D2" w:rsidRDefault="00B211D2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Galaţi Călători</w:t>
            </w:r>
          </w:p>
          <w:p w14:paraId="74879EAA" w14:textId="77777777" w:rsidR="00B211D2" w:rsidRDefault="00B211D2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1DECD62" w14:textId="77777777" w:rsidR="00B211D2" w:rsidRDefault="00B211D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peste sch. 1</w:t>
            </w: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B79D230" w14:textId="77777777" w:rsidR="00B211D2" w:rsidRDefault="00B211D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  <w:r>
              <w:rPr>
                <w:b/>
                <w:bCs/>
                <w:sz w:val="36"/>
                <w:lang w:val="ro-RO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B814E01" w14:textId="77777777" w:rsidR="00B211D2" w:rsidRDefault="00B211D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A9A8303" w14:textId="77777777" w:rsidR="00B211D2" w:rsidRDefault="00B211D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48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4A0CD4E" w14:textId="77777777" w:rsidR="00B211D2" w:rsidRDefault="00B211D2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  <w:p w14:paraId="27F0DA31" w14:textId="77777777" w:rsidR="00B211D2" w:rsidRDefault="00B211D2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Afectează intrări - ieşiri</w:t>
            </w:r>
          </w:p>
          <w:p w14:paraId="5DEF4DC2" w14:textId="77777777" w:rsidR="00B211D2" w:rsidRDefault="00B211D2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 la liniile 9 - 11.</w:t>
            </w:r>
          </w:p>
        </w:tc>
      </w:tr>
    </w:tbl>
    <w:p w14:paraId="16651492" w14:textId="77777777" w:rsidR="00B211D2" w:rsidRDefault="00B211D2">
      <w:pPr>
        <w:spacing w:before="40" w:after="40" w:line="192" w:lineRule="auto"/>
        <w:ind w:right="57"/>
        <w:rPr>
          <w:sz w:val="20"/>
          <w:lang w:val="ro-RO"/>
        </w:rPr>
      </w:pPr>
    </w:p>
    <w:p w14:paraId="53853254" w14:textId="77777777" w:rsidR="00B211D2" w:rsidRDefault="00B211D2" w:rsidP="00BD4423">
      <w:pPr>
        <w:spacing w:before="40" w:after="40" w:line="360" w:lineRule="auto"/>
        <w:ind w:left="57" w:right="57"/>
        <w:jc w:val="center"/>
        <w:rPr>
          <w:b/>
          <w:bCs/>
          <w:spacing w:val="40"/>
        </w:rPr>
      </w:pPr>
      <w:r>
        <w:rPr>
          <w:b/>
          <w:bCs/>
          <w:spacing w:val="40"/>
        </w:rPr>
        <w:t>LINIA 701</w:t>
      </w:r>
    </w:p>
    <w:p w14:paraId="37E89DA7" w14:textId="77777777" w:rsidR="00B211D2" w:rsidRDefault="00B211D2" w:rsidP="00AA1818">
      <w:pPr>
        <w:pStyle w:val="Heading1"/>
        <w:spacing w:before="40" w:after="40" w:line="360" w:lineRule="auto"/>
        <w:ind w:left="57" w:right="57"/>
        <w:rPr>
          <w:b w:val="0"/>
          <w:bCs w:val="0"/>
          <w:sz w:val="8"/>
        </w:rPr>
      </w:pPr>
      <w:r>
        <w:t>BUZĂU - FĂUREI - ŢĂNDĂREI</w:t>
      </w:r>
    </w:p>
    <w:tbl>
      <w:tblPr>
        <w:tblW w:w="1021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632"/>
        <w:gridCol w:w="875"/>
        <w:gridCol w:w="754"/>
        <w:gridCol w:w="2201"/>
        <w:gridCol w:w="869"/>
        <w:gridCol w:w="765"/>
        <w:gridCol w:w="869"/>
        <w:gridCol w:w="755"/>
        <w:gridCol w:w="2490"/>
      </w:tblGrid>
      <w:tr w:rsidR="00B211D2" w14:paraId="78A306B5" w14:textId="77777777">
        <w:trPr>
          <w:cantSplit/>
          <w:trHeight w:val="1542"/>
          <w:jc w:val="center"/>
        </w:trPr>
        <w:tc>
          <w:tcPr>
            <w:tcW w:w="63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1F4E10A" w14:textId="77777777" w:rsidR="00B211D2" w:rsidRDefault="00B211D2" w:rsidP="00B211D2">
            <w:pPr>
              <w:numPr>
                <w:ilvl w:val="0"/>
                <w:numId w:val="6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A6A2083" w14:textId="77777777" w:rsidR="00B211D2" w:rsidRDefault="00B211D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46E2060" w14:textId="77777777" w:rsidR="00B211D2" w:rsidRPr="001304AF" w:rsidRDefault="00B211D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2"/>
                <w:szCs w:val="32"/>
              </w:rPr>
            </w:pPr>
          </w:p>
        </w:tc>
        <w:tc>
          <w:tcPr>
            <w:tcW w:w="220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FDCD418" w14:textId="77777777" w:rsidR="00B211D2" w:rsidRDefault="00B211D2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Buzău</w:t>
            </w:r>
          </w:p>
          <w:p w14:paraId="55C19906" w14:textId="77777777" w:rsidR="00B211D2" w:rsidRDefault="00B211D2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Y</w:t>
            </w: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F186234" w14:textId="77777777" w:rsidR="00B211D2" w:rsidRDefault="00B211D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peste T.D.J. </w:t>
            </w:r>
          </w:p>
          <w:p w14:paraId="657C5BBA" w14:textId="77777777" w:rsidR="00B211D2" w:rsidRDefault="00B211D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64 / 70</w:t>
            </w:r>
          </w:p>
          <w:p w14:paraId="6ED7CBB4" w14:textId="77777777" w:rsidR="00B211D2" w:rsidRDefault="00B211D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în abatere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7AEB020" w14:textId="77777777" w:rsidR="00B211D2" w:rsidRDefault="00B211D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3A79FA8" w14:textId="77777777" w:rsidR="00B211D2" w:rsidRDefault="00B211D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0A4B650" w14:textId="77777777" w:rsidR="00B211D2" w:rsidRPr="001304AF" w:rsidRDefault="00B211D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9F30371" w14:textId="77777777" w:rsidR="00B211D2" w:rsidRDefault="00B211D2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  <w:p w14:paraId="4AD7BA80" w14:textId="77777777" w:rsidR="00B211D2" w:rsidRDefault="00B211D2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Afectează intrări - ieşiri </w:t>
            </w:r>
          </w:p>
          <w:p w14:paraId="511AA008" w14:textId="77777777" w:rsidR="00B211D2" w:rsidRDefault="00B211D2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la liniile 6 - 10 </w:t>
            </w:r>
          </w:p>
          <w:p w14:paraId="057A4374" w14:textId="77777777" w:rsidR="00B211D2" w:rsidRDefault="00B211D2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primiri - expedieri </w:t>
            </w:r>
          </w:p>
          <w:p w14:paraId="3E7A65E0" w14:textId="77777777" w:rsidR="00B211D2" w:rsidRDefault="00B211D2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şi diagonala 54  - 70.</w:t>
            </w:r>
          </w:p>
        </w:tc>
      </w:tr>
      <w:tr w:rsidR="00B211D2" w14:paraId="00A89848" w14:textId="77777777">
        <w:trPr>
          <w:cantSplit/>
          <w:trHeight w:val="1756"/>
          <w:jc w:val="center"/>
        </w:trPr>
        <w:tc>
          <w:tcPr>
            <w:tcW w:w="63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14540C5" w14:textId="77777777" w:rsidR="00B211D2" w:rsidRDefault="00B211D2" w:rsidP="00B211D2">
            <w:pPr>
              <w:numPr>
                <w:ilvl w:val="0"/>
                <w:numId w:val="6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8D29882" w14:textId="77777777" w:rsidR="00B211D2" w:rsidRDefault="00B211D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231B65A" w14:textId="77777777" w:rsidR="00B211D2" w:rsidRPr="001304AF" w:rsidRDefault="00B211D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2"/>
                <w:szCs w:val="32"/>
              </w:rPr>
            </w:pPr>
          </w:p>
        </w:tc>
        <w:tc>
          <w:tcPr>
            <w:tcW w:w="220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82D6FBE" w14:textId="77777777" w:rsidR="00B211D2" w:rsidRDefault="00B211D2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Buzău</w:t>
            </w:r>
          </w:p>
          <w:p w14:paraId="522485B8" w14:textId="77777777" w:rsidR="00B211D2" w:rsidRDefault="00B211D2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Y</w:t>
            </w: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E2AB870" w14:textId="77777777" w:rsidR="00B211D2" w:rsidRDefault="00B211D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peste T.D.J. </w:t>
            </w:r>
          </w:p>
          <w:p w14:paraId="27F27D4D" w14:textId="77777777" w:rsidR="00B211D2" w:rsidRDefault="00B211D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56 / 60 </w:t>
            </w:r>
          </w:p>
          <w:p w14:paraId="1CBDB9EF" w14:textId="77777777" w:rsidR="00B211D2" w:rsidRDefault="00B211D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în abatere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592B9D3" w14:textId="77777777" w:rsidR="00B211D2" w:rsidRDefault="00B211D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8EFAFBD" w14:textId="77777777" w:rsidR="00B211D2" w:rsidRDefault="00B211D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E35C890" w14:textId="77777777" w:rsidR="00B211D2" w:rsidRPr="001304AF" w:rsidRDefault="00B211D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05C3385" w14:textId="77777777" w:rsidR="00B211D2" w:rsidRDefault="00B211D2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  <w:p w14:paraId="1C317539" w14:textId="77777777" w:rsidR="00B211D2" w:rsidRDefault="00B211D2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Afectează intrări - ieşiri peste diagonala 52 - 60 </w:t>
            </w:r>
          </w:p>
          <w:p w14:paraId="306AC195" w14:textId="77777777" w:rsidR="00B211D2" w:rsidRDefault="00B211D2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și intrări - ieșiri la liniile </w:t>
            </w:r>
          </w:p>
          <w:p w14:paraId="0A913B9C" w14:textId="77777777" w:rsidR="00B211D2" w:rsidRDefault="00B211D2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6 - 15.</w:t>
            </w:r>
          </w:p>
        </w:tc>
      </w:tr>
      <w:tr w:rsidR="00B211D2" w14:paraId="6E4B3D10" w14:textId="77777777">
        <w:trPr>
          <w:cantSplit/>
          <w:trHeight w:val="1756"/>
          <w:jc w:val="center"/>
        </w:trPr>
        <w:tc>
          <w:tcPr>
            <w:tcW w:w="63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EE6B601" w14:textId="77777777" w:rsidR="00B211D2" w:rsidRDefault="00B211D2" w:rsidP="00B211D2">
            <w:pPr>
              <w:numPr>
                <w:ilvl w:val="0"/>
                <w:numId w:val="6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3E138E1" w14:textId="77777777" w:rsidR="00B211D2" w:rsidRDefault="00B211D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128+950</w:t>
            </w:r>
          </w:p>
          <w:p w14:paraId="024FDFFE" w14:textId="77777777" w:rsidR="00B211D2" w:rsidRDefault="00B211D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129+000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D50B4FE" w14:textId="77777777" w:rsidR="00B211D2" w:rsidRPr="001304AF" w:rsidRDefault="00B211D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2"/>
                <w:szCs w:val="32"/>
              </w:rPr>
            </w:pPr>
            <w:r>
              <w:rPr>
                <w:b/>
                <w:bCs/>
                <w:sz w:val="32"/>
                <w:szCs w:val="32"/>
              </w:rPr>
              <w:t>70</w:t>
            </w:r>
          </w:p>
        </w:tc>
        <w:tc>
          <w:tcPr>
            <w:tcW w:w="220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C3C4413" w14:textId="77777777" w:rsidR="00B211D2" w:rsidRDefault="00B211D2" w:rsidP="006A2576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Buzău</w:t>
            </w:r>
          </w:p>
          <w:p w14:paraId="1F0C688B" w14:textId="77777777" w:rsidR="00B211D2" w:rsidRDefault="00B211D2" w:rsidP="006A2576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Y peste sch. 2</w:t>
            </w: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A135598" w14:textId="77777777" w:rsidR="00B211D2" w:rsidRDefault="00B211D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2C76B6F" w14:textId="77777777" w:rsidR="00B211D2" w:rsidRDefault="00B211D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771322E" w14:textId="77777777" w:rsidR="00B211D2" w:rsidRDefault="00B211D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C9ED2AC" w14:textId="77777777" w:rsidR="00B211D2" w:rsidRPr="001304AF" w:rsidRDefault="00B211D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404E0A9" w14:textId="77777777" w:rsidR="00B211D2" w:rsidRPr="006A2576" w:rsidRDefault="00B211D2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6A2576">
              <w:rPr>
                <w:b/>
                <w:bCs/>
                <w:i/>
                <w:iCs/>
                <w:sz w:val="20"/>
              </w:rPr>
              <w:t xml:space="preserve">Afectează L. 701 I </w:t>
            </w:r>
          </w:p>
          <w:p w14:paraId="1A2B7483" w14:textId="77777777" w:rsidR="00B211D2" w:rsidRPr="006A2576" w:rsidRDefault="00B211D2" w:rsidP="006A2576">
            <w:pPr>
              <w:spacing w:before="40" w:after="40" w:line="276" w:lineRule="auto"/>
              <w:ind w:right="57"/>
              <w:rPr>
                <w:i/>
                <w:iCs/>
                <w:sz w:val="20"/>
              </w:rPr>
            </w:pPr>
            <w:r w:rsidRPr="006A2576">
              <w:rPr>
                <w:b/>
                <w:bCs/>
                <w:i/>
                <w:iCs/>
                <w:sz w:val="20"/>
              </w:rPr>
              <w:t xml:space="preserve"> Buzău - Buzău Sud și linia 5 St. Buzău</w:t>
            </w:r>
            <w:r w:rsidRPr="006A2576">
              <w:rPr>
                <w:i/>
                <w:iCs/>
                <w:sz w:val="20"/>
              </w:rPr>
              <w:t xml:space="preserve"> </w:t>
            </w:r>
          </w:p>
          <w:p w14:paraId="10217326" w14:textId="77777777" w:rsidR="00B211D2" w:rsidRDefault="00B211D2" w:rsidP="006A2576">
            <w:pPr>
              <w:spacing w:before="40" w:after="40" w:line="276" w:lineRule="auto"/>
              <w:ind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Fără inductori.</w:t>
            </w:r>
          </w:p>
        </w:tc>
      </w:tr>
      <w:tr w:rsidR="00B211D2" w14:paraId="4D5A20C1" w14:textId="77777777">
        <w:trPr>
          <w:cantSplit/>
          <w:trHeight w:val="1206"/>
          <w:jc w:val="center"/>
        </w:trPr>
        <w:tc>
          <w:tcPr>
            <w:tcW w:w="632" w:type="dxa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7727ADC" w14:textId="77777777" w:rsidR="00B211D2" w:rsidRDefault="00B211D2" w:rsidP="00B211D2">
            <w:pPr>
              <w:numPr>
                <w:ilvl w:val="0"/>
                <w:numId w:val="6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 </w:t>
            </w:r>
          </w:p>
        </w:tc>
        <w:tc>
          <w:tcPr>
            <w:tcW w:w="875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DE02110" w14:textId="77777777" w:rsidR="00B211D2" w:rsidRDefault="00B211D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129+000</w:t>
            </w:r>
          </w:p>
          <w:p w14:paraId="7A61462A" w14:textId="77777777" w:rsidR="00B211D2" w:rsidRDefault="00B211D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131+400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0CDB3EB" w14:textId="77777777" w:rsidR="00B211D2" w:rsidRDefault="00B211D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2"/>
                <w:szCs w:val="32"/>
              </w:rPr>
            </w:pPr>
            <w:r>
              <w:rPr>
                <w:b/>
                <w:bCs/>
                <w:sz w:val="32"/>
                <w:szCs w:val="32"/>
              </w:rPr>
              <w:t>70</w:t>
            </w:r>
          </w:p>
        </w:tc>
        <w:tc>
          <w:tcPr>
            <w:tcW w:w="2201" w:type="dxa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E7BFF2E" w14:textId="77777777" w:rsidR="00B211D2" w:rsidRDefault="00B211D2" w:rsidP="001904F7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Buzău - Buzău Sud</w:t>
            </w: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5F98C7D" w14:textId="77777777" w:rsidR="00B211D2" w:rsidRDefault="00B211D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18F5154" w14:textId="77777777" w:rsidR="00B211D2" w:rsidRDefault="00B211D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22FED04" w14:textId="77777777" w:rsidR="00B211D2" w:rsidRDefault="00B211D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3A482B4" w14:textId="77777777" w:rsidR="00B211D2" w:rsidRPr="001304AF" w:rsidRDefault="00B211D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0" w:type="dxa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936FB78" w14:textId="77777777" w:rsidR="00B211D2" w:rsidRDefault="00B211D2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Fără inductori.</w:t>
            </w:r>
          </w:p>
        </w:tc>
      </w:tr>
      <w:tr w:rsidR="00B211D2" w14:paraId="197AF23D" w14:textId="77777777">
        <w:trPr>
          <w:cantSplit/>
          <w:trHeight w:val="1206"/>
          <w:jc w:val="center"/>
        </w:trPr>
        <w:tc>
          <w:tcPr>
            <w:tcW w:w="632" w:type="dxa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5A77730" w14:textId="77777777" w:rsidR="00B211D2" w:rsidRDefault="00B211D2" w:rsidP="00B211D2">
            <w:pPr>
              <w:numPr>
                <w:ilvl w:val="0"/>
                <w:numId w:val="6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5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4943591" w14:textId="77777777" w:rsidR="00B211D2" w:rsidRDefault="00B211D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131+400</w:t>
            </w:r>
          </w:p>
          <w:p w14:paraId="54D7E04E" w14:textId="77777777" w:rsidR="00B211D2" w:rsidRDefault="00B211D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133+200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8C4E800" w14:textId="77777777" w:rsidR="00B211D2" w:rsidRDefault="00B211D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2"/>
                <w:szCs w:val="32"/>
              </w:rPr>
            </w:pPr>
            <w:r>
              <w:rPr>
                <w:b/>
                <w:bCs/>
                <w:sz w:val="32"/>
                <w:szCs w:val="32"/>
              </w:rPr>
              <w:t>70</w:t>
            </w:r>
          </w:p>
        </w:tc>
        <w:tc>
          <w:tcPr>
            <w:tcW w:w="2201" w:type="dxa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50535C5" w14:textId="77777777" w:rsidR="00B211D2" w:rsidRDefault="00B211D2" w:rsidP="001904F7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Buzău Sud linia 3 directă și zonă aparate cale Cap X și Y</w:t>
            </w: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3ECA474" w14:textId="77777777" w:rsidR="00B211D2" w:rsidRDefault="00B211D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86DC078" w14:textId="77777777" w:rsidR="00B211D2" w:rsidRDefault="00B211D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57D9CA0" w14:textId="77777777" w:rsidR="00B211D2" w:rsidRDefault="00B211D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EEE8895" w14:textId="77777777" w:rsidR="00B211D2" w:rsidRPr="001304AF" w:rsidRDefault="00B211D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0" w:type="dxa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FFA8988" w14:textId="77777777" w:rsidR="00B211D2" w:rsidRDefault="00B211D2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Fără inductori.</w:t>
            </w:r>
          </w:p>
        </w:tc>
      </w:tr>
      <w:tr w:rsidR="00B211D2" w14:paraId="2919E28C" w14:textId="77777777">
        <w:trPr>
          <w:cantSplit/>
          <w:trHeight w:val="1206"/>
          <w:jc w:val="center"/>
        </w:trPr>
        <w:tc>
          <w:tcPr>
            <w:tcW w:w="632" w:type="dxa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CABBABF" w14:textId="77777777" w:rsidR="00B211D2" w:rsidRDefault="00B211D2" w:rsidP="00B211D2">
            <w:pPr>
              <w:numPr>
                <w:ilvl w:val="0"/>
                <w:numId w:val="6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5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327E7CA" w14:textId="77777777" w:rsidR="00B211D2" w:rsidRDefault="00B211D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133+200</w:t>
            </w:r>
          </w:p>
          <w:p w14:paraId="2CF3DEEA" w14:textId="77777777" w:rsidR="00B211D2" w:rsidRDefault="00B211D2" w:rsidP="001904F7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147+200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2BB8922" w14:textId="77777777" w:rsidR="00B211D2" w:rsidRDefault="00B211D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2"/>
                <w:szCs w:val="32"/>
              </w:rPr>
            </w:pPr>
            <w:r>
              <w:rPr>
                <w:b/>
                <w:bCs/>
                <w:sz w:val="32"/>
                <w:szCs w:val="32"/>
              </w:rPr>
              <w:t>70</w:t>
            </w:r>
          </w:p>
        </w:tc>
        <w:tc>
          <w:tcPr>
            <w:tcW w:w="2201" w:type="dxa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F88AAD5" w14:textId="77777777" w:rsidR="00B211D2" w:rsidRDefault="00B211D2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Buzău Sud - Cilibia</w:t>
            </w: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90E59D1" w14:textId="77777777" w:rsidR="00B211D2" w:rsidRDefault="00B211D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6984F64" w14:textId="77777777" w:rsidR="00B211D2" w:rsidRDefault="00B211D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C2A661A" w14:textId="77777777" w:rsidR="00B211D2" w:rsidRDefault="00B211D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19BC4D2" w14:textId="77777777" w:rsidR="00B211D2" w:rsidRDefault="00B211D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0" w:type="dxa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FDA69CD" w14:textId="77777777" w:rsidR="00B211D2" w:rsidRDefault="00B211D2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Fără inductori.</w:t>
            </w:r>
          </w:p>
        </w:tc>
      </w:tr>
      <w:tr w:rsidR="00B211D2" w14:paraId="1A0E00BA" w14:textId="77777777">
        <w:trPr>
          <w:cantSplit/>
          <w:trHeight w:val="1206"/>
          <w:jc w:val="center"/>
        </w:trPr>
        <w:tc>
          <w:tcPr>
            <w:tcW w:w="632" w:type="dxa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114DF1D" w14:textId="77777777" w:rsidR="00B211D2" w:rsidRDefault="00B211D2" w:rsidP="00B211D2">
            <w:pPr>
              <w:numPr>
                <w:ilvl w:val="0"/>
                <w:numId w:val="6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5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8C03599" w14:textId="77777777" w:rsidR="00B211D2" w:rsidRDefault="00B211D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147+200</w:t>
            </w:r>
          </w:p>
          <w:p w14:paraId="00D5152A" w14:textId="77777777" w:rsidR="00B211D2" w:rsidRDefault="00B211D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148+350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9999300" w14:textId="77777777" w:rsidR="00B211D2" w:rsidRDefault="00B211D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2"/>
                <w:szCs w:val="32"/>
              </w:rPr>
            </w:pPr>
            <w:r>
              <w:rPr>
                <w:b/>
                <w:bCs/>
                <w:sz w:val="32"/>
                <w:szCs w:val="32"/>
              </w:rPr>
              <w:t>70</w:t>
            </w:r>
          </w:p>
        </w:tc>
        <w:tc>
          <w:tcPr>
            <w:tcW w:w="2201" w:type="dxa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3A916F4" w14:textId="77777777" w:rsidR="00B211D2" w:rsidRPr="001904F7" w:rsidRDefault="00B211D2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szCs w:val="20"/>
              </w:rPr>
            </w:pPr>
            <w:r w:rsidRPr="001904F7">
              <w:rPr>
                <w:b/>
                <w:bCs/>
                <w:spacing w:val="-1"/>
                <w:sz w:val="20"/>
                <w:szCs w:val="20"/>
              </w:rPr>
              <w:t>H</w:t>
            </w:r>
            <w:r w:rsidRPr="001904F7">
              <w:rPr>
                <w:b/>
                <w:bCs/>
                <w:sz w:val="20"/>
                <w:szCs w:val="20"/>
              </w:rPr>
              <w:t>m.</w:t>
            </w:r>
            <w:r w:rsidRPr="001904F7">
              <w:rPr>
                <w:b/>
                <w:bCs/>
                <w:spacing w:val="1"/>
                <w:sz w:val="20"/>
                <w:szCs w:val="20"/>
              </w:rPr>
              <w:t xml:space="preserve"> </w:t>
            </w:r>
            <w:r w:rsidRPr="001904F7">
              <w:rPr>
                <w:b/>
                <w:bCs/>
                <w:spacing w:val="-2"/>
                <w:sz w:val="20"/>
                <w:szCs w:val="20"/>
              </w:rPr>
              <w:t>C</w:t>
            </w:r>
            <w:r w:rsidRPr="001904F7">
              <w:rPr>
                <w:b/>
                <w:bCs/>
                <w:spacing w:val="1"/>
                <w:sz w:val="20"/>
                <w:szCs w:val="20"/>
              </w:rPr>
              <w:t>ili</w:t>
            </w:r>
            <w:r w:rsidRPr="001904F7">
              <w:rPr>
                <w:b/>
                <w:bCs/>
                <w:spacing w:val="-3"/>
                <w:sz w:val="20"/>
                <w:szCs w:val="20"/>
              </w:rPr>
              <w:t>b</w:t>
            </w:r>
            <w:r w:rsidRPr="001904F7">
              <w:rPr>
                <w:b/>
                <w:bCs/>
                <w:spacing w:val="1"/>
                <w:sz w:val="20"/>
                <w:szCs w:val="20"/>
              </w:rPr>
              <w:t>i</w:t>
            </w:r>
            <w:r w:rsidRPr="001904F7">
              <w:rPr>
                <w:b/>
                <w:bCs/>
                <w:sz w:val="20"/>
                <w:szCs w:val="20"/>
              </w:rPr>
              <w:t xml:space="preserve">a </w:t>
            </w:r>
            <w:r w:rsidRPr="001904F7">
              <w:rPr>
                <w:b/>
                <w:bCs/>
                <w:spacing w:val="4"/>
                <w:sz w:val="20"/>
                <w:szCs w:val="20"/>
              </w:rPr>
              <w:t xml:space="preserve"> </w:t>
            </w:r>
            <w:r w:rsidRPr="001904F7">
              <w:rPr>
                <w:b/>
                <w:bCs/>
                <w:sz w:val="20"/>
                <w:szCs w:val="20"/>
              </w:rPr>
              <w:t>- li</w:t>
            </w:r>
            <w:r w:rsidRPr="001904F7">
              <w:rPr>
                <w:b/>
                <w:bCs/>
                <w:spacing w:val="-3"/>
                <w:sz w:val="20"/>
                <w:szCs w:val="20"/>
              </w:rPr>
              <w:t>n</w:t>
            </w:r>
            <w:r w:rsidRPr="001904F7">
              <w:rPr>
                <w:b/>
                <w:bCs/>
                <w:sz w:val="20"/>
                <w:szCs w:val="20"/>
              </w:rPr>
              <w:t>ia</w:t>
            </w:r>
            <w:r w:rsidRPr="001904F7">
              <w:rPr>
                <w:b/>
                <w:bCs/>
                <w:spacing w:val="3"/>
                <w:sz w:val="20"/>
                <w:szCs w:val="20"/>
              </w:rPr>
              <w:t xml:space="preserve"> </w:t>
            </w:r>
            <w:r w:rsidRPr="001904F7">
              <w:rPr>
                <w:b/>
                <w:bCs/>
                <w:sz w:val="20"/>
                <w:szCs w:val="20"/>
              </w:rPr>
              <w:t>2</w:t>
            </w:r>
            <w:r w:rsidRPr="001904F7">
              <w:rPr>
                <w:b/>
                <w:bCs/>
                <w:spacing w:val="3"/>
                <w:sz w:val="20"/>
                <w:szCs w:val="20"/>
              </w:rPr>
              <w:t xml:space="preserve"> </w:t>
            </w:r>
            <w:r w:rsidRPr="001904F7">
              <w:rPr>
                <w:b/>
                <w:bCs/>
                <w:spacing w:val="-3"/>
                <w:sz w:val="20"/>
                <w:szCs w:val="20"/>
              </w:rPr>
              <w:t>d</w:t>
            </w:r>
            <w:r w:rsidRPr="001904F7">
              <w:rPr>
                <w:b/>
                <w:bCs/>
                <w:sz w:val="20"/>
                <w:szCs w:val="20"/>
              </w:rPr>
              <w:t>i</w:t>
            </w:r>
            <w:r w:rsidRPr="001904F7">
              <w:rPr>
                <w:b/>
                <w:bCs/>
                <w:spacing w:val="1"/>
                <w:sz w:val="20"/>
                <w:szCs w:val="20"/>
              </w:rPr>
              <w:t>rect</w:t>
            </w:r>
            <w:r w:rsidRPr="001904F7">
              <w:rPr>
                <w:b/>
                <w:bCs/>
                <w:sz w:val="20"/>
                <w:szCs w:val="20"/>
              </w:rPr>
              <w:t>a</w:t>
            </w:r>
            <w:r w:rsidRPr="001904F7">
              <w:rPr>
                <w:b/>
                <w:bCs/>
                <w:spacing w:val="3"/>
                <w:sz w:val="20"/>
                <w:szCs w:val="20"/>
              </w:rPr>
              <w:t xml:space="preserve"> </w:t>
            </w:r>
            <w:r w:rsidRPr="001904F7">
              <w:rPr>
                <w:b/>
                <w:bCs/>
                <w:spacing w:val="1"/>
                <w:sz w:val="20"/>
                <w:szCs w:val="20"/>
              </w:rPr>
              <w:t>ș</w:t>
            </w:r>
            <w:r w:rsidRPr="001904F7">
              <w:rPr>
                <w:b/>
                <w:bCs/>
                <w:sz w:val="20"/>
                <w:szCs w:val="20"/>
              </w:rPr>
              <w:t xml:space="preserve">i </w:t>
            </w:r>
            <w:r w:rsidRPr="001904F7">
              <w:rPr>
                <w:b/>
                <w:bCs/>
                <w:spacing w:val="1"/>
                <w:sz w:val="20"/>
                <w:szCs w:val="20"/>
              </w:rPr>
              <w:t>z</w:t>
            </w:r>
            <w:r w:rsidRPr="001904F7">
              <w:rPr>
                <w:b/>
                <w:bCs/>
                <w:spacing w:val="-3"/>
                <w:sz w:val="20"/>
                <w:szCs w:val="20"/>
              </w:rPr>
              <w:t>on</w:t>
            </w:r>
            <w:r w:rsidRPr="001904F7">
              <w:rPr>
                <w:b/>
                <w:bCs/>
                <w:sz w:val="20"/>
                <w:szCs w:val="20"/>
              </w:rPr>
              <w:t>a</w:t>
            </w:r>
            <w:r w:rsidRPr="001904F7">
              <w:rPr>
                <w:b/>
                <w:bCs/>
                <w:spacing w:val="3"/>
                <w:sz w:val="20"/>
                <w:szCs w:val="20"/>
              </w:rPr>
              <w:t xml:space="preserve"> </w:t>
            </w:r>
            <w:r w:rsidRPr="001904F7">
              <w:rPr>
                <w:b/>
                <w:bCs/>
                <w:spacing w:val="1"/>
                <w:sz w:val="20"/>
                <w:szCs w:val="20"/>
              </w:rPr>
              <w:t>a</w:t>
            </w:r>
            <w:r w:rsidRPr="001904F7">
              <w:rPr>
                <w:b/>
                <w:bCs/>
                <w:spacing w:val="-3"/>
                <w:sz w:val="20"/>
                <w:szCs w:val="20"/>
              </w:rPr>
              <w:t>p</w:t>
            </w:r>
            <w:r w:rsidRPr="001904F7">
              <w:rPr>
                <w:b/>
                <w:bCs/>
                <w:spacing w:val="1"/>
                <w:sz w:val="20"/>
                <w:szCs w:val="20"/>
              </w:rPr>
              <w:t>arat</w:t>
            </w:r>
            <w:r w:rsidRPr="001904F7">
              <w:rPr>
                <w:b/>
                <w:bCs/>
                <w:sz w:val="20"/>
                <w:szCs w:val="20"/>
              </w:rPr>
              <w:t>e</w:t>
            </w:r>
            <w:r w:rsidRPr="001904F7">
              <w:rPr>
                <w:b/>
                <w:bCs/>
                <w:spacing w:val="3"/>
                <w:sz w:val="20"/>
                <w:szCs w:val="20"/>
              </w:rPr>
              <w:t xml:space="preserve"> </w:t>
            </w:r>
            <w:r w:rsidRPr="001904F7">
              <w:rPr>
                <w:b/>
                <w:bCs/>
                <w:spacing w:val="1"/>
                <w:sz w:val="20"/>
                <w:szCs w:val="20"/>
              </w:rPr>
              <w:t>cal</w:t>
            </w:r>
            <w:r w:rsidRPr="001904F7">
              <w:rPr>
                <w:b/>
                <w:bCs/>
                <w:sz w:val="20"/>
                <w:szCs w:val="20"/>
              </w:rPr>
              <w:t xml:space="preserve">e </w:t>
            </w:r>
            <w:r w:rsidRPr="001904F7">
              <w:rPr>
                <w:b/>
                <w:bCs/>
                <w:spacing w:val="-2"/>
                <w:sz w:val="20"/>
                <w:szCs w:val="20"/>
              </w:rPr>
              <w:t>C</w:t>
            </w:r>
            <w:r w:rsidRPr="001904F7">
              <w:rPr>
                <w:b/>
                <w:bCs/>
                <w:spacing w:val="1"/>
                <w:sz w:val="20"/>
                <w:szCs w:val="20"/>
              </w:rPr>
              <w:t>a</w:t>
            </w:r>
            <w:r w:rsidRPr="001904F7">
              <w:rPr>
                <w:b/>
                <w:bCs/>
                <w:sz w:val="20"/>
                <w:szCs w:val="20"/>
              </w:rPr>
              <w:t>p</w:t>
            </w:r>
            <w:r w:rsidRPr="001904F7">
              <w:rPr>
                <w:b/>
                <w:bCs/>
                <w:spacing w:val="-2"/>
                <w:sz w:val="20"/>
                <w:szCs w:val="20"/>
              </w:rPr>
              <w:t xml:space="preserve"> </w:t>
            </w:r>
            <w:r w:rsidRPr="001904F7">
              <w:rPr>
                <w:b/>
                <w:bCs/>
                <w:sz w:val="20"/>
                <w:szCs w:val="20"/>
              </w:rPr>
              <w:t>X</w:t>
            </w:r>
            <w:r w:rsidRPr="001904F7">
              <w:rPr>
                <w:b/>
                <w:bCs/>
                <w:spacing w:val="-5"/>
                <w:sz w:val="20"/>
                <w:szCs w:val="20"/>
              </w:rPr>
              <w:t xml:space="preserve"> </w:t>
            </w:r>
            <w:r w:rsidRPr="001904F7">
              <w:rPr>
                <w:b/>
                <w:bCs/>
                <w:spacing w:val="1"/>
                <w:sz w:val="20"/>
                <w:szCs w:val="20"/>
              </w:rPr>
              <w:t>s</w:t>
            </w:r>
            <w:r w:rsidRPr="001904F7">
              <w:rPr>
                <w:b/>
                <w:bCs/>
                <w:sz w:val="20"/>
                <w:szCs w:val="20"/>
              </w:rPr>
              <w:t>i</w:t>
            </w:r>
            <w:r w:rsidRPr="001904F7">
              <w:rPr>
                <w:b/>
                <w:bCs/>
                <w:spacing w:val="2"/>
                <w:sz w:val="20"/>
                <w:szCs w:val="20"/>
              </w:rPr>
              <w:t xml:space="preserve"> </w:t>
            </w:r>
            <w:r w:rsidRPr="001904F7">
              <w:rPr>
                <w:b/>
                <w:bCs/>
                <w:sz w:val="20"/>
                <w:szCs w:val="20"/>
              </w:rPr>
              <w:t>Y</w:t>
            </w: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8E27D92" w14:textId="77777777" w:rsidR="00B211D2" w:rsidRDefault="00B211D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3F833FD" w14:textId="77777777" w:rsidR="00B211D2" w:rsidRDefault="00B211D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3EF449A" w14:textId="77777777" w:rsidR="00B211D2" w:rsidRDefault="00B211D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D27C407" w14:textId="77777777" w:rsidR="00B211D2" w:rsidRDefault="00B211D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0" w:type="dxa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9981297" w14:textId="77777777" w:rsidR="00B211D2" w:rsidRDefault="00B211D2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Afectează intrări - ieşiri peste sch. 1, 5, 9, 12, 8, 4 din Hm Cilibia Cap X și Y. Fără inductori. </w:t>
            </w:r>
          </w:p>
        </w:tc>
      </w:tr>
      <w:tr w:rsidR="00B211D2" w14:paraId="63748143" w14:textId="77777777">
        <w:trPr>
          <w:cantSplit/>
          <w:trHeight w:val="1206"/>
          <w:jc w:val="center"/>
        </w:trPr>
        <w:tc>
          <w:tcPr>
            <w:tcW w:w="632" w:type="dxa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63E9931" w14:textId="77777777" w:rsidR="00B211D2" w:rsidRDefault="00B211D2" w:rsidP="00B211D2">
            <w:pPr>
              <w:numPr>
                <w:ilvl w:val="0"/>
                <w:numId w:val="6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5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A87BA6D" w14:textId="77777777" w:rsidR="00B211D2" w:rsidRDefault="00B211D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148+350</w:t>
            </w:r>
          </w:p>
          <w:p w14:paraId="5407C854" w14:textId="77777777" w:rsidR="00B211D2" w:rsidRDefault="00B211D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157+950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99D2B76" w14:textId="77777777" w:rsidR="00B211D2" w:rsidRDefault="00B211D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2"/>
                <w:szCs w:val="32"/>
              </w:rPr>
            </w:pPr>
            <w:r>
              <w:rPr>
                <w:b/>
                <w:bCs/>
                <w:sz w:val="32"/>
                <w:szCs w:val="32"/>
              </w:rPr>
              <w:t>70</w:t>
            </w:r>
          </w:p>
        </w:tc>
        <w:tc>
          <w:tcPr>
            <w:tcW w:w="2201" w:type="dxa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D992BC1" w14:textId="77777777" w:rsidR="00B211D2" w:rsidRDefault="00B211D2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Cilibia - C.A. Rosetti</w:t>
            </w: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8305571" w14:textId="77777777" w:rsidR="00B211D2" w:rsidRDefault="00B211D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14AB116" w14:textId="77777777" w:rsidR="00B211D2" w:rsidRDefault="00B211D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9785516" w14:textId="77777777" w:rsidR="00B211D2" w:rsidRDefault="00B211D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864FA65" w14:textId="77777777" w:rsidR="00B211D2" w:rsidRDefault="00B211D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0" w:type="dxa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4E6C085" w14:textId="77777777" w:rsidR="00B211D2" w:rsidRDefault="00B211D2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Fără inductori.</w:t>
            </w:r>
          </w:p>
        </w:tc>
      </w:tr>
      <w:tr w:rsidR="00B211D2" w14:paraId="7C720C1C" w14:textId="77777777">
        <w:trPr>
          <w:cantSplit/>
          <w:trHeight w:val="1206"/>
          <w:jc w:val="center"/>
        </w:trPr>
        <w:tc>
          <w:tcPr>
            <w:tcW w:w="632" w:type="dxa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78FC41B" w14:textId="77777777" w:rsidR="00B211D2" w:rsidRDefault="00B211D2" w:rsidP="00B211D2">
            <w:pPr>
              <w:numPr>
                <w:ilvl w:val="0"/>
                <w:numId w:val="6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5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162EE57" w14:textId="77777777" w:rsidR="00B211D2" w:rsidRDefault="00B211D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157+950</w:t>
            </w:r>
          </w:p>
          <w:p w14:paraId="3B5E51BA" w14:textId="77777777" w:rsidR="00B211D2" w:rsidRDefault="00B211D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159+250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C722968" w14:textId="77777777" w:rsidR="00B211D2" w:rsidRDefault="00B211D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2"/>
                <w:szCs w:val="32"/>
              </w:rPr>
            </w:pPr>
            <w:r>
              <w:rPr>
                <w:b/>
                <w:bCs/>
                <w:sz w:val="32"/>
                <w:szCs w:val="32"/>
              </w:rPr>
              <w:t>70</w:t>
            </w:r>
          </w:p>
        </w:tc>
        <w:tc>
          <w:tcPr>
            <w:tcW w:w="2201" w:type="dxa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2AB56A5" w14:textId="77777777" w:rsidR="00B211D2" w:rsidRPr="00DA3842" w:rsidRDefault="00B211D2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szCs w:val="20"/>
              </w:rPr>
            </w:pPr>
            <w:r w:rsidRPr="00DA3842">
              <w:rPr>
                <w:b/>
                <w:bCs/>
                <w:spacing w:val="-1"/>
                <w:sz w:val="20"/>
                <w:szCs w:val="20"/>
              </w:rPr>
              <w:t>H</w:t>
            </w:r>
            <w:r w:rsidRPr="00DA3842">
              <w:rPr>
                <w:b/>
                <w:bCs/>
                <w:sz w:val="20"/>
                <w:szCs w:val="20"/>
              </w:rPr>
              <w:t>m.</w:t>
            </w:r>
            <w:r w:rsidRPr="00DA3842">
              <w:rPr>
                <w:b/>
                <w:bCs/>
                <w:spacing w:val="1"/>
                <w:sz w:val="20"/>
                <w:szCs w:val="20"/>
              </w:rPr>
              <w:t xml:space="preserve"> </w:t>
            </w:r>
            <w:r>
              <w:rPr>
                <w:b/>
                <w:bCs/>
                <w:spacing w:val="1"/>
                <w:sz w:val="20"/>
                <w:szCs w:val="20"/>
              </w:rPr>
              <w:t xml:space="preserve">C.A. </w:t>
            </w:r>
            <w:r w:rsidRPr="00DA3842">
              <w:rPr>
                <w:b/>
                <w:bCs/>
                <w:spacing w:val="-2"/>
                <w:sz w:val="20"/>
                <w:szCs w:val="20"/>
              </w:rPr>
              <w:t>R</w:t>
            </w:r>
            <w:r w:rsidRPr="00DA3842">
              <w:rPr>
                <w:b/>
                <w:bCs/>
                <w:spacing w:val="-3"/>
                <w:sz w:val="20"/>
                <w:szCs w:val="20"/>
              </w:rPr>
              <w:t>o</w:t>
            </w:r>
            <w:r w:rsidRPr="00DA3842">
              <w:rPr>
                <w:b/>
                <w:bCs/>
                <w:spacing w:val="1"/>
                <w:sz w:val="20"/>
                <w:szCs w:val="20"/>
              </w:rPr>
              <w:t>sett</w:t>
            </w:r>
            <w:r w:rsidRPr="00DA3842">
              <w:rPr>
                <w:b/>
                <w:bCs/>
                <w:sz w:val="20"/>
                <w:szCs w:val="20"/>
              </w:rPr>
              <w:t>i</w:t>
            </w:r>
            <w:r w:rsidRPr="00DA3842">
              <w:rPr>
                <w:b/>
                <w:bCs/>
                <w:spacing w:val="2"/>
                <w:sz w:val="20"/>
                <w:szCs w:val="20"/>
              </w:rPr>
              <w:t xml:space="preserve"> </w:t>
            </w:r>
            <w:r w:rsidRPr="00DA3842">
              <w:rPr>
                <w:b/>
                <w:bCs/>
                <w:spacing w:val="1"/>
                <w:sz w:val="20"/>
                <w:szCs w:val="20"/>
              </w:rPr>
              <w:t>li</w:t>
            </w:r>
            <w:r w:rsidRPr="00DA3842">
              <w:rPr>
                <w:b/>
                <w:bCs/>
                <w:spacing w:val="-3"/>
                <w:sz w:val="20"/>
                <w:szCs w:val="20"/>
              </w:rPr>
              <w:t>n</w:t>
            </w:r>
            <w:r w:rsidRPr="00DA3842">
              <w:rPr>
                <w:b/>
                <w:bCs/>
                <w:spacing w:val="1"/>
                <w:sz w:val="20"/>
                <w:szCs w:val="20"/>
              </w:rPr>
              <w:t>i</w:t>
            </w:r>
            <w:r w:rsidRPr="00DA3842">
              <w:rPr>
                <w:b/>
                <w:bCs/>
                <w:sz w:val="20"/>
                <w:szCs w:val="20"/>
              </w:rPr>
              <w:t>a 1</w:t>
            </w:r>
            <w:r w:rsidRPr="00DA3842">
              <w:rPr>
                <w:b/>
                <w:bCs/>
                <w:spacing w:val="3"/>
                <w:sz w:val="20"/>
                <w:szCs w:val="20"/>
              </w:rPr>
              <w:t xml:space="preserve"> </w:t>
            </w:r>
            <w:r w:rsidRPr="00DA3842">
              <w:rPr>
                <w:b/>
                <w:bCs/>
                <w:spacing w:val="-3"/>
                <w:sz w:val="20"/>
                <w:szCs w:val="20"/>
              </w:rPr>
              <w:t>d</w:t>
            </w:r>
            <w:r w:rsidRPr="00DA3842">
              <w:rPr>
                <w:b/>
                <w:bCs/>
                <w:spacing w:val="1"/>
                <w:sz w:val="20"/>
                <w:szCs w:val="20"/>
              </w:rPr>
              <w:t>irect</w:t>
            </w:r>
            <w:r w:rsidRPr="00DA3842">
              <w:rPr>
                <w:b/>
                <w:bCs/>
                <w:sz w:val="20"/>
                <w:szCs w:val="20"/>
              </w:rPr>
              <w:t>a</w:t>
            </w:r>
            <w:r w:rsidRPr="00DA3842">
              <w:rPr>
                <w:b/>
                <w:bCs/>
                <w:spacing w:val="3"/>
                <w:sz w:val="20"/>
                <w:szCs w:val="20"/>
              </w:rPr>
              <w:t xml:space="preserve"> </w:t>
            </w:r>
            <w:r w:rsidRPr="00DA3842">
              <w:rPr>
                <w:b/>
                <w:bCs/>
                <w:spacing w:val="1"/>
                <w:sz w:val="20"/>
                <w:szCs w:val="20"/>
              </w:rPr>
              <w:t>s</w:t>
            </w:r>
            <w:r w:rsidRPr="00DA3842">
              <w:rPr>
                <w:b/>
                <w:bCs/>
                <w:sz w:val="20"/>
                <w:szCs w:val="20"/>
              </w:rPr>
              <w:t>i</w:t>
            </w:r>
            <w:r w:rsidRPr="00DA3842">
              <w:rPr>
                <w:b/>
                <w:bCs/>
                <w:spacing w:val="2"/>
                <w:sz w:val="20"/>
                <w:szCs w:val="20"/>
              </w:rPr>
              <w:t xml:space="preserve"> </w:t>
            </w:r>
            <w:r w:rsidRPr="00DA3842">
              <w:rPr>
                <w:b/>
                <w:bCs/>
                <w:spacing w:val="1"/>
                <w:sz w:val="20"/>
                <w:szCs w:val="20"/>
              </w:rPr>
              <w:t>z</w:t>
            </w:r>
            <w:r w:rsidRPr="00DA3842">
              <w:rPr>
                <w:b/>
                <w:bCs/>
                <w:spacing w:val="-3"/>
                <w:sz w:val="20"/>
                <w:szCs w:val="20"/>
              </w:rPr>
              <w:t>on</w:t>
            </w:r>
            <w:r w:rsidRPr="00DA3842">
              <w:rPr>
                <w:b/>
                <w:bCs/>
                <w:sz w:val="20"/>
                <w:szCs w:val="20"/>
              </w:rPr>
              <w:t xml:space="preserve">a </w:t>
            </w:r>
            <w:r w:rsidRPr="00DA3842">
              <w:rPr>
                <w:b/>
                <w:bCs/>
                <w:spacing w:val="1"/>
                <w:sz w:val="20"/>
                <w:szCs w:val="20"/>
              </w:rPr>
              <w:t>a</w:t>
            </w:r>
            <w:r w:rsidRPr="00DA3842">
              <w:rPr>
                <w:b/>
                <w:bCs/>
                <w:spacing w:val="-3"/>
                <w:sz w:val="20"/>
                <w:szCs w:val="20"/>
              </w:rPr>
              <w:t>p</w:t>
            </w:r>
            <w:r w:rsidRPr="00DA3842">
              <w:rPr>
                <w:b/>
                <w:bCs/>
                <w:spacing w:val="1"/>
                <w:sz w:val="20"/>
                <w:szCs w:val="20"/>
              </w:rPr>
              <w:t>arat</w:t>
            </w:r>
            <w:r w:rsidRPr="00DA3842">
              <w:rPr>
                <w:b/>
                <w:bCs/>
                <w:sz w:val="20"/>
                <w:szCs w:val="20"/>
              </w:rPr>
              <w:t>e</w:t>
            </w:r>
            <w:r w:rsidRPr="00DA3842">
              <w:rPr>
                <w:b/>
                <w:bCs/>
                <w:spacing w:val="3"/>
                <w:sz w:val="20"/>
                <w:szCs w:val="20"/>
              </w:rPr>
              <w:t xml:space="preserve"> </w:t>
            </w:r>
            <w:r w:rsidRPr="00DA3842">
              <w:rPr>
                <w:b/>
                <w:bCs/>
                <w:spacing w:val="1"/>
                <w:sz w:val="20"/>
                <w:szCs w:val="20"/>
              </w:rPr>
              <w:t>cal</w:t>
            </w:r>
            <w:r w:rsidRPr="00DA3842">
              <w:rPr>
                <w:b/>
                <w:bCs/>
                <w:sz w:val="20"/>
                <w:szCs w:val="20"/>
              </w:rPr>
              <w:t>e</w:t>
            </w:r>
            <w:r w:rsidRPr="00DA3842">
              <w:rPr>
                <w:b/>
                <w:bCs/>
                <w:spacing w:val="3"/>
                <w:sz w:val="20"/>
                <w:szCs w:val="20"/>
              </w:rPr>
              <w:t xml:space="preserve"> </w:t>
            </w:r>
            <w:r w:rsidRPr="00DA3842">
              <w:rPr>
                <w:b/>
                <w:bCs/>
                <w:spacing w:val="-2"/>
                <w:sz w:val="20"/>
                <w:szCs w:val="20"/>
              </w:rPr>
              <w:t>C</w:t>
            </w:r>
            <w:r w:rsidRPr="00DA3842">
              <w:rPr>
                <w:b/>
                <w:bCs/>
                <w:spacing w:val="1"/>
                <w:sz w:val="20"/>
                <w:szCs w:val="20"/>
              </w:rPr>
              <w:t>a</w:t>
            </w:r>
            <w:r w:rsidRPr="00DA3842">
              <w:rPr>
                <w:b/>
                <w:bCs/>
                <w:sz w:val="20"/>
                <w:szCs w:val="20"/>
              </w:rPr>
              <w:t>p X</w:t>
            </w:r>
            <w:r w:rsidRPr="00DA3842">
              <w:rPr>
                <w:b/>
                <w:bCs/>
                <w:spacing w:val="-5"/>
                <w:sz w:val="20"/>
                <w:szCs w:val="20"/>
              </w:rPr>
              <w:t xml:space="preserve"> </w:t>
            </w:r>
            <w:r w:rsidRPr="00DA3842">
              <w:rPr>
                <w:b/>
                <w:bCs/>
                <w:spacing w:val="1"/>
                <w:sz w:val="20"/>
                <w:szCs w:val="20"/>
              </w:rPr>
              <w:t>s</w:t>
            </w:r>
            <w:r w:rsidRPr="00DA3842">
              <w:rPr>
                <w:b/>
                <w:bCs/>
                <w:sz w:val="20"/>
                <w:szCs w:val="20"/>
              </w:rPr>
              <w:t>i</w:t>
            </w:r>
            <w:r w:rsidRPr="00DA3842">
              <w:rPr>
                <w:b/>
                <w:bCs/>
                <w:spacing w:val="2"/>
                <w:sz w:val="20"/>
                <w:szCs w:val="20"/>
              </w:rPr>
              <w:t xml:space="preserve"> </w:t>
            </w:r>
            <w:r w:rsidRPr="00DA3842">
              <w:rPr>
                <w:b/>
                <w:bCs/>
                <w:sz w:val="20"/>
                <w:szCs w:val="20"/>
              </w:rPr>
              <w:t>Y</w:t>
            </w: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227C5F0" w14:textId="77777777" w:rsidR="00B211D2" w:rsidRDefault="00B211D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AE18BC2" w14:textId="77777777" w:rsidR="00B211D2" w:rsidRDefault="00B211D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9BB902E" w14:textId="77777777" w:rsidR="00B211D2" w:rsidRDefault="00B211D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B97148B" w14:textId="77777777" w:rsidR="00B211D2" w:rsidRDefault="00B211D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0" w:type="dxa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DFBFE8D" w14:textId="77777777" w:rsidR="00B211D2" w:rsidRDefault="00B211D2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Fără inductori.</w:t>
            </w:r>
          </w:p>
          <w:p w14:paraId="676129FB" w14:textId="77777777" w:rsidR="00B211D2" w:rsidRDefault="00B211D2" w:rsidP="00784E2C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Afectează intrări - ieşiri peste sch. 1, 5, 2, și 6 Cap X și Y din </w:t>
            </w:r>
            <w:r w:rsidRPr="00B56D0E">
              <w:rPr>
                <w:b/>
                <w:bCs/>
                <w:i/>
                <w:iCs/>
                <w:sz w:val="20"/>
              </w:rPr>
              <w:t>Hm C.A. Rosetti</w:t>
            </w:r>
            <w:r>
              <w:rPr>
                <w:b/>
                <w:bCs/>
                <w:i/>
                <w:iCs/>
                <w:sz w:val="20"/>
              </w:rPr>
              <w:t>.</w:t>
            </w:r>
          </w:p>
          <w:p w14:paraId="15947C52" w14:textId="77777777" w:rsidR="00B211D2" w:rsidRDefault="00B211D2" w:rsidP="00784E2C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Fără inductori.</w:t>
            </w:r>
          </w:p>
        </w:tc>
      </w:tr>
      <w:tr w:rsidR="00B211D2" w14:paraId="243D8850" w14:textId="77777777">
        <w:trPr>
          <w:cantSplit/>
          <w:trHeight w:val="684"/>
          <w:jc w:val="center"/>
        </w:trPr>
        <w:tc>
          <w:tcPr>
            <w:tcW w:w="632" w:type="dxa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E478276" w14:textId="77777777" w:rsidR="00B211D2" w:rsidRDefault="00B211D2" w:rsidP="00B211D2">
            <w:pPr>
              <w:numPr>
                <w:ilvl w:val="0"/>
                <w:numId w:val="6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5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864BF1C" w14:textId="77777777" w:rsidR="00B211D2" w:rsidRDefault="00B211D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159+250</w:t>
            </w:r>
          </w:p>
          <w:p w14:paraId="2C0471A3" w14:textId="77777777" w:rsidR="00B211D2" w:rsidRDefault="00B211D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167+350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188333C" w14:textId="77777777" w:rsidR="00B211D2" w:rsidRDefault="00B211D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2"/>
                <w:szCs w:val="32"/>
              </w:rPr>
            </w:pPr>
            <w:r>
              <w:rPr>
                <w:b/>
                <w:bCs/>
                <w:sz w:val="32"/>
                <w:szCs w:val="32"/>
              </w:rPr>
              <w:t>70</w:t>
            </w:r>
          </w:p>
        </w:tc>
        <w:tc>
          <w:tcPr>
            <w:tcW w:w="2201" w:type="dxa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1226768" w14:textId="77777777" w:rsidR="00B211D2" w:rsidRDefault="00B211D2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 C.A. Rosetti - Făurei</w:t>
            </w: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FE5B5C2" w14:textId="77777777" w:rsidR="00B211D2" w:rsidRDefault="00B211D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A7A970F" w14:textId="77777777" w:rsidR="00B211D2" w:rsidRDefault="00B211D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C021481" w14:textId="77777777" w:rsidR="00B211D2" w:rsidRDefault="00B211D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6D994F1" w14:textId="77777777" w:rsidR="00B211D2" w:rsidRPr="001304AF" w:rsidRDefault="00B211D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0" w:type="dxa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433D9F7" w14:textId="77777777" w:rsidR="00B211D2" w:rsidRPr="00175A24" w:rsidRDefault="00B211D2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Fără inductori.</w:t>
            </w:r>
          </w:p>
        </w:tc>
      </w:tr>
      <w:tr w:rsidR="00B211D2" w14:paraId="77FB2E32" w14:textId="77777777">
        <w:trPr>
          <w:cantSplit/>
          <w:trHeight w:val="684"/>
          <w:jc w:val="center"/>
        </w:trPr>
        <w:tc>
          <w:tcPr>
            <w:tcW w:w="632" w:type="dxa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7A325A6" w14:textId="77777777" w:rsidR="00B211D2" w:rsidRDefault="00B211D2" w:rsidP="00B211D2">
            <w:pPr>
              <w:numPr>
                <w:ilvl w:val="0"/>
                <w:numId w:val="6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5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8E8412B" w14:textId="77777777" w:rsidR="00B211D2" w:rsidRDefault="00B211D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167+350</w:t>
            </w:r>
          </w:p>
          <w:p w14:paraId="01191618" w14:textId="77777777" w:rsidR="00B211D2" w:rsidRDefault="00B211D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167+800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A7159C8" w14:textId="77777777" w:rsidR="00B211D2" w:rsidRDefault="00B211D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2"/>
                <w:szCs w:val="32"/>
              </w:rPr>
            </w:pPr>
            <w:r>
              <w:rPr>
                <w:b/>
                <w:bCs/>
                <w:sz w:val="32"/>
                <w:szCs w:val="32"/>
              </w:rPr>
              <w:t>30</w:t>
            </w:r>
          </w:p>
        </w:tc>
        <w:tc>
          <w:tcPr>
            <w:tcW w:w="2201" w:type="dxa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98E16F0" w14:textId="77777777" w:rsidR="00B211D2" w:rsidRDefault="00B211D2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Făurei linia 3 directă Cap X, zona aparate de cale.</w:t>
            </w: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B12CCDA" w14:textId="77777777" w:rsidR="00B211D2" w:rsidRDefault="00B211D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B49B4F8" w14:textId="77777777" w:rsidR="00B211D2" w:rsidRDefault="00B211D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5B0458A" w14:textId="77777777" w:rsidR="00B211D2" w:rsidRDefault="00B211D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668A8DC" w14:textId="77777777" w:rsidR="00B211D2" w:rsidRPr="001304AF" w:rsidRDefault="00B211D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0" w:type="dxa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822BEB6" w14:textId="77777777" w:rsidR="00B211D2" w:rsidRPr="00175A24" w:rsidRDefault="00B211D2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</w:p>
        </w:tc>
      </w:tr>
      <w:tr w:rsidR="00B211D2" w14:paraId="44FDA7C2" w14:textId="77777777">
        <w:trPr>
          <w:cantSplit/>
          <w:trHeight w:val="684"/>
          <w:jc w:val="center"/>
        </w:trPr>
        <w:tc>
          <w:tcPr>
            <w:tcW w:w="632" w:type="dxa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A282B72" w14:textId="77777777" w:rsidR="00B211D2" w:rsidRDefault="00B211D2" w:rsidP="00B211D2">
            <w:pPr>
              <w:numPr>
                <w:ilvl w:val="0"/>
                <w:numId w:val="6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5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217BB35" w14:textId="77777777" w:rsidR="00B211D2" w:rsidRDefault="00B211D2" w:rsidP="00E67B44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375D7C5" w14:textId="77777777" w:rsidR="00B211D2" w:rsidRDefault="00B211D2" w:rsidP="00E67B44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2"/>
                <w:szCs w:val="32"/>
              </w:rPr>
            </w:pPr>
          </w:p>
        </w:tc>
        <w:tc>
          <w:tcPr>
            <w:tcW w:w="2201" w:type="dxa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AE34941" w14:textId="77777777" w:rsidR="00B211D2" w:rsidRDefault="00B211D2" w:rsidP="00E67B44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Făurei</w:t>
            </w:r>
          </w:p>
          <w:p w14:paraId="6C7E0E4A" w14:textId="77777777" w:rsidR="00B211D2" w:rsidRDefault="00B211D2" w:rsidP="00E67B44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X</w:t>
            </w: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AF71841" w14:textId="77777777" w:rsidR="00B211D2" w:rsidRDefault="00B211D2" w:rsidP="00E67B44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peste sch. </w:t>
            </w:r>
          </w:p>
          <w:p w14:paraId="346A5AB1" w14:textId="77777777" w:rsidR="00B211D2" w:rsidRDefault="00B211D2" w:rsidP="00E67B44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25 și 37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F261369" w14:textId="77777777" w:rsidR="00B211D2" w:rsidRDefault="00B211D2" w:rsidP="00E67B44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2C39E8E" w14:textId="77777777" w:rsidR="00B211D2" w:rsidRDefault="00B211D2" w:rsidP="00E67B44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5A6675B" w14:textId="77777777" w:rsidR="00B211D2" w:rsidRPr="001304AF" w:rsidRDefault="00B211D2" w:rsidP="00E67B44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0" w:type="dxa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BD7E9A0" w14:textId="77777777" w:rsidR="00B211D2" w:rsidRDefault="00B211D2" w:rsidP="00E67B44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  <w:p w14:paraId="452A5141" w14:textId="77777777" w:rsidR="00B211D2" w:rsidRDefault="00B211D2" w:rsidP="00E67B44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Afectează intrări - ieşiri </w:t>
            </w:r>
          </w:p>
          <w:p w14:paraId="037BF1F3" w14:textId="77777777" w:rsidR="00B211D2" w:rsidRPr="00175A24" w:rsidRDefault="00B211D2" w:rsidP="00E67B44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la liniile 4 - 8 st. </w:t>
            </w:r>
            <w:r w:rsidRPr="00B9104F">
              <w:rPr>
                <w:b/>
                <w:bCs/>
                <w:i/>
                <w:iCs/>
                <w:sz w:val="20"/>
              </w:rPr>
              <w:t xml:space="preserve">Făurei </w:t>
            </w:r>
          </w:p>
        </w:tc>
      </w:tr>
      <w:tr w:rsidR="00B211D2" w14:paraId="4A3DFA84" w14:textId="77777777">
        <w:trPr>
          <w:cantSplit/>
          <w:trHeight w:val="278"/>
          <w:jc w:val="center"/>
        </w:trPr>
        <w:tc>
          <w:tcPr>
            <w:tcW w:w="63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21984F5" w14:textId="77777777" w:rsidR="00B211D2" w:rsidRDefault="00B211D2" w:rsidP="00B211D2">
            <w:pPr>
              <w:numPr>
                <w:ilvl w:val="0"/>
                <w:numId w:val="6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80E8FC9" w14:textId="77777777" w:rsidR="00B211D2" w:rsidRDefault="00B211D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1AED143" w14:textId="77777777" w:rsidR="00B211D2" w:rsidRDefault="00B211D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2"/>
                <w:szCs w:val="32"/>
              </w:rPr>
            </w:pPr>
          </w:p>
        </w:tc>
        <w:tc>
          <w:tcPr>
            <w:tcW w:w="220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A9EB681" w14:textId="77777777" w:rsidR="00B211D2" w:rsidRDefault="00B211D2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Făurei</w:t>
            </w:r>
          </w:p>
          <w:p w14:paraId="45CC516C" w14:textId="77777777" w:rsidR="00B211D2" w:rsidRDefault="00B211D2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X</w:t>
            </w: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A5C7EEA" w14:textId="77777777" w:rsidR="00B211D2" w:rsidRDefault="00B211D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peste sch. </w:t>
            </w:r>
          </w:p>
          <w:p w14:paraId="597DB950" w14:textId="77777777" w:rsidR="00B211D2" w:rsidRDefault="00B211D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27 și 35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73B17E4" w14:textId="77777777" w:rsidR="00B211D2" w:rsidRDefault="00B211D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11059E6" w14:textId="77777777" w:rsidR="00B211D2" w:rsidRDefault="00B211D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B559EC1" w14:textId="77777777" w:rsidR="00B211D2" w:rsidRDefault="00B211D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EB80F8F" w14:textId="77777777" w:rsidR="00B211D2" w:rsidRDefault="00B211D2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  <w:p w14:paraId="46399254" w14:textId="77777777" w:rsidR="00B211D2" w:rsidRDefault="00B211D2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Afectează intrări - ieşiri </w:t>
            </w:r>
          </w:p>
          <w:p w14:paraId="29AF6EE4" w14:textId="77777777" w:rsidR="00B211D2" w:rsidRDefault="00B211D2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la liniile 1 - 3 st. </w:t>
            </w:r>
            <w:r w:rsidRPr="00B9104F">
              <w:rPr>
                <w:b/>
                <w:bCs/>
                <w:i/>
                <w:iCs/>
                <w:sz w:val="20"/>
              </w:rPr>
              <w:t>Făurei Cap X</w:t>
            </w:r>
            <w:r>
              <w:rPr>
                <w:b/>
                <w:bCs/>
                <w:i/>
                <w:iCs/>
                <w:sz w:val="20"/>
              </w:rPr>
              <w:t>.</w:t>
            </w:r>
          </w:p>
        </w:tc>
      </w:tr>
      <w:tr w:rsidR="00B211D2" w14:paraId="5A01313E" w14:textId="77777777">
        <w:trPr>
          <w:cantSplit/>
          <w:trHeight w:val="369"/>
          <w:jc w:val="center"/>
        </w:trPr>
        <w:tc>
          <w:tcPr>
            <w:tcW w:w="63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6C0840D" w14:textId="77777777" w:rsidR="00B211D2" w:rsidRDefault="00B211D2" w:rsidP="00B211D2">
            <w:pPr>
              <w:numPr>
                <w:ilvl w:val="0"/>
                <w:numId w:val="6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5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296C85A" w14:textId="77777777" w:rsidR="00B211D2" w:rsidRDefault="00B211D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D911889" w14:textId="77777777" w:rsidR="00B211D2" w:rsidRDefault="00B211D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2"/>
                <w:szCs w:val="32"/>
              </w:rPr>
            </w:pPr>
          </w:p>
        </w:tc>
        <w:tc>
          <w:tcPr>
            <w:tcW w:w="2201" w:type="dxa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2671291" w14:textId="77777777" w:rsidR="00B211D2" w:rsidRDefault="00B211D2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Făurei</w:t>
            </w:r>
          </w:p>
          <w:p w14:paraId="57401380" w14:textId="77777777" w:rsidR="00B211D2" w:rsidRDefault="00B211D2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X</w:t>
            </w: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038F2A3" w14:textId="77777777" w:rsidR="00B211D2" w:rsidRDefault="00B211D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peste TDJ </w:t>
            </w:r>
          </w:p>
          <w:p w14:paraId="33C12897" w14:textId="77777777" w:rsidR="00B211D2" w:rsidRDefault="00B211D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55 / 59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43EE660" w14:textId="77777777" w:rsidR="00B211D2" w:rsidRDefault="00B211D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C18A938" w14:textId="77777777" w:rsidR="00B211D2" w:rsidRDefault="00B211D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920B9F5" w14:textId="77777777" w:rsidR="00B211D2" w:rsidRPr="001304AF" w:rsidRDefault="00B211D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0" w:type="dxa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78AEC6F" w14:textId="77777777" w:rsidR="00B211D2" w:rsidRDefault="00B211D2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  <w:p w14:paraId="179D1E8A" w14:textId="77777777" w:rsidR="00B211D2" w:rsidRDefault="00B211D2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Afectează intrări - ieşiri </w:t>
            </w:r>
          </w:p>
          <w:p w14:paraId="01A9612A" w14:textId="77777777" w:rsidR="00B211D2" w:rsidRDefault="00B211D2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la liniile 7 - 8.</w:t>
            </w:r>
          </w:p>
        </w:tc>
      </w:tr>
      <w:tr w:rsidR="00B211D2" w14:paraId="4F4B81A4" w14:textId="77777777">
        <w:trPr>
          <w:cantSplit/>
          <w:trHeight w:val="369"/>
          <w:jc w:val="center"/>
        </w:trPr>
        <w:tc>
          <w:tcPr>
            <w:tcW w:w="63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ACAFF12" w14:textId="77777777" w:rsidR="00B211D2" w:rsidRDefault="00B211D2" w:rsidP="00B211D2">
            <w:pPr>
              <w:numPr>
                <w:ilvl w:val="0"/>
                <w:numId w:val="6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5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8A86241" w14:textId="77777777" w:rsidR="00B211D2" w:rsidRDefault="00B211D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ECE363F" w14:textId="77777777" w:rsidR="00B211D2" w:rsidRDefault="00B211D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2"/>
                <w:szCs w:val="32"/>
              </w:rPr>
            </w:pPr>
          </w:p>
        </w:tc>
        <w:tc>
          <w:tcPr>
            <w:tcW w:w="2201" w:type="dxa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803F889" w14:textId="77777777" w:rsidR="00B211D2" w:rsidRDefault="00B211D2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Făurei - Cireșu</w:t>
            </w: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B627DF5" w14:textId="77777777" w:rsidR="00B211D2" w:rsidRDefault="00B211D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C86DFD7" w14:textId="77777777" w:rsidR="00B211D2" w:rsidRDefault="00B211D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D463204" w14:textId="77777777" w:rsidR="00B211D2" w:rsidRDefault="00B211D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2+300</w:t>
            </w:r>
          </w:p>
          <w:p w14:paraId="68F9A77B" w14:textId="77777777" w:rsidR="00B211D2" w:rsidRDefault="00B211D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14+800</w:t>
            </w: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C9B0654" w14:textId="77777777" w:rsidR="00B211D2" w:rsidRPr="001304AF" w:rsidRDefault="00B211D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70</w:t>
            </w:r>
          </w:p>
        </w:tc>
        <w:tc>
          <w:tcPr>
            <w:tcW w:w="2490" w:type="dxa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24EACE3" w14:textId="77777777" w:rsidR="00B211D2" w:rsidRDefault="00B211D2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</w:p>
        </w:tc>
      </w:tr>
      <w:tr w:rsidR="00B211D2" w14:paraId="280CCE31" w14:textId="77777777">
        <w:trPr>
          <w:cantSplit/>
          <w:trHeight w:val="369"/>
          <w:jc w:val="center"/>
        </w:trPr>
        <w:tc>
          <w:tcPr>
            <w:tcW w:w="63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EB9501D" w14:textId="77777777" w:rsidR="00B211D2" w:rsidRDefault="00B211D2" w:rsidP="00B211D2">
            <w:pPr>
              <w:numPr>
                <w:ilvl w:val="0"/>
                <w:numId w:val="6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5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64332B7" w14:textId="77777777" w:rsidR="00B211D2" w:rsidRDefault="00B211D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2+300</w:t>
            </w:r>
          </w:p>
          <w:p w14:paraId="1AFD6994" w14:textId="77777777" w:rsidR="00B211D2" w:rsidRDefault="00B211D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15+000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6C8171B" w14:textId="77777777" w:rsidR="00B211D2" w:rsidRDefault="00B211D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2"/>
                <w:szCs w:val="32"/>
              </w:rPr>
            </w:pPr>
            <w:r>
              <w:rPr>
                <w:b/>
                <w:bCs/>
                <w:sz w:val="32"/>
                <w:szCs w:val="32"/>
              </w:rPr>
              <w:t>70</w:t>
            </w:r>
          </w:p>
        </w:tc>
        <w:tc>
          <w:tcPr>
            <w:tcW w:w="2201" w:type="dxa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52B0D19" w14:textId="77777777" w:rsidR="00B211D2" w:rsidRDefault="00B211D2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Făurei - Cireșu</w:t>
            </w: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FA24AF4" w14:textId="77777777" w:rsidR="00B211D2" w:rsidRDefault="00B211D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022486F" w14:textId="77777777" w:rsidR="00B211D2" w:rsidRDefault="00B211D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E41A357" w14:textId="77777777" w:rsidR="00B211D2" w:rsidRDefault="00B211D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724125B" w14:textId="77777777" w:rsidR="00B211D2" w:rsidRDefault="00B211D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0" w:type="dxa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DE0E70E" w14:textId="77777777" w:rsidR="00B211D2" w:rsidRDefault="00B211D2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</w:p>
        </w:tc>
      </w:tr>
      <w:tr w:rsidR="00B211D2" w14:paraId="41A3A398" w14:textId="77777777">
        <w:trPr>
          <w:cantSplit/>
          <w:trHeight w:val="725"/>
          <w:jc w:val="center"/>
        </w:trPr>
        <w:tc>
          <w:tcPr>
            <w:tcW w:w="63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E4EF9EE" w14:textId="77777777" w:rsidR="00B211D2" w:rsidRDefault="00B211D2" w:rsidP="00B211D2">
            <w:pPr>
              <w:numPr>
                <w:ilvl w:val="0"/>
                <w:numId w:val="6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6D6E7EC" w14:textId="77777777" w:rsidR="00B211D2" w:rsidRDefault="00B211D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D8BEEA5" w14:textId="77777777" w:rsidR="00B211D2" w:rsidRPr="001304AF" w:rsidRDefault="00B211D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2"/>
                <w:szCs w:val="32"/>
              </w:rPr>
            </w:pPr>
          </w:p>
        </w:tc>
        <w:tc>
          <w:tcPr>
            <w:tcW w:w="220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C4F2CB2" w14:textId="77777777" w:rsidR="00B211D2" w:rsidRDefault="00B211D2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Ţăndărei</w:t>
            </w:r>
          </w:p>
          <w:p w14:paraId="04729324" w14:textId="77777777" w:rsidR="00B211D2" w:rsidRDefault="00B211D2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X</w:t>
            </w: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A8383E6" w14:textId="77777777" w:rsidR="00B211D2" w:rsidRDefault="00B211D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pacing w:val="-10"/>
                <w:sz w:val="20"/>
              </w:rPr>
            </w:pPr>
            <w:r>
              <w:rPr>
                <w:b/>
                <w:bCs/>
                <w:spacing w:val="-10"/>
                <w:sz w:val="20"/>
              </w:rPr>
              <w:t>peste T.D.J.</w:t>
            </w:r>
          </w:p>
          <w:p w14:paraId="6267F4C1" w14:textId="77777777" w:rsidR="00B211D2" w:rsidRDefault="00B211D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pacing w:val="-10"/>
                <w:sz w:val="20"/>
              </w:rPr>
            </w:pPr>
            <w:r>
              <w:rPr>
                <w:b/>
                <w:bCs/>
                <w:spacing w:val="-10"/>
                <w:sz w:val="20"/>
              </w:rPr>
              <w:t>61 / 63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9258706" w14:textId="77777777" w:rsidR="00B211D2" w:rsidRPr="00CA3079" w:rsidRDefault="00B211D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CA3079">
              <w:rPr>
                <w:b/>
                <w:bCs/>
                <w:sz w:val="36"/>
                <w:szCs w:val="36"/>
              </w:rPr>
              <w:t>5</w:t>
            </w: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FB9D522" w14:textId="77777777" w:rsidR="00B211D2" w:rsidRDefault="00B211D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7325F07" w14:textId="77777777" w:rsidR="00B211D2" w:rsidRPr="001304AF" w:rsidRDefault="00B211D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2747C0A" w14:textId="77777777" w:rsidR="00B211D2" w:rsidRDefault="00B211D2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  <w:p w14:paraId="09C76613" w14:textId="77777777" w:rsidR="00B211D2" w:rsidRDefault="00B211D2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Afectează intrări - ieşiri la liniile 7 şi 8.</w:t>
            </w:r>
          </w:p>
        </w:tc>
      </w:tr>
      <w:tr w:rsidR="00B211D2" w14:paraId="3C40046C" w14:textId="77777777">
        <w:trPr>
          <w:cantSplit/>
          <w:trHeight w:val="725"/>
          <w:jc w:val="center"/>
        </w:trPr>
        <w:tc>
          <w:tcPr>
            <w:tcW w:w="63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DC7DD01" w14:textId="77777777" w:rsidR="00B211D2" w:rsidRDefault="00B211D2" w:rsidP="00B211D2">
            <w:pPr>
              <w:numPr>
                <w:ilvl w:val="0"/>
                <w:numId w:val="6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7764096" w14:textId="77777777" w:rsidR="00B211D2" w:rsidRDefault="00B211D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57+300</w:t>
            </w:r>
          </w:p>
          <w:p w14:paraId="4E98906F" w14:textId="77777777" w:rsidR="00B211D2" w:rsidRDefault="00B211D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57+350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DE9D946" w14:textId="77777777" w:rsidR="00B211D2" w:rsidRPr="001304AF" w:rsidRDefault="00B211D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2"/>
                <w:szCs w:val="32"/>
              </w:rPr>
            </w:pPr>
            <w:r>
              <w:rPr>
                <w:b/>
                <w:bCs/>
                <w:sz w:val="32"/>
                <w:szCs w:val="32"/>
              </w:rPr>
              <w:t>50</w:t>
            </w:r>
          </w:p>
        </w:tc>
        <w:tc>
          <w:tcPr>
            <w:tcW w:w="220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F41424D" w14:textId="77777777" w:rsidR="00B211D2" w:rsidRDefault="00B211D2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Ţăndărei</w:t>
            </w:r>
          </w:p>
          <w:p w14:paraId="25993EB8" w14:textId="77777777" w:rsidR="00B211D2" w:rsidRPr="00180EA2" w:rsidRDefault="00B211D2">
            <w:pPr>
              <w:spacing w:before="40" w:after="40" w:line="276" w:lineRule="auto"/>
              <w:ind w:left="57" w:right="57"/>
              <w:rPr>
                <w:b/>
                <w:bCs/>
                <w:spacing w:val="-10"/>
                <w:sz w:val="20"/>
              </w:rPr>
            </w:pPr>
            <w:r>
              <w:rPr>
                <w:b/>
                <w:bCs/>
                <w:spacing w:val="-10"/>
                <w:sz w:val="20"/>
              </w:rPr>
              <w:t>TDJ   15 / 19</w:t>
            </w: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307DBE9" w14:textId="77777777" w:rsidR="00B211D2" w:rsidRDefault="00B211D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pacing w:val="-10"/>
                <w:sz w:val="20"/>
              </w:rPr>
            </w:pP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F8C1C8F" w14:textId="77777777" w:rsidR="00B211D2" w:rsidRPr="00CA3079" w:rsidRDefault="00B211D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D308C85" w14:textId="77777777" w:rsidR="00B211D2" w:rsidRDefault="00B211D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A8B8A61" w14:textId="77777777" w:rsidR="00B211D2" w:rsidRPr="001304AF" w:rsidRDefault="00B211D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64890B2" w14:textId="77777777" w:rsidR="00B211D2" w:rsidRDefault="00B211D2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  <w:p w14:paraId="28E3ADE5" w14:textId="77777777" w:rsidR="00B211D2" w:rsidRDefault="00B211D2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Stație în paralelogram.</w:t>
            </w:r>
          </w:p>
          <w:p w14:paraId="4192EAA1" w14:textId="77777777" w:rsidR="00B211D2" w:rsidRDefault="00B211D2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Afectează intrări - ieşiri din și spre Fir I Murgeanca - Țăndărei la și de la linia III Țăndărei.</w:t>
            </w:r>
          </w:p>
        </w:tc>
      </w:tr>
      <w:tr w:rsidR="00B211D2" w14:paraId="288DCF74" w14:textId="77777777">
        <w:trPr>
          <w:cantSplit/>
          <w:trHeight w:val="725"/>
          <w:jc w:val="center"/>
        </w:trPr>
        <w:tc>
          <w:tcPr>
            <w:tcW w:w="63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EF66637" w14:textId="77777777" w:rsidR="00B211D2" w:rsidRDefault="00B211D2" w:rsidP="00B211D2">
            <w:pPr>
              <w:numPr>
                <w:ilvl w:val="0"/>
                <w:numId w:val="6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DBC5B05" w14:textId="77777777" w:rsidR="00B211D2" w:rsidRDefault="00B211D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DFC9F37" w14:textId="77777777" w:rsidR="00B211D2" w:rsidRDefault="00B211D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2"/>
                <w:szCs w:val="32"/>
              </w:rPr>
            </w:pPr>
          </w:p>
        </w:tc>
        <w:tc>
          <w:tcPr>
            <w:tcW w:w="220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F74D6FF" w14:textId="77777777" w:rsidR="00B211D2" w:rsidRDefault="00B211D2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Ţăndărei</w:t>
            </w:r>
          </w:p>
          <w:p w14:paraId="7068E28E" w14:textId="77777777" w:rsidR="00B211D2" w:rsidRDefault="00B211D2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pacing w:val="-10"/>
                <w:sz w:val="20"/>
              </w:rPr>
              <w:t>TDJ   10 / 14</w:t>
            </w: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2C84D69" w14:textId="77777777" w:rsidR="00B211D2" w:rsidRDefault="00B211D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pacing w:val="-10"/>
                <w:sz w:val="20"/>
              </w:rPr>
            </w:pP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94E774E" w14:textId="77777777" w:rsidR="00B211D2" w:rsidRPr="00CA3079" w:rsidRDefault="00B211D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243D417" w14:textId="77777777" w:rsidR="00B211D2" w:rsidRDefault="00B211D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58+400</w:t>
            </w:r>
          </w:p>
          <w:p w14:paraId="6F2C3E49" w14:textId="77777777" w:rsidR="00B211D2" w:rsidRDefault="00B211D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58+450</w:t>
            </w: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F5E5EC0" w14:textId="77777777" w:rsidR="00B211D2" w:rsidRPr="001304AF" w:rsidRDefault="00B211D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30</w:t>
            </w:r>
          </w:p>
        </w:tc>
        <w:tc>
          <w:tcPr>
            <w:tcW w:w="249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2659257" w14:textId="77777777" w:rsidR="00B211D2" w:rsidRDefault="00B211D2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  <w:p w14:paraId="7DABDBFC" w14:textId="77777777" w:rsidR="00B211D2" w:rsidRDefault="00B211D2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Stație în paralelogram.</w:t>
            </w:r>
          </w:p>
          <w:p w14:paraId="45233E38" w14:textId="77777777" w:rsidR="00B211D2" w:rsidRDefault="00B211D2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Afectează intrări - ieşiri </w:t>
            </w:r>
          </w:p>
          <w:p w14:paraId="7416C4EE" w14:textId="77777777" w:rsidR="00B211D2" w:rsidRDefault="00B211D2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din firul II Movila - Țăndărei la linia 3 Țăndărei.</w:t>
            </w:r>
          </w:p>
        </w:tc>
      </w:tr>
      <w:tr w:rsidR="00B211D2" w14:paraId="4F541FE8" w14:textId="77777777">
        <w:trPr>
          <w:cantSplit/>
          <w:trHeight w:val="725"/>
          <w:jc w:val="center"/>
        </w:trPr>
        <w:tc>
          <w:tcPr>
            <w:tcW w:w="63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35C6BAE" w14:textId="77777777" w:rsidR="00B211D2" w:rsidRDefault="00B211D2" w:rsidP="00B211D2">
            <w:pPr>
              <w:numPr>
                <w:ilvl w:val="0"/>
                <w:numId w:val="6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B9BEA8B" w14:textId="77777777" w:rsidR="00B211D2" w:rsidRDefault="00B211D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781CBC2" w14:textId="77777777" w:rsidR="00B211D2" w:rsidRDefault="00B211D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2"/>
                <w:szCs w:val="32"/>
              </w:rPr>
            </w:pPr>
          </w:p>
        </w:tc>
        <w:tc>
          <w:tcPr>
            <w:tcW w:w="220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972B5A8" w14:textId="77777777" w:rsidR="00B211D2" w:rsidRDefault="00B211D2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Ţăndărei</w:t>
            </w:r>
          </w:p>
          <w:p w14:paraId="30AFC240" w14:textId="77777777" w:rsidR="00B211D2" w:rsidRDefault="00B211D2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1BBF162" w14:textId="77777777" w:rsidR="00B211D2" w:rsidRDefault="00B211D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pacing w:val="-10"/>
                <w:sz w:val="20"/>
              </w:rPr>
            </w:pPr>
            <w:r>
              <w:rPr>
                <w:b/>
                <w:bCs/>
                <w:spacing w:val="-10"/>
                <w:sz w:val="20"/>
              </w:rPr>
              <w:t>peste T.D.J.</w:t>
            </w:r>
          </w:p>
          <w:p w14:paraId="0228182B" w14:textId="77777777" w:rsidR="00B211D2" w:rsidRDefault="00B211D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pacing w:val="-10"/>
                <w:sz w:val="20"/>
              </w:rPr>
            </w:pPr>
            <w:r>
              <w:rPr>
                <w:b/>
                <w:bCs/>
                <w:spacing w:val="-10"/>
                <w:sz w:val="20"/>
              </w:rPr>
              <w:t>15 / 19</w:t>
            </w:r>
          </w:p>
          <w:p w14:paraId="5733DBBF" w14:textId="77777777" w:rsidR="00B211D2" w:rsidRDefault="00B211D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pacing w:val="-10"/>
                <w:sz w:val="20"/>
              </w:rPr>
            </w:pPr>
            <w:r>
              <w:rPr>
                <w:b/>
                <w:bCs/>
                <w:spacing w:val="-10"/>
                <w:sz w:val="20"/>
              </w:rPr>
              <w:t>în abatere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B821C15" w14:textId="77777777" w:rsidR="00B211D2" w:rsidRPr="00CA3079" w:rsidRDefault="00B211D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20</w:t>
            </w: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97C3F79" w14:textId="77777777" w:rsidR="00B211D2" w:rsidRDefault="00B211D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E9BE9E3" w14:textId="77777777" w:rsidR="00B211D2" w:rsidRPr="001304AF" w:rsidRDefault="00B211D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E6876A3" w14:textId="77777777" w:rsidR="00B211D2" w:rsidRDefault="00B211D2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  <w:p w14:paraId="089C4EDE" w14:textId="77777777" w:rsidR="00B211D2" w:rsidRDefault="00B211D2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Afectează intrări - ieşiri din firul I la liniile 1 - 2 </w:t>
            </w:r>
          </w:p>
          <w:p w14:paraId="6F8A53AB" w14:textId="77777777" w:rsidR="00B211D2" w:rsidRDefault="00B211D2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st. Țăndărei și </w:t>
            </w:r>
          </w:p>
          <w:p w14:paraId="28B8A9BA" w14:textId="77777777" w:rsidR="00B211D2" w:rsidRPr="00B71446" w:rsidRDefault="00B211D2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firul II la liniile 1 - 3 .</w:t>
            </w:r>
          </w:p>
        </w:tc>
      </w:tr>
    </w:tbl>
    <w:p w14:paraId="6958F13A" w14:textId="77777777" w:rsidR="00B211D2" w:rsidRDefault="00B211D2">
      <w:pPr>
        <w:tabs>
          <w:tab w:val="left" w:pos="6382"/>
        </w:tabs>
        <w:rPr>
          <w:sz w:val="20"/>
        </w:rPr>
      </w:pPr>
    </w:p>
    <w:p w14:paraId="587D85DC" w14:textId="77777777" w:rsidR="00B211D2" w:rsidRDefault="00B211D2" w:rsidP="00B52218">
      <w:pPr>
        <w:pStyle w:val="Heading1"/>
        <w:spacing w:line="360" w:lineRule="auto"/>
      </w:pPr>
      <w:r>
        <w:t>LINIA 704</w:t>
      </w:r>
    </w:p>
    <w:p w14:paraId="62853B30" w14:textId="77777777" w:rsidR="00B211D2" w:rsidRDefault="00B211D2" w:rsidP="00B726D7">
      <w:pPr>
        <w:pStyle w:val="Heading1"/>
        <w:spacing w:line="360" w:lineRule="auto"/>
        <w:rPr>
          <w:b w:val="0"/>
          <w:bCs w:val="0"/>
          <w:sz w:val="8"/>
        </w:rPr>
      </w:pPr>
      <w:r>
        <w:t>TECUCI - BARBOŞI CĂLĂTORI</w:t>
      </w:r>
      <w:r>
        <w:rPr>
          <w:sz w:val="20"/>
        </w:rPr>
        <w:t xml:space="preserve"> </w:t>
      </w:r>
    </w:p>
    <w:tbl>
      <w:tblPr>
        <w:tblW w:w="1020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637"/>
        <w:gridCol w:w="870"/>
        <w:gridCol w:w="754"/>
        <w:gridCol w:w="2203"/>
        <w:gridCol w:w="870"/>
        <w:gridCol w:w="754"/>
        <w:gridCol w:w="870"/>
        <w:gridCol w:w="754"/>
        <w:gridCol w:w="2494"/>
      </w:tblGrid>
      <w:tr w:rsidR="00B211D2" w14:paraId="6FD08CF9" w14:textId="77777777">
        <w:trPr>
          <w:cantSplit/>
          <w:trHeight w:val="46"/>
          <w:jc w:val="center"/>
        </w:trPr>
        <w:tc>
          <w:tcPr>
            <w:tcW w:w="63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C3C7A5A" w14:textId="77777777" w:rsidR="00B211D2" w:rsidRDefault="00B211D2" w:rsidP="00B211D2">
            <w:pPr>
              <w:numPr>
                <w:ilvl w:val="0"/>
                <w:numId w:val="41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72EA756" w14:textId="77777777" w:rsidR="00B211D2" w:rsidRDefault="00B211D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242+800</w:t>
            </w:r>
          </w:p>
          <w:p w14:paraId="43D66383" w14:textId="77777777" w:rsidR="00B211D2" w:rsidRDefault="00B211D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242+870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2B46731" w14:textId="77777777" w:rsidR="00B211D2" w:rsidRPr="00E4080B" w:rsidRDefault="00B211D2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30</w:t>
            </w: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DE78B08" w14:textId="77777777" w:rsidR="00B211D2" w:rsidRDefault="00B211D2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Tecuci -</w:t>
            </w:r>
          </w:p>
          <w:p w14:paraId="26CD8FA5" w14:textId="77777777" w:rsidR="00B211D2" w:rsidRDefault="00B211D2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Barcea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70C6956" w14:textId="77777777" w:rsidR="00B211D2" w:rsidRDefault="00B211D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231CB27" w14:textId="77777777" w:rsidR="00B211D2" w:rsidRPr="00E4080B" w:rsidRDefault="00B211D2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B4B78DF" w14:textId="77777777" w:rsidR="00B211D2" w:rsidRDefault="00B211D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242+800</w:t>
            </w:r>
          </w:p>
          <w:p w14:paraId="1968FDD2" w14:textId="77777777" w:rsidR="00B211D2" w:rsidRDefault="00B211D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242+870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BDE3009" w14:textId="77777777" w:rsidR="00B211D2" w:rsidRPr="00E4080B" w:rsidRDefault="00B211D2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30</w:t>
            </w:r>
          </w:p>
        </w:tc>
        <w:tc>
          <w:tcPr>
            <w:tcW w:w="24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5E5C5CD" w14:textId="77777777" w:rsidR="00B211D2" w:rsidRPr="001467E0" w:rsidRDefault="00B211D2">
            <w:pPr>
              <w:spacing w:before="40" w:after="40" w:line="360" w:lineRule="auto"/>
              <w:ind w:left="57" w:right="57"/>
              <w:rPr>
                <w:b/>
                <w:bCs/>
                <w:iCs/>
                <w:sz w:val="20"/>
                <w:lang w:val="ro-RO"/>
              </w:rPr>
            </w:pPr>
            <w:r>
              <w:rPr>
                <w:b/>
                <w:bCs/>
                <w:iCs/>
                <w:sz w:val="20"/>
                <w:lang w:val="ro-RO"/>
              </w:rPr>
              <w:t>*</w:t>
            </w:r>
            <w:r w:rsidRPr="001467E0">
              <w:rPr>
                <w:b/>
                <w:bCs/>
                <w:iCs/>
                <w:sz w:val="20"/>
                <w:lang w:val="ro-RO"/>
              </w:rPr>
              <w:t>Valabil pentru trenurile remorcate cu două locomotive cuplate.</w:t>
            </w:r>
          </w:p>
          <w:p w14:paraId="1AE21F1E" w14:textId="77777777" w:rsidR="00B211D2" w:rsidRPr="00C00026" w:rsidRDefault="00B211D2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C00026"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B211D2" w14:paraId="3CC8BE6B" w14:textId="77777777">
        <w:trPr>
          <w:cantSplit/>
          <w:trHeight w:val="46"/>
          <w:jc w:val="center"/>
        </w:trPr>
        <w:tc>
          <w:tcPr>
            <w:tcW w:w="63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EBD2CD0" w14:textId="77777777" w:rsidR="00B211D2" w:rsidRDefault="00B211D2" w:rsidP="00B211D2">
            <w:pPr>
              <w:numPr>
                <w:ilvl w:val="0"/>
                <w:numId w:val="41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A6CE0E2" w14:textId="77777777" w:rsidR="00B211D2" w:rsidRDefault="00B211D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DFC1638" w14:textId="77777777" w:rsidR="00B211D2" w:rsidRPr="00E4080B" w:rsidRDefault="00B211D2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AED2D33" w14:textId="77777777" w:rsidR="00B211D2" w:rsidRDefault="00B211D2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St. Barcea </w:t>
            </w:r>
          </w:p>
          <w:p w14:paraId="37EBC29D" w14:textId="77777777" w:rsidR="00B211D2" w:rsidRDefault="00B211D2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linia 3 </w:t>
            </w:r>
          </w:p>
          <w:p w14:paraId="6A95C6A4" w14:textId="77777777" w:rsidR="00B211D2" w:rsidRDefault="00B211D2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primiri – expedieri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EF277F8" w14:textId="77777777" w:rsidR="00B211D2" w:rsidRDefault="00B211D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 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6F11846" w14:textId="77777777" w:rsidR="00B211D2" w:rsidRPr="00E4080B" w:rsidRDefault="00B211D2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A3CEB3A" w14:textId="77777777" w:rsidR="00B211D2" w:rsidRDefault="00B211D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E18F9F2" w14:textId="77777777" w:rsidR="00B211D2" w:rsidRPr="00E4080B" w:rsidRDefault="00B211D2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F3985A4" w14:textId="77777777" w:rsidR="00B211D2" w:rsidRDefault="00B211D2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</w:p>
        </w:tc>
      </w:tr>
      <w:tr w:rsidR="00B211D2" w14:paraId="34BD5184" w14:textId="77777777">
        <w:trPr>
          <w:cantSplit/>
          <w:trHeight w:val="46"/>
          <w:jc w:val="center"/>
        </w:trPr>
        <w:tc>
          <w:tcPr>
            <w:tcW w:w="63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C3DE08A" w14:textId="77777777" w:rsidR="00B211D2" w:rsidRDefault="00B211D2" w:rsidP="00B211D2">
            <w:pPr>
              <w:numPr>
                <w:ilvl w:val="0"/>
                <w:numId w:val="41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CDC0DE2" w14:textId="77777777" w:rsidR="00B211D2" w:rsidRDefault="00B211D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10D8BC4" w14:textId="77777777" w:rsidR="00B211D2" w:rsidRPr="00E4080B" w:rsidRDefault="00B211D2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FB7B101" w14:textId="77777777" w:rsidR="00B211D2" w:rsidRDefault="00B211D2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St. Iveşti </w:t>
            </w:r>
          </w:p>
          <w:p w14:paraId="150E1BD4" w14:textId="77777777" w:rsidR="00B211D2" w:rsidRDefault="00B211D2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linia 1 </w:t>
            </w:r>
          </w:p>
          <w:p w14:paraId="594E4AC9" w14:textId="77777777" w:rsidR="00B211D2" w:rsidRDefault="00B211D2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primiri - expedieri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B97F8C2" w14:textId="77777777" w:rsidR="00B211D2" w:rsidRDefault="00B211D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 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02EE7FF" w14:textId="77777777" w:rsidR="00B211D2" w:rsidRDefault="00B211D2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E4080B"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286D9FC" w14:textId="77777777" w:rsidR="00B211D2" w:rsidRDefault="00B211D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A6562CE" w14:textId="77777777" w:rsidR="00B211D2" w:rsidRPr="00E4080B" w:rsidRDefault="00B211D2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E8C3AED" w14:textId="77777777" w:rsidR="00B211D2" w:rsidRDefault="00B211D2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</w:p>
        </w:tc>
      </w:tr>
      <w:tr w:rsidR="00B211D2" w14:paraId="518FCC03" w14:textId="77777777">
        <w:trPr>
          <w:cantSplit/>
          <w:trHeight w:val="46"/>
          <w:jc w:val="center"/>
        </w:trPr>
        <w:tc>
          <w:tcPr>
            <w:tcW w:w="63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DED105D" w14:textId="77777777" w:rsidR="00B211D2" w:rsidRDefault="00B211D2" w:rsidP="00B211D2">
            <w:pPr>
              <w:numPr>
                <w:ilvl w:val="0"/>
                <w:numId w:val="41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A99B0B3" w14:textId="77777777" w:rsidR="00B211D2" w:rsidRDefault="00B211D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51CB8F7" w14:textId="77777777" w:rsidR="00B211D2" w:rsidRPr="00E4080B" w:rsidRDefault="00B211D2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9F0B1D2" w14:textId="77777777" w:rsidR="00B211D2" w:rsidRDefault="00B211D2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St. Iveşti </w:t>
            </w:r>
          </w:p>
          <w:p w14:paraId="01E2BA2E" w14:textId="77777777" w:rsidR="00B211D2" w:rsidRDefault="00B211D2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linia 4 </w:t>
            </w:r>
          </w:p>
          <w:p w14:paraId="720D37F9" w14:textId="77777777" w:rsidR="00B211D2" w:rsidRDefault="00B211D2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primiri - expedieri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0292D52" w14:textId="77777777" w:rsidR="00B211D2" w:rsidRDefault="00B211D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 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6BC4F85" w14:textId="77777777" w:rsidR="00B211D2" w:rsidRPr="00E4080B" w:rsidRDefault="00B211D2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E4080B"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1438C04" w14:textId="77777777" w:rsidR="00B211D2" w:rsidRDefault="00B211D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75F507D" w14:textId="77777777" w:rsidR="00B211D2" w:rsidRPr="00E4080B" w:rsidRDefault="00B211D2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E9FBFD8" w14:textId="77777777" w:rsidR="00B211D2" w:rsidRDefault="00B211D2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B211D2" w14:paraId="214EC659" w14:textId="77777777">
        <w:trPr>
          <w:cantSplit/>
          <w:trHeight w:val="46"/>
          <w:jc w:val="center"/>
        </w:trPr>
        <w:tc>
          <w:tcPr>
            <w:tcW w:w="63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shd w:val="clear" w:color="auto" w:fill="FFFFFF"/>
            <w:tcMar>
              <w:left w:w="0" w:type="dxa"/>
              <w:right w:w="0" w:type="dxa"/>
            </w:tcMar>
            <w:vAlign w:val="center"/>
          </w:tcPr>
          <w:p w14:paraId="14926363" w14:textId="77777777" w:rsidR="00B211D2" w:rsidRDefault="00B211D2" w:rsidP="00B211D2">
            <w:pPr>
              <w:numPr>
                <w:ilvl w:val="0"/>
                <w:numId w:val="41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EFB8DB4" w14:textId="77777777" w:rsidR="00B211D2" w:rsidRDefault="00B211D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37809D6" w14:textId="77777777" w:rsidR="00B211D2" w:rsidRPr="00E4080B" w:rsidRDefault="00B211D2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F1E093E" w14:textId="77777777" w:rsidR="00B211D2" w:rsidRDefault="00B211D2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Hanu Conachi</w:t>
            </w:r>
          </w:p>
          <w:p w14:paraId="4E5579B2" w14:textId="77777777" w:rsidR="00B211D2" w:rsidRDefault="00B211D2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linia 1 </w:t>
            </w:r>
          </w:p>
          <w:p w14:paraId="402A8A44" w14:textId="77777777" w:rsidR="00B211D2" w:rsidRDefault="00B211D2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primiri - expedieri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B071C0F" w14:textId="77777777" w:rsidR="00B211D2" w:rsidRDefault="00B211D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 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ACC3E9F" w14:textId="77777777" w:rsidR="00B211D2" w:rsidRPr="00E4080B" w:rsidRDefault="00B211D2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E4080B">
              <w:rPr>
                <w:b/>
                <w:bCs/>
                <w:sz w:val="36"/>
                <w:szCs w:val="36"/>
                <w:lang w:val="ro-RO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88B2511" w14:textId="77777777" w:rsidR="00B211D2" w:rsidRDefault="00B211D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D19C5B4" w14:textId="77777777" w:rsidR="00B211D2" w:rsidRPr="00E4080B" w:rsidRDefault="00B211D2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0C283FF" w14:textId="77777777" w:rsidR="00B211D2" w:rsidRDefault="00B211D2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B211D2" w14:paraId="34A995A5" w14:textId="77777777">
        <w:trPr>
          <w:cantSplit/>
          <w:trHeight w:val="46"/>
          <w:jc w:val="center"/>
        </w:trPr>
        <w:tc>
          <w:tcPr>
            <w:tcW w:w="63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shd w:val="clear" w:color="auto" w:fill="FFFFFF"/>
            <w:tcMar>
              <w:left w:w="0" w:type="dxa"/>
              <w:right w:w="0" w:type="dxa"/>
            </w:tcMar>
            <w:vAlign w:val="center"/>
          </w:tcPr>
          <w:p w14:paraId="661C0FB5" w14:textId="77777777" w:rsidR="00B211D2" w:rsidRDefault="00B211D2" w:rsidP="00B211D2">
            <w:pPr>
              <w:numPr>
                <w:ilvl w:val="0"/>
                <w:numId w:val="41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D93889D" w14:textId="77777777" w:rsidR="00B211D2" w:rsidRDefault="00B211D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271+040</w:t>
            </w:r>
          </w:p>
          <w:p w14:paraId="7FECE485" w14:textId="77777777" w:rsidR="00B211D2" w:rsidRDefault="00B211D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271+090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E07BB53" w14:textId="77777777" w:rsidR="00B211D2" w:rsidRPr="00E4080B" w:rsidRDefault="00B211D2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9AA467A" w14:textId="77777777" w:rsidR="00B211D2" w:rsidRDefault="00B211D2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Hanu Conachi -</w:t>
            </w:r>
          </w:p>
          <w:p w14:paraId="245EA2AB" w14:textId="77777777" w:rsidR="00B211D2" w:rsidRDefault="00B211D2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Independenţa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D93469F" w14:textId="77777777" w:rsidR="00B211D2" w:rsidRDefault="00B211D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6092D0E" w14:textId="77777777" w:rsidR="00B211D2" w:rsidRPr="00E4080B" w:rsidRDefault="00B211D2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912767C" w14:textId="77777777" w:rsidR="00B211D2" w:rsidRDefault="00B211D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271+040</w:t>
            </w:r>
          </w:p>
          <w:p w14:paraId="34584B63" w14:textId="77777777" w:rsidR="00B211D2" w:rsidRDefault="00B211D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271+090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A50F4B9" w14:textId="77777777" w:rsidR="00B211D2" w:rsidRPr="00E4080B" w:rsidRDefault="00B211D2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24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EC93C4A" w14:textId="77777777" w:rsidR="00B211D2" w:rsidRPr="001467E0" w:rsidRDefault="00B211D2">
            <w:pPr>
              <w:spacing w:before="40" w:after="40" w:line="360" w:lineRule="auto"/>
              <w:ind w:left="57" w:right="57"/>
              <w:rPr>
                <w:b/>
                <w:bCs/>
                <w:iCs/>
                <w:sz w:val="20"/>
                <w:lang w:val="ro-RO"/>
              </w:rPr>
            </w:pPr>
            <w:r>
              <w:rPr>
                <w:b/>
                <w:bCs/>
                <w:iCs/>
                <w:sz w:val="20"/>
                <w:lang w:val="ro-RO"/>
              </w:rPr>
              <w:t>*</w:t>
            </w:r>
            <w:r w:rsidRPr="001467E0">
              <w:rPr>
                <w:b/>
                <w:bCs/>
                <w:iCs/>
                <w:sz w:val="20"/>
                <w:lang w:val="ro-RO"/>
              </w:rPr>
              <w:t>Valabil pentru trenurile remorcate cu două locomotive cuplate.</w:t>
            </w:r>
          </w:p>
          <w:p w14:paraId="191ACFFB" w14:textId="77777777" w:rsidR="00B211D2" w:rsidRPr="008D7F2C" w:rsidRDefault="00B211D2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8D7F2C"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B211D2" w14:paraId="211849B5" w14:textId="77777777">
        <w:trPr>
          <w:cantSplit/>
          <w:trHeight w:val="46"/>
          <w:jc w:val="center"/>
        </w:trPr>
        <w:tc>
          <w:tcPr>
            <w:tcW w:w="63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shd w:val="clear" w:color="auto" w:fill="FFFFFF"/>
            <w:tcMar>
              <w:left w:w="0" w:type="dxa"/>
              <w:right w:w="0" w:type="dxa"/>
            </w:tcMar>
            <w:vAlign w:val="center"/>
          </w:tcPr>
          <w:p w14:paraId="68DE9D07" w14:textId="77777777" w:rsidR="00B211D2" w:rsidRDefault="00B211D2" w:rsidP="00B211D2">
            <w:pPr>
              <w:numPr>
                <w:ilvl w:val="0"/>
                <w:numId w:val="41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F3AF753" w14:textId="77777777" w:rsidR="00B211D2" w:rsidRDefault="00B211D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278+900</w:t>
            </w:r>
          </w:p>
          <w:p w14:paraId="542F0690" w14:textId="77777777" w:rsidR="00B211D2" w:rsidRDefault="00B211D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279+100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B1BB33B" w14:textId="77777777" w:rsidR="00B211D2" w:rsidRDefault="00B211D2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30</w:t>
            </w: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0B7AE01" w14:textId="77777777" w:rsidR="00B211D2" w:rsidRDefault="00B211D2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Hanu Conachi -</w:t>
            </w:r>
          </w:p>
          <w:p w14:paraId="019B58D3" w14:textId="77777777" w:rsidR="00B211D2" w:rsidRDefault="00B211D2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Independenţa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FAB3ED0" w14:textId="77777777" w:rsidR="00B211D2" w:rsidRDefault="00B211D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7959931" w14:textId="77777777" w:rsidR="00B211D2" w:rsidRPr="00E4080B" w:rsidRDefault="00B211D2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122B3C2" w14:textId="77777777" w:rsidR="00B211D2" w:rsidRDefault="00B211D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B56F3D8" w14:textId="77777777" w:rsidR="00B211D2" w:rsidRDefault="00B211D2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1D55B31" w14:textId="77777777" w:rsidR="00B211D2" w:rsidRDefault="00B211D2">
            <w:pPr>
              <w:spacing w:before="40" w:after="40" w:line="360" w:lineRule="auto"/>
              <w:ind w:left="57" w:right="57"/>
              <w:rPr>
                <w:b/>
                <w:bCs/>
                <w:iCs/>
                <w:sz w:val="20"/>
                <w:lang w:val="ro-RO"/>
              </w:rPr>
            </w:pPr>
          </w:p>
        </w:tc>
      </w:tr>
      <w:tr w:rsidR="00B211D2" w14:paraId="3F7FC698" w14:textId="77777777">
        <w:trPr>
          <w:cantSplit/>
          <w:trHeight w:val="46"/>
          <w:jc w:val="center"/>
        </w:trPr>
        <w:tc>
          <w:tcPr>
            <w:tcW w:w="63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shd w:val="clear" w:color="auto" w:fill="FFFFFF"/>
            <w:tcMar>
              <w:left w:w="0" w:type="dxa"/>
              <w:right w:w="0" w:type="dxa"/>
            </w:tcMar>
            <w:vAlign w:val="center"/>
          </w:tcPr>
          <w:p w14:paraId="3BD0759A" w14:textId="77777777" w:rsidR="00B211D2" w:rsidRDefault="00B211D2" w:rsidP="00B211D2">
            <w:pPr>
              <w:numPr>
                <w:ilvl w:val="0"/>
                <w:numId w:val="41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73C6E69" w14:textId="77777777" w:rsidR="00B211D2" w:rsidRDefault="00B211D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4648756" w14:textId="77777777" w:rsidR="00B211D2" w:rsidRPr="00E4080B" w:rsidRDefault="00B211D2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FA8DC3C" w14:textId="77777777" w:rsidR="00B211D2" w:rsidRDefault="00B211D2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Independenţa</w:t>
            </w:r>
          </w:p>
          <w:p w14:paraId="1C15DC84" w14:textId="77777777" w:rsidR="00B211D2" w:rsidRDefault="00B211D2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 4A P. E.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DB96AF4" w14:textId="77777777" w:rsidR="00B211D2" w:rsidRDefault="00B211D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 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D48D28F" w14:textId="77777777" w:rsidR="00B211D2" w:rsidRPr="00E4080B" w:rsidRDefault="00B211D2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DC2691B" w14:textId="77777777" w:rsidR="00B211D2" w:rsidRDefault="00B211D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646EA47" w14:textId="77777777" w:rsidR="00B211D2" w:rsidRPr="00E4080B" w:rsidRDefault="00B211D2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9968BD9" w14:textId="77777777" w:rsidR="00B211D2" w:rsidRDefault="00B211D2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B211D2" w14:paraId="529DF828" w14:textId="77777777">
        <w:trPr>
          <w:cantSplit/>
          <w:trHeight w:val="46"/>
          <w:jc w:val="center"/>
        </w:trPr>
        <w:tc>
          <w:tcPr>
            <w:tcW w:w="63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3F288FE" w14:textId="77777777" w:rsidR="00B211D2" w:rsidRDefault="00B211D2" w:rsidP="00B211D2">
            <w:pPr>
              <w:numPr>
                <w:ilvl w:val="0"/>
                <w:numId w:val="41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A7E2E99" w14:textId="77777777" w:rsidR="00B211D2" w:rsidRDefault="00B211D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5CE7182" w14:textId="77777777" w:rsidR="00B211D2" w:rsidRPr="00E4080B" w:rsidRDefault="00B211D2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BE55E79" w14:textId="77777777" w:rsidR="00B211D2" w:rsidRDefault="00B211D2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Independenţa</w:t>
            </w:r>
          </w:p>
          <w:p w14:paraId="4965FE0E" w14:textId="77777777" w:rsidR="00B211D2" w:rsidRDefault="00B211D2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8D03E78" w14:textId="77777777" w:rsidR="00B211D2" w:rsidRDefault="00B211D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peste</w:t>
            </w:r>
          </w:p>
          <w:p w14:paraId="17F96434" w14:textId="77777777" w:rsidR="00B211D2" w:rsidRDefault="00B211D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sch. 19 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585D3DD" w14:textId="77777777" w:rsidR="00B211D2" w:rsidRPr="00E4080B" w:rsidRDefault="00B211D2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A1DAF3D" w14:textId="77777777" w:rsidR="00B211D2" w:rsidRDefault="00B211D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FD8647E" w14:textId="77777777" w:rsidR="00B211D2" w:rsidRPr="00E4080B" w:rsidRDefault="00B211D2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B940B7E" w14:textId="77777777" w:rsidR="00B211D2" w:rsidRDefault="00B211D2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  <w:p w14:paraId="1989B2D3" w14:textId="77777777" w:rsidR="00B211D2" w:rsidRDefault="00B211D2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la linia 4. </w:t>
            </w:r>
          </w:p>
        </w:tc>
      </w:tr>
      <w:tr w:rsidR="00B211D2" w14:paraId="0682FA41" w14:textId="77777777">
        <w:trPr>
          <w:cantSplit/>
          <w:trHeight w:val="46"/>
          <w:jc w:val="center"/>
        </w:trPr>
        <w:tc>
          <w:tcPr>
            <w:tcW w:w="63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145F684" w14:textId="77777777" w:rsidR="00B211D2" w:rsidRDefault="00B211D2" w:rsidP="00B211D2">
            <w:pPr>
              <w:numPr>
                <w:ilvl w:val="0"/>
                <w:numId w:val="41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40EF394" w14:textId="77777777" w:rsidR="00B211D2" w:rsidRDefault="00B211D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CA35580" w14:textId="77777777" w:rsidR="00B211D2" w:rsidRPr="00E4080B" w:rsidRDefault="00B211D2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113D614" w14:textId="77777777" w:rsidR="00B211D2" w:rsidRDefault="00B211D2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Independenţa</w:t>
            </w:r>
          </w:p>
          <w:p w14:paraId="2108C184" w14:textId="77777777" w:rsidR="00B211D2" w:rsidRDefault="00B211D2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7F4AF5B" w14:textId="77777777" w:rsidR="00B211D2" w:rsidRDefault="00B211D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peste sch. 14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0F81E0F" w14:textId="77777777" w:rsidR="00B211D2" w:rsidRDefault="00B211D2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9A603C9" w14:textId="77777777" w:rsidR="00B211D2" w:rsidRDefault="00B211D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0EC03CC" w14:textId="77777777" w:rsidR="00B211D2" w:rsidRPr="00E4080B" w:rsidRDefault="00B211D2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95A716A" w14:textId="77777777" w:rsidR="00B211D2" w:rsidRDefault="00B211D2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  <w:p w14:paraId="4DBDD436" w14:textId="77777777" w:rsidR="00B211D2" w:rsidRDefault="00B211D2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Afectează intrări - ieşiri la liniile 4 - 6.</w:t>
            </w:r>
          </w:p>
        </w:tc>
      </w:tr>
      <w:tr w:rsidR="00B211D2" w14:paraId="1291E46E" w14:textId="77777777">
        <w:tblPrEx>
          <w:tblCellMar>
            <w:left w:w="108" w:type="dxa"/>
            <w:right w:w="108" w:type="dxa"/>
          </w:tblCellMar>
        </w:tblPrEx>
        <w:trPr>
          <w:cantSplit/>
          <w:trHeight w:val="46"/>
          <w:jc w:val="center"/>
        </w:trPr>
        <w:tc>
          <w:tcPr>
            <w:tcW w:w="63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9C752E6" w14:textId="77777777" w:rsidR="00B211D2" w:rsidRDefault="00B211D2" w:rsidP="00B211D2">
            <w:pPr>
              <w:numPr>
                <w:ilvl w:val="0"/>
                <w:numId w:val="41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EC41FBE" w14:textId="77777777" w:rsidR="00B211D2" w:rsidRDefault="00B211D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5027BDC" w14:textId="77777777" w:rsidR="00B211D2" w:rsidRPr="00E4080B" w:rsidRDefault="00B211D2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B569DD6" w14:textId="77777777" w:rsidR="00B211D2" w:rsidRDefault="00B211D2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Barboşi Călători</w:t>
            </w:r>
          </w:p>
          <w:p w14:paraId="34F1D856" w14:textId="77777777" w:rsidR="00B211D2" w:rsidRDefault="00B211D2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D051A8F" w14:textId="77777777" w:rsidR="00B211D2" w:rsidRDefault="00B211D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pacing w:val="-10"/>
                <w:sz w:val="20"/>
                <w:lang w:val="ro-RO"/>
              </w:rPr>
            </w:pPr>
            <w:r>
              <w:rPr>
                <w:b/>
                <w:bCs/>
                <w:spacing w:val="-10"/>
                <w:sz w:val="20"/>
                <w:lang w:val="ro-RO"/>
              </w:rPr>
              <w:t xml:space="preserve">peste </w:t>
            </w:r>
          </w:p>
          <w:p w14:paraId="07D8A616" w14:textId="77777777" w:rsidR="00B211D2" w:rsidRDefault="00B211D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pacing w:val="-10"/>
                <w:sz w:val="20"/>
                <w:lang w:val="ro-RO"/>
              </w:rPr>
            </w:pPr>
            <w:r>
              <w:rPr>
                <w:b/>
                <w:bCs/>
                <w:spacing w:val="-10"/>
                <w:sz w:val="20"/>
                <w:lang w:val="ro-RO"/>
              </w:rPr>
              <w:t>sch.  17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D684E12" w14:textId="77777777" w:rsidR="00B211D2" w:rsidRDefault="00B211D2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587C53B" w14:textId="77777777" w:rsidR="00B211D2" w:rsidRDefault="00B211D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4A64739" w14:textId="77777777" w:rsidR="00B211D2" w:rsidRPr="00E4080B" w:rsidRDefault="00B211D2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A070090" w14:textId="77777777" w:rsidR="00B211D2" w:rsidRDefault="00B211D2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  <w:p w14:paraId="79AD909E" w14:textId="77777777" w:rsidR="00B211D2" w:rsidRDefault="00B211D2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Afectează intrări - ieşiri la liniile 6 – 8.</w:t>
            </w:r>
          </w:p>
        </w:tc>
      </w:tr>
      <w:tr w:rsidR="00B211D2" w14:paraId="4D27978B" w14:textId="77777777">
        <w:tblPrEx>
          <w:tblCellMar>
            <w:left w:w="108" w:type="dxa"/>
            <w:right w:w="108" w:type="dxa"/>
          </w:tblCellMar>
        </w:tblPrEx>
        <w:trPr>
          <w:cantSplit/>
          <w:trHeight w:val="46"/>
          <w:jc w:val="center"/>
        </w:trPr>
        <w:tc>
          <w:tcPr>
            <w:tcW w:w="63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1F4FA26" w14:textId="77777777" w:rsidR="00B211D2" w:rsidRDefault="00B211D2" w:rsidP="00B211D2">
            <w:pPr>
              <w:numPr>
                <w:ilvl w:val="0"/>
                <w:numId w:val="41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E2D4166" w14:textId="77777777" w:rsidR="00B211D2" w:rsidRDefault="00B211D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932A560" w14:textId="77777777" w:rsidR="00B211D2" w:rsidRPr="00E4080B" w:rsidRDefault="00B211D2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6FF0AA6" w14:textId="77777777" w:rsidR="00B211D2" w:rsidRDefault="00B211D2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Barboşi Călători</w:t>
            </w:r>
          </w:p>
          <w:p w14:paraId="414853AD" w14:textId="77777777" w:rsidR="00B211D2" w:rsidRDefault="00B211D2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Cap X 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EBEF7BB" w14:textId="77777777" w:rsidR="00B211D2" w:rsidRDefault="00B211D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pacing w:val="-10"/>
                <w:sz w:val="20"/>
                <w:lang w:val="ro-RO"/>
              </w:rPr>
            </w:pPr>
            <w:r>
              <w:rPr>
                <w:b/>
                <w:bCs/>
                <w:spacing w:val="-10"/>
                <w:sz w:val="20"/>
                <w:lang w:val="ro-RO"/>
              </w:rPr>
              <w:t xml:space="preserve">peste </w:t>
            </w:r>
          </w:p>
          <w:p w14:paraId="4F327947" w14:textId="77777777" w:rsidR="00B211D2" w:rsidRDefault="00B211D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pacing w:val="-10"/>
                <w:sz w:val="20"/>
                <w:lang w:val="ro-RO"/>
              </w:rPr>
            </w:pPr>
            <w:r>
              <w:rPr>
                <w:b/>
                <w:bCs/>
                <w:spacing w:val="-10"/>
                <w:sz w:val="20"/>
                <w:lang w:val="ro-RO"/>
              </w:rPr>
              <w:t>sch.  21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E638969" w14:textId="77777777" w:rsidR="00B211D2" w:rsidRPr="00E4080B" w:rsidRDefault="00B211D2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E4080B"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B9B5B36" w14:textId="77777777" w:rsidR="00B211D2" w:rsidRDefault="00B211D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206E6D6" w14:textId="77777777" w:rsidR="00B211D2" w:rsidRPr="00E4080B" w:rsidRDefault="00B211D2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DD24667" w14:textId="77777777" w:rsidR="00B211D2" w:rsidRDefault="00B211D2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  <w:p w14:paraId="66E3D321" w14:textId="77777777" w:rsidR="00B211D2" w:rsidRDefault="00B211D2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la liniile 7 şi 8. </w:t>
            </w:r>
          </w:p>
        </w:tc>
      </w:tr>
    </w:tbl>
    <w:p w14:paraId="02ED8152" w14:textId="77777777" w:rsidR="00B211D2" w:rsidRDefault="00B211D2">
      <w:pPr>
        <w:spacing w:before="40" w:after="40" w:line="192" w:lineRule="auto"/>
        <w:ind w:right="57"/>
        <w:rPr>
          <w:sz w:val="20"/>
          <w:lang w:val="ro-RO"/>
        </w:rPr>
      </w:pPr>
    </w:p>
    <w:p w14:paraId="165B0F1C" w14:textId="77777777" w:rsidR="00B211D2" w:rsidRDefault="00B211D2" w:rsidP="00F0370D">
      <w:pPr>
        <w:pStyle w:val="Heading1"/>
        <w:spacing w:line="360" w:lineRule="auto"/>
      </w:pPr>
      <w:r>
        <w:t>LINIA 800</w:t>
      </w:r>
    </w:p>
    <w:p w14:paraId="3E5F7220" w14:textId="77777777" w:rsidR="00B211D2" w:rsidRDefault="00B211D2" w:rsidP="00FF431F">
      <w:pPr>
        <w:pStyle w:val="Heading1"/>
        <w:spacing w:line="360" w:lineRule="auto"/>
        <w:rPr>
          <w:b w:val="0"/>
          <w:bCs w:val="0"/>
          <w:sz w:val="8"/>
        </w:rPr>
      </w:pPr>
      <w:r>
        <w:t>BUCUREŞTI NORD - CONSTANŢA</w:t>
      </w:r>
    </w:p>
    <w:tbl>
      <w:tblPr>
        <w:tblW w:w="10206" w:type="dxa"/>
        <w:jc w:val="center"/>
        <w:tblBorders>
          <w:top w:val="single" w:sz="4" w:space="0" w:color="auto"/>
          <w:left w:val="double" w:sz="4" w:space="0" w:color="auto"/>
          <w:bottom w:val="single" w:sz="4" w:space="0" w:color="auto"/>
          <w:right w:val="doub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638"/>
        <w:gridCol w:w="870"/>
        <w:gridCol w:w="754"/>
        <w:gridCol w:w="2204"/>
        <w:gridCol w:w="870"/>
        <w:gridCol w:w="754"/>
        <w:gridCol w:w="870"/>
        <w:gridCol w:w="754"/>
        <w:gridCol w:w="2492"/>
      </w:tblGrid>
      <w:tr w:rsidR="00B211D2" w14:paraId="575A7B03" w14:textId="77777777" w:rsidTr="00897192">
        <w:trPr>
          <w:cantSplit/>
          <w:trHeight w:val="758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EA9FE01" w14:textId="77777777" w:rsidR="00B211D2" w:rsidRDefault="00B211D2" w:rsidP="00B211D2">
            <w:pPr>
              <w:numPr>
                <w:ilvl w:val="0"/>
                <w:numId w:val="4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A82580A" w14:textId="77777777" w:rsidR="00B211D2" w:rsidRDefault="00B211D2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5782BDC" w14:textId="77777777" w:rsidR="00B211D2" w:rsidRPr="001161EA" w:rsidRDefault="00B211D2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E37618D" w14:textId="77777777" w:rsidR="00B211D2" w:rsidRDefault="00B211D2" w:rsidP="00897192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Bucureşti Nord</w:t>
            </w:r>
          </w:p>
          <w:p w14:paraId="1DA634C4" w14:textId="77777777" w:rsidR="00B211D2" w:rsidRDefault="00B211D2" w:rsidP="00897192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 6, Grupa A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C43152E" w14:textId="77777777" w:rsidR="00B211D2" w:rsidRDefault="00B211D2" w:rsidP="00897192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 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4902E40" w14:textId="77777777" w:rsidR="00B211D2" w:rsidRPr="001161EA" w:rsidRDefault="00B211D2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A4B0AFE" w14:textId="77777777" w:rsidR="00B211D2" w:rsidRDefault="00B211D2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BF17F87" w14:textId="77777777" w:rsidR="00B211D2" w:rsidRPr="008D08DE" w:rsidRDefault="00B211D2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AB61BF0" w14:textId="77777777" w:rsidR="00B211D2" w:rsidRDefault="00B211D2" w:rsidP="00897192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B211D2" w14:paraId="0AC39EA3" w14:textId="77777777" w:rsidTr="00897192">
        <w:trPr>
          <w:cantSplit/>
          <w:trHeight w:val="758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52DFE1A" w14:textId="77777777" w:rsidR="00B211D2" w:rsidRDefault="00B211D2" w:rsidP="00B211D2">
            <w:pPr>
              <w:numPr>
                <w:ilvl w:val="0"/>
                <w:numId w:val="4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07A0763" w14:textId="77777777" w:rsidR="00B211D2" w:rsidRDefault="00B211D2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47A0F92" w14:textId="77777777" w:rsidR="00B211D2" w:rsidRPr="001161EA" w:rsidRDefault="00B211D2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9B42D21" w14:textId="77777777" w:rsidR="00B211D2" w:rsidRDefault="00B211D2" w:rsidP="00897192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Bucureşti Nord</w:t>
            </w:r>
          </w:p>
          <w:p w14:paraId="203423B5" w14:textId="77777777" w:rsidR="00B211D2" w:rsidRDefault="00B211D2" w:rsidP="00897192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 8, Grupa A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B4A8CA2" w14:textId="77777777" w:rsidR="00B211D2" w:rsidRDefault="00B211D2" w:rsidP="00897192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 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601C6F8" w14:textId="77777777" w:rsidR="00B211D2" w:rsidRPr="001161EA" w:rsidRDefault="00B211D2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D3AE0B3" w14:textId="77777777" w:rsidR="00B211D2" w:rsidRDefault="00B211D2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6CB0D3D" w14:textId="77777777" w:rsidR="00B211D2" w:rsidRPr="008D08DE" w:rsidRDefault="00B211D2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6C7D1AD" w14:textId="77777777" w:rsidR="00B211D2" w:rsidRDefault="00B211D2" w:rsidP="00897192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B211D2" w14:paraId="7A1D92AF" w14:textId="77777777" w:rsidTr="00897192">
        <w:trPr>
          <w:cantSplit/>
          <w:trHeight w:val="758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DA97CF4" w14:textId="77777777" w:rsidR="00B211D2" w:rsidRDefault="00B211D2" w:rsidP="00B211D2">
            <w:pPr>
              <w:numPr>
                <w:ilvl w:val="0"/>
                <w:numId w:val="4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A2B56C9" w14:textId="77777777" w:rsidR="00B211D2" w:rsidRDefault="00B211D2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BAD3510" w14:textId="77777777" w:rsidR="00B211D2" w:rsidRPr="001161EA" w:rsidRDefault="00B211D2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ED96AB3" w14:textId="77777777" w:rsidR="00B211D2" w:rsidRDefault="00B211D2" w:rsidP="00897192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Bucureşti Nord</w:t>
            </w:r>
          </w:p>
          <w:p w14:paraId="65DF1E3B" w14:textId="77777777" w:rsidR="00B211D2" w:rsidRDefault="00B211D2" w:rsidP="00897192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Grupa A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B97A908" w14:textId="77777777" w:rsidR="00B211D2" w:rsidRDefault="00B211D2" w:rsidP="00897192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peste sch. 2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43C6B74" w14:textId="77777777" w:rsidR="00B211D2" w:rsidRPr="001161EA" w:rsidRDefault="00B211D2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1161EA"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CF308EC" w14:textId="77777777" w:rsidR="00B211D2" w:rsidRDefault="00B211D2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2AA2005" w14:textId="77777777" w:rsidR="00B211D2" w:rsidRPr="008D08DE" w:rsidRDefault="00B211D2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39B5B4D" w14:textId="77777777" w:rsidR="00B211D2" w:rsidRDefault="00B211D2" w:rsidP="00897192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  <w:p w14:paraId="7A0A59A2" w14:textId="77777777" w:rsidR="00B211D2" w:rsidRDefault="00B211D2" w:rsidP="00897192">
            <w:pPr>
              <w:spacing w:before="40" w:after="40" w:line="276" w:lineRule="auto"/>
              <w:ind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 Cu acces la liniile 11 şi 12.</w:t>
            </w:r>
          </w:p>
        </w:tc>
      </w:tr>
      <w:tr w:rsidR="00B211D2" w:rsidRPr="00A8307A" w14:paraId="5D3E968E" w14:textId="77777777" w:rsidTr="00897192">
        <w:trPr>
          <w:cantSplit/>
          <w:trHeight w:val="758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B914712" w14:textId="77777777" w:rsidR="00B211D2" w:rsidRPr="00A75A00" w:rsidRDefault="00B211D2" w:rsidP="00B211D2">
            <w:pPr>
              <w:numPr>
                <w:ilvl w:val="0"/>
                <w:numId w:val="42"/>
              </w:numPr>
              <w:spacing w:before="120" w:after="12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F607559" w14:textId="77777777" w:rsidR="00B211D2" w:rsidRPr="00A8307A" w:rsidRDefault="00B211D2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282C22E" w14:textId="77777777" w:rsidR="00B211D2" w:rsidRPr="00A8307A" w:rsidRDefault="00B211D2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D603973" w14:textId="77777777" w:rsidR="00B211D2" w:rsidRPr="00A8307A" w:rsidRDefault="00B211D2" w:rsidP="00897192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Racordare Pajura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F88C957" w14:textId="77777777" w:rsidR="00B211D2" w:rsidRDefault="00B211D2" w:rsidP="00897192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peste diag. </w:t>
            </w:r>
          </w:p>
          <w:p w14:paraId="3DA10345" w14:textId="77777777" w:rsidR="00B211D2" w:rsidRDefault="00B211D2" w:rsidP="00897192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23 - 27 </w:t>
            </w:r>
          </w:p>
          <w:p w14:paraId="650740DC" w14:textId="77777777" w:rsidR="00B211D2" w:rsidRDefault="00B211D2" w:rsidP="00897192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și </w:t>
            </w:r>
          </w:p>
          <w:p w14:paraId="62502D1C" w14:textId="77777777" w:rsidR="00B211D2" w:rsidRDefault="00B211D2" w:rsidP="00897192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25 - 29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8DF684F" w14:textId="77777777" w:rsidR="00B211D2" w:rsidRDefault="00B211D2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DB17012" w14:textId="77777777" w:rsidR="00B211D2" w:rsidRPr="00A8307A" w:rsidRDefault="00B211D2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B25466B" w14:textId="77777777" w:rsidR="00B211D2" w:rsidRPr="00A8307A" w:rsidRDefault="00B211D2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00B55A7" w14:textId="77777777" w:rsidR="00B211D2" w:rsidRDefault="00B211D2" w:rsidP="00897192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  <w:p w14:paraId="7DE1DF40" w14:textId="77777777" w:rsidR="00B211D2" w:rsidRPr="00A8307A" w:rsidRDefault="00B211D2" w:rsidP="00897192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Afectează treceri în abatere la București Triaj.</w:t>
            </w:r>
          </w:p>
        </w:tc>
      </w:tr>
      <w:tr w:rsidR="00B211D2" w14:paraId="73C156B4" w14:textId="77777777" w:rsidTr="00897192">
        <w:tblPrEx>
          <w:tblCellMar>
            <w:left w:w="0" w:type="dxa"/>
            <w:right w:w="0" w:type="dxa"/>
          </w:tblCellMar>
        </w:tblPrEx>
        <w:trPr>
          <w:cantSplit/>
          <w:trHeight w:val="493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522AC9D" w14:textId="77777777" w:rsidR="00B211D2" w:rsidRDefault="00B211D2" w:rsidP="00B211D2">
            <w:pPr>
              <w:numPr>
                <w:ilvl w:val="0"/>
                <w:numId w:val="4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E44D382" w14:textId="77777777" w:rsidR="00B211D2" w:rsidRDefault="00B211D2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172FF37" w14:textId="77777777" w:rsidR="00B211D2" w:rsidRPr="001161EA" w:rsidRDefault="00B211D2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3B5A46C" w14:textId="77777777" w:rsidR="00B211D2" w:rsidRDefault="00B211D2" w:rsidP="00897192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Bucureşti Băneasa</w:t>
            </w:r>
          </w:p>
          <w:p w14:paraId="6A7162A1" w14:textId="77777777" w:rsidR="00B211D2" w:rsidRDefault="00B211D2" w:rsidP="00897192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linia 5 abătută 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AE19873" w14:textId="77777777" w:rsidR="00B211D2" w:rsidRDefault="00B211D2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18"/>
                <w:szCs w:val="18"/>
                <w:lang w:val="ro-RO"/>
              </w:rPr>
            </w:pPr>
            <w:r>
              <w:rPr>
                <w:b/>
                <w:bCs/>
                <w:sz w:val="18"/>
                <w:szCs w:val="18"/>
                <w:lang w:val="ro-RO"/>
              </w:rPr>
              <w:t>toată</w:t>
            </w:r>
          </w:p>
          <w:p w14:paraId="5BA24513" w14:textId="77777777" w:rsidR="00B211D2" w:rsidRDefault="00B211D2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18"/>
                <w:szCs w:val="18"/>
                <w:lang w:val="ro-RO"/>
              </w:rPr>
              <w:t>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B40C6CF" w14:textId="77777777" w:rsidR="00B211D2" w:rsidRPr="001161EA" w:rsidRDefault="00B211D2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F17FC64" w14:textId="77777777" w:rsidR="00B211D2" w:rsidRDefault="00B211D2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63A78A5" w14:textId="77777777" w:rsidR="00B211D2" w:rsidRPr="008D08DE" w:rsidRDefault="00B211D2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C333693" w14:textId="77777777" w:rsidR="00B211D2" w:rsidRDefault="00B211D2" w:rsidP="00897192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B211D2" w14:paraId="0FABA526" w14:textId="77777777" w:rsidTr="00897192">
        <w:tblPrEx>
          <w:tblCellMar>
            <w:left w:w="0" w:type="dxa"/>
            <w:right w:w="0" w:type="dxa"/>
          </w:tblCellMar>
        </w:tblPrEx>
        <w:trPr>
          <w:cantSplit/>
          <w:trHeight w:val="493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B282529" w14:textId="77777777" w:rsidR="00B211D2" w:rsidRDefault="00B211D2" w:rsidP="00B211D2">
            <w:pPr>
              <w:numPr>
                <w:ilvl w:val="0"/>
                <w:numId w:val="4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E2673C8" w14:textId="77777777" w:rsidR="00B211D2" w:rsidRDefault="00B211D2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43489FD" w14:textId="77777777" w:rsidR="00B211D2" w:rsidRPr="001161EA" w:rsidRDefault="00B211D2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E9E6994" w14:textId="77777777" w:rsidR="00B211D2" w:rsidRDefault="00B211D2" w:rsidP="00897192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Bucureşti Băneasa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E453538" w14:textId="77777777" w:rsidR="00B211D2" w:rsidRDefault="00B211D2" w:rsidP="0070462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peste TDJ </w:t>
            </w:r>
          </w:p>
          <w:p w14:paraId="2017991C" w14:textId="77777777" w:rsidR="00B211D2" w:rsidRDefault="00B211D2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18"/>
                <w:szCs w:val="18"/>
                <w:lang w:val="ro-RO"/>
              </w:rPr>
            </w:pPr>
            <w:r>
              <w:rPr>
                <w:b/>
                <w:bCs/>
                <w:sz w:val="18"/>
                <w:szCs w:val="18"/>
                <w:lang w:val="ro-RO"/>
              </w:rPr>
              <w:t>27/29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4599300" w14:textId="77777777" w:rsidR="00B211D2" w:rsidRDefault="00B211D2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B6939F2" w14:textId="77777777" w:rsidR="00B211D2" w:rsidRDefault="00B211D2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EE0D5AD" w14:textId="77777777" w:rsidR="00B211D2" w:rsidRPr="008D08DE" w:rsidRDefault="00B211D2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27222BE" w14:textId="77777777" w:rsidR="00B211D2" w:rsidRDefault="00B211D2" w:rsidP="00897192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B211D2" w14:paraId="1E4AC942" w14:textId="77777777" w:rsidTr="00897192">
        <w:tblPrEx>
          <w:tblCellMar>
            <w:left w:w="0" w:type="dxa"/>
            <w:right w:w="0" w:type="dxa"/>
          </w:tblCellMar>
        </w:tblPrEx>
        <w:trPr>
          <w:cantSplit/>
          <w:trHeight w:val="493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6EB5947" w14:textId="77777777" w:rsidR="00B211D2" w:rsidRDefault="00B211D2" w:rsidP="00B211D2">
            <w:pPr>
              <w:numPr>
                <w:ilvl w:val="0"/>
                <w:numId w:val="4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DCCD4A8" w14:textId="77777777" w:rsidR="00B211D2" w:rsidRDefault="00B211D2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606FF08" w14:textId="77777777" w:rsidR="00B211D2" w:rsidRPr="001161EA" w:rsidRDefault="00B211D2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572B31F" w14:textId="77777777" w:rsidR="00B211D2" w:rsidRDefault="00B211D2" w:rsidP="00897192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Bucureşti Băneasa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C4E5E3D" w14:textId="77777777" w:rsidR="00B211D2" w:rsidRDefault="00B211D2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18"/>
                <w:szCs w:val="18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peste sch. 14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58229EC" w14:textId="77777777" w:rsidR="00B211D2" w:rsidRDefault="00B211D2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D8EFB9B" w14:textId="77777777" w:rsidR="00B211D2" w:rsidRDefault="00B211D2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1573DFB" w14:textId="77777777" w:rsidR="00B211D2" w:rsidRPr="008D08DE" w:rsidRDefault="00B211D2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AF18366" w14:textId="77777777" w:rsidR="00B211D2" w:rsidRDefault="00B211D2" w:rsidP="00897192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B211D2" w14:paraId="79685329" w14:textId="77777777" w:rsidTr="00897192">
        <w:tblPrEx>
          <w:tblCellMar>
            <w:left w:w="0" w:type="dxa"/>
            <w:right w:w="0" w:type="dxa"/>
          </w:tblCellMar>
        </w:tblPrEx>
        <w:trPr>
          <w:cantSplit/>
          <w:trHeight w:val="932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6179D5A" w14:textId="77777777" w:rsidR="00B211D2" w:rsidRDefault="00B211D2" w:rsidP="00B211D2">
            <w:pPr>
              <w:numPr>
                <w:ilvl w:val="0"/>
                <w:numId w:val="4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2FC5E43" w14:textId="77777777" w:rsidR="00B211D2" w:rsidRDefault="00B211D2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6B8FEA3" w14:textId="77777777" w:rsidR="00B211D2" w:rsidRPr="001161EA" w:rsidRDefault="00B211D2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20DAC4C" w14:textId="77777777" w:rsidR="00B211D2" w:rsidRDefault="00B211D2" w:rsidP="00897192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Pantelimon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197CDD4" w14:textId="77777777" w:rsidR="00B211D2" w:rsidRDefault="00B211D2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peste sch. 39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7C01F45" w14:textId="77777777" w:rsidR="00B211D2" w:rsidRPr="001161EA" w:rsidRDefault="00B211D2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07C916E" w14:textId="77777777" w:rsidR="00B211D2" w:rsidRDefault="00B211D2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5E3EA12" w14:textId="77777777" w:rsidR="00B211D2" w:rsidRPr="008D08DE" w:rsidRDefault="00B211D2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397AED2" w14:textId="77777777" w:rsidR="00B211D2" w:rsidRDefault="00B211D2" w:rsidP="00897192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  <w:p w14:paraId="1D1A98EA" w14:textId="77777777" w:rsidR="00B211D2" w:rsidRDefault="00B211D2" w:rsidP="00897192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</w:t>
            </w:r>
          </w:p>
          <w:p w14:paraId="20690EC5" w14:textId="77777777" w:rsidR="00B211D2" w:rsidRDefault="00B211D2" w:rsidP="00897192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la liniile 4 şi 5.</w:t>
            </w:r>
          </w:p>
        </w:tc>
      </w:tr>
      <w:tr w:rsidR="00B211D2" w14:paraId="10BB8405" w14:textId="77777777" w:rsidTr="00897192">
        <w:tblPrEx>
          <w:tblCellMar>
            <w:left w:w="0" w:type="dxa"/>
            <w:right w:w="0" w:type="dxa"/>
          </w:tblCellMar>
        </w:tblPrEx>
        <w:trPr>
          <w:cantSplit/>
          <w:trHeight w:val="932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24B438E" w14:textId="77777777" w:rsidR="00B211D2" w:rsidRDefault="00B211D2" w:rsidP="00B211D2">
            <w:pPr>
              <w:numPr>
                <w:ilvl w:val="0"/>
                <w:numId w:val="4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C6B7B93" w14:textId="77777777" w:rsidR="00B211D2" w:rsidRDefault="00B211D2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27079D7" w14:textId="77777777" w:rsidR="00B211D2" w:rsidRPr="001161EA" w:rsidRDefault="00B211D2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FFEF2DC" w14:textId="77777777" w:rsidR="00B211D2" w:rsidRDefault="00B211D2" w:rsidP="00897192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Pantelimon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2B7E63E" w14:textId="77777777" w:rsidR="00B211D2" w:rsidRDefault="00B211D2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peste sch. 22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408D056" w14:textId="77777777" w:rsidR="00B211D2" w:rsidRDefault="00B211D2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12D37CE" w14:textId="77777777" w:rsidR="00B211D2" w:rsidRDefault="00B211D2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EC29508" w14:textId="77777777" w:rsidR="00B211D2" w:rsidRPr="008D08DE" w:rsidRDefault="00B211D2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9DC1A69" w14:textId="77777777" w:rsidR="00B211D2" w:rsidRDefault="00B211D2" w:rsidP="00897192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  <w:p w14:paraId="0BEE2B6E" w14:textId="77777777" w:rsidR="00B211D2" w:rsidRDefault="00B211D2" w:rsidP="00897192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</w:t>
            </w:r>
          </w:p>
          <w:p w14:paraId="4B04C30C" w14:textId="77777777" w:rsidR="00B211D2" w:rsidRDefault="00B211D2" w:rsidP="00897192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la liniile 4 şi 5.</w:t>
            </w:r>
          </w:p>
        </w:tc>
      </w:tr>
      <w:tr w:rsidR="00B211D2" w14:paraId="31E77D98" w14:textId="77777777" w:rsidTr="00897192">
        <w:tblPrEx>
          <w:tblCellMar>
            <w:left w:w="0" w:type="dxa"/>
            <w:right w:w="0" w:type="dxa"/>
          </w:tblCellMar>
        </w:tblPrEx>
        <w:trPr>
          <w:cantSplit/>
          <w:trHeight w:val="932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4C4736F" w14:textId="77777777" w:rsidR="00B211D2" w:rsidRDefault="00B211D2" w:rsidP="00B211D2">
            <w:pPr>
              <w:numPr>
                <w:ilvl w:val="0"/>
                <w:numId w:val="4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F8D24F7" w14:textId="77777777" w:rsidR="00B211D2" w:rsidRDefault="00B211D2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4D0080C" w14:textId="77777777" w:rsidR="00B211D2" w:rsidRPr="001161EA" w:rsidRDefault="00B211D2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BD198FE" w14:textId="77777777" w:rsidR="00B211D2" w:rsidRDefault="00B211D2" w:rsidP="00897192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Pantelimon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2E6F993" w14:textId="77777777" w:rsidR="00B211D2" w:rsidRDefault="00B211D2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peste sch. 24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2016A2D" w14:textId="77777777" w:rsidR="00B211D2" w:rsidRDefault="00B211D2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B52F7CC" w14:textId="77777777" w:rsidR="00B211D2" w:rsidRDefault="00B211D2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8F9107A" w14:textId="77777777" w:rsidR="00B211D2" w:rsidRPr="008D08DE" w:rsidRDefault="00B211D2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5F9C7BD" w14:textId="77777777" w:rsidR="00B211D2" w:rsidRDefault="00B211D2" w:rsidP="00897192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  <w:p w14:paraId="6A708DC7" w14:textId="77777777" w:rsidR="00B211D2" w:rsidRDefault="00B211D2" w:rsidP="00897192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</w:t>
            </w:r>
          </w:p>
          <w:p w14:paraId="7AFC08B8" w14:textId="77777777" w:rsidR="00B211D2" w:rsidRDefault="00B211D2" w:rsidP="00897192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la linia 5.</w:t>
            </w:r>
          </w:p>
        </w:tc>
      </w:tr>
      <w:tr w:rsidR="00B211D2" w14:paraId="693694BF" w14:textId="77777777" w:rsidTr="00897192">
        <w:tblPrEx>
          <w:tblCellMar>
            <w:left w:w="0" w:type="dxa"/>
            <w:right w:w="0" w:type="dxa"/>
          </w:tblCellMar>
        </w:tblPrEx>
        <w:trPr>
          <w:cantSplit/>
          <w:trHeight w:val="932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8CA08B6" w14:textId="77777777" w:rsidR="00B211D2" w:rsidRDefault="00B211D2" w:rsidP="00B211D2">
            <w:pPr>
              <w:numPr>
                <w:ilvl w:val="0"/>
                <w:numId w:val="4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9BCF574" w14:textId="77777777" w:rsidR="00B211D2" w:rsidRDefault="00B211D2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12113A0" w14:textId="77777777" w:rsidR="00B211D2" w:rsidRPr="001161EA" w:rsidRDefault="00B211D2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CFA823E" w14:textId="77777777" w:rsidR="00B211D2" w:rsidRDefault="00B211D2" w:rsidP="00897192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Pasărea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163694D" w14:textId="77777777" w:rsidR="00B211D2" w:rsidRDefault="00B211D2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peste sch. 15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DCBA031" w14:textId="77777777" w:rsidR="00B211D2" w:rsidRDefault="00B211D2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7CD3CE2" w14:textId="77777777" w:rsidR="00B211D2" w:rsidRDefault="00B211D2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7A59613" w14:textId="77777777" w:rsidR="00B211D2" w:rsidRPr="008D08DE" w:rsidRDefault="00B211D2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67B26EE" w14:textId="77777777" w:rsidR="00B211D2" w:rsidRDefault="00B211D2" w:rsidP="00897192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  <w:p w14:paraId="0D912BA4" w14:textId="77777777" w:rsidR="00B211D2" w:rsidRDefault="00B211D2" w:rsidP="00897192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</w:t>
            </w:r>
          </w:p>
          <w:p w14:paraId="1543E861" w14:textId="77777777" w:rsidR="00B211D2" w:rsidRDefault="00B211D2" w:rsidP="00897192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la linia 4.</w:t>
            </w:r>
          </w:p>
        </w:tc>
      </w:tr>
      <w:tr w:rsidR="00B211D2" w14:paraId="146D0ACA" w14:textId="77777777" w:rsidTr="00897192">
        <w:tblPrEx>
          <w:tblCellMar>
            <w:left w:w="0" w:type="dxa"/>
            <w:right w:w="0" w:type="dxa"/>
          </w:tblCellMar>
        </w:tblPrEx>
        <w:trPr>
          <w:cantSplit/>
          <w:trHeight w:val="932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DF55679" w14:textId="77777777" w:rsidR="00B211D2" w:rsidRDefault="00B211D2" w:rsidP="00B211D2">
            <w:pPr>
              <w:numPr>
                <w:ilvl w:val="0"/>
                <w:numId w:val="4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8036028" w14:textId="77777777" w:rsidR="00B211D2" w:rsidRDefault="00B211D2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48CD6A4" w14:textId="77777777" w:rsidR="00B211D2" w:rsidRPr="001161EA" w:rsidRDefault="00B211D2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A133203" w14:textId="77777777" w:rsidR="00B211D2" w:rsidRDefault="00B211D2" w:rsidP="00897192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Hm Brănești linia 5 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D726E29" w14:textId="77777777" w:rsidR="00B211D2" w:rsidRDefault="00B211D2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toată </w:t>
            </w:r>
          </w:p>
          <w:p w14:paraId="59F90943" w14:textId="77777777" w:rsidR="00B211D2" w:rsidRDefault="00B211D2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1E53E9C" w14:textId="77777777" w:rsidR="00B211D2" w:rsidRDefault="00B211D2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29FB666" w14:textId="77777777" w:rsidR="00B211D2" w:rsidRDefault="00B211D2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42524B9" w14:textId="77777777" w:rsidR="00B211D2" w:rsidRPr="008D08DE" w:rsidRDefault="00B211D2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FFE937D" w14:textId="77777777" w:rsidR="00B211D2" w:rsidRDefault="00B211D2" w:rsidP="00897192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</w:p>
        </w:tc>
      </w:tr>
      <w:tr w:rsidR="00B211D2" w14:paraId="796D257A" w14:textId="77777777" w:rsidTr="00897192">
        <w:tblPrEx>
          <w:tblCellMar>
            <w:left w:w="0" w:type="dxa"/>
            <w:right w:w="0" w:type="dxa"/>
          </w:tblCellMar>
        </w:tblPrEx>
        <w:trPr>
          <w:cantSplit/>
          <w:trHeight w:val="932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6439BE9" w14:textId="77777777" w:rsidR="00B211D2" w:rsidRDefault="00B211D2" w:rsidP="00B211D2">
            <w:pPr>
              <w:numPr>
                <w:ilvl w:val="0"/>
                <w:numId w:val="4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AC0F9C8" w14:textId="77777777" w:rsidR="00B211D2" w:rsidRDefault="00B211D2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107+900</w:t>
            </w:r>
          </w:p>
          <w:p w14:paraId="383B5A14" w14:textId="77777777" w:rsidR="00B211D2" w:rsidRDefault="00B211D2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108+000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7FB84BC" w14:textId="77777777" w:rsidR="00B211D2" w:rsidRPr="001161EA" w:rsidRDefault="00B211D2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100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7200779" w14:textId="77777777" w:rsidR="00B211D2" w:rsidRDefault="00B211D2" w:rsidP="00897192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Ciulniţa – Dragoș Vodă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2CB8B5E" w14:textId="77777777" w:rsidR="00B211D2" w:rsidRDefault="00B211D2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5AE69E4" w14:textId="77777777" w:rsidR="00B211D2" w:rsidRDefault="00B211D2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F213A60" w14:textId="77777777" w:rsidR="00B211D2" w:rsidRDefault="00B211D2" w:rsidP="00B2248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107+900</w:t>
            </w:r>
          </w:p>
          <w:p w14:paraId="68C959F3" w14:textId="77777777" w:rsidR="00B211D2" w:rsidRDefault="00B211D2" w:rsidP="00B2248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108+000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F8CC0D5" w14:textId="77777777" w:rsidR="00B211D2" w:rsidRDefault="00B211D2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100</w:t>
            </w: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5CE6108" w14:textId="77777777" w:rsidR="00B211D2" w:rsidRDefault="00B211D2" w:rsidP="00897192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Semnalizată ca limitare de viteză.</w:t>
            </w:r>
          </w:p>
        </w:tc>
      </w:tr>
      <w:tr w:rsidR="00B211D2" w14:paraId="7AE43878" w14:textId="77777777" w:rsidTr="00897192">
        <w:tblPrEx>
          <w:tblCellMar>
            <w:left w:w="0" w:type="dxa"/>
            <w:right w:w="0" w:type="dxa"/>
          </w:tblCellMar>
        </w:tblPrEx>
        <w:trPr>
          <w:cantSplit/>
          <w:trHeight w:val="818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B43B4A6" w14:textId="77777777" w:rsidR="00B211D2" w:rsidRDefault="00B211D2" w:rsidP="00B211D2">
            <w:pPr>
              <w:numPr>
                <w:ilvl w:val="0"/>
                <w:numId w:val="4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F7643E9" w14:textId="77777777" w:rsidR="00B211D2" w:rsidRDefault="00B211D2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7180203" w14:textId="77777777" w:rsidR="00B211D2" w:rsidRDefault="00B211D2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F11E1B1" w14:textId="77777777" w:rsidR="00B211D2" w:rsidRDefault="00B211D2" w:rsidP="00897192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Ciulniţa -</w:t>
            </w:r>
          </w:p>
          <w:p w14:paraId="3C0C0A69" w14:textId="77777777" w:rsidR="00B211D2" w:rsidRDefault="00B211D2" w:rsidP="00897192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Perișoru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4F82015" w14:textId="77777777" w:rsidR="00B211D2" w:rsidRDefault="00B211D2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DF3997A" w14:textId="77777777" w:rsidR="00B211D2" w:rsidRDefault="00B211D2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5539A9C" w14:textId="77777777" w:rsidR="00B211D2" w:rsidRDefault="00B211D2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109+800</w:t>
            </w:r>
          </w:p>
          <w:p w14:paraId="235F42D7" w14:textId="77777777" w:rsidR="00B211D2" w:rsidRDefault="00B211D2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111+730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89408CD" w14:textId="77777777" w:rsidR="00B211D2" w:rsidRDefault="00B211D2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140</w:t>
            </w: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2225A06" w14:textId="77777777" w:rsidR="00B211D2" w:rsidRDefault="00B211D2" w:rsidP="00897192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Semnalizată ca limitare de viteză.</w:t>
            </w:r>
          </w:p>
        </w:tc>
      </w:tr>
      <w:tr w:rsidR="00B211D2" w14:paraId="03551E47" w14:textId="77777777" w:rsidTr="00897192">
        <w:tblPrEx>
          <w:tblCellMar>
            <w:left w:w="0" w:type="dxa"/>
            <w:right w:w="0" w:type="dxa"/>
          </w:tblCellMar>
        </w:tblPrEx>
        <w:trPr>
          <w:cantSplit/>
          <w:trHeight w:val="485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0575ED1" w14:textId="77777777" w:rsidR="00B211D2" w:rsidRDefault="00B211D2" w:rsidP="00B211D2">
            <w:pPr>
              <w:numPr>
                <w:ilvl w:val="0"/>
                <w:numId w:val="4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2DD2ED9" w14:textId="77777777" w:rsidR="00B211D2" w:rsidRDefault="00B211D2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A5B1A25" w14:textId="77777777" w:rsidR="00B211D2" w:rsidRPr="001161EA" w:rsidRDefault="00B211D2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406B2B7" w14:textId="77777777" w:rsidR="00B211D2" w:rsidRDefault="00B211D2" w:rsidP="00897192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Ciulniţa</w:t>
            </w:r>
          </w:p>
          <w:p w14:paraId="7002F5F0" w14:textId="77777777" w:rsidR="00B211D2" w:rsidRPr="008B2519" w:rsidRDefault="00B211D2" w:rsidP="00897192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liniile 6, 7, 8 şi 9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CA1E1C3" w14:textId="77777777" w:rsidR="00B211D2" w:rsidRDefault="00B211D2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</w:t>
            </w:r>
          </w:p>
          <w:p w14:paraId="295ECD22" w14:textId="77777777" w:rsidR="00B211D2" w:rsidRDefault="00B211D2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4F05C48" w14:textId="77777777" w:rsidR="00B211D2" w:rsidRPr="001161EA" w:rsidRDefault="00B211D2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1161EA">
              <w:rPr>
                <w:b/>
                <w:bCs/>
                <w:sz w:val="36"/>
                <w:szCs w:val="36"/>
                <w:lang w:val="ro-RO"/>
              </w:rPr>
              <w:t>30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4110236" w14:textId="77777777" w:rsidR="00B211D2" w:rsidRDefault="00B211D2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B8E931B" w14:textId="77777777" w:rsidR="00B211D2" w:rsidRPr="008D08DE" w:rsidRDefault="00B211D2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7AE4335" w14:textId="77777777" w:rsidR="00B211D2" w:rsidRDefault="00B211D2" w:rsidP="00897192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 pe teren.</w:t>
            </w:r>
          </w:p>
        </w:tc>
      </w:tr>
      <w:tr w:rsidR="00B211D2" w14:paraId="64AB69FA" w14:textId="77777777" w:rsidTr="00897192">
        <w:tblPrEx>
          <w:tblCellMar>
            <w:left w:w="0" w:type="dxa"/>
            <w:right w:w="0" w:type="dxa"/>
          </w:tblCellMar>
        </w:tblPrEx>
        <w:trPr>
          <w:cantSplit/>
          <w:trHeight w:val="485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3772AFC" w14:textId="77777777" w:rsidR="00B211D2" w:rsidRDefault="00B211D2" w:rsidP="00B211D2">
            <w:pPr>
              <w:numPr>
                <w:ilvl w:val="0"/>
                <w:numId w:val="4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DB8F14C" w14:textId="77777777" w:rsidR="00B211D2" w:rsidRDefault="00B211D2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B0DC2CD" w14:textId="77777777" w:rsidR="00B211D2" w:rsidRPr="001161EA" w:rsidRDefault="00B211D2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9F73CA4" w14:textId="77777777" w:rsidR="00B211D2" w:rsidRDefault="00B211D2" w:rsidP="00897192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Perișoru Cap.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CDE3751" w14:textId="77777777" w:rsidR="00B211D2" w:rsidRDefault="00B211D2" w:rsidP="004964F2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peste sch. 8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3FD1329" w14:textId="77777777" w:rsidR="00B211D2" w:rsidRPr="001161EA" w:rsidRDefault="00B211D2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ED50C19" w14:textId="77777777" w:rsidR="00B211D2" w:rsidRDefault="00B211D2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E3DECD4" w14:textId="77777777" w:rsidR="00B211D2" w:rsidRPr="008D08DE" w:rsidRDefault="00B211D2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8B36161" w14:textId="77777777" w:rsidR="00B211D2" w:rsidRDefault="00B211D2" w:rsidP="00897192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Nesemnalizată pe teren. Fără inductori. Afectează intrări-iesiri </w:t>
            </w:r>
            <w:r>
              <w:rPr>
                <w:b/>
                <w:bCs/>
                <w:i/>
                <w:iCs/>
                <w:sz w:val="20"/>
                <w:lang w:val="ro-RO"/>
              </w:rPr>
              <w:br/>
              <w:t>la liniile 3, 4 și 5</w:t>
            </w:r>
          </w:p>
        </w:tc>
      </w:tr>
      <w:tr w:rsidR="00B211D2" w14:paraId="514CE93B" w14:textId="77777777" w:rsidTr="00897192">
        <w:tblPrEx>
          <w:tblCellMar>
            <w:left w:w="0" w:type="dxa"/>
            <w:right w:w="0" w:type="dxa"/>
          </w:tblCellMar>
        </w:tblPrEx>
        <w:trPr>
          <w:cantSplit/>
          <w:trHeight w:val="1063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F0D8E50" w14:textId="77777777" w:rsidR="00B211D2" w:rsidRDefault="00B211D2" w:rsidP="00B211D2">
            <w:pPr>
              <w:numPr>
                <w:ilvl w:val="0"/>
                <w:numId w:val="4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6195B84" w14:textId="77777777" w:rsidR="00B211D2" w:rsidRDefault="00B211D2" w:rsidP="00897192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5D8C997" w14:textId="77777777" w:rsidR="00B211D2" w:rsidRPr="001161EA" w:rsidRDefault="00B211D2" w:rsidP="00897192">
            <w:pPr>
              <w:spacing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8BAA29D" w14:textId="77777777" w:rsidR="00B211D2" w:rsidRDefault="00B211D2" w:rsidP="00897192">
            <w:pPr>
              <w:spacing w:line="276" w:lineRule="auto"/>
              <w:ind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  St. Feteşti</w:t>
            </w:r>
          </w:p>
          <w:p w14:paraId="4AFD2525" w14:textId="77777777" w:rsidR="00B211D2" w:rsidRDefault="00B211D2" w:rsidP="00897192">
            <w:pPr>
              <w:spacing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 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C86DA8D" w14:textId="77777777" w:rsidR="00B211D2" w:rsidRDefault="00B211D2" w:rsidP="00897192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peste sch. 1 </w:t>
            </w:r>
          </w:p>
          <w:p w14:paraId="0C7B3276" w14:textId="77777777" w:rsidR="00B211D2" w:rsidRDefault="00B211D2" w:rsidP="00897192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în  abatere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D4B873F" w14:textId="77777777" w:rsidR="00B211D2" w:rsidRPr="001161EA" w:rsidRDefault="00B211D2" w:rsidP="00897192">
            <w:pPr>
              <w:spacing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5906670" w14:textId="77777777" w:rsidR="00B211D2" w:rsidRDefault="00B211D2" w:rsidP="00897192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FB6958E" w14:textId="77777777" w:rsidR="00B211D2" w:rsidRPr="008D08DE" w:rsidRDefault="00B211D2" w:rsidP="00897192">
            <w:pPr>
              <w:spacing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A942B45" w14:textId="77777777" w:rsidR="00B211D2" w:rsidRDefault="00B211D2" w:rsidP="00897192">
            <w:pPr>
              <w:spacing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la linia UNIFERTRANS și la liniile 2, 3, 7 - 12. </w:t>
            </w:r>
          </w:p>
        </w:tc>
      </w:tr>
      <w:tr w:rsidR="00B211D2" w14:paraId="2A0C2CF1" w14:textId="77777777" w:rsidTr="00897192">
        <w:tblPrEx>
          <w:tblCellMar>
            <w:left w:w="0" w:type="dxa"/>
            <w:right w:w="0" w:type="dxa"/>
          </w:tblCellMar>
        </w:tblPrEx>
        <w:trPr>
          <w:cantSplit/>
          <w:trHeight w:val="1063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E9C5D3F" w14:textId="77777777" w:rsidR="00B211D2" w:rsidRDefault="00B211D2" w:rsidP="00B211D2">
            <w:pPr>
              <w:numPr>
                <w:ilvl w:val="0"/>
                <w:numId w:val="4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FB1E114" w14:textId="77777777" w:rsidR="00B211D2" w:rsidRDefault="00B211D2" w:rsidP="00897192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6146FAC" w14:textId="77777777" w:rsidR="00B211D2" w:rsidRPr="001161EA" w:rsidRDefault="00B211D2" w:rsidP="00897192">
            <w:pPr>
              <w:spacing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90CBDD3" w14:textId="77777777" w:rsidR="00B211D2" w:rsidRDefault="00B211D2" w:rsidP="00897192">
            <w:pPr>
              <w:spacing w:line="276" w:lineRule="auto"/>
              <w:ind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Saligny Cap 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8DB2529" w14:textId="77777777" w:rsidR="00B211D2" w:rsidRDefault="00B211D2" w:rsidP="004964F2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peste sch. 13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A2D8A1B" w14:textId="77777777" w:rsidR="00B211D2" w:rsidRDefault="00B211D2" w:rsidP="00897192">
            <w:pPr>
              <w:spacing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0182372" w14:textId="77777777" w:rsidR="00B211D2" w:rsidRDefault="00B211D2" w:rsidP="00897192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914ACFF" w14:textId="77777777" w:rsidR="00B211D2" w:rsidRPr="008D08DE" w:rsidRDefault="00B211D2" w:rsidP="00897192">
            <w:pPr>
              <w:spacing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93D91B8" w14:textId="77777777" w:rsidR="00B211D2" w:rsidRDefault="00B211D2" w:rsidP="00897192">
            <w:pPr>
              <w:spacing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Nesemnalizată pe teren. Fără inductori. Afectează intrări-iesiri </w:t>
            </w:r>
            <w:r>
              <w:rPr>
                <w:b/>
                <w:bCs/>
                <w:i/>
                <w:iCs/>
                <w:sz w:val="20"/>
                <w:lang w:val="ro-RO"/>
              </w:rPr>
              <w:br/>
              <w:t>la liniile 1 și 2</w:t>
            </w:r>
          </w:p>
        </w:tc>
      </w:tr>
      <w:tr w:rsidR="00B211D2" w14:paraId="56A35C7E" w14:textId="77777777" w:rsidTr="00897192">
        <w:tblPrEx>
          <w:tblCellMar>
            <w:left w:w="0" w:type="dxa"/>
            <w:right w:w="0" w:type="dxa"/>
          </w:tblCellMar>
        </w:tblPrEx>
        <w:trPr>
          <w:cantSplit/>
          <w:trHeight w:val="1080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024DF03" w14:textId="77777777" w:rsidR="00B211D2" w:rsidRDefault="00B211D2" w:rsidP="00B211D2">
            <w:pPr>
              <w:numPr>
                <w:ilvl w:val="0"/>
                <w:numId w:val="4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18C382E" w14:textId="77777777" w:rsidR="00B211D2" w:rsidRDefault="00B211D2" w:rsidP="003E7F1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B53F821" w14:textId="77777777" w:rsidR="00B211D2" w:rsidRPr="001161EA" w:rsidRDefault="00B211D2" w:rsidP="003E7F1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F62E566" w14:textId="77777777" w:rsidR="00B211D2" w:rsidRDefault="00B211D2" w:rsidP="003E7F12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Saligny Cap 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0076AF9" w14:textId="77777777" w:rsidR="00B211D2" w:rsidRDefault="00B211D2" w:rsidP="003E7F1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peste sch. 18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79FA21A" w14:textId="77777777" w:rsidR="00B211D2" w:rsidRPr="001161EA" w:rsidRDefault="00B211D2" w:rsidP="003E7F1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21AC2DF" w14:textId="77777777" w:rsidR="00B211D2" w:rsidRDefault="00B211D2" w:rsidP="003E7F1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7B2AF91" w14:textId="77777777" w:rsidR="00B211D2" w:rsidRDefault="00B211D2" w:rsidP="003E7F1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D061D40" w14:textId="77777777" w:rsidR="00B211D2" w:rsidRDefault="00B211D2" w:rsidP="003E7F12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 Fără inductori.</w:t>
            </w:r>
          </w:p>
          <w:p w14:paraId="2E9CF658" w14:textId="77777777" w:rsidR="00B211D2" w:rsidRDefault="00B211D2" w:rsidP="003E7F12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Afectează intrări - ieşiri la liniile 5 și 6 St. Saligny.</w:t>
            </w:r>
          </w:p>
        </w:tc>
      </w:tr>
      <w:tr w:rsidR="00B211D2" w14:paraId="0C5B2837" w14:textId="77777777" w:rsidTr="00897192">
        <w:tblPrEx>
          <w:tblCellMar>
            <w:left w:w="0" w:type="dxa"/>
            <w:right w:w="0" w:type="dxa"/>
          </w:tblCellMar>
        </w:tblPrEx>
        <w:trPr>
          <w:cantSplit/>
          <w:trHeight w:val="944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4203566" w14:textId="77777777" w:rsidR="00B211D2" w:rsidRDefault="00B211D2" w:rsidP="00B211D2">
            <w:pPr>
              <w:numPr>
                <w:ilvl w:val="0"/>
                <w:numId w:val="4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2AD6BE9" w14:textId="77777777" w:rsidR="00B211D2" w:rsidRDefault="00B211D2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211AC08" w14:textId="77777777" w:rsidR="00B211D2" w:rsidRPr="001161EA" w:rsidRDefault="00B211D2" w:rsidP="00897192">
            <w:pPr>
              <w:spacing w:before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B014F0C" w14:textId="77777777" w:rsidR="00B211D2" w:rsidRDefault="00B211D2" w:rsidP="00897192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Medgidia</w:t>
            </w:r>
          </w:p>
          <w:p w14:paraId="7C427CA3" w14:textId="77777777" w:rsidR="00B211D2" w:rsidRDefault="00B211D2" w:rsidP="00897192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linia 0, Grupa B  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DB4851C" w14:textId="77777777" w:rsidR="00B211D2" w:rsidRDefault="00B211D2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de la </w:t>
            </w:r>
          </w:p>
          <w:p w14:paraId="31633B72" w14:textId="77777777" w:rsidR="00B211D2" w:rsidRDefault="00B211D2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vârf sch. 94 până la vârf </w:t>
            </w:r>
          </w:p>
          <w:p w14:paraId="46EC47B3" w14:textId="77777777" w:rsidR="00B211D2" w:rsidRDefault="00B211D2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sch. 32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1877C36" w14:textId="77777777" w:rsidR="00B211D2" w:rsidRPr="001161EA" w:rsidRDefault="00B211D2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30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5B509D1" w14:textId="77777777" w:rsidR="00B211D2" w:rsidRDefault="00B211D2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D468DD6" w14:textId="77777777" w:rsidR="00B211D2" w:rsidRPr="001161EA" w:rsidRDefault="00B211D2" w:rsidP="00897192">
            <w:pPr>
              <w:spacing w:before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6BC2EC5" w14:textId="77777777" w:rsidR="00B211D2" w:rsidRDefault="00B211D2" w:rsidP="00897192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Semnalizată ca limitare de viteză.</w:t>
            </w:r>
          </w:p>
        </w:tc>
      </w:tr>
      <w:tr w:rsidR="00B211D2" w14:paraId="067A3101" w14:textId="77777777" w:rsidTr="00897192">
        <w:tblPrEx>
          <w:tblCellMar>
            <w:left w:w="0" w:type="dxa"/>
            <w:right w:w="0" w:type="dxa"/>
          </w:tblCellMar>
        </w:tblPrEx>
        <w:trPr>
          <w:cantSplit/>
          <w:trHeight w:val="634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02287FF" w14:textId="77777777" w:rsidR="00B211D2" w:rsidRDefault="00B211D2" w:rsidP="00B211D2">
            <w:pPr>
              <w:numPr>
                <w:ilvl w:val="0"/>
                <w:numId w:val="4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7C7F616" w14:textId="77777777" w:rsidR="00B211D2" w:rsidRDefault="00B211D2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D388986" w14:textId="77777777" w:rsidR="00B211D2" w:rsidRPr="001161EA" w:rsidRDefault="00B211D2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D00CA38" w14:textId="77777777" w:rsidR="00B211D2" w:rsidRDefault="00B211D2" w:rsidP="00897192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Medgidia</w:t>
            </w:r>
          </w:p>
          <w:p w14:paraId="225ABFF4" w14:textId="77777777" w:rsidR="00B211D2" w:rsidRDefault="00B211D2" w:rsidP="00897192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linia 1, Grupa B  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E82C5FD" w14:textId="77777777" w:rsidR="00B211D2" w:rsidRDefault="00B211D2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de la semnal</w:t>
            </w:r>
          </w:p>
          <w:p w14:paraId="49F2464A" w14:textId="77777777" w:rsidR="00B211D2" w:rsidRDefault="00B211D2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XPNB,</w:t>
            </w:r>
          </w:p>
          <w:p w14:paraId="6E7F5461" w14:textId="77777777" w:rsidR="00B211D2" w:rsidRDefault="00B211D2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până la vârf sch. 72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5D502BA" w14:textId="77777777" w:rsidR="00B211D2" w:rsidRPr="001161EA" w:rsidRDefault="00B211D2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7D66C37" w14:textId="77777777" w:rsidR="00B211D2" w:rsidRDefault="00B211D2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802613B" w14:textId="77777777" w:rsidR="00B211D2" w:rsidRPr="008D08DE" w:rsidRDefault="00B211D2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E58F9F7" w14:textId="77777777" w:rsidR="00B211D2" w:rsidRDefault="00B211D2" w:rsidP="00897192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B211D2" w14:paraId="5E2F7413" w14:textId="77777777" w:rsidTr="00897192">
        <w:tblPrEx>
          <w:tblCellMar>
            <w:left w:w="0" w:type="dxa"/>
            <w:right w:w="0" w:type="dxa"/>
          </w:tblCellMar>
        </w:tblPrEx>
        <w:trPr>
          <w:cantSplit/>
          <w:trHeight w:val="634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8B6B6A7" w14:textId="77777777" w:rsidR="00B211D2" w:rsidRDefault="00B211D2" w:rsidP="00B211D2">
            <w:pPr>
              <w:numPr>
                <w:ilvl w:val="0"/>
                <w:numId w:val="4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489DC7E" w14:textId="77777777" w:rsidR="00B211D2" w:rsidRDefault="00B211D2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7DC8D9D" w14:textId="77777777" w:rsidR="00B211D2" w:rsidRPr="001161EA" w:rsidRDefault="00B211D2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3319095" w14:textId="77777777" w:rsidR="00B211D2" w:rsidRDefault="00B211D2" w:rsidP="0072664C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St. Medgidia  </w:t>
            </w:r>
          </w:p>
          <w:p w14:paraId="2F848816" w14:textId="77777777" w:rsidR="00B211D2" w:rsidRDefault="00B211D2" w:rsidP="0072664C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Grupa A, 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A65734F" w14:textId="77777777" w:rsidR="00B211D2" w:rsidRDefault="00B211D2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peste sch. 37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10563D4" w14:textId="77777777" w:rsidR="00B211D2" w:rsidRDefault="00B211D2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6D3BCD0" w14:textId="77777777" w:rsidR="00B211D2" w:rsidRDefault="00B211D2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3FF810F" w14:textId="77777777" w:rsidR="00B211D2" w:rsidRPr="008D08DE" w:rsidRDefault="00B211D2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C06DBE9" w14:textId="77777777" w:rsidR="00B211D2" w:rsidRDefault="00B211D2" w:rsidP="00897192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 Afectează intrări - ieşiri la linia 7 Grupa A</w:t>
            </w:r>
          </w:p>
        </w:tc>
      </w:tr>
      <w:tr w:rsidR="00B211D2" w14:paraId="664F0A7E" w14:textId="77777777" w:rsidTr="00897192">
        <w:tblPrEx>
          <w:tblCellMar>
            <w:left w:w="0" w:type="dxa"/>
            <w:right w:w="0" w:type="dxa"/>
          </w:tblCellMar>
        </w:tblPrEx>
        <w:trPr>
          <w:cantSplit/>
          <w:trHeight w:val="972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D84F59C" w14:textId="77777777" w:rsidR="00B211D2" w:rsidRDefault="00B211D2" w:rsidP="00B211D2">
            <w:pPr>
              <w:numPr>
                <w:ilvl w:val="0"/>
                <w:numId w:val="4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0CF536A" w14:textId="77777777" w:rsidR="00B211D2" w:rsidRDefault="00B211D2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CBFD902" w14:textId="77777777" w:rsidR="00B211D2" w:rsidRPr="001161EA" w:rsidRDefault="00B211D2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6F4F0DA" w14:textId="77777777" w:rsidR="00B211D2" w:rsidRDefault="00B211D2" w:rsidP="00897192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St. Medgidia  </w:t>
            </w:r>
          </w:p>
          <w:p w14:paraId="1DC8ADD8" w14:textId="77777777" w:rsidR="00B211D2" w:rsidRDefault="00B211D2" w:rsidP="00897192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Grupa A, 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6C1F85C" w14:textId="77777777" w:rsidR="00B211D2" w:rsidRDefault="00B211D2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peste sch. 113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A61A070" w14:textId="77777777" w:rsidR="00B211D2" w:rsidRPr="001161EA" w:rsidRDefault="00B211D2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1161EA">
              <w:rPr>
                <w:b/>
                <w:bCs/>
                <w:sz w:val="36"/>
                <w:szCs w:val="36"/>
                <w:lang w:val="ro-RO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E54B950" w14:textId="77777777" w:rsidR="00B211D2" w:rsidRDefault="00B211D2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355F69F" w14:textId="77777777" w:rsidR="00B211D2" w:rsidRPr="008D08DE" w:rsidRDefault="00B211D2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3E31353" w14:textId="77777777" w:rsidR="00B211D2" w:rsidRDefault="00B211D2" w:rsidP="00897192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  <w:p w14:paraId="3968F74C" w14:textId="77777777" w:rsidR="00B211D2" w:rsidRDefault="00B211D2" w:rsidP="00897192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</w:t>
            </w:r>
          </w:p>
          <w:p w14:paraId="0AE3F588" w14:textId="77777777" w:rsidR="00B211D2" w:rsidRDefault="00B211D2" w:rsidP="00897192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la liniile 17 şi 18.</w:t>
            </w:r>
          </w:p>
        </w:tc>
      </w:tr>
      <w:tr w:rsidR="00B211D2" w14:paraId="3F6342A2" w14:textId="77777777" w:rsidTr="00897192">
        <w:tblPrEx>
          <w:tblCellMar>
            <w:left w:w="0" w:type="dxa"/>
            <w:right w:w="0" w:type="dxa"/>
          </w:tblCellMar>
        </w:tblPrEx>
        <w:trPr>
          <w:cantSplit/>
          <w:trHeight w:val="1043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152646F" w14:textId="77777777" w:rsidR="00B211D2" w:rsidRDefault="00B211D2" w:rsidP="00B211D2">
            <w:pPr>
              <w:numPr>
                <w:ilvl w:val="0"/>
                <w:numId w:val="4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0E3B5F0" w14:textId="77777777" w:rsidR="00B211D2" w:rsidRDefault="00B211D2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AC79A32" w14:textId="77777777" w:rsidR="00B211D2" w:rsidRPr="001161EA" w:rsidRDefault="00B211D2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6734595" w14:textId="77777777" w:rsidR="00B211D2" w:rsidRDefault="00B211D2" w:rsidP="00897192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St. Medgidia  </w:t>
            </w:r>
          </w:p>
          <w:p w14:paraId="6F4141AA" w14:textId="77777777" w:rsidR="00B211D2" w:rsidRDefault="00B211D2" w:rsidP="00897192">
            <w:pPr>
              <w:spacing w:before="40" w:line="276" w:lineRule="auto"/>
              <w:ind w:left="57" w:right="57"/>
              <w:rPr>
                <w:b/>
                <w:bCs/>
                <w:sz w:val="20"/>
                <w:szCs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Grupa A, liniile 10, 11, 14, 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580FD1C" w14:textId="77777777" w:rsidR="00B211D2" w:rsidRDefault="00B211D2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intrări - ieşiri Cap Y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07AF9CF" w14:textId="77777777" w:rsidR="00B211D2" w:rsidRPr="001161EA" w:rsidRDefault="00B211D2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1161EA"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8CE3D7B" w14:textId="77777777" w:rsidR="00B211D2" w:rsidRDefault="00B211D2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B199C3C" w14:textId="77777777" w:rsidR="00B211D2" w:rsidRPr="008D08DE" w:rsidRDefault="00B211D2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08B69B6" w14:textId="77777777" w:rsidR="00B211D2" w:rsidRDefault="00B211D2" w:rsidP="00897192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B211D2" w14:paraId="24281114" w14:textId="77777777" w:rsidTr="00897192">
        <w:tblPrEx>
          <w:tblCellMar>
            <w:left w:w="0" w:type="dxa"/>
            <w:right w:w="0" w:type="dxa"/>
          </w:tblCellMar>
        </w:tblPrEx>
        <w:trPr>
          <w:cantSplit/>
          <w:trHeight w:val="691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E0020AF" w14:textId="77777777" w:rsidR="00B211D2" w:rsidRDefault="00B211D2" w:rsidP="00B211D2">
            <w:pPr>
              <w:numPr>
                <w:ilvl w:val="0"/>
                <w:numId w:val="4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5F2BFA0" w14:textId="77777777" w:rsidR="00B211D2" w:rsidRDefault="00B211D2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CAE461A" w14:textId="77777777" w:rsidR="00B211D2" w:rsidRPr="001161EA" w:rsidRDefault="00B211D2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4C41948" w14:textId="77777777" w:rsidR="00B211D2" w:rsidRDefault="00B211D2" w:rsidP="00897192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St. Medgidia  </w:t>
            </w:r>
          </w:p>
          <w:p w14:paraId="420A9DB9" w14:textId="77777777" w:rsidR="00B211D2" w:rsidRDefault="00B211D2" w:rsidP="00897192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Grupa A, linia 12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C518F62" w14:textId="77777777" w:rsidR="00B211D2" w:rsidRDefault="00B211D2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 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FF67FE3" w14:textId="77777777" w:rsidR="00B211D2" w:rsidRPr="001161EA" w:rsidRDefault="00B211D2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1161EA"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E9506C6" w14:textId="77777777" w:rsidR="00B211D2" w:rsidRDefault="00B211D2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631B590" w14:textId="77777777" w:rsidR="00B211D2" w:rsidRPr="008D08DE" w:rsidRDefault="00B211D2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C0F5B22" w14:textId="77777777" w:rsidR="00B211D2" w:rsidRDefault="00B211D2" w:rsidP="00897192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B211D2" w14:paraId="2A29C381" w14:textId="77777777" w:rsidTr="00897192">
        <w:tblPrEx>
          <w:tblCellMar>
            <w:left w:w="0" w:type="dxa"/>
            <w:right w:w="0" w:type="dxa"/>
          </w:tblCellMar>
        </w:tblPrEx>
        <w:trPr>
          <w:cantSplit/>
          <w:trHeight w:val="603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023EB22" w14:textId="77777777" w:rsidR="00B211D2" w:rsidRDefault="00B211D2" w:rsidP="00B211D2">
            <w:pPr>
              <w:numPr>
                <w:ilvl w:val="0"/>
                <w:numId w:val="4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D003A09" w14:textId="77777777" w:rsidR="00B211D2" w:rsidRDefault="00B211D2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CBF5E6F" w14:textId="77777777" w:rsidR="00B211D2" w:rsidRPr="001161EA" w:rsidRDefault="00B211D2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496A936" w14:textId="77777777" w:rsidR="00B211D2" w:rsidRDefault="00B211D2" w:rsidP="00897192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St. Medgidia  </w:t>
            </w:r>
          </w:p>
          <w:p w14:paraId="72E62AC5" w14:textId="77777777" w:rsidR="00B211D2" w:rsidRDefault="00B211D2" w:rsidP="00897192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Grupa A, linia 16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303C394" w14:textId="77777777" w:rsidR="00B211D2" w:rsidRDefault="00B211D2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 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272A98E" w14:textId="77777777" w:rsidR="00B211D2" w:rsidRPr="001161EA" w:rsidRDefault="00B211D2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1161EA"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3DF8D8C" w14:textId="77777777" w:rsidR="00B211D2" w:rsidRDefault="00B211D2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245FFFC" w14:textId="77777777" w:rsidR="00B211D2" w:rsidRPr="008D08DE" w:rsidRDefault="00B211D2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27A555F" w14:textId="77777777" w:rsidR="00B211D2" w:rsidRDefault="00B211D2" w:rsidP="00897192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B211D2" w14:paraId="67B1E7B4" w14:textId="77777777" w:rsidTr="00897192">
        <w:tblPrEx>
          <w:tblCellMar>
            <w:left w:w="0" w:type="dxa"/>
            <w:right w:w="0" w:type="dxa"/>
          </w:tblCellMar>
        </w:tblPrEx>
        <w:trPr>
          <w:cantSplit/>
          <w:trHeight w:val="642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F3DE2DE" w14:textId="77777777" w:rsidR="00B211D2" w:rsidRDefault="00B211D2" w:rsidP="00B211D2">
            <w:pPr>
              <w:numPr>
                <w:ilvl w:val="0"/>
                <w:numId w:val="4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4350F34" w14:textId="77777777" w:rsidR="00B211D2" w:rsidRDefault="00B211D2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2950C58" w14:textId="77777777" w:rsidR="00B211D2" w:rsidRPr="001161EA" w:rsidRDefault="00B211D2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B074643" w14:textId="77777777" w:rsidR="00B211D2" w:rsidRDefault="00B211D2" w:rsidP="00897192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St. Medgidia  </w:t>
            </w:r>
          </w:p>
          <w:p w14:paraId="711F5E51" w14:textId="77777777" w:rsidR="00B211D2" w:rsidRDefault="00B211D2" w:rsidP="00897192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Grupa A, linia 17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B722B6E" w14:textId="77777777" w:rsidR="00B211D2" w:rsidRDefault="00B211D2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 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5F90B47" w14:textId="77777777" w:rsidR="00B211D2" w:rsidRPr="001161EA" w:rsidRDefault="00B211D2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1161EA"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E328758" w14:textId="77777777" w:rsidR="00B211D2" w:rsidRDefault="00B211D2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37F3207" w14:textId="77777777" w:rsidR="00B211D2" w:rsidRPr="008D08DE" w:rsidRDefault="00B211D2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1AF2882" w14:textId="77777777" w:rsidR="00B211D2" w:rsidRDefault="00B211D2" w:rsidP="00897192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B211D2" w14:paraId="65CCBB45" w14:textId="77777777" w:rsidTr="00897192">
        <w:tblPrEx>
          <w:tblCellMar>
            <w:left w:w="0" w:type="dxa"/>
            <w:right w:w="0" w:type="dxa"/>
          </w:tblCellMar>
        </w:tblPrEx>
        <w:trPr>
          <w:cantSplit/>
          <w:trHeight w:val="1113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F12D48F" w14:textId="77777777" w:rsidR="00B211D2" w:rsidRDefault="00B211D2" w:rsidP="00B211D2">
            <w:pPr>
              <w:numPr>
                <w:ilvl w:val="0"/>
                <w:numId w:val="4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0714892" w14:textId="77777777" w:rsidR="00B211D2" w:rsidRDefault="00B211D2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4F9BB9E" w14:textId="77777777" w:rsidR="00B211D2" w:rsidRPr="001161EA" w:rsidRDefault="00B211D2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B9F672D" w14:textId="77777777" w:rsidR="00B211D2" w:rsidRDefault="00B211D2" w:rsidP="00897192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St. Medgidia  </w:t>
            </w:r>
          </w:p>
          <w:p w14:paraId="3D461954" w14:textId="77777777" w:rsidR="00B211D2" w:rsidRDefault="00B211D2" w:rsidP="00897192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Grupa A, linia 18</w:t>
            </w:r>
          </w:p>
          <w:p w14:paraId="454683EE" w14:textId="77777777" w:rsidR="00B211D2" w:rsidRDefault="00B211D2" w:rsidP="00897192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D402830" w14:textId="77777777" w:rsidR="00B211D2" w:rsidRDefault="00B211D2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intrări-ieşiri Cap Y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1529466" w14:textId="77777777" w:rsidR="00B211D2" w:rsidRPr="001161EA" w:rsidRDefault="00B211D2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1161EA">
              <w:rPr>
                <w:b/>
                <w:bCs/>
                <w:sz w:val="36"/>
                <w:szCs w:val="36"/>
                <w:lang w:val="ro-RO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813FA87" w14:textId="77777777" w:rsidR="00B211D2" w:rsidRDefault="00B211D2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17ECEFA" w14:textId="77777777" w:rsidR="00B211D2" w:rsidRPr="008D08DE" w:rsidRDefault="00B211D2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8D74708" w14:textId="77777777" w:rsidR="00B211D2" w:rsidRDefault="00B211D2" w:rsidP="00897192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B211D2" w14:paraId="232FCF5D" w14:textId="77777777" w:rsidTr="00897192">
        <w:tblPrEx>
          <w:tblCellMar>
            <w:left w:w="0" w:type="dxa"/>
            <w:right w:w="0" w:type="dxa"/>
          </w:tblCellMar>
        </w:tblPrEx>
        <w:trPr>
          <w:cantSplit/>
          <w:trHeight w:val="550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A393D33" w14:textId="77777777" w:rsidR="00B211D2" w:rsidRDefault="00B211D2" w:rsidP="00B211D2">
            <w:pPr>
              <w:numPr>
                <w:ilvl w:val="0"/>
                <w:numId w:val="4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0EDC664" w14:textId="77777777" w:rsidR="00B211D2" w:rsidRDefault="00B211D2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CE09D5B" w14:textId="77777777" w:rsidR="00B211D2" w:rsidRPr="001161EA" w:rsidRDefault="00B211D2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0017A4A" w14:textId="77777777" w:rsidR="00B211D2" w:rsidRDefault="00B211D2" w:rsidP="00897192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St. Medgidia  </w:t>
            </w:r>
          </w:p>
          <w:p w14:paraId="23BD19BD" w14:textId="77777777" w:rsidR="00B211D2" w:rsidRDefault="00B211D2" w:rsidP="00897192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Grupa A, 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8912B9F" w14:textId="77777777" w:rsidR="00B211D2" w:rsidRDefault="00B211D2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peste sch. 178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44342EF" w14:textId="77777777" w:rsidR="00B211D2" w:rsidRPr="001161EA" w:rsidRDefault="00B211D2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1161EA">
              <w:rPr>
                <w:b/>
                <w:bCs/>
                <w:sz w:val="36"/>
                <w:szCs w:val="36"/>
                <w:lang w:val="ro-RO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36BB24E" w14:textId="77777777" w:rsidR="00B211D2" w:rsidRDefault="00B211D2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5A407E4" w14:textId="77777777" w:rsidR="00B211D2" w:rsidRPr="008D08DE" w:rsidRDefault="00B211D2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0CFA074" w14:textId="77777777" w:rsidR="00B211D2" w:rsidRDefault="00B211D2" w:rsidP="00897192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  <w:p w14:paraId="084B47D4" w14:textId="77777777" w:rsidR="00B211D2" w:rsidRDefault="00B211D2" w:rsidP="00897192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Afectează intrări – ieşiri </w:t>
            </w:r>
          </w:p>
          <w:p w14:paraId="4B0F40A5" w14:textId="77777777" w:rsidR="00B211D2" w:rsidRDefault="00B211D2" w:rsidP="00897192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la liniile 18 şi 19.</w:t>
            </w:r>
          </w:p>
        </w:tc>
      </w:tr>
      <w:tr w:rsidR="00B211D2" w14:paraId="0ECC9C7C" w14:textId="77777777" w:rsidTr="00897192">
        <w:tblPrEx>
          <w:tblCellMar>
            <w:left w:w="0" w:type="dxa"/>
            <w:right w:w="0" w:type="dxa"/>
          </w:tblCellMar>
        </w:tblPrEx>
        <w:trPr>
          <w:cantSplit/>
          <w:trHeight w:val="550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C32D8F4" w14:textId="77777777" w:rsidR="00B211D2" w:rsidRDefault="00B211D2" w:rsidP="00B211D2">
            <w:pPr>
              <w:numPr>
                <w:ilvl w:val="0"/>
                <w:numId w:val="4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5BA155B" w14:textId="77777777" w:rsidR="00B211D2" w:rsidRDefault="00B211D2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ED222B2" w14:textId="77777777" w:rsidR="00B211D2" w:rsidRDefault="00B211D2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E89C9F3" w14:textId="77777777" w:rsidR="00B211D2" w:rsidRDefault="00B211D2" w:rsidP="00897192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Dorobanțu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7154D76" w14:textId="77777777" w:rsidR="00B211D2" w:rsidRDefault="00B211D2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peste sch. 17 </w:t>
            </w:r>
          </w:p>
          <w:p w14:paraId="07498E13" w14:textId="77777777" w:rsidR="00B211D2" w:rsidRDefault="00B211D2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X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BDC1917" w14:textId="77777777" w:rsidR="00B211D2" w:rsidRPr="001161EA" w:rsidRDefault="00B211D2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5BB44F3" w14:textId="77777777" w:rsidR="00B211D2" w:rsidRDefault="00B211D2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C50DD97" w14:textId="77777777" w:rsidR="00B211D2" w:rsidRPr="008D08DE" w:rsidRDefault="00B211D2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551D659" w14:textId="77777777" w:rsidR="00B211D2" w:rsidRDefault="00B211D2" w:rsidP="00897192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  <w:p w14:paraId="5F991522" w14:textId="77777777" w:rsidR="00B211D2" w:rsidRDefault="00B211D2" w:rsidP="00897192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Afectează liniile 1-4 Cap X</w:t>
            </w:r>
          </w:p>
        </w:tc>
      </w:tr>
      <w:tr w:rsidR="00B211D2" w14:paraId="05F84E5F" w14:textId="77777777" w:rsidTr="00897192">
        <w:tblPrEx>
          <w:tblCellMar>
            <w:left w:w="0" w:type="dxa"/>
            <w:right w:w="0" w:type="dxa"/>
          </w:tblCellMar>
        </w:tblPrEx>
        <w:trPr>
          <w:cantSplit/>
          <w:trHeight w:val="550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A9C006F" w14:textId="77777777" w:rsidR="00B211D2" w:rsidRDefault="00B211D2" w:rsidP="00B211D2">
            <w:pPr>
              <w:numPr>
                <w:ilvl w:val="0"/>
                <w:numId w:val="4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DC995CA" w14:textId="77777777" w:rsidR="00B211D2" w:rsidRDefault="00B211D2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210+950</w:t>
            </w:r>
          </w:p>
          <w:p w14:paraId="29843CB4" w14:textId="77777777" w:rsidR="00B211D2" w:rsidRDefault="00B211D2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211+000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1198275" w14:textId="77777777" w:rsidR="00B211D2" w:rsidRDefault="00B211D2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100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AAE9DC4" w14:textId="77777777" w:rsidR="00B211D2" w:rsidRDefault="00B211D2" w:rsidP="001F05A3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Basarabi - </w:t>
            </w:r>
          </w:p>
          <w:p w14:paraId="77E74B2E" w14:textId="77777777" w:rsidR="00B211D2" w:rsidRDefault="00B211D2" w:rsidP="001F05A3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Valu lui Traian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F3C21E3" w14:textId="77777777" w:rsidR="00B211D2" w:rsidRDefault="00B211D2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0ECFD2C" w14:textId="77777777" w:rsidR="00B211D2" w:rsidRDefault="00B211D2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EB956A0" w14:textId="77777777" w:rsidR="00B211D2" w:rsidRDefault="00B211D2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73D2992" w14:textId="77777777" w:rsidR="00B211D2" w:rsidRPr="008D08DE" w:rsidRDefault="00B211D2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07079AA" w14:textId="77777777" w:rsidR="00B211D2" w:rsidRDefault="00B211D2" w:rsidP="00897192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Fără inductori.</w:t>
            </w:r>
          </w:p>
        </w:tc>
      </w:tr>
      <w:tr w:rsidR="00B211D2" w14:paraId="72AFCEDA" w14:textId="77777777" w:rsidTr="00897192">
        <w:tblPrEx>
          <w:tblCellMar>
            <w:left w:w="0" w:type="dxa"/>
            <w:right w:w="0" w:type="dxa"/>
          </w:tblCellMar>
        </w:tblPrEx>
        <w:trPr>
          <w:cantSplit/>
          <w:trHeight w:val="550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1E33D4C" w14:textId="77777777" w:rsidR="00B211D2" w:rsidRDefault="00B211D2" w:rsidP="00B211D2">
            <w:pPr>
              <w:numPr>
                <w:ilvl w:val="0"/>
                <w:numId w:val="4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5B35B96" w14:textId="77777777" w:rsidR="00B211D2" w:rsidRDefault="00B211D2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CCD4E33" w14:textId="77777777" w:rsidR="00B211D2" w:rsidRPr="001161EA" w:rsidRDefault="00B211D2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B3DEA06" w14:textId="77777777" w:rsidR="00B211D2" w:rsidRDefault="00B211D2" w:rsidP="00897192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Basarabi - </w:t>
            </w:r>
          </w:p>
          <w:p w14:paraId="3147A672" w14:textId="77777777" w:rsidR="00B211D2" w:rsidRDefault="00B211D2" w:rsidP="00897192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Valu lui Traian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4C93B15" w14:textId="77777777" w:rsidR="00B211D2" w:rsidRDefault="00B211D2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6EC5C09" w14:textId="77777777" w:rsidR="00B211D2" w:rsidRPr="001161EA" w:rsidRDefault="00B211D2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493A314" w14:textId="77777777" w:rsidR="00B211D2" w:rsidRDefault="00B211D2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210+950</w:t>
            </w:r>
          </w:p>
          <w:p w14:paraId="6EE41FFD" w14:textId="77777777" w:rsidR="00B211D2" w:rsidRDefault="00B211D2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211+000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0AC1210" w14:textId="77777777" w:rsidR="00B211D2" w:rsidRPr="008D08DE" w:rsidRDefault="00B211D2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70</w:t>
            </w: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43DD20C" w14:textId="77777777" w:rsidR="00B211D2" w:rsidRDefault="00B211D2" w:rsidP="00897192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Fără inductori.</w:t>
            </w:r>
          </w:p>
        </w:tc>
      </w:tr>
      <w:tr w:rsidR="00B211D2" w14:paraId="2F247511" w14:textId="77777777" w:rsidTr="00897192">
        <w:tblPrEx>
          <w:tblCellMar>
            <w:left w:w="0" w:type="dxa"/>
            <w:right w:w="0" w:type="dxa"/>
          </w:tblCellMar>
        </w:tblPrEx>
        <w:trPr>
          <w:cantSplit/>
          <w:trHeight w:val="550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D9F7FBF" w14:textId="77777777" w:rsidR="00B211D2" w:rsidRDefault="00B211D2" w:rsidP="00B211D2">
            <w:pPr>
              <w:numPr>
                <w:ilvl w:val="0"/>
                <w:numId w:val="4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AF4BAA5" w14:textId="77777777" w:rsidR="00B211D2" w:rsidRDefault="00B211D2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9A93A3D" w14:textId="77777777" w:rsidR="00B211D2" w:rsidRPr="001161EA" w:rsidRDefault="00B211D2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C2BF805" w14:textId="77777777" w:rsidR="00B211D2" w:rsidRDefault="00B211D2" w:rsidP="00897192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Palas</w:t>
            </w:r>
          </w:p>
          <w:p w14:paraId="1DD6CB0F" w14:textId="77777777" w:rsidR="00B211D2" w:rsidRDefault="00B211D2" w:rsidP="00897192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Grupa B, linia 14B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438BFDC" w14:textId="77777777" w:rsidR="00B211D2" w:rsidRDefault="00B211D2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700 m din </w:t>
            </w:r>
          </w:p>
          <w:p w14:paraId="20254AB8" w14:textId="77777777" w:rsidR="00B211D2" w:rsidRDefault="00B211D2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X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1B0289E" w14:textId="77777777" w:rsidR="00B211D2" w:rsidRDefault="00B211D2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E1322F1" w14:textId="77777777" w:rsidR="00B211D2" w:rsidRDefault="00B211D2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F3066D1" w14:textId="77777777" w:rsidR="00B211D2" w:rsidRPr="008D08DE" w:rsidRDefault="00B211D2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EE55617" w14:textId="77777777" w:rsidR="00B211D2" w:rsidRDefault="00B211D2" w:rsidP="00897192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B211D2" w14:paraId="71E63A0A" w14:textId="77777777" w:rsidTr="00897192">
        <w:tblPrEx>
          <w:tblCellMar>
            <w:left w:w="0" w:type="dxa"/>
            <w:right w:w="0" w:type="dxa"/>
          </w:tblCellMar>
        </w:tblPrEx>
        <w:trPr>
          <w:cantSplit/>
          <w:trHeight w:val="550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4ABD64F" w14:textId="77777777" w:rsidR="00B211D2" w:rsidRDefault="00B211D2" w:rsidP="00B211D2">
            <w:pPr>
              <w:numPr>
                <w:ilvl w:val="0"/>
                <w:numId w:val="4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F4952F6" w14:textId="77777777" w:rsidR="00B211D2" w:rsidRDefault="00B211D2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B00A565" w14:textId="77777777" w:rsidR="00B211D2" w:rsidRPr="001161EA" w:rsidRDefault="00B211D2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2D6019D" w14:textId="77777777" w:rsidR="00B211D2" w:rsidRDefault="00B211D2" w:rsidP="00897192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Palas</w:t>
            </w:r>
          </w:p>
          <w:p w14:paraId="3708A97F" w14:textId="77777777" w:rsidR="00B211D2" w:rsidRDefault="00B211D2" w:rsidP="00897192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Grupa B, 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25B2F39" w14:textId="77777777" w:rsidR="00B211D2" w:rsidRDefault="00B211D2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peste sch. 35B </w:t>
            </w:r>
          </w:p>
          <w:p w14:paraId="5F2F7F7D" w14:textId="77777777" w:rsidR="00B211D2" w:rsidRDefault="00B211D2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și </w:t>
            </w:r>
          </w:p>
          <w:p w14:paraId="3C3AB9D3" w14:textId="77777777" w:rsidR="00B211D2" w:rsidRDefault="00B211D2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TDJ </w:t>
            </w:r>
          </w:p>
          <w:p w14:paraId="33F79E35" w14:textId="77777777" w:rsidR="00B211D2" w:rsidRDefault="00B211D2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41B/</w:t>
            </w:r>
          </w:p>
          <w:p w14:paraId="3D7D26D4" w14:textId="77777777" w:rsidR="00B211D2" w:rsidRDefault="00B211D2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49B, 15B/17B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547691D" w14:textId="77777777" w:rsidR="00B211D2" w:rsidRDefault="00B211D2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F9825B3" w14:textId="77777777" w:rsidR="00B211D2" w:rsidRDefault="00B211D2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AEB054B" w14:textId="77777777" w:rsidR="00B211D2" w:rsidRPr="008D08DE" w:rsidRDefault="00B211D2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536C9BE" w14:textId="77777777" w:rsidR="00B211D2" w:rsidRDefault="00B211D2" w:rsidP="00897192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B211D2" w14:paraId="6DFF3104" w14:textId="77777777" w:rsidTr="00897192">
        <w:tblPrEx>
          <w:tblCellMar>
            <w:left w:w="0" w:type="dxa"/>
            <w:right w:w="0" w:type="dxa"/>
          </w:tblCellMar>
        </w:tblPrEx>
        <w:trPr>
          <w:cantSplit/>
          <w:trHeight w:val="550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84D7E6E" w14:textId="77777777" w:rsidR="00B211D2" w:rsidRDefault="00B211D2" w:rsidP="00B211D2">
            <w:pPr>
              <w:numPr>
                <w:ilvl w:val="0"/>
                <w:numId w:val="4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FF811E9" w14:textId="77777777" w:rsidR="00B211D2" w:rsidRDefault="00B211D2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AD3EA38" w14:textId="77777777" w:rsidR="00B211D2" w:rsidRPr="001161EA" w:rsidRDefault="00B211D2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ECD2044" w14:textId="77777777" w:rsidR="00B211D2" w:rsidRDefault="00B211D2" w:rsidP="005B0376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Palas</w:t>
            </w:r>
          </w:p>
          <w:p w14:paraId="3E5B93D7" w14:textId="77777777" w:rsidR="00B211D2" w:rsidRDefault="00B211D2" w:rsidP="005B0376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Grupa Tranzit, 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A436F5A" w14:textId="77777777" w:rsidR="00B211D2" w:rsidRDefault="00B211D2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peste sch. 55 în abatere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813BE23" w14:textId="77777777" w:rsidR="00B211D2" w:rsidRDefault="00B211D2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8723AE0" w14:textId="77777777" w:rsidR="00B211D2" w:rsidRDefault="00B211D2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1498E60" w14:textId="77777777" w:rsidR="00B211D2" w:rsidRPr="008D08DE" w:rsidRDefault="00B211D2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DE7BB09" w14:textId="77777777" w:rsidR="00B211D2" w:rsidRDefault="00B211D2" w:rsidP="00897192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 Afectează intrări - ieşiri din fir I și fir II la liniile 3-7 Grupa Tranzit St. Palas cu tot trenul</w:t>
            </w:r>
          </w:p>
        </w:tc>
      </w:tr>
      <w:tr w:rsidR="00B211D2" w14:paraId="7D146FD1" w14:textId="77777777" w:rsidTr="00897192">
        <w:tblPrEx>
          <w:tblCellMar>
            <w:left w:w="0" w:type="dxa"/>
            <w:right w:w="0" w:type="dxa"/>
          </w:tblCellMar>
        </w:tblPrEx>
        <w:trPr>
          <w:cantSplit/>
          <w:trHeight w:val="550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2086441" w14:textId="77777777" w:rsidR="00B211D2" w:rsidRDefault="00B211D2" w:rsidP="00B211D2">
            <w:pPr>
              <w:numPr>
                <w:ilvl w:val="0"/>
                <w:numId w:val="4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6FB10EB" w14:textId="77777777" w:rsidR="00B211D2" w:rsidRDefault="00B211D2" w:rsidP="005B0376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8C4D23A" w14:textId="77777777" w:rsidR="00B211D2" w:rsidRPr="001161EA" w:rsidRDefault="00B211D2" w:rsidP="005B0376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1C1C028" w14:textId="77777777" w:rsidR="00B211D2" w:rsidRDefault="00B211D2" w:rsidP="005B0376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Palas</w:t>
            </w:r>
          </w:p>
          <w:p w14:paraId="20F58424" w14:textId="77777777" w:rsidR="00B211D2" w:rsidRDefault="00B211D2" w:rsidP="005B0376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Grupa Tranzit, 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5DB291B" w14:textId="77777777" w:rsidR="00B211D2" w:rsidRDefault="00B211D2" w:rsidP="005B0376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peste sch. 91 în abatere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3C4A3FC" w14:textId="77777777" w:rsidR="00B211D2" w:rsidRDefault="00B211D2" w:rsidP="005B0376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9D3D6B5" w14:textId="77777777" w:rsidR="00B211D2" w:rsidRDefault="00B211D2" w:rsidP="005B0376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EE0C7A0" w14:textId="77777777" w:rsidR="00B211D2" w:rsidRPr="008D08DE" w:rsidRDefault="00B211D2" w:rsidP="005B0376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0573838" w14:textId="77777777" w:rsidR="00B211D2" w:rsidRDefault="00B211D2" w:rsidP="005B0376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 Afectează intrări – ieşiri</w:t>
            </w:r>
            <w:r>
              <w:rPr>
                <w:b/>
                <w:bCs/>
                <w:i/>
                <w:iCs/>
                <w:sz w:val="20"/>
                <w:lang w:val="ro-RO"/>
              </w:rPr>
              <w:br/>
              <w:t xml:space="preserve"> la liniile 5 - 7  Grupa Tranzit Cap X St. Palas </w:t>
            </w:r>
          </w:p>
        </w:tc>
      </w:tr>
      <w:tr w:rsidR="00B211D2" w14:paraId="665F9549" w14:textId="77777777" w:rsidTr="00897192">
        <w:tblPrEx>
          <w:tblCellMar>
            <w:left w:w="0" w:type="dxa"/>
            <w:right w:w="0" w:type="dxa"/>
          </w:tblCellMar>
        </w:tblPrEx>
        <w:trPr>
          <w:cantSplit/>
          <w:trHeight w:val="550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4129CF7" w14:textId="77777777" w:rsidR="00B211D2" w:rsidRDefault="00B211D2" w:rsidP="00B211D2">
            <w:pPr>
              <w:numPr>
                <w:ilvl w:val="0"/>
                <w:numId w:val="4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91C62E9" w14:textId="77777777" w:rsidR="00B211D2" w:rsidRDefault="00B211D2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10B3A71" w14:textId="77777777" w:rsidR="00B211D2" w:rsidRPr="001161EA" w:rsidRDefault="00B211D2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6CDEAEC" w14:textId="77777777" w:rsidR="00B211D2" w:rsidRDefault="00B211D2" w:rsidP="00897192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Palas</w:t>
            </w:r>
          </w:p>
          <w:p w14:paraId="04BA52D4" w14:textId="77777777" w:rsidR="00B211D2" w:rsidRDefault="00B211D2" w:rsidP="00897192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Grupa Tranzit, linia 3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B08427D" w14:textId="77777777" w:rsidR="00B211D2" w:rsidRDefault="00B211D2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150 m din </w:t>
            </w:r>
          </w:p>
          <w:p w14:paraId="06EBAD73" w14:textId="77777777" w:rsidR="00B211D2" w:rsidRDefault="00B211D2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Y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A69C7F5" w14:textId="77777777" w:rsidR="00B211D2" w:rsidRDefault="00B211D2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728B7CD" w14:textId="77777777" w:rsidR="00B211D2" w:rsidRDefault="00B211D2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0201D59" w14:textId="77777777" w:rsidR="00B211D2" w:rsidRPr="008D08DE" w:rsidRDefault="00B211D2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B12AC10" w14:textId="77777777" w:rsidR="00B211D2" w:rsidRDefault="00B211D2" w:rsidP="00897192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B211D2" w14:paraId="58647AFB" w14:textId="77777777" w:rsidTr="00897192">
        <w:tblPrEx>
          <w:tblCellMar>
            <w:left w:w="0" w:type="dxa"/>
            <w:right w:w="0" w:type="dxa"/>
          </w:tblCellMar>
        </w:tblPrEx>
        <w:trPr>
          <w:cantSplit/>
          <w:trHeight w:val="550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BEF098D" w14:textId="77777777" w:rsidR="00B211D2" w:rsidRDefault="00B211D2" w:rsidP="00B211D2">
            <w:pPr>
              <w:numPr>
                <w:ilvl w:val="0"/>
                <w:numId w:val="4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C4E65FA" w14:textId="77777777" w:rsidR="00B211D2" w:rsidRDefault="00B211D2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6AAF620" w14:textId="77777777" w:rsidR="00B211D2" w:rsidRPr="001161EA" w:rsidRDefault="00B211D2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7B0D5FB" w14:textId="77777777" w:rsidR="00B211D2" w:rsidRDefault="00B211D2" w:rsidP="00F565BC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Palas</w:t>
            </w:r>
          </w:p>
          <w:p w14:paraId="060DEC68" w14:textId="77777777" w:rsidR="00B211D2" w:rsidRDefault="00B211D2" w:rsidP="00F565BC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Grupa Tranzit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F330CAC" w14:textId="77777777" w:rsidR="00B211D2" w:rsidRPr="00F565BC" w:rsidRDefault="00B211D2" w:rsidP="00897192">
            <w:pPr>
              <w:spacing w:before="40" w:after="40" w:line="276" w:lineRule="auto"/>
              <w:ind w:left="57" w:right="57"/>
              <w:jc w:val="center"/>
            </w:pPr>
            <w:r w:rsidRPr="00F565BC">
              <w:t>peste</w:t>
            </w:r>
          </w:p>
          <w:p w14:paraId="447A19D8" w14:textId="77777777" w:rsidR="00B211D2" w:rsidRDefault="00B211D2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F565BC">
              <w:t>sch. 56 pe ambele pozitii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B3E5ADF" w14:textId="77777777" w:rsidR="00B211D2" w:rsidRDefault="00B211D2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230E9F7" w14:textId="77777777" w:rsidR="00B211D2" w:rsidRDefault="00B211D2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98C711C" w14:textId="77777777" w:rsidR="00B211D2" w:rsidRPr="008D08DE" w:rsidRDefault="00B211D2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BDC2AD8" w14:textId="77777777" w:rsidR="00B211D2" w:rsidRDefault="00B211D2" w:rsidP="00897192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F565BC">
              <w:rPr>
                <w:b/>
                <w:bCs/>
                <w:i/>
                <w:iCs/>
                <w:sz w:val="20"/>
                <w:lang w:val="ro-RO"/>
              </w:rPr>
              <w:t>Nesemnalizată pe teren. Afectează intrări-ieșiri la și de la FIR II 814 ; la L1</w:t>
            </w:r>
            <w:r>
              <w:rPr>
                <w:b/>
                <w:bCs/>
                <w:i/>
                <w:iCs/>
                <w:sz w:val="20"/>
                <w:lang w:val="ro-RO"/>
              </w:rPr>
              <w:t xml:space="preserve"> </w:t>
            </w:r>
            <w:r w:rsidRPr="00F565BC">
              <w:rPr>
                <w:b/>
                <w:bCs/>
                <w:i/>
                <w:iCs/>
                <w:sz w:val="20"/>
                <w:lang w:val="ro-RO"/>
              </w:rPr>
              <w:t>-</w:t>
            </w:r>
            <w:r>
              <w:rPr>
                <w:b/>
                <w:bCs/>
                <w:i/>
                <w:iCs/>
                <w:sz w:val="20"/>
                <w:lang w:val="ro-RO"/>
              </w:rPr>
              <w:t xml:space="preserve"> </w:t>
            </w:r>
            <w:r w:rsidRPr="00F565BC">
              <w:rPr>
                <w:b/>
                <w:bCs/>
                <w:i/>
                <w:iCs/>
                <w:sz w:val="20"/>
                <w:lang w:val="ro-RO"/>
              </w:rPr>
              <w:t>3 Grupa Tranzit; la L1</w:t>
            </w:r>
            <w:r>
              <w:rPr>
                <w:b/>
                <w:bCs/>
                <w:i/>
                <w:iCs/>
                <w:sz w:val="20"/>
                <w:lang w:val="ro-RO"/>
              </w:rPr>
              <w:t xml:space="preserve"> </w:t>
            </w:r>
            <w:r w:rsidRPr="00F565BC">
              <w:rPr>
                <w:b/>
                <w:bCs/>
                <w:i/>
                <w:iCs/>
                <w:sz w:val="20"/>
                <w:lang w:val="ro-RO"/>
              </w:rPr>
              <w:t>-</w:t>
            </w:r>
            <w:r>
              <w:rPr>
                <w:b/>
                <w:bCs/>
                <w:i/>
                <w:iCs/>
                <w:sz w:val="20"/>
                <w:lang w:val="ro-RO"/>
              </w:rPr>
              <w:t xml:space="preserve"> </w:t>
            </w:r>
            <w:r w:rsidRPr="00F565BC">
              <w:rPr>
                <w:b/>
                <w:bCs/>
                <w:i/>
                <w:iCs/>
                <w:sz w:val="20"/>
                <w:lang w:val="ro-RO"/>
              </w:rPr>
              <w:t>8 Grupa A și Linia Colectoare. Afectează intrări-ieșiri Linia Colectoare și de la Constanța Oraș, Constanța Mărfuri; L1</w:t>
            </w:r>
            <w:r>
              <w:rPr>
                <w:b/>
                <w:bCs/>
                <w:i/>
                <w:iCs/>
                <w:sz w:val="20"/>
                <w:lang w:val="ro-RO"/>
              </w:rPr>
              <w:t xml:space="preserve"> </w:t>
            </w:r>
            <w:r w:rsidRPr="00F565BC">
              <w:rPr>
                <w:b/>
                <w:bCs/>
                <w:i/>
                <w:iCs/>
                <w:sz w:val="20"/>
                <w:lang w:val="ro-RO"/>
              </w:rPr>
              <w:t>-</w:t>
            </w:r>
            <w:r>
              <w:rPr>
                <w:b/>
                <w:bCs/>
                <w:i/>
                <w:iCs/>
                <w:sz w:val="20"/>
                <w:lang w:val="ro-RO"/>
              </w:rPr>
              <w:t xml:space="preserve"> </w:t>
            </w:r>
            <w:r w:rsidRPr="00F565BC">
              <w:rPr>
                <w:b/>
                <w:bCs/>
                <w:i/>
                <w:iCs/>
                <w:sz w:val="20"/>
                <w:lang w:val="ro-RO"/>
              </w:rPr>
              <w:t>3 Grupa Tranzit; L1</w:t>
            </w:r>
            <w:r>
              <w:rPr>
                <w:b/>
                <w:bCs/>
                <w:i/>
                <w:iCs/>
                <w:sz w:val="20"/>
                <w:lang w:val="ro-RO"/>
              </w:rPr>
              <w:t xml:space="preserve"> </w:t>
            </w:r>
            <w:r w:rsidRPr="00F565BC">
              <w:rPr>
                <w:b/>
                <w:bCs/>
                <w:i/>
                <w:iCs/>
                <w:sz w:val="20"/>
                <w:lang w:val="ro-RO"/>
              </w:rPr>
              <w:t>-</w:t>
            </w:r>
            <w:r>
              <w:rPr>
                <w:b/>
                <w:bCs/>
                <w:i/>
                <w:iCs/>
                <w:sz w:val="20"/>
                <w:lang w:val="ro-RO"/>
              </w:rPr>
              <w:t xml:space="preserve"> </w:t>
            </w:r>
            <w:r w:rsidRPr="00F565BC">
              <w:rPr>
                <w:b/>
                <w:bCs/>
                <w:i/>
                <w:iCs/>
                <w:sz w:val="20"/>
                <w:lang w:val="ro-RO"/>
              </w:rPr>
              <w:t>L8 Grupa A și Linia Colectoare</w:t>
            </w:r>
          </w:p>
        </w:tc>
      </w:tr>
      <w:tr w:rsidR="00B211D2" w14:paraId="53D78FD2" w14:textId="77777777" w:rsidTr="00897192">
        <w:tblPrEx>
          <w:tblCellMar>
            <w:left w:w="0" w:type="dxa"/>
            <w:right w:w="0" w:type="dxa"/>
          </w:tblCellMar>
        </w:tblPrEx>
        <w:trPr>
          <w:cantSplit/>
          <w:trHeight w:val="550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1CED936" w14:textId="77777777" w:rsidR="00B211D2" w:rsidRDefault="00B211D2" w:rsidP="00B211D2">
            <w:pPr>
              <w:numPr>
                <w:ilvl w:val="0"/>
                <w:numId w:val="4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76FA0EC" w14:textId="77777777" w:rsidR="00B211D2" w:rsidRDefault="00B211D2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07D28F8" w14:textId="77777777" w:rsidR="00B211D2" w:rsidRPr="001161EA" w:rsidRDefault="00B211D2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C998484" w14:textId="77777777" w:rsidR="00B211D2" w:rsidRDefault="00B211D2" w:rsidP="00F565BC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Palas</w:t>
            </w:r>
          </w:p>
          <w:p w14:paraId="387D8E4D" w14:textId="77777777" w:rsidR="00B211D2" w:rsidRDefault="00B211D2" w:rsidP="00F565BC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Grupa Tranzit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3C8EB5A" w14:textId="77777777" w:rsidR="00B211D2" w:rsidRDefault="00B211D2" w:rsidP="00F565BC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peste</w:t>
            </w:r>
          </w:p>
          <w:p w14:paraId="0DF9AB33" w14:textId="77777777" w:rsidR="00B211D2" w:rsidRDefault="00B211D2" w:rsidP="00F565BC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sch. 30 pe ambele pozitii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E296C4A" w14:textId="77777777" w:rsidR="00B211D2" w:rsidRDefault="00B211D2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62C2587" w14:textId="77777777" w:rsidR="00B211D2" w:rsidRDefault="00B211D2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6A8934B" w14:textId="77777777" w:rsidR="00B211D2" w:rsidRPr="008D08DE" w:rsidRDefault="00B211D2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C2789A0" w14:textId="77777777" w:rsidR="00B211D2" w:rsidRDefault="00B211D2" w:rsidP="00897192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F565BC">
              <w:rPr>
                <w:b/>
                <w:bCs/>
                <w:i/>
                <w:iCs/>
                <w:sz w:val="20"/>
                <w:lang w:val="ro-RO"/>
              </w:rPr>
              <w:t>Nesemnalizată pe teren. Afectează intrări-ieșiri la și de la FIR II 814 ; la L1</w:t>
            </w:r>
            <w:r>
              <w:rPr>
                <w:b/>
                <w:bCs/>
                <w:i/>
                <w:iCs/>
                <w:sz w:val="20"/>
                <w:lang w:val="ro-RO"/>
              </w:rPr>
              <w:t xml:space="preserve"> </w:t>
            </w:r>
            <w:r w:rsidRPr="00F565BC">
              <w:rPr>
                <w:b/>
                <w:bCs/>
                <w:i/>
                <w:iCs/>
                <w:sz w:val="20"/>
                <w:lang w:val="ro-RO"/>
              </w:rPr>
              <w:t>-</w:t>
            </w:r>
            <w:r>
              <w:rPr>
                <w:b/>
                <w:bCs/>
                <w:i/>
                <w:iCs/>
                <w:sz w:val="20"/>
                <w:lang w:val="ro-RO"/>
              </w:rPr>
              <w:t xml:space="preserve"> </w:t>
            </w:r>
            <w:r w:rsidRPr="00F565BC">
              <w:rPr>
                <w:b/>
                <w:bCs/>
                <w:i/>
                <w:iCs/>
                <w:sz w:val="20"/>
                <w:lang w:val="ro-RO"/>
              </w:rPr>
              <w:t>7 Grupa Tranzit; la L1</w:t>
            </w:r>
            <w:r>
              <w:rPr>
                <w:b/>
                <w:bCs/>
                <w:i/>
                <w:iCs/>
                <w:sz w:val="20"/>
                <w:lang w:val="ro-RO"/>
              </w:rPr>
              <w:t xml:space="preserve"> </w:t>
            </w:r>
            <w:r w:rsidRPr="00F565BC">
              <w:rPr>
                <w:b/>
                <w:bCs/>
                <w:i/>
                <w:iCs/>
                <w:sz w:val="20"/>
                <w:lang w:val="ro-RO"/>
              </w:rPr>
              <w:t>-</w:t>
            </w:r>
            <w:r>
              <w:rPr>
                <w:b/>
                <w:bCs/>
                <w:i/>
                <w:iCs/>
                <w:sz w:val="20"/>
                <w:lang w:val="ro-RO"/>
              </w:rPr>
              <w:t xml:space="preserve"> </w:t>
            </w:r>
            <w:r w:rsidRPr="00F565BC">
              <w:rPr>
                <w:b/>
                <w:bCs/>
                <w:i/>
                <w:iCs/>
                <w:sz w:val="20"/>
                <w:lang w:val="ro-RO"/>
              </w:rPr>
              <w:t xml:space="preserve">8 Grupa A și Linia Colectoare. </w:t>
            </w:r>
          </w:p>
        </w:tc>
      </w:tr>
      <w:tr w:rsidR="00B211D2" w14:paraId="46E387CE" w14:textId="77777777" w:rsidTr="00897192">
        <w:tblPrEx>
          <w:tblCellMar>
            <w:left w:w="0" w:type="dxa"/>
            <w:right w:w="0" w:type="dxa"/>
          </w:tblCellMar>
        </w:tblPrEx>
        <w:trPr>
          <w:cantSplit/>
          <w:trHeight w:val="459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FB55D2F" w14:textId="77777777" w:rsidR="00B211D2" w:rsidRDefault="00B211D2" w:rsidP="00B211D2">
            <w:pPr>
              <w:numPr>
                <w:ilvl w:val="0"/>
                <w:numId w:val="4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BC48B26" w14:textId="77777777" w:rsidR="00B211D2" w:rsidRDefault="00B211D2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E1AF7AF" w14:textId="77777777" w:rsidR="00B211D2" w:rsidRPr="001161EA" w:rsidRDefault="00B211D2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B9CEE55" w14:textId="77777777" w:rsidR="00B211D2" w:rsidRDefault="00B211D2" w:rsidP="00897192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Palas</w:t>
            </w:r>
          </w:p>
          <w:p w14:paraId="7E701329" w14:textId="77777777" w:rsidR="00B211D2" w:rsidRDefault="00B211D2" w:rsidP="00897192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Grupa A, 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C9BF578" w14:textId="77777777" w:rsidR="00B211D2" w:rsidRDefault="00B211D2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peste</w:t>
            </w:r>
          </w:p>
          <w:p w14:paraId="7624D3E2" w14:textId="77777777" w:rsidR="00B211D2" w:rsidRDefault="00B211D2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 sec-ţiunea 071 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DE17664" w14:textId="77777777" w:rsidR="00B211D2" w:rsidRPr="001161EA" w:rsidRDefault="00B211D2" w:rsidP="00897192">
            <w:pPr>
              <w:spacing w:before="120" w:after="40" w:line="276" w:lineRule="auto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1161EA"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D87CCBE" w14:textId="77777777" w:rsidR="00B211D2" w:rsidRDefault="00B211D2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DC67CF2" w14:textId="77777777" w:rsidR="00B211D2" w:rsidRPr="008D08DE" w:rsidRDefault="00B211D2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2B44DA4" w14:textId="77777777" w:rsidR="00B211D2" w:rsidRDefault="00B211D2" w:rsidP="00897192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 pe teren.</w:t>
            </w:r>
          </w:p>
          <w:p w14:paraId="0A1384FE" w14:textId="77777777" w:rsidR="00B211D2" w:rsidRDefault="00B211D2" w:rsidP="00897192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Afectează intrări – ieşiri </w:t>
            </w:r>
          </w:p>
          <w:p w14:paraId="29E1B3DB" w14:textId="77777777" w:rsidR="00B211D2" w:rsidRDefault="00B211D2" w:rsidP="00897192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la liniile 7A, 9A</w:t>
            </w:r>
          </w:p>
          <w:p w14:paraId="52BD9925" w14:textId="77777777" w:rsidR="00B211D2" w:rsidRDefault="00B211D2" w:rsidP="00897192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 şi linia de legătură </w:t>
            </w:r>
          </w:p>
          <w:p w14:paraId="4EA9104F" w14:textId="77777777" w:rsidR="00B211D2" w:rsidRDefault="00B211D2" w:rsidP="00897192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Grupa D -  Grupa A.</w:t>
            </w:r>
          </w:p>
        </w:tc>
      </w:tr>
      <w:tr w:rsidR="00B211D2" w14:paraId="17E742F1" w14:textId="77777777" w:rsidTr="00897192">
        <w:tblPrEx>
          <w:tblCellMar>
            <w:left w:w="0" w:type="dxa"/>
            <w:right w:w="0" w:type="dxa"/>
          </w:tblCellMar>
        </w:tblPrEx>
        <w:trPr>
          <w:cantSplit/>
          <w:trHeight w:val="975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1DDD343" w14:textId="77777777" w:rsidR="00B211D2" w:rsidRDefault="00B211D2" w:rsidP="00B211D2">
            <w:pPr>
              <w:numPr>
                <w:ilvl w:val="0"/>
                <w:numId w:val="4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5FE7A9E" w14:textId="77777777" w:rsidR="00B211D2" w:rsidRDefault="00B211D2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EB2F1F7" w14:textId="77777777" w:rsidR="00B211D2" w:rsidRPr="001161EA" w:rsidRDefault="00B211D2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1F96027" w14:textId="77777777" w:rsidR="00B211D2" w:rsidRDefault="00B211D2" w:rsidP="00897192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Constanţa Oraş</w:t>
            </w:r>
          </w:p>
          <w:p w14:paraId="66EAA6AF" w14:textId="77777777" w:rsidR="00B211D2" w:rsidRDefault="00B211D2" w:rsidP="00897192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30984B4" w14:textId="77777777" w:rsidR="00B211D2" w:rsidRDefault="00B211D2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peste diag.</w:t>
            </w:r>
          </w:p>
          <w:p w14:paraId="2F34D445" w14:textId="77777777" w:rsidR="00B211D2" w:rsidRDefault="00B211D2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19 - 21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8C01D9B" w14:textId="77777777" w:rsidR="00B211D2" w:rsidRPr="001161EA" w:rsidRDefault="00B211D2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1161EA"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D3C822D" w14:textId="77777777" w:rsidR="00B211D2" w:rsidRDefault="00B211D2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55ABB09" w14:textId="77777777" w:rsidR="00B211D2" w:rsidRPr="008D08DE" w:rsidRDefault="00B211D2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4C61511" w14:textId="77777777" w:rsidR="00B211D2" w:rsidRDefault="00B211D2" w:rsidP="00897192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Nesemnalizată pe teren. </w:t>
            </w:r>
          </w:p>
          <w:p w14:paraId="6E233458" w14:textId="77777777" w:rsidR="00B211D2" w:rsidRDefault="00B211D2" w:rsidP="00897192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</w:t>
            </w:r>
          </w:p>
          <w:p w14:paraId="579C07E2" w14:textId="77777777" w:rsidR="00B211D2" w:rsidRDefault="00B211D2" w:rsidP="00897192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din firul I în firul II.</w:t>
            </w:r>
          </w:p>
        </w:tc>
      </w:tr>
      <w:tr w:rsidR="00B211D2" w14:paraId="443B0A22" w14:textId="77777777" w:rsidTr="00897192">
        <w:tblPrEx>
          <w:tblCellMar>
            <w:left w:w="0" w:type="dxa"/>
            <w:right w:w="0" w:type="dxa"/>
          </w:tblCellMar>
        </w:tblPrEx>
        <w:trPr>
          <w:cantSplit/>
          <w:trHeight w:val="681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DFFE93A" w14:textId="77777777" w:rsidR="00B211D2" w:rsidRDefault="00B211D2" w:rsidP="00B211D2">
            <w:pPr>
              <w:numPr>
                <w:ilvl w:val="0"/>
                <w:numId w:val="4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DA30918" w14:textId="77777777" w:rsidR="00B211D2" w:rsidRDefault="00B211D2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2A0D24E" w14:textId="77777777" w:rsidR="00B211D2" w:rsidRPr="001161EA" w:rsidRDefault="00B211D2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EB0EC74" w14:textId="77777777" w:rsidR="00B211D2" w:rsidRDefault="00B211D2" w:rsidP="00897192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Constanţa Oraş</w:t>
            </w:r>
          </w:p>
          <w:p w14:paraId="046BEA32" w14:textId="77777777" w:rsidR="00B211D2" w:rsidRDefault="00B211D2" w:rsidP="00897192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B0441A7" w14:textId="77777777" w:rsidR="00B211D2" w:rsidRDefault="00B211D2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peste sch.</w:t>
            </w:r>
          </w:p>
          <w:p w14:paraId="2D577411" w14:textId="77777777" w:rsidR="00B211D2" w:rsidRDefault="00B211D2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35 şi 43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F0C8632" w14:textId="77777777" w:rsidR="00B211D2" w:rsidRPr="001161EA" w:rsidRDefault="00B211D2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1161EA">
              <w:rPr>
                <w:b/>
                <w:bCs/>
                <w:sz w:val="36"/>
                <w:szCs w:val="36"/>
                <w:lang w:val="ro-RO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E84F3B8" w14:textId="77777777" w:rsidR="00B211D2" w:rsidRDefault="00B211D2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D86C596" w14:textId="77777777" w:rsidR="00B211D2" w:rsidRPr="008D08DE" w:rsidRDefault="00B211D2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657137D" w14:textId="77777777" w:rsidR="00B211D2" w:rsidRDefault="00B211D2" w:rsidP="00897192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Nesemnalizată   pe teren. Afectează intrări - ieşiri </w:t>
            </w:r>
          </w:p>
          <w:p w14:paraId="45936FF6" w14:textId="77777777" w:rsidR="00B211D2" w:rsidRDefault="00B211D2" w:rsidP="00897192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la liniile 9  - 11.</w:t>
            </w:r>
          </w:p>
        </w:tc>
      </w:tr>
      <w:tr w:rsidR="00B211D2" w14:paraId="58B111AA" w14:textId="77777777" w:rsidTr="00897192">
        <w:tblPrEx>
          <w:tblCellMar>
            <w:left w:w="0" w:type="dxa"/>
            <w:right w:w="0" w:type="dxa"/>
          </w:tblCellMar>
        </w:tblPrEx>
        <w:trPr>
          <w:cantSplit/>
          <w:trHeight w:val="772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800850F" w14:textId="77777777" w:rsidR="00B211D2" w:rsidRDefault="00B211D2" w:rsidP="00B211D2">
            <w:pPr>
              <w:numPr>
                <w:ilvl w:val="0"/>
                <w:numId w:val="4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6FD4799" w14:textId="77777777" w:rsidR="00B211D2" w:rsidRDefault="00B211D2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DB0866F" w14:textId="77777777" w:rsidR="00B211D2" w:rsidRPr="001161EA" w:rsidRDefault="00B211D2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8221F99" w14:textId="77777777" w:rsidR="00B211D2" w:rsidRDefault="00B211D2" w:rsidP="00897192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Constanţa Oraş</w:t>
            </w:r>
          </w:p>
          <w:p w14:paraId="0023112B" w14:textId="77777777" w:rsidR="00B211D2" w:rsidRDefault="00B211D2" w:rsidP="00897192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Grupa Tehnică</w:t>
            </w:r>
          </w:p>
          <w:p w14:paraId="5C565744" w14:textId="77777777" w:rsidR="00B211D2" w:rsidRDefault="00B211D2" w:rsidP="00897192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 OT (legătură)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75EB1D4" w14:textId="77777777" w:rsidR="00B211D2" w:rsidRDefault="00B211D2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224+103</w:t>
            </w:r>
          </w:p>
          <w:p w14:paraId="06D91059" w14:textId="77777777" w:rsidR="00B211D2" w:rsidRDefault="00B211D2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224+200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054E366" w14:textId="77777777" w:rsidR="00B211D2" w:rsidRDefault="00B211D2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25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3A49B51" w14:textId="77777777" w:rsidR="00B211D2" w:rsidRDefault="00B211D2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CE75568" w14:textId="77777777" w:rsidR="00B211D2" w:rsidRPr="008D08DE" w:rsidRDefault="00B211D2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1C44E9A" w14:textId="77777777" w:rsidR="00B211D2" w:rsidRDefault="00B211D2" w:rsidP="00897192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  <w:p w14:paraId="330818ED" w14:textId="77777777" w:rsidR="00B211D2" w:rsidRDefault="00B211D2" w:rsidP="00897192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Afectează intrări - ieșiri pe firul III în direcția Palas sau Constanța Mărfuri.</w:t>
            </w:r>
          </w:p>
        </w:tc>
      </w:tr>
      <w:tr w:rsidR="00B211D2" w14:paraId="09722E33" w14:textId="77777777" w:rsidTr="00897192">
        <w:tblPrEx>
          <w:tblCellMar>
            <w:left w:w="0" w:type="dxa"/>
            <w:right w:w="0" w:type="dxa"/>
          </w:tblCellMar>
        </w:tblPrEx>
        <w:trPr>
          <w:cantSplit/>
          <w:trHeight w:val="1029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BFF913C" w14:textId="77777777" w:rsidR="00B211D2" w:rsidRDefault="00B211D2" w:rsidP="00B211D2">
            <w:pPr>
              <w:numPr>
                <w:ilvl w:val="0"/>
                <w:numId w:val="4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673628B" w14:textId="77777777" w:rsidR="00B211D2" w:rsidRDefault="00B211D2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3984DBC" w14:textId="77777777" w:rsidR="00B211D2" w:rsidRPr="001161EA" w:rsidRDefault="00B211D2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4EAD39B" w14:textId="77777777" w:rsidR="00B211D2" w:rsidRDefault="00B211D2" w:rsidP="00897192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Constanţa Oraş</w:t>
            </w:r>
          </w:p>
          <w:p w14:paraId="3FC49E86" w14:textId="77777777" w:rsidR="00B211D2" w:rsidRDefault="00B211D2" w:rsidP="00897192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50263E0" w14:textId="77777777" w:rsidR="00B211D2" w:rsidRDefault="00B211D2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peste diag. 50/54-46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7BE8979" w14:textId="77777777" w:rsidR="00B211D2" w:rsidRPr="001161EA" w:rsidRDefault="00B211D2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</w:t>
            </w:r>
            <w:r w:rsidRPr="001161EA">
              <w:rPr>
                <w:b/>
                <w:bCs/>
                <w:sz w:val="36"/>
                <w:szCs w:val="36"/>
                <w:lang w:val="ro-RO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3ACE5F5" w14:textId="77777777" w:rsidR="00B211D2" w:rsidRDefault="00B211D2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AFEE3B5" w14:textId="77777777" w:rsidR="00B211D2" w:rsidRPr="008D08DE" w:rsidRDefault="00B211D2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F7292B0" w14:textId="77777777" w:rsidR="00B211D2" w:rsidRDefault="00B211D2" w:rsidP="00897192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B211D2" w14:paraId="456A37D9" w14:textId="77777777" w:rsidTr="00897192">
        <w:tblPrEx>
          <w:tblCellMar>
            <w:left w:w="0" w:type="dxa"/>
            <w:right w:w="0" w:type="dxa"/>
          </w:tblCellMar>
        </w:tblPrEx>
        <w:trPr>
          <w:cantSplit/>
          <w:trHeight w:val="1029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C632035" w14:textId="77777777" w:rsidR="00B211D2" w:rsidRDefault="00B211D2" w:rsidP="00B211D2">
            <w:pPr>
              <w:numPr>
                <w:ilvl w:val="0"/>
                <w:numId w:val="4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1D78E9D" w14:textId="77777777" w:rsidR="00B211D2" w:rsidRDefault="00B211D2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586CC2A" w14:textId="77777777" w:rsidR="00B211D2" w:rsidRPr="001161EA" w:rsidRDefault="00B211D2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F534AC3" w14:textId="77777777" w:rsidR="00B211D2" w:rsidRDefault="00B211D2" w:rsidP="004432D4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Constanţa Oraş</w:t>
            </w:r>
          </w:p>
          <w:p w14:paraId="19681414" w14:textId="77777777" w:rsidR="00B211D2" w:rsidRDefault="00B211D2" w:rsidP="004432D4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8D6F2B2" w14:textId="77777777" w:rsidR="00B211D2" w:rsidRDefault="00B211D2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peste sch. 60 pe directă + abatere 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9296FAD" w14:textId="77777777" w:rsidR="00B211D2" w:rsidRDefault="00B211D2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5AE37F5" w14:textId="77777777" w:rsidR="00B211D2" w:rsidRDefault="00B211D2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7A59270" w14:textId="77777777" w:rsidR="00B211D2" w:rsidRPr="008D08DE" w:rsidRDefault="00B211D2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5EFA3C3" w14:textId="77777777" w:rsidR="00B211D2" w:rsidRDefault="00B211D2" w:rsidP="00897192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</w:tbl>
    <w:p w14:paraId="16ED48AA" w14:textId="77777777" w:rsidR="00B211D2" w:rsidRDefault="00B211D2">
      <w:pPr>
        <w:spacing w:before="40" w:after="40" w:line="192" w:lineRule="auto"/>
        <w:ind w:right="57"/>
        <w:rPr>
          <w:sz w:val="20"/>
          <w:lang w:val="ro-RO"/>
        </w:rPr>
      </w:pPr>
    </w:p>
    <w:p w14:paraId="39320595" w14:textId="77777777" w:rsidR="00B211D2" w:rsidRDefault="00B211D2" w:rsidP="00C261F4">
      <w:pPr>
        <w:pStyle w:val="Heading1"/>
        <w:spacing w:line="360" w:lineRule="auto"/>
      </w:pPr>
      <w:r>
        <w:t>LINIA 801 B</w:t>
      </w:r>
    </w:p>
    <w:p w14:paraId="4F0CF693" w14:textId="77777777" w:rsidR="00B211D2" w:rsidRDefault="00B211D2" w:rsidP="00B10E9F">
      <w:pPr>
        <w:pStyle w:val="Heading1"/>
        <w:spacing w:line="360" w:lineRule="auto"/>
        <w:rPr>
          <w:b w:val="0"/>
          <w:bCs w:val="0"/>
          <w:sz w:val="8"/>
        </w:rPr>
      </w:pPr>
      <w:r>
        <w:t>BUCUREŞTI OBOR - PANTELIMON</w:t>
      </w:r>
    </w:p>
    <w:tbl>
      <w:tblPr>
        <w:tblW w:w="1020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639"/>
        <w:gridCol w:w="871"/>
        <w:gridCol w:w="754"/>
        <w:gridCol w:w="2203"/>
        <w:gridCol w:w="870"/>
        <w:gridCol w:w="754"/>
        <w:gridCol w:w="870"/>
        <w:gridCol w:w="754"/>
        <w:gridCol w:w="2491"/>
      </w:tblGrid>
      <w:tr w:rsidR="00B211D2" w14:paraId="0AD901AA" w14:textId="77777777">
        <w:trPr>
          <w:cantSplit/>
          <w:trHeight w:val="60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F5C5040" w14:textId="77777777" w:rsidR="00B211D2" w:rsidRDefault="00B211D2" w:rsidP="00B211D2">
            <w:pPr>
              <w:numPr>
                <w:ilvl w:val="0"/>
                <w:numId w:val="4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37F81D6" w14:textId="77777777" w:rsidR="00B211D2" w:rsidRDefault="00B211D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DA4DFBC" w14:textId="77777777" w:rsidR="00B211D2" w:rsidRPr="00556109" w:rsidRDefault="00B211D2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92805D7" w14:textId="77777777" w:rsidR="00B211D2" w:rsidRDefault="00B211D2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Bucureşti Obor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F74DB14" w14:textId="77777777" w:rsidR="00B211D2" w:rsidRDefault="00B211D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peste TDJ</w:t>
            </w:r>
          </w:p>
          <w:p w14:paraId="31055D2B" w14:textId="77777777" w:rsidR="00B211D2" w:rsidRDefault="00B211D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4 / 5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5D3F85D" w14:textId="77777777" w:rsidR="00B211D2" w:rsidRDefault="00B211D2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FEBD50A" w14:textId="77777777" w:rsidR="00B211D2" w:rsidRDefault="00B211D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5589E86" w14:textId="77777777" w:rsidR="00B211D2" w:rsidRPr="00556109" w:rsidRDefault="00B211D2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3C655DF" w14:textId="77777777" w:rsidR="00B211D2" w:rsidRDefault="00B211D2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B211D2" w14:paraId="4ED48899" w14:textId="77777777">
        <w:trPr>
          <w:cantSplit/>
          <w:trHeight w:val="60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2218C55" w14:textId="77777777" w:rsidR="00B211D2" w:rsidRDefault="00B211D2" w:rsidP="00B211D2">
            <w:pPr>
              <w:numPr>
                <w:ilvl w:val="0"/>
                <w:numId w:val="4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C116DDA" w14:textId="77777777" w:rsidR="00B211D2" w:rsidRDefault="00B211D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3AFF6EB" w14:textId="77777777" w:rsidR="00B211D2" w:rsidRPr="00556109" w:rsidRDefault="00B211D2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0A09472" w14:textId="77777777" w:rsidR="00B211D2" w:rsidRDefault="00B211D2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Bucureşti Obor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B6BDC03" w14:textId="77777777" w:rsidR="00B211D2" w:rsidRDefault="00B211D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peste sch. 6A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3E45002" w14:textId="77777777" w:rsidR="00B211D2" w:rsidRDefault="00B211D2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8DE2C4C" w14:textId="77777777" w:rsidR="00B211D2" w:rsidRDefault="00B211D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E565C10" w14:textId="77777777" w:rsidR="00B211D2" w:rsidRPr="00556109" w:rsidRDefault="00B211D2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216C6C6" w14:textId="77777777" w:rsidR="00B211D2" w:rsidRDefault="00B211D2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B211D2" w14:paraId="54DC64D3" w14:textId="77777777">
        <w:trPr>
          <w:cantSplit/>
          <w:trHeight w:val="251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A893A49" w14:textId="77777777" w:rsidR="00B211D2" w:rsidRDefault="00B211D2" w:rsidP="00B211D2">
            <w:pPr>
              <w:numPr>
                <w:ilvl w:val="0"/>
                <w:numId w:val="4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D8DE128" w14:textId="77777777" w:rsidR="00B211D2" w:rsidRDefault="00B211D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7037ED2" w14:textId="77777777" w:rsidR="00B211D2" w:rsidRPr="00556109" w:rsidRDefault="00B211D2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C24F61B" w14:textId="77777777" w:rsidR="00B211D2" w:rsidRDefault="00B211D2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Bucureşti Obor</w:t>
            </w:r>
          </w:p>
          <w:p w14:paraId="31027660" w14:textId="77777777" w:rsidR="00B211D2" w:rsidRDefault="00B211D2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684116C" w14:textId="77777777" w:rsidR="00B211D2" w:rsidRDefault="00B211D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peste diag.</w:t>
            </w:r>
          </w:p>
          <w:p w14:paraId="539D4030" w14:textId="77777777" w:rsidR="00B211D2" w:rsidRDefault="00B211D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8 - 12 </w:t>
            </w:r>
          </w:p>
          <w:p w14:paraId="52B4571D" w14:textId="77777777" w:rsidR="00B211D2" w:rsidRDefault="00B211D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şi</w:t>
            </w:r>
          </w:p>
          <w:p w14:paraId="6B7EE007" w14:textId="77777777" w:rsidR="00B211D2" w:rsidRDefault="00B211D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8 - 9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D656D57" w14:textId="77777777" w:rsidR="00B211D2" w:rsidRPr="003E0E12" w:rsidRDefault="00B211D2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3E0E12"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720AC1A" w14:textId="77777777" w:rsidR="00B211D2" w:rsidRDefault="00B211D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B7720E8" w14:textId="77777777" w:rsidR="00B211D2" w:rsidRPr="00556109" w:rsidRDefault="00B211D2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4365EB7" w14:textId="77777777" w:rsidR="00B211D2" w:rsidRDefault="00B211D2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 pe teren.</w:t>
            </w:r>
          </w:p>
        </w:tc>
      </w:tr>
      <w:tr w:rsidR="00B211D2" w14:paraId="15B384D9" w14:textId="77777777">
        <w:trPr>
          <w:cantSplit/>
          <w:trHeight w:val="60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614E465" w14:textId="77777777" w:rsidR="00B211D2" w:rsidRDefault="00B211D2" w:rsidP="00B211D2">
            <w:pPr>
              <w:numPr>
                <w:ilvl w:val="0"/>
                <w:numId w:val="4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A8AC632" w14:textId="77777777" w:rsidR="00B211D2" w:rsidRDefault="00B211D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8E214EE" w14:textId="77777777" w:rsidR="00B211D2" w:rsidRPr="00556109" w:rsidRDefault="00B211D2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4499ABE" w14:textId="77777777" w:rsidR="00B211D2" w:rsidRDefault="00B211D2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Bucureşti Obor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6C25246" w14:textId="77777777" w:rsidR="00B211D2" w:rsidRDefault="00B211D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peste sch. 23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7DB2CCF" w14:textId="77777777" w:rsidR="00B211D2" w:rsidRPr="003E0E12" w:rsidRDefault="00B211D2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E52D1E5" w14:textId="77777777" w:rsidR="00B211D2" w:rsidRDefault="00B211D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A4B3015" w14:textId="77777777" w:rsidR="00B211D2" w:rsidRPr="00556109" w:rsidRDefault="00B211D2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1807311" w14:textId="77777777" w:rsidR="00B211D2" w:rsidRDefault="00B211D2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 pe teren.</w:t>
            </w:r>
          </w:p>
          <w:p w14:paraId="07CB1A10" w14:textId="77777777" w:rsidR="00B211D2" w:rsidRDefault="00B211D2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Cu acces la liniile 1A, 2A, 2B şi 3B.</w:t>
            </w:r>
          </w:p>
        </w:tc>
      </w:tr>
    </w:tbl>
    <w:p w14:paraId="22FC32AE" w14:textId="77777777" w:rsidR="00B211D2" w:rsidRDefault="00B211D2">
      <w:pPr>
        <w:spacing w:before="40" w:after="40" w:line="192" w:lineRule="auto"/>
        <w:ind w:right="57"/>
        <w:rPr>
          <w:sz w:val="20"/>
          <w:lang w:val="ro-RO"/>
        </w:rPr>
      </w:pPr>
    </w:p>
    <w:p w14:paraId="282C72E6" w14:textId="77777777" w:rsidR="00B211D2" w:rsidRDefault="00B211D2" w:rsidP="005011D2">
      <w:pPr>
        <w:pStyle w:val="Heading1"/>
        <w:spacing w:line="360" w:lineRule="auto"/>
      </w:pPr>
      <w:r>
        <w:t>LINIA 802</w:t>
      </w:r>
    </w:p>
    <w:p w14:paraId="4C40A211" w14:textId="77777777" w:rsidR="00B211D2" w:rsidRDefault="00B211D2" w:rsidP="009A7564">
      <w:pPr>
        <w:pStyle w:val="Heading1"/>
        <w:spacing w:line="360" w:lineRule="auto"/>
        <w:rPr>
          <w:b w:val="0"/>
          <w:bCs w:val="0"/>
          <w:sz w:val="8"/>
        </w:rPr>
      </w:pPr>
      <w:r>
        <w:t>TITAN SUD - OLTENIŢA</w:t>
      </w:r>
      <w:r>
        <w:rPr>
          <w:sz w:val="20"/>
        </w:rPr>
        <w:t xml:space="preserve"> </w:t>
      </w:r>
    </w:p>
    <w:tbl>
      <w:tblPr>
        <w:tblW w:w="1020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639"/>
        <w:gridCol w:w="871"/>
        <w:gridCol w:w="754"/>
        <w:gridCol w:w="2203"/>
        <w:gridCol w:w="870"/>
        <w:gridCol w:w="754"/>
        <w:gridCol w:w="870"/>
        <w:gridCol w:w="754"/>
        <w:gridCol w:w="2491"/>
      </w:tblGrid>
      <w:tr w:rsidR="00B211D2" w14:paraId="63177B9B" w14:textId="77777777">
        <w:trPr>
          <w:cantSplit/>
          <w:trHeight w:val="563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6964F13" w14:textId="77777777" w:rsidR="00B211D2" w:rsidRDefault="00B211D2" w:rsidP="00B211D2">
            <w:pPr>
              <w:numPr>
                <w:ilvl w:val="0"/>
                <w:numId w:val="44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F647122" w14:textId="77777777" w:rsidR="00B211D2" w:rsidRDefault="00B211D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18+100</w:t>
            </w:r>
          </w:p>
          <w:p w14:paraId="3B54E80A" w14:textId="77777777" w:rsidR="00B211D2" w:rsidRDefault="00B211D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18+800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356946F" w14:textId="77777777" w:rsidR="00B211D2" w:rsidRDefault="00B211D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  <w:r>
              <w:rPr>
                <w:b/>
                <w:bCs/>
                <w:sz w:val="36"/>
                <w:lang w:val="ro-RO"/>
              </w:rPr>
              <w:t>15</w:t>
            </w: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B894721" w14:textId="77777777" w:rsidR="00B211D2" w:rsidRDefault="00B211D2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Titan Sud</w:t>
            </w:r>
          </w:p>
          <w:p w14:paraId="0C7AB0E8" w14:textId="77777777" w:rsidR="00B211D2" w:rsidRDefault="00B211D2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 1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9E167C1" w14:textId="77777777" w:rsidR="00B211D2" w:rsidRDefault="00B211D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7564F26" w14:textId="77777777" w:rsidR="00B211D2" w:rsidRDefault="00B211D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5273E33" w14:textId="77777777" w:rsidR="00B211D2" w:rsidRDefault="00B211D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D89D264" w14:textId="77777777" w:rsidR="00B211D2" w:rsidRDefault="00B211D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B591215" w14:textId="77777777" w:rsidR="00B211D2" w:rsidRDefault="00B211D2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</w:p>
        </w:tc>
      </w:tr>
      <w:tr w:rsidR="00B211D2" w14:paraId="0D817626" w14:textId="77777777">
        <w:trPr>
          <w:cantSplit/>
          <w:trHeight w:val="563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6EDCA32" w14:textId="77777777" w:rsidR="00B211D2" w:rsidRDefault="00B211D2" w:rsidP="00B211D2">
            <w:pPr>
              <w:numPr>
                <w:ilvl w:val="0"/>
                <w:numId w:val="44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B728E52" w14:textId="77777777" w:rsidR="00B211D2" w:rsidRDefault="00B211D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4CAB56F" w14:textId="77777777" w:rsidR="00B211D2" w:rsidRDefault="00B211D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F9F2E67" w14:textId="77777777" w:rsidR="00B211D2" w:rsidRDefault="00B211D2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Titan Sud</w:t>
            </w:r>
          </w:p>
          <w:p w14:paraId="78C3FF67" w14:textId="77777777" w:rsidR="00B211D2" w:rsidRDefault="00B211D2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 2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22A1865" w14:textId="77777777" w:rsidR="00B211D2" w:rsidRDefault="00B211D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</w:t>
            </w:r>
          </w:p>
          <w:p w14:paraId="73F68579" w14:textId="77777777" w:rsidR="00B211D2" w:rsidRDefault="00B211D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36B684B" w14:textId="77777777" w:rsidR="00B211D2" w:rsidRDefault="00B211D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  <w:r>
              <w:rPr>
                <w:b/>
                <w:bCs/>
                <w:sz w:val="36"/>
                <w:lang w:val="ro-RO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A8CF078" w14:textId="77777777" w:rsidR="00B211D2" w:rsidRDefault="00B211D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BF202A8" w14:textId="77777777" w:rsidR="00B211D2" w:rsidRDefault="00B211D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E5CE9C8" w14:textId="77777777" w:rsidR="00B211D2" w:rsidRDefault="00B211D2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</w:p>
        </w:tc>
      </w:tr>
      <w:tr w:rsidR="00B211D2" w14:paraId="7CCEA1FA" w14:textId="77777777">
        <w:trPr>
          <w:cantSplit/>
          <w:trHeight w:val="339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A9E5723" w14:textId="77777777" w:rsidR="00B211D2" w:rsidRDefault="00B211D2" w:rsidP="00B211D2">
            <w:pPr>
              <w:numPr>
                <w:ilvl w:val="0"/>
                <w:numId w:val="44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781B08E" w14:textId="77777777" w:rsidR="00B211D2" w:rsidRDefault="00B211D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18+800</w:t>
            </w:r>
          </w:p>
          <w:p w14:paraId="755F256E" w14:textId="77777777" w:rsidR="00B211D2" w:rsidRDefault="00B211D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21+200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E2BD1BD" w14:textId="77777777" w:rsidR="00B211D2" w:rsidRDefault="00B211D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  <w:r>
              <w:rPr>
                <w:b/>
                <w:bCs/>
                <w:sz w:val="36"/>
                <w:lang w:val="ro-RO"/>
              </w:rPr>
              <w:t>40</w:t>
            </w: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21A2556" w14:textId="77777777" w:rsidR="00B211D2" w:rsidRDefault="00B211D2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Titan Sud -</w:t>
            </w:r>
          </w:p>
          <w:p w14:paraId="501740BD" w14:textId="77777777" w:rsidR="00B211D2" w:rsidRDefault="00B211D2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Bucureşti Sud</w:t>
            </w:r>
          </w:p>
          <w:p w14:paraId="271B6D1A" w14:textId="77777777" w:rsidR="00B211D2" w:rsidRDefault="00B211D2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Grupa Călători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2353B23" w14:textId="77777777" w:rsidR="00B211D2" w:rsidRDefault="00B211D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F2A8C80" w14:textId="77777777" w:rsidR="00B211D2" w:rsidRDefault="00B211D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E5CDBBA" w14:textId="77777777" w:rsidR="00B211D2" w:rsidRDefault="00B211D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B661E27" w14:textId="77777777" w:rsidR="00B211D2" w:rsidRDefault="00B211D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79F7EC2" w14:textId="77777777" w:rsidR="00B211D2" w:rsidRDefault="00B211D2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B211D2" w14:paraId="5157A614" w14:textId="77777777">
        <w:trPr>
          <w:cantSplit/>
          <w:trHeight w:val="60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E28FB4B" w14:textId="77777777" w:rsidR="00B211D2" w:rsidRDefault="00B211D2" w:rsidP="00B211D2">
            <w:pPr>
              <w:numPr>
                <w:ilvl w:val="0"/>
                <w:numId w:val="44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53D2F4F" w14:textId="77777777" w:rsidR="00B211D2" w:rsidRDefault="00B211D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74CB2FB" w14:textId="77777777" w:rsidR="00B211D2" w:rsidRDefault="00B211D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47B1363" w14:textId="77777777" w:rsidR="00B211D2" w:rsidRDefault="00B211D2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Bucureşti Sud</w:t>
            </w:r>
          </w:p>
          <w:p w14:paraId="50A38C63" w14:textId="77777777" w:rsidR="00B211D2" w:rsidRDefault="00B211D2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Grupa Călători</w:t>
            </w:r>
          </w:p>
          <w:p w14:paraId="2D4DA07C" w14:textId="77777777" w:rsidR="00B211D2" w:rsidRDefault="00B211D2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 2 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6128BD1" w14:textId="77777777" w:rsidR="00B211D2" w:rsidRDefault="00B211D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</w:t>
            </w:r>
          </w:p>
          <w:p w14:paraId="608A9170" w14:textId="77777777" w:rsidR="00B211D2" w:rsidRDefault="00B211D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EFA5E96" w14:textId="77777777" w:rsidR="00B211D2" w:rsidRDefault="00B211D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  <w:r>
              <w:rPr>
                <w:b/>
                <w:bCs/>
                <w:sz w:val="36"/>
                <w:lang w:val="ro-RO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60B85B9" w14:textId="77777777" w:rsidR="00B211D2" w:rsidRDefault="00B211D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315CCE5" w14:textId="77777777" w:rsidR="00B211D2" w:rsidRDefault="00B211D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66239FF" w14:textId="77777777" w:rsidR="00B211D2" w:rsidRDefault="00B211D2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</w:p>
        </w:tc>
      </w:tr>
      <w:tr w:rsidR="00B211D2" w14:paraId="7C572469" w14:textId="77777777">
        <w:trPr>
          <w:cantSplit/>
          <w:trHeight w:val="60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A8B412E" w14:textId="77777777" w:rsidR="00B211D2" w:rsidRDefault="00B211D2" w:rsidP="00B211D2">
            <w:pPr>
              <w:numPr>
                <w:ilvl w:val="0"/>
                <w:numId w:val="44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B505B7A" w14:textId="77777777" w:rsidR="00B211D2" w:rsidRDefault="00B211D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4D22207" w14:textId="77777777" w:rsidR="00B211D2" w:rsidRDefault="00B211D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C701DB0" w14:textId="77777777" w:rsidR="00B211D2" w:rsidRDefault="00B211D2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Bucureşti Sud</w:t>
            </w:r>
          </w:p>
          <w:p w14:paraId="542FDD26" w14:textId="77777777" w:rsidR="00B211D2" w:rsidRDefault="00B211D2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Grupa Călători</w:t>
            </w:r>
          </w:p>
          <w:p w14:paraId="4B43F071" w14:textId="77777777" w:rsidR="00B211D2" w:rsidRDefault="00B211D2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86BFFA3" w14:textId="77777777" w:rsidR="00B211D2" w:rsidRDefault="00B211D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peste T.D.J. </w:t>
            </w:r>
          </w:p>
          <w:p w14:paraId="323AC8DD" w14:textId="77777777" w:rsidR="00B211D2" w:rsidRDefault="00B211D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12 / 14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438860D" w14:textId="77777777" w:rsidR="00B211D2" w:rsidRDefault="00B211D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  <w:r>
              <w:rPr>
                <w:b/>
                <w:bCs/>
                <w:sz w:val="36"/>
                <w:lang w:val="ro-RO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77B6A4D" w14:textId="77777777" w:rsidR="00B211D2" w:rsidRDefault="00B211D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4A9F40D" w14:textId="77777777" w:rsidR="00B211D2" w:rsidRDefault="00B211D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70455A9" w14:textId="77777777" w:rsidR="00B211D2" w:rsidRDefault="00B211D2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B211D2" w14:paraId="7D737F08" w14:textId="77777777">
        <w:trPr>
          <w:cantSplit/>
          <w:trHeight w:val="337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61CBF44" w14:textId="77777777" w:rsidR="00B211D2" w:rsidRDefault="00B211D2" w:rsidP="00B211D2">
            <w:pPr>
              <w:numPr>
                <w:ilvl w:val="0"/>
                <w:numId w:val="44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7E25592" w14:textId="77777777" w:rsidR="00B211D2" w:rsidRDefault="00B211D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0F9688E" w14:textId="77777777" w:rsidR="00B211D2" w:rsidRDefault="00B211D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B2CD0FF" w14:textId="77777777" w:rsidR="00B211D2" w:rsidRDefault="00B211D2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Bucureşti Sud</w:t>
            </w:r>
          </w:p>
          <w:p w14:paraId="115AB66F" w14:textId="77777777" w:rsidR="00B211D2" w:rsidRDefault="00B211D2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Grupa Călători</w:t>
            </w:r>
          </w:p>
          <w:p w14:paraId="60157419" w14:textId="77777777" w:rsidR="00B211D2" w:rsidRDefault="00B211D2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213D0A1" w14:textId="77777777" w:rsidR="00B211D2" w:rsidRDefault="00B211D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peste T.D.J. </w:t>
            </w:r>
          </w:p>
          <w:p w14:paraId="3D377965" w14:textId="77777777" w:rsidR="00B211D2" w:rsidRDefault="00B211D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8 / 10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438E76B" w14:textId="77777777" w:rsidR="00B211D2" w:rsidRDefault="00B211D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  <w:r>
              <w:rPr>
                <w:b/>
                <w:bCs/>
                <w:sz w:val="36"/>
                <w:lang w:val="ro-RO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612B189" w14:textId="77777777" w:rsidR="00B211D2" w:rsidRDefault="00B211D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631C16A" w14:textId="77777777" w:rsidR="00B211D2" w:rsidRDefault="00B211D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DD5E7E1" w14:textId="77777777" w:rsidR="00B211D2" w:rsidRPr="00FC0DDB" w:rsidRDefault="00B211D2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FC0DDB"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  <w:p w14:paraId="422DA3FD" w14:textId="77777777" w:rsidR="00B211D2" w:rsidRDefault="00B211D2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FC0DDB"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</w:t>
            </w:r>
          </w:p>
          <w:p w14:paraId="6BF9077C" w14:textId="77777777" w:rsidR="00B211D2" w:rsidRDefault="00B211D2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FC0DDB">
              <w:rPr>
                <w:b/>
                <w:bCs/>
                <w:i/>
                <w:iCs/>
                <w:sz w:val="20"/>
                <w:lang w:val="ro-RO"/>
              </w:rPr>
              <w:t xml:space="preserve">la liniile 3 şi 4 </w:t>
            </w:r>
          </w:p>
          <w:p w14:paraId="4BA11370" w14:textId="77777777" w:rsidR="00B211D2" w:rsidRPr="00FC0DDB" w:rsidRDefault="00B211D2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FC0DDB">
              <w:rPr>
                <w:b/>
                <w:bCs/>
                <w:i/>
                <w:iCs/>
                <w:sz w:val="20"/>
                <w:lang w:val="ro-RO"/>
              </w:rPr>
              <w:t xml:space="preserve">st. </w:t>
            </w:r>
            <w:r w:rsidRPr="00FC0DDB">
              <w:rPr>
                <w:b/>
                <w:bCs/>
                <w:i/>
                <w:sz w:val="20"/>
                <w:lang w:val="ro-RO"/>
              </w:rPr>
              <w:t>Bucureşti Sud.</w:t>
            </w:r>
          </w:p>
        </w:tc>
      </w:tr>
      <w:tr w:rsidR="00B211D2" w14:paraId="14CBD965" w14:textId="77777777">
        <w:trPr>
          <w:cantSplit/>
          <w:trHeight w:val="337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2DD63D2" w14:textId="77777777" w:rsidR="00B211D2" w:rsidRDefault="00B211D2" w:rsidP="00B211D2">
            <w:pPr>
              <w:numPr>
                <w:ilvl w:val="0"/>
                <w:numId w:val="44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24B4A54" w14:textId="77777777" w:rsidR="00B211D2" w:rsidRDefault="00B211D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D6F4697" w14:textId="77777777" w:rsidR="00B211D2" w:rsidRDefault="00B211D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0F3F308" w14:textId="77777777" w:rsidR="00B211D2" w:rsidRDefault="00B211D2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Bucureşti Sud</w:t>
            </w:r>
          </w:p>
          <w:p w14:paraId="09BF7491" w14:textId="77777777" w:rsidR="00B211D2" w:rsidRDefault="00B211D2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Grupa Călători</w:t>
            </w:r>
          </w:p>
          <w:p w14:paraId="10E79F6B" w14:textId="77777777" w:rsidR="00B211D2" w:rsidRDefault="00B211D2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0DB7CF4" w14:textId="77777777" w:rsidR="00B211D2" w:rsidRDefault="00B211D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peste sch. 6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F554F25" w14:textId="77777777" w:rsidR="00B211D2" w:rsidRDefault="00B211D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  <w:r>
              <w:rPr>
                <w:b/>
                <w:bCs/>
                <w:sz w:val="36"/>
                <w:lang w:val="ro-RO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6CA0241" w14:textId="77777777" w:rsidR="00B211D2" w:rsidRDefault="00B211D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EC539DA" w14:textId="77777777" w:rsidR="00B211D2" w:rsidRDefault="00B211D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F49298C" w14:textId="77777777" w:rsidR="00B211D2" w:rsidRPr="00FC0DDB" w:rsidRDefault="00B211D2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B211D2" w14:paraId="2337B436" w14:textId="77777777">
        <w:trPr>
          <w:cantSplit/>
          <w:trHeight w:val="337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B5FC2FE" w14:textId="77777777" w:rsidR="00B211D2" w:rsidRDefault="00B211D2" w:rsidP="00B211D2">
            <w:pPr>
              <w:numPr>
                <w:ilvl w:val="0"/>
                <w:numId w:val="44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3C8792B" w14:textId="77777777" w:rsidR="00B211D2" w:rsidRDefault="00B211D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22+600</w:t>
            </w:r>
          </w:p>
          <w:p w14:paraId="4CDD39DE" w14:textId="77777777" w:rsidR="00B211D2" w:rsidRDefault="00B211D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22+700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E01CBEB" w14:textId="77777777" w:rsidR="00B211D2" w:rsidRDefault="00B211D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  <w:r>
              <w:rPr>
                <w:b/>
                <w:bCs/>
                <w:sz w:val="36"/>
                <w:lang w:val="ro-RO"/>
              </w:rPr>
              <w:t>50</w:t>
            </w: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5F8E126" w14:textId="77777777" w:rsidR="00B211D2" w:rsidRDefault="00B211D2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Titan Sud - Oltenița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7E21C10" w14:textId="77777777" w:rsidR="00B211D2" w:rsidRDefault="00B211D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85B608F" w14:textId="77777777" w:rsidR="00B211D2" w:rsidRDefault="00B211D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4944A7A" w14:textId="77777777" w:rsidR="00B211D2" w:rsidRDefault="00B211D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7FA2654" w14:textId="77777777" w:rsidR="00B211D2" w:rsidRDefault="00B211D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29D2F98" w14:textId="77777777" w:rsidR="00B211D2" w:rsidRDefault="00B211D2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</w:p>
        </w:tc>
      </w:tr>
      <w:tr w:rsidR="00B211D2" w14:paraId="2F1D5A53" w14:textId="77777777">
        <w:trPr>
          <w:cantSplit/>
          <w:trHeight w:val="337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B0934DD" w14:textId="77777777" w:rsidR="00B211D2" w:rsidRDefault="00B211D2" w:rsidP="00B211D2">
            <w:pPr>
              <w:numPr>
                <w:ilvl w:val="0"/>
                <w:numId w:val="44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B3DD36F" w14:textId="77777777" w:rsidR="00B211D2" w:rsidRDefault="00B211D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23+400</w:t>
            </w:r>
          </w:p>
          <w:p w14:paraId="2DE5184D" w14:textId="77777777" w:rsidR="00B211D2" w:rsidRDefault="00B211D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23+450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8E206AF" w14:textId="77777777" w:rsidR="00B211D2" w:rsidRDefault="00B211D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  <w:r>
              <w:rPr>
                <w:b/>
                <w:bCs/>
                <w:sz w:val="36"/>
                <w:lang w:val="ro-RO"/>
              </w:rPr>
              <w:t>50</w:t>
            </w: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22730B5" w14:textId="77777777" w:rsidR="00B211D2" w:rsidRDefault="00B211D2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Bucureşti Sud</w:t>
            </w:r>
          </w:p>
          <w:p w14:paraId="54844E05" w14:textId="77777777" w:rsidR="00B211D2" w:rsidRDefault="00B211D2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Grupa Călători - </w:t>
            </w:r>
          </w:p>
          <w:p w14:paraId="72B1ED7B" w14:textId="77777777" w:rsidR="00B211D2" w:rsidRDefault="00B211D2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Budeşti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EF07574" w14:textId="77777777" w:rsidR="00B211D2" w:rsidRDefault="00B211D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9D6C106" w14:textId="77777777" w:rsidR="00B211D2" w:rsidRDefault="00B211D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EB7F3E0" w14:textId="77777777" w:rsidR="00B211D2" w:rsidRDefault="00B211D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213930C" w14:textId="77777777" w:rsidR="00B211D2" w:rsidRDefault="00B211D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3FCEF74" w14:textId="77777777" w:rsidR="00B211D2" w:rsidRDefault="00B211D2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Semnalizată ca limitare de viteză.</w:t>
            </w:r>
          </w:p>
          <w:p w14:paraId="697B028A" w14:textId="77777777" w:rsidR="00B211D2" w:rsidRDefault="00B211D2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TN provizorie.</w:t>
            </w:r>
          </w:p>
        </w:tc>
      </w:tr>
      <w:tr w:rsidR="00B211D2" w14:paraId="062047DB" w14:textId="77777777">
        <w:trPr>
          <w:cantSplit/>
          <w:trHeight w:val="337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41EF51A" w14:textId="77777777" w:rsidR="00B211D2" w:rsidRDefault="00B211D2" w:rsidP="00B211D2">
            <w:pPr>
              <w:numPr>
                <w:ilvl w:val="0"/>
                <w:numId w:val="44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2AD9CD9" w14:textId="77777777" w:rsidR="00B211D2" w:rsidRDefault="00B211D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26+650</w:t>
            </w:r>
          </w:p>
          <w:p w14:paraId="5966DF5C" w14:textId="77777777" w:rsidR="00B211D2" w:rsidRDefault="00B211D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26+700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A93C4E8" w14:textId="77777777" w:rsidR="00B211D2" w:rsidRDefault="00B211D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  <w:r>
              <w:rPr>
                <w:b/>
                <w:bCs/>
                <w:sz w:val="36"/>
                <w:lang w:val="ro-RO"/>
              </w:rPr>
              <w:t>50</w:t>
            </w: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1F5EC1E" w14:textId="77777777" w:rsidR="00B211D2" w:rsidRDefault="00B211D2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Bucureşti Sud</w:t>
            </w:r>
          </w:p>
          <w:p w14:paraId="02703410" w14:textId="77777777" w:rsidR="00B211D2" w:rsidRDefault="00B211D2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Grupa Călători - </w:t>
            </w:r>
          </w:p>
          <w:p w14:paraId="2589F25A" w14:textId="77777777" w:rsidR="00B211D2" w:rsidRDefault="00B211D2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Budeşti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8232470" w14:textId="77777777" w:rsidR="00B211D2" w:rsidRDefault="00B211D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739C0F1" w14:textId="77777777" w:rsidR="00B211D2" w:rsidRDefault="00B211D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DABB8BD" w14:textId="77777777" w:rsidR="00B211D2" w:rsidRDefault="00B211D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FDB06AB" w14:textId="77777777" w:rsidR="00B211D2" w:rsidRDefault="00B211D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09BD06D" w14:textId="77777777" w:rsidR="00B211D2" w:rsidRDefault="00B211D2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TN semnalizată ca limitare de viteză.</w:t>
            </w:r>
          </w:p>
          <w:p w14:paraId="44979447" w14:textId="77777777" w:rsidR="00B211D2" w:rsidRPr="00FC0DDB" w:rsidRDefault="00B211D2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Valabil numai pentru primul vehicul din compunerea trenului şi pentru ambele direcţii.</w:t>
            </w:r>
          </w:p>
        </w:tc>
      </w:tr>
      <w:tr w:rsidR="00B211D2" w14:paraId="752835B0" w14:textId="77777777">
        <w:trPr>
          <w:cantSplit/>
          <w:trHeight w:val="337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F714ACB" w14:textId="77777777" w:rsidR="00B211D2" w:rsidRDefault="00B211D2" w:rsidP="00B211D2">
            <w:pPr>
              <w:numPr>
                <w:ilvl w:val="0"/>
                <w:numId w:val="44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84F03FE" w14:textId="77777777" w:rsidR="00B211D2" w:rsidRDefault="00B211D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29+000</w:t>
            </w:r>
          </w:p>
          <w:p w14:paraId="6A591497" w14:textId="77777777" w:rsidR="00B211D2" w:rsidRDefault="00B211D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29+800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677E594" w14:textId="77777777" w:rsidR="00B211D2" w:rsidRDefault="00B211D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  <w:r>
              <w:rPr>
                <w:b/>
                <w:bCs/>
                <w:sz w:val="36"/>
                <w:lang w:val="ro-RO"/>
              </w:rPr>
              <w:t>20</w:t>
            </w: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0AF6137" w14:textId="77777777" w:rsidR="00B211D2" w:rsidRDefault="00B211D2" w:rsidP="0068243E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Bucureşti Sud</w:t>
            </w:r>
          </w:p>
          <w:p w14:paraId="13315DF7" w14:textId="77777777" w:rsidR="00B211D2" w:rsidRDefault="00B211D2" w:rsidP="0068243E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Grupa Călători - </w:t>
            </w:r>
          </w:p>
          <w:p w14:paraId="67EE7E42" w14:textId="77777777" w:rsidR="00B211D2" w:rsidRDefault="00B211D2" w:rsidP="0068243E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Budeşti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36E864A" w14:textId="77777777" w:rsidR="00B211D2" w:rsidRDefault="00B211D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2229655" w14:textId="77777777" w:rsidR="00B211D2" w:rsidRDefault="00B211D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3EDFF5E" w14:textId="77777777" w:rsidR="00B211D2" w:rsidRDefault="00B211D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C6A6D60" w14:textId="77777777" w:rsidR="00B211D2" w:rsidRDefault="00B211D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9F2DD7E" w14:textId="77777777" w:rsidR="00B211D2" w:rsidRDefault="00B211D2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Semnalizată ca limitare de viteză.</w:t>
            </w:r>
          </w:p>
        </w:tc>
      </w:tr>
      <w:tr w:rsidR="00B211D2" w14:paraId="3C924942" w14:textId="77777777">
        <w:trPr>
          <w:cantSplit/>
          <w:trHeight w:val="337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2A09827" w14:textId="77777777" w:rsidR="00B211D2" w:rsidRDefault="00B211D2" w:rsidP="00B211D2">
            <w:pPr>
              <w:numPr>
                <w:ilvl w:val="0"/>
                <w:numId w:val="44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5F9C359" w14:textId="77777777" w:rsidR="00B211D2" w:rsidRDefault="00B211D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30+490</w:t>
            </w:r>
          </w:p>
          <w:p w14:paraId="59C7E321" w14:textId="77777777" w:rsidR="00B211D2" w:rsidRDefault="00B211D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30+540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46152DC" w14:textId="77777777" w:rsidR="00B211D2" w:rsidRDefault="00B211D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  <w:r>
              <w:rPr>
                <w:b/>
                <w:bCs/>
                <w:sz w:val="36"/>
                <w:lang w:val="ro-RO"/>
              </w:rPr>
              <w:t>5</w:t>
            </w: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4B4B504" w14:textId="77777777" w:rsidR="00B211D2" w:rsidRDefault="00B211D2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Bucureşti Sud</w:t>
            </w:r>
          </w:p>
          <w:p w14:paraId="23910DEE" w14:textId="77777777" w:rsidR="00B211D2" w:rsidRDefault="00B211D2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Grupa Călători - </w:t>
            </w:r>
          </w:p>
          <w:p w14:paraId="0ED03523" w14:textId="77777777" w:rsidR="00B211D2" w:rsidRDefault="00B211D2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Budeşti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49332BD" w14:textId="77777777" w:rsidR="00B211D2" w:rsidRDefault="00B211D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E0E713F" w14:textId="77777777" w:rsidR="00B211D2" w:rsidRDefault="00B211D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B1B7002" w14:textId="77777777" w:rsidR="00B211D2" w:rsidRDefault="00B211D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6A4A26B" w14:textId="77777777" w:rsidR="00B211D2" w:rsidRDefault="00B211D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4F7A45B" w14:textId="77777777" w:rsidR="00B211D2" w:rsidRDefault="00B211D2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Semnalizată ca limitare de viteză.</w:t>
            </w:r>
          </w:p>
          <w:p w14:paraId="0B692DD3" w14:textId="77777777" w:rsidR="00B211D2" w:rsidRDefault="00B211D2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Cu inductori de 2000 Hz.</w:t>
            </w:r>
          </w:p>
          <w:p w14:paraId="5D0FA74E" w14:textId="77777777" w:rsidR="00B211D2" w:rsidRDefault="00B211D2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Valabil pentru primul vehicul din compunerea trenului.</w:t>
            </w:r>
          </w:p>
        </w:tc>
      </w:tr>
      <w:tr w:rsidR="00B211D2" w14:paraId="16CD6966" w14:textId="77777777">
        <w:trPr>
          <w:cantSplit/>
          <w:trHeight w:val="337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3112E5C" w14:textId="77777777" w:rsidR="00B211D2" w:rsidRDefault="00B211D2" w:rsidP="00B211D2">
            <w:pPr>
              <w:numPr>
                <w:ilvl w:val="0"/>
                <w:numId w:val="44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52C60E7" w14:textId="77777777" w:rsidR="00B211D2" w:rsidRDefault="00B211D2" w:rsidP="00B67B85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34+000</w:t>
            </w:r>
          </w:p>
          <w:p w14:paraId="228E63D3" w14:textId="77777777" w:rsidR="00B211D2" w:rsidRDefault="00B211D2" w:rsidP="00B67B85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34+430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B984A54" w14:textId="77777777" w:rsidR="00B211D2" w:rsidRDefault="00B211D2" w:rsidP="00B67B85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  <w:r>
              <w:rPr>
                <w:b/>
                <w:bCs/>
                <w:sz w:val="36"/>
                <w:lang w:val="ro-RO"/>
              </w:rPr>
              <w:t>50</w:t>
            </w: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C684698" w14:textId="77777777" w:rsidR="00B211D2" w:rsidRDefault="00B211D2" w:rsidP="00B67B85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Bucureşti Sud</w:t>
            </w:r>
          </w:p>
          <w:p w14:paraId="3768F309" w14:textId="77777777" w:rsidR="00B211D2" w:rsidRDefault="00B211D2" w:rsidP="00B67B85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Grupa Călători - </w:t>
            </w:r>
          </w:p>
          <w:p w14:paraId="5040747D" w14:textId="77777777" w:rsidR="00B211D2" w:rsidRDefault="00B211D2" w:rsidP="00B67B85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Budeşti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3C1BF8B" w14:textId="77777777" w:rsidR="00B211D2" w:rsidRDefault="00B211D2" w:rsidP="00B67B85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ADE130F" w14:textId="77777777" w:rsidR="00B211D2" w:rsidRDefault="00B211D2" w:rsidP="00B67B85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48DFEF1" w14:textId="77777777" w:rsidR="00B211D2" w:rsidRDefault="00B211D2" w:rsidP="00B67B85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67A2AE3" w14:textId="77777777" w:rsidR="00B211D2" w:rsidRDefault="00B211D2" w:rsidP="00B67B85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7CBF6F1" w14:textId="77777777" w:rsidR="00B211D2" w:rsidRDefault="00B211D2" w:rsidP="00B67B85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Semnalizată ca limitare de viteză.</w:t>
            </w:r>
          </w:p>
        </w:tc>
      </w:tr>
      <w:tr w:rsidR="00B211D2" w14:paraId="526EDEF0" w14:textId="77777777">
        <w:trPr>
          <w:cantSplit/>
          <w:trHeight w:val="60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1512C78" w14:textId="77777777" w:rsidR="00B211D2" w:rsidRDefault="00B211D2" w:rsidP="00B211D2">
            <w:pPr>
              <w:numPr>
                <w:ilvl w:val="0"/>
                <w:numId w:val="44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223DD33" w14:textId="77777777" w:rsidR="00B211D2" w:rsidRDefault="00B211D2" w:rsidP="00B67B85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36+500</w:t>
            </w:r>
          </w:p>
          <w:p w14:paraId="34E9ACB1" w14:textId="77777777" w:rsidR="00B211D2" w:rsidRDefault="00B211D2" w:rsidP="00B67B85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36+550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392E0DE" w14:textId="77777777" w:rsidR="00B211D2" w:rsidRDefault="00B211D2" w:rsidP="00B67B85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  <w:r>
              <w:rPr>
                <w:b/>
                <w:bCs/>
                <w:sz w:val="36"/>
                <w:lang w:val="ro-RO"/>
              </w:rPr>
              <w:t>5</w:t>
            </w: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4C9519B" w14:textId="77777777" w:rsidR="00B211D2" w:rsidRDefault="00B211D2" w:rsidP="00B67B85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St. Bucureşti Sud </w:t>
            </w:r>
          </w:p>
          <w:p w14:paraId="2A4C808D" w14:textId="77777777" w:rsidR="00B211D2" w:rsidRDefault="00B211D2" w:rsidP="00B67B85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Grupa Călători -</w:t>
            </w:r>
          </w:p>
          <w:p w14:paraId="53EC6183" w14:textId="77777777" w:rsidR="00B211D2" w:rsidRDefault="00B211D2" w:rsidP="00B67B85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Budeşti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E65B296" w14:textId="77777777" w:rsidR="00B211D2" w:rsidRDefault="00B211D2" w:rsidP="00B67B85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E80EFB9" w14:textId="77777777" w:rsidR="00B211D2" w:rsidRDefault="00B211D2" w:rsidP="00B67B85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3794DC6" w14:textId="77777777" w:rsidR="00B211D2" w:rsidRDefault="00B211D2" w:rsidP="00B67B85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FA955EE" w14:textId="77777777" w:rsidR="00B211D2" w:rsidRDefault="00B211D2" w:rsidP="00B67B85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E5283B8" w14:textId="77777777" w:rsidR="00B211D2" w:rsidRDefault="00B211D2" w:rsidP="00B67B85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Semnalizată ca limitare de viteză.</w:t>
            </w:r>
          </w:p>
          <w:p w14:paraId="3E941823" w14:textId="77777777" w:rsidR="00B211D2" w:rsidRDefault="00B211D2" w:rsidP="00B67B85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Valabil numai pentru primul vehicul din compunerea trenului.</w:t>
            </w:r>
          </w:p>
        </w:tc>
      </w:tr>
      <w:tr w:rsidR="00B211D2" w14:paraId="3E2925FA" w14:textId="77777777">
        <w:trPr>
          <w:cantSplit/>
          <w:trHeight w:val="60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26B906E" w14:textId="77777777" w:rsidR="00B211D2" w:rsidRDefault="00B211D2" w:rsidP="00B211D2">
            <w:pPr>
              <w:numPr>
                <w:ilvl w:val="0"/>
                <w:numId w:val="44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3908D5F" w14:textId="77777777" w:rsidR="00B211D2" w:rsidRDefault="00B211D2" w:rsidP="00B67B85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37+430</w:t>
            </w:r>
          </w:p>
          <w:p w14:paraId="0B8C6550" w14:textId="77777777" w:rsidR="00B211D2" w:rsidRDefault="00B211D2" w:rsidP="00B67B85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37+480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417528E" w14:textId="77777777" w:rsidR="00B211D2" w:rsidRDefault="00B211D2" w:rsidP="00B67B85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  <w:r>
              <w:rPr>
                <w:b/>
                <w:bCs/>
                <w:sz w:val="36"/>
                <w:lang w:val="ro-RO"/>
              </w:rPr>
              <w:t>50</w:t>
            </w: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DC6D6AC" w14:textId="77777777" w:rsidR="00B211D2" w:rsidRDefault="00B211D2" w:rsidP="00B67B85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St. Bucureşti Sud </w:t>
            </w:r>
          </w:p>
          <w:p w14:paraId="40264A18" w14:textId="77777777" w:rsidR="00B211D2" w:rsidRDefault="00B211D2" w:rsidP="00B67B85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Grupa Călători -Budeşti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7F54ABF" w14:textId="77777777" w:rsidR="00B211D2" w:rsidRDefault="00B211D2" w:rsidP="00B67B85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8413490" w14:textId="77777777" w:rsidR="00B211D2" w:rsidRDefault="00B211D2" w:rsidP="00B67B85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88A547A" w14:textId="77777777" w:rsidR="00B211D2" w:rsidRDefault="00B211D2" w:rsidP="00B67B85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DD78FD5" w14:textId="77777777" w:rsidR="00B211D2" w:rsidRDefault="00B211D2" w:rsidP="00B67B85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1B5AB1B" w14:textId="77777777" w:rsidR="00B211D2" w:rsidRDefault="00B211D2" w:rsidP="00B67B85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TN semnalizată ca limitare de viteză.</w:t>
            </w:r>
          </w:p>
          <w:p w14:paraId="717204A5" w14:textId="77777777" w:rsidR="00B211D2" w:rsidRDefault="00B211D2" w:rsidP="00B67B85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Valabil numai pentru primul vehicul din compunerea trenului şi pentru ambele direcţii.</w:t>
            </w:r>
          </w:p>
        </w:tc>
      </w:tr>
      <w:tr w:rsidR="00B211D2" w14:paraId="7DB1ABCA" w14:textId="77777777">
        <w:trPr>
          <w:cantSplit/>
          <w:trHeight w:val="60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BA2C15C" w14:textId="77777777" w:rsidR="00B211D2" w:rsidRDefault="00B211D2" w:rsidP="00B211D2">
            <w:pPr>
              <w:numPr>
                <w:ilvl w:val="0"/>
                <w:numId w:val="44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DE0C296" w14:textId="77777777" w:rsidR="00B211D2" w:rsidRDefault="00B211D2" w:rsidP="00B67B85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43+900</w:t>
            </w:r>
          </w:p>
          <w:p w14:paraId="7295B800" w14:textId="77777777" w:rsidR="00B211D2" w:rsidRDefault="00B211D2" w:rsidP="00B67B85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44+000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4C0CB16" w14:textId="77777777" w:rsidR="00B211D2" w:rsidRDefault="00B211D2" w:rsidP="00B67B85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  <w:r>
              <w:rPr>
                <w:b/>
                <w:bCs/>
                <w:sz w:val="36"/>
                <w:lang w:val="ro-RO"/>
              </w:rPr>
              <w:t>30</w:t>
            </w: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33C0B32" w14:textId="77777777" w:rsidR="00B211D2" w:rsidRDefault="00B211D2" w:rsidP="00B67B85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Bucureşti Sud </w:t>
            </w:r>
          </w:p>
          <w:p w14:paraId="51864EE9" w14:textId="77777777" w:rsidR="00B211D2" w:rsidRDefault="00B211D2" w:rsidP="00B67B85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Grupa Călători -</w:t>
            </w:r>
          </w:p>
          <w:p w14:paraId="288E2101" w14:textId="77777777" w:rsidR="00B211D2" w:rsidRDefault="00B211D2" w:rsidP="00B67B85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Budeşti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F94ED77" w14:textId="77777777" w:rsidR="00B211D2" w:rsidRDefault="00B211D2" w:rsidP="00B67B85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F66E0B9" w14:textId="77777777" w:rsidR="00B211D2" w:rsidRDefault="00B211D2" w:rsidP="00B67B85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8C7E1A9" w14:textId="77777777" w:rsidR="00B211D2" w:rsidRDefault="00B211D2" w:rsidP="00B67B85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7290309" w14:textId="77777777" w:rsidR="00B211D2" w:rsidRDefault="00B211D2" w:rsidP="00B67B85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B6646A9" w14:textId="77777777" w:rsidR="00B211D2" w:rsidRDefault="00B211D2" w:rsidP="00B67B85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Semnalizată ca limitare de viteză.</w:t>
            </w:r>
          </w:p>
        </w:tc>
      </w:tr>
      <w:tr w:rsidR="00B211D2" w14:paraId="601078F3" w14:textId="77777777">
        <w:trPr>
          <w:cantSplit/>
          <w:trHeight w:val="60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41861E4" w14:textId="77777777" w:rsidR="00B211D2" w:rsidRDefault="00B211D2" w:rsidP="00B211D2">
            <w:pPr>
              <w:numPr>
                <w:ilvl w:val="0"/>
                <w:numId w:val="44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67024E5" w14:textId="77777777" w:rsidR="00B211D2" w:rsidRDefault="00B211D2" w:rsidP="00B67B85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44+900</w:t>
            </w:r>
          </w:p>
          <w:p w14:paraId="27444075" w14:textId="77777777" w:rsidR="00B211D2" w:rsidRDefault="00B211D2" w:rsidP="00B67B85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45+100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0698520" w14:textId="77777777" w:rsidR="00B211D2" w:rsidRDefault="00B211D2" w:rsidP="00B67B85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  <w:r>
              <w:rPr>
                <w:b/>
                <w:bCs/>
                <w:sz w:val="36"/>
                <w:lang w:val="ro-RO"/>
              </w:rPr>
              <w:t>30</w:t>
            </w: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B24CE13" w14:textId="77777777" w:rsidR="00B211D2" w:rsidRDefault="00B211D2" w:rsidP="00B67B85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Bucureşti Sud </w:t>
            </w:r>
          </w:p>
          <w:p w14:paraId="7E02AA9B" w14:textId="77777777" w:rsidR="00B211D2" w:rsidRDefault="00B211D2" w:rsidP="00B67B85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Grupa Călători -</w:t>
            </w:r>
          </w:p>
          <w:p w14:paraId="475806B3" w14:textId="77777777" w:rsidR="00B211D2" w:rsidRDefault="00B211D2" w:rsidP="00B67B85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Budeşti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705EDC0" w14:textId="77777777" w:rsidR="00B211D2" w:rsidRDefault="00B211D2" w:rsidP="00B67B85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97EA7BB" w14:textId="77777777" w:rsidR="00B211D2" w:rsidRDefault="00B211D2" w:rsidP="00B67B85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AF587A0" w14:textId="77777777" w:rsidR="00B211D2" w:rsidRDefault="00B211D2" w:rsidP="00B67B85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860E508" w14:textId="77777777" w:rsidR="00B211D2" w:rsidRDefault="00B211D2" w:rsidP="00B67B85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83F50ED" w14:textId="77777777" w:rsidR="00B211D2" w:rsidRDefault="00B211D2" w:rsidP="00B67B85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Semnalizată ca limitare de viteză.</w:t>
            </w:r>
          </w:p>
        </w:tc>
      </w:tr>
      <w:tr w:rsidR="00B211D2" w14:paraId="6C59FF00" w14:textId="77777777">
        <w:trPr>
          <w:cantSplit/>
          <w:trHeight w:val="60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2FCEED8" w14:textId="77777777" w:rsidR="00B211D2" w:rsidRDefault="00B211D2" w:rsidP="00B211D2">
            <w:pPr>
              <w:numPr>
                <w:ilvl w:val="0"/>
                <w:numId w:val="44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C63DC3D" w14:textId="77777777" w:rsidR="00B211D2" w:rsidRDefault="00B211D2" w:rsidP="00B67B85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47+250</w:t>
            </w:r>
          </w:p>
          <w:p w14:paraId="4E04EF18" w14:textId="77777777" w:rsidR="00B211D2" w:rsidRDefault="00B211D2" w:rsidP="00B67B85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47+300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E554AF4" w14:textId="77777777" w:rsidR="00B211D2" w:rsidRDefault="00B211D2" w:rsidP="00B67B85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  <w:r>
              <w:rPr>
                <w:b/>
                <w:bCs/>
                <w:sz w:val="36"/>
                <w:lang w:val="ro-RO"/>
              </w:rPr>
              <w:t>60</w:t>
            </w: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9294750" w14:textId="77777777" w:rsidR="00B211D2" w:rsidRDefault="00B211D2" w:rsidP="0068243E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Bucureşti Sud </w:t>
            </w:r>
          </w:p>
          <w:p w14:paraId="5FA18547" w14:textId="77777777" w:rsidR="00B211D2" w:rsidRDefault="00B211D2" w:rsidP="0068243E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Grupa Călători -</w:t>
            </w:r>
          </w:p>
          <w:p w14:paraId="5282DDFE" w14:textId="77777777" w:rsidR="00B211D2" w:rsidRDefault="00B211D2" w:rsidP="0068243E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Budeşti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18B3404" w14:textId="77777777" w:rsidR="00B211D2" w:rsidRDefault="00B211D2" w:rsidP="00B67B85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4572FA7" w14:textId="77777777" w:rsidR="00B211D2" w:rsidRDefault="00B211D2" w:rsidP="00B67B85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FCC0E55" w14:textId="77777777" w:rsidR="00B211D2" w:rsidRDefault="00B211D2" w:rsidP="00B67B85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24EB110" w14:textId="77777777" w:rsidR="00B211D2" w:rsidRDefault="00B211D2" w:rsidP="00B67B85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FEB9903" w14:textId="77777777" w:rsidR="00B211D2" w:rsidRDefault="00B211D2" w:rsidP="00B67B85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Semnalizată ca limitare de viteză.</w:t>
            </w:r>
          </w:p>
        </w:tc>
      </w:tr>
      <w:tr w:rsidR="00B211D2" w14:paraId="651DFA2C" w14:textId="77777777">
        <w:trPr>
          <w:cantSplit/>
          <w:trHeight w:val="60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39886F4" w14:textId="77777777" w:rsidR="00B211D2" w:rsidRDefault="00B211D2" w:rsidP="00B211D2">
            <w:pPr>
              <w:numPr>
                <w:ilvl w:val="0"/>
                <w:numId w:val="44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D7E2478" w14:textId="77777777" w:rsidR="00B211D2" w:rsidRDefault="00B211D2" w:rsidP="00B67B85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53+100</w:t>
            </w:r>
          </w:p>
          <w:p w14:paraId="0B49E3AB" w14:textId="77777777" w:rsidR="00B211D2" w:rsidRDefault="00B211D2" w:rsidP="00B67B85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53+600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CAFC2F5" w14:textId="77777777" w:rsidR="00B211D2" w:rsidRDefault="00B211D2" w:rsidP="00B67B85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  <w:r>
              <w:rPr>
                <w:b/>
                <w:bCs/>
                <w:sz w:val="36"/>
                <w:lang w:val="ro-RO"/>
              </w:rPr>
              <w:t>50</w:t>
            </w: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DD6EE71" w14:textId="77777777" w:rsidR="00B211D2" w:rsidRDefault="00B211D2" w:rsidP="006E3BDB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Budeşti - </w:t>
            </w:r>
          </w:p>
          <w:p w14:paraId="69866327" w14:textId="77777777" w:rsidR="00B211D2" w:rsidRDefault="00B211D2" w:rsidP="006E3BDB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Olteniţa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396C3FB" w14:textId="77777777" w:rsidR="00B211D2" w:rsidRDefault="00B211D2" w:rsidP="00B67B85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9E954D8" w14:textId="77777777" w:rsidR="00B211D2" w:rsidRDefault="00B211D2" w:rsidP="00B67B85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768A214" w14:textId="77777777" w:rsidR="00B211D2" w:rsidRDefault="00B211D2" w:rsidP="00B67B85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41EE1A4" w14:textId="77777777" w:rsidR="00B211D2" w:rsidRDefault="00B211D2" w:rsidP="00B67B85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FC2F42C" w14:textId="77777777" w:rsidR="00B211D2" w:rsidRDefault="00B211D2" w:rsidP="00B67B85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Semnalizată ca limitare de viteză.</w:t>
            </w:r>
          </w:p>
        </w:tc>
      </w:tr>
      <w:tr w:rsidR="00B211D2" w14:paraId="38A7F2EC" w14:textId="77777777">
        <w:trPr>
          <w:cantSplit/>
          <w:trHeight w:val="185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A13610C" w14:textId="77777777" w:rsidR="00B211D2" w:rsidRDefault="00B211D2" w:rsidP="00B211D2">
            <w:pPr>
              <w:numPr>
                <w:ilvl w:val="0"/>
                <w:numId w:val="44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47ED4E3" w14:textId="77777777" w:rsidR="00B211D2" w:rsidRDefault="00B211D2" w:rsidP="00B67B85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68+350</w:t>
            </w:r>
          </w:p>
          <w:p w14:paraId="70B9E5E6" w14:textId="77777777" w:rsidR="00B211D2" w:rsidRDefault="00B211D2" w:rsidP="00B67B85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68+400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6B595CD" w14:textId="77777777" w:rsidR="00B211D2" w:rsidRDefault="00B211D2" w:rsidP="00B67B85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  <w:r>
              <w:rPr>
                <w:b/>
                <w:bCs/>
                <w:sz w:val="36"/>
                <w:lang w:val="ro-RO"/>
              </w:rPr>
              <w:t>30</w:t>
            </w: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F40AD05" w14:textId="77777777" w:rsidR="00B211D2" w:rsidRDefault="00B211D2" w:rsidP="00B67B85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Budeşti - </w:t>
            </w:r>
          </w:p>
          <w:p w14:paraId="0F3A609A" w14:textId="77777777" w:rsidR="00B211D2" w:rsidRDefault="00B211D2" w:rsidP="00B67B85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Olteniţa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D98A7DF" w14:textId="77777777" w:rsidR="00B211D2" w:rsidRDefault="00B211D2" w:rsidP="00B67B85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46CEB21" w14:textId="77777777" w:rsidR="00B211D2" w:rsidRDefault="00B211D2" w:rsidP="00B67B85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1853805" w14:textId="77777777" w:rsidR="00B211D2" w:rsidRDefault="00B211D2" w:rsidP="00B67B85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EC2C200" w14:textId="77777777" w:rsidR="00B211D2" w:rsidRDefault="00B211D2" w:rsidP="00B67B85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0995DF4" w14:textId="77777777" w:rsidR="00B211D2" w:rsidRDefault="00B211D2" w:rsidP="00B67B85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Semnalizată ca limitare de viteză. </w:t>
            </w:r>
          </w:p>
          <w:p w14:paraId="26B63F52" w14:textId="77777777" w:rsidR="00B211D2" w:rsidRDefault="00B211D2" w:rsidP="00B67B85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Valabil numai pentru primul vehicul din compunerea trenului.</w:t>
            </w:r>
          </w:p>
        </w:tc>
      </w:tr>
      <w:tr w:rsidR="00B211D2" w14:paraId="0881F123" w14:textId="77777777">
        <w:trPr>
          <w:cantSplit/>
          <w:trHeight w:val="60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E1F222D" w14:textId="77777777" w:rsidR="00B211D2" w:rsidRDefault="00B211D2" w:rsidP="00B211D2">
            <w:pPr>
              <w:numPr>
                <w:ilvl w:val="0"/>
                <w:numId w:val="44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B6ED50B" w14:textId="77777777" w:rsidR="00B211D2" w:rsidRDefault="00B211D2" w:rsidP="00B67B85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77+100</w:t>
            </w:r>
          </w:p>
          <w:p w14:paraId="55EFBF6B" w14:textId="77777777" w:rsidR="00B211D2" w:rsidRDefault="00B211D2" w:rsidP="00B67B85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77+740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98F3D17" w14:textId="77777777" w:rsidR="00B211D2" w:rsidRDefault="00B211D2" w:rsidP="00B67B85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  <w:r>
              <w:rPr>
                <w:b/>
                <w:bCs/>
                <w:sz w:val="36"/>
                <w:lang w:val="ro-RO"/>
              </w:rPr>
              <w:t>30</w:t>
            </w: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72797AA" w14:textId="77777777" w:rsidR="00B211D2" w:rsidRDefault="00B211D2" w:rsidP="00B67B85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St. Olteniţa </w:t>
            </w:r>
          </w:p>
          <w:p w14:paraId="04F2155A" w14:textId="77777777" w:rsidR="00B211D2" w:rsidRDefault="00B211D2" w:rsidP="00B67B85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 1 directă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629C0D6" w14:textId="77777777" w:rsidR="00B211D2" w:rsidRDefault="00B211D2" w:rsidP="00B67B85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AD7B2DA" w14:textId="77777777" w:rsidR="00B211D2" w:rsidRDefault="00B211D2" w:rsidP="00B67B85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FF51841" w14:textId="77777777" w:rsidR="00B211D2" w:rsidRDefault="00B211D2" w:rsidP="00B67B85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8B06541" w14:textId="77777777" w:rsidR="00B211D2" w:rsidRDefault="00B211D2" w:rsidP="00B67B85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229612F" w14:textId="77777777" w:rsidR="00B211D2" w:rsidRDefault="00B211D2" w:rsidP="00B67B85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Semnalizată ca limitare de viteză.</w:t>
            </w:r>
          </w:p>
        </w:tc>
      </w:tr>
      <w:tr w:rsidR="00B211D2" w14:paraId="5273DCDF" w14:textId="77777777">
        <w:trPr>
          <w:cantSplit/>
          <w:trHeight w:val="185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C0C93DF" w14:textId="77777777" w:rsidR="00B211D2" w:rsidRDefault="00B211D2" w:rsidP="00B211D2">
            <w:pPr>
              <w:numPr>
                <w:ilvl w:val="0"/>
                <w:numId w:val="44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991BFC7" w14:textId="77777777" w:rsidR="00B211D2" w:rsidRDefault="00B211D2" w:rsidP="00B67B85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776DD88" w14:textId="77777777" w:rsidR="00B211D2" w:rsidRDefault="00B211D2" w:rsidP="00B67B85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61D72A3" w14:textId="77777777" w:rsidR="00B211D2" w:rsidRDefault="00B211D2" w:rsidP="00B67B85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Olteniţa</w:t>
            </w:r>
          </w:p>
          <w:p w14:paraId="12C3B4F4" w14:textId="77777777" w:rsidR="00B211D2" w:rsidRDefault="00B211D2" w:rsidP="00B67B85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 3 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901B108" w14:textId="77777777" w:rsidR="00B211D2" w:rsidRDefault="00B211D2" w:rsidP="00B67B85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</w:t>
            </w:r>
          </w:p>
          <w:p w14:paraId="50F1692E" w14:textId="77777777" w:rsidR="00B211D2" w:rsidRDefault="00B211D2" w:rsidP="00B67B85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85CEB7E" w14:textId="77777777" w:rsidR="00B211D2" w:rsidRDefault="00B211D2" w:rsidP="00B67B85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  <w:r>
              <w:rPr>
                <w:b/>
                <w:bCs/>
                <w:sz w:val="36"/>
                <w:lang w:val="ro-RO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FC31C2F" w14:textId="77777777" w:rsidR="00B211D2" w:rsidRDefault="00B211D2" w:rsidP="00B67B85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B1D27FD" w14:textId="77777777" w:rsidR="00B211D2" w:rsidRDefault="00B211D2" w:rsidP="00B67B85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8940AED" w14:textId="77777777" w:rsidR="00B211D2" w:rsidRDefault="00B211D2" w:rsidP="00B67B85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</w:p>
        </w:tc>
      </w:tr>
      <w:tr w:rsidR="00B211D2" w14:paraId="62AC0F39" w14:textId="77777777">
        <w:trPr>
          <w:cantSplit/>
          <w:trHeight w:val="185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1ED2862" w14:textId="77777777" w:rsidR="00B211D2" w:rsidRDefault="00B211D2" w:rsidP="00B211D2">
            <w:pPr>
              <w:numPr>
                <w:ilvl w:val="0"/>
                <w:numId w:val="44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2331B7B" w14:textId="77777777" w:rsidR="00B211D2" w:rsidRDefault="00B211D2" w:rsidP="00B67B85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DB21C65" w14:textId="77777777" w:rsidR="00B211D2" w:rsidRDefault="00B211D2" w:rsidP="00B67B85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4F818F1" w14:textId="77777777" w:rsidR="00B211D2" w:rsidRDefault="00B211D2" w:rsidP="00B67B85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Olteniţa</w:t>
            </w:r>
          </w:p>
          <w:p w14:paraId="6CE1D5FA" w14:textId="77777777" w:rsidR="00B211D2" w:rsidRDefault="00B211D2" w:rsidP="00B67B85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 4 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EDABE8C" w14:textId="77777777" w:rsidR="00B211D2" w:rsidRDefault="00B211D2" w:rsidP="00B67B85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</w:t>
            </w:r>
          </w:p>
          <w:p w14:paraId="18CCDBE6" w14:textId="77777777" w:rsidR="00B211D2" w:rsidRDefault="00B211D2" w:rsidP="00B67B85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61CD4A2" w14:textId="77777777" w:rsidR="00B211D2" w:rsidRDefault="00B211D2" w:rsidP="00B67B85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  <w:r>
              <w:rPr>
                <w:b/>
                <w:bCs/>
                <w:sz w:val="36"/>
                <w:lang w:val="ro-RO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B1608AC" w14:textId="77777777" w:rsidR="00B211D2" w:rsidRDefault="00B211D2" w:rsidP="00B67B85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7575C57" w14:textId="77777777" w:rsidR="00B211D2" w:rsidRDefault="00B211D2" w:rsidP="00B67B85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D7E55BD" w14:textId="77777777" w:rsidR="00B211D2" w:rsidRDefault="00B211D2" w:rsidP="00B67B85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</w:tbl>
    <w:p w14:paraId="7DD0D632" w14:textId="77777777" w:rsidR="00B211D2" w:rsidRDefault="00B211D2">
      <w:pPr>
        <w:spacing w:before="40" w:after="40" w:line="192" w:lineRule="auto"/>
        <w:ind w:right="57"/>
        <w:rPr>
          <w:sz w:val="20"/>
          <w:lang w:val="ro-RO"/>
        </w:rPr>
      </w:pPr>
    </w:p>
    <w:p w14:paraId="1B8BF08D" w14:textId="77777777" w:rsidR="00B211D2" w:rsidRDefault="00B211D2" w:rsidP="00FF5C69">
      <w:pPr>
        <w:pStyle w:val="Heading1"/>
        <w:spacing w:line="276" w:lineRule="auto"/>
      </w:pPr>
      <w:r>
        <w:t>LINIA 804</w:t>
      </w:r>
    </w:p>
    <w:p w14:paraId="629807EB" w14:textId="77777777" w:rsidR="00B211D2" w:rsidRDefault="00B211D2" w:rsidP="00FF5C69">
      <w:pPr>
        <w:pStyle w:val="Heading1"/>
        <w:spacing w:line="276" w:lineRule="auto"/>
        <w:rPr>
          <w:b w:val="0"/>
          <w:bCs w:val="0"/>
          <w:sz w:val="8"/>
        </w:rPr>
      </w:pPr>
      <w:r>
        <w:t>PLOIEŞTI SUD - URZICENI - ŢĂNDĂREI - FETEŞTI</w:t>
      </w:r>
    </w:p>
    <w:tbl>
      <w:tblPr>
        <w:tblW w:w="1020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639"/>
        <w:gridCol w:w="870"/>
        <w:gridCol w:w="754"/>
        <w:gridCol w:w="2203"/>
        <w:gridCol w:w="870"/>
        <w:gridCol w:w="754"/>
        <w:gridCol w:w="870"/>
        <w:gridCol w:w="755"/>
        <w:gridCol w:w="2491"/>
      </w:tblGrid>
      <w:tr w:rsidR="00B211D2" w14:paraId="7DEC1579" w14:textId="77777777">
        <w:trPr>
          <w:cantSplit/>
          <w:trHeight w:val="818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D74B322" w14:textId="77777777" w:rsidR="00B211D2" w:rsidRDefault="00B211D2" w:rsidP="00B211D2">
            <w:pPr>
              <w:numPr>
                <w:ilvl w:val="0"/>
                <w:numId w:val="67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1092DB8" w14:textId="77777777" w:rsidR="00B211D2" w:rsidRDefault="00B211D2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0+844</w:t>
            </w:r>
          </w:p>
          <w:p w14:paraId="582BA3D0" w14:textId="77777777" w:rsidR="00B211D2" w:rsidRDefault="00B211D2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5+092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D3856B4" w14:textId="77777777" w:rsidR="00B211D2" w:rsidRDefault="00B211D2">
            <w:pPr>
              <w:spacing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50</w:t>
            </w: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5630B2A" w14:textId="77777777" w:rsidR="00B211D2" w:rsidRDefault="00B211D2">
            <w:pPr>
              <w:spacing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Ploiești Sud - </w:t>
            </w:r>
          </w:p>
          <w:p w14:paraId="13B00095" w14:textId="77777777" w:rsidR="00B211D2" w:rsidRDefault="00B211D2">
            <w:pPr>
              <w:spacing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H.m. Dâmbu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213220D" w14:textId="77777777" w:rsidR="00B211D2" w:rsidRDefault="00B211D2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30E4955" w14:textId="77777777" w:rsidR="00B211D2" w:rsidRPr="00F9444C" w:rsidRDefault="00B211D2">
            <w:pPr>
              <w:spacing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61FF7FB" w14:textId="77777777" w:rsidR="00B211D2" w:rsidRDefault="00B211D2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3791135" w14:textId="77777777" w:rsidR="00B211D2" w:rsidRPr="00F9444C" w:rsidRDefault="00B211D2">
            <w:pPr>
              <w:spacing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695DA7F" w14:textId="77777777" w:rsidR="00B211D2" w:rsidRPr="00436B1D" w:rsidRDefault="00B211D2">
            <w:pPr>
              <w:spacing w:line="276" w:lineRule="auto"/>
              <w:ind w:left="57" w:right="57"/>
              <w:rPr>
                <w:b/>
                <w:bCs/>
                <w:i/>
                <w:sz w:val="20"/>
              </w:rPr>
            </w:pPr>
            <w:r w:rsidRPr="00436B1D">
              <w:rPr>
                <w:b/>
                <w:bCs/>
                <w:i/>
                <w:sz w:val="20"/>
              </w:rPr>
              <w:t>Semnalizată ca limitare de viteză.</w:t>
            </w:r>
          </w:p>
        </w:tc>
      </w:tr>
      <w:tr w:rsidR="00B211D2" w14:paraId="3807EE57" w14:textId="77777777">
        <w:trPr>
          <w:cantSplit/>
          <w:trHeight w:val="818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500ACE7" w14:textId="77777777" w:rsidR="00B211D2" w:rsidRDefault="00B211D2" w:rsidP="00B211D2">
            <w:pPr>
              <w:numPr>
                <w:ilvl w:val="0"/>
                <w:numId w:val="67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5F61420" w14:textId="77777777" w:rsidR="00B211D2" w:rsidRDefault="00B211D2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5+092</w:t>
            </w:r>
          </w:p>
          <w:p w14:paraId="2C6EF348" w14:textId="77777777" w:rsidR="00B211D2" w:rsidRDefault="00B211D2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24+569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777DAF6" w14:textId="77777777" w:rsidR="00B211D2" w:rsidRDefault="00B211D2">
            <w:pPr>
              <w:spacing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30</w:t>
            </w: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C17E5FD" w14:textId="77777777" w:rsidR="00B211D2" w:rsidRDefault="00B211D2">
            <w:pPr>
              <w:spacing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H.m. Dâmbu - </w:t>
            </w:r>
          </w:p>
          <w:p w14:paraId="0BDECD7E" w14:textId="77777777" w:rsidR="00B211D2" w:rsidRDefault="00B211D2">
            <w:pPr>
              <w:spacing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H.m. Drăgănești Prahova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D7DFF2F" w14:textId="77777777" w:rsidR="00B211D2" w:rsidRDefault="00B211D2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5B3B8EA" w14:textId="77777777" w:rsidR="00B211D2" w:rsidRPr="00F9444C" w:rsidRDefault="00B211D2">
            <w:pPr>
              <w:spacing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AC9D92D" w14:textId="77777777" w:rsidR="00B211D2" w:rsidRDefault="00B211D2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C9D69F6" w14:textId="77777777" w:rsidR="00B211D2" w:rsidRPr="00F9444C" w:rsidRDefault="00B211D2">
            <w:pPr>
              <w:spacing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DF701AB" w14:textId="77777777" w:rsidR="00B211D2" w:rsidRPr="00436B1D" w:rsidRDefault="00B211D2">
            <w:pPr>
              <w:spacing w:line="276" w:lineRule="auto"/>
              <w:ind w:left="57" w:right="57"/>
              <w:rPr>
                <w:b/>
                <w:bCs/>
                <w:i/>
                <w:sz w:val="20"/>
              </w:rPr>
            </w:pPr>
            <w:r>
              <w:rPr>
                <w:b/>
                <w:bCs/>
                <w:i/>
                <w:sz w:val="20"/>
              </w:rPr>
              <w:t>Nesemnalizată pe teren.</w:t>
            </w:r>
          </w:p>
        </w:tc>
      </w:tr>
      <w:tr w:rsidR="00B211D2" w14:paraId="7AE69982" w14:textId="77777777">
        <w:trPr>
          <w:cantSplit/>
          <w:trHeight w:val="818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34F44C4" w14:textId="77777777" w:rsidR="00B211D2" w:rsidRDefault="00B211D2" w:rsidP="00B211D2">
            <w:pPr>
              <w:numPr>
                <w:ilvl w:val="0"/>
                <w:numId w:val="67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30DDFC8" w14:textId="77777777" w:rsidR="00B211D2" w:rsidRDefault="00B211D2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8+000</w:t>
            </w:r>
          </w:p>
          <w:p w14:paraId="364EC78F" w14:textId="77777777" w:rsidR="00B211D2" w:rsidRDefault="00B211D2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9+000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74A92DE" w14:textId="77777777" w:rsidR="00B211D2" w:rsidRDefault="00B211D2">
            <w:pPr>
              <w:spacing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2F100ED" w14:textId="77777777" w:rsidR="00B211D2" w:rsidRDefault="00B211D2" w:rsidP="004D67F0">
            <w:pPr>
              <w:spacing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H.m. Corlățești - </w:t>
            </w:r>
          </w:p>
          <w:p w14:paraId="02BD595F" w14:textId="77777777" w:rsidR="00B211D2" w:rsidRDefault="00B211D2" w:rsidP="004D67F0">
            <w:pPr>
              <w:spacing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H.m. Zănoaga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51A39C0" w14:textId="77777777" w:rsidR="00B211D2" w:rsidRDefault="00B211D2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A2642FC" w14:textId="77777777" w:rsidR="00B211D2" w:rsidRPr="00F9444C" w:rsidRDefault="00B211D2">
            <w:pPr>
              <w:spacing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8E48BEC" w14:textId="77777777" w:rsidR="00B211D2" w:rsidRDefault="00B211D2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2D8B66D" w14:textId="77777777" w:rsidR="00B211D2" w:rsidRPr="00F9444C" w:rsidRDefault="00B211D2">
            <w:pPr>
              <w:spacing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EDB3755" w14:textId="77777777" w:rsidR="00B211D2" w:rsidRDefault="00B211D2">
            <w:pPr>
              <w:spacing w:line="276" w:lineRule="auto"/>
              <w:ind w:left="57" w:right="57"/>
              <w:rPr>
                <w:b/>
                <w:bCs/>
                <w:i/>
                <w:sz w:val="20"/>
              </w:rPr>
            </w:pPr>
          </w:p>
        </w:tc>
      </w:tr>
      <w:tr w:rsidR="00B211D2" w14:paraId="68614D57" w14:textId="77777777">
        <w:trPr>
          <w:cantSplit/>
          <w:trHeight w:val="818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B9C0410" w14:textId="77777777" w:rsidR="00B211D2" w:rsidRDefault="00B211D2" w:rsidP="00B211D2">
            <w:pPr>
              <w:numPr>
                <w:ilvl w:val="0"/>
                <w:numId w:val="67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B54D31F" w14:textId="77777777" w:rsidR="00B211D2" w:rsidRDefault="00B211D2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11+265</w:t>
            </w:r>
          </w:p>
          <w:p w14:paraId="70342918" w14:textId="77777777" w:rsidR="00B211D2" w:rsidRDefault="00B211D2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11+520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C197FF2" w14:textId="77777777" w:rsidR="00B211D2" w:rsidRDefault="00B211D2">
            <w:pPr>
              <w:spacing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94E3511" w14:textId="77777777" w:rsidR="00B211D2" w:rsidRDefault="00B211D2">
            <w:pPr>
              <w:spacing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H.m. Corlățești - </w:t>
            </w:r>
          </w:p>
          <w:p w14:paraId="685691F5" w14:textId="77777777" w:rsidR="00B211D2" w:rsidRDefault="00B211D2">
            <w:pPr>
              <w:spacing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H.m. Zănoaga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C2A5A77" w14:textId="77777777" w:rsidR="00B211D2" w:rsidRDefault="00B211D2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FDD67BD" w14:textId="77777777" w:rsidR="00B211D2" w:rsidRPr="00F9444C" w:rsidRDefault="00B211D2">
            <w:pPr>
              <w:spacing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BE195B3" w14:textId="77777777" w:rsidR="00B211D2" w:rsidRDefault="00B211D2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838DE47" w14:textId="77777777" w:rsidR="00B211D2" w:rsidRPr="00F9444C" w:rsidRDefault="00B211D2">
            <w:pPr>
              <w:spacing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8B41300" w14:textId="77777777" w:rsidR="00B211D2" w:rsidRPr="00E25A4B" w:rsidRDefault="00B211D2">
            <w:pPr>
              <w:spacing w:line="276" w:lineRule="auto"/>
              <w:ind w:left="57" w:right="57"/>
              <w:rPr>
                <w:b/>
                <w:bCs/>
                <w:iCs/>
                <w:sz w:val="20"/>
              </w:rPr>
            </w:pPr>
            <w:r>
              <w:rPr>
                <w:b/>
                <w:bCs/>
                <w:iCs/>
                <w:sz w:val="20"/>
              </w:rPr>
              <w:t>*</w:t>
            </w:r>
            <w:r w:rsidRPr="00E25A4B">
              <w:rPr>
                <w:b/>
                <w:bCs/>
                <w:iCs/>
                <w:sz w:val="20"/>
              </w:rPr>
              <w:t>Valabil pentru trenurile care au în componență două locomotive cuplate.</w:t>
            </w:r>
          </w:p>
          <w:p w14:paraId="1F49AC3C" w14:textId="77777777" w:rsidR="00B211D2" w:rsidRDefault="00B211D2">
            <w:pPr>
              <w:spacing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Semnalizată ca limitare de viteză.</w:t>
            </w:r>
          </w:p>
        </w:tc>
      </w:tr>
      <w:tr w:rsidR="00B211D2" w14:paraId="1B3CA749" w14:textId="77777777">
        <w:trPr>
          <w:cantSplit/>
          <w:trHeight w:val="818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7E0F0BF" w14:textId="77777777" w:rsidR="00B211D2" w:rsidRDefault="00B211D2" w:rsidP="00B211D2">
            <w:pPr>
              <w:numPr>
                <w:ilvl w:val="0"/>
                <w:numId w:val="67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B80D00B" w14:textId="77777777" w:rsidR="00B211D2" w:rsidRDefault="00B211D2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12+200</w:t>
            </w:r>
          </w:p>
          <w:p w14:paraId="67B9E4D3" w14:textId="77777777" w:rsidR="00B211D2" w:rsidRDefault="00B211D2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13+200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18C60A5" w14:textId="77777777" w:rsidR="00B211D2" w:rsidRDefault="00B211D2">
            <w:pPr>
              <w:spacing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1648CA8" w14:textId="77777777" w:rsidR="00B211D2" w:rsidRDefault="00B211D2" w:rsidP="004D67F0">
            <w:pPr>
              <w:spacing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H.m. Corlățești - </w:t>
            </w:r>
          </w:p>
          <w:p w14:paraId="6974E664" w14:textId="77777777" w:rsidR="00B211D2" w:rsidRDefault="00B211D2" w:rsidP="004D67F0">
            <w:pPr>
              <w:spacing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H.m. Zănoaga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4B7709B" w14:textId="77777777" w:rsidR="00B211D2" w:rsidRDefault="00B211D2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C67C1D3" w14:textId="77777777" w:rsidR="00B211D2" w:rsidRPr="00F9444C" w:rsidRDefault="00B211D2">
            <w:pPr>
              <w:spacing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3839B7C" w14:textId="77777777" w:rsidR="00B211D2" w:rsidRDefault="00B211D2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AF0CA1A" w14:textId="77777777" w:rsidR="00B211D2" w:rsidRPr="00F9444C" w:rsidRDefault="00B211D2">
            <w:pPr>
              <w:spacing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2860A0E" w14:textId="77777777" w:rsidR="00B211D2" w:rsidRDefault="00B211D2">
            <w:pPr>
              <w:spacing w:line="276" w:lineRule="auto"/>
              <w:ind w:left="57" w:right="57"/>
              <w:rPr>
                <w:b/>
                <w:bCs/>
                <w:iCs/>
                <w:sz w:val="20"/>
              </w:rPr>
            </w:pPr>
          </w:p>
        </w:tc>
      </w:tr>
      <w:tr w:rsidR="00B211D2" w14:paraId="1676CE86" w14:textId="77777777">
        <w:trPr>
          <w:cantSplit/>
          <w:trHeight w:val="385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0EA5A17" w14:textId="77777777" w:rsidR="00B211D2" w:rsidRDefault="00B211D2" w:rsidP="00B211D2">
            <w:pPr>
              <w:numPr>
                <w:ilvl w:val="0"/>
                <w:numId w:val="67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98ECB2B" w14:textId="77777777" w:rsidR="00B211D2" w:rsidRDefault="00B211D2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6150DE9" w14:textId="77777777" w:rsidR="00B211D2" w:rsidRPr="00A152FB" w:rsidRDefault="00B211D2">
            <w:pPr>
              <w:spacing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0C3680D" w14:textId="77777777" w:rsidR="00B211D2" w:rsidRDefault="00B211D2">
            <w:pPr>
              <w:spacing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H.m. Ciorani</w:t>
            </w:r>
          </w:p>
          <w:p w14:paraId="437BB4B5" w14:textId="77777777" w:rsidR="00B211D2" w:rsidRDefault="00B211D2">
            <w:pPr>
              <w:spacing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 3 directă și</w:t>
            </w:r>
          </w:p>
          <w:p w14:paraId="7BD05280" w14:textId="77777777" w:rsidR="00B211D2" w:rsidRDefault="00B211D2">
            <w:pPr>
              <w:spacing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sch. 11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1F9F509" w14:textId="77777777" w:rsidR="00B211D2" w:rsidRDefault="00B211D2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D3A098C" w14:textId="77777777" w:rsidR="00B211D2" w:rsidRPr="00F9444C" w:rsidRDefault="00B211D2">
            <w:pPr>
              <w:spacing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68D314D" w14:textId="77777777" w:rsidR="00B211D2" w:rsidRDefault="00B211D2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32+300</w:t>
            </w:r>
          </w:p>
          <w:p w14:paraId="51A9480A" w14:textId="77777777" w:rsidR="00B211D2" w:rsidRDefault="00B211D2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32+450</w:t>
            </w: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63D8524" w14:textId="77777777" w:rsidR="00B211D2" w:rsidRPr="00F9444C" w:rsidRDefault="00B211D2">
            <w:pPr>
              <w:spacing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30</w:t>
            </w: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129AA4A" w14:textId="77777777" w:rsidR="00B211D2" w:rsidRDefault="00B211D2">
            <w:pPr>
              <w:spacing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B211D2" w14:paraId="5B47B267" w14:textId="77777777">
        <w:trPr>
          <w:cantSplit/>
          <w:trHeight w:val="385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6DDA4E6" w14:textId="77777777" w:rsidR="00B211D2" w:rsidRDefault="00B211D2" w:rsidP="00B211D2">
            <w:pPr>
              <w:numPr>
                <w:ilvl w:val="0"/>
                <w:numId w:val="67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00BEA90" w14:textId="77777777" w:rsidR="00B211D2" w:rsidRDefault="00B211D2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32+569</w:t>
            </w:r>
          </w:p>
          <w:p w14:paraId="44327C71" w14:textId="77777777" w:rsidR="00B211D2" w:rsidRDefault="00B211D2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43+140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FDCC4A1" w14:textId="77777777" w:rsidR="00B211D2" w:rsidRPr="00A152FB" w:rsidRDefault="00B211D2">
            <w:pPr>
              <w:spacing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50</w:t>
            </w: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3703C91" w14:textId="77777777" w:rsidR="00B211D2" w:rsidRDefault="00B211D2">
            <w:pPr>
              <w:spacing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Hm Ciorani -</w:t>
            </w:r>
          </w:p>
          <w:p w14:paraId="73D0459D" w14:textId="77777777" w:rsidR="00B211D2" w:rsidRDefault="00B211D2">
            <w:pPr>
              <w:spacing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Hm Ialomița și</w:t>
            </w:r>
          </w:p>
          <w:p w14:paraId="180B880E" w14:textId="77777777" w:rsidR="00B211D2" w:rsidRDefault="00B211D2">
            <w:pPr>
              <w:spacing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 2 directă cu</w:t>
            </w:r>
          </w:p>
          <w:p w14:paraId="0D6F49D8" w14:textId="77777777" w:rsidR="00B211D2" w:rsidRDefault="00B211D2">
            <w:pPr>
              <w:spacing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sch. 2, 8 și 10 </w:t>
            </w:r>
          </w:p>
          <w:p w14:paraId="0170A543" w14:textId="77777777" w:rsidR="00B211D2" w:rsidRDefault="00B211D2">
            <w:pPr>
              <w:spacing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din Hm Ciorani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9809AE2" w14:textId="77777777" w:rsidR="00B211D2" w:rsidRDefault="00B211D2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5C2BC00" w14:textId="77777777" w:rsidR="00B211D2" w:rsidRPr="00F9444C" w:rsidRDefault="00B211D2">
            <w:pPr>
              <w:spacing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AB32086" w14:textId="77777777" w:rsidR="00B211D2" w:rsidRDefault="00B211D2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4F363F6" w14:textId="77777777" w:rsidR="00B211D2" w:rsidRPr="00F9444C" w:rsidRDefault="00B211D2">
            <w:pPr>
              <w:spacing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84E9F72" w14:textId="77777777" w:rsidR="00B211D2" w:rsidRDefault="00B211D2">
            <w:pPr>
              <w:spacing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B211D2" w14:paraId="2364C1A5" w14:textId="77777777">
        <w:trPr>
          <w:cantSplit/>
          <w:trHeight w:val="385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893F906" w14:textId="77777777" w:rsidR="00B211D2" w:rsidRDefault="00B211D2" w:rsidP="00B211D2">
            <w:pPr>
              <w:numPr>
                <w:ilvl w:val="0"/>
                <w:numId w:val="67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FC552B2" w14:textId="77777777" w:rsidR="00B211D2" w:rsidRDefault="00B211D2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0021F47" w14:textId="77777777" w:rsidR="00B211D2" w:rsidRPr="00A152FB" w:rsidRDefault="00B211D2">
            <w:pPr>
              <w:spacing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C76AB81" w14:textId="77777777" w:rsidR="00B211D2" w:rsidRDefault="00B211D2">
            <w:pPr>
              <w:spacing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Hm Ciorani -</w:t>
            </w:r>
          </w:p>
          <w:p w14:paraId="3F9E3CFE" w14:textId="77777777" w:rsidR="00B211D2" w:rsidRDefault="00B211D2">
            <w:pPr>
              <w:spacing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Hm Ialomița</w:t>
            </w:r>
          </w:p>
          <w:p w14:paraId="3496C0E7" w14:textId="77777777" w:rsidR="00B211D2" w:rsidRDefault="00B211D2">
            <w:pPr>
              <w:spacing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și linia 2 directă din</w:t>
            </w:r>
          </w:p>
          <w:p w14:paraId="16733596" w14:textId="77777777" w:rsidR="00B211D2" w:rsidRDefault="00B211D2">
            <w:pPr>
              <w:spacing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Hm Ialomița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CDB82E6" w14:textId="77777777" w:rsidR="00B211D2" w:rsidRDefault="00B211D2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C398F5D" w14:textId="77777777" w:rsidR="00B211D2" w:rsidRPr="00F9444C" w:rsidRDefault="00B211D2">
            <w:pPr>
              <w:spacing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73DCC82" w14:textId="77777777" w:rsidR="00B211D2" w:rsidRDefault="00B211D2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32+450</w:t>
            </w:r>
          </w:p>
          <w:p w14:paraId="18DB7C75" w14:textId="77777777" w:rsidR="00B211D2" w:rsidRDefault="00B211D2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43+600</w:t>
            </w: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7425744" w14:textId="77777777" w:rsidR="00B211D2" w:rsidRPr="00F9444C" w:rsidRDefault="00B211D2">
            <w:pPr>
              <w:spacing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30</w:t>
            </w: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71A9F7A" w14:textId="77777777" w:rsidR="00B211D2" w:rsidRDefault="00B211D2">
            <w:pPr>
              <w:spacing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Semnalizată ca limitare de viteză.</w:t>
            </w:r>
          </w:p>
        </w:tc>
      </w:tr>
      <w:tr w:rsidR="00B211D2" w14:paraId="001E731B" w14:textId="77777777">
        <w:trPr>
          <w:cantSplit/>
          <w:trHeight w:val="423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B65A4DD" w14:textId="77777777" w:rsidR="00B211D2" w:rsidRDefault="00B211D2" w:rsidP="00B211D2">
            <w:pPr>
              <w:numPr>
                <w:ilvl w:val="0"/>
                <w:numId w:val="67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572AEE4" w14:textId="77777777" w:rsidR="00B211D2" w:rsidRDefault="00B211D2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BAC3D5E" w14:textId="77777777" w:rsidR="00B211D2" w:rsidRPr="00A152FB" w:rsidRDefault="00B211D2">
            <w:pPr>
              <w:spacing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9BAFF23" w14:textId="77777777" w:rsidR="00B211D2" w:rsidRDefault="00B211D2">
            <w:pPr>
              <w:spacing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Hm Ialomița</w:t>
            </w:r>
          </w:p>
          <w:p w14:paraId="45DAC033" w14:textId="77777777" w:rsidR="00B211D2" w:rsidRDefault="00B211D2">
            <w:pPr>
              <w:spacing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linia 5 abătută și </w:t>
            </w:r>
          </w:p>
          <w:p w14:paraId="740C403D" w14:textId="77777777" w:rsidR="00B211D2" w:rsidRDefault="00B211D2">
            <w:pPr>
              <w:spacing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sch. 13 și 14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5094A97" w14:textId="77777777" w:rsidR="00B211D2" w:rsidRDefault="00B211D2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toată</w:t>
            </w:r>
          </w:p>
          <w:p w14:paraId="207F4206" w14:textId="77777777" w:rsidR="00B211D2" w:rsidRDefault="00B211D2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D149860" w14:textId="77777777" w:rsidR="00B211D2" w:rsidRPr="00F9444C" w:rsidRDefault="00B211D2">
            <w:pPr>
              <w:spacing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A267D8F" w14:textId="77777777" w:rsidR="00B211D2" w:rsidRDefault="00B211D2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1AB92E5" w14:textId="77777777" w:rsidR="00B211D2" w:rsidRPr="00F9444C" w:rsidRDefault="00B211D2">
            <w:pPr>
              <w:spacing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E2F1AA8" w14:textId="77777777" w:rsidR="00B211D2" w:rsidRDefault="00B211D2">
            <w:pPr>
              <w:spacing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B211D2" w14:paraId="29C34BFA" w14:textId="77777777" w:rsidTr="004D67F0">
        <w:trPr>
          <w:cantSplit/>
          <w:trHeight w:val="669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B327EA5" w14:textId="77777777" w:rsidR="00B211D2" w:rsidRDefault="00B211D2" w:rsidP="00B211D2">
            <w:pPr>
              <w:numPr>
                <w:ilvl w:val="0"/>
                <w:numId w:val="67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B313D62" w14:textId="77777777" w:rsidR="00B211D2" w:rsidRDefault="00B211D2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48+170</w:t>
            </w:r>
          </w:p>
          <w:p w14:paraId="3B0CBEBB" w14:textId="77777777" w:rsidR="00B211D2" w:rsidRDefault="00B211D2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55+000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2FDD583" w14:textId="77777777" w:rsidR="00B211D2" w:rsidRPr="00A152FB" w:rsidRDefault="00B211D2">
            <w:pPr>
              <w:spacing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50</w:t>
            </w: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EF4EAAB" w14:textId="77777777" w:rsidR="00B211D2" w:rsidRDefault="00B211D2">
            <w:pPr>
              <w:spacing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Ax. Hm. Armășești-</w:t>
            </w:r>
          </w:p>
          <w:p w14:paraId="64DB6122" w14:textId="77777777" w:rsidR="00B211D2" w:rsidRDefault="00B211D2">
            <w:pPr>
              <w:spacing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Ax. Urziceni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F2A4C56" w14:textId="77777777" w:rsidR="00B211D2" w:rsidRDefault="00B211D2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4BF6A2B" w14:textId="77777777" w:rsidR="00B211D2" w:rsidRDefault="00B211D2">
            <w:pPr>
              <w:spacing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E58AED0" w14:textId="77777777" w:rsidR="00B211D2" w:rsidRDefault="00B211D2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B374E70" w14:textId="77777777" w:rsidR="00B211D2" w:rsidRPr="00F9444C" w:rsidRDefault="00B211D2">
            <w:pPr>
              <w:spacing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3C8CF3D" w14:textId="77777777" w:rsidR="00B211D2" w:rsidRDefault="00B211D2">
            <w:pPr>
              <w:spacing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 La circulația pe linia 700 se va citi poziția km. 63+720-70+600</w:t>
            </w:r>
          </w:p>
        </w:tc>
      </w:tr>
      <w:tr w:rsidR="00B211D2" w14:paraId="38906C47" w14:textId="77777777">
        <w:trPr>
          <w:cantSplit/>
          <w:trHeight w:val="1131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446701D" w14:textId="77777777" w:rsidR="00B211D2" w:rsidRDefault="00B211D2" w:rsidP="00B211D2">
            <w:pPr>
              <w:numPr>
                <w:ilvl w:val="0"/>
                <w:numId w:val="67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D47EE83" w14:textId="77777777" w:rsidR="00B211D2" w:rsidRDefault="00B211D2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74+550</w:t>
            </w:r>
          </w:p>
          <w:p w14:paraId="2B95F999" w14:textId="77777777" w:rsidR="00B211D2" w:rsidRDefault="00B211D2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74+650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3952C8A" w14:textId="77777777" w:rsidR="00B211D2" w:rsidRPr="00A152FB" w:rsidRDefault="00B211D2">
            <w:pPr>
              <w:spacing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30</w:t>
            </w: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CDA6852" w14:textId="77777777" w:rsidR="00B211D2" w:rsidRDefault="00B211D2">
            <w:pPr>
              <w:spacing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Broşteni –</w:t>
            </w:r>
          </w:p>
          <w:p w14:paraId="61E108D9" w14:textId="77777777" w:rsidR="00B211D2" w:rsidRDefault="00B211D2">
            <w:pPr>
              <w:spacing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Sărăţuica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11D5ECD" w14:textId="77777777" w:rsidR="00B211D2" w:rsidRDefault="00B211D2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ECA9C84" w14:textId="77777777" w:rsidR="00B211D2" w:rsidRPr="00F9444C" w:rsidRDefault="00B211D2">
            <w:pPr>
              <w:spacing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DE336B7" w14:textId="77777777" w:rsidR="00B211D2" w:rsidRDefault="00B211D2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0B6DE41" w14:textId="77777777" w:rsidR="00B211D2" w:rsidRPr="00F9444C" w:rsidRDefault="00B211D2">
            <w:pPr>
              <w:spacing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27919F1" w14:textId="77777777" w:rsidR="00B211D2" w:rsidRDefault="00B211D2">
            <w:pPr>
              <w:spacing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Semnalizată ca limitare de viteză. </w:t>
            </w:r>
          </w:p>
          <w:p w14:paraId="7AE4DA1C" w14:textId="77777777" w:rsidR="00B211D2" w:rsidRDefault="00B211D2">
            <w:pPr>
              <w:spacing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Se respectă numai cu primul vehicul din compunerea trenului (locomotivă sau vagon).</w:t>
            </w:r>
          </w:p>
        </w:tc>
      </w:tr>
      <w:tr w:rsidR="00B211D2" w14:paraId="69DB0581" w14:textId="77777777">
        <w:trPr>
          <w:cantSplit/>
          <w:trHeight w:val="1203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796B3F1" w14:textId="77777777" w:rsidR="00B211D2" w:rsidRDefault="00B211D2" w:rsidP="00B211D2">
            <w:pPr>
              <w:numPr>
                <w:ilvl w:val="0"/>
                <w:numId w:val="67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B81D75B" w14:textId="77777777" w:rsidR="00B211D2" w:rsidRDefault="00B211D2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103+500</w:t>
            </w:r>
          </w:p>
          <w:p w14:paraId="0F2F7762" w14:textId="77777777" w:rsidR="00B211D2" w:rsidRDefault="00B211D2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103+600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B039C5B" w14:textId="77777777" w:rsidR="00B211D2" w:rsidRPr="00A152FB" w:rsidRDefault="00B211D2">
            <w:pPr>
              <w:spacing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30</w:t>
            </w: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49219E9" w14:textId="77777777" w:rsidR="00B211D2" w:rsidRDefault="00B211D2">
            <w:pPr>
              <w:spacing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Andrăşeşti -</w:t>
            </w:r>
          </w:p>
          <w:p w14:paraId="33F8EB18" w14:textId="77777777" w:rsidR="00B211D2" w:rsidRDefault="00B211D2">
            <w:pPr>
              <w:spacing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Ramificaţie Amara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F5FBD53" w14:textId="77777777" w:rsidR="00B211D2" w:rsidRDefault="00B211D2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6EF0F8A" w14:textId="77777777" w:rsidR="00B211D2" w:rsidRPr="00F9444C" w:rsidRDefault="00B211D2">
            <w:pPr>
              <w:spacing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C33FAAC" w14:textId="77777777" w:rsidR="00B211D2" w:rsidRDefault="00B211D2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12474A5" w14:textId="77777777" w:rsidR="00B211D2" w:rsidRPr="00F9444C" w:rsidRDefault="00B211D2">
            <w:pPr>
              <w:spacing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E9BC7D0" w14:textId="77777777" w:rsidR="00B211D2" w:rsidRDefault="00B211D2">
            <w:pPr>
              <w:spacing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Semnalizată ca limitare de viteză. </w:t>
            </w:r>
          </w:p>
          <w:p w14:paraId="394D69A7" w14:textId="77777777" w:rsidR="00B211D2" w:rsidRDefault="00B211D2">
            <w:pPr>
              <w:spacing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Se respectă numai cu primul vehicul din compunerea trenului (locomotivă sau vagon).</w:t>
            </w:r>
          </w:p>
        </w:tc>
      </w:tr>
      <w:tr w:rsidR="00B211D2" w14:paraId="11DA962D" w14:textId="77777777">
        <w:trPr>
          <w:cantSplit/>
          <w:trHeight w:val="1203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26F1DE7" w14:textId="77777777" w:rsidR="00B211D2" w:rsidRDefault="00B211D2" w:rsidP="00B211D2">
            <w:pPr>
              <w:numPr>
                <w:ilvl w:val="0"/>
                <w:numId w:val="67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BDAD9F2" w14:textId="77777777" w:rsidR="00B211D2" w:rsidRDefault="00B211D2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118+500</w:t>
            </w:r>
          </w:p>
          <w:p w14:paraId="25E7E724" w14:textId="77777777" w:rsidR="00B211D2" w:rsidRDefault="00B211D2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142+000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C9B1BD5" w14:textId="77777777" w:rsidR="00B211D2" w:rsidRDefault="00B211D2">
            <w:pPr>
              <w:spacing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50</w:t>
            </w: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587865A" w14:textId="77777777" w:rsidR="00B211D2" w:rsidRDefault="00B211D2">
            <w:pPr>
              <w:spacing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Slobozia Nouă - </w:t>
            </w:r>
          </w:p>
          <w:p w14:paraId="6B3A31F0" w14:textId="77777777" w:rsidR="00B211D2" w:rsidRDefault="00B211D2">
            <w:pPr>
              <w:spacing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Bucu -</w:t>
            </w:r>
          </w:p>
          <w:p w14:paraId="329ABF25" w14:textId="77777777" w:rsidR="00B211D2" w:rsidRDefault="00B211D2">
            <w:pPr>
              <w:spacing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Țăndărei</w:t>
            </w:r>
          </w:p>
          <w:p w14:paraId="75A3CB20" w14:textId="77777777" w:rsidR="00B211D2" w:rsidRDefault="00B211D2">
            <w:pPr>
              <w:spacing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inclusiv linia 2 directă st. Slobozia Nouă </w:t>
            </w:r>
          </w:p>
          <w:p w14:paraId="27B47EEA" w14:textId="77777777" w:rsidR="00B211D2" w:rsidRDefault="00B211D2">
            <w:pPr>
              <w:spacing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și linia 2 directă </w:t>
            </w:r>
          </w:p>
          <w:p w14:paraId="5275AD40" w14:textId="77777777" w:rsidR="00B211D2" w:rsidRDefault="00B211D2">
            <w:pPr>
              <w:spacing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Bucu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7844CB7" w14:textId="77777777" w:rsidR="00B211D2" w:rsidRDefault="00B211D2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97FC17F" w14:textId="77777777" w:rsidR="00B211D2" w:rsidRPr="00F9444C" w:rsidRDefault="00B211D2">
            <w:pPr>
              <w:spacing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52F2E1B" w14:textId="77777777" w:rsidR="00B211D2" w:rsidRDefault="00B211D2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E089D25" w14:textId="77777777" w:rsidR="00B211D2" w:rsidRPr="00F9444C" w:rsidRDefault="00B211D2">
            <w:pPr>
              <w:spacing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B817E63" w14:textId="77777777" w:rsidR="00B211D2" w:rsidRDefault="00B211D2">
            <w:pPr>
              <w:spacing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B211D2" w14:paraId="5CAC2630" w14:textId="77777777">
        <w:trPr>
          <w:cantSplit/>
          <w:trHeight w:val="335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9BFF9A5" w14:textId="77777777" w:rsidR="00B211D2" w:rsidRDefault="00B211D2" w:rsidP="00B211D2">
            <w:pPr>
              <w:numPr>
                <w:ilvl w:val="0"/>
                <w:numId w:val="67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4D8D262" w14:textId="77777777" w:rsidR="00B211D2" w:rsidRDefault="00B211D2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D0BD038" w14:textId="77777777" w:rsidR="00B211D2" w:rsidRDefault="00B211D2">
            <w:pPr>
              <w:spacing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93FCD49" w14:textId="77777777" w:rsidR="00B211D2" w:rsidRDefault="00B211D2">
            <w:pPr>
              <w:spacing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Hm Bucu </w:t>
            </w:r>
          </w:p>
          <w:p w14:paraId="5FB3344C" w14:textId="77777777" w:rsidR="00B211D2" w:rsidRDefault="00B211D2">
            <w:pPr>
              <w:spacing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 1 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8EA2C16" w14:textId="77777777" w:rsidR="00B211D2" w:rsidRDefault="00B211D2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toată</w:t>
            </w:r>
          </w:p>
          <w:p w14:paraId="4AAA3816" w14:textId="77777777" w:rsidR="00B211D2" w:rsidRDefault="00B211D2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F3673A3" w14:textId="77777777" w:rsidR="00B211D2" w:rsidRPr="00F9444C" w:rsidRDefault="00B211D2">
            <w:pPr>
              <w:spacing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6FF37A3" w14:textId="77777777" w:rsidR="00B211D2" w:rsidRDefault="00B211D2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8065921" w14:textId="77777777" w:rsidR="00B211D2" w:rsidRPr="00F9444C" w:rsidRDefault="00B211D2">
            <w:pPr>
              <w:spacing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6963CED" w14:textId="77777777" w:rsidR="00B211D2" w:rsidRDefault="00B211D2">
            <w:pPr>
              <w:spacing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B211D2" w14:paraId="0E74512E" w14:textId="77777777">
        <w:trPr>
          <w:cantSplit/>
          <w:trHeight w:val="217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341F453" w14:textId="77777777" w:rsidR="00B211D2" w:rsidRDefault="00B211D2" w:rsidP="00B211D2">
            <w:pPr>
              <w:numPr>
                <w:ilvl w:val="0"/>
                <w:numId w:val="67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446FBC8" w14:textId="77777777" w:rsidR="00B211D2" w:rsidRDefault="00B211D2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235E326" w14:textId="77777777" w:rsidR="00B211D2" w:rsidRPr="00A152FB" w:rsidRDefault="00B211D2">
            <w:pPr>
              <w:spacing w:line="276" w:lineRule="auto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8580B2F" w14:textId="77777777" w:rsidR="00B211D2" w:rsidRDefault="00B211D2">
            <w:pPr>
              <w:spacing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Hm Bucu</w:t>
            </w:r>
          </w:p>
          <w:p w14:paraId="64B1F6DE" w14:textId="77777777" w:rsidR="00B211D2" w:rsidRDefault="00B211D2">
            <w:pPr>
              <w:spacing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 3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A5898F6" w14:textId="77777777" w:rsidR="00B211D2" w:rsidRDefault="00B211D2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toată linia 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3F0E7F0" w14:textId="77777777" w:rsidR="00B211D2" w:rsidRPr="00F9444C" w:rsidRDefault="00B211D2">
            <w:pPr>
              <w:spacing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BFEC278" w14:textId="77777777" w:rsidR="00B211D2" w:rsidRDefault="00B211D2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7775F17" w14:textId="77777777" w:rsidR="00B211D2" w:rsidRPr="00F9444C" w:rsidRDefault="00B211D2">
            <w:pPr>
              <w:spacing w:line="276" w:lineRule="auto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987EBF8" w14:textId="77777777" w:rsidR="00B211D2" w:rsidRDefault="00B211D2">
            <w:pPr>
              <w:spacing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B211D2" w14:paraId="578DC0CC" w14:textId="77777777">
        <w:trPr>
          <w:cantSplit/>
          <w:trHeight w:val="1120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F5AFB26" w14:textId="77777777" w:rsidR="00B211D2" w:rsidRDefault="00B211D2" w:rsidP="00B211D2">
            <w:pPr>
              <w:numPr>
                <w:ilvl w:val="0"/>
                <w:numId w:val="67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061A571" w14:textId="77777777" w:rsidR="00B211D2" w:rsidRDefault="00B211D2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128+250</w:t>
            </w:r>
          </w:p>
          <w:p w14:paraId="3D14A237" w14:textId="77777777" w:rsidR="00B211D2" w:rsidRDefault="00B211D2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128+300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B9FDA5E" w14:textId="77777777" w:rsidR="00B211D2" w:rsidRPr="00A152FB" w:rsidRDefault="00B211D2">
            <w:pPr>
              <w:spacing w:line="276" w:lineRule="auto"/>
              <w:jc w:val="center"/>
              <w:rPr>
                <w:b/>
                <w:bCs/>
                <w:sz w:val="36"/>
                <w:szCs w:val="36"/>
              </w:rPr>
            </w:pPr>
            <w:r w:rsidRPr="00A152FB">
              <w:rPr>
                <w:b/>
                <w:bCs/>
                <w:sz w:val="36"/>
                <w:szCs w:val="36"/>
              </w:rPr>
              <w:t>5</w:t>
            </w: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E892DD4" w14:textId="77777777" w:rsidR="00B211D2" w:rsidRDefault="00B211D2">
            <w:pPr>
              <w:spacing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Bucu -</w:t>
            </w:r>
          </w:p>
          <w:p w14:paraId="0FAFE427" w14:textId="77777777" w:rsidR="00B211D2" w:rsidRDefault="00B211D2">
            <w:pPr>
              <w:spacing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Ţăndărei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9D0603E" w14:textId="77777777" w:rsidR="00B211D2" w:rsidRDefault="00B211D2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A090D93" w14:textId="77777777" w:rsidR="00B211D2" w:rsidRPr="00F9444C" w:rsidRDefault="00B211D2">
            <w:pPr>
              <w:spacing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85AC58D" w14:textId="77777777" w:rsidR="00B211D2" w:rsidRDefault="00B211D2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D598385" w14:textId="77777777" w:rsidR="00B211D2" w:rsidRPr="00F9444C" w:rsidRDefault="00B211D2">
            <w:pPr>
              <w:spacing w:line="276" w:lineRule="auto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E17623A" w14:textId="77777777" w:rsidR="00B211D2" w:rsidRDefault="00B211D2">
            <w:pPr>
              <w:spacing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Semnalizată ca limitare de viteză. </w:t>
            </w:r>
          </w:p>
          <w:p w14:paraId="72202DE6" w14:textId="77777777" w:rsidR="00B211D2" w:rsidRDefault="00B211D2">
            <w:pPr>
              <w:spacing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Se respectă numai cu primul vehicul din compunerea trenului (locomotivă sau vagon).</w:t>
            </w:r>
          </w:p>
        </w:tc>
      </w:tr>
      <w:tr w:rsidR="00B211D2" w14:paraId="455CE1B0" w14:textId="77777777">
        <w:trPr>
          <w:cantSplit/>
          <w:trHeight w:val="804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42A2FD8" w14:textId="77777777" w:rsidR="00B211D2" w:rsidRDefault="00B211D2" w:rsidP="00B211D2">
            <w:pPr>
              <w:numPr>
                <w:ilvl w:val="0"/>
                <w:numId w:val="67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17A543A" w14:textId="77777777" w:rsidR="00B211D2" w:rsidRDefault="00B211D2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135+975</w:t>
            </w:r>
          </w:p>
          <w:p w14:paraId="1CFDF822" w14:textId="77777777" w:rsidR="00B211D2" w:rsidRDefault="00B211D2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136+025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624F9A1" w14:textId="77777777" w:rsidR="00B211D2" w:rsidRPr="00A152FB" w:rsidRDefault="00B211D2">
            <w:pPr>
              <w:spacing w:line="276" w:lineRule="auto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5</w:t>
            </w: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389880D" w14:textId="77777777" w:rsidR="00B211D2" w:rsidRDefault="00B211D2">
            <w:pPr>
              <w:spacing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Bucu -</w:t>
            </w:r>
          </w:p>
          <w:p w14:paraId="2E355083" w14:textId="77777777" w:rsidR="00B211D2" w:rsidRDefault="00B211D2">
            <w:pPr>
              <w:spacing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Ţăndărei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E5E79BF" w14:textId="77777777" w:rsidR="00B211D2" w:rsidRDefault="00B211D2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9716B28" w14:textId="77777777" w:rsidR="00B211D2" w:rsidRPr="00F9444C" w:rsidRDefault="00B211D2">
            <w:pPr>
              <w:spacing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F289E0C" w14:textId="77777777" w:rsidR="00B211D2" w:rsidRDefault="00B211D2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443F4E5" w14:textId="77777777" w:rsidR="00B211D2" w:rsidRPr="00F9444C" w:rsidRDefault="00B211D2">
            <w:pPr>
              <w:spacing w:line="276" w:lineRule="auto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E16DA6B" w14:textId="77777777" w:rsidR="00B211D2" w:rsidRDefault="00B211D2">
            <w:pPr>
              <w:spacing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Semnalizată ca limitare de viteză. </w:t>
            </w:r>
          </w:p>
          <w:p w14:paraId="4DC623EC" w14:textId="77777777" w:rsidR="00B211D2" w:rsidRDefault="00B211D2">
            <w:pPr>
              <w:spacing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Se respectă numai cu primul vehicul din compunerea trenului (locomotivă sau vagon).</w:t>
            </w:r>
          </w:p>
        </w:tc>
      </w:tr>
      <w:tr w:rsidR="00B211D2" w14:paraId="5BB60D50" w14:textId="77777777">
        <w:trPr>
          <w:cantSplit/>
          <w:trHeight w:val="1117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74AE552" w14:textId="77777777" w:rsidR="00B211D2" w:rsidRDefault="00B211D2" w:rsidP="00B211D2">
            <w:pPr>
              <w:numPr>
                <w:ilvl w:val="0"/>
                <w:numId w:val="67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F4C4019" w14:textId="77777777" w:rsidR="00B211D2" w:rsidRDefault="00B211D2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B43D999" w14:textId="77777777" w:rsidR="00B211D2" w:rsidRPr="00A152FB" w:rsidRDefault="00B211D2">
            <w:pPr>
              <w:spacing w:line="276" w:lineRule="auto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4FF863F" w14:textId="77777777" w:rsidR="00B211D2" w:rsidRDefault="00B211D2">
            <w:pPr>
              <w:spacing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Ţăndărei</w:t>
            </w:r>
          </w:p>
          <w:p w14:paraId="29CDD330" w14:textId="77777777" w:rsidR="00B211D2" w:rsidRDefault="00B211D2">
            <w:pPr>
              <w:spacing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82BAA09" w14:textId="77777777" w:rsidR="00B211D2" w:rsidRDefault="00B211D2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peste T.D.J.</w:t>
            </w:r>
          </w:p>
          <w:p w14:paraId="1E26EDB1" w14:textId="77777777" w:rsidR="00B211D2" w:rsidRDefault="00B211D2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61 / 63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67971A5" w14:textId="77777777" w:rsidR="00B211D2" w:rsidRPr="00F9444C" w:rsidRDefault="00B211D2">
            <w:pPr>
              <w:spacing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F9444C">
              <w:rPr>
                <w:b/>
                <w:bCs/>
                <w:sz w:val="36"/>
                <w:szCs w:val="36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C09B8B0" w14:textId="77777777" w:rsidR="00B211D2" w:rsidRDefault="00B211D2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BFEE112" w14:textId="77777777" w:rsidR="00B211D2" w:rsidRPr="00F9444C" w:rsidRDefault="00B211D2">
            <w:pPr>
              <w:spacing w:line="276" w:lineRule="auto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C0D6507" w14:textId="77777777" w:rsidR="00B211D2" w:rsidRDefault="00B211D2">
            <w:pPr>
              <w:spacing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 pe teren.</w:t>
            </w:r>
          </w:p>
          <w:p w14:paraId="18E99031" w14:textId="77777777" w:rsidR="00B211D2" w:rsidRDefault="00B211D2">
            <w:pPr>
              <w:spacing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Afectează intrări - ieşiri </w:t>
            </w:r>
          </w:p>
          <w:p w14:paraId="534D68B0" w14:textId="77777777" w:rsidR="00B211D2" w:rsidRDefault="00B211D2">
            <w:pPr>
              <w:spacing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la liniile 7 şi 8.</w:t>
            </w:r>
          </w:p>
        </w:tc>
      </w:tr>
      <w:tr w:rsidR="00B211D2" w14:paraId="1A440013" w14:textId="77777777">
        <w:trPr>
          <w:cantSplit/>
          <w:trHeight w:val="1175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229AD0C" w14:textId="77777777" w:rsidR="00B211D2" w:rsidRDefault="00B211D2" w:rsidP="00B211D2">
            <w:pPr>
              <w:numPr>
                <w:ilvl w:val="0"/>
                <w:numId w:val="67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3E09048" w14:textId="77777777" w:rsidR="00B211D2" w:rsidRDefault="00B211D2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90BFBCA" w14:textId="77777777" w:rsidR="00B211D2" w:rsidRPr="00A152FB" w:rsidRDefault="00B211D2">
            <w:pPr>
              <w:spacing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BC741DB" w14:textId="77777777" w:rsidR="00B211D2" w:rsidRDefault="00B211D2">
            <w:pPr>
              <w:spacing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Ţăndărei</w:t>
            </w:r>
          </w:p>
          <w:p w14:paraId="263667B8" w14:textId="77777777" w:rsidR="00B211D2" w:rsidRDefault="00B211D2">
            <w:pPr>
              <w:spacing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TDJ 10 / 14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035CCBF" w14:textId="77777777" w:rsidR="00B211D2" w:rsidRDefault="00B211D2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AFC7920" w14:textId="77777777" w:rsidR="00B211D2" w:rsidRPr="00F9444C" w:rsidRDefault="00B211D2">
            <w:pPr>
              <w:spacing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2BFB43D" w14:textId="77777777" w:rsidR="00B211D2" w:rsidRDefault="00B211D2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58+400</w:t>
            </w:r>
          </w:p>
          <w:p w14:paraId="4F726C7D" w14:textId="77777777" w:rsidR="00B211D2" w:rsidRDefault="00B211D2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58+450</w:t>
            </w: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3B8D990" w14:textId="77777777" w:rsidR="00B211D2" w:rsidRPr="00F9444C" w:rsidRDefault="00B211D2">
            <w:pPr>
              <w:spacing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30</w:t>
            </w: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57F6792" w14:textId="77777777" w:rsidR="00B211D2" w:rsidRDefault="00B211D2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  <w:p w14:paraId="53B50210" w14:textId="77777777" w:rsidR="00B211D2" w:rsidRDefault="00B211D2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Stație în paralelogram.</w:t>
            </w:r>
          </w:p>
          <w:p w14:paraId="621CF83A" w14:textId="77777777" w:rsidR="00B211D2" w:rsidRDefault="00B211D2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Afectează intrări - ieşiri </w:t>
            </w:r>
          </w:p>
          <w:p w14:paraId="0C6BAFCD" w14:textId="77777777" w:rsidR="00B211D2" w:rsidRDefault="00B211D2">
            <w:pPr>
              <w:spacing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din firul II Movila - Țăndărei la linia 3 Țăndărei.</w:t>
            </w:r>
          </w:p>
        </w:tc>
      </w:tr>
      <w:tr w:rsidR="00B211D2" w14:paraId="435AF477" w14:textId="77777777">
        <w:trPr>
          <w:cantSplit/>
          <w:trHeight w:val="1175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DC3A002" w14:textId="77777777" w:rsidR="00B211D2" w:rsidRDefault="00B211D2" w:rsidP="00B211D2">
            <w:pPr>
              <w:numPr>
                <w:ilvl w:val="0"/>
                <w:numId w:val="67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4DE5508" w14:textId="77777777" w:rsidR="00B211D2" w:rsidRDefault="00B211D2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070C164" w14:textId="77777777" w:rsidR="00B211D2" w:rsidRPr="00A152FB" w:rsidRDefault="00B211D2">
            <w:pPr>
              <w:spacing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0B7D69E" w14:textId="77777777" w:rsidR="00B211D2" w:rsidRDefault="00B211D2">
            <w:pPr>
              <w:spacing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Ţăndărei</w:t>
            </w:r>
          </w:p>
          <w:p w14:paraId="57B15B91" w14:textId="77777777" w:rsidR="00B211D2" w:rsidRDefault="00B211D2">
            <w:pPr>
              <w:spacing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A12A05E" w14:textId="77777777" w:rsidR="00B211D2" w:rsidRDefault="00B211D2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peste T.D.J.</w:t>
            </w:r>
          </w:p>
          <w:p w14:paraId="479F160E" w14:textId="77777777" w:rsidR="00B211D2" w:rsidRDefault="00B211D2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22 / 24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D1E041B" w14:textId="77777777" w:rsidR="00B211D2" w:rsidRPr="00F9444C" w:rsidRDefault="00B211D2">
            <w:pPr>
              <w:spacing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F9444C">
              <w:rPr>
                <w:b/>
                <w:bCs/>
                <w:sz w:val="36"/>
                <w:szCs w:val="36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39064AA" w14:textId="77777777" w:rsidR="00B211D2" w:rsidRDefault="00B211D2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57293F8" w14:textId="77777777" w:rsidR="00B211D2" w:rsidRPr="00F9444C" w:rsidRDefault="00B211D2">
            <w:pPr>
              <w:spacing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7A34C23" w14:textId="77777777" w:rsidR="00B211D2" w:rsidRDefault="00B211D2">
            <w:pPr>
              <w:spacing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  pe teren.</w:t>
            </w:r>
          </w:p>
          <w:p w14:paraId="7EACB9A5" w14:textId="77777777" w:rsidR="00B211D2" w:rsidRDefault="00B211D2">
            <w:pPr>
              <w:spacing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Cu acces la liniile 7 şi 8.</w:t>
            </w:r>
          </w:p>
        </w:tc>
      </w:tr>
      <w:tr w:rsidR="00B211D2" w14:paraId="5E405370" w14:textId="77777777" w:rsidTr="00480EEF">
        <w:trPr>
          <w:cantSplit/>
          <w:trHeight w:val="610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3614716" w14:textId="77777777" w:rsidR="00B211D2" w:rsidRDefault="00B211D2" w:rsidP="00B211D2">
            <w:pPr>
              <w:numPr>
                <w:ilvl w:val="0"/>
                <w:numId w:val="67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5F0BFE8" w14:textId="77777777" w:rsidR="00B211D2" w:rsidRDefault="00B211D2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FFEE180" w14:textId="77777777" w:rsidR="00B211D2" w:rsidRPr="00A152FB" w:rsidRDefault="00B211D2">
            <w:pPr>
              <w:spacing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01DCA83" w14:textId="77777777" w:rsidR="00B211D2" w:rsidRDefault="00B211D2" w:rsidP="00480EEF">
            <w:pPr>
              <w:spacing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Ţăndărei - Movila </w:t>
            </w:r>
          </w:p>
          <w:p w14:paraId="11EEC35B" w14:textId="77777777" w:rsidR="00B211D2" w:rsidRDefault="00B211D2">
            <w:pPr>
              <w:spacing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 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FC943A5" w14:textId="77777777" w:rsidR="00B211D2" w:rsidRDefault="00B211D2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734BAA9" w14:textId="77777777" w:rsidR="00B211D2" w:rsidRPr="00F9444C" w:rsidRDefault="00B211D2">
            <w:pPr>
              <w:spacing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CE9A762" w14:textId="77777777" w:rsidR="00B211D2" w:rsidRDefault="00B211D2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59+100</w:t>
            </w:r>
          </w:p>
          <w:p w14:paraId="2AC763A6" w14:textId="77777777" w:rsidR="00B211D2" w:rsidRDefault="00B211D2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62+900</w:t>
            </w: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E469353" w14:textId="77777777" w:rsidR="00B211D2" w:rsidRPr="00F9444C" w:rsidRDefault="00B211D2">
            <w:pPr>
              <w:spacing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50</w:t>
            </w: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48E9D96" w14:textId="77777777" w:rsidR="00B211D2" w:rsidRDefault="00B211D2">
            <w:pPr>
              <w:spacing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Semnalizată ca limitare de viteză.</w:t>
            </w:r>
          </w:p>
        </w:tc>
      </w:tr>
      <w:tr w:rsidR="00B211D2" w14:paraId="40BB61C2" w14:textId="77777777">
        <w:trPr>
          <w:cantSplit/>
          <w:trHeight w:val="752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4CDE89F" w14:textId="77777777" w:rsidR="00B211D2" w:rsidRDefault="00B211D2" w:rsidP="00B211D2">
            <w:pPr>
              <w:numPr>
                <w:ilvl w:val="0"/>
                <w:numId w:val="67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A61FC0B" w14:textId="77777777" w:rsidR="00B211D2" w:rsidRDefault="00B211D2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C0F1B7F" w14:textId="77777777" w:rsidR="00B211D2" w:rsidRPr="00A152FB" w:rsidRDefault="00B211D2">
            <w:pPr>
              <w:spacing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A9EA762" w14:textId="77777777" w:rsidR="00B211D2" w:rsidRDefault="00B211D2">
            <w:pPr>
              <w:spacing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Movila – Feteşti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388490D" w14:textId="77777777" w:rsidR="00B211D2" w:rsidRDefault="00B211D2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E672128" w14:textId="77777777" w:rsidR="00B211D2" w:rsidRPr="00F9444C" w:rsidRDefault="00B211D2">
            <w:pPr>
              <w:spacing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56FE688" w14:textId="77777777" w:rsidR="00B211D2" w:rsidRDefault="00B211D2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72+500</w:t>
            </w:r>
          </w:p>
          <w:p w14:paraId="30EBB192" w14:textId="77777777" w:rsidR="00B211D2" w:rsidRDefault="00B211D2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84+700</w:t>
            </w: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D07F06D" w14:textId="77777777" w:rsidR="00B211D2" w:rsidRPr="00F9444C" w:rsidRDefault="00B211D2">
            <w:pPr>
              <w:spacing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50</w:t>
            </w: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49F5CE4" w14:textId="77777777" w:rsidR="00B211D2" w:rsidRDefault="00B211D2">
            <w:pPr>
              <w:spacing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Semnalizată ca limitare de viteză.</w:t>
            </w:r>
          </w:p>
        </w:tc>
      </w:tr>
      <w:tr w:rsidR="00B211D2" w14:paraId="1B1D0D35" w14:textId="77777777">
        <w:trPr>
          <w:cantSplit/>
          <w:trHeight w:val="752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FA21B87" w14:textId="77777777" w:rsidR="00B211D2" w:rsidRDefault="00B211D2" w:rsidP="00B211D2">
            <w:pPr>
              <w:numPr>
                <w:ilvl w:val="0"/>
                <w:numId w:val="67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906F1E5" w14:textId="77777777" w:rsidR="00B211D2" w:rsidRDefault="00B211D2" w:rsidP="00162DF6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87+300</w:t>
            </w:r>
          </w:p>
          <w:p w14:paraId="5A7AAEBD" w14:textId="77777777" w:rsidR="00B211D2" w:rsidRDefault="00B211D2" w:rsidP="00162DF6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87+600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F8E6C9E" w14:textId="77777777" w:rsidR="00B211D2" w:rsidRPr="00A152FB" w:rsidRDefault="00B211D2" w:rsidP="00162DF6">
            <w:pPr>
              <w:spacing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55</w:t>
            </w: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5E9A8B7" w14:textId="77777777" w:rsidR="00B211D2" w:rsidRDefault="00B211D2" w:rsidP="00162DF6">
            <w:pPr>
              <w:spacing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Movila – Feteşti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FFA3A9C" w14:textId="77777777" w:rsidR="00B211D2" w:rsidRDefault="00B211D2" w:rsidP="00162DF6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DA77379" w14:textId="77777777" w:rsidR="00B211D2" w:rsidRPr="00F9444C" w:rsidRDefault="00B211D2" w:rsidP="00162DF6">
            <w:pPr>
              <w:spacing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C05CC16" w14:textId="77777777" w:rsidR="00B211D2" w:rsidRDefault="00B211D2" w:rsidP="00162DF6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87+300</w:t>
            </w:r>
          </w:p>
          <w:p w14:paraId="15734DD3" w14:textId="77777777" w:rsidR="00B211D2" w:rsidRDefault="00B211D2" w:rsidP="00162DF6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87+600</w:t>
            </w: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37D455D" w14:textId="77777777" w:rsidR="00B211D2" w:rsidRDefault="00B211D2" w:rsidP="00162DF6">
            <w:pPr>
              <w:spacing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55</w:t>
            </w: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7DAAC9D" w14:textId="77777777" w:rsidR="00B211D2" w:rsidRDefault="00B211D2" w:rsidP="00162DF6">
            <w:pPr>
              <w:spacing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Semnalizată ca limitare de viteză.</w:t>
            </w:r>
          </w:p>
        </w:tc>
      </w:tr>
    </w:tbl>
    <w:p w14:paraId="44905BA2" w14:textId="77777777" w:rsidR="00B211D2" w:rsidRDefault="00B211D2" w:rsidP="00802827">
      <w:pPr>
        <w:spacing w:line="276" w:lineRule="auto"/>
        <w:ind w:right="57"/>
        <w:rPr>
          <w:sz w:val="20"/>
          <w:lang w:val="ro-RO"/>
        </w:rPr>
      </w:pPr>
    </w:p>
    <w:p w14:paraId="557B08AE" w14:textId="77777777" w:rsidR="00B211D2" w:rsidRDefault="00B211D2" w:rsidP="00DE7850">
      <w:pPr>
        <w:pStyle w:val="Heading1"/>
        <w:spacing w:line="360" w:lineRule="auto"/>
      </w:pPr>
      <w:r>
        <w:t>LINIA 806</w:t>
      </w:r>
    </w:p>
    <w:p w14:paraId="6C08D1FA" w14:textId="77777777" w:rsidR="00B211D2" w:rsidRDefault="00B211D2" w:rsidP="006103AD">
      <w:pPr>
        <w:pStyle w:val="Heading1"/>
        <w:spacing w:line="360" w:lineRule="auto"/>
        <w:rPr>
          <w:b w:val="0"/>
          <w:bCs w:val="0"/>
          <w:sz w:val="8"/>
        </w:rPr>
      </w:pPr>
      <w:r>
        <w:t>RAMIFICAŢIE AMARA - SLOBOZIA VECHE</w:t>
      </w:r>
    </w:p>
    <w:tbl>
      <w:tblPr>
        <w:tblW w:w="1020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637"/>
        <w:gridCol w:w="870"/>
        <w:gridCol w:w="754"/>
        <w:gridCol w:w="2204"/>
        <w:gridCol w:w="870"/>
        <w:gridCol w:w="754"/>
        <w:gridCol w:w="870"/>
        <w:gridCol w:w="754"/>
        <w:gridCol w:w="2493"/>
      </w:tblGrid>
      <w:tr w:rsidR="00B211D2" w14:paraId="3C26D5FD" w14:textId="77777777">
        <w:trPr>
          <w:cantSplit/>
          <w:trHeight w:val="969"/>
          <w:jc w:val="center"/>
        </w:trPr>
        <w:tc>
          <w:tcPr>
            <w:tcW w:w="63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96C4AB3" w14:textId="77777777" w:rsidR="00B211D2" w:rsidRDefault="00B211D2" w:rsidP="00B211D2">
            <w:pPr>
              <w:numPr>
                <w:ilvl w:val="0"/>
                <w:numId w:val="74"/>
              </w:numPr>
              <w:spacing w:before="40" w:after="40" w:line="360" w:lineRule="auto"/>
              <w:ind w:left="170" w:right="5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A7A77A4" w14:textId="77777777" w:rsidR="00B211D2" w:rsidRDefault="00B211D2" w:rsidP="00C16C0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0+000</w:t>
            </w:r>
          </w:p>
          <w:p w14:paraId="074C946A" w14:textId="77777777" w:rsidR="00B211D2" w:rsidRDefault="00B211D2" w:rsidP="00C16C0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0+100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FE66513" w14:textId="77777777" w:rsidR="00B211D2" w:rsidRPr="000A2807" w:rsidRDefault="00B211D2" w:rsidP="00C16C02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30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4C05714" w14:textId="77777777" w:rsidR="00B211D2" w:rsidRDefault="00B211D2" w:rsidP="00C16C02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Pos Amara – </w:t>
            </w:r>
          </w:p>
          <w:p w14:paraId="41D9778D" w14:textId="77777777" w:rsidR="00B211D2" w:rsidRDefault="00B211D2" w:rsidP="00C16C02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Slobozia Veche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ECC3B88" w14:textId="77777777" w:rsidR="00B211D2" w:rsidRDefault="00B211D2" w:rsidP="00C16C0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C14AC0C" w14:textId="77777777" w:rsidR="00B211D2" w:rsidRPr="000A2807" w:rsidRDefault="00B211D2" w:rsidP="00C16C02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0190175" w14:textId="77777777" w:rsidR="00B211D2" w:rsidRDefault="00B211D2" w:rsidP="00C16C0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A59A8B7" w14:textId="77777777" w:rsidR="00B211D2" w:rsidRPr="000A2807" w:rsidRDefault="00B211D2" w:rsidP="00C16C02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CAA4BB2" w14:textId="77777777" w:rsidR="00B211D2" w:rsidRDefault="00B211D2" w:rsidP="00C16C02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Semnalizată pe teren</w:t>
            </w:r>
          </w:p>
        </w:tc>
      </w:tr>
    </w:tbl>
    <w:p w14:paraId="38EC1B16" w14:textId="77777777" w:rsidR="00B211D2" w:rsidRDefault="00B211D2">
      <w:pPr>
        <w:spacing w:before="40" w:after="40" w:line="192" w:lineRule="auto"/>
        <w:ind w:right="57"/>
        <w:rPr>
          <w:sz w:val="20"/>
          <w:lang w:val="ro-RO"/>
        </w:rPr>
      </w:pPr>
    </w:p>
    <w:p w14:paraId="2310689D" w14:textId="77777777" w:rsidR="00B211D2" w:rsidRDefault="00B211D2" w:rsidP="00535684">
      <w:pPr>
        <w:pStyle w:val="Heading1"/>
        <w:spacing w:line="360" w:lineRule="auto"/>
      </w:pPr>
      <w:r>
        <w:t>LINIA 807</w:t>
      </w:r>
    </w:p>
    <w:p w14:paraId="478A07FB" w14:textId="77777777" w:rsidR="00B211D2" w:rsidRDefault="00B211D2" w:rsidP="00FC1359">
      <w:pPr>
        <w:pStyle w:val="Heading1"/>
        <w:spacing w:line="360" w:lineRule="auto"/>
        <w:rPr>
          <w:b w:val="0"/>
          <w:bCs w:val="0"/>
          <w:sz w:val="8"/>
        </w:rPr>
      </w:pPr>
      <w:r>
        <w:t>SLOBOZIA NOUĂ - SLOBOZIA VECHE - CIULNIŢA - CĂLĂRAŞI</w:t>
      </w:r>
    </w:p>
    <w:tbl>
      <w:tblPr>
        <w:tblW w:w="1020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639"/>
        <w:gridCol w:w="871"/>
        <w:gridCol w:w="754"/>
        <w:gridCol w:w="2203"/>
        <w:gridCol w:w="870"/>
        <w:gridCol w:w="754"/>
        <w:gridCol w:w="870"/>
        <w:gridCol w:w="754"/>
        <w:gridCol w:w="2491"/>
      </w:tblGrid>
      <w:tr w:rsidR="00B211D2" w14:paraId="60955BA5" w14:textId="77777777">
        <w:trPr>
          <w:cantSplit/>
          <w:trHeight w:val="844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56103D3" w14:textId="77777777" w:rsidR="00B211D2" w:rsidRDefault="00B211D2" w:rsidP="00B211D2">
            <w:pPr>
              <w:numPr>
                <w:ilvl w:val="0"/>
                <w:numId w:val="68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5DC6EBF" w14:textId="77777777" w:rsidR="00B211D2" w:rsidRDefault="00B211D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15+320</w:t>
            </w:r>
          </w:p>
          <w:p w14:paraId="34917EF6" w14:textId="77777777" w:rsidR="00B211D2" w:rsidRDefault="00B211D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15+180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CC07A95" w14:textId="77777777" w:rsidR="00B211D2" w:rsidRPr="007345A6" w:rsidRDefault="00B211D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30</w:t>
            </w: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F2B9075" w14:textId="77777777" w:rsidR="00B211D2" w:rsidRDefault="00B211D2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Slobozia Veche -</w:t>
            </w:r>
          </w:p>
          <w:p w14:paraId="15518251" w14:textId="77777777" w:rsidR="00B211D2" w:rsidRDefault="00B211D2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Slobozia Sud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3011E89" w14:textId="77777777" w:rsidR="00B211D2" w:rsidRDefault="00B211D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CFD680E" w14:textId="77777777" w:rsidR="00B211D2" w:rsidRPr="007345A6" w:rsidRDefault="00B211D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08DA558" w14:textId="77777777" w:rsidR="00B211D2" w:rsidRDefault="00B211D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50D0D05" w14:textId="77777777" w:rsidR="00B211D2" w:rsidRPr="007345A6" w:rsidRDefault="00B211D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0B92998" w14:textId="77777777" w:rsidR="00B211D2" w:rsidRDefault="00B211D2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  <w:p w14:paraId="3A7D8F93" w14:textId="77777777" w:rsidR="00B211D2" w:rsidRDefault="00B211D2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*Valabil pentru trenurile care au în compunere două și trei locomotive cuplate.</w:t>
            </w:r>
          </w:p>
          <w:p w14:paraId="7DF9CEB1" w14:textId="77777777" w:rsidR="00B211D2" w:rsidRDefault="00B211D2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Este interzisă circulația trenurilor care au în compunere 4 sau mai multe locomotive cuplate.</w:t>
            </w:r>
          </w:p>
          <w:p w14:paraId="737B69C3" w14:textId="77777777" w:rsidR="00B211D2" w:rsidRDefault="00B211D2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Este interzisă frânarea și staționarea pe pod km 15+250.</w:t>
            </w:r>
          </w:p>
        </w:tc>
      </w:tr>
      <w:tr w:rsidR="00B211D2" w14:paraId="3575B9D2" w14:textId="77777777">
        <w:trPr>
          <w:cantSplit/>
          <w:trHeight w:val="844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CE9A1E1" w14:textId="77777777" w:rsidR="00B211D2" w:rsidRDefault="00B211D2" w:rsidP="00B211D2">
            <w:pPr>
              <w:numPr>
                <w:ilvl w:val="0"/>
                <w:numId w:val="68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9F425E2" w14:textId="77777777" w:rsidR="00B211D2" w:rsidRDefault="00B211D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11+900</w:t>
            </w:r>
          </w:p>
          <w:p w14:paraId="765E0D37" w14:textId="77777777" w:rsidR="00B211D2" w:rsidRDefault="00B211D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6+000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12DE714" w14:textId="77777777" w:rsidR="00B211D2" w:rsidRDefault="00B211D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50</w:t>
            </w: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906938E" w14:textId="77777777" w:rsidR="00B211D2" w:rsidRDefault="00B211D2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Slobozia Sud -</w:t>
            </w:r>
          </w:p>
          <w:p w14:paraId="7C576548" w14:textId="77777777" w:rsidR="00B211D2" w:rsidRDefault="00B211D2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Ciulniţa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FD56BEC" w14:textId="77777777" w:rsidR="00B211D2" w:rsidRDefault="00B211D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99A24CE" w14:textId="77777777" w:rsidR="00B211D2" w:rsidRPr="007345A6" w:rsidRDefault="00B211D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982FE81" w14:textId="77777777" w:rsidR="00B211D2" w:rsidRDefault="00B211D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16A6485" w14:textId="77777777" w:rsidR="00B211D2" w:rsidRPr="007345A6" w:rsidRDefault="00B211D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99F0B00" w14:textId="77777777" w:rsidR="00B211D2" w:rsidRDefault="00B211D2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Semnalizată ca limitare de viteză.</w:t>
            </w:r>
          </w:p>
        </w:tc>
      </w:tr>
      <w:tr w:rsidR="00B211D2" w14:paraId="27FC5F50" w14:textId="77777777">
        <w:trPr>
          <w:cantSplit/>
          <w:trHeight w:val="450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0667753" w14:textId="77777777" w:rsidR="00B211D2" w:rsidRDefault="00B211D2" w:rsidP="00B211D2">
            <w:pPr>
              <w:numPr>
                <w:ilvl w:val="0"/>
                <w:numId w:val="68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5FC49F2" w14:textId="77777777" w:rsidR="00B211D2" w:rsidRDefault="00B211D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AADBBDA" w14:textId="77777777" w:rsidR="00B211D2" w:rsidRPr="007345A6" w:rsidRDefault="00B211D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60C9AD9" w14:textId="77777777" w:rsidR="00B211D2" w:rsidRDefault="00B211D2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Ciulniţa</w:t>
            </w:r>
          </w:p>
          <w:p w14:paraId="4C9D4BF3" w14:textId="77777777" w:rsidR="00B211D2" w:rsidRDefault="00B211D2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liniile 6,  7,  8 şi 9 abătute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977904E" w14:textId="77777777" w:rsidR="00B211D2" w:rsidRDefault="00B211D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toată 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AE7D0D0" w14:textId="77777777" w:rsidR="00B211D2" w:rsidRPr="007345A6" w:rsidRDefault="00B211D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7345A6">
              <w:rPr>
                <w:b/>
                <w:bCs/>
                <w:sz w:val="36"/>
                <w:szCs w:val="36"/>
              </w:rPr>
              <w:t>30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A42722F" w14:textId="77777777" w:rsidR="00B211D2" w:rsidRDefault="00B211D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2235EDF" w14:textId="77777777" w:rsidR="00B211D2" w:rsidRPr="007345A6" w:rsidRDefault="00B211D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1FB7D23" w14:textId="77777777" w:rsidR="00B211D2" w:rsidRDefault="00B211D2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B211D2" w14:paraId="79DEFC87" w14:textId="77777777">
        <w:trPr>
          <w:cantSplit/>
          <w:trHeight w:val="450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7E1515D" w14:textId="77777777" w:rsidR="00B211D2" w:rsidRDefault="00B211D2" w:rsidP="00B211D2">
            <w:pPr>
              <w:numPr>
                <w:ilvl w:val="0"/>
                <w:numId w:val="68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9FB2A56" w14:textId="77777777" w:rsidR="00B211D2" w:rsidRDefault="00B211D2" w:rsidP="002E4A56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393FF01" w14:textId="77777777" w:rsidR="00B211D2" w:rsidRPr="007345A6" w:rsidRDefault="00B211D2" w:rsidP="002E4A56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FAABA6F" w14:textId="77777777" w:rsidR="00B211D2" w:rsidRDefault="00B211D2" w:rsidP="002E4A56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Ciulniţa -</w:t>
            </w:r>
          </w:p>
          <w:p w14:paraId="23BEEB8C" w14:textId="77777777" w:rsidR="00B211D2" w:rsidRDefault="00B211D2" w:rsidP="002E4A56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Călăraşi Nord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E5F2EAD" w14:textId="77777777" w:rsidR="00B211D2" w:rsidRDefault="00B211D2" w:rsidP="002E4A56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48E945D" w14:textId="77777777" w:rsidR="00B211D2" w:rsidRPr="007345A6" w:rsidRDefault="00B211D2" w:rsidP="002E4A56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CDE94D0" w14:textId="77777777" w:rsidR="00B211D2" w:rsidRDefault="00B211D2" w:rsidP="002E4A56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0+800</w:t>
            </w:r>
          </w:p>
          <w:p w14:paraId="01FFF863" w14:textId="77777777" w:rsidR="00B211D2" w:rsidRDefault="00B211D2" w:rsidP="002E4A56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1+800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3E89527" w14:textId="77777777" w:rsidR="00B211D2" w:rsidRPr="007345A6" w:rsidRDefault="00B211D2" w:rsidP="002E4A56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40</w:t>
            </w: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CAED2F0" w14:textId="77777777" w:rsidR="00B211D2" w:rsidRDefault="00B211D2" w:rsidP="002E4A56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Semnalizată ca limitare de viteză.</w:t>
            </w:r>
          </w:p>
        </w:tc>
      </w:tr>
      <w:tr w:rsidR="00B211D2" w14:paraId="266BA319" w14:textId="77777777">
        <w:trPr>
          <w:cantSplit/>
          <w:trHeight w:val="450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A8AC1D9" w14:textId="77777777" w:rsidR="00B211D2" w:rsidRDefault="00B211D2" w:rsidP="00B211D2">
            <w:pPr>
              <w:numPr>
                <w:ilvl w:val="0"/>
                <w:numId w:val="68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83B96F2" w14:textId="77777777" w:rsidR="00B211D2" w:rsidRDefault="00B211D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11A9828" w14:textId="77777777" w:rsidR="00B211D2" w:rsidRPr="007345A6" w:rsidRDefault="00B211D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44C12FE" w14:textId="77777777" w:rsidR="00B211D2" w:rsidRDefault="00B211D2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Călăraşi Nord –</w:t>
            </w:r>
          </w:p>
          <w:p w14:paraId="058179A9" w14:textId="77777777" w:rsidR="00B211D2" w:rsidRDefault="00B211D2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Călăraşi Sud, linia 2 directă St. Călăraşi Nord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32504A3" w14:textId="77777777" w:rsidR="00B211D2" w:rsidRDefault="00B211D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E2FBC8D" w14:textId="77777777" w:rsidR="00B211D2" w:rsidRPr="007345A6" w:rsidRDefault="00B211D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861572D" w14:textId="77777777" w:rsidR="00B211D2" w:rsidRDefault="00B211D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18+500</w:t>
            </w:r>
          </w:p>
          <w:p w14:paraId="695A06AD" w14:textId="77777777" w:rsidR="00B211D2" w:rsidRDefault="00B211D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26+100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DBF16EE" w14:textId="77777777" w:rsidR="00B211D2" w:rsidRDefault="00B211D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70</w:t>
            </w: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6DF7A81" w14:textId="77777777" w:rsidR="00B211D2" w:rsidRDefault="00B211D2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Semnalizată ca limitare de viteză.</w:t>
            </w:r>
          </w:p>
        </w:tc>
      </w:tr>
      <w:tr w:rsidR="00B211D2" w14:paraId="3C1F362E" w14:textId="77777777">
        <w:trPr>
          <w:cantSplit/>
          <w:trHeight w:val="450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A5CAFB5" w14:textId="77777777" w:rsidR="00B211D2" w:rsidRDefault="00B211D2" w:rsidP="00B211D2">
            <w:pPr>
              <w:numPr>
                <w:ilvl w:val="0"/>
                <w:numId w:val="68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0CD5A05" w14:textId="77777777" w:rsidR="00B211D2" w:rsidRDefault="00B211D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1032C31" w14:textId="77777777" w:rsidR="00B211D2" w:rsidRPr="007345A6" w:rsidRDefault="00B211D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1C2F404" w14:textId="77777777" w:rsidR="00B211D2" w:rsidRDefault="00B211D2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Călăraşi Nord</w:t>
            </w:r>
          </w:p>
          <w:p w14:paraId="5F1841B3" w14:textId="77777777" w:rsidR="00B211D2" w:rsidRDefault="00B211D2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liniile 4, 5 și 6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09D6C55" w14:textId="77777777" w:rsidR="00B211D2" w:rsidRDefault="00B211D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toată</w:t>
            </w:r>
          </w:p>
          <w:p w14:paraId="7251DFD4" w14:textId="77777777" w:rsidR="00B211D2" w:rsidRDefault="00B211D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A04B7E2" w14:textId="77777777" w:rsidR="00B211D2" w:rsidRPr="007345A6" w:rsidRDefault="00B211D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20F3A49" w14:textId="77777777" w:rsidR="00B211D2" w:rsidRDefault="00B211D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D3BCC8D" w14:textId="77777777" w:rsidR="00B211D2" w:rsidRDefault="00B211D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A230262" w14:textId="77777777" w:rsidR="00B211D2" w:rsidRDefault="00B211D2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B211D2" w14:paraId="17AE2026" w14:textId="77777777">
        <w:trPr>
          <w:cantSplit/>
          <w:trHeight w:val="54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46E4E9E" w14:textId="77777777" w:rsidR="00B211D2" w:rsidRDefault="00B211D2" w:rsidP="00B211D2">
            <w:pPr>
              <w:numPr>
                <w:ilvl w:val="0"/>
                <w:numId w:val="68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6CAB6F2" w14:textId="77777777" w:rsidR="00B211D2" w:rsidRDefault="00B211D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9D960EC" w14:textId="77777777" w:rsidR="00B211D2" w:rsidRPr="007345A6" w:rsidRDefault="00B211D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367ECA3" w14:textId="77777777" w:rsidR="00B211D2" w:rsidRDefault="00B211D2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Călăraşi Sud</w:t>
            </w:r>
          </w:p>
          <w:p w14:paraId="74EE1E2D" w14:textId="77777777" w:rsidR="00B211D2" w:rsidRDefault="00B211D2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liniile 3, 4, 5 și 6 abătute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E089304" w14:textId="77777777" w:rsidR="00B211D2" w:rsidRDefault="00B211D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toată</w:t>
            </w:r>
          </w:p>
          <w:p w14:paraId="59FCE53B" w14:textId="77777777" w:rsidR="00B211D2" w:rsidRDefault="00B211D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5F2EE1C" w14:textId="77777777" w:rsidR="00B211D2" w:rsidRPr="007345A6" w:rsidRDefault="00B211D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7345A6"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3A594AB" w14:textId="77777777" w:rsidR="00B211D2" w:rsidRDefault="00B211D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2453E8F" w14:textId="77777777" w:rsidR="00B211D2" w:rsidRPr="007345A6" w:rsidRDefault="00B211D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57DD702" w14:textId="77777777" w:rsidR="00B211D2" w:rsidRDefault="00B211D2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</w:tbl>
    <w:p w14:paraId="0E142308" w14:textId="77777777" w:rsidR="00B211D2" w:rsidRDefault="00B211D2">
      <w:pPr>
        <w:spacing w:before="40" w:after="40" w:line="192" w:lineRule="auto"/>
        <w:ind w:right="57"/>
        <w:rPr>
          <w:sz w:val="20"/>
          <w:lang w:val="ro-RO"/>
        </w:rPr>
      </w:pPr>
    </w:p>
    <w:p w14:paraId="5F4579B2" w14:textId="77777777" w:rsidR="00B211D2" w:rsidRDefault="00B211D2" w:rsidP="00D509E3">
      <w:pPr>
        <w:pStyle w:val="Heading1"/>
        <w:spacing w:line="360" w:lineRule="auto"/>
      </w:pPr>
      <w:r>
        <w:t>LINIA 812</w:t>
      </w:r>
    </w:p>
    <w:p w14:paraId="075A8639" w14:textId="77777777" w:rsidR="00B211D2" w:rsidRDefault="00B211D2" w:rsidP="00AC38B3">
      <w:pPr>
        <w:pStyle w:val="Heading1"/>
        <w:spacing w:line="360" w:lineRule="auto"/>
        <w:rPr>
          <w:b w:val="0"/>
          <w:bCs w:val="0"/>
          <w:sz w:val="8"/>
        </w:rPr>
      </w:pPr>
      <w:r>
        <w:t>MEDGIDIA - TULCEA</w:t>
      </w:r>
    </w:p>
    <w:tbl>
      <w:tblPr>
        <w:tblW w:w="1020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639"/>
        <w:gridCol w:w="871"/>
        <w:gridCol w:w="754"/>
        <w:gridCol w:w="2203"/>
        <w:gridCol w:w="870"/>
        <w:gridCol w:w="754"/>
        <w:gridCol w:w="870"/>
        <w:gridCol w:w="754"/>
        <w:gridCol w:w="2491"/>
      </w:tblGrid>
      <w:tr w:rsidR="00B211D2" w14:paraId="744496AE" w14:textId="77777777">
        <w:trPr>
          <w:cantSplit/>
          <w:trHeight w:val="1157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6DBE30B" w14:textId="77777777" w:rsidR="00B211D2" w:rsidRPr="001A61C3" w:rsidRDefault="00B211D2" w:rsidP="00B211D2">
            <w:pPr>
              <w:numPr>
                <w:ilvl w:val="0"/>
                <w:numId w:val="69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CA1E886" w14:textId="77777777" w:rsidR="00B211D2" w:rsidRPr="001A61C3" w:rsidRDefault="00B211D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A623A1D" w14:textId="77777777" w:rsidR="00B211D2" w:rsidRPr="00772CB4" w:rsidRDefault="00B211D2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55C57C9" w14:textId="77777777" w:rsidR="00B211D2" w:rsidRDefault="00B211D2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Medgidia</w:t>
            </w:r>
          </w:p>
          <w:p w14:paraId="42A0670D" w14:textId="77777777" w:rsidR="00B211D2" w:rsidRDefault="00B211D2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Grupa A, liniile 10, </w:t>
            </w:r>
          </w:p>
          <w:p w14:paraId="1E9E3DEF" w14:textId="77777777" w:rsidR="00B211D2" w:rsidRDefault="00B211D2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11 şi 14 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7BAB5FE" w14:textId="77777777" w:rsidR="00B211D2" w:rsidRDefault="00B211D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intrări- ieşiri</w:t>
            </w:r>
          </w:p>
          <w:p w14:paraId="10E4A5A5" w14:textId="77777777" w:rsidR="00B211D2" w:rsidRPr="001A61C3" w:rsidRDefault="00B211D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Y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EB372A6" w14:textId="77777777" w:rsidR="00B211D2" w:rsidRPr="006A7C82" w:rsidRDefault="00B211D2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6A7C82"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5421DA0" w14:textId="77777777" w:rsidR="00B211D2" w:rsidRPr="001A61C3" w:rsidRDefault="00B211D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4775C5D" w14:textId="77777777" w:rsidR="00B211D2" w:rsidRPr="00772CB4" w:rsidRDefault="00B211D2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21F4270" w14:textId="77777777" w:rsidR="00B211D2" w:rsidRDefault="00B211D2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B211D2" w14:paraId="7637987B" w14:textId="77777777">
        <w:trPr>
          <w:cantSplit/>
          <w:trHeight w:val="706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65582CE" w14:textId="77777777" w:rsidR="00B211D2" w:rsidRPr="001A61C3" w:rsidRDefault="00B211D2" w:rsidP="00B211D2">
            <w:pPr>
              <w:numPr>
                <w:ilvl w:val="0"/>
                <w:numId w:val="69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987DA67" w14:textId="77777777" w:rsidR="00B211D2" w:rsidRPr="001A61C3" w:rsidRDefault="00B211D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BD2526D" w14:textId="77777777" w:rsidR="00B211D2" w:rsidRPr="00772CB4" w:rsidRDefault="00B211D2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EB0CB22" w14:textId="77777777" w:rsidR="00B211D2" w:rsidRDefault="00B211D2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Medgidia</w:t>
            </w:r>
          </w:p>
          <w:p w14:paraId="7F6D9F47" w14:textId="77777777" w:rsidR="00B211D2" w:rsidRDefault="00B211D2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Grupa A, linia 12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B847562" w14:textId="77777777" w:rsidR="00B211D2" w:rsidRDefault="00B211D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toată 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397FD8E" w14:textId="77777777" w:rsidR="00B211D2" w:rsidRPr="006A7C82" w:rsidRDefault="00B211D2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6A7C82"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8E6F8F7" w14:textId="77777777" w:rsidR="00B211D2" w:rsidRPr="001A61C3" w:rsidRDefault="00B211D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FEA0767" w14:textId="77777777" w:rsidR="00B211D2" w:rsidRPr="00772CB4" w:rsidRDefault="00B211D2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02AD4EF" w14:textId="77777777" w:rsidR="00B211D2" w:rsidRDefault="00B211D2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B211D2" w14:paraId="56172363" w14:textId="77777777">
        <w:trPr>
          <w:cantSplit/>
          <w:trHeight w:val="1980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DE1A7B6" w14:textId="77777777" w:rsidR="00B211D2" w:rsidRPr="001A61C3" w:rsidRDefault="00B211D2" w:rsidP="00B211D2">
            <w:pPr>
              <w:numPr>
                <w:ilvl w:val="0"/>
                <w:numId w:val="69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4EBC2DD" w14:textId="77777777" w:rsidR="00B211D2" w:rsidRDefault="00B211D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4+450</w:t>
            </w:r>
          </w:p>
          <w:p w14:paraId="439F78A5" w14:textId="77777777" w:rsidR="00B211D2" w:rsidRPr="001A61C3" w:rsidRDefault="00B211D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4+500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7E41C0B" w14:textId="77777777" w:rsidR="00B211D2" w:rsidRPr="00772CB4" w:rsidRDefault="00B211D2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772CB4">
              <w:rPr>
                <w:b/>
                <w:bCs/>
                <w:sz w:val="36"/>
                <w:szCs w:val="36"/>
              </w:rPr>
              <w:t>30</w:t>
            </w: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514C47C" w14:textId="77777777" w:rsidR="00B211D2" w:rsidRDefault="00B211D2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Medgidia –</w:t>
            </w:r>
          </w:p>
          <w:p w14:paraId="68C2B7DD" w14:textId="77777777" w:rsidR="00B211D2" w:rsidRDefault="00B211D2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Nicolae Bălcescu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1148BEE" w14:textId="77777777" w:rsidR="00B211D2" w:rsidRPr="001A61C3" w:rsidRDefault="00B211D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C48D97D" w14:textId="77777777" w:rsidR="00B211D2" w:rsidRPr="006A7C82" w:rsidRDefault="00B211D2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1CC7ACE" w14:textId="77777777" w:rsidR="00B211D2" w:rsidRPr="001A61C3" w:rsidRDefault="00B211D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C902E57" w14:textId="77777777" w:rsidR="00B211D2" w:rsidRPr="00772CB4" w:rsidRDefault="00B211D2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24EA309" w14:textId="77777777" w:rsidR="00B211D2" w:rsidRDefault="00B211D2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Semnalizată ca limitare de viteză. </w:t>
            </w:r>
          </w:p>
          <w:p w14:paraId="2DD16B89" w14:textId="77777777" w:rsidR="00B211D2" w:rsidRDefault="00B211D2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Se respectă numai cu primul vehicul din compunerea trenului (locomotivă sau vagon).</w:t>
            </w:r>
          </w:p>
        </w:tc>
      </w:tr>
      <w:tr w:rsidR="00B211D2" w14:paraId="0DC4C590" w14:textId="77777777">
        <w:trPr>
          <w:cantSplit/>
          <w:trHeight w:val="607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0B564C8" w14:textId="77777777" w:rsidR="00B211D2" w:rsidRPr="001A61C3" w:rsidRDefault="00B211D2" w:rsidP="00B211D2">
            <w:pPr>
              <w:numPr>
                <w:ilvl w:val="0"/>
                <w:numId w:val="69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9E82200" w14:textId="77777777" w:rsidR="00B211D2" w:rsidRDefault="00B211D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13+700</w:t>
            </w:r>
          </w:p>
          <w:p w14:paraId="396D2F92" w14:textId="77777777" w:rsidR="00B211D2" w:rsidRDefault="00B211D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14+200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CC6B826" w14:textId="77777777" w:rsidR="00B211D2" w:rsidRPr="00772CB4" w:rsidRDefault="00B211D2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50</w:t>
            </w: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E9367EA" w14:textId="77777777" w:rsidR="00B211D2" w:rsidRDefault="00B211D2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Medgidia –</w:t>
            </w:r>
          </w:p>
          <w:p w14:paraId="58065B3E" w14:textId="77777777" w:rsidR="00B211D2" w:rsidRDefault="00B211D2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Nicolae Bălcescu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6E72E32" w14:textId="77777777" w:rsidR="00B211D2" w:rsidRPr="001A61C3" w:rsidRDefault="00B211D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DE3F161" w14:textId="77777777" w:rsidR="00B211D2" w:rsidRPr="006A7C82" w:rsidRDefault="00B211D2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CAFFF70" w14:textId="77777777" w:rsidR="00B211D2" w:rsidRPr="001A61C3" w:rsidRDefault="00B211D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6E7466C" w14:textId="77777777" w:rsidR="00B211D2" w:rsidRPr="00772CB4" w:rsidRDefault="00B211D2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1859C2A" w14:textId="77777777" w:rsidR="00B211D2" w:rsidRDefault="00B211D2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Semnalizată ca limitare de viteză.</w:t>
            </w:r>
          </w:p>
        </w:tc>
      </w:tr>
      <w:tr w:rsidR="00B211D2" w14:paraId="4CBEF775" w14:textId="77777777">
        <w:trPr>
          <w:cantSplit/>
          <w:trHeight w:val="1529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0DBD1AB" w14:textId="77777777" w:rsidR="00B211D2" w:rsidRPr="001A61C3" w:rsidRDefault="00B211D2" w:rsidP="00B211D2">
            <w:pPr>
              <w:numPr>
                <w:ilvl w:val="0"/>
                <w:numId w:val="69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C077B58" w14:textId="77777777" w:rsidR="00B211D2" w:rsidRPr="001A61C3" w:rsidRDefault="00B211D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61399DC" w14:textId="77777777" w:rsidR="00B211D2" w:rsidRPr="00772CB4" w:rsidRDefault="00B211D2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9028449" w14:textId="77777777" w:rsidR="00B211D2" w:rsidRDefault="00B211D2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Nicolae Bălcescu</w:t>
            </w:r>
          </w:p>
          <w:p w14:paraId="1099A58F" w14:textId="77777777" w:rsidR="00B211D2" w:rsidRDefault="00B211D2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1712BE6" w14:textId="77777777" w:rsidR="00B211D2" w:rsidRPr="001A61C3" w:rsidRDefault="00B211D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1A61C3">
              <w:rPr>
                <w:b/>
                <w:bCs/>
                <w:sz w:val="20"/>
              </w:rPr>
              <w:t>peste diag.</w:t>
            </w:r>
          </w:p>
          <w:p w14:paraId="1DAE054D" w14:textId="77777777" w:rsidR="00B211D2" w:rsidRPr="001A61C3" w:rsidRDefault="00B211D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1A61C3">
              <w:rPr>
                <w:b/>
                <w:bCs/>
                <w:sz w:val="20"/>
              </w:rPr>
              <w:t>5 - 11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80E206F" w14:textId="77777777" w:rsidR="00B211D2" w:rsidRPr="006A7C82" w:rsidRDefault="00B211D2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6A7C82"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0FF046A" w14:textId="77777777" w:rsidR="00B211D2" w:rsidRPr="001A61C3" w:rsidRDefault="00B211D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25911EE" w14:textId="77777777" w:rsidR="00B211D2" w:rsidRPr="00772CB4" w:rsidRDefault="00B211D2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E118C82" w14:textId="77777777" w:rsidR="00B211D2" w:rsidRDefault="00B211D2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  <w:p w14:paraId="12484826" w14:textId="77777777" w:rsidR="00B211D2" w:rsidRDefault="00B211D2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Afectează intrări - ieşiri </w:t>
            </w:r>
          </w:p>
          <w:p w14:paraId="7A048303" w14:textId="77777777" w:rsidR="00B211D2" w:rsidRDefault="00B211D2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la diagonalele 11 – 13 </w:t>
            </w:r>
          </w:p>
          <w:p w14:paraId="1A23068C" w14:textId="77777777" w:rsidR="00B211D2" w:rsidRDefault="00B211D2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şi liniile 3 – 5. </w:t>
            </w:r>
          </w:p>
        </w:tc>
      </w:tr>
      <w:tr w:rsidR="00B211D2" w14:paraId="4636C5FE" w14:textId="77777777">
        <w:trPr>
          <w:cantSplit/>
          <w:trHeight w:val="1529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5283219" w14:textId="77777777" w:rsidR="00B211D2" w:rsidRPr="001A61C3" w:rsidRDefault="00B211D2" w:rsidP="00B211D2">
            <w:pPr>
              <w:numPr>
                <w:ilvl w:val="0"/>
                <w:numId w:val="69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216C6D2" w14:textId="77777777" w:rsidR="00B211D2" w:rsidRPr="001A61C3" w:rsidRDefault="00B211D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ED622AF" w14:textId="77777777" w:rsidR="00B211D2" w:rsidRPr="00772CB4" w:rsidRDefault="00B211D2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7FD567D" w14:textId="77777777" w:rsidR="00B211D2" w:rsidRDefault="00B211D2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Nicolae Bălcescu</w:t>
            </w:r>
          </w:p>
          <w:p w14:paraId="0CEBCBC3" w14:textId="77777777" w:rsidR="00B211D2" w:rsidRDefault="00B211D2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 1 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CF49CDB" w14:textId="77777777" w:rsidR="00B211D2" w:rsidRDefault="00B211D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între Cap X și </w:t>
            </w:r>
          </w:p>
          <w:p w14:paraId="5F324D0E" w14:textId="77777777" w:rsidR="00B211D2" w:rsidRPr="001A61C3" w:rsidRDefault="00B211D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ax stație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7C30793" w14:textId="77777777" w:rsidR="00B211D2" w:rsidRPr="006A7C82" w:rsidRDefault="00B211D2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006650D" w14:textId="77777777" w:rsidR="00B211D2" w:rsidRPr="001A61C3" w:rsidRDefault="00B211D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05F649D" w14:textId="77777777" w:rsidR="00B211D2" w:rsidRPr="00772CB4" w:rsidRDefault="00B211D2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6A39A0D" w14:textId="77777777" w:rsidR="00B211D2" w:rsidRDefault="00B211D2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 pe teren.</w:t>
            </w:r>
          </w:p>
          <w:p w14:paraId="3D59C300" w14:textId="77777777" w:rsidR="00B211D2" w:rsidRDefault="00B211D2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Între ax stație și Cap Y </w:t>
            </w:r>
          </w:p>
          <w:p w14:paraId="379ABC4E" w14:textId="77777777" w:rsidR="00B211D2" w:rsidRDefault="00B211D2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linia este închisă.</w:t>
            </w:r>
          </w:p>
        </w:tc>
      </w:tr>
      <w:tr w:rsidR="00B211D2" w14:paraId="4754A207" w14:textId="77777777">
        <w:trPr>
          <w:cantSplit/>
          <w:trHeight w:val="786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E5669F4" w14:textId="77777777" w:rsidR="00B211D2" w:rsidRPr="001A61C3" w:rsidRDefault="00B211D2" w:rsidP="00B211D2">
            <w:pPr>
              <w:numPr>
                <w:ilvl w:val="0"/>
                <w:numId w:val="69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42B96D3" w14:textId="77777777" w:rsidR="00B211D2" w:rsidRPr="001A61C3" w:rsidRDefault="00B211D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745E6AE" w14:textId="77777777" w:rsidR="00B211D2" w:rsidRPr="00772CB4" w:rsidRDefault="00B211D2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FAF8CBB" w14:textId="77777777" w:rsidR="00B211D2" w:rsidRDefault="00B211D2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Nicolae Bălcescu</w:t>
            </w:r>
          </w:p>
          <w:p w14:paraId="0CB6D4E1" w14:textId="77777777" w:rsidR="00B211D2" w:rsidRDefault="00B211D2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 3 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D11616D" w14:textId="77777777" w:rsidR="00B211D2" w:rsidRPr="001A61C3" w:rsidRDefault="00B211D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toată 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ED37A72" w14:textId="77777777" w:rsidR="00B211D2" w:rsidRPr="006A7C82" w:rsidRDefault="00B211D2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20D5E2E" w14:textId="77777777" w:rsidR="00B211D2" w:rsidRPr="001A61C3" w:rsidRDefault="00B211D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5E2BA71" w14:textId="77777777" w:rsidR="00B211D2" w:rsidRPr="00772CB4" w:rsidRDefault="00B211D2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6174F94" w14:textId="77777777" w:rsidR="00B211D2" w:rsidRDefault="00B211D2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B211D2" w14:paraId="280E03B1" w14:textId="77777777">
        <w:trPr>
          <w:cantSplit/>
          <w:trHeight w:val="1507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4D8C867" w14:textId="77777777" w:rsidR="00B211D2" w:rsidRPr="001A61C3" w:rsidRDefault="00B211D2" w:rsidP="00B211D2">
            <w:pPr>
              <w:numPr>
                <w:ilvl w:val="0"/>
                <w:numId w:val="69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B8CD36F" w14:textId="77777777" w:rsidR="00B211D2" w:rsidRPr="001A61C3" w:rsidRDefault="00B211D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498361F" w14:textId="77777777" w:rsidR="00B211D2" w:rsidRPr="00772CB4" w:rsidRDefault="00B211D2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E611336" w14:textId="77777777" w:rsidR="00B211D2" w:rsidRDefault="00B211D2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Nicolae Bălcescu</w:t>
            </w:r>
          </w:p>
          <w:p w14:paraId="0D2AD131" w14:textId="77777777" w:rsidR="00B211D2" w:rsidRDefault="00B211D2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linia 5 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EA7FEB9" w14:textId="77777777" w:rsidR="00B211D2" w:rsidRDefault="00B211D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din </w:t>
            </w:r>
          </w:p>
          <w:p w14:paraId="4DE3C258" w14:textId="77777777" w:rsidR="00B211D2" w:rsidRDefault="00B211D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Y</w:t>
            </w:r>
          </w:p>
          <w:p w14:paraId="35A37A38" w14:textId="77777777" w:rsidR="00B211D2" w:rsidRDefault="00B211D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pe</w:t>
            </w:r>
          </w:p>
          <w:p w14:paraId="5B947E6C" w14:textId="77777777" w:rsidR="00B211D2" w:rsidRPr="001A61C3" w:rsidRDefault="00B211D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252 m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AC2EB65" w14:textId="77777777" w:rsidR="00B211D2" w:rsidRPr="006A7C82" w:rsidRDefault="00B211D2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6A7C82"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2CD6CB0" w14:textId="77777777" w:rsidR="00B211D2" w:rsidRPr="001A61C3" w:rsidRDefault="00B211D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DCF8477" w14:textId="77777777" w:rsidR="00B211D2" w:rsidRPr="00772CB4" w:rsidRDefault="00B211D2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D198B9F" w14:textId="77777777" w:rsidR="00B211D2" w:rsidRDefault="00B211D2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B211D2" w14:paraId="6B7B64CC" w14:textId="77777777">
        <w:trPr>
          <w:cantSplit/>
          <w:trHeight w:val="1898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CB0683B" w14:textId="77777777" w:rsidR="00B211D2" w:rsidRPr="001A61C3" w:rsidRDefault="00B211D2" w:rsidP="00B211D2">
            <w:pPr>
              <w:numPr>
                <w:ilvl w:val="0"/>
                <w:numId w:val="69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69B6B7C" w14:textId="77777777" w:rsidR="00B211D2" w:rsidRPr="001A61C3" w:rsidRDefault="00B211D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3775BE6" w14:textId="77777777" w:rsidR="00B211D2" w:rsidRPr="00772CB4" w:rsidRDefault="00B211D2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50D56F4" w14:textId="77777777" w:rsidR="00B211D2" w:rsidRDefault="00B211D2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Nicolae Bălcescu</w:t>
            </w:r>
          </w:p>
          <w:p w14:paraId="5BCDA4A8" w14:textId="77777777" w:rsidR="00B211D2" w:rsidRDefault="00B211D2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 6 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B32AEF3" w14:textId="77777777" w:rsidR="00B211D2" w:rsidRDefault="00B211D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între </w:t>
            </w:r>
          </w:p>
          <w:p w14:paraId="626E8C06" w14:textId="77777777" w:rsidR="00B211D2" w:rsidRDefault="00B211D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Cap X şi </w:t>
            </w:r>
          </w:p>
          <w:p w14:paraId="45FEA3D0" w14:textId="77777777" w:rsidR="00B211D2" w:rsidRPr="001A61C3" w:rsidRDefault="00B211D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axa staţiei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4DF300A" w14:textId="77777777" w:rsidR="00B211D2" w:rsidRPr="006A7C82" w:rsidRDefault="00B211D2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6A7C82"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142C26F" w14:textId="77777777" w:rsidR="00B211D2" w:rsidRPr="001A61C3" w:rsidRDefault="00B211D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929C4C9" w14:textId="77777777" w:rsidR="00B211D2" w:rsidRPr="00772CB4" w:rsidRDefault="00B211D2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26F3027" w14:textId="77777777" w:rsidR="00B211D2" w:rsidRDefault="00B211D2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  <w:p w14:paraId="5E973FE7" w14:textId="77777777" w:rsidR="00B211D2" w:rsidRDefault="00B211D2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De la axa staţiei la Cap Y linia este închisă.</w:t>
            </w:r>
          </w:p>
        </w:tc>
      </w:tr>
      <w:tr w:rsidR="00B211D2" w14:paraId="43FAB8AA" w14:textId="77777777">
        <w:trPr>
          <w:cantSplit/>
          <w:trHeight w:val="1823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7D6C4D1" w14:textId="77777777" w:rsidR="00B211D2" w:rsidRPr="001A61C3" w:rsidRDefault="00B211D2" w:rsidP="00B211D2">
            <w:pPr>
              <w:numPr>
                <w:ilvl w:val="0"/>
                <w:numId w:val="69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549768C" w14:textId="77777777" w:rsidR="00B211D2" w:rsidRPr="001A61C3" w:rsidRDefault="00B211D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E558CA2" w14:textId="77777777" w:rsidR="00B211D2" w:rsidRPr="00772CB4" w:rsidRDefault="00B211D2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3011065" w14:textId="77777777" w:rsidR="00B211D2" w:rsidRDefault="00B211D2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Nicolae Bălcescu</w:t>
            </w:r>
          </w:p>
          <w:p w14:paraId="3ADEE21C" w14:textId="77777777" w:rsidR="00B211D2" w:rsidRDefault="00B211D2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 7 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39529D6" w14:textId="77777777" w:rsidR="00B211D2" w:rsidRDefault="00B211D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pe </w:t>
            </w:r>
          </w:p>
          <w:p w14:paraId="5C72AC2A" w14:textId="77777777" w:rsidR="00B211D2" w:rsidRDefault="00B211D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120 m </w:t>
            </w:r>
          </w:p>
          <w:p w14:paraId="3643B4A7" w14:textId="77777777" w:rsidR="00B211D2" w:rsidRDefault="00B211D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de la sch. 17 </w:t>
            </w:r>
          </w:p>
          <w:p w14:paraId="5E764C00" w14:textId="77777777" w:rsidR="00B211D2" w:rsidRPr="001A61C3" w:rsidRDefault="00B211D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la Cântar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B4E73F6" w14:textId="77777777" w:rsidR="00B211D2" w:rsidRPr="006A7C82" w:rsidRDefault="00B211D2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6A7C82"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BC3AE04" w14:textId="77777777" w:rsidR="00B211D2" w:rsidRPr="001A61C3" w:rsidRDefault="00B211D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CF7767D" w14:textId="77777777" w:rsidR="00B211D2" w:rsidRPr="00772CB4" w:rsidRDefault="00B211D2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C898B99" w14:textId="77777777" w:rsidR="00B211D2" w:rsidRDefault="00B211D2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  <w:p w14:paraId="73BD65E3" w14:textId="77777777" w:rsidR="00B211D2" w:rsidRDefault="00B211D2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Restul liniei este închisă.</w:t>
            </w:r>
          </w:p>
        </w:tc>
      </w:tr>
      <w:tr w:rsidR="00B211D2" w14:paraId="381D2CC3" w14:textId="77777777">
        <w:trPr>
          <w:cantSplit/>
          <w:trHeight w:val="1423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48B2DB3" w14:textId="77777777" w:rsidR="00B211D2" w:rsidRPr="001A61C3" w:rsidRDefault="00B211D2" w:rsidP="00B211D2">
            <w:pPr>
              <w:numPr>
                <w:ilvl w:val="0"/>
                <w:numId w:val="69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A64DAA1" w14:textId="77777777" w:rsidR="00B211D2" w:rsidRPr="001A61C3" w:rsidRDefault="00B211D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A2451F1" w14:textId="77777777" w:rsidR="00B211D2" w:rsidRPr="00772CB4" w:rsidRDefault="00B211D2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E686345" w14:textId="77777777" w:rsidR="00B211D2" w:rsidRDefault="00B211D2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Nicolae Bălcescu</w:t>
            </w:r>
          </w:p>
          <w:p w14:paraId="25B503F1" w14:textId="77777777" w:rsidR="00B211D2" w:rsidRDefault="00B211D2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C64FF08" w14:textId="77777777" w:rsidR="00B211D2" w:rsidRPr="001A61C3" w:rsidRDefault="00B211D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1A61C3">
              <w:rPr>
                <w:b/>
                <w:bCs/>
                <w:sz w:val="20"/>
              </w:rPr>
              <w:t>peste sch. 14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9989E83" w14:textId="77777777" w:rsidR="00B211D2" w:rsidRPr="006A7C82" w:rsidRDefault="00B211D2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6A7C82"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F05E1CE" w14:textId="77777777" w:rsidR="00B211D2" w:rsidRPr="001A61C3" w:rsidRDefault="00B211D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FB469FD" w14:textId="77777777" w:rsidR="00B211D2" w:rsidRPr="00772CB4" w:rsidRDefault="00B211D2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752D3B2" w14:textId="77777777" w:rsidR="00B211D2" w:rsidRDefault="00B211D2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  <w:p w14:paraId="5F9023C3" w14:textId="77777777" w:rsidR="00B211D2" w:rsidRDefault="00B211D2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Afectează intrări - ieşiri </w:t>
            </w:r>
          </w:p>
          <w:p w14:paraId="37B8D059" w14:textId="77777777" w:rsidR="00B211D2" w:rsidRDefault="00B211D2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la diagonalele 14 – 16 </w:t>
            </w:r>
          </w:p>
          <w:p w14:paraId="481DBE5F" w14:textId="77777777" w:rsidR="00B211D2" w:rsidRDefault="00B211D2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şi liniile 5 şi 6. </w:t>
            </w:r>
          </w:p>
        </w:tc>
      </w:tr>
      <w:tr w:rsidR="00B211D2" w14:paraId="416CB838" w14:textId="77777777">
        <w:trPr>
          <w:cantSplit/>
          <w:trHeight w:val="808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24AFE0B" w14:textId="77777777" w:rsidR="00B211D2" w:rsidRPr="001A61C3" w:rsidRDefault="00B211D2" w:rsidP="00B211D2">
            <w:pPr>
              <w:numPr>
                <w:ilvl w:val="0"/>
                <w:numId w:val="69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200D798" w14:textId="77777777" w:rsidR="00B211D2" w:rsidRPr="001A61C3" w:rsidRDefault="00B211D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55BB5C4" w14:textId="77777777" w:rsidR="00B211D2" w:rsidRPr="00772CB4" w:rsidRDefault="00B211D2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A58E7FB" w14:textId="77777777" w:rsidR="00B211D2" w:rsidRDefault="00B211D2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Linia RMK  </w:t>
            </w:r>
          </w:p>
          <w:p w14:paraId="3FC888D6" w14:textId="77777777" w:rsidR="00B211D2" w:rsidRDefault="00B211D2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Nicolae Bălcescu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B364EF0" w14:textId="77777777" w:rsidR="00B211D2" w:rsidRDefault="00B211D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1+300</w:t>
            </w:r>
          </w:p>
          <w:p w14:paraId="3D7F14D2" w14:textId="77777777" w:rsidR="00B211D2" w:rsidRPr="001A61C3" w:rsidRDefault="00B211D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6+675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F4E88A4" w14:textId="77777777" w:rsidR="00B211D2" w:rsidRPr="006A7C82" w:rsidRDefault="00B211D2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6A7C82"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2DCD8F1" w14:textId="77777777" w:rsidR="00B211D2" w:rsidRPr="001A61C3" w:rsidRDefault="00B211D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D7B5577" w14:textId="77777777" w:rsidR="00B211D2" w:rsidRPr="00772CB4" w:rsidRDefault="00B211D2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F8A8DBF" w14:textId="77777777" w:rsidR="00B211D2" w:rsidRDefault="00B211D2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Semnalizată ca limitare de viteză.</w:t>
            </w:r>
          </w:p>
        </w:tc>
      </w:tr>
      <w:tr w:rsidR="00B211D2" w14:paraId="24F61A99" w14:textId="77777777">
        <w:trPr>
          <w:cantSplit/>
          <w:trHeight w:val="927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2E42266" w14:textId="77777777" w:rsidR="00B211D2" w:rsidRPr="001A61C3" w:rsidRDefault="00B211D2" w:rsidP="00B211D2">
            <w:pPr>
              <w:numPr>
                <w:ilvl w:val="0"/>
                <w:numId w:val="69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50865AB" w14:textId="77777777" w:rsidR="00B211D2" w:rsidRPr="001A61C3" w:rsidRDefault="00B211D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E3116F5" w14:textId="77777777" w:rsidR="00B211D2" w:rsidRPr="00772CB4" w:rsidRDefault="00B211D2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C4A8A90" w14:textId="77777777" w:rsidR="00B211D2" w:rsidRDefault="00B211D2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Antestaţie Linia RMK  Nicolae Bălcescu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2B2918A" w14:textId="77777777" w:rsidR="00B211D2" w:rsidRDefault="00B211D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peste sch. </w:t>
            </w:r>
          </w:p>
          <w:p w14:paraId="57862772" w14:textId="77777777" w:rsidR="00B211D2" w:rsidRPr="001A61C3" w:rsidRDefault="00B211D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 şi 2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0A42D82" w14:textId="77777777" w:rsidR="00B211D2" w:rsidRPr="006A7C82" w:rsidRDefault="00B211D2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6A7C82">
              <w:rPr>
                <w:b/>
                <w:bCs/>
                <w:sz w:val="36"/>
                <w:szCs w:val="36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572C00C" w14:textId="77777777" w:rsidR="00B211D2" w:rsidRPr="001A61C3" w:rsidRDefault="00B211D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E3E74CF" w14:textId="77777777" w:rsidR="00B211D2" w:rsidRPr="00772CB4" w:rsidRDefault="00B211D2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D140AFC" w14:textId="77777777" w:rsidR="00B211D2" w:rsidRDefault="00B211D2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B211D2" w14:paraId="3508C186" w14:textId="77777777">
        <w:trPr>
          <w:cantSplit/>
          <w:trHeight w:val="2246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0672A24" w14:textId="77777777" w:rsidR="00B211D2" w:rsidRPr="001A61C3" w:rsidRDefault="00B211D2" w:rsidP="00B211D2">
            <w:pPr>
              <w:numPr>
                <w:ilvl w:val="0"/>
                <w:numId w:val="69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0C85049" w14:textId="77777777" w:rsidR="00B211D2" w:rsidRDefault="00B211D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30+300</w:t>
            </w:r>
          </w:p>
          <w:p w14:paraId="7FBCFCF9" w14:textId="77777777" w:rsidR="00B211D2" w:rsidRPr="001A61C3" w:rsidRDefault="00B211D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30+500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041D159" w14:textId="77777777" w:rsidR="00B211D2" w:rsidRPr="00772CB4" w:rsidRDefault="00B211D2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772CB4">
              <w:rPr>
                <w:b/>
                <w:bCs/>
                <w:sz w:val="36"/>
                <w:szCs w:val="36"/>
              </w:rPr>
              <w:t>30</w:t>
            </w: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8090498" w14:textId="77777777" w:rsidR="00B211D2" w:rsidRDefault="00B211D2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Nicolae Bălcescu –</w:t>
            </w:r>
          </w:p>
          <w:p w14:paraId="1D021D14" w14:textId="77777777" w:rsidR="00B211D2" w:rsidRDefault="00B211D2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Târguşor Dobrogea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5224448" w14:textId="77777777" w:rsidR="00B211D2" w:rsidRPr="001A61C3" w:rsidRDefault="00B211D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EA26AF4" w14:textId="77777777" w:rsidR="00B211D2" w:rsidRPr="006A7C82" w:rsidRDefault="00B211D2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7EDE296" w14:textId="77777777" w:rsidR="00B211D2" w:rsidRPr="001A61C3" w:rsidRDefault="00B211D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C1A8D6C" w14:textId="77777777" w:rsidR="00B211D2" w:rsidRPr="00772CB4" w:rsidRDefault="00B211D2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1B06F08" w14:textId="77777777" w:rsidR="00B211D2" w:rsidRDefault="00B211D2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Semnalizată ca limitare de viteză. </w:t>
            </w:r>
          </w:p>
          <w:p w14:paraId="08A0570F" w14:textId="77777777" w:rsidR="00B211D2" w:rsidRDefault="00B211D2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Se respectă numai </w:t>
            </w:r>
          </w:p>
          <w:p w14:paraId="0A388310" w14:textId="77777777" w:rsidR="00B211D2" w:rsidRDefault="00B211D2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cu primul vehicul din compunerea trenului (locomotivă sau vagon).</w:t>
            </w:r>
          </w:p>
        </w:tc>
      </w:tr>
      <w:tr w:rsidR="00B211D2" w14:paraId="31BCDFE3" w14:textId="77777777">
        <w:trPr>
          <w:cantSplit/>
          <w:trHeight w:val="958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BF4FAD0" w14:textId="77777777" w:rsidR="00B211D2" w:rsidRPr="001A61C3" w:rsidRDefault="00B211D2" w:rsidP="00B211D2">
            <w:pPr>
              <w:numPr>
                <w:ilvl w:val="0"/>
                <w:numId w:val="69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046BBD3" w14:textId="77777777" w:rsidR="00B211D2" w:rsidRDefault="00B211D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4A08BAE" w14:textId="77777777" w:rsidR="00B211D2" w:rsidRPr="00772CB4" w:rsidRDefault="00B211D2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E1B8021" w14:textId="77777777" w:rsidR="00B211D2" w:rsidRDefault="00B211D2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Târguşor Dobrogea</w:t>
            </w:r>
          </w:p>
          <w:p w14:paraId="000F5DBD" w14:textId="77777777" w:rsidR="00B211D2" w:rsidRDefault="00B211D2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 3 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88BD6ED" w14:textId="77777777" w:rsidR="00B211D2" w:rsidRPr="001A61C3" w:rsidRDefault="00B211D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toată 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7C135F0" w14:textId="77777777" w:rsidR="00B211D2" w:rsidRPr="006A7C82" w:rsidRDefault="00B211D2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A3F189F" w14:textId="77777777" w:rsidR="00B211D2" w:rsidRPr="001A61C3" w:rsidRDefault="00B211D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1A05CD5" w14:textId="77777777" w:rsidR="00B211D2" w:rsidRPr="00772CB4" w:rsidRDefault="00B211D2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01645C0" w14:textId="77777777" w:rsidR="00B211D2" w:rsidRDefault="00B211D2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  <w:p w14:paraId="417E9F95" w14:textId="77777777" w:rsidR="00B211D2" w:rsidRDefault="00B211D2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Cu acces prin Cap Y.</w:t>
            </w:r>
          </w:p>
        </w:tc>
      </w:tr>
      <w:tr w:rsidR="00B211D2" w14:paraId="61F05BEC" w14:textId="77777777">
        <w:trPr>
          <w:cantSplit/>
          <w:trHeight w:val="416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5E5C941" w14:textId="77777777" w:rsidR="00B211D2" w:rsidRPr="001A61C3" w:rsidRDefault="00B211D2" w:rsidP="00B211D2">
            <w:pPr>
              <w:numPr>
                <w:ilvl w:val="0"/>
                <w:numId w:val="69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B668885" w14:textId="77777777" w:rsidR="00B211D2" w:rsidRDefault="00B211D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39+470</w:t>
            </w:r>
          </w:p>
          <w:p w14:paraId="37904237" w14:textId="77777777" w:rsidR="00B211D2" w:rsidRPr="001A61C3" w:rsidRDefault="00B211D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39+775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4490109" w14:textId="77777777" w:rsidR="00B211D2" w:rsidRPr="00772CB4" w:rsidRDefault="00B211D2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30</w:t>
            </w: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FB993ED" w14:textId="77777777" w:rsidR="00B211D2" w:rsidRDefault="00B211D2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Târguşor Dobrogea -</w:t>
            </w:r>
          </w:p>
          <w:p w14:paraId="3D6CED40" w14:textId="77777777" w:rsidR="00B211D2" w:rsidRDefault="00B211D2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Cogealac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6D6775C" w14:textId="77777777" w:rsidR="00B211D2" w:rsidRDefault="00B211D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CADC65C" w14:textId="77777777" w:rsidR="00B211D2" w:rsidRDefault="00B211D2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19F8B44" w14:textId="77777777" w:rsidR="00B211D2" w:rsidRPr="001A61C3" w:rsidRDefault="00B211D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0AE935C" w14:textId="77777777" w:rsidR="00B211D2" w:rsidRPr="00772CB4" w:rsidRDefault="00B211D2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457FA61" w14:textId="77777777" w:rsidR="00B211D2" w:rsidRPr="00562792" w:rsidRDefault="00B211D2">
            <w:pPr>
              <w:spacing w:before="40" w:after="40" w:line="360" w:lineRule="auto"/>
              <w:ind w:left="57" w:right="57"/>
              <w:rPr>
                <w:b/>
                <w:bCs/>
                <w:iCs/>
                <w:sz w:val="20"/>
              </w:rPr>
            </w:pPr>
            <w:r w:rsidRPr="00562792">
              <w:rPr>
                <w:b/>
                <w:bCs/>
                <w:iCs/>
                <w:sz w:val="20"/>
              </w:rPr>
              <w:t>*Valabil pentru trenurile remorcate cu două și trei locomotive cuplate.</w:t>
            </w:r>
          </w:p>
          <w:p w14:paraId="0E2D196F" w14:textId="77777777" w:rsidR="00B211D2" w:rsidRPr="00562792" w:rsidRDefault="00B211D2">
            <w:pPr>
              <w:spacing w:before="40" w:after="40" w:line="360" w:lineRule="auto"/>
              <w:ind w:left="57" w:right="57"/>
              <w:rPr>
                <w:b/>
                <w:bCs/>
                <w:iCs/>
                <w:sz w:val="20"/>
              </w:rPr>
            </w:pPr>
            <w:r w:rsidRPr="00562792">
              <w:rPr>
                <w:b/>
                <w:bCs/>
                <w:iCs/>
                <w:sz w:val="20"/>
              </w:rPr>
              <w:t>Este interzisă circulația trenurilor care au  în compunere patru sau mai multe locomotive cuplate.</w:t>
            </w:r>
          </w:p>
          <w:p w14:paraId="733561A8" w14:textId="77777777" w:rsidR="00B211D2" w:rsidRDefault="00B211D2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B211D2" w14:paraId="0888FEE8" w14:textId="77777777">
        <w:trPr>
          <w:cantSplit/>
          <w:trHeight w:val="928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D034A2B" w14:textId="77777777" w:rsidR="00B211D2" w:rsidRPr="001A61C3" w:rsidRDefault="00B211D2" w:rsidP="00B211D2">
            <w:pPr>
              <w:numPr>
                <w:ilvl w:val="0"/>
                <w:numId w:val="69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24140DD" w14:textId="77777777" w:rsidR="00B211D2" w:rsidRPr="001A61C3" w:rsidRDefault="00B211D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C62580A" w14:textId="77777777" w:rsidR="00B211D2" w:rsidRPr="00772CB4" w:rsidRDefault="00B211D2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3D87E34" w14:textId="77777777" w:rsidR="00B211D2" w:rsidRDefault="00B211D2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Cogealac</w:t>
            </w:r>
          </w:p>
          <w:p w14:paraId="036E736D" w14:textId="77777777" w:rsidR="00B211D2" w:rsidRDefault="00B211D2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 3 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F4ECA9B" w14:textId="77777777" w:rsidR="00B211D2" w:rsidRPr="001A61C3" w:rsidRDefault="00B211D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1A61C3">
              <w:rPr>
                <w:b/>
                <w:bCs/>
                <w:sz w:val="20"/>
              </w:rPr>
              <w:t>toată</w:t>
            </w:r>
          </w:p>
          <w:p w14:paraId="4CBF6404" w14:textId="77777777" w:rsidR="00B211D2" w:rsidRPr="001A61C3" w:rsidRDefault="00B211D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1A61C3">
              <w:rPr>
                <w:b/>
                <w:bCs/>
                <w:sz w:val="20"/>
              </w:rPr>
              <w:t>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56CC0C5" w14:textId="77777777" w:rsidR="00B211D2" w:rsidRPr="006A7C82" w:rsidRDefault="00B211D2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6A7C82">
              <w:rPr>
                <w:b/>
                <w:bCs/>
                <w:sz w:val="36"/>
                <w:szCs w:val="36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82C452C" w14:textId="77777777" w:rsidR="00B211D2" w:rsidRPr="001A61C3" w:rsidRDefault="00B211D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5666945" w14:textId="77777777" w:rsidR="00B211D2" w:rsidRPr="00772CB4" w:rsidRDefault="00B211D2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4E1766C" w14:textId="77777777" w:rsidR="00B211D2" w:rsidRDefault="00B211D2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B211D2" w14:paraId="0017112C" w14:textId="77777777">
        <w:trPr>
          <w:cantSplit/>
          <w:trHeight w:val="1459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AA7AC87" w14:textId="77777777" w:rsidR="00B211D2" w:rsidRPr="001A61C3" w:rsidRDefault="00B211D2" w:rsidP="00B211D2">
            <w:pPr>
              <w:numPr>
                <w:ilvl w:val="0"/>
                <w:numId w:val="69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D926AE4" w14:textId="77777777" w:rsidR="00B211D2" w:rsidRDefault="00B211D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51BA157" w14:textId="77777777" w:rsidR="00B211D2" w:rsidRPr="00772CB4" w:rsidRDefault="00B211D2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00971C1" w14:textId="77777777" w:rsidR="00B211D2" w:rsidRDefault="00B211D2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Mihai Viteazu</w:t>
            </w:r>
          </w:p>
          <w:p w14:paraId="255DC937" w14:textId="77777777" w:rsidR="00B211D2" w:rsidRDefault="00B211D2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 3 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9FCFD21" w14:textId="77777777" w:rsidR="00B211D2" w:rsidRDefault="00B211D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între sch. 5</w:t>
            </w:r>
          </w:p>
          <w:p w14:paraId="19878CAB" w14:textId="77777777" w:rsidR="00B211D2" w:rsidRDefault="00B211D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 şi </w:t>
            </w:r>
          </w:p>
          <w:p w14:paraId="002C4003" w14:textId="77777777" w:rsidR="00B211D2" w:rsidRPr="001A61C3" w:rsidRDefault="00B211D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sch. 6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CA055EF" w14:textId="77777777" w:rsidR="00B211D2" w:rsidRPr="006A7C82" w:rsidRDefault="00B211D2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E0D770F" w14:textId="77777777" w:rsidR="00B211D2" w:rsidRPr="001A61C3" w:rsidRDefault="00B211D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59D5C62" w14:textId="77777777" w:rsidR="00B211D2" w:rsidRPr="00772CB4" w:rsidRDefault="00B211D2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0EDDEA9" w14:textId="77777777" w:rsidR="00B211D2" w:rsidRDefault="00B211D2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  <w:p w14:paraId="5083E909" w14:textId="77777777" w:rsidR="00B211D2" w:rsidRDefault="00B211D2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Între schimbătorul</w:t>
            </w:r>
          </w:p>
          <w:p w14:paraId="6F8FF0D5" w14:textId="77777777" w:rsidR="00B211D2" w:rsidRDefault="00B211D2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 numărul 6 şi schimbătorul numărul 2, linia este închisă.</w:t>
            </w:r>
          </w:p>
        </w:tc>
      </w:tr>
      <w:tr w:rsidR="00B211D2" w14:paraId="5C580E04" w14:textId="77777777">
        <w:trPr>
          <w:cantSplit/>
          <w:trHeight w:val="691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FFA66C8" w14:textId="77777777" w:rsidR="00B211D2" w:rsidRPr="001A61C3" w:rsidRDefault="00B211D2" w:rsidP="00B211D2">
            <w:pPr>
              <w:numPr>
                <w:ilvl w:val="0"/>
                <w:numId w:val="69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445B710" w14:textId="77777777" w:rsidR="00B211D2" w:rsidRPr="001A61C3" w:rsidRDefault="00B211D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18CAEFB" w14:textId="77777777" w:rsidR="00B211D2" w:rsidRPr="00772CB4" w:rsidRDefault="00B211D2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D21B67C" w14:textId="77777777" w:rsidR="00B211D2" w:rsidRDefault="00B211D2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Baia Dobrogei</w:t>
            </w:r>
          </w:p>
          <w:p w14:paraId="31627882" w14:textId="77777777" w:rsidR="00B211D2" w:rsidRDefault="00B211D2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 4 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9B5D551" w14:textId="77777777" w:rsidR="00B211D2" w:rsidRPr="001A61C3" w:rsidRDefault="00B211D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1A61C3">
              <w:rPr>
                <w:b/>
                <w:bCs/>
                <w:sz w:val="20"/>
              </w:rPr>
              <w:t>toată</w:t>
            </w:r>
          </w:p>
          <w:p w14:paraId="3FC53FD8" w14:textId="77777777" w:rsidR="00B211D2" w:rsidRPr="001A61C3" w:rsidRDefault="00B211D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1A61C3">
              <w:rPr>
                <w:b/>
                <w:bCs/>
                <w:sz w:val="20"/>
              </w:rPr>
              <w:t>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D2F1CE2" w14:textId="77777777" w:rsidR="00B211D2" w:rsidRPr="006A7C82" w:rsidRDefault="00B211D2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6A7C82"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373D4A7" w14:textId="77777777" w:rsidR="00B211D2" w:rsidRPr="001A61C3" w:rsidRDefault="00B211D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DB2009A" w14:textId="77777777" w:rsidR="00B211D2" w:rsidRPr="00772CB4" w:rsidRDefault="00B211D2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0CE1066" w14:textId="77777777" w:rsidR="00B211D2" w:rsidRDefault="00B211D2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B211D2" w14:paraId="7DDF9A04" w14:textId="77777777">
        <w:trPr>
          <w:cantSplit/>
          <w:trHeight w:val="691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91E9E0C" w14:textId="77777777" w:rsidR="00B211D2" w:rsidRPr="001A61C3" w:rsidRDefault="00B211D2" w:rsidP="00B211D2">
            <w:pPr>
              <w:numPr>
                <w:ilvl w:val="0"/>
                <w:numId w:val="69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6A21018" w14:textId="77777777" w:rsidR="00B211D2" w:rsidRPr="001A61C3" w:rsidRDefault="00B211D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2504B79" w14:textId="77777777" w:rsidR="00B211D2" w:rsidRPr="00772CB4" w:rsidRDefault="00B211D2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D6C4A3C" w14:textId="77777777" w:rsidR="00B211D2" w:rsidRDefault="00B211D2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Baia Dobrogei</w:t>
            </w:r>
          </w:p>
          <w:p w14:paraId="0E689B38" w14:textId="77777777" w:rsidR="00B211D2" w:rsidRDefault="00B211D2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 5 rampă</w:t>
            </w:r>
          </w:p>
          <w:p w14:paraId="5E176864" w14:textId="77777777" w:rsidR="00B211D2" w:rsidRDefault="00B211D2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între sch. 7 şi 18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30CB53F" w14:textId="77777777" w:rsidR="00B211D2" w:rsidRPr="001A61C3" w:rsidRDefault="00B211D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1A61C3">
              <w:rPr>
                <w:b/>
                <w:bCs/>
                <w:sz w:val="20"/>
              </w:rPr>
              <w:t>toată</w:t>
            </w:r>
          </w:p>
          <w:p w14:paraId="59920176" w14:textId="77777777" w:rsidR="00B211D2" w:rsidRPr="001A61C3" w:rsidRDefault="00B211D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1A61C3">
              <w:rPr>
                <w:b/>
                <w:bCs/>
                <w:sz w:val="20"/>
              </w:rPr>
              <w:t>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14EE1F6" w14:textId="77777777" w:rsidR="00B211D2" w:rsidRPr="006A7C82" w:rsidRDefault="00B211D2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6A7C82">
              <w:rPr>
                <w:b/>
                <w:bCs/>
                <w:sz w:val="36"/>
                <w:szCs w:val="36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A3F68E4" w14:textId="77777777" w:rsidR="00B211D2" w:rsidRPr="001A61C3" w:rsidRDefault="00B211D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DA7DA74" w14:textId="77777777" w:rsidR="00B211D2" w:rsidRPr="00772CB4" w:rsidRDefault="00B211D2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B7475FF" w14:textId="77777777" w:rsidR="00B211D2" w:rsidRDefault="00B211D2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B211D2" w14:paraId="6CFDFE26" w14:textId="77777777">
        <w:trPr>
          <w:cantSplit/>
          <w:trHeight w:val="788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6247841" w14:textId="77777777" w:rsidR="00B211D2" w:rsidRPr="001A61C3" w:rsidRDefault="00B211D2" w:rsidP="00B211D2">
            <w:pPr>
              <w:numPr>
                <w:ilvl w:val="0"/>
                <w:numId w:val="69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025FF33" w14:textId="77777777" w:rsidR="00B211D2" w:rsidRPr="001A61C3" w:rsidRDefault="00B211D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CBC1A1A" w14:textId="77777777" w:rsidR="00B211D2" w:rsidRPr="00772CB4" w:rsidRDefault="00B211D2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742115E" w14:textId="77777777" w:rsidR="00B211D2" w:rsidRDefault="00B211D2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Babadag</w:t>
            </w:r>
          </w:p>
          <w:p w14:paraId="2CA10649" w14:textId="77777777" w:rsidR="00B211D2" w:rsidRDefault="00B211D2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liniile 8 şi 9 abătute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87AEEC5" w14:textId="77777777" w:rsidR="00B211D2" w:rsidRPr="001A61C3" w:rsidRDefault="00B211D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toată linia 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F26C3A5" w14:textId="77777777" w:rsidR="00B211D2" w:rsidRPr="006A7C82" w:rsidRDefault="00B211D2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6A7C82">
              <w:rPr>
                <w:b/>
                <w:bCs/>
                <w:sz w:val="36"/>
                <w:szCs w:val="36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D2C871A" w14:textId="77777777" w:rsidR="00B211D2" w:rsidRPr="001A61C3" w:rsidRDefault="00B211D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047DB71" w14:textId="77777777" w:rsidR="00B211D2" w:rsidRPr="00772CB4" w:rsidRDefault="00B211D2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FBA6693" w14:textId="77777777" w:rsidR="00B211D2" w:rsidRDefault="00B211D2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B211D2" w14:paraId="312A2D5A" w14:textId="77777777">
        <w:trPr>
          <w:cantSplit/>
          <w:trHeight w:val="788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70BF575" w14:textId="77777777" w:rsidR="00B211D2" w:rsidRPr="001A61C3" w:rsidRDefault="00B211D2" w:rsidP="00B211D2">
            <w:pPr>
              <w:numPr>
                <w:ilvl w:val="0"/>
                <w:numId w:val="69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0D47ADF" w14:textId="77777777" w:rsidR="00B211D2" w:rsidRDefault="00B211D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107+325</w:t>
            </w:r>
          </w:p>
          <w:p w14:paraId="027A9009" w14:textId="77777777" w:rsidR="00B211D2" w:rsidRPr="001A61C3" w:rsidRDefault="00B211D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107+375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2F466A3" w14:textId="77777777" w:rsidR="00B211D2" w:rsidRPr="00772CB4" w:rsidRDefault="00B211D2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30</w:t>
            </w: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5124BFD" w14:textId="77777777" w:rsidR="00B211D2" w:rsidRDefault="00B211D2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Babadag -</w:t>
            </w:r>
          </w:p>
          <w:p w14:paraId="09FA126A" w14:textId="77777777" w:rsidR="00B211D2" w:rsidRDefault="00B211D2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Cataloi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9A11664" w14:textId="77777777" w:rsidR="00B211D2" w:rsidRDefault="00B211D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3E4E8C7" w14:textId="77777777" w:rsidR="00B211D2" w:rsidRPr="006A7C82" w:rsidRDefault="00B211D2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FC2C3BA" w14:textId="77777777" w:rsidR="00B211D2" w:rsidRPr="001A61C3" w:rsidRDefault="00B211D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DDBA191" w14:textId="77777777" w:rsidR="00B211D2" w:rsidRPr="00772CB4" w:rsidRDefault="00B211D2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DD22033" w14:textId="77777777" w:rsidR="00B211D2" w:rsidRDefault="00B211D2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Semnalizată ca limitare de viteză.</w:t>
            </w:r>
          </w:p>
        </w:tc>
      </w:tr>
      <w:tr w:rsidR="00B211D2" w14:paraId="15D2D7C0" w14:textId="77777777">
        <w:trPr>
          <w:cantSplit/>
          <w:trHeight w:val="788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A1AB408" w14:textId="77777777" w:rsidR="00B211D2" w:rsidRPr="001A61C3" w:rsidRDefault="00B211D2" w:rsidP="00B211D2">
            <w:pPr>
              <w:numPr>
                <w:ilvl w:val="0"/>
                <w:numId w:val="69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D7964AF" w14:textId="77777777" w:rsidR="00B211D2" w:rsidRDefault="00B211D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110+540</w:t>
            </w:r>
          </w:p>
          <w:p w14:paraId="251855E2" w14:textId="77777777" w:rsidR="00B211D2" w:rsidRPr="001A61C3" w:rsidRDefault="00B211D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110+640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1A37D71" w14:textId="77777777" w:rsidR="00B211D2" w:rsidRPr="00772CB4" w:rsidRDefault="00B211D2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81036AF" w14:textId="77777777" w:rsidR="00B211D2" w:rsidRDefault="00B211D2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Babadag -</w:t>
            </w:r>
          </w:p>
          <w:p w14:paraId="510EC139" w14:textId="77777777" w:rsidR="00B211D2" w:rsidRDefault="00B211D2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Cataloi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E1785E4" w14:textId="77777777" w:rsidR="00B211D2" w:rsidRDefault="00B211D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7786208" w14:textId="77777777" w:rsidR="00B211D2" w:rsidRPr="006A7C82" w:rsidRDefault="00B211D2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0559D74" w14:textId="77777777" w:rsidR="00B211D2" w:rsidRPr="001A61C3" w:rsidRDefault="00B211D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F864F17" w14:textId="77777777" w:rsidR="00B211D2" w:rsidRPr="00772CB4" w:rsidRDefault="00B211D2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E953165" w14:textId="77777777" w:rsidR="00B211D2" w:rsidRDefault="00B211D2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Semnalizată ca limitare de viteză.</w:t>
            </w:r>
          </w:p>
          <w:p w14:paraId="1C94DC44" w14:textId="77777777" w:rsidR="00B211D2" w:rsidRDefault="00B211D2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Se respectă doar cu primul vehicul din compunerea trenului (locomotivă sau vagon).</w:t>
            </w:r>
          </w:p>
        </w:tc>
      </w:tr>
      <w:tr w:rsidR="00B211D2" w14:paraId="268B539C" w14:textId="77777777">
        <w:trPr>
          <w:cantSplit/>
          <w:trHeight w:val="2218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4AB9952" w14:textId="77777777" w:rsidR="00B211D2" w:rsidRPr="001A61C3" w:rsidRDefault="00B211D2" w:rsidP="00B211D2">
            <w:pPr>
              <w:numPr>
                <w:ilvl w:val="0"/>
                <w:numId w:val="69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625BDF2" w14:textId="77777777" w:rsidR="00B211D2" w:rsidRDefault="00B211D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122+275</w:t>
            </w:r>
          </w:p>
          <w:p w14:paraId="00F4E0FB" w14:textId="77777777" w:rsidR="00B211D2" w:rsidRDefault="00B211D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122+375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D67BE85" w14:textId="77777777" w:rsidR="00B211D2" w:rsidRPr="00772CB4" w:rsidRDefault="00B211D2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30</w:t>
            </w: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004DD25" w14:textId="77777777" w:rsidR="00B211D2" w:rsidRDefault="00B211D2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Babadag -</w:t>
            </w:r>
          </w:p>
          <w:p w14:paraId="75A497CD" w14:textId="77777777" w:rsidR="00B211D2" w:rsidRDefault="00B211D2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Cataloi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66078A0" w14:textId="77777777" w:rsidR="00B211D2" w:rsidRDefault="00B211D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E00745A" w14:textId="77777777" w:rsidR="00B211D2" w:rsidRPr="006A7C82" w:rsidRDefault="00B211D2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27CA5EA" w14:textId="77777777" w:rsidR="00B211D2" w:rsidRPr="001A61C3" w:rsidRDefault="00B211D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2F600B6" w14:textId="77777777" w:rsidR="00B211D2" w:rsidRPr="00772CB4" w:rsidRDefault="00B211D2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28625F4" w14:textId="77777777" w:rsidR="00B211D2" w:rsidRDefault="00B211D2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Semnalizată ca limitare de viteză.</w:t>
            </w:r>
          </w:p>
          <w:p w14:paraId="0F6AC155" w14:textId="77777777" w:rsidR="00B211D2" w:rsidRDefault="00B211D2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Se respectă numai cu primul vehicul din compunerea trenului</w:t>
            </w:r>
          </w:p>
          <w:p w14:paraId="0D879C7E" w14:textId="77777777" w:rsidR="00B211D2" w:rsidRDefault="00B211D2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(locomotivă  sau vagon).</w:t>
            </w:r>
          </w:p>
        </w:tc>
      </w:tr>
      <w:tr w:rsidR="00B211D2" w14:paraId="50C11E8F" w14:textId="77777777">
        <w:trPr>
          <w:cantSplit/>
          <w:trHeight w:val="507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A13463D" w14:textId="77777777" w:rsidR="00B211D2" w:rsidRPr="001A61C3" w:rsidRDefault="00B211D2" w:rsidP="00B211D2">
            <w:pPr>
              <w:numPr>
                <w:ilvl w:val="0"/>
                <w:numId w:val="69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07A5F56" w14:textId="77777777" w:rsidR="00B211D2" w:rsidRDefault="00B211D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126+750</w:t>
            </w:r>
          </w:p>
          <w:p w14:paraId="51A84387" w14:textId="77777777" w:rsidR="00B211D2" w:rsidRDefault="00B211D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126+850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F33715A" w14:textId="77777777" w:rsidR="00B211D2" w:rsidRDefault="00B211D2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30</w:t>
            </w: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3906555" w14:textId="77777777" w:rsidR="00B211D2" w:rsidRDefault="00B211D2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Babadag -</w:t>
            </w:r>
          </w:p>
          <w:p w14:paraId="458C4D56" w14:textId="77777777" w:rsidR="00B211D2" w:rsidRDefault="00B211D2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Cataloi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27FC5D1" w14:textId="77777777" w:rsidR="00B211D2" w:rsidRDefault="00B211D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AD4BA24" w14:textId="77777777" w:rsidR="00B211D2" w:rsidRPr="006A7C82" w:rsidRDefault="00B211D2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DF5E166" w14:textId="77777777" w:rsidR="00B211D2" w:rsidRPr="001A61C3" w:rsidRDefault="00B211D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CD4FCAA" w14:textId="77777777" w:rsidR="00B211D2" w:rsidRPr="00772CB4" w:rsidRDefault="00B211D2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1EDF446" w14:textId="77777777" w:rsidR="00B211D2" w:rsidRDefault="00B211D2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Semnalizată ca limitare de viteză.</w:t>
            </w:r>
          </w:p>
        </w:tc>
      </w:tr>
      <w:tr w:rsidR="00B211D2" w14:paraId="45CA0A43" w14:textId="77777777">
        <w:trPr>
          <w:cantSplit/>
          <w:trHeight w:val="816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BBE3AFA" w14:textId="77777777" w:rsidR="00B211D2" w:rsidRPr="001A61C3" w:rsidRDefault="00B211D2" w:rsidP="00B211D2">
            <w:pPr>
              <w:numPr>
                <w:ilvl w:val="0"/>
                <w:numId w:val="69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BE9594A" w14:textId="77777777" w:rsidR="00B211D2" w:rsidRPr="001A61C3" w:rsidRDefault="00B211D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2136F3B" w14:textId="77777777" w:rsidR="00B211D2" w:rsidRPr="00772CB4" w:rsidRDefault="00B211D2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E9F144E" w14:textId="77777777" w:rsidR="00B211D2" w:rsidRDefault="00B211D2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Cataloi</w:t>
            </w:r>
          </w:p>
          <w:p w14:paraId="67DAE780" w14:textId="77777777" w:rsidR="00B211D2" w:rsidRDefault="00B211D2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3EFFA62" w14:textId="77777777" w:rsidR="00B211D2" w:rsidRDefault="00B211D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peste T.D.J. </w:t>
            </w:r>
          </w:p>
          <w:p w14:paraId="3865561F" w14:textId="77777777" w:rsidR="00B211D2" w:rsidRPr="001A61C3" w:rsidRDefault="00B211D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7 / 9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2A5B8E8" w14:textId="77777777" w:rsidR="00B211D2" w:rsidRPr="006A7C82" w:rsidRDefault="00B211D2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6A7C82">
              <w:rPr>
                <w:b/>
                <w:bCs/>
                <w:sz w:val="36"/>
                <w:szCs w:val="36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AB3675C" w14:textId="77777777" w:rsidR="00B211D2" w:rsidRPr="001A61C3" w:rsidRDefault="00B211D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F910E69" w14:textId="77777777" w:rsidR="00B211D2" w:rsidRPr="00772CB4" w:rsidRDefault="00B211D2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AE2B1C0" w14:textId="77777777" w:rsidR="00B211D2" w:rsidRDefault="00B211D2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</w:p>
        </w:tc>
      </w:tr>
      <w:tr w:rsidR="00B211D2" w14:paraId="7A7C73B1" w14:textId="77777777">
        <w:trPr>
          <w:cantSplit/>
          <w:trHeight w:val="1924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2F87B50" w14:textId="77777777" w:rsidR="00B211D2" w:rsidRPr="001A61C3" w:rsidRDefault="00B211D2" w:rsidP="00B211D2">
            <w:pPr>
              <w:numPr>
                <w:ilvl w:val="0"/>
                <w:numId w:val="69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19F9723" w14:textId="77777777" w:rsidR="00B211D2" w:rsidRPr="001A61C3" w:rsidRDefault="00B211D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275E2EC" w14:textId="77777777" w:rsidR="00B211D2" w:rsidRPr="00772CB4" w:rsidRDefault="00B211D2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F8F3CF8" w14:textId="77777777" w:rsidR="00B211D2" w:rsidRDefault="00B211D2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Cataloi</w:t>
            </w:r>
          </w:p>
          <w:p w14:paraId="5522C9A3" w14:textId="77777777" w:rsidR="00B211D2" w:rsidRDefault="00B211D2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 1 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29E605C" w14:textId="77777777" w:rsidR="00B211D2" w:rsidRDefault="00B211D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1A61C3">
              <w:rPr>
                <w:b/>
                <w:bCs/>
                <w:sz w:val="20"/>
              </w:rPr>
              <w:t xml:space="preserve">între axa staţiei </w:t>
            </w:r>
          </w:p>
          <w:p w14:paraId="00E383B7" w14:textId="77777777" w:rsidR="00B211D2" w:rsidRDefault="00B211D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1A61C3">
              <w:rPr>
                <w:b/>
                <w:bCs/>
                <w:sz w:val="20"/>
              </w:rPr>
              <w:t xml:space="preserve">şi </w:t>
            </w:r>
          </w:p>
          <w:p w14:paraId="3340B23D" w14:textId="77777777" w:rsidR="00B211D2" w:rsidRPr="001A61C3" w:rsidRDefault="00B211D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</w:t>
            </w:r>
            <w:r w:rsidRPr="001A61C3">
              <w:rPr>
                <w:b/>
                <w:bCs/>
                <w:sz w:val="20"/>
              </w:rPr>
              <w:t>ap Y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4028ED3" w14:textId="77777777" w:rsidR="00B211D2" w:rsidRPr="006A7C82" w:rsidRDefault="00B211D2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6A7C82"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12E10A2" w14:textId="77777777" w:rsidR="00B211D2" w:rsidRPr="001A61C3" w:rsidRDefault="00B211D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F40B5B8" w14:textId="77777777" w:rsidR="00B211D2" w:rsidRPr="00772CB4" w:rsidRDefault="00B211D2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0884DC1" w14:textId="77777777" w:rsidR="00B211D2" w:rsidRDefault="00B211D2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Nesemnalizată pe teren. </w:t>
            </w:r>
          </w:p>
          <w:p w14:paraId="181BB85D" w14:textId="77777777" w:rsidR="00B211D2" w:rsidRDefault="00B211D2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De la Cap X la axa staţiei linia este închisă.</w:t>
            </w:r>
          </w:p>
        </w:tc>
      </w:tr>
      <w:tr w:rsidR="00B211D2" w14:paraId="0FF1E478" w14:textId="77777777">
        <w:trPr>
          <w:cantSplit/>
          <w:trHeight w:val="690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36F3814" w14:textId="77777777" w:rsidR="00B211D2" w:rsidRPr="001A61C3" w:rsidRDefault="00B211D2" w:rsidP="00B211D2">
            <w:pPr>
              <w:numPr>
                <w:ilvl w:val="0"/>
                <w:numId w:val="69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CC70499" w14:textId="77777777" w:rsidR="00B211D2" w:rsidRPr="001A61C3" w:rsidRDefault="00B211D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A08374C" w14:textId="77777777" w:rsidR="00B211D2" w:rsidRPr="00772CB4" w:rsidRDefault="00B211D2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83E5705" w14:textId="77777777" w:rsidR="00B211D2" w:rsidRDefault="00B211D2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Cataloi</w:t>
            </w:r>
          </w:p>
          <w:p w14:paraId="6A9D30AF" w14:textId="77777777" w:rsidR="00B211D2" w:rsidRDefault="00B211D2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 5 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B61898F" w14:textId="77777777" w:rsidR="00B211D2" w:rsidRPr="001A61C3" w:rsidRDefault="00B211D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toată 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7E70093" w14:textId="77777777" w:rsidR="00B211D2" w:rsidRPr="006A7C82" w:rsidRDefault="00B211D2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6A7C82"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40DE822" w14:textId="77777777" w:rsidR="00B211D2" w:rsidRPr="001A61C3" w:rsidRDefault="00B211D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48F4D4C" w14:textId="77777777" w:rsidR="00B211D2" w:rsidRPr="00772CB4" w:rsidRDefault="00B211D2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8953A7E" w14:textId="77777777" w:rsidR="00B211D2" w:rsidRDefault="00B211D2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 pe teren.</w:t>
            </w:r>
          </w:p>
        </w:tc>
      </w:tr>
      <w:tr w:rsidR="00B211D2" w14:paraId="52E5E373" w14:textId="77777777">
        <w:trPr>
          <w:cantSplit/>
          <w:trHeight w:val="690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DD68A43" w14:textId="77777777" w:rsidR="00B211D2" w:rsidRPr="001A61C3" w:rsidRDefault="00B211D2" w:rsidP="00B211D2">
            <w:pPr>
              <w:numPr>
                <w:ilvl w:val="0"/>
                <w:numId w:val="69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A830ECC" w14:textId="77777777" w:rsidR="00B211D2" w:rsidRDefault="00B211D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130+800</w:t>
            </w:r>
          </w:p>
          <w:p w14:paraId="50DB7582" w14:textId="77777777" w:rsidR="00B211D2" w:rsidRPr="001A61C3" w:rsidRDefault="00B211D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131+000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E37EE6C" w14:textId="77777777" w:rsidR="00B211D2" w:rsidRPr="00772CB4" w:rsidRDefault="00B211D2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30</w:t>
            </w: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2C251D2" w14:textId="77777777" w:rsidR="00B211D2" w:rsidRDefault="00B211D2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Cataloi -</w:t>
            </w:r>
          </w:p>
          <w:p w14:paraId="43C99BB0" w14:textId="77777777" w:rsidR="00B211D2" w:rsidRDefault="00B211D2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Tulcea Mărfuri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86683D5" w14:textId="77777777" w:rsidR="00B211D2" w:rsidRDefault="00B211D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FDC547F" w14:textId="77777777" w:rsidR="00B211D2" w:rsidRPr="006A7C82" w:rsidRDefault="00B211D2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2A28F56" w14:textId="77777777" w:rsidR="00B211D2" w:rsidRPr="001A61C3" w:rsidRDefault="00B211D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161B22D" w14:textId="77777777" w:rsidR="00B211D2" w:rsidRPr="00772CB4" w:rsidRDefault="00B211D2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BFD63AE" w14:textId="77777777" w:rsidR="00B211D2" w:rsidRDefault="00B211D2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Semnalizată ca limitare de viteză.</w:t>
            </w:r>
          </w:p>
        </w:tc>
      </w:tr>
      <w:tr w:rsidR="00B211D2" w14:paraId="48765459" w14:textId="77777777">
        <w:trPr>
          <w:cantSplit/>
          <w:trHeight w:val="690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853996E" w14:textId="77777777" w:rsidR="00B211D2" w:rsidRPr="001A61C3" w:rsidRDefault="00B211D2" w:rsidP="00B211D2">
            <w:pPr>
              <w:numPr>
                <w:ilvl w:val="0"/>
                <w:numId w:val="69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A31E4F5" w14:textId="77777777" w:rsidR="00B211D2" w:rsidRDefault="00B211D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133+000</w:t>
            </w:r>
          </w:p>
          <w:p w14:paraId="0729563C" w14:textId="77777777" w:rsidR="00B211D2" w:rsidRDefault="00B211D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133+800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7DDFD5C" w14:textId="77777777" w:rsidR="00B211D2" w:rsidRDefault="00B211D2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30</w:t>
            </w: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A4D89C9" w14:textId="77777777" w:rsidR="00B211D2" w:rsidRDefault="00B211D2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Cataloi -</w:t>
            </w:r>
          </w:p>
          <w:p w14:paraId="0BABDC48" w14:textId="77777777" w:rsidR="00B211D2" w:rsidRDefault="00B211D2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Tulcea Mărfuri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B2E7E29" w14:textId="77777777" w:rsidR="00B211D2" w:rsidRDefault="00B211D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1AADA17" w14:textId="77777777" w:rsidR="00B211D2" w:rsidRPr="006A7C82" w:rsidRDefault="00B211D2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27D6D1D" w14:textId="77777777" w:rsidR="00B211D2" w:rsidRPr="001A61C3" w:rsidRDefault="00B211D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0CFB353" w14:textId="77777777" w:rsidR="00B211D2" w:rsidRPr="00772CB4" w:rsidRDefault="00B211D2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B1F3D10" w14:textId="77777777" w:rsidR="00B211D2" w:rsidRDefault="00B211D2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Semnalizată ca limitare de viteză.</w:t>
            </w:r>
          </w:p>
        </w:tc>
      </w:tr>
      <w:tr w:rsidR="00B211D2" w14:paraId="7A8BFEC0" w14:textId="77777777">
        <w:trPr>
          <w:cantSplit/>
          <w:trHeight w:val="1110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E8EA362" w14:textId="77777777" w:rsidR="00B211D2" w:rsidRPr="001A61C3" w:rsidRDefault="00B211D2" w:rsidP="00B211D2">
            <w:pPr>
              <w:numPr>
                <w:ilvl w:val="0"/>
                <w:numId w:val="69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11EEAA0" w14:textId="77777777" w:rsidR="00B211D2" w:rsidRPr="001A61C3" w:rsidRDefault="00B211D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A1BD810" w14:textId="77777777" w:rsidR="00B211D2" w:rsidRPr="00772CB4" w:rsidRDefault="00B211D2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93CB2C7" w14:textId="77777777" w:rsidR="00B211D2" w:rsidRDefault="00B211D2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Tulcea Mărfuri</w:t>
            </w:r>
          </w:p>
          <w:p w14:paraId="28A37BBF" w14:textId="77777777" w:rsidR="00B211D2" w:rsidRDefault="00B211D2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2CF272E" w14:textId="77777777" w:rsidR="00B211D2" w:rsidRDefault="00B211D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1A61C3">
              <w:rPr>
                <w:b/>
                <w:bCs/>
                <w:sz w:val="20"/>
              </w:rPr>
              <w:t xml:space="preserve">peste T.D.J. </w:t>
            </w:r>
          </w:p>
          <w:p w14:paraId="001ECC8F" w14:textId="77777777" w:rsidR="00B211D2" w:rsidRPr="001A61C3" w:rsidRDefault="00B211D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1A61C3">
              <w:rPr>
                <w:b/>
                <w:bCs/>
                <w:sz w:val="20"/>
              </w:rPr>
              <w:t>3</w:t>
            </w:r>
            <w:r>
              <w:rPr>
                <w:b/>
                <w:bCs/>
                <w:sz w:val="20"/>
              </w:rPr>
              <w:t xml:space="preserve"> </w:t>
            </w:r>
            <w:r w:rsidRPr="001A61C3">
              <w:rPr>
                <w:b/>
                <w:bCs/>
                <w:sz w:val="20"/>
              </w:rPr>
              <w:t>/</w:t>
            </w:r>
            <w:r>
              <w:rPr>
                <w:b/>
                <w:bCs/>
                <w:sz w:val="20"/>
              </w:rPr>
              <w:t xml:space="preserve"> </w:t>
            </w:r>
            <w:r w:rsidRPr="001A61C3">
              <w:rPr>
                <w:b/>
                <w:bCs/>
                <w:sz w:val="20"/>
              </w:rPr>
              <w:t>5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89A29F2" w14:textId="77777777" w:rsidR="00B211D2" w:rsidRPr="006A7C82" w:rsidRDefault="00B211D2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6A7C82">
              <w:rPr>
                <w:b/>
                <w:bCs/>
                <w:sz w:val="36"/>
                <w:szCs w:val="36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D47F1E6" w14:textId="77777777" w:rsidR="00B211D2" w:rsidRPr="001A61C3" w:rsidRDefault="00B211D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C17C346" w14:textId="77777777" w:rsidR="00B211D2" w:rsidRPr="00772CB4" w:rsidRDefault="00B211D2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6AB092E" w14:textId="77777777" w:rsidR="00B211D2" w:rsidRDefault="00B211D2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B211D2" w14:paraId="67D68229" w14:textId="77777777">
        <w:trPr>
          <w:cantSplit/>
          <w:trHeight w:val="1211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7B9122B" w14:textId="77777777" w:rsidR="00B211D2" w:rsidRPr="001A61C3" w:rsidRDefault="00B211D2" w:rsidP="00B211D2">
            <w:pPr>
              <w:numPr>
                <w:ilvl w:val="0"/>
                <w:numId w:val="69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1FAF6BA" w14:textId="77777777" w:rsidR="00B211D2" w:rsidRPr="001A61C3" w:rsidRDefault="00B211D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3D8281E" w14:textId="77777777" w:rsidR="00B211D2" w:rsidRPr="00772CB4" w:rsidRDefault="00B211D2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687EBFB" w14:textId="77777777" w:rsidR="00B211D2" w:rsidRDefault="00B211D2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Tulcea Mărfuri</w:t>
            </w:r>
          </w:p>
          <w:p w14:paraId="4774B0EF" w14:textId="77777777" w:rsidR="00B211D2" w:rsidRDefault="00B211D2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2B495DE" w14:textId="77777777" w:rsidR="00B211D2" w:rsidRDefault="00B211D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pacing w:val="-10"/>
                <w:sz w:val="20"/>
              </w:rPr>
            </w:pPr>
            <w:r w:rsidRPr="001A61C3">
              <w:rPr>
                <w:b/>
                <w:bCs/>
                <w:spacing w:val="-10"/>
                <w:sz w:val="20"/>
              </w:rPr>
              <w:t xml:space="preserve">peste </w:t>
            </w:r>
          </w:p>
          <w:p w14:paraId="44E645B5" w14:textId="77777777" w:rsidR="00B211D2" w:rsidRPr="001A61C3" w:rsidRDefault="00B211D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pacing w:val="-10"/>
                <w:sz w:val="20"/>
              </w:rPr>
            </w:pPr>
            <w:r w:rsidRPr="001A61C3">
              <w:rPr>
                <w:b/>
                <w:bCs/>
                <w:spacing w:val="-10"/>
                <w:sz w:val="20"/>
              </w:rPr>
              <w:t xml:space="preserve">sch. </w:t>
            </w:r>
            <w:r>
              <w:rPr>
                <w:b/>
                <w:bCs/>
                <w:spacing w:val="-10"/>
                <w:sz w:val="20"/>
              </w:rPr>
              <w:t xml:space="preserve"> </w:t>
            </w:r>
            <w:r w:rsidRPr="001A61C3">
              <w:rPr>
                <w:b/>
                <w:bCs/>
                <w:spacing w:val="-10"/>
                <w:sz w:val="20"/>
              </w:rPr>
              <w:t>33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10D0559" w14:textId="77777777" w:rsidR="00B211D2" w:rsidRPr="006A7C82" w:rsidRDefault="00B211D2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6A7C82"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B9303F1" w14:textId="77777777" w:rsidR="00B211D2" w:rsidRPr="001A61C3" w:rsidRDefault="00B211D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20B21DF" w14:textId="77777777" w:rsidR="00B211D2" w:rsidRPr="00772CB4" w:rsidRDefault="00B211D2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01F4274" w14:textId="77777777" w:rsidR="00B211D2" w:rsidRDefault="00B211D2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  <w:p w14:paraId="1A4518D6" w14:textId="77777777" w:rsidR="00B211D2" w:rsidRDefault="00B211D2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Cu acces la liniile 1 şi 18.</w:t>
            </w:r>
          </w:p>
        </w:tc>
      </w:tr>
      <w:tr w:rsidR="00B211D2" w14:paraId="569AEE43" w14:textId="77777777">
        <w:trPr>
          <w:cantSplit/>
          <w:trHeight w:val="1105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B4C567B" w14:textId="77777777" w:rsidR="00B211D2" w:rsidRPr="001A61C3" w:rsidRDefault="00B211D2" w:rsidP="00B211D2">
            <w:pPr>
              <w:numPr>
                <w:ilvl w:val="0"/>
                <w:numId w:val="69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A9E82A1" w14:textId="77777777" w:rsidR="00B211D2" w:rsidRPr="001A61C3" w:rsidRDefault="00B211D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E061B14" w14:textId="77777777" w:rsidR="00B211D2" w:rsidRPr="00772CB4" w:rsidRDefault="00B211D2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B4997C5" w14:textId="77777777" w:rsidR="00B211D2" w:rsidRDefault="00B211D2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Tulcea Mărfuri</w:t>
            </w:r>
          </w:p>
          <w:p w14:paraId="015041AD" w14:textId="77777777" w:rsidR="00B211D2" w:rsidRDefault="00B211D2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EF44CE8" w14:textId="77777777" w:rsidR="00B211D2" w:rsidRDefault="00B211D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pacing w:val="-10"/>
                <w:sz w:val="20"/>
              </w:rPr>
            </w:pPr>
            <w:r w:rsidRPr="001A61C3">
              <w:rPr>
                <w:b/>
                <w:bCs/>
                <w:spacing w:val="-10"/>
                <w:sz w:val="20"/>
              </w:rPr>
              <w:t xml:space="preserve">peste </w:t>
            </w:r>
          </w:p>
          <w:p w14:paraId="7D374FEC" w14:textId="77777777" w:rsidR="00B211D2" w:rsidRPr="001A61C3" w:rsidRDefault="00B211D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pacing w:val="-10"/>
                <w:sz w:val="20"/>
              </w:rPr>
            </w:pPr>
            <w:r w:rsidRPr="001A61C3">
              <w:rPr>
                <w:b/>
                <w:bCs/>
                <w:spacing w:val="-10"/>
                <w:sz w:val="20"/>
              </w:rPr>
              <w:t xml:space="preserve">sch. </w:t>
            </w:r>
            <w:r>
              <w:rPr>
                <w:b/>
                <w:bCs/>
                <w:spacing w:val="-10"/>
                <w:sz w:val="20"/>
              </w:rPr>
              <w:t xml:space="preserve"> </w:t>
            </w:r>
            <w:r w:rsidRPr="001A61C3">
              <w:rPr>
                <w:b/>
                <w:bCs/>
                <w:spacing w:val="-10"/>
                <w:sz w:val="20"/>
              </w:rPr>
              <w:t>3</w:t>
            </w:r>
            <w:r>
              <w:rPr>
                <w:b/>
                <w:bCs/>
                <w:spacing w:val="-10"/>
                <w:sz w:val="20"/>
              </w:rPr>
              <w:t>7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E020ED7" w14:textId="77777777" w:rsidR="00B211D2" w:rsidRPr="006A7C82" w:rsidRDefault="00B211D2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6A7C82">
              <w:rPr>
                <w:b/>
                <w:bCs/>
                <w:sz w:val="36"/>
                <w:szCs w:val="36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0001C8E" w14:textId="77777777" w:rsidR="00B211D2" w:rsidRPr="001A61C3" w:rsidRDefault="00B211D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F54543E" w14:textId="77777777" w:rsidR="00B211D2" w:rsidRPr="00772CB4" w:rsidRDefault="00B211D2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130B480" w14:textId="77777777" w:rsidR="00B211D2" w:rsidRDefault="00B211D2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  <w:p w14:paraId="04897483" w14:textId="77777777" w:rsidR="00B211D2" w:rsidRDefault="00B211D2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Afectează intrări - ieşiri </w:t>
            </w:r>
          </w:p>
          <w:p w14:paraId="2847692F" w14:textId="77777777" w:rsidR="00B211D2" w:rsidRDefault="00B211D2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la liniile 14 şi 18.</w:t>
            </w:r>
          </w:p>
        </w:tc>
      </w:tr>
      <w:tr w:rsidR="00B211D2" w14:paraId="1A568A1A" w14:textId="77777777">
        <w:trPr>
          <w:cantSplit/>
          <w:trHeight w:val="598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0B37767" w14:textId="77777777" w:rsidR="00B211D2" w:rsidRPr="001A61C3" w:rsidRDefault="00B211D2" w:rsidP="00B211D2">
            <w:pPr>
              <w:numPr>
                <w:ilvl w:val="0"/>
                <w:numId w:val="69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FF875F2" w14:textId="77777777" w:rsidR="00B211D2" w:rsidRPr="001A61C3" w:rsidRDefault="00B211D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9D1A25A" w14:textId="77777777" w:rsidR="00B211D2" w:rsidRPr="00772CB4" w:rsidRDefault="00B211D2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A4E1D94" w14:textId="77777777" w:rsidR="00B211D2" w:rsidRDefault="00B211D2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Tulcea Mărfuri</w:t>
            </w:r>
          </w:p>
          <w:p w14:paraId="31D18A29" w14:textId="77777777" w:rsidR="00B211D2" w:rsidRDefault="00B211D2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 2 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EAE271A" w14:textId="77777777" w:rsidR="00B211D2" w:rsidRPr="001A61C3" w:rsidRDefault="00B211D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1A61C3">
              <w:rPr>
                <w:b/>
                <w:bCs/>
                <w:sz w:val="20"/>
              </w:rPr>
              <w:t>toată 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A1EF2FB" w14:textId="77777777" w:rsidR="00B211D2" w:rsidRPr="006A7C82" w:rsidRDefault="00B211D2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6A7C82"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05C3530" w14:textId="77777777" w:rsidR="00B211D2" w:rsidRPr="001A61C3" w:rsidRDefault="00B211D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C716082" w14:textId="77777777" w:rsidR="00B211D2" w:rsidRPr="00772CB4" w:rsidRDefault="00B211D2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4902E8C" w14:textId="77777777" w:rsidR="00B211D2" w:rsidRDefault="00B211D2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B211D2" w14:paraId="2D266DAF" w14:textId="77777777">
        <w:trPr>
          <w:cantSplit/>
          <w:trHeight w:val="616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4FCC7BD" w14:textId="77777777" w:rsidR="00B211D2" w:rsidRPr="001A61C3" w:rsidRDefault="00B211D2" w:rsidP="00B211D2">
            <w:pPr>
              <w:numPr>
                <w:ilvl w:val="0"/>
                <w:numId w:val="69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0874B4A" w14:textId="77777777" w:rsidR="00B211D2" w:rsidRPr="001A61C3" w:rsidRDefault="00B211D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160477A" w14:textId="77777777" w:rsidR="00B211D2" w:rsidRPr="00772CB4" w:rsidRDefault="00B211D2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5A2D4E2" w14:textId="77777777" w:rsidR="00B211D2" w:rsidRDefault="00B211D2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Tulcea Mărfuri</w:t>
            </w:r>
          </w:p>
          <w:p w14:paraId="42CDB978" w14:textId="77777777" w:rsidR="00B211D2" w:rsidRDefault="00B211D2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 6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951027D" w14:textId="77777777" w:rsidR="00B211D2" w:rsidRPr="001A61C3" w:rsidRDefault="00B211D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1A61C3">
              <w:rPr>
                <w:b/>
                <w:bCs/>
                <w:sz w:val="20"/>
              </w:rPr>
              <w:t>toată 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3D963B4" w14:textId="77777777" w:rsidR="00B211D2" w:rsidRPr="006A7C82" w:rsidRDefault="00B211D2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6A7C82"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5D2D89E" w14:textId="77777777" w:rsidR="00B211D2" w:rsidRPr="001A61C3" w:rsidRDefault="00B211D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4CCF247" w14:textId="77777777" w:rsidR="00B211D2" w:rsidRPr="00772CB4" w:rsidRDefault="00B211D2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5774F34" w14:textId="77777777" w:rsidR="00B211D2" w:rsidRDefault="00B211D2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B211D2" w14:paraId="326F8734" w14:textId="77777777">
        <w:trPr>
          <w:cantSplit/>
          <w:trHeight w:val="926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64AACB7" w14:textId="77777777" w:rsidR="00B211D2" w:rsidRPr="001A61C3" w:rsidRDefault="00B211D2" w:rsidP="00B211D2">
            <w:pPr>
              <w:numPr>
                <w:ilvl w:val="0"/>
                <w:numId w:val="69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9D0AFA9" w14:textId="77777777" w:rsidR="00B211D2" w:rsidRPr="001A61C3" w:rsidRDefault="00B211D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5EFD5AB" w14:textId="77777777" w:rsidR="00B211D2" w:rsidRPr="00772CB4" w:rsidRDefault="00B211D2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CE4AA7B" w14:textId="77777777" w:rsidR="00B211D2" w:rsidRDefault="00B211D2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Tulcea Mărfuri</w:t>
            </w:r>
          </w:p>
          <w:p w14:paraId="4B6D14B6" w14:textId="77777777" w:rsidR="00B211D2" w:rsidRDefault="00B211D2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 7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2C076C4" w14:textId="77777777" w:rsidR="00B211D2" w:rsidRDefault="00B211D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din axul stației în </w:t>
            </w:r>
          </w:p>
          <w:p w14:paraId="1C98FF38" w14:textId="77777777" w:rsidR="00B211D2" w:rsidRPr="001A61C3" w:rsidRDefault="00B211D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X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483BBCB" w14:textId="77777777" w:rsidR="00B211D2" w:rsidRPr="006A7C82" w:rsidRDefault="00B211D2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CC83A48" w14:textId="77777777" w:rsidR="00B211D2" w:rsidRPr="001A61C3" w:rsidRDefault="00B211D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870A655" w14:textId="77777777" w:rsidR="00B211D2" w:rsidRPr="00772CB4" w:rsidRDefault="00B211D2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4AA0456" w14:textId="77777777" w:rsidR="00B211D2" w:rsidRDefault="00B211D2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  <w:p w14:paraId="497541F1" w14:textId="77777777" w:rsidR="00B211D2" w:rsidRPr="00F662B5" w:rsidRDefault="00B211D2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F662B5">
              <w:rPr>
                <w:b/>
                <w:bCs/>
                <w:i/>
                <w:sz w:val="20"/>
              </w:rPr>
              <w:t>Din axul stației în Cap Y linia este închisă.</w:t>
            </w:r>
          </w:p>
        </w:tc>
      </w:tr>
      <w:tr w:rsidR="00B211D2" w14:paraId="6135BFF7" w14:textId="77777777">
        <w:trPr>
          <w:cantSplit/>
          <w:trHeight w:val="536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BA2A8C2" w14:textId="77777777" w:rsidR="00B211D2" w:rsidRPr="001A61C3" w:rsidRDefault="00B211D2" w:rsidP="00B211D2">
            <w:pPr>
              <w:numPr>
                <w:ilvl w:val="0"/>
                <w:numId w:val="69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A3116A2" w14:textId="77777777" w:rsidR="00B211D2" w:rsidRPr="001A61C3" w:rsidRDefault="00B211D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83E1DF1" w14:textId="77777777" w:rsidR="00B211D2" w:rsidRPr="00772CB4" w:rsidRDefault="00B211D2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20F7F44" w14:textId="77777777" w:rsidR="00B211D2" w:rsidRDefault="00B211D2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Tulcea Mărfuri</w:t>
            </w:r>
          </w:p>
          <w:p w14:paraId="67922FF0" w14:textId="77777777" w:rsidR="00B211D2" w:rsidRDefault="00B211D2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 14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E45FB07" w14:textId="77777777" w:rsidR="00B211D2" w:rsidRPr="001A61C3" w:rsidRDefault="00B211D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1A61C3">
              <w:rPr>
                <w:b/>
                <w:bCs/>
                <w:sz w:val="20"/>
              </w:rPr>
              <w:t>toată 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DBC2A84" w14:textId="77777777" w:rsidR="00B211D2" w:rsidRPr="006A7C82" w:rsidRDefault="00B211D2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6A7C82">
              <w:rPr>
                <w:b/>
                <w:bCs/>
                <w:sz w:val="36"/>
                <w:szCs w:val="36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6B7BDE2" w14:textId="77777777" w:rsidR="00B211D2" w:rsidRPr="001A61C3" w:rsidRDefault="00B211D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1FC35DB" w14:textId="77777777" w:rsidR="00B211D2" w:rsidRPr="00772CB4" w:rsidRDefault="00B211D2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3AAF996" w14:textId="77777777" w:rsidR="00B211D2" w:rsidRDefault="00B211D2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B211D2" w14:paraId="44BDB5DA" w14:textId="77777777">
        <w:trPr>
          <w:cantSplit/>
          <w:trHeight w:val="832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61243B7" w14:textId="77777777" w:rsidR="00B211D2" w:rsidRPr="001A61C3" w:rsidRDefault="00B211D2" w:rsidP="00B211D2">
            <w:pPr>
              <w:numPr>
                <w:ilvl w:val="0"/>
                <w:numId w:val="69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5BCAD47" w14:textId="77777777" w:rsidR="00B211D2" w:rsidRPr="001A61C3" w:rsidRDefault="00B211D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25068EB" w14:textId="77777777" w:rsidR="00B211D2" w:rsidRPr="00772CB4" w:rsidRDefault="00B211D2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1D5B6F8" w14:textId="77777777" w:rsidR="00B211D2" w:rsidRDefault="00B211D2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Tulcea Mărfuri</w:t>
            </w:r>
          </w:p>
          <w:p w14:paraId="6ED91963" w14:textId="77777777" w:rsidR="00B211D2" w:rsidRDefault="00B211D2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 18 A 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9AFEE3E" w14:textId="77777777" w:rsidR="00B211D2" w:rsidRDefault="00B211D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1A61C3">
              <w:rPr>
                <w:b/>
                <w:bCs/>
                <w:sz w:val="20"/>
              </w:rPr>
              <w:t xml:space="preserve">între sch. </w:t>
            </w:r>
          </w:p>
          <w:p w14:paraId="0D537CFE" w14:textId="77777777" w:rsidR="00B211D2" w:rsidRPr="001A61C3" w:rsidRDefault="00B211D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1A61C3">
              <w:rPr>
                <w:b/>
                <w:bCs/>
                <w:sz w:val="20"/>
              </w:rPr>
              <w:t>9 şi 33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6EEE627" w14:textId="77777777" w:rsidR="00B211D2" w:rsidRPr="006A7C82" w:rsidRDefault="00B211D2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6A7C82">
              <w:rPr>
                <w:b/>
                <w:bCs/>
                <w:sz w:val="36"/>
                <w:szCs w:val="36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60043C1" w14:textId="77777777" w:rsidR="00B211D2" w:rsidRPr="001A61C3" w:rsidRDefault="00B211D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33417EE" w14:textId="77777777" w:rsidR="00B211D2" w:rsidRPr="00772CB4" w:rsidRDefault="00B211D2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086F6FB" w14:textId="77777777" w:rsidR="00B211D2" w:rsidRDefault="00B211D2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B211D2" w14:paraId="1287CDA5" w14:textId="77777777">
        <w:trPr>
          <w:cantSplit/>
          <w:trHeight w:val="973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CF64EA7" w14:textId="77777777" w:rsidR="00B211D2" w:rsidRPr="001A61C3" w:rsidRDefault="00B211D2" w:rsidP="00B211D2">
            <w:pPr>
              <w:numPr>
                <w:ilvl w:val="0"/>
                <w:numId w:val="69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0342A11" w14:textId="77777777" w:rsidR="00B211D2" w:rsidRPr="001A61C3" w:rsidRDefault="00B211D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C3EC05D" w14:textId="77777777" w:rsidR="00B211D2" w:rsidRPr="00772CB4" w:rsidRDefault="00B211D2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E66A919" w14:textId="77777777" w:rsidR="00B211D2" w:rsidRDefault="00B211D2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Tulcea Mărfuri</w:t>
            </w:r>
          </w:p>
          <w:p w14:paraId="1371DA8F" w14:textId="77777777" w:rsidR="00B211D2" w:rsidRDefault="00B211D2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X, linia 18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1DA5573" w14:textId="77777777" w:rsidR="00B211D2" w:rsidRDefault="00B211D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între sch. </w:t>
            </w:r>
          </w:p>
          <w:p w14:paraId="000CEAC8" w14:textId="77777777" w:rsidR="00B211D2" w:rsidRPr="001A61C3" w:rsidRDefault="00B211D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1A61C3">
              <w:rPr>
                <w:b/>
                <w:bCs/>
                <w:sz w:val="20"/>
              </w:rPr>
              <w:t>33</w:t>
            </w:r>
            <w:r>
              <w:rPr>
                <w:b/>
                <w:bCs/>
                <w:sz w:val="20"/>
              </w:rPr>
              <w:t xml:space="preserve"> şi  37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A97B182" w14:textId="77777777" w:rsidR="00B211D2" w:rsidRPr="006A7C82" w:rsidRDefault="00B211D2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6A7C82">
              <w:rPr>
                <w:b/>
                <w:bCs/>
                <w:sz w:val="36"/>
                <w:szCs w:val="36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8817A34" w14:textId="77777777" w:rsidR="00B211D2" w:rsidRPr="001A61C3" w:rsidRDefault="00B211D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A3A0A4F" w14:textId="77777777" w:rsidR="00B211D2" w:rsidRPr="00772CB4" w:rsidRDefault="00B211D2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FAA2BE0" w14:textId="77777777" w:rsidR="00B211D2" w:rsidRDefault="00B211D2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  <w:p w14:paraId="7E620C89" w14:textId="77777777" w:rsidR="00B211D2" w:rsidRDefault="00B211D2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</w:p>
        </w:tc>
      </w:tr>
      <w:tr w:rsidR="00B211D2" w14:paraId="06C73F0E" w14:textId="77777777">
        <w:trPr>
          <w:cantSplit/>
          <w:trHeight w:val="973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EE8FFBD" w14:textId="77777777" w:rsidR="00B211D2" w:rsidRPr="001A61C3" w:rsidRDefault="00B211D2" w:rsidP="00B211D2">
            <w:pPr>
              <w:numPr>
                <w:ilvl w:val="0"/>
                <w:numId w:val="69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BA7FCD5" w14:textId="77777777" w:rsidR="00B211D2" w:rsidRDefault="00B211D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141+350</w:t>
            </w:r>
          </w:p>
          <w:p w14:paraId="069B44EF" w14:textId="77777777" w:rsidR="00B211D2" w:rsidRPr="001A61C3" w:rsidRDefault="00B211D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141+800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DB0383A" w14:textId="77777777" w:rsidR="00B211D2" w:rsidRPr="00772CB4" w:rsidRDefault="00B211D2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30</w:t>
            </w: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C69D3C6" w14:textId="77777777" w:rsidR="00B211D2" w:rsidRDefault="00B211D2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Tulcea Mărfuri -</w:t>
            </w:r>
          </w:p>
          <w:p w14:paraId="42EE3071" w14:textId="77777777" w:rsidR="00B211D2" w:rsidRDefault="00B211D2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Tulcea Oraş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6C52CE7" w14:textId="77777777" w:rsidR="00B211D2" w:rsidRDefault="00B211D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5586932" w14:textId="77777777" w:rsidR="00B211D2" w:rsidRPr="006A7C82" w:rsidRDefault="00B211D2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BC85D61" w14:textId="77777777" w:rsidR="00B211D2" w:rsidRPr="001A61C3" w:rsidRDefault="00B211D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0B3579C" w14:textId="77777777" w:rsidR="00B211D2" w:rsidRPr="00772CB4" w:rsidRDefault="00B211D2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B34E1CD" w14:textId="77777777" w:rsidR="00B211D2" w:rsidRDefault="00B211D2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Semnalizată ca limitare de viteză.</w:t>
            </w:r>
          </w:p>
        </w:tc>
      </w:tr>
      <w:tr w:rsidR="00B211D2" w14:paraId="1ECD9514" w14:textId="77777777">
        <w:trPr>
          <w:cantSplit/>
          <w:trHeight w:val="904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4CABDCD" w14:textId="77777777" w:rsidR="00B211D2" w:rsidRPr="001A61C3" w:rsidRDefault="00B211D2" w:rsidP="00B211D2">
            <w:pPr>
              <w:numPr>
                <w:ilvl w:val="0"/>
                <w:numId w:val="69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0E0206A" w14:textId="77777777" w:rsidR="00B211D2" w:rsidRPr="001A61C3" w:rsidRDefault="00B211D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1484C2B" w14:textId="77777777" w:rsidR="00B211D2" w:rsidRPr="00772CB4" w:rsidRDefault="00B211D2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D9EAFF0" w14:textId="77777777" w:rsidR="00B211D2" w:rsidRDefault="00B211D2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Tulcea Oraş</w:t>
            </w:r>
          </w:p>
          <w:p w14:paraId="5BD06B5F" w14:textId="77777777" w:rsidR="00B211D2" w:rsidRDefault="00B211D2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 1 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5B3F101" w14:textId="77777777" w:rsidR="00B211D2" w:rsidRPr="001A61C3" w:rsidRDefault="00B211D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1A61C3">
              <w:rPr>
                <w:b/>
                <w:bCs/>
                <w:sz w:val="20"/>
              </w:rPr>
              <w:t>toată</w:t>
            </w:r>
          </w:p>
          <w:p w14:paraId="433196DE" w14:textId="77777777" w:rsidR="00B211D2" w:rsidRPr="001A61C3" w:rsidRDefault="00B211D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1A61C3">
              <w:rPr>
                <w:b/>
                <w:bCs/>
                <w:sz w:val="20"/>
              </w:rPr>
              <w:t>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075A4E1" w14:textId="77777777" w:rsidR="00B211D2" w:rsidRPr="006A7C82" w:rsidRDefault="00B211D2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6A7C82"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C432A9A" w14:textId="77777777" w:rsidR="00B211D2" w:rsidRPr="001A61C3" w:rsidRDefault="00B211D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7C607C6" w14:textId="77777777" w:rsidR="00B211D2" w:rsidRPr="00772CB4" w:rsidRDefault="00B211D2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32508C0" w14:textId="77777777" w:rsidR="00B211D2" w:rsidRDefault="00B211D2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B211D2" w14:paraId="28C3DD2E" w14:textId="77777777">
        <w:trPr>
          <w:cantSplit/>
          <w:trHeight w:val="904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FDCE63F" w14:textId="77777777" w:rsidR="00B211D2" w:rsidRPr="001A61C3" w:rsidRDefault="00B211D2" w:rsidP="00B211D2">
            <w:pPr>
              <w:numPr>
                <w:ilvl w:val="0"/>
                <w:numId w:val="69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879F1C0" w14:textId="77777777" w:rsidR="00B211D2" w:rsidRPr="001A61C3" w:rsidRDefault="00B211D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93C3E0D" w14:textId="77777777" w:rsidR="00B211D2" w:rsidRPr="00772CB4" w:rsidRDefault="00B211D2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7253066" w14:textId="77777777" w:rsidR="00B211D2" w:rsidRDefault="00B211D2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Tulcea Oraş</w:t>
            </w:r>
          </w:p>
          <w:p w14:paraId="38BE6AF5" w14:textId="77777777" w:rsidR="00B211D2" w:rsidRDefault="00B211D2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 4 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C1A11CA" w14:textId="77777777" w:rsidR="00B211D2" w:rsidRPr="001A61C3" w:rsidRDefault="00B211D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1A61C3">
              <w:rPr>
                <w:b/>
                <w:bCs/>
                <w:sz w:val="20"/>
              </w:rPr>
              <w:t>toată</w:t>
            </w:r>
          </w:p>
          <w:p w14:paraId="0F297BF4" w14:textId="77777777" w:rsidR="00B211D2" w:rsidRPr="001A61C3" w:rsidRDefault="00B211D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1A61C3">
              <w:rPr>
                <w:b/>
                <w:bCs/>
                <w:sz w:val="20"/>
              </w:rPr>
              <w:t>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5850600" w14:textId="77777777" w:rsidR="00B211D2" w:rsidRPr="006A7C82" w:rsidRDefault="00B211D2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6A7C82">
              <w:rPr>
                <w:b/>
                <w:bCs/>
                <w:sz w:val="36"/>
                <w:szCs w:val="36"/>
              </w:rPr>
              <w:t>1</w:t>
            </w:r>
            <w:r>
              <w:rPr>
                <w:b/>
                <w:bCs/>
                <w:sz w:val="36"/>
                <w:szCs w:val="36"/>
              </w:rPr>
              <w:t>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B43F6FC" w14:textId="77777777" w:rsidR="00B211D2" w:rsidRPr="001A61C3" w:rsidRDefault="00B211D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966D1E1" w14:textId="77777777" w:rsidR="00B211D2" w:rsidRPr="00772CB4" w:rsidRDefault="00B211D2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88E5E49" w14:textId="77777777" w:rsidR="00B211D2" w:rsidRDefault="00B211D2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B211D2" w14:paraId="60987267" w14:textId="77777777">
        <w:trPr>
          <w:cantSplit/>
          <w:trHeight w:val="974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D08EC33" w14:textId="77777777" w:rsidR="00B211D2" w:rsidRPr="001A61C3" w:rsidRDefault="00B211D2" w:rsidP="00B211D2">
            <w:pPr>
              <w:numPr>
                <w:ilvl w:val="0"/>
                <w:numId w:val="69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A5A4D19" w14:textId="77777777" w:rsidR="00B211D2" w:rsidRPr="001A61C3" w:rsidRDefault="00B211D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54C9990" w14:textId="77777777" w:rsidR="00B211D2" w:rsidRPr="00772CB4" w:rsidRDefault="00B211D2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6AC0F36" w14:textId="77777777" w:rsidR="00B211D2" w:rsidRDefault="00B211D2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St. Tulcea Oraş </w:t>
            </w:r>
          </w:p>
          <w:p w14:paraId="41D08C05" w14:textId="77777777" w:rsidR="00B211D2" w:rsidRDefault="00B211D2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Grupa Tehnică</w:t>
            </w:r>
          </w:p>
          <w:p w14:paraId="789869F7" w14:textId="77777777" w:rsidR="00B211D2" w:rsidRDefault="00B211D2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liniile 2 și 3 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A2613E2" w14:textId="77777777" w:rsidR="00B211D2" w:rsidRPr="001A61C3" w:rsidRDefault="00B211D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1A61C3">
              <w:rPr>
                <w:b/>
                <w:bCs/>
                <w:sz w:val="20"/>
              </w:rPr>
              <w:t>toată</w:t>
            </w:r>
          </w:p>
          <w:p w14:paraId="71D56EFC" w14:textId="77777777" w:rsidR="00B211D2" w:rsidRPr="001A61C3" w:rsidRDefault="00B211D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1A61C3">
              <w:rPr>
                <w:b/>
                <w:bCs/>
                <w:sz w:val="20"/>
              </w:rPr>
              <w:t>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40FA7FE" w14:textId="77777777" w:rsidR="00B211D2" w:rsidRPr="006A7C82" w:rsidRDefault="00B211D2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6A7C82">
              <w:rPr>
                <w:b/>
                <w:bCs/>
                <w:sz w:val="36"/>
                <w:szCs w:val="36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7AC8B3A" w14:textId="77777777" w:rsidR="00B211D2" w:rsidRPr="001A61C3" w:rsidRDefault="00B211D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165DC48" w14:textId="77777777" w:rsidR="00B211D2" w:rsidRPr="00772CB4" w:rsidRDefault="00B211D2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BC07014" w14:textId="77777777" w:rsidR="00B211D2" w:rsidRDefault="00B211D2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</w:tbl>
    <w:p w14:paraId="5369B521" w14:textId="77777777" w:rsidR="00B211D2" w:rsidRDefault="00B211D2">
      <w:pPr>
        <w:spacing w:before="40" w:after="40" w:line="192" w:lineRule="auto"/>
        <w:ind w:right="57"/>
        <w:rPr>
          <w:sz w:val="20"/>
          <w:lang w:val="ro-RO"/>
        </w:rPr>
      </w:pPr>
    </w:p>
    <w:p w14:paraId="7865BD39" w14:textId="77777777" w:rsidR="00B211D2" w:rsidRDefault="00B211D2" w:rsidP="00672C80">
      <w:pPr>
        <w:pStyle w:val="Heading1"/>
        <w:spacing w:line="360" w:lineRule="auto"/>
      </w:pPr>
      <w:r>
        <w:t>LINIA 813</w:t>
      </w:r>
    </w:p>
    <w:p w14:paraId="72192A04" w14:textId="77777777" w:rsidR="00B211D2" w:rsidRDefault="00B211D2" w:rsidP="00576868">
      <w:pPr>
        <w:pStyle w:val="Heading1"/>
        <w:spacing w:line="360" w:lineRule="auto"/>
        <w:rPr>
          <w:b w:val="0"/>
          <w:bCs w:val="0"/>
          <w:sz w:val="8"/>
        </w:rPr>
      </w:pPr>
      <w:r>
        <w:t>CONSTANŢA - MANGALIA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641"/>
        <w:gridCol w:w="874"/>
        <w:gridCol w:w="757"/>
        <w:gridCol w:w="2212"/>
        <w:gridCol w:w="873"/>
        <w:gridCol w:w="756"/>
        <w:gridCol w:w="873"/>
        <w:gridCol w:w="756"/>
        <w:gridCol w:w="2508"/>
      </w:tblGrid>
      <w:tr w:rsidR="00B211D2" w14:paraId="0F1B6EB8" w14:textId="77777777">
        <w:trPr>
          <w:cantSplit/>
          <w:trHeight w:val="471"/>
          <w:jc w:val="center"/>
        </w:trPr>
        <w:tc>
          <w:tcPr>
            <w:tcW w:w="64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A6DD476" w14:textId="77777777" w:rsidR="00B211D2" w:rsidRDefault="00B211D2" w:rsidP="00B211D2">
            <w:pPr>
              <w:numPr>
                <w:ilvl w:val="0"/>
                <w:numId w:val="70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27C9A31" w14:textId="77777777" w:rsidR="00B211D2" w:rsidRDefault="00B211D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1343626" w14:textId="77777777" w:rsidR="00B211D2" w:rsidRDefault="00B211D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1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B0E1C75" w14:textId="77777777" w:rsidR="00B211D2" w:rsidRDefault="00B211D2">
            <w:pPr>
              <w:spacing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Constanţa Oraş</w:t>
            </w:r>
          </w:p>
          <w:p w14:paraId="27668760" w14:textId="77777777" w:rsidR="00B211D2" w:rsidRDefault="00B211D2">
            <w:pPr>
              <w:spacing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Y</w:t>
            </w:r>
          </w:p>
        </w:tc>
        <w:tc>
          <w:tcPr>
            <w:tcW w:w="87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36443AC" w14:textId="77777777" w:rsidR="00B211D2" w:rsidRDefault="00B211D2">
            <w:pPr>
              <w:spacing w:line="276" w:lineRule="auto"/>
              <w:ind w:left="-57" w:right="-57"/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 xml:space="preserve">peste </w:t>
            </w:r>
          </w:p>
          <w:p w14:paraId="5884D022" w14:textId="77777777" w:rsidR="00B211D2" w:rsidRDefault="00B211D2">
            <w:pPr>
              <w:spacing w:line="276" w:lineRule="auto"/>
              <w:ind w:left="-57" w:right="-57"/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diag.</w:t>
            </w:r>
          </w:p>
          <w:p w14:paraId="7A31A075" w14:textId="77777777" w:rsidR="00B211D2" w:rsidRDefault="00B211D2">
            <w:pPr>
              <w:spacing w:line="276" w:lineRule="auto"/>
              <w:ind w:left="-57" w:right="-57"/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50/54-46</w:t>
            </w: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CE5AF39" w14:textId="77777777" w:rsidR="00B211D2" w:rsidRDefault="00B211D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7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2800E52" w14:textId="77777777" w:rsidR="00B211D2" w:rsidRDefault="00B211D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5B26038" w14:textId="77777777" w:rsidR="00B211D2" w:rsidRPr="00564F54" w:rsidRDefault="00B211D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50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72204B6" w14:textId="77777777" w:rsidR="00B211D2" w:rsidRDefault="00B211D2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B211D2" w14:paraId="35660D15" w14:textId="77777777">
        <w:trPr>
          <w:cantSplit/>
          <w:trHeight w:val="471"/>
          <w:jc w:val="center"/>
        </w:trPr>
        <w:tc>
          <w:tcPr>
            <w:tcW w:w="64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A734FF4" w14:textId="77777777" w:rsidR="00B211D2" w:rsidRDefault="00B211D2" w:rsidP="00B211D2">
            <w:pPr>
              <w:numPr>
                <w:ilvl w:val="0"/>
                <w:numId w:val="70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4CF0594" w14:textId="77777777" w:rsidR="00B211D2" w:rsidRDefault="00B211D2" w:rsidP="00515B14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515D29D" w14:textId="77777777" w:rsidR="00B211D2" w:rsidRDefault="00B211D2" w:rsidP="00515B14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1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13D8E54" w14:textId="77777777" w:rsidR="00B211D2" w:rsidRDefault="00B211D2" w:rsidP="00515B14">
            <w:pPr>
              <w:spacing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Constanţa Oraş</w:t>
            </w:r>
          </w:p>
          <w:p w14:paraId="5189F652" w14:textId="77777777" w:rsidR="00B211D2" w:rsidRDefault="00B211D2" w:rsidP="00515B14">
            <w:pPr>
              <w:spacing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Y</w:t>
            </w:r>
          </w:p>
        </w:tc>
        <w:tc>
          <w:tcPr>
            <w:tcW w:w="87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4BB7E68" w14:textId="77777777" w:rsidR="00B211D2" w:rsidRDefault="00B211D2" w:rsidP="00515B14">
            <w:pPr>
              <w:spacing w:line="276" w:lineRule="auto"/>
              <w:ind w:left="-57" w:right="-57"/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20"/>
                <w:lang w:val="ro-RO"/>
              </w:rPr>
              <w:t xml:space="preserve">peste sch. 60 pe directă + abatere </w:t>
            </w: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7ED34B9" w14:textId="77777777" w:rsidR="00B211D2" w:rsidRDefault="00B211D2" w:rsidP="00515B14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5</w:t>
            </w:r>
          </w:p>
        </w:tc>
        <w:tc>
          <w:tcPr>
            <w:tcW w:w="87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20C67FD" w14:textId="77777777" w:rsidR="00B211D2" w:rsidRDefault="00B211D2" w:rsidP="00515B14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0FE1307" w14:textId="77777777" w:rsidR="00B211D2" w:rsidRPr="00564F54" w:rsidRDefault="00B211D2" w:rsidP="00515B14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50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E2CBD47" w14:textId="77777777" w:rsidR="00B211D2" w:rsidRDefault="00B211D2" w:rsidP="00515B14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B211D2" w14:paraId="1EFC9DF3" w14:textId="77777777">
        <w:trPr>
          <w:cantSplit/>
          <w:trHeight w:val="1648"/>
          <w:jc w:val="center"/>
        </w:trPr>
        <w:tc>
          <w:tcPr>
            <w:tcW w:w="64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710B2A0" w14:textId="77777777" w:rsidR="00B211D2" w:rsidRDefault="00B211D2" w:rsidP="00B211D2">
            <w:pPr>
              <w:numPr>
                <w:ilvl w:val="0"/>
                <w:numId w:val="70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1631" w:type="dxa"/>
            <w:gridSpan w:val="2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6A16F5A" w14:textId="77777777" w:rsidR="00B211D2" w:rsidRPr="00564F54" w:rsidRDefault="00B211D2">
            <w:pPr>
              <w:spacing w:before="120" w:after="40" w:line="276" w:lineRule="auto"/>
              <w:ind w:left="57" w:right="57"/>
              <w:jc w:val="center"/>
              <w:rPr>
                <w:bCs/>
                <w:i/>
                <w:sz w:val="36"/>
                <w:szCs w:val="36"/>
              </w:rPr>
            </w:pPr>
            <w:r w:rsidRPr="00564F54">
              <w:rPr>
                <w:bCs/>
                <w:i/>
                <w:sz w:val="36"/>
                <w:szCs w:val="36"/>
              </w:rPr>
              <w:t>firul III</w:t>
            </w:r>
          </w:p>
        </w:tc>
        <w:tc>
          <w:tcPr>
            <w:tcW w:w="221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A39B79F" w14:textId="77777777" w:rsidR="00B211D2" w:rsidRDefault="00B211D2">
            <w:pPr>
              <w:spacing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Constanţa -</w:t>
            </w:r>
          </w:p>
          <w:p w14:paraId="53462621" w14:textId="77777777" w:rsidR="00B211D2" w:rsidRDefault="00B211D2">
            <w:pPr>
              <w:spacing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Ramificaţie </w:t>
            </w:r>
          </w:p>
          <w:p w14:paraId="453191E3" w14:textId="77777777" w:rsidR="00B211D2" w:rsidRDefault="00B211D2">
            <w:pPr>
              <w:spacing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Constanţa Vii</w:t>
            </w:r>
          </w:p>
        </w:tc>
        <w:tc>
          <w:tcPr>
            <w:tcW w:w="1629" w:type="dxa"/>
            <w:gridSpan w:val="2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9B67966" w14:textId="77777777" w:rsidR="00B211D2" w:rsidRPr="001A0BE2" w:rsidRDefault="00B211D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szCs w:val="20"/>
              </w:rPr>
            </w:pPr>
            <w:r w:rsidRPr="001A0BE2">
              <w:rPr>
                <w:b/>
                <w:bCs/>
                <w:sz w:val="20"/>
                <w:szCs w:val="20"/>
              </w:rPr>
              <w:t>între sch</w:t>
            </w:r>
            <w:r>
              <w:rPr>
                <w:b/>
                <w:bCs/>
                <w:sz w:val="20"/>
                <w:szCs w:val="20"/>
              </w:rPr>
              <w:t>.</w:t>
            </w:r>
            <w:r w:rsidRPr="001A0BE2">
              <w:rPr>
                <w:b/>
                <w:bCs/>
                <w:sz w:val="20"/>
                <w:szCs w:val="20"/>
              </w:rPr>
              <w:t xml:space="preserve"> </w:t>
            </w:r>
          </w:p>
          <w:p w14:paraId="085BFFEC" w14:textId="77777777" w:rsidR="00B211D2" w:rsidRPr="001A0BE2" w:rsidRDefault="00B211D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szCs w:val="20"/>
              </w:rPr>
            </w:pPr>
            <w:r w:rsidRPr="001A0BE2">
              <w:rPr>
                <w:b/>
                <w:bCs/>
                <w:sz w:val="20"/>
                <w:szCs w:val="20"/>
              </w:rPr>
              <w:t xml:space="preserve">26 şi 28 </w:t>
            </w:r>
          </w:p>
          <w:p w14:paraId="4C75A73F" w14:textId="77777777" w:rsidR="00B211D2" w:rsidRPr="001A0BE2" w:rsidRDefault="00B211D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szCs w:val="20"/>
              </w:rPr>
            </w:pPr>
            <w:r w:rsidRPr="001A0BE2">
              <w:rPr>
                <w:b/>
                <w:bCs/>
                <w:sz w:val="20"/>
                <w:szCs w:val="20"/>
              </w:rPr>
              <w:t xml:space="preserve">şi </w:t>
            </w:r>
          </w:p>
          <w:p w14:paraId="589E03A9" w14:textId="77777777" w:rsidR="00B211D2" w:rsidRPr="00564F54" w:rsidRDefault="00B211D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1A0BE2">
              <w:rPr>
                <w:b/>
                <w:bCs/>
                <w:sz w:val="20"/>
                <w:szCs w:val="20"/>
              </w:rPr>
              <w:t>peste sch</w:t>
            </w:r>
            <w:r>
              <w:rPr>
                <w:b/>
                <w:bCs/>
                <w:sz w:val="20"/>
                <w:szCs w:val="20"/>
              </w:rPr>
              <w:t>.</w:t>
            </w:r>
            <w:r w:rsidRPr="001A0BE2">
              <w:rPr>
                <w:b/>
                <w:bCs/>
                <w:sz w:val="20"/>
                <w:szCs w:val="20"/>
              </w:rPr>
              <w:t xml:space="preserve"> 26 </w:t>
            </w:r>
            <w:r>
              <w:rPr>
                <w:b/>
                <w:bCs/>
                <w:sz w:val="20"/>
                <w:szCs w:val="20"/>
              </w:rPr>
              <w:t xml:space="preserve">      </w:t>
            </w:r>
            <w:r w:rsidRPr="001A0BE2">
              <w:rPr>
                <w:b/>
                <w:bCs/>
                <w:sz w:val="20"/>
                <w:szCs w:val="20"/>
              </w:rPr>
              <w:t>în abatere</w:t>
            </w:r>
          </w:p>
        </w:tc>
        <w:tc>
          <w:tcPr>
            <w:tcW w:w="1629" w:type="dxa"/>
            <w:gridSpan w:val="2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0FF5A30" w14:textId="77777777" w:rsidR="00B211D2" w:rsidRPr="00564F54" w:rsidRDefault="00B211D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564F54"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250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F33BD94" w14:textId="77777777" w:rsidR="00B211D2" w:rsidRDefault="00B211D2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B211D2" w14:paraId="4FA262D4" w14:textId="77777777">
        <w:trPr>
          <w:cantSplit/>
          <w:trHeight w:val="938"/>
          <w:jc w:val="center"/>
        </w:trPr>
        <w:tc>
          <w:tcPr>
            <w:tcW w:w="64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C443C2E" w14:textId="77777777" w:rsidR="00B211D2" w:rsidRDefault="00B211D2" w:rsidP="00B211D2">
            <w:pPr>
              <w:numPr>
                <w:ilvl w:val="0"/>
                <w:numId w:val="70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0C5A6CC" w14:textId="77777777" w:rsidR="00B211D2" w:rsidRDefault="00B211D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99CC423" w14:textId="77777777" w:rsidR="00B211D2" w:rsidRPr="00564F54" w:rsidRDefault="00B211D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1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E1D5F5D" w14:textId="77777777" w:rsidR="00B211D2" w:rsidRDefault="00B211D2">
            <w:pPr>
              <w:spacing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Constanţa Oraș -</w:t>
            </w:r>
          </w:p>
          <w:p w14:paraId="17E034F3" w14:textId="77777777" w:rsidR="00B211D2" w:rsidRDefault="00B211D2">
            <w:pPr>
              <w:spacing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Agigea Nord</w:t>
            </w:r>
          </w:p>
        </w:tc>
        <w:tc>
          <w:tcPr>
            <w:tcW w:w="87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F5C10AB" w14:textId="77777777" w:rsidR="00B211D2" w:rsidRDefault="00B211D2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9F8210C" w14:textId="77777777" w:rsidR="00B211D2" w:rsidRDefault="00B211D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F18BAA7" w14:textId="77777777" w:rsidR="00B211D2" w:rsidRDefault="00B211D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228+028</w:t>
            </w:r>
          </w:p>
          <w:p w14:paraId="12BD64B9" w14:textId="77777777" w:rsidR="00B211D2" w:rsidRDefault="00B211D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229+340</w:t>
            </w: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6CDCEB3" w14:textId="77777777" w:rsidR="00B211D2" w:rsidRPr="00564F54" w:rsidRDefault="00B211D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30</w:t>
            </w:r>
          </w:p>
        </w:tc>
        <w:tc>
          <w:tcPr>
            <w:tcW w:w="250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07F5310" w14:textId="77777777" w:rsidR="00B211D2" w:rsidRDefault="00B211D2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4C52C0">
              <w:rPr>
                <w:b/>
                <w:bCs/>
                <w:i/>
                <w:iCs/>
                <w:sz w:val="20"/>
              </w:rPr>
              <w:t>Semnalizata pe teren, f</w:t>
            </w:r>
            <w:r>
              <w:rPr>
                <w:b/>
                <w:bCs/>
                <w:i/>
                <w:iCs/>
                <w:sz w:val="20"/>
              </w:rPr>
              <w:t>ă</w:t>
            </w:r>
            <w:r w:rsidRPr="004C52C0">
              <w:rPr>
                <w:b/>
                <w:bCs/>
                <w:i/>
                <w:iCs/>
                <w:sz w:val="20"/>
              </w:rPr>
              <w:t>r</w:t>
            </w:r>
            <w:r>
              <w:rPr>
                <w:b/>
                <w:bCs/>
                <w:i/>
                <w:iCs/>
                <w:sz w:val="20"/>
              </w:rPr>
              <w:t>ă</w:t>
            </w:r>
            <w:r w:rsidRPr="004C52C0">
              <w:rPr>
                <w:b/>
                <w:bCs/>
                <w:i/>
                <w:iCs/>
                <w:sz w:val="20"/>
              </w:rPr>
              <w:t xml:space="preserve"> inductori la paleta galbena Afecteaza intr /iesiri  Fir I si Fir II  L 813 Constanta Oras-Agigea Nord.</w:t>
            </w:r>
          </w:p>
        </w:tc>
      </w:tr>
      <w:tr w:rsidR="00B211D2" w14:paraId="1B87EE4A" w14:textId="77777777">
        <w:trPr>
          <w:cantSplit/>
          <w:trHeight w:val="938"/>
          <w:jc w:val="center"/>
        </w:trPr>
        <w:tc>
          <w:tcPr>
            <w:tcW w:w="64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3B64CF0" w14:textId="77777777" w:rsidR="00B211D2" w:rsidRDefault="00B211D2" w:rsidP="00B211D2">
            <w:pPr>
              <w:numPr>
                <w:ilvl w:val="0"/>
                <w:numId w:val="70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3B25893" w14:textId="77777777" w:rsidR="00B211D2" w:rsidRDefault="00B211D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229+340</w:t>
            </w:r>
          </w:p>
          <w:p w14:paraId="0BFCBA86" w14:textId="77777777" w:rsidR="00B211D2" w:rsidRDefault="00B211D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231+000</w:t>
            </w:r>
          </w:p>
        </w:tc>
        <w:tc>
          <w:tcPr>
            <w:tcW w:w="75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98C6637" w14:textId="77777777" w:rsidR="00B211D2" w:rsidRPr="00564F54" w:rsidRDefault="00B211D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30</w:t>
            </w:r>
          </w:p>
        </w:tc>
        <w:tc>
          <w:tcPr>
            <w:tcW w:w="221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A3A4D62" w14:textId="77777777" w:rsidR="00B211D2" w:rsidRDefault="00B211D2">
            <w:pPr>
              <w:spacing w:line="276" w:lineRule="auto"/>
              <w:ind w:left="57" w:right="57"/>
              <w:rPr>
                <w:b/>
                <w:bCs/>
                <w:sz w:val="20"/>
              </w:rPr>
            </w:pPr>
            <w:r w:rsidRPr="004C52C0">
              <w:rPr>
                <w:b/>
                <w:bCs/>
                <w:sz w:val="20"/>
              </w:rPr>
              <w:t>Statia  Agigea Nord Linia II directa si sch.: 5,9,13, 6 si  sch.2 , pe directa.</w:t>
            </w:r>
          </w:p>
        </w:tc>
        <w:tc>
          <w:tcPr>
            <w:tcW w:w="87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9B776C0" w14:textId="77777777" w:rsidR="00B211D2" w:rsidRDefault="00B211D2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E538EE6" w14:textId="77777777" w:rsidR="00B211D2" w:rsidRDefault="00B211D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69DDDA8" w14:textId="77777777" w:rsidR="00B211D2" w:rsidRDefault="00B211D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14D302C" w14:textId="77777777" w:rsidR="00B211D2" w:rsidRPr="00564F54" w:rsidRDefault="00B211D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50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93E0664" w14:textId="77777777" w:rsidR="00B211D2" w:rsidRDefault="00B211D2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4C52C0">
              <w:rPr>
                <w:b/>
                <w:bCs/>
                <w:i/>
                <w:iCs/>
                <w:sz w:val="20"/>
              </w:rPr>
              <w:t>Semnalizată pe teren, fără inductori la paleta galbenă. Afectează intrări /ieșiri Linia II directă stația Agigea Nord</w:t>
            </w:r>
          </w:p>
        </w:tc>
      </w:tr>
      <w:tr w:rsidR="00B211D2" w14:paraId="1BA297D1" w14:textId="77777777">
        <w:trPr>
          <w:cantSplit/>
          <w:trHeight w:val="938"/>
          <w:jc w:val="center"/>
        </w:trPr>
        <w:tc>
          <w:tcPr>
            <w:tcW w:w="64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8CD5D0E" w14:textId="77777777" w:rsidR="00B211D2" w:rsidRDefault="00B211D2" w:rsidP="00B211D2">
            <w:pPr>
              <w:numPr>
                <w:ilvl w:val="0"/>
                <w:numId w:val="70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977C991" w14:textId="77777777" w:rsidR="00B211D2" w:rsidRDefault="00B211D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37C6D3B" w14:textId="77777777" w:rsidR="00B211D2" w:rsidRPr="00564F54" w:rsidRDefault="00B211D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1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7775B0E" w14:textId="77777777" w:rsidR="00B211D2" w:rsidRDefault="00B211D2">
            <w:pPr>
              <w:spacing w:line="276" w:lineRule="auto"/>
              <w:ind w:left="57" w:right="57"/>
              <w:rPr>
                <w:b/>
                <w:bCs/>
                <w:sz w:val="20"/>
              </w:rPr>
            </w:pPr>
            <w:r w:rsidRPr="004C52C0">
              <w:rPr>
                <w:b/>
                <w:bCs/>
                <w:sz w:val="20"/>
              </w:rPr>
              <w:t>Statia  Agigea Nord Linia III directa si sch.: 7, 11, 15, 8 si sch.4 , pe directa .</w:t>
            </w:r>
          </w:p>
        </w:tc>
        <w:tc>
          <w:tcPr>
            <w:tcW w:w="87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8ED1421" w14:textId="77777777" w:rsidR="00B211D2" w:rsidRDefault="00B211D2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A2A3357" w14:textId="77777777" w:rsidR="00B211D2" w:rsidRDefault="00B211D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0008C62" w14:textId="77777777" w:rsidR="00B211D2" w:rsidRDefault="00B211D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229+340</w:t>
            </w:r>
          </w:p>
          <w:p w14:paraId="60168E80" w14:textId="77777777" w:rsidR="00B211D2" w:rsidRDefault="00B211D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231+345</w:t>
            </w: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C65AAED" w14:textId="77777777" w:rsidR="00B211D2" w:rsidRPr="00564F54" w:rsidRDefault="00B211D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30</w:t>
            </w:r>
          </w:p>
        </w:tc>
        <w:tc>
          <w:tcPr>
            <w:tcW w:w="250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35B2B8D" w14:textId="77777777" w:rsidR="00B211D2" w:rsidRDefault="00B211D2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4C52C0">
              <w:rPr>
                <w:b/>
                <w:bCs/>
                <w:i/>
                <w:iCs/>
                <w:sz w:val="20"/>
              </w:rPr>
              <w:t>Semnalizata pe teren , fara inductori la paleta galbena Afecteaza intr /iesiri la Linia III directa statia Agigea Nord.</w:t>
            </w:r>
          </w:p>
        </w:tc>
      </w:tr>
      <w:tr w:rsidR="00B211D2" w14:paraId="4EF3D4E1" w14:textId="77777777">
        <w:trPr>
          <w:cantSplit/>
          <w:trHeight w:val="1000"/>
          <w:jc w:val="center"/>
        </w:trPr>
        <w:tc>
          <w:tcPr>
            <w:tcW w:w="64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7A6ED5D" w14:textId="77777777" w:rsidR="00B211D2" w:rsidRDefault="00B211D2" w:rsidP="00B211D2">
            <w:pPr>
              <w:numPr>
                <w:ilvl w:val="0"/>
                <w:numId w:val="70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9ECEAB7" w14:textId="77777777" w:rsidR="00B211D2" w:rsidRDefault="00B211D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0F557D4" w14:textId="77777777" w:rsidR="00B211D2" w:rsidRPr="00564F54" w:rsidRDefault="00B211D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1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F3748B1" w14:textId="77777777" w:rsidR="00B211D2" w:rsidRDefault="00B211D2">
            <w:pPr>
              <w:spacing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Agigea Nord</w:t>
            </w:r>
          </w:p>
          <w:p w14:paraId="26EC7EA0" w14:textId="77777777" w:rsidR="00B211D2" w:rsidRDefault="00B211D2">
            <w:pPr>
              <w:spacing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X</w:t>
            </w:r>
          </w:p>
        </w:tc>
        <w:tc>
          <w:tcPr>
            <w:tcW w:w="87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9C28F2C" w14:textId="77777777" w:rsidR="00B211D2" w:rsidRDefault="00B211D2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peste</w:t>
            </w:r>
          </w:p>
          <w:p w14:paraId="17FB7D07" w14:textId="77777777" w:rsidR="00B211D2" w:rsidRDefault="00B211D2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diag.</w:t>
            </w:r>
          </w:p>
          <w:p w14:paraId="25F83A8E" w14:textId="77777777" w:rsidR="00B211D2" w:rsidRDefault="00B211D2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7 - 9 </w:t>
            </w: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EEB183A" w14:textId="77777777" w:rsidR="00B211D2" w:rsidRPr="00564F54" w:rsidRDefault="00B211D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</w:t>
            </w:r>
            <w:r w:rsidRPr="00564F54">
              <w:rPr>
                <w:b/>
                <w:bCs/>
                <w:sz w:val="36"/>
                <w:szCs w:val="36"/>
              </w:rPr>
              <w:t>5</w:t>
            </w:r>
          </w:p>
        </w:tc>
        <w:tc>
          <w:tcPr>
            <w:tcW w:w="87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C0D3D37" w14:textId="77777777" w:rsidR="00B211D2" w:rsidRDefault="00B211D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2F24026" w14:textId="77777777" w:rsidR="00B211D2" w:rsidRPr="00564F54" w:rsidRDefault="00B211D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50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293AB21" w14:textId="77777777" w:rsidR="00B211D2" w:rsidRDefault="00B211D2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  <w:p w14:paraId="1618C2BF" w14:textId="77777777" w:rsidR="00B211D2" w:rsidRDefault="00B211D2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Afectează trecerea de pe firul I pe firul II şi invers. </w:t>
            </w:r>
          </w:p>
        </w:tc>
      </w:tr>
      <w:tr w:rsidR="00B211D2" w14:paraId="63727338" w14:textId="77777777">
        <w:trPr>
          <w:cantSplit/>
          <w:trHeight w:val="960"/>
          <w:jc w:val="center"/>
        </w:trPr>
        <w:tc>
          <w:tcPr>
            <w:tcW w:w="64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B3A9E1E" w14:textId="77777777" w:rsidR="00B211D2" w:rsidRDefault="00B211D2" w:rsidP="00B211D2">
            <w:pPr>
              <w:numPr>
                <w:ilvl w:val="0"/>
                <w:numId w:val="70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2D0D1B3" w14:textId="77777777" w:rsidR="00B211D2" w:rsidRDefault="00B211D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009699C" w14:textId="77777777" w:rsidR="00B211D2" w:rsidRPr="00564F54" w:rsidRDefault="00B211D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1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4257E9B" w14:textId="77777777" w:rsidR="00B211D2" w:rsidRDefault="00B211D2">
            <w:pPr>
              <w:spacing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Agigea Nord</w:t>
            </w:r>
          </w:p>
          <w:p w14:paraId="1D76E0BE" w14:textId="77777777" w:rsidR="00B211D2" w:rsidRDefault="00B211D2">
            <w:pPr>
              <w:spacing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X</w:t>
            </w:r>
          </w:p>
        </w:tc>
        <w:tc>
          <w:tcPr>
            <w:tcW w:w="87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498AA18" w14:textId="77777777" w:rsidR="00B211D2" w:rsidRDefault="00B211D2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peste</w:t>
            </w:r>
          </w:p>
          <w:p w14:paraId="1FC24917" w14:textId="77777777" w:rsidR="00B211D2" w:rsidRDefault="00B211D2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diag.</w:t>
            </w:r>
          </w:p>
          <w:p w14:paraId="7B7AC042" w14:textId="77777777" w:rsidR="00B211D2" w:rsidRDefault="00B211D2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5 - 11</w:t>
            </w: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F2E9A11" w14:textId="77777777" w:rsidR="00B211D2" w:rsidRPr="00564F54" w:rsidRDefault="00B211D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7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9D93BD8" w14:textId="77777777" w:rsidR="00B211D2" w:rsidRDefault="00B211D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DD993C1" w14:textId="77777777" w:rsidR="00B211D2" w:rsidRPr="00564F54" w:rsidRDefault="00B211D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50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F06151F" w14:textId="77777777" w:rsidR="00B211D2" w:rsidRDefault="00B211D2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  <w:p w14:paraId="57654770" w14:textId="77777777" w:rsidR="00B211D2" w:rsidRDefault="00B211D2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Afectează intrări - ieşiri din firul I în firul II.</w:t>
            </w:r>
          </w:p>
        </w:tc>
      </w:tr>
      <w:tr w:rsidR="00B211D2" w14:paraId="654C0852" w14:textId="77777777">
        <w:trPr>
          <w:cantSplit/>
          <w:trHeight w:val="691"/>
          <w:jc w:val="center"/>
        </w:trPr>
        <w:tc>
          <w:tcPr>
            <w:tcW w:w="64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8BB1BE3" w14:textId="77777777" w:rsidR="00B211D2" w:rsidRDefault="00B211D2" w:rsidP="00B211D2">
            <w:pPr>
              <w:numPr>
                <w:ilvl w:val="0"/>
                <w:numId w:val="70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D29A68F" w14:textId="77777777" w:rsidR="00B211D2" w:rsidRDefault="00B211D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1E7A6A6" w14:textId="77777777" w:rsidR="00B211D2" w:rsidRPr="00564F54" w:rsidRDefault="00B211D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1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EF0FAF4" w14:textId="77777777" w:rsidR="00B211D2" w:rsidRDefault="00B211D2">
            <w:pPr>
              <w:spacing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Agigea Nord</w:t>
            </w:r>
          </w:p>
          <w:p w14:paraId="2DD85BE0" w14:textId="77777777" w:rsidR="00B211D2" w:rsidRDefault="00B211D2">
            <w:pPr>
              <w:spacing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X</w:t>
            </w:r>
          </w:p>
        </w:tc>
        <w:tc>
          <w:tcPr>
            <w:tcW w:w="87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0497651" w14:textId="77777777" w:rsidR="00B211D2" w:rsidRDefault="00B211D2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peste diag.</w:t>
            </w:r>
          </w:p>
          <w:p w14:paraId="7D4CE860" w14:textId="77777777" w:rsidR="00B211D2" w:rsidRDefault="00B211D2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15 - 19</w:t>
            </w: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A7B9ABF" w14:textId="77777777" w:rsidR="00B211D2" w:rsidRPr="00564F54" w:rsidRDefault="00B211D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</w:t>
            </w:r>
            <w:r w:rsidRPr="00564F54">
              <w:rPr>
                <w:b/>
                <w:bCs/>
                <w:sz w:val="36"/>
                <w:szCs w:val="36"/>
              </w:rPr>
              <w:t>5</w:t>
            </w:r>
          </w:p>
        </w:tc>
        <w:tc>
          <w:tcPr>
            <w:tcW w:w="87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2EC4C35" w14:textId="77777777" w:rsidR="00B211D2" w:rsidRDefault="00B211D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E345748" w14:textId="77777777" w:rsidR="00B211D2" w:rsidRPr="00564F54" w:rsidRDefault="00B211D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50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90550AE" w14:textId="77777777" w:rsidR="00B211D2" w:rsidRDefault="00B211D2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  <w:p w14:paraId="1BF4EFDD" w14:textId="77777777" w:rsidR="00B211D2" w:rsidRDefault="00B211D2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Afectează intrări - ieşiri </w:t>
            </w:r>
          </w:p>
          <w:p w14:paraId="1EA2C429" w14:textId="77777777" w:rsidR="00B211D2" w:rsidRDefault="00B211D2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la liniile 4 - 7.</w:t>
            </w:r>
          </w:p>
        </w:tc>
      </w:tr>
      <w:tr w:rsidR="00B211D2" w14:paraId="79397023" w14:textId="77777777">
        <w:trPr>
          <w:cantSplit/>
          <w:trHeight w:val="898"/>
          <w:jc w:val="center"/>
        </w:trPr>
        <w:tc>
          <w:tcPr>
            <w:tcW w:w="64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0E8312B" w14:textId="77777777" w:rsidR="00B211D2" w:rsidRDefault="00B211D2" w:rsidP="00B211D2">
            <w:pPr>
              <w:numPr>
                <w:ilvl w:val="0"/>
                <w:numId w:val="70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6B3105E" w14:textId="77777777" w:rsidR="00B211D2" w:rsidRDefault="00B211D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E87C682" w14:textId="77777777" w:rsidR="00B211D2" w:rsidRPr="00564F54" w:rsidRDefault="00B211D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1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9D73355" w14:textId="77777777" w:rsidR="00B211D2" w:rsidRDefault="00B211D2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Agigea Nord</w:t>
            </w:r>
          </w:p>
          <w:p w14:paraId="3FD91002" w14:textId="77777777" w:rsidR="00B211D2" w:rsidRDefault="00B211D2">
            <w:pPr>
              <w:spacing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X</w:t>
            </w:r>
          </w:p>
        </w:tc>
        <w:tc>
          <w:tcPr>
            <w:tcW w:w="87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547E530" w14:textId="77777777" w:rsidR="00B211D2" w:rsidRDefault="00B211D2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peste sch. 13 </w:t>
            </w:r>
          </w:p>
          <w:p w14:paraId="3230085A" w14:textId="77777777" w:rsidR="00B211D2" w:rsidRDefault="00B211D2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în abatere</w:t>
            </w: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7BD3B16" w14:textId="77777777" w:rsidR="00B211D2" w:rsidRDefault="00B211D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7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190A564" w14:textId="77777777" w:rsidR="00B211D2" w:rsidRDefault="00B211D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525C479" w14:textId="77777777" w:rsidR="00B211D2" w:rsidRPr="00564F54" w:rsidRDefault="00B211D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50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4EF12F2" w14:textId="77777777" w:rsidR="00B211D2" w:rsidRDefault="00B211D2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  <w:p w14:paraId="42B6C892" w14:textId="77777777" w:rsidR="00B211D2" w:rsidRDefault="00B211D2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Afectează intrări - ieşiri la linia OIL TERMINAL.</w:t>
            </w:r>
          </w:p>
        </w:tc>
      </w:tr>
      <w:tr w:rsidR="00B211D2" w14:paraId="553DF9E8" w14:textId="77777777">
        <w:trPr>
          <w:cantSplit/>
          <w:trHeight w:val="695"/>
          <w:jc w:val="center"/>
        </w:trPr>
        <w:tc>
          <w:tcPr>
            <w:tcW w:w="64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B8FEC85" w14:textId="77777777" w:rsidR="00B211D2" w:rsidRDefault="00B211D2" w:rsidP="00B211D2">
            <w:pPr>
              <w:numPr>
                <w:ilvl w:val="0"/>
                <w:numId w:val="70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B718342" w14:textId="77777777" w:rsidR="00B211D2" w:rsidRDefault="00B211D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CC545C1" w14:textId="77777777" w:rsidR="00B211D2" w:rsidRPr="00564F54" w:rsidRDefault="00B211D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1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711E198" w14:textId="77777777" w:rsidR="00B211D2" w:rsidRDefault="00B211D2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Agigea Nord</w:t>
            </w:r>
          </w:p>
          <w:p w14:paraId="24084DF3" w14:textId="77777777" w:rsidR="00B211D2" w:rsidRDefault="00B211D2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X</w:t>
            </w:r>
          </w:p>
        </w:tc>
        <w:tc>
          <w:tcPr>
            <w:tcW w:w="87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DA332EC" w14:textId="77777777" w:rsidR="00B211D2" w:rsidRDefault="00B211D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între sch. </w:t>
            </w:r>
          </w:p>
          <w:p w14:paraId="28E58B29" w14:textId="77777777" w:rsidR="00B211D2" w:rsidRDefault="00B211D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19 şi 21</w:t>
            </w: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9186E74" w14:textId="77777777" w:rsidR="00B211D2" w:rsidRPr="00564F54" w:rsidRDefault="00B211D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564F54">
              <w:rPr>
                <w:b/>
                <w:bCs/>
                <w:sz w:val="36"/>
                <w:szCs w:val="36"/>
              </w:rPr>
              <w:t>5</w:t>
            </w:r>
          </w:p>
        </w:tc>
        <w:tc>
          <w:tcPr>
            <w:tcW w:w="87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952015B" w14:textId="77777777" w:rsidR="00B211D2" w:rsidRDefault="00B211D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A0AAFCA" w14:textId="77777777" w:rsidR="00B211D2" w:rsidRPr="00564F54" w:rsidRDefault="00B211D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50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706A6E8" w14:textId="77777777" w:rsidR="00B211D2" w:rsidRDefault="00B211D2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 pe teren.</w:t>
            </w:r>
          </w:p>
        </w:tc>
      </w:tr>
      <w:tr w:rsidR="00B211D2" w14:paraId="61F9C6EA" w14:textId="77777777">
        <w:trPr>
          <w:cantSplit/>
          <w:trHeight w:val="1051"/>
          <w:jc w:val="center"/>
        </w:trPr>
        <w:tc>
          <w:tcPr>
            <w:tcW w:w="64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5A91B36" w14:textId="77777777" w:rsidR="00B211D2" w:rsidRDefault="00B211D2" w:rsidP="00B211D2">
            <w:pPr>
              <w:numPr>
                <w:ilvl w:val="0"/>
                <w:numId w:val="70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385CFF8" w14:textId="77777777" w:rsidR="00B211D2" w:rsidRDefault="00B211D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F881F68" w14:textId="77777777" w:rsidR="00B211D2" w:rsidRPr="00564F54" w:rsidRDefault="00B211D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1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429A91A" w14:textId="77777777" w:rsidR="00B211D2" w:rsidRDefault="00B211D2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Agigea Nord</w:t>
            </w:r>
          </w:p>
          <w:p w14:paraId="2D493FDC" w14:textId="77777777" w:rsidR="00B211D2" w:rsidRDefault="00B211D2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X</w:t>
            </w:r>
          </w:p>
        </w:tc>
        <w:tc>
          <w:tcPr>
            <w:tcW w:w="87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E23A699" w14:textId="77777777" w:rsidR="00B211D2" w:rsidRDefault="00B211D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peste sch. 23</w:t>
            </w: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8BB26F4" w14:textId="77777777" w:rsidR="00B211D2" w:rsidRPr="00564F54" w:rsidRDefault="00B211D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564F54">
              <w:rPr>
                <w:b/>
                <w:bCs/>
                <w:sz w:val="36"/>
                <w:szCs w:val="36"/>
              </w:rPr>
              <w:t>5</w:t>
            </w:r>
          </w:p>
        </w:tc>
        <w:tc>
          <w:tcPr>
            <w:tcW w:w="87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ED243B7" w14:textId="77777777" w:rsidR="00B211D2" w:rsidRDefault="00B211D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37CC4F6" w14:textId="77777777" w:rsidR="00B211D2" w:rsidRPr="00564F54" w:rsidRDefault="00B211D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50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49CC00C" w14:textId="77777777" w:rsidR="00B211D2" w:rsidRDefault="00B211D2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 pe teren.</w:t>
            </w:r>
          </w:p>
          <w:p w14:paraId="7C806C6A" w14:textId="77777777" w:rsidR="00B211D2" w:rsidRDefault="00B211D2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Afectează intrări - ieşiri </w:t>
            </w:r>
          </w:p>
          <w:p w14:paraId="65CC1977" w14:textId="77777777" w:rsidR="00B211D2" w:rsidRDefault="00B211D2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la liniile 4 - 7.</w:t>
            </w:r>
          </w:p>
        </w:tc>
      </w:tr>
      <w:tr w:rsidR="00B211D2" w14:paraId="661C16B5" w14:textId="77777777">
        <w:trPr>
          <w:cantSplit/>
          <w:trHeight w:val="969"/>
          <w:jc w:val="center"/>
        </w:trPr>
        <w:tc>
          <w:tcPr>
            <w:tcW w:w="64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650F34C" w14:textId="77777777" w:rsidR="00B211D2" w:rsidRDefault="00B211D2" w:rsidP="00B211D2">
            <w:pPr>
              <w:numPr>
                <w:ilvl w:val="0"/>
                <w:numId w:val="70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A9280DA" w14:textId="77777777" w:rsidR="00B211D2" w:rsidRDefault="00B211D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16607A8" w14:textId="77777777" w:rsidR="00B211D2" w:rsidRPr="00564F54" w:rsidRDefault="00B211D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1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240976A" w14:textId="77777777" w:rsidR="00B211D2" w:rsidRDefault="00B211D2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Agigea Nord</w:t>
            </w:r>
          </w:p>
          <w:p w14:paraId="12FDA01E" w14:textId="77777777" w:rsidR="00B211D2" w:rsidRDefault="00B211D2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Antestaţie Oil Terminal</w:t>
            </w:r>
          </w:p>
          <w:p w14:paraId="26F453E0" w14:textId="77777777" w:rsidR="00B211D2" w:rsidRDefault="00B211D2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 1</w:t>
            </w:r>
          </w:p>
        </w:tc>
        <w:tc>
          <w:tcPr>
            <w:tcW w:w="87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6427BF7" w14:textId="77777777" w:rsidR="00B211D2" w:rsidRDefault="00B211D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toată linia</w:t>
            </w: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F9A6010" w14:textId="77777777" w:rsidR="00B211D2" w:rsidRPr="00564F54" w:rsidRDefault="00B211D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5</w:t>
            </w:r>
          </w:p>
        </w:tc>
        <w:tc>
          <w:tcPr>
            <w:tcW w:w="87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0641B88" w14:textId="77777777" w:rsidR="00B211D2" w:rsidRDefault="00B211D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B810274" w14:textId="77777777" w:rsidR="00B211D2" w:rsidRPr="00564F54" w:rsidRDefault="00B211D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50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F47F202" w14:textId="77777777" w:rsidR="00B211D2" w:rsidRDefault="00B211D2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B211D2" w14:paraId="4FD23A24" w14:textId="77777777">
        <w:trPr>
          <w:cantSplit/>
          <w:trHeight w:val="701"/>
          <w:jc w:val="center"/>
        </w:trPr>
        <w:tc>
          <w:tcPr>
            <w:tcW w:w="64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EA011BE" w14:textId="77777777" w:rsidR="00B211D2" w:rsidRDefault="00B211D2" w:rsidP="00B211D2">
            <w:pPr>
              <w:numPr>
                <w:ilvl w:val="0"/>
                <w:numId w:val="70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DD586C2" w14:textId="77777777" w:rsidR="00B211D2" w:rsidRDefault="00B211D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39F870F" w14:textId="77777777" w:rsidR="00B211D2" w:rsidRPr="00564F54" w:rsidRDefault="00B211D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1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A0D2855" w14:textId="77777777" w:rsidR="00B211D2" w:rsidRDefault="00B211D2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Agigea Nord</w:t>
            </w:r>
          </w:p>
          <w:p w14:paraId="45D13592" w14:textId="77777777" w:rsidR="00B211D2" w:rsidRDefault="00B211D2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Antestaţie Oil Terminal</w:t>
            </w:r>
          </w:p>
          <w:p w14:paraId="06010313" w14:textId="77777777" w:rsidR="00B211D2" w:rsidRDefault="00B211D2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 3</w:t>
            </w:r>
          </w:p>
        </w:tc>
        <w:tc>
          <w:tcPr>
            <w:tcW w:w="87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FDFABFE" w14:textId="77777777" w:rsidR="00B211D2" w:rsidRDefault="00B211D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toată linia</w:t>
            </w: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2D62309" w14:textId="77777777" w:rsidR="00B211D2" w:rsidRDefault="00B211D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5</w:t>
            </w:r>
          </w:p>
        </w:tc>
        <w:tc>
          <w:tcPr>
            <w:tcW w:w="87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C0B028A" w14:textId="77777777" w:rsidR="00B211D2" w:rsidRDefault="00B211D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D6D1BC2" w14:textId="77777777" w:rsidR="00B211D2" w:rsidRPr="00564F54" w:rsidRDefault="00B211D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50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DCEC117" w14:textId="77777777" w:rsidR="00B211D2" w:rsidRDefault="00B211D2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B211D2" w14:paraId="415B2255" w14:textId="77777777">
        <w:trPr>
          <w:cantSplit/>
          <w:trHeight w:val="444"/>
          <w:jc w:val="center"/>
        </w:trPr>
        <w:tc>
          <w:tcPr>
            <w:tcW w:w="64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F0D460D" w14:textId="77777777" w:rsidR="00B211D2" w:rsidRDefault="00B211D2" w:rsidP="00B211D2">
            <w:pPr>
              <w:numPr>
                <w:ilvl w:val="0"/>
                <w:numId w:val="70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B454BCB" w14:textId="77777777" w:rsidR="00B211D2" w:rsidRDefault="00B211D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C799A3D" w14:textId="77777777" w:rsidR="00B211D2" w:rsidRPr="00564F54" w:rsidRDefault="00B211D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1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01EFACB" w14:textId="77777777" w:rsidR="00B211D2" w:rsidRDefault="00B211D2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Agigea Nord</w:t>
            </w:r>
          </w:p>
          <w:p w14:paraId="5F87EF0C" w14:textId="77777777" w:rsidR="00B211D2" w:rsidRDefault="00B211D2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 4 abătută</w:t>
            </w:r>
          </w:p>
        </w:tc>
        <w:tc>
          <w:tcPr>
            <w:tcW w:w="87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CEA8D20" w14:textId="77777777" w:rsidR="00B211D2" w:rsidRDefault="00B211D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toată linia</w:t>
            </w: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D3508CC" w14:textId="77777777" w:rsidR="00B211D2" w:rsidRPr="00564F54" w:rsidRDefault="00B211D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564F54">
              <w:rPr>
                <w:b/>
                <w:bCs/>
                <w:sz w:val="36"/>
                <w:szCs w:val="36"/>
              </w:rPr>
              <w:t>5</w:t>
            </w:r>
          </w:p>
        </w:tc>
        <w:tc>
          <w:tcPr>
            <w:tcW w:w="87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69F63D6" w14:textId="77777777" w:rsidR="00B211D2" w:rsidRDefault="00B211D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BC5C789" w14:textId="77777777" w:rsidR="00B211D2" w:rsidRPr="00564F54" w:rsidRDefault="00B211D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50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D848E7C" w14:textId="77777777" w:rsidR="00B211D2" w:rsidRDefault="00B211D2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B211D2" w14:paraId="243884D2" w14:textId="77777777">
        <w:trPr>
          <w:cantSplit/>
          <w:trHeight w:val="625"/>
          <w:jc w:val="center"/>
        </w:trPr>
        <w:tc>
          <w:tcPr>
            <w:tcW w:w="64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040F74F" w14:textId="77777777" w:rsidR="00B211D2" w:rsidRDefault="00B211D2" w:rsidP="00B211D2">
            <w:pPr>
              <w:numPr>
                <w:ilvl w:val="0"/>
                <w:numId w:val="70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75C8923" w14:textId="77777777" w:rsidR="00B211D2" w:rsidRDefault="00B211D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405CBB8" w14:textId="77777777" w:rsidR="00B211D2" w:rsidRPr="00564F54" w:rsidRDefault="00B211D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1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D65410A" w14:textId="77777777" w:rsidR="00B211D2" w:rsidRDefault="00B211D2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Agigea Nord</w:t>
            </w:r>
          </w:p>
          <w:p w14:paraId="507CE563" w14:textId="77777777" w:rsidR="00B211D2" w:rsidRDefault="00B211D2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Y</w:t>
            </w:r>
          </w:p>
        </w:tc>
        <w:tc>
          <w:tcPr>
            <w:tcW w:w="87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278EF1D" w14:textId="77777777" w:rsidR="00B211D2" w:rsidRDefault="00B211D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peste diag.</w:t>
            </w:r>
          </w:p>
          <w:p w14:paraId="547A17CE" w14:textId="77777777" w:rsidR="00B211D2" w:rsidRDefault="00B211D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18 - 22</w:t>
            </w: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AF025BB" w14:textId="77777777" w:rsidR="00B211D2" w:rsidRPr="00564F54" w:rsidRDefault="00B211D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564F54">
              <w:rPr>
                <w:b/>
                <w:bCs/>
                <w:sz w:val="36"/>
                <w:szCs w:val="36"/>
              </w:rPr>
              <w:t>5</w:t>
            </w:r>
          </w:p>
        </w:tc>
        <w:tc>
          <w:tcPr>
            <w:tcW w:w="87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9E4665B" w14:textId="77777777" w:rsidR="00B211D2" w:rsidRDefault="00B211D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A37686E" w14:textId="77777777" w:rsidR="00B211D2" w:rsidRPr="00564F54" w:rsidRDefault="00B211D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50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AAE26B7" w14:textId="77777777" w:rsidR="00B211D2" w:rsidRDefault="00B211D2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  <w:p w14:paraId="361023C1" w14:textId="77777777" w:rsidR="00B211D2" w:rsidRDefault="00B211D2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Cu acces la liniile 6 şi 7.</w:t>
            </w:r>
          </w:p>
        </w:tc>
      </w:tr>
      <w:tr w:rsidR="00B211D2" w14:paraId="7461D775" w14:textId="77777777">
        <w:trPr>
          <w:cantSplit/>
          <w:trHeight w:val="554"/>
          <w:jc w:val="center"/>
        </w:trPr>
        <w:tc>
          <w:tcPr>
            <w:tcW w:w="64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74C40BC" w14:textId="77777777" w:rsidR="00B211D2" w:rsidRDefault="00B211D2" w:rsidP="00B211D2">
            <w:pPr>
              <w:numPr>
                <w:ilvl w:val="0"/>
                <w:numId w:val="70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35C3AF9" w14:textId="77777777" w:rsidR="00B211D2" w:rsidRDefault="00B211D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44F31A7" w14:textId="77777777" w:rsidR="00B211D2" w:rsidRPr="00564F54" w:rsidRDefault="00B211D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1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D30D3A6" w14:textId="77777777" w:rsidR="00B211D2" w:rsidRDefault="00B211D2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St. Agigea Nord </w:t>
            </w:r>
          </w:p>
          <w:p w14:paraId="75344412" w14:textId="77777777" w:rsidR="00B211D2" w:rsidRDefault="00B211D2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Y</w:t>
            </w:r>
          </w:p>
        </w:tc>
        <w:tc>
          <w:tcPr>
            <w:tcW w:w="87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1244C4A" w14:textId="77777777" w:rsidR="00B211D2" w:rsidRDefault="00B211D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peste sch. 20</w:t>
            </w: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88FA680" w14:textId="77777777" w:rsidR="00B211D2" w:rsidRPr="00564F54" w:rsidRDefault="00B211D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564F54"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7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9F33A77" w14:textId="77777777" w:rsidR="00B211D2" w:rsidRDefault="00B211D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316C962" w14:textId="77777777" w:rsidR="00B211D2" w:rsidRPr="00564F54" w:rsidRDefault="00B211D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50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C38B2DA" w14:textId="77777777" w:rsidR="00B211D2" w:rsidRDefault="00B211D2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Nesemnalizată   pe teren. Afectează intrări - ieşiri </w:t>
            </w:r>
          </w:p>
          <w:p w14:paraId="263257DF" w14:textId="77777777" w:rsidR="00B211D2" w:rsidRDefault="00B211D2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la liniile 4 şi 5.</w:t>
            </w:r>
          </w:p>
        </w:tc>
      </w:tr>
      <w:tr w:rsidR="00B211D2" w14:paraId="6234F52C" w14:textId="77777777">
        <w:trPr>
          <w:cantSplit/>
          <w:trHeight w:val="1023"/>
          <w:jc w:val="center"/>
        </w:trPr>
        <w:tc>
          <w:tcPr>
            <w:tcW w:w="64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8938E59" w14:textId="77777777" w:rsidR="00B211D2" w:rsidRDefault="00B211D2" w:rsidP="00B211D2">
            <w:pPr>
              <w:numPr>
                <w:ilvl w:val="0"/>
                <w:numId w:val="70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FC8ED6E" w14:textId="77777777" w:rsidR="00B211D2" w:rsidRDefault="00B211D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A4993E3" w14:textId="77777777" w:rsidR="00B211D2" w:rsidRPr="00564F54" w:rsidRDefault="00B211D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1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3BB6047" w14:textId="77777777" w:rsidR="00B211D2" w:rsidRDefault="00B211D2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St. Agigea Nord </w:t>
            </w:r>
          </w:p>
          <w:p w14:paraId="56696473" w14:textId="77777777" w:rsidR="00B211D2" w:rsidRDefault="00B211D2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Y</w:t>
            </w:r>
          </w:p>
        </w:tc>
        <w:tc>
          <w:tcPr>
            <w:tcW w:w="87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43F75C2" w14:textId="77777777" w:rsidR="00B211D2" w:rsidRDefault="00B211D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peste</w:t>
            </w:r>
          </w:p>
          <w:p w14:paraId="31954F1F" w14:textId="77777777" w:rsidR="00B211D2" w:rsidRDefault="00B211D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TDJ</w:t>
            </w:r>
          </w:p>
          <w:p w14:paraId="48092237" w14:textId="77777777" w:rsidR="00B211D2" w:rsidRDefault="00B211D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16 / 18</w:t>
            </w: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1727C89" w14:textId="77777777" w:rsidR="00B211D2" w:rsidRPr="00564F54" w:rsidRDefault="00B211D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7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0206478" w14:textId="77777777" w:rsidR="00B211D2" w:rsidRDefault="00B211D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5BB1B1F" w14:textId="77777777" w:rsidR="00B211D2" w:rsidRPr="00564F54" w:rsidRDefault="00B211D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50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60C51B2" w14:textId="77777777" w:rsidR="00B211D2" w:rsidRDefault="00B211D2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  <w:p w14:paraId="01A706EA" w14:textId="77777777" w:rsidR="00B211D2" w:rsidRDefault="00B211D2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Afectează intrări - ieşiri </w:t>
            </w:r>
          </w:p>
          <w:p w14:paraId="7FC0EC09" w14:textId="77777777" w:rsidR="00B211D2" w:rsidRDefault="00B211D2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din firul II 813 la </w:t>
            </w:r>
          </w:p>
          <w:p w14:paraId="272C1BD8" w14:textId="77777777" w:rsidR="00B211D2" w:rsidRPr="00CB3CD0" w:rsidRDefault="00B211D2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en-US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liniile 4 -7 </w:t>
            </w:r>
            <w:r>
              <w:rPr>
                <w:b/>
                <w:bCs/>
                <w:i/>
                <w:sz w:val="20"/>
              </w:rPr>
              <w:t>s</w:t>
            </w:r>
            <w:r w:rsidRPr="00175D9D">
              <w:rPr>
                <w:b/>
                <w:bCs/>
                <w:i/>
                <w:sz w:val="20"/>
              </w:rPr>
              <w:t>t. Agigea Nord ş</w:t>
            </w:r>
            <w:r w:rsidRPr="00175D9D">
              <w:rPr>
                <w:b/>
                <w:bCs/>
                <w:i/>
                <w:sz w:val="20"/>
                <w:lang w:val="en-US"/>
              </w:rPr>
              <w:t>i la linia C</w:t>
            </w:r>
            <w:r>
              <w:rPr>
                <w:b/>
                <w:bCs/>
                <w:i/>
                <w:sz w:val="20"/>
                <w:lang w:val="en-US"/>
              </w:rPr>
              <w:t>OMVEX</w:t>
            </w:r>
            <w:r w:rsidRPr="00175D9D">
              <w:rPr>
                <w:b/>
                <w:bCs/>
                <w:i/>
                <w:sz w:val="20"/>
                <w:lang w:val="en-US"/>
              </w:rPr>
              <w:t>.</w:t>
            </w:r>
          </w:p>
        </w:tc>
      </w:tr>
      <w:tr w:rsidR="00B211D2" w14:paraId="157B39CE" w14:textId="77777777">
        <w:trPr>
          <w:cantSplit/>
          <w:trHeight w:val="1023"/>
          <w:jc w:val="center"/>
        </w:trPr>
        <w:tc>
          <w:tcPr>
            <w:tcW w:w="64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4AE92AB" w14:textId="77777777" w:rsidR="00B211D2" w:rsidRDefault="00B211D2" w:rsidP="00B211D2">
            <w:pPr>
              <w:numPr>
                <w:ilvl w:val="0"/>
                <w:numId w:val="70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83D835C" w14:textId="77777777" w:rsidR="00B211D2" w:rsidRDefault="00B211D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AE54713" w14:textId="77777777" w:rsidR="00B211D2" w:rsidRPr="00564F54" w:rsidRDefault="00B211D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1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8E477E5" w14:textId="77777777" w:rsidR="00B211D2" w:rsidRDefault="00B211D2" w:rsidP="006F688E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St. Agigea Nord </w:t>
            </w:r>
          </w:p>
          <w:p w14:paraId="4FD87DC8" w14:textId="77777777" w:rsidR="00B211D2" w:rsidRDefault="00B211D2" w:rsidP="006F688E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Y</w:t>
            </w:r>
          </w:p>
        </w:tc>
        <w:tc>
          <w:tcPr>
            <w:tcW w:w="87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F5E4995" w14:textId="77777777" w:rsidR="00B211D2" w:rsidRDefault="00B211D2" w:rsidP="006F688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peste diag.</w:t>
            </w:r>
          </w:p>
          <w:p w14:paraId="1F39B07F" w14:textId="77777777" w:rsidR="00B211D2" w:rsidRDefault="00B211D2" w:rsidP="006F688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6 - 4</w:t>
            </w: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334CA0A" w14:textId="77777777" w:rsidR="00B211D2" w:rsidRDefault="00B211D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7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B378334" w14:textId="77777777" w:rsidR="00B211D2" w:rsidRDefault="00B211D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BB123C1" w14:textId="77777777" w:rsidR="00B211D2" w:rsidRPr="00564F54" w:rsidRDefault="00B211D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50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5B586FF" w14:textId="77777777" w:rsidR="00B211D2" w:rsidRDefault="00B211D2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  <w:p w14:paraId="70089CFB" w14:textId="77777777" w:rsidR="00B211D2" w:rsidRDefault="00B211D2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Afectează intrări - ieşiri din firul I în firul II și invers.</w:t>
            </w:r>
          </w:p>
        </w:tc>
      </w:tr>
      <w:tr w:rsidR="00B211D2" w14:paraId="53C53A99" w14:textId="77777777">
        <w:trPr>
          <w:cantSplit/>
          <w:trHeight w:val="610"/>
          <w:jc w:val="center"/>
        </w:trPr>
        <w:tc>
          <w:tcPr>
            <w:tcW w:w="64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365479D" w14:textId="77777777" w:rsidR="00B211D2" w:rsidRDefault="00B211D2" w:rsidP="00B211D2">
            <w:pPr>
              <w:numPr>
                <w:ilvl w:val="0"/>
                <w:numId w:val="70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F791937" w14:textId="77777777" w:rsidR="00B211D2" w:rsidRDefault="00B211D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0+000</w:t>
            </w:r>
          </w:p>
          <w:p w14:paraId="73C9423F" w14:textId="77777777" w:rsidR="00B211D2" w:rsidRDefault="00B211D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2+272</w:t>
            </w:r>
          </w:p>
        </w:tc>
        <w:tc>
          <w:tcPr>
            <w:tcW w:w="75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AFF60FA" w14:textId="77777777" w:rsidR="00B211D2" w:rsidRPr="00564F54" w:rsidRDefault="00B211D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20</w:t>
            </w:r>
          </w:p>
        </w:tc>
        <w:tc>
          <w:tcPr>
            <w:tcW w:w="221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238147E" w14:textId="77777777" w:rsidR="00B211D2" w:rsidRDefault="00B211D2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Agigea Nord - </w:t>
            </w:r>
          </w:p>
          <w:p w14:paraId="3C76C5B2" w14:textId="77777777" w:rsidR="00B211D2" w:rsidRDefault="00B211D2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Constanța Port Zona C</w:t>
            </w:r>
          </w:p>
          <w:p w14:paraId="338AFFAE" w14:textId="77777777" w:rsidR="00B211D2" w:rsidRDefault="00B211D2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(linia COMVEX)</w:t>
            </w:r>
          </w:p>
        </w:tc>
        <w:tc>
          <w:tcPr>
            <w:tcW w:w="87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67F81A9" w14:textId="77777777" w:rsidR="00B211D2" w:rsidRDefault="00B211D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49E2D3A" w14:textId="77777777" w:rsidR="00B211D2" w:rsidRPr="00564F54" w:rsidRDefault="00B211D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339D53A" w14:textId="77777777" w:rsidR="00B211D2" w:rsidRDefault="00B211D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0+000</w:t>
            </w:r>
          </w:p>
          <w:p w14:paraId="2CB5CCAA" w14:textId="77777777" w:rsidR="00B211D2" w:rsidRDefault="00B211D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2+146</w:t>
            </w: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579713F" w14:textId="77777777" w:rsidR="00B211D2" w:rsidRPr="00564F54" w:rsidRDefault="00B211D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20</w:t>
            </w:r>
          </w:p>
        </w:tc>
        <w:tc>
          <w:tcPr>
            <w:tcW w:w="250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EFA4F69" w14:textId="77777777" w:rsidR="00B211D2" w:rsidRDefault="00B211D2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B211D2" w14:paraId="6BE456DB" w14:textId="77777777">
        <w:trPr>
          <w:cantSplit/>
          <w:trHeight w:val="610"/>
          <w:jc w:val="center"/>
        </w:trPr>
        <w:tc>
          <w:tcPr>
            <w:tcW w:w="64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065D60C" w14:textId="77777777" w:rsidR="00B211D2" w:rsidRDefault="00B211D2" w:rsidP="00B211D2">
            <w:pPr>
              <w:numPr>
                <w:ilvl w:val="0"/>
                <w:numId w:val="70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DD17BB9" w14:textId="77777777" w:rsidR="00B211D2" w:rsidRDefault="00B211D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8846198" w14:textId="77777777" w:rsidR="00B211D2" w:rsidRDefault="00B211D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1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9A0C196" w14:textId="77777777" w:rsidR="00B211D2" w:rsidRDefault="00B211D2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Constanța Port</w:t>
            </w:r>
          </w:p>
          <w:p w14:paraId="172F6845" w14:textId="77777777" w:rsidR="00B211D2" w:rsidRDefault="00B211D2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Zona C, Grupa A, liniile 1, 2, 3 și 4</w:t>
            </w:r>
          </w:p>
        </w:tc>
        <w:tc>
          <w:tcPr>
            <w:tcW w:w="87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0BFCB34" w14:textId="77777777" w:rsidR="00B211D2" w:rsidRDefault="00B211D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toată linia</w:t>
            </w: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8E33CD8" w14:textId="77777777" w:rsidR="00B211D2" w:rsidRPr="00564F54" w:rsidRDefault="00B211D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7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0A1F1BA" w14:textId="77777777" w:rsidR="00B211D2" w:rsidRDefault="00B211D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FC33C71" w14:textId="77777777" w:rsidR="00B211D2" w:rsidRDefault="00B211D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50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FF2AD05" w14:textId="77777777" w:rsidR="00B211D2" w:rsidRDefault="00B211D2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B211D2" w14:paraId="0989E5C4" w14:textId="77777777">
        <w:trPr>
          <w:cantSplit/>
          <w:trHeight w:val="610"/>
          <w:jc w:val="center"/>
        </w:trPr>
        <w:tc>
          <w:tcPr>
            <w:tcW w:w="64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1E4F8AF" w14:textId="77777777" w:rsidR="00B211D2" w:rsidRDefault="00B211D2" w:rsidP="00B211D2">
            <w:pPr>
              <w:numPr>
                <w:ilvl w:val="0"/>
                <w:numId w:val="70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825256B" w14:textId="77777777" w:rsidR="00B211D2" w:rsidRDefault="00B211D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4195D88" w14:textId="77777777" w:rsidR="00B211D2" w:rsidRDefault="00B211D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1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C25CDD9" w14:textId="77777777" w:rsidR="00B211D2" w:rsidRDefault="00B211D2" w:rsidP="00D62E94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Agigea Nord -</w:t>
            </w:r>
          </w:p>
          <w:p w14:paraId="3156D473" w14:textId="77777777" w:rsidR="00B211D2" w:rsidRDefault="00B211D2" w:rsidP="00D62E94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Agigea Ecluză</w:t>
            </w:r>
          </w:p>
        </w:tc>
        <w:tc>
          <w:tcPr>
            <w:tcW w:w="87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B2118B7" w14:textId="77777777" w:rsidR="00B211D2" w:rsidRDefault="00B211D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FBE159F" w14:textId="77777777" w:rsidR="00B211D2" w:rsidRDefault="00B211D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A505963" w14:textId="77777777" w:rsidR="00B211D2" w:rsidRDefault="00B211D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231+345</w:t>
            </w:r>
          </w:p>
          <w:p w14:paraId="27822912" w14:textId="77777777" w:rsidR="00B211D2" w:rsidRDefault="00B211D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233+560</w:t>
            </w: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76E65EA" w14:textId="77777777" w:rsidR="00B211D2" w:rsidRDefault="00B211D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30</w:t>
            </w:r>
          </w:p>
        </w:tc>
        <w:tc>
          <w:tcPr>
            <w:tcW w:w="250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1489BB2" w14:textId="77777777" w:rsidR="00B211D2" w:rsidRDefault="00B211D2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Fără inductori.</w:t>
            </w:r>
          </w:p>
        </w:tc>
      </w:tr>
      <w:tr w:rsidR="00B211D2" w14:paraId="588EAE7E" w14:textId="77777777">
        <w:trPr>
          <w:cantSplit/>
          <w:trHeight w:val="610"/>
          <w:jc w:val="center"/>
        </w:trPr>
        <w:tc>
          <w:tcPr>
            <w:tcW w:w="64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A404B7A" w14:textId="77777777" w:rsidR="00B211D2" w:rsidRDefault="00B211D2" w:rsidP="00B211D2">
            <w:pPr>
              <w:numPr>
                <w:ilvl w:val="0"/>
                <w:numId w:val="70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F9C2E6E" w14:textId="77777777" w:rsidR="00B211D2" w:rsidRDefault="00B211D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232+900</w:t>
            </w:r>
          </w:p>
          <w:p w14:paraId="05AE2B20" w14:textId="77777777" w:rsidR="00B211D2" w:rsidRDefault="00B211D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233+090</w:t>
            </w:r>
          </w:p>
        </w:tc>
        <w:tc>
          <w:tcPr>
            <w:tcW w:w="75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5B91317" w14:textId="77777777" w:rsidR="00B211D2" w:rsidRDefault="00B211D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50</w:t>
            </w:r>
          </w:p>
        </w:tc>
        <w:tc>
          <w:tcPr>
            <w:tcW w:w="221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81E1021" w14:textId="77777777" w:rsidR="00B211D2" w:rsidRDefault="00B211D2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Agigea Nord -</w:t>
            </w:r>
          </w:p>
          <w:p w14:paraId="245D935D" w14:textId="77777777" w:rsidR="00B211D2" w:rsidRDefault="00B211D2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Agigea Ecluză</w:t>
            </w:r>
          </w:p>
        </w:tc>
        <w:tc>
          <w:tcPr>
            <w:tcW w:w="87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4EB144D" w14:textId="77777777" w:rsidR="00B211D2" w:rsidRDefault="00B211D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976ACAF" w14:textId="77777777" w:rsidR="00B211D2" w:rsidRDefault="00B211D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8CB7FD5" w14:textId="77777777" w:rsidR="00B211D2" w:rsidRDefault="00B211D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1F3C214" w14:textId="77777777" w:rsidR="00B211D2" w:rsidRDefault="00B211D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50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F695FD9" w14:textId="77777777" w:rsidR="00B211D2" w:rsidRDefault="00B211D2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Fără inductori.</w:t>
            </w:r>
          </w:p>
        </w:tc>
      </w:tr>
      <w:tr w:rsidR="00B211D2" w14:paraId="1852B2DE" w14:textId="77777777">
        <w:trPr>
          <w:cantSplit/>
          <w:trHeight w:val="610"/>
          <w:jc w:val="center"/>
        </w:trPr>
        <w:tc>
          <w:tcPr>
            <w:tcW w:w="64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4C90D7C" w14:textId="77777777" w:rsidR="00B211D2" w:rsidRDefault="00B211D2" w:rsidP="00B211D2">
            <w:pPr>
              <w:numPr>
                <w:ilvl w:val="0"/>
                <w:numId w:val="70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0173599" w14:textId="77777777" w:rsidR="00B211D2" w:rsidRDefault="00B211D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570099E" w14:textId="77777777" w:rsidR="00B211D2" w:rsidRDefault="00B211D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1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62DE6D6" w14:textId="77777777" w:rsidR="00B211D2" w:rsidRDefault="00B211D2" w:rsidP="00D62E94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Agigea Ecluză</w:t>
            </w:r>
          </w:p>
          <w:p w14:paraId="09FD8413" w14:textId="77777777" w:rsidR="00B211D2" w:rsidRDefault="00B211D2" w:rsidP="00D62E94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 2 directă Cap X, peste sch. 3</w:t>
            </w:r>
          </w:p>
        </w:tc>
        <w:tc>
          <w:tcPr>
            <w:tcW w:w="87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DC088B2" w14:textId="77777777" w:rsidR="00B211D2" w:rsidRDefault="00B211D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E48EC8E" w14:textId="77777777" w:rsidR="00B211D2" w:rsidRDefault="00B211D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EA7DFE7" w14:textId="77777777" w:rsidR="00B211D2" w:rsidRDefault="00B211D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233+560</w:t>
            </w:r>
          </w:p>
          <w:p w14:paraId="59454C00" w14:textId="77777777" w:rsidR="00B211D2" w:rsidRDefault="00B211D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234+000</w:t>
            </w: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28186D9" w14:textId="77777777" w:rsidR="00B211D2" w:rsidRDefault="00B211D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30</w:t>
            </w:r>
          </w:p>
        </w:tc>
        <w:tc>
          <w:tcPr>
            <w:tcW w:w="250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E1F0D6B" w14:textId="77777777" w:rsidR="00B211D2" w:rsidRDefault="00B211D2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Fără inductori.</w:t>
            </w:r>
          </w:p>
        </w:tc>
      </w:tr>
      <w:tr w:rsidR="00B211D2" w14:paraId="172F4689" w14:textId="77777777">
        <w:trPr>
          <w:cantSplit/>
          <w:trHeight w:val="610"/>
          <w:jc w:val="center"/>
        </w:trPr>
        <w:tc>
          <w:tcPr>
            <w:tcW w:w="64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7A49ED4" w14:textId="77777777" w:rsidR="00B211D2" w:rsidRDefault="00B211D2" w:rsidP="00B211D2">
            <w:pPr>
              <w:numPr>
                <w:ilvl w:val="0"/>
                <w:numId w:val="70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16DFCFD" w14:textId="77777777" w:rsidR="00B211D2" w:rsidRDefault="00B211D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234+000</w:t>
            </w:r>
          </w:p>
          <w:p w14:paraId="338F44D0" w14:textId="77777777" w:rsidR="00B211D2" w:rsidRDefault="00B211D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234+300</w:t>
            </w:r>
          </w:p>
        </w:tc>
        <w:tc>
          <w:tcPr>
            <w:tcW w:w="75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A4F9D4E" w14:textId="77777777" w:rsidR="00B211D2" w:rsidRDefault="00B211D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221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B528695" w14:textId="77777777" w:rsidR="00B211D2" w:rsidRDefault="00B211D2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Agigea Ecluză</w:t>
            </w:r>
          </w:p>
          <w:p w14:paraId="28020CBF" w14:textId="77777777" w:rsidR="00B211D2" w:rsidRDefault="00B211D2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 1 directă</w:t>
            </w:r>
          </w:p>
        </w:tc>
        <w:tc>
          <w:tcPr>
            <w:tcW w:w="87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1AFD6B9" w14:textId="77777777" w:rsidR="00B211D2" w:rsidRDefault="00B211D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1CD6129" w14:textId="77777777" w:rsidR="00B211D2" w:rsidRDefault="00B211D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F150F60" w14:textId="77777777" w:rsidR="00B211D2" w:rsidRDefault="00B211D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5FBB989" w14:textId="77777777" w:rsidR="00B211D2" w:rsidRDefault="00B211D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50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5097737" w14:textId="77777777" w:rsidR="00B211D2" w:rsidRDefault="00B211D2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Fără inductori.</w:t>
            </w:r>
          </w:p>
        </w:tc>
      </w:tr>
      <w:tr w:rsidR="00B211D2" w14:paraId="1BDEAEC3" w14:textId="77777777">
        <w:trPr>
          <w:cantSplit/>
          <w:trHeight w:val="1117"/>
          <w:jc w:val="center"/>
        </w:trPr>
        <w:tc>
          <w:tcPr>
            <w:tcW w:w="64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BB1A92D" w14:textId="77777777" w:rsidR="00B211D2" w:rsidRDefault="00B211D2" w:rsidP="00B211D2">
            <w:pPr>
              <w:numPr>
                <w:ilvl w:val="0"/>
                <w:numId w:val="70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 </w:t>
            </w:r>
          </w:p>
        </w:tc>
        <w:tc>
          <w:tcPr>
            <w:tcW w:w="87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9B3C7B0" w14:textId="77777777" w:rsidR="00B211D2" w:rsidRDefault="00B211D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1008873" w14:textId="77777777" w:rsidR="00B211D2" w:rsidRPr="00564F54" w:rsidRDefault="00B211D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1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C7F71A1" w14:textId="77777777" w:rsidR="00B211D2" w:rsidRDefault="00B211D2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Agigea Ecluză</w:t>
            </w:r>
          </w:p>
          <w:p w14:paraId="5036FCC3" w14:textId="77777777" w:rsidR="00B211D2" w:rsidRDefault="00B211D2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X</w:t>
            </w:r>
          </w:p>
        </w:tc>
        <w:tc>
          <w:tcPr>
            <w:tcW w:w="87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88BA56C" w14:textId="77777777" w:rsidR="00B211D2" w:rsidRDefault="00B211D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peste T.D.J.</w:t>
            </w:r>
          </w:p>
          <w:p w14:paraId="5055FF3E" w14:textId="77777777" w:rsidR="00B211D2" w:rsidRDefault="00B211D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9  / 11 </w:t>
            </w:r>
          </w:p>
          <w:p w14:paraId="0E2DD3A7" w14:textId="77777777" w:rsidR="00B211D2" w:rsidRDefault="00B211D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în abatere</w:t>
            </w: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F1D7740" w14:textId="77777777" w:rsidR="00B211D2" w:rsidRPr="00564F54" w:rsidRDefault="00B211D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564F54"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7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87493F6" w14:textId="77777777" w:rsidR="00B211D2" w:rsidRDefault="00B211D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B5D29AC" w14:textId="77777777" w:rsidR="00B211D2" w:rsidRPr="00564F54" w:rsidRDefault="00B211D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50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0147524" w14:textId="77777777" w:rsidR="00B211D2" w:rsidRDefault="00B211D2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 Afectează intrări - ieşiri din st. Agigea Nord pe firul II 813 spre staţia Ferry - Boat.</w:t>
            </w:r>
          </w:p>
        </w:tc>
      </w:tr>
      <w:tr w:rsidR="00B211D2" w14:paraId="1B2734FA" w14:textId="77777777">
        <w:trPr>
          <w:cantSplit/>
          <w:trHeight w:val="678"/>
          <w:jc w:val="center"/>
        </w:trPr>
        <w:tc>
          <w:tcPr>
            <w:tcW w:w="64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8E329A9" w14:textId="77777777" w:rsidR="00B211D2" w:rsidRDefault="00B211D2" w:rsidP="00B211D2">
            <w:pPr>
              <w:numPr>
                <w:ilvl w:val="0"/>
                <w:numId w:val="70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DC2026C" w14:textId="77777777" w:rsidR="00B211D2" w:rsidRDefault="00B211D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6E3D4C2" w14:textId="77777777" w:rsidR="00B211D2" w:rsidRPr="00564F54" w:rsidRDefault="00B211D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1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D65E30F" w14:textId="77777777" w:rsidR="00B211D2" w:rsidRDefault="00B211D2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Agigea Ecluză</w:t>
            </w:r>
          </w:p>
          <w:p w14:paraId="18C45BFE" w14:textId="77777777" w:rsidR="00B211D2" w:rsidRDefault="00B211D2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X</w:t>
            </w:r>
          </w:p>
        </w:tc>
        <w:tc>
          <w:tcPr>
            <w:tcW w:w="87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009D2D3" w14:textId="77777777" w:rsidR="00B211D2" w:rsidRDefault="00B211D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peste diag. </w:t>
            </w:r>
          </w:p>
          <w:p w14:paraId="53E9C14B" w14:textId="77777777" w:rsidR="00B211D2" w:rsidRDefault="00B211D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7 – 9 /11</w:t>
            </w: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9A92F84" w14:textId="77777777" w:rsidR="00B211D2" w:rsidRPr="00564F54" w:rsidRDefault="00B211D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564F54"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7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A90A98D" w14:textId="77777777" w:rsidR="00B211D2" w:rsidRDefault="00B211D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AC574D2" w14:textId="77777777" w:rsidR="00B211D2" w:rsidRPr="00564F54" w:rsidRDefault="00B211D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50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41F53AA" w14:textId="77777777" w:rsidR="00B211D2" w:rsidRDefault="00B211D2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  <w:p w14:paraId="60D95D26" w14:textId="77777777" w:rsidR="00B211D2" w:rsidRDefault="00B211D2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Afectează intrări - ieşiri din firul I 813 spre staţia </w:t>
            </w:r>
          </w:p>
          <w:p w14:paraId="0DD76415" w14:textId="77777777" w:rsidR="00B211D2" w:rsidRDefault="00B211D2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Ferry - Boat.</w:t>
            </w:r>
          </w:p>
        </w:tc>
      </w:tr>
      <w:tr w:rsidR="00B211D2" w14:paraId="3F58E8BF" w14:textId="77777777">
        <w:trPr>
          <w:cantSplit/>
          <w:trHeight w:val="1483"/>
          <w:jc w:val="center"/>
        </w:trPr>
        <w:tc>
          <w:tcPr>
            <w:tcW w:w="64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A2808E7" w14:textId="77777777" w:rsidR="00B211D2" w:rsidRDefault="00B211D2" w:rsidP="00B211D2">
            <w:pPr>
              <w:numPr>
                <w:ilvl w:val="0"/>
                <w:numId w:val="70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CEA5497" w14:textId="77777777" w:rsidR="00B211D2" w:rsidRDefault="00B211D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245+070</w:t>
            </w:r>
          </w:p>
          <w:p w14:paraId="44BC1A6B" w14:textId="77777777" w:rsidR="00B211D2" w:rsidRDefault="00B211D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245+120</w:t>
            </w:r>
          </w:p>
        </w:tc>
        <w:tc>
          <w:tcPr>
            <w:tcW w:w="75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F4E548F" w14:textId="77777777" w:rsidR="00B211D2" w:rsidRPr="00564F54" w:rsidRDefault="00B211D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564F54"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221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B0EDC0B" w14:textId="77777777" w:rsidR="00B211D2" w:rsidRDefault="00B211D2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Eforie Sud -</w:t>
            </w:r>
          </w:p>
          <w:p w14:paraId="041C99FF" w14:textId="77777777" w:rsidR="00B211D2" w:rsidRDefault="00B211D2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Costineşti</w:t>
            </w:r>
          </w:p>
        </w:tc>
        <w:tc>
          <w:tcPr>
            <w:tcW w:w="87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84C72D3" w14:textId="77777777" w:rsidR="00B211D2" w:rsidRDefault="00B211D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7DDE26C" w14:textId="77777777" w:rsidR="00B211D2" w:rsidRPr="00564F54" w:rsidRDefault="00B211D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643ED93" w14:textId="77777777" w:rsidR="00B211D2" w:rsidRDefault="00B211D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6FDFDE9" w14:textId="77777777" w:rsidR="00B211D2" w:rsidRPr="00564F54" w:rsidRDefault="00B211D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50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902C7DB" w14:textId="77777777" w:rsidR="00B211D2" w:rsidRDefault="00B211D2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Semnalizată ca limitare de viteză. </w:t>
            </w:r>
          </w:p>
          <w:p w14:paraId="2ABA1233" w14:textId="77777777" w:rsidR="00B211D2" w:rsidRDefault="00B211D2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Se respectă numai pentru primul vehicul din compunerea trenului (locomotivă sau vagon).</w:t>
            </w:r>
          </w:p>
        </w:tc>
      </w:tr>
      <w:tr w:rsidR="00B211D2" w14:paraId="31ADA6B2" w14:textId="77777777">
        <w:trPr>
          <w:cantSplit/>
          <w:trHeight w:val="1483"/>
          <w:jc w:val="center"/>
        </w:trPr>
        <w:tc>
          <w:tcPr>
            <w:tcW w:w="64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0E5C665" w14:textId="77777777" w:rsidR="00B211D2" w:rsidRDefault="00B211D2" w:rsidP="00B211D2">
            <w:pPr>
              <w:numPr>
                <w:ilvl w:val="0"/>
                <w:numId w:val="70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9F8F6D2" w14:textId="77777777" w:rsidR="00B211D2" w:rsidRDefault="00B211D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248+900</w:t>
            </w:r>
          </w:p>
          <w:p w14:paraId="7F219FDD" w14:textId="77777777" w:rsidR="00B211D2" w:rsidRDefault="00B211D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249+000</w:t>
            </w:r>
          </w:p>
        </w:tc>
        <w:tc>
          <w:tcPr>
            <w:tcW w:w="75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7FEEFB9" w14:textId="77777777" w:rsidR="00B211D2" w:rsidRPr="00564F54" w:rsidRDefault="00B211D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30</w:t>
            </w:r>
          </w:p>
        </w:tc>
        <w:tc>
          <w:tcPr>
            <w:tcW w:w="221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A3F7196" w14:textId="77777777" w:rsidR="00B211D2" w:rsidRDefault="00B211D2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Eforie Sud -</w:t>
            </w:r>
          </w:p>
          <w:p w14:paraId="0EF5581E" w14:textId="77777777" w:rsidR="00B211D2" w:rsidRDefault="00B211D2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Costineşti</w:t>
            </w:r>
          </w:p>
        </w:tc>
        <w:tc>
          <w:tcPr>
            <w:tcW w:w="87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5423B74" w14:textId="77777777" w:rsidR="00B211D2" w:rsidRDefault="00B211D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8EFD910" w14:textId="77777777" w:rsidR="00B211D2" w:rsidRPr="00564F54" w:rsidRDefault="00B211D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4670178" w14:textId="77777777" w:rsidR="00B211D2" w:rsidRDefault="00B211D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EB03D73" w14:textId="77777777" w:rsidR="00B211D2" w:rsidRPr="00564F54" w:rsidRDefault="00B211D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50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A322B23" w14:textId="77777777" w:rsidR="00B211D2" w:rsidRDefault="00B211D2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Fără inductori. Se respectă numai cu primul hehicul din componența trenului (Locomotivă sau automotor)</w:t>
            </w:r>
          </w:p>
        </w:tc>
      </w:tr>
      <w:tr w:rsidR="00B211D2" w14:paraId="112D1494" w14:textId="77777777">
        <w:trPr>
          <w:cantSplit/>
          <w:trHeight w:val="717"/>
          <w:jc w:val="center"/>
        </w:trPr>
        <w:tc>
          <w:tcPr>
            <w:tcW w:w="64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DE0D15B" w14:textId="77777777" w:rsidR="00B211D2" w:rsidRDefault="00B211D2" w:rsidP="00B211D2">
            <w:pPr>
              <w:numPr>
                <w:ilvl w:val="0"/>
                <w:numId w:val="70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4CC6FF7" w14:textId="77777777" w:rsidR="00B211D2" w:rsidRDefault="00B211D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250+500</w:t>
            </w:r>
          </w:p>
          <w:p w14:paraId="11F043C1" w14:textId="77777777" w:rsidR="00B211D2" w:rsidRDefault="00B211D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250+550</w:t>
            </w:r>
          </w:p>
        </w:tc>
        <w:tc>
          <w:tcPr>
            <w:tcW w:w="75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964019A" w14:textId="77777777" w:rsidR="00B211D2" w:rsidRPr="00564F54" w:rsidRDefault="00B211D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30</w:t>
            </w:r>
          </w:p>
        </w:tc>
        <w:tc>
          <w:tcPr>
            <w:tcW w:w="221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C9E5D85" w14:textId="77777777" w:rsidR="00B211D2" w:rsidRDefault="00B211D2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Costineşti</w:t>
            </w:r>
          </w:p>
          <w:p w14:paraId="0276725D" w14:textId="77777777" w:rsidR="00B211D2" w:rsidRDefault="00B211D2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 2 directă Cap X</w:t>
            </w:r>
          </w:p>
        </w:tc>
        <w:tc>
          <w:tcPr>
            <w:tcW w:w="87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50E125C" w14:textId="77777777" w:rsidR="00B211D2" w:rsidRDefault="00B211D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7E30C38" w14:textId="77777777" w:rsidR="00B211D2" w:rsidRPr="00564F54" w:rsidRDefault="00B211D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C58A50C" w14:textId="77777777" w:rsidR="00B211D2" w:rsidRDefault="00B211D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FC09BFF" w14:textId="77777777" w:rsidR="00B211D2" w:rsidRPr="00564F54" w:rsidRDefault="00B211D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50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B2D48ED" w14:textId="77777777" w:rsidR="00B211D2" w:rsidRDefault="00B211D2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Semnalizată ca limitare de viteză.</w:t>
            </w:r>
          </w:p>
          <w:p w14:paraId="635363EB" w14:textId="77777777" w:rsidR="00B211D2" w:rsidRDefault="00B211D2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Se respectă numai cu primul vehicul din compunerea  trenului (locomotivă sau vagon).</w:t>
            </w:r>
          </w:p>
        </w:tc>
      </w:tr>
      <w:tr w:rsidR="00B211D2" w14:paraId="16704EA8" w14:textId="77777777">
        <w:trPr>
          <w:cantSplit/>
          <w:trHeight w:val="600"/>
          <w:jc w:val="center"/>
        </w:trPr>
        <w:tc>
          <w:tcPr>
            <w:tcW w:w="64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97B1BF4" w14:textId="77777777" w:rsidR="00B211D2" w:rsidRDefault="00B211D2" w:rsidP="00B211D2">
            <w:pPr>
              <w:numPr>
                <w:ilvl w:val="0"/>
                <w:numId w:val="70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2EC1D3B" w14:textId="77777777" w:rsidR="00B211D2" w:rsidRDefault="00B211D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72A461C" w14:textId="77777777" w:rsidR="00B211D2" w:rsidRPr="00564F54" w:rsidRDefault="00B211D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1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BD08CAB" w14:textId="77777777" w:rsidR="00B211D2" w:rsidRDefault="00B211D2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Costineşti</w:t>
            </w:r>
          </w:p>
          <w:p w14:paraId="4AB1568F" w14:textId="77777777" w:rsidR="00B211D2" w:rsidRDefault="00B211D2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 3 abătută</w:t>
            </w:r>
          </w:p>
        </w:tc>
        <w:tc>
          <w:tcPr>
            <w:tcW w:w="87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0528F02" w14:textId="77777777" w:rsidR="00B211D2" w:rsidRDefault="00B211D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toată linia</w:t>
            </w: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A44F826" w14:textId="77777777" w:rsidR="00B211D2" w:rsidRPr="00564F54" w:rsidRDefault="00B211D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564F54">
              <w:rPr>
                <w:b/>
                <w:bCs/>
                <w:sz w:val="36"/>
                <w:szCs w:val="36"/>
              </w:rPr>
              <w:t>5</w:t>
            </w:r>
          </w:p>
        </w:tc>
        <w:tc>
          <w:tcPr>
            <w:tcW w:w="87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2F09B07" w14:textId="77777777" w:rsidR="00B211D2" w:rsidRDefault="00B211D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378317C" w14:textId="77777777" w:rsidR="00B211D2" w:rsidRPr="00564F54" w:rsidRDefault="00B211D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50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50F48FF" w14:textId="77777777" w:rsidR="00B211D2" w:rsidRDefault="00B211D2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Nesemnalizată pe teren. </w:t>
            </w:r>
          </w:p>
        </w:tc>
      </w:tr>
      <w:tr w:rsidR="00B211D2" w14:paraId="36BC3A01" w14:textId="77777777">
        <w:trPr>
          <w:cantSplit/>
          <w:trHeight w:val="600"/>
          <w:jc w:val="center"/>
        </w:trPr>
        <w:tc>
          <w:tcPr>
            <w:tcW w:w="64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D864BB6" w14:textId="77777777" w:rsidR="00B211D2" w:rsidRDefault="00B211D2" w:rsidP="00B211D2">
            <w:pPr>
              <w:numPr>
                <w:ilvl w:val="0"/>
                <w:numId w:val="70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413664C" w14:textId="77777777" w:rsidR="00B211D2" w:rsidRDefault="00B211D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260+000</w:t>
            </w:r>
          </w:p>
          <w:p w14:paraId="07486215" w14:textId="77777777" w:rsidR="00B211D2" w:rsidRDefault="00B211D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260+050</w:t>
            </w:r>
          </w:p>
        </w:tc>
        <w:tc>
          <w:tcPr>
            <w:tcW w:w="75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EE76564" w14:textId="77777777" w:rsidR="00B211D2" w:rsidRPr="00564F54" w:rsidRDefault="00B211D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221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E299C27" w14:textId="77777777" w:rsidR="00B211D2" w:rsidRDefault="00B211D2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Costineşti - Neptun</w:t>
            </w:r>
          </w:p>
        </w:tc>
        <w:tc>
          <w:tcPr>
            <w:tcW w:w="87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D582A27" w14:textId="77777777" w:rsidR="00B211D2" w:rsidRDefault="00B211D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A561DE4" w14:textId="77777777" w:rsidR="00B211D2" w:rsidRPr="00564F54" w:rsidRDefault="00B211D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4C59A42" w14:textId="77777777" w:rsidR="00B211D2" w:rsidRDefault="00B211D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BBB9511" w14:textId="77777777" w:rsidR="00B211D2" w:rsidRPr="00564F54" w:rsidRDefault="00B211D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50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65284C4" w14:textId="77777777" w:rsidR="00B211D2" w:rsidRDefault="00B211D2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Fără inductori. Se respectă cu primul vehicul din componență (locomotivă sau vagon)</w:t>
            </w:r>
          </w:p>
        </w:tc>
      </w:tr>
      <w:tr w:rsidR="00B211D2" w14:paraId="1FDC4A5B" w14:textId="77777777">
        <w:trPr>
          <w:cantSplit/>
          <w:trHeight w:val="600"/>
          <w:jc w:val="center"/>
        </w:trPr>
        <w:tc>
          <w:tcPr>
            <w:tcW w:w="64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E0A1A4B" w14:textId="77777777" w:rsidR="00B211D2" w:rsidRDefault="00B211D2" w:rsidP="00B211D2">
            <w:pPr>
              <w:numPr>
                <w:ilvl w:val="0"/>
                <w:numId w:val="70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49F9899" w14:textId="77777777" w:rsidR="00B211D2" w:rsidRDefault="00B211D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261+030</w:t>
            </w:r>
          </w:p>
          <w:p w14:paraId="49ADE80B" w14:textId="77777777" w:rsidR="00B211D2" w:rsidRDefault="00B211D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261+080</w:t>
            </w:r>
          </w:p>
        </w:tc>
        <w:tc>
          <w:tcPr>
            <w:tcW w:w="75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FABCC42" w14:textId="77777777" w:rsidR="00B211D2" w:rsidRDefault="00B211D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221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CC7C6C8" w14:textId="77777777" w:rsidR="00B211D2" w:rsidRDefault="00B211D2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Costineşti - Neptun</w:t>
            </w:r>
          </w:p>
        </w:tc>
        <w:tc>
          <w:tcPr>
            <w:tcW w:w="87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721D972" w14:textId="77777777" w:rsidR="00B211D2" w:rsidRDefault="00B211D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89FCEBD" w14:textId="77777777" w:rsidR="00B211D2" w:rsidRPr="00564F54" w:rsidRDefault="00B211D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5CB312E" w14:textId="77777777" w:rsidR="00B211D2" w:rsidRDefault="00B211D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F2A89C0" w14:textId="77777777" w:rsidR="00B211D2" w:rsidRPr="00564F54" w:rsidRDefault="00B211D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50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DF37500" w14:textId="77777777" w:rsidR="00B211D2" w:rsidRDefault="00B211D2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Fără inductori. Se respectă cu primul vehicul din componență (locomotivă sau vagon)</w:t>
            </w:r>
          </w:p>
        </w:tc>
      </w:tr>
      <w:tr w:rsidR="00B211D2" w14:paraId="37BAB75B" w14:textId="77777777">
        <w:trPr>
          <w:cantSplit/>
          <w:trHeight w:val="762"/>
          <w:jc w:val="center"/>
        </w:trPr>
        <w:tc>
          <w:tcPr>
            <w:tcW w:w="64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11D583A" w14:textId="77777777" w:rsidR="00B211D2" w:rsidRDefault="00B211D2" w:rsidP="00B211D2">
            <w:pPr>
              <w:numPr>
                <w:ilvl w:val="0"/>
                <w:numId w:val="70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DCE9ABD" w14:textId="77777777" w:rsidR="00B211D2" w:rsidRDefault="00B211D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A130D31" w14:textId="77777777" w:rsidR="00B211D2" w:rsidRPr="00564F54" w:rsidRDefault="00B211D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1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7EDE40D" w14:textId="77777777" w:rsidR="00B211D2" w:rsidRDefault="00B211D2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Neptun</w:t>
            </w:r>
          </w:p>
          <w:p w14:paraId="4C5272A1" w14:textId="77777777" w:rsidR="00B211D2" w:rsidRDefault="00B211D2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Y</w:t>
            </w:r>
          </w:p>
        </w:tc>
        <w:tc>
          <w:tcPr>
            <w:tcW w:w="87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2047544" w14:textId="77777777" w:rsidR="00B211D2" w:rsidRDefault="00B211D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peste diag.</w:t>
            </w:r>
          </w:p>
          <w:p w14:paraId="50135EF6" w14:textId="77777777" w:rsidR="00B211D2" w:rsidRDefault="00B211D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6 - 8 - 10</w:t>
            </w: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22ED21F" w14:textId="77777777" w:rsidR="00B211D2" w:rsidRPr="00564F54" w:rsidRDefault="00B211D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564F54"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7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93F9F11" w14:textId="77777777" w:rsidR="00B211D2" w:rsidRDefault="00B211D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8C624AC" w14:textId="77777777" w:rsidR="00B211D2" w:rsidRPr="00564F54" w:rsidRDefault="00B211D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50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47997A0" w14:textId="77777777" w:rsidR="00B211D2" w:rsidRDefault="00B211D2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  pe teren.</w:t>
            </w:r>
          </w:p>
        </w:tc>
      </w:tr>
      <w:tr w:rsidR="00B211D2" w14:paraId="013CF3A1" w14:textId="77777777">
        <w:trPr>
          <w:cantSplit/>
          <w:trHeight w:val="421"/>
          <w:jc w:val="center"/>
        </w:trPr>
        <w:tc>
          <w:tcPr>
            <w:tcW w:w="64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118FCEC" w14:textId="77777777" w:rsidR="00B211D2" w:rsidRDefault="00B211D2" w:rsidP="00B211D2">
            <w:pPr>
              <w:numPr>
                <w:ilvl w:val="0"/>
                <w:numId w:val="70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6AB9B91" w14:textId="77777777" w:rsidR="00B211D2" w:rsidRDefault="00B211D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07BB523" w14:textId="77777777" w:rsidR="00B211D2" w:rsidRPr="00564F54" w:rsidRDefault="00B211D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1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4E0C0AE" w14:textId="77777777" w:rsidR="00B211D2" w:rsidRDefault="00B211D2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Mangalia</w:t>
            </w:r>
          </w:p>
          <w:p w14:paraId="5D4C9932" w14:textId="77777777" w:rsidR="00B211D2" w:rsidRDefault="00B211D2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Y</w:t>
            </w:r>
          </w:p>
        </w:tc>
        <w:tc>
          <w:tcPr>
            <w:tcW w:w="87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E9DEB2A" w14:textId="77777777" w:rsidR="00B211D2" w:rsidRDefault="00B211D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peste sch.  6 </w:t>
            </w:r>
          </w:p>
          <w:p w14:paraId="6B53A43D" w14:textId="77777777" w:rsidR="00B211D2" w:rsidRDefault="00B211D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în abatere</w:t>
            </w: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2D0AD47" w14:textId="77777777" w:rsidR="00B211D2" w:rsidRPr="00564F54" w:rsidRDefault="00B211D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564F54"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7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A942CAD" w14:textId="77777777" w:rsidR="00B211D2" w:rsidRDefault="00B211D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1829EF3" w14:textId="77777777" w:rsidR="00B211D2" w:rsidRPr="00564F54" w:rsidRDefault="00B211D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50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B18A04D" w14:textId="77777777" w:rsidR="00B211D2" w:rsidRDefault="00B211D2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  pe teren.</w:t>
            </w:r>
          </w:p>
          <w:p w14:paraId="0ACA8384" w14:textId="77777777" w:rsidR="00B211D2" w:rsidRDefault="00B211D2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Afectează intrări - ieşiri </w:t>
            </w:r>
          </w:p>
          <w:p w14:paraId="162414C1" w14:textId="77777777" w:rsidR="00B211D2" w:rsidRDefault="00B211D2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la liniile 8 - 10.</w:t>
            </w:r>
          </w:p>
        </w:tc>
      </w:tr>
      <w:tr w:rsidR="00B211D2" w14:paraId="341138F7" w14:textId="77777777">
        <w:trPr>
          <w:cantSplit/>
          <w:trHeight w:val="201"/>
          <w:jc w:val="center"/>
        </w:trPr>
        <w:tc>
          <w:tcPr>
            <w:tcW w:w="64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A5B0DDB" w14:textId="77777777" w:rsidR="00B211D2" w:rsidRDefault="00B211D2" w:rsidP="00B211D2">
            <w:pPr>
              <w:numPr>
                <w:ilvl w:val="0"/>
                <w:numId w:val="70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22F3E09" w14:textId="77777777" w:rsidR="00B211D2" w:rsidRDefault="00B211D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96BBC71" w14:textId="77777777" w:rsidR="00B211D2" w:rsidRPr="00564F54" w:rsidRDefault="00B211D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1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5292317" w14:textId="77777777" w:rsidR="00B211D2" w:rsidRDefault="00B211D2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Mangalia</w:t>
            </w:r>
          </w:p>
          <w:p w14:paraId="6633F807" w14:textId="77777777" w:rsidR="00B211D2" w:rsidRDefault="00B211D2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linia 9 abătută </w:t>
            </w:r>
          </w:p>
        </w:tc>
        <w:tc>
          <w:tcPr>
            <w:tcW w:w="87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2BF1A1A" w14:textId="77777777" w:rsidR="00B211D2" w:rsidRDefault="00B211D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toată</w:t>
            </w:r>
          </w:p>
          <w:p w14:paraId="2859576D" w14:textId="77777777" w:rsidR="00B211D2" w:rsidRDefault="00B211D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</w:t>
            </w: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67BAD5E" w14:textId="77777777" w:rsidR="00B211D2" w:rsidRPr="00564F54" w:rsidRDefault="00B211D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564F54">
              <w:rPr>
                <w:b/>
                <w:bCs/>
                <w:sz w:val="36"/>
                <w:szCs w:val="36"/>
              </w:rPr>
              <w:t>5</w:t>
            </w:r>
          </w:p>
        </w:tc>
        <w:tc>
          <w:tcPr>
            <w:tcW w:w="87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1B6AE89" w14:textId="77777777" w:rsidR="00B211D2" w:rsidRDefault="00B211D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852B13B" w14:textId="77777777" w:rsidR="00B211D2" w:rsidRPr="00564F54" w:rsidRDefault="00B211D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50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766211D" w14:textId="77777777" w:rsidR="00B211D2" w:rsidRDefault="00B211D2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</w:tbl>
    <w:p w14:paraId="13C336FF" w14:textId="77777777" w:rsidR="00B211D2" w:rsidRPr="00237377" w:rsidRDefault="00B211D2">
      <w:pPr>
        <w:spacing w:before="40" w:after="40" w:line="192" w:lineRule="auto"/>
        <w:ind w:right="57"/>
        <w:rPr>
          <w:sz w:val="20"/>
          <w:szCs w:val="20"/>
          <w:lang w:val="ro-RO"/>
        </w:rPr>
      </w:pPr>
    </w:p>
    <w:p w14:paraId="5F201BA8" w14:textId="77777777" w:rsidR="00B211D2" w:rsidRDefault="00B211D2" w:rsidP="00D96D74">
      <w:pPr>
        <w:pStyle w:val="Heading1"/>
        <w:spacing w:line="360" w:lineRule="auto"/>
      </w:pPr>
      <w:r>
        <w:t>LINIA 813 A</w:t>
      </w:r>
    </w:p>
    <w:p w14:paraId="6DD1F14B" w14:textId="77777777" w:rsidR="00B211D2" w:rsidRDefault="00B211D2" w:rsidP="00E13613">
      <w:pPr>
        <w:pStyle w:val="Heading1"/>
        <w:spacing w:line="360" w:lineRule="auto"/>
        <w:rPr>
          <w:b w:val="0"/>
          <w:bCs w:val="0"/>
          <w:sz w:val="8"/>
        </w:rPr>
      </w:pPr>
      <w:r>
        <w:t>AGIGEA ECLUZĂ - AGIGEA SUD</w:t>
      </w:r>
    </w:p>
    <w:tbl>
      <w:tblPr>
        <w:tblW w:w="1020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639"/>
        <w:gridCol w:w="871"/>
        <w:gridCol w:w="754"/>
        <w:gridCol w:w="2203"/>
        <w:gridCol w:w="870"/>
        <w:gridCol w:w="754"/>
        <w:gridCol w:w="870"/>
        <w:gridCol w:w="754"/>
        <w:gridCol w:w="2491"/>
      </w:tblGrid>
      <w:tr w:rsidR="00B211D2" w14:paraId="0C479100" w14:textId="77777777">
        <w:trPr>
          <w:cantSplit/>
          <w:jc w:val="center"/>
        </w:trPr>
        <w:tc>
          <w:tcPr>
            <w:tcW w:w="62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A22AE5A" w14:textId="77777777" w:rsidR="00B211D2" w:rsidRDefault="00B211D2" w:rsidP="00B211D2">
            <w:pPr>
              <w:numPr>
                <w:ilvl w:val="0"/>
                <w:numId w:val="71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5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F877FF3" w14:textId="77777777" w:rsidR="00B211D2" w:rsidRDefault="00B211D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0+000</w:t>
            </w:r>
          </w:p>
          <w:p w14:paraId="5C444B2B" w14:textId="77777777" w:rsidR="00B211D2" w:rsidRDefault="00B211D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1+000</w:t>
            </w:r>
          </w:p>
        </w:tc>
        <w:tc>
          <w:tcPr>
            <w:tcW w:w="73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3048BCF" w14:textId="77777777" w:rsidR="00B211D2" w:rsidRPr="00E230A0" w:rsidRDefault="00B211D2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E230A0"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215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0746037" w14:textId="77777777" w:rsidR="00B211D2" w:rsidRDefault="00B211D2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Agigea Ecluză -</w:t>
            </w:r>
          </w:p>
          <w:p w14:paraId="2B9BD38E" w14:textId="77777777" w:rsidR="00B211D2" w:rsidRDefault="00B211D2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Agigea Sud</w:t>
            </w:r>
          </w:p>
        </w:tc>
        <w:tc>
          <w:tcPr>
            <w:tcW w:w="85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40FC38F" w14:textId="77777777" w:rsidR="00B211D2" w:rsidRDefault="00B211D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3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BCDF7AD" w14:textId="77777777" w:rsidR="00B211D2" w:rsidRPr="009033AC" w:rsidRDefault="00B211D2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5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7A38090" w14:textId="77777777" w:rsidR="00B211D2" w:rsidRDefault="00B211D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3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687F08E" w14:textId="77777777" w:rsidR="00B211D2" w:rsidRPr="009033AC" w:rsidRDefault="00B211D2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3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8241BB4" w14:textId="77777777" w:rsidR="00B211D2" w:rsidRDefault="00B211D2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B211D2" w14:paraId="6BCB922A" w14:textId="77777777">
        <w:trPr>
          <w:cantSplit/>
          <w:jc w:val="center"/>
        </w:trPr>
        <w:tc>
          <w:tcPr>
            <w:tcW w:w="62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09260DA" w14:textId="77777777" w:rsidR="00B211D2" w:rsidRDefault="00B211D2" w:rsidP="00B211D2">
            <w:pPr>
              <w:numPr>
                <w:ilvl w:val="0"/>
                <w:numId w:val="71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5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A9A5958" w14:textId="77777777" w:rsidR="00B211D2" w:rsidRDefault="00B211D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1+000</w:t>
            </w:r>
          </w:p>
          <w:p w14:paraId="0E62701F" w14:textId="77777777" w:rsidR="00B211D2" w:rsidRDefault="00B211D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2+000</w:t>
            </w:r>
          </w:p>
        </w:tc>
        <w:tc>
          <w:tcPr>
            <w:tcW w:w="73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173FF25" w14:textId="77777777" w:rsidR="00B211D2" w:rsidRPr="00E230A0" w:rsidRDefault="00B211D2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E230A0">
              <w:rPr>
                <w:b/>
                <w:bCs/>
                <w:sz w:val="36"/>
                <w:szCs w:val="36"/>
              </w:rPr>
              <w:t>5</w:t>
            </w:r>
          </w:p>
        </w:tc>
        <w:tc>
          <w:tcPr>
            <w:tcW w:w="215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A101CE4" w14:textId="77777777" w:rsidR="00B211D2" w:rsidRDefault="00B211D2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Agigea Sud</w:t>
            </w:r>
          </w:p>
          <w:p w14:paraId="2731006A" w14:textId="77777777" w:rsidR="00B211D2" w:rsidRDefault="00B211D2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linia 3 directă, </w:t>
            </w:r>
          </w:p>
          <w:p w14:paraId="1DE9B515" w14:textId="77777777" w:rsidR="00B211D2" w:rsidRDefault="00B211D2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de la schimbătorul numărul 1 </w:t>
            </w:r>
          </w:p>
          <w:p w14:paraId="29D4A08D" w14:textId="77777777" w:rsidR="00B211D2" w:rsidRDefault="00B211D2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la schimbătorul numărul FN 15</w:t>
            </w:r>
          </w:p>
        </w:tc>
        <w:tc>
          <w:tcPr>
            <w:tcW w:w="85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D20045B" w14:textId="77777777" w:rsidR="00B211D2" w:rsidRDefault="00B211D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3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0540DAC" w14:textId="77777777" w:rsidR="00B211D2" w:rsidRPr="009033AC" w:rsidRDefault="00B211D2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5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39D4791" w14:textId="77777777" w:rsidR="00B211D2" w:rsidRDefault="00B211D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3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3CF5579" w14:textId="77777777" w:rsidR="00B211D2" w:rsidRPr="009033AC" w:rsidRDefault="00B211D2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3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40EEDF5" w14:textId="77777777" w:rsidR="00B211D2" w:rsidRDefault="00B211D2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B211D2" w14:paraId="3A3CB9B7" w14:textId="77777777">
        <w:trPr>
          <w:cantSplit/>
          <w:jc w:val="center"/>
        </w:trPr>
        <w:tc>
          <w:tcPr>
            <w:tcW w:w="62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BB33E01" w14:textId="77777777" w:rsidR="00B211D2" w:rsidRDefault="00B211D2" w:rsidP="00B211D2">
            <w:pPr>
              <w:numPr>
                <w:ilvl w:val="0"/>
                <w:numId w:val="71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5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65EAA2B" w14:textId="77777777" w:rsidR="00B211D2" w:rsidRDefault="00B211D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3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8B30C90" w14:textId="77777777" w:rsidR="00B211D2" w:rsidRPr="00E230A0" w:rsidRDefault="00B211D2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5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7F5BB18" w14:textId="77777777" w:rsidR="00B211D2" w:rsidRDefault="00B211D2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Agigea Sud</w:t>
            </w:r>
          </w:p>
          <w:p w14:paraId="191745D6" w14:textId="77777777" w:rsidR="00B211D2" w:rsidRDefault="00B211D2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 2 abătută</w:t>
            </w:r>
          </w:p>
        </w:tc>
        <w:tc>
          <w:tcPr>
            <w:tcW w:w="85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CDEEC79" w14:textId="77777777" w:rsidR="00B211D2" w:rsidRDefault="00B211D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toată linia</w:t>
            </w:r>
          </w:p>
        </w:tc>
        <w:tc>
          <w:tcPr>
            <w:tcW w:w="73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F22AD9A" w14:textId="77777777" w:rsidR="00B211D2" w:rsidRPr="009033AC" w:rsidRDefault="00B211D2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9033AC">
              <w:rPr>
                <w:b/>
                <w:bCs/>
                <w:sz w:val="36"/>
                <w:szCs w:val="36"/>
              </w:rPr>
              <w:t>5</w:t>
            </w:r>
          </w:p>
        </w:tc>
        <w:tc>
          <w:tcPr>
            <w:tcW w:w="85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06AF05E" w14:textId="77777777" w:rsidR="00B211D2" w:rsidRDefault="00B211D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3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1943711" w14:textId="77777777" w:rsidR="00B211D2" w:rsidRPr="009033AC" w:rsidRDefault="00B211D2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3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E1156D3" w14:textId="77777777" w:rsidR="00B211D2" w:rsidRDefault="00B211D2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</w:tbl>
    <w:p w14:paraId="46AD6BE2" w14:textId="77777777" w:rsidR="00B211D2" w:rsidRDefault="00B211D2">
      <w:pPr>
        <w:spacing w:before="40" w:after="40" w:line="192" w:lineRule="auto"/>
        <w:ind w:right="57"/>
        <w:rPr>
          <w:sz w:val="20"/>
          <w:lang w:val="ro-RO"/>
        </w:rPr>
      </w:pPr>
    </w:p>
    <w:p w14:paraId="4B507888" w14:textId="77777777" w:rsidR="00B211D2" w:rsidRDefault="00B211D2" w:rsidP="00C33CBB">
      <w:pPr>
        <w:spacing w:before="40" w:after="40" w:line="360" w:lineRule="auto"/>
        <w:ind w:left="57" w:right="57"/>
        <w:jc w:val="center"/>
        <w:rPr>
          <w:b/>
          <w:bCs/>
          <w:spacing w:val="40"/>
          <w:lang w:val="ro-RO"/>
        </w:rPr>
      </w:pPr>
      <w:r>
        <w:rPr>
          <w:b/>
          <w:bCs/>
          <w:spacing w:val="40"/>
          <w:lang w:val="ro-RO"/>
        </w:rPr>
        <w:t>LINIA 814</w:t>
      </w:r>
    </w:p>
    <w:p w14:paraId="692CDD95" w14:textId="77777777" w:rsidR="00B211D2" w:rsidRDefault="00B211D2" w:rsidP="002C1023">
      <w:pPr>
        <w:pStyle w:val="Heading1"/>
        <w:spacing w:before="40" w:after="40" w:line="360" w:lineRule="auto"/>
        <w:ind w:left="57" w:right="57"/>
        <w:rPr>
          <w:b w:val="0"/>
          <w:bCs w:val="0"/>
          <w:sz w:val="8"/>
        </w:rPr>
      </w:pPr>
      <w:r>
        <w:lastRenderedPageBreak/>
        <w:t>PALAS - CONSTANŢA PORT  B</w:t>
      </w:r>
    </w:p>
    <w:tbl>
      <w:tblPr>
        <w:tblW w:w="1020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638"/>
        <w:gridCol w:w="871"/>
        <w:gridCol w:w="756"/>
        <w:gridCol w:w="2203"/>
        <w:gridCol w:w="870"/>
        <w:gridCol w:w="754"/>
        <w:gridCol w:w="870"/>
        <w:gridCol w:w="755"/>
        <w:gridCol w:w="2489"/>
      </w:tblGrid>
      <w:tr w:rsidR="00B211D2" w14:paraId="7046C963" w14:textId="77777777">
        <w:trPr>
          <w:cantSplit/>
          <w:trHeight w:val="733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93D97B5" w14:textId="77777777" w:rsidR="00B211D2" w:rsidRDefault="00B211D2" w:rsidP="00B211D2">
            <w:pPr>
              <w:numPr>
                <w:ilvl w:val="0"/>
                <w:numId w:val="7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AF20140" w14:textId="77777777" w:rsidR="00B211D2" w:rsidRDefault="00B211D2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126CFE3" w14:textId="77777777" w:rsidR="00B211D2" w:rsidRPr="002B6917" w:rsidRDefault="00B211D2">
            <w:pPr>
              <w:spacing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90216ED" w14:textId="77777777" w:rsidR="00B211D2" w:rsidRDefault="00B211D2">
            <w:pPr>
              <w:spacing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Palas</w:t>
            </w:r>
          </w:p>
          <w:p w14:paraId="3036454F" w14:textId="77777777" w:rsidR="00B211D2" w:rsidRDefault="00B211D2">
            <w:pPr>
              <w:spacing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Grupa B, linia 14B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D0DBEEB" w14:textId="77777777" w:rsidR="00B211D2" w:rsidRDefault="00B211D2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700 m din </w:t>
            </w:r>
          </w:p>
          <w:p w14:paraId="03620156" w14:textId="77777777" w:rsidR="00B211D2" w:rsidRDefault="00B211D2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X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1D9EA0D" w14:textId="77777777" w:rsidR="00B211D2" w:rsidRDefault="00B211D2">
            <w:pPr>
              <w:spacing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FF4DC32" w14:textId="77777777" w:rsidR="00B211D2" w:rsidRDefault="00B211D2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FB06472" w14:textId="77777777" w:rsidR="00B211D2" w:rsidRPr="002A6824" w:rsidRDefault="00B211D2">
            <w:pPr>
              <w:spacing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8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D0A5409" w14:textId="77777777" w:rsidR="00B211D2" w:rsidRDefault="00B211D2">
            <w:pPr>
              <w:spacing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B211D2" w14:paraId="52621500" w14:textId="77777777">
        <w:trPr>
          <w:cantSplit/>
          <w:trHeight w:val="733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6A8DF49" w14:textId="77777777" w:rsidR="00B211D2" w:rsidRDefault="00B211D2" w:rsidP="00B211D2">
            <w:pPr>
              <w:numPr>
                <w:ilvl w:val="0"/>
                <w:numId w:val="7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78AEB54" w14:textId="77777777" w:rsidR="00B211D2" w:rsidRDefault="00B211D2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772E05D" w14:textId="77777777" w:rsidR="00B211D2" w:rsidRPr="002B6917" w:rsidRDefault="00B211D2">
            <w:pPr>
              <w:spacing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D162A85" w14:textId="77777777" w:rsidR="00B211D2" w:rsidRDefault="00B211D2">
            <w:pPr>
              <w:spacing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Palas</w:t>
            </w:r>
          </w:p>
          <w:p w14:paraId="566A2F3E" w14:textId="77777777" w:rsidR="00B211D2" w:rsidRDefault="00B211D2">
            <w:pPr>
              <w:spacing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Grupa B, 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2A35256" w14:textId="77777777" w:rsidR="00B211D2" w:rsidRDefault="00B211D2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peste sch. 35B și </w:t>
            </w:r>
          </w:p>
          <w:p w14:paraId="0E9A8DE7" w14:textId="77777777" w:rsidR="00B211D2" w:rsidRDefault="00B211D2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TDJ 41B/</w:t>
            </w:r>
          </w:p>
          <w:p w14:paraId="5A429688" w14:textId="77777777" w:rsidR="00B211D2" w:rsidRDefault="00B211D2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49B,</w:t>
            </w:r>
          </w:p>
          <w:p w14:paraId="4795C16A" w14:textId="77777777" w:rsidR="00B211D2" w:rsidRDefault="00B211D2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15B/17B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729C976" w14:textId="77777777" w:rsidR="00B211D2" w:rsidRDefault="00B211D2">
            <w:pPr>
              <w:spacing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922986B" w14:textId="77777777" w:rsidR="00B211D2" w:rsidRDefault="00B211D2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F3E37EF" w14:textId="77777777" w:rsidR="00B211D2" w:rsidRPr="002A6824" w:rsidRDefault="00B211D2">
            <w:pPr>
              <w:spacing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8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0F4976D" w14:textId="77777777" w:rsidR="00B211D2" w:rsidRDefault="00B211D2">
            <w:pPr>
              <w:spacing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B211D2" w14:paraId="56286FF9" w14:textId="77777777">
        <w:trPr>
          <w:cantSplit/>
          <w:trHeight w:val="733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7CC8A21" w14:textId="77777777" w:rsidR="00B211D2" w:rsidRDefault="00B211D2" w:rsidP="00B211D2">
            <w:pPr>
              <w:numPr>
                <w:ilvl w:val="0"/>
                <w:numId w:val="7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CDBC166" w14:textId="77777777" w:rsidR="00B211D2" w:rsidRDefault="00B211D2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5971C61" w14:textId="77777777" w:rsidR="00B211D2" w:rsidRPr="002B6917" w:rsidRDefault="00B211D2">
            <w:pPr>
              <w:spacing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128832B" w14:textId="77777777" w:rsidR="00B211D2" w:rsidRDefault="00B211D2">
            <w:pPr>
              <w:spacing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Palas</w:t>
            </w:r>
          </w:p>
          <w:p w14:paraId="0A3CB881" w14:textId="77777777" w:rsidR="00B211D2" w:rsidRDefault="00B211D2">
            <w:pPr>
              <w:spacing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Grupa Tranzit, linia 3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67EE2F6" w14:textId="77777777" w:rsidR="00B211D2" w:rsidRDefault="00B211D2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150 m din </w:t>
            </w:r>
          </w:p>
          <w:p w14:paraId="5CD5E240" w14:textId="77777777" w:rsidR="00B211D2" w:rsidRDefault="00B211D2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Y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455A28B" w14:textId="77777777" w:rsidR="00B211D2" w:rsidRDefault="00B211D2">
            <w:pPr>
              <w:spacing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4497A8D" w14:textId="77777777" w:rsidR="00B211D2" w:rsidRDefault="00B211D2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1EF34B7" w14:textId="77777777" w:rsidR="00B211D2" w:rsidRPr="002A6824" w:rsidRDefault="00B211D2">
            <w:pPr>
              <w:spacing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8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0C5FA84" w14:textId="77777777" w:rsidR="00B211D2" w:rsidRDefault="00B211D2">
            <w:pPr>
              <w:spacing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B211D2" w14:paraId="6EFBE686" w14:textId="77777777">
        <w:trPr>
          <w:cantSplit/>
          <w:trHeight w:val="733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85C8204" w14:textId="77777777" w:rsidR="00B211D2" w:rsidRDefault="00B211D2" w:rsidP="00B211D2">
            <w:pPr>
              <w:numPr>
                <w:ilvl w:val="0"/>
                <w:numId w:val="7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FF4B622" w14:textId="77777777" w:rsidR="00B211D2" w:rsidRDefault="00B211D2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9FC18A9" w14:textId="77777777" w:rsidR="00B211D2" w:rsidRPr="002B6917" w:rsidRDefault="00B211D2">
            <w:pPr>
              <w:spacing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74ACADC" w14:textId="77777777" w:rsidR="00B211D2" w:rsidRDefault="00B211D2" w:rsidP="00B13112">
            <w:pPr>
              <w:spacing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Palas</w:t>
            </w:r>
          </w:p>
          <w:p w14:paraId="1B552DFE" w14:textId="77777777" w:rsidR="00B211D2" w:rsidRDefault="00B211D2" w:rsidP="00B13112">
            <w:pPr>
              <w:spacing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Grupa Tranzit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DD23B79" w14:textId="77777777" w:rsidR="00B211D2" w:rsidRDefault="00B211D2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peste sch. 56</w:t>
            </w:r>
          </w:p>
          <w:p w14:paraId="75404E65" w14:textId="77777777" w:rsidR="00B211D2" w:rsidRDefault="00B211D2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pe ambele pozitii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F0C76CC" w14:textId="77777777" w:rsidR="00B211D2" w:rsidRDefault="00B211D2">
            <w:pPr>
              <w:spacing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C363E8F" w14:textId="77777777" w:rsidR="00B211D2" w:rsidRDefault="00B211D2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80AD49C" w14:textId="77777777" w:rsidR="00B211D2" w:rsidRPr="002A6824" w:rsidRDefault="00B211D2">
            <w:pPr>
              <w:spacing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8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28B2449" w14:textId="77777777" w:rsidR="00B211D2" w:rsidRDefault="00B211D2">
            <w:pPr>
              <w:spacing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B13112">
              <w:rPr>
                <w:b/>
                <w:bCs/>
                <w:i/>
                <w:iCs/>
                <w:sz w:val="20"/>
              </w:rPr>
              <w:t>Nesemnalizată pe teren. Afectează intrări-ieșiri la și de la FIR II 814 ; la L1</w:t>
            </w:r>
            <w:r>
              <w:rPr>
                <w:b/>
                <w:bCs/>
                <w:i/>
                <w:iCs/>
                <w:sz w:val="20"/>
              </w:rPr>
              <w:t xml:space="preserve"> </w:t>
            </w:r>
            <w:r w:rsidRPr="00B13112">
              <w:rPr>
                <w:b/>
                <w:bCs/>
                <w:i/>
                <w:iCs/>
                <w:sz w:val="20"/>
              </w:rPr>
              <w:t>-</w:t>
            </w:r>
            <w:r>
              <w:rPr>
                <w:b/>
                <w:bCs/>
                <w:i/>
                <w:iCs/>
                <w:sz w:val="20"/>
              </w:rPr>
              <w:t xml:space="preserve"> </w:t>
            </w:r>
            <w:r w:rsidRPr="00B13112">
              <w:rPr>
                <w:b/>
                <w:bCs/>
                <w:i/>
                <w:iCs/>
                <w:sz w:val="20"/>
              </w:rPr>
              <w:t>3 Grupa Tranzit; la L1</w:t>
            </w:r>
            <w:r>
              <w:rPr>
                <w:b/>
                <w:bCs/>
                <w:i/>
                <w:iCs/>
                <w:sz w:val="20"/>
              </w:rPr>
              <w:t xml:space="preserve"> </w:t>
            </w:r>
            <w:r w:rsidRPr="00B13112">
              <w:rPr>
                <w:b/>
                <w:bCs/>
                <w:i/>
                <w:iCs/>
                <w:sz w:val="20"/>
              </w:rPr>
              <w:t>-</w:t>
            </w:r>
            <w:r>
              <w:rPr>
                <w:b/>
                <w:bCs/>
                <w:i/>
                <w:iCs/>
                <w:sz w:val="20"/>
              </w:rPr>
              <w:t xml:space="preserve"> </w:t>
            </w:r>
            <w:r w:rsidRPr="00B13112">
              <w:rPr>
                <w:b/>
                <w:bCs/>
                <w:i/>
                <w:iCs/>
                <w:sz w:val="20"/>
              </w:rPr>
              <w:t>8 Grupa A și Linia Colectoare. Afectează intrări-ieșiri Linia Colectoare și de la Constanța Oraș, Constanța Mărfuri; L1</w:t>
            </w:r>
            <w:r>
              <w:rPr>
                <w:b/>
                <w:bCs/>
                <w:i/>
                <w:iCs/>
                <w:sz w:val="20"/>
              </w:rPr>
              <w:t xml:space="preserve"> </w:t>
            </w:r>
            <w:r w:rsidRPr="00B13112">
              <w:rPr>
                <w:b/>
                <w:bCs/>
                <w:i/>
                <w:iCs/>
                <w:sz w:val="20"/>
              </w:rPr>
              <w:t>-</w:t>
            </w:r>
            <w:r>
              <w:rPr>
                <w:b/>
                <w:bCs/>
                <w:i/>
                <w:iCs/>
                <w:sz w:val="20"/>
              </w:rPr>
              <w:t xml:space="preserve"> </w:t>
            </w:r>
            <w:r w:rsidRPr="00B13112">
              <w:rPr>
                <w:b/>
                <w:bCs/>
                <w:i/>
                <w:iCs/>
                <w:sz w:val="20"/>
              </w:rPr>
              <w:t>3 Grupa Tranzit; L1</w:t>
            </w:r>
            <w:r>
              <w:rPr>
                <w:b/>
                <w:bCs/>
                <w:i/>
                <w:iCs/>
                <w:sz w:val="20"/>
              </w:rPr>
              <w:t xml:space="preserve"> </w:t>
            </w:r>
            <w:r w:rsidRPr="00B13112">
              <w:rPr>
                <w:b/>
                <w:bCs/>
                <w:i/>
                <w:iCs/>
                <w:sz w:val="20"/>
              </w:rPr>
              <w:t>-</w:t>
            </w:r>
            <w:r>
              <w:rPr>
                <w:b/>
                <w:bCs/>
                <w:i/>
                <w:iCs/>
                <w:sz w:val="20"/>
              </w:rPr>
              <w:t xml:space="preserve"> </w:t>
            </w:r>
            <w:r w:rsidRPr="00B13112">
              <w:rPr>
                <w:b/>
                <w:bCs/>
                <w:i/>
                <w:iCs/>
                <w:sz w:val="20"/>
              </w:rPr>
              <w:t>L8 Grupa A și Linia Colectoare</w:t>
            </w:r>
          </w:p>
        </w:tc>
      </w:tr>
      <w:tr w:rsidR="00B211D2" w14:paraId="1D5AB480" w14:textId="77777777">
        <w:trPr>
          <w:cantSplit/>
          <w:trHeight w:val="733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0C792FF" w14:textId="77777777" w:rsidR="00B211D2" w:rsidRDefault="00B211D2" w:rsidP="00B211D2">
            <w:pPr>
              <w:numPr>
                <w:ilvl w:val="0"/>
                <w:numId w:val="7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35F2545" w14:textId="77777777" w:rsidR="00B211D2" w:rsidRDefault="00B211D2" w:rsidP="00B13112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425795F" w14:textId="77777777" w:rsidR="00B211D2" w:rsidRPr="002B6917" w:rsidRDefault="00B211D2" w:rsidP="00B13112">
            <w:pPr>
              <w:spacing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CADF8EA" w14:textId="77777777" w:rsidR="00B211D2" w:rsidRDefault="00B211D2" w:rsidP="00B13112">
            <w:pPr>
              <w:spacing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Palas</w:t>
            </w:r>
          </w:p>
          <w:p w14:paraId="69332D2E" w14:textId="77777777" w:rsidR="00B211D2" w:rsidRDefault="00B211D2" w:rsidP="00B13112">
            <w:pPr>
              <w:spacing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Grupa Tranzit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B59276F" w14:textId="77777777" w:rsidR="00B211D2" w:rsidRDefault="00B211D2" w:rsidP="00B13112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peste sch. 30</w:t>
            </w:r>
          </w:p>
          <w:p w14:paraId="564AB27A" w14:textId="77777777" w:rsidR="00B211D2" w:rsidRDefault="00B211D2" w:rsidP="00B13112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pe ambele pozitii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AADD48E" w14:textId="77777777" w:rsidR="00B211D2" w:rsidRDefault="00B211D2" w:rsidP="00B13112">
            <w:pPr>
              <w:spacing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9C00415" w14:textId="77777777" w:rsidR="00B211D2" w:rsidRDefault="00B211D2" w:rsidP="00B13112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66971D1" w14:textId="77777777" w:rsidR="00B211D2" w:rsidRPr="002A6824" w:rsidRDefault="00B211D2" w:rsidP="00B13112">
            <w:pPr>
              <w:spacing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8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640571C" w14:textId="77777777" w:rsidR="00B211D2" w:rsidRDefault="00B211D2" w:rsidP="00B13112">
            <w:pPr>
              <w:spacing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B13112">
              <w:rPr>
                <w:b/>
                <w:bCs/>
                <w:i/>
                <w:iCs/>
                <w:sz w:val="20"/>
              </w:rPr>
              <w:t>Nesemnalizată pe teren. Afectează intrări-ieșiri la și de la FIR II 814 ; la L1</w:t>
            </w:r>
            <w:r>
              <w:rPr>
                <w:b/>
                <w:bCs/>
                <w:i/>
                <w:iCs/>
                <w:sz w:val="20"/>
              </w:rPr>
              <w:t xml:space="preserve"> </w:t>
            </w:r>
            <w:r w:rsidRPr="00B13112">
              <w:rPr>
                <w:b/>
                <w:bCs/>
                <w:i/>
                <w:iCs/>
                <w:sz w:val="20"/>
              </w:rPr>
              <w:t>-</w:t>
            </w:r>
            <w:r>
              <w:rPr>
                <w:b/>
                <w:bCs/>
                <w:i/>
                <w:iCs/>
                <w:sz w:val="20"/>
              </w:rPr>
              <w:t xml:space="preserve"> </w:t>
            </w:r>
            <w:r w:rsidRPr="00B13112">
              <w:rPr>
                <w:b/>
                <w:bCs/>
                <w:i/>
                <w:iCs/>
                <w:sz w:val="20"/>
              </w:rPr>
              <w:t>7 Grupa Tranzit; la L1</w:t>
            </w:r>
            <w:r>
              <w:rPr>
                <w:b/>
                <w:bCs/>
                <w:i/>
                <w:iCs/>
                <w:sz w:val="20"/>
              </w:rPr>
              <w:t xml:space="preserve"> </w:t>
            </w:r>
            <w:r w:rsidRPr="00B13112">
              <w:rPr>
                <w:b/>
                <w:bCs/>
                <w:i/>
                <w:iCs/>
                <w:sz w:val="20"/>
              </w:rPr>
              <w:t>-</w:t>
            </w:r>
            <w:r>
              <w:rPr>
                <w:b/>
                <w:bCs/>
                <w:i/>
                <w:iCs/>
                <w:sz w:val="20"/>
              </w:rPr>
              <w:t xml:space="preserve"> </w:t>
            </w:r>
            <w:r w:rsidRPr="00B13112">
              <w:rPr>
                <w:b/>
                <w:bCs/>
                <w:i/>
                <w:iCs/>
                <w:sz w:val="20"/>
              </w:rPr>
              <w:t xml:space="preserve">8 Grupa A și Linia Colectoare. </w:t>
            </w:r>
          </w:p>
        </w:tc>
      </w:tr>
      <w:tr w:rsidR="00B211D2" w14:paraId="5D02BD83" w14:textId="77777777">
        <w:trPr>
          <w:cantSplit/>
          <w:trHeight w:val="733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BCB588F" w14:textId="77777777" w:rsidR="00B211D2" w:rsidRDefault="00B211D2" w:rsidP="00B211D2">
            <w:pPr>
              <w:numPr>
                <w:ilvl w:val="0"/>
                <w:numId w:val="7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311396C" w14:textId="77777777" w:rsidR="00B211D2" w:rsidRDefault="00B211D2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6D4A50C" w14:textId="77777777" w:rsidR="00B211D2" w:rsidRPr="002B6917" w:rsidRDefault="00B211D2">
            <w:pPr>
              <w:spacing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6CC9BC5" w14:textId="77777777" w:rsidR="00B211D2" w:rsidRDefault="00B211D2">
            <w:pPr>
              <w:spacing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Palas</w:t>
            </w:r>
          </w:p>
          <w:p w14:paraId="5280C050" w14:textId="77777777" w:rsidR="00B211D2" w:rsidRDefault="00B211D2">
            <w:pPr>
              <w:spacing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Grupa A</w:t>
            </w:r>
          </w:p>
          <w:p w14:paraId="305E9E8C" w14:textId="77777777" w:rsidR="00B211D2" w:rsidRDefault="00B211D2">
            <w:pPr>
              <w:spacing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 6 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8F52066" w14:textId="77777777" w:rsidR="00B211D2" w:rsidRDefault="00B211D2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toată</w:t>
            </w:r>
          </w:p>
          <w:p w14:paraId="2EE8C418" w14:textId="77777777" w:rsidR="00B211D2" w:rsidRDefault="00B211D2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2B79ACC" w14:textId="77777777" w:rsidR="00B211D2" w:rsidRDefault="00B211D2">
            <w:pPr>
              <w:spacing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8BA41ED" w14:textId="77777777" w:rsidR="00B211D2" w:rsidRDefault="00B211D2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C7FF552" w14:textId="77777777" w:rsidR="00B211D2" w:rsidRPr="002A6824" w:rsidRDefault="00B211D2">
            <w:pPr>
              <w:spacing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8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3F3048F" w14:textId="77777777" w:rsidR="00B211D2" w:rsidRDefault="00B211D2">
            <w:pPr>
              <w:spacing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B211D2" w14:paraId="6D302B51" w14:textId="77777777">
        <w:trPr>
          <w:cantSplit/>
          <w:trHeight w:val="1076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D2D2314" w14:textId="77777777" w:rsidR="00B211D2" w:rsidRDefault="00B211D2" w:rsidP="00B211D2">
            <w:pPr>
              <w:numPr>
                <w:ilvl w:val="0"/>
                <w:numId w:val="7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7A7A3F6" w14:textId="77777777" w:rsidR="00B211D2" w:rsidRDefault="00B211D2">
            <w:pPr>
              <w:spacing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2+200</w:t>
            </w:r>
          </w:p>
          <w:p w14:paraId="5549EB35" w14:textId="77777777" w:rsidR="00B211D2" w:rsidRDefault="00B211D2">
            <w:pPr>
              <w:spacing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3+300</w:t>
            </w: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FD13E1A" w14:textId="77777777" w:rsidR="00B211D2" w:rsidRPr="002B6917" w:rsidRDefault="00B211D2">
            <w:pPr>
              <w:spacing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30</w:t>
            </w: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94829DC" w14:textId="77777777" w:rsidR="00B211D2" w:rsidRDefault="00B211D2">
            <w:pPr>
              <w:spacing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Palas -</w:t>
            </w:r>
          </w:p>
          <w:p w14:paraId="107AC287" w14:textId="77777777" w:rsidR="00B211D2" w:rsidRDefault="00B211D2">
            <w:pPr>
              <w:spacing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Ramificaţie Constanţa</w:t>
            </w:r>
          </w:p>
          <w:p w14:paraId="50857435" w14:textId="77777777" w:rsidR="00B211D2" w:rsidRDefault="00B211D2">
            <w:pPr>
              <w:spacing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Vii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AC7F3D1" w14:textId="77777777" w:rsidR="00B211D2" w:rsidRDefault="00B211D2">
            <w:pPr>
              <w:spacing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3E1553E" w14:textId="77777777" w:rsidR="00B211D2" w:rsidRDefault="00B211D2">
            <w:pPr>
              <w:spacing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6900DD5" w14:textId="77777777" w:rsidR="00B211D2" w:rsidRDefault="00B211D2">
            <w:pPr>
              <w:spacing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2+000</w:t>
            </w:r>
          </w:p>
          <w:p w14:paraId="5F6F63D7" w14:textId="77777777" w:rsidR="00B211D2" w:rsidRDefault="00B211D2">
            <w:pPr>
              <w:spacing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3+300</w:t>
            </w: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F56298A" w14:textId="77777777" w:rsidR="00B211D2" w:rsidRPr="002A6824" w:rsidRDefault="00B211D2">
            <w:pPr>
              <w:spacing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30</w:t>
            </w:r>
          </w:p>
        </w:tc>
        <w:tc>
          <w:tcPr>
            <w:tcW w:w="248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7846554" w14:textId="77777777" w:rsidR="00B211D2" w:rsidRDefault="00B211D2">
            <w:pPr>
              <w:spacing w:after="20" w:line="276" w:lineRule="auto"/>
              <w:ind w:left="113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Fără inductori.</w:t>
            </w:r>
          </w:p>
        </w:tc>
      </w:tr>
      <w:tr w:rsidR="00B211D2" w14:paraId="27C6184C" w14:textId="77777777">
        <w:trPr>
          <w:cantSplit/>
          <w:trHeight w:val="1144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BFAC087" w14:textId="77777777" w:rsidR="00B211D2" w:rsidRDefault="00B211D2" w:rsidP="00B211D2">
            <w:pPr>
              <w:numPr>
                <w:ilvl w:val="0"/>
                <w:numId w:val="7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DB8EFDC" w14:textId="77777777" w:rsidR="00B211D2" w:rsidRDefault="00B211D2">
            <w:pPr>
              <w:spacing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AD6854B" w14:textId="77777777" w:rsidR="00B211D2" w:rsidRPr="002B6917" w:rsidRDefault="00B211D2">
            <w:pPr>
              <w:spacing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2C454D4" w14:textId="77777777" w:rsidR="00B211D2" w:rsidRDefault="00B211D2">
            <w:pPr>
              <w:spacing w:after="40" w:line="276" w:lineRule="auto"/>
              <w:ind w:left="57" w:right="57"/>
              <w:rPr>
                <w:b/>
                <w:bCs/>
                <w:sz w:val="20"/>
              </w:rPr>
            </w:pPr>
            <w:r w:rsidRPr="00B74F39">
              <w:rPr>
                <w:b/>
                <w:bCs/>
                <w:sz w:val="20"/>
              </w:rPr>
              <w:t>Linie legatură cuprinsă între  sch.3  și sch.47  Cap X PC1  Statia Constanța Port B ( include SI 035,  SI 037, sch.15 și sch.17 )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0F726E7" w14:textId="77777777" w:rsidR="00B211D2" w:rsidRDefault="00B211D2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peste sch. 15 și 17</w:t>
            </w:r>
          </w:p>
          <w:p w14:paraId="449C363F" w14:textId="77777777" w:rsidR="00B211D2" w:rsidRDefault="00B211D2">
            <w:pPr>
              <w:spacing w:line="276" w:lineRule="auto"/>
              <w:ind w:left="57" w:right="57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7D9EFEB" w14:textId="77777777" w:rsidR="00B211D2" w:rsidRDefault="00B211D2">
            <w:pPr>
              <w:spacing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ED5ECD4" w14:textId="77777777" w:rsidR="00B211D2" w:rsidRDefault="00B211D2">
            <w:pPr>
              <w:spacing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FEB4E6B" w14:textId="77777777" w:rsidR="00B211D2" w:rsidRPr="002A6824" w:rsidRDefault="00B211D2">
            <w:pPr>
              <w:spacing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8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12C2AB2" w14:textId="77777777" w:rsidR="00B211D2" w:rsidRDefault="00B211D2">
            <w:pPr>
              <w:spacing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B74F39">
              <w:rPr>
                <w:b/>
                <w:bCs/>
                <w:i/>
                <w:iCs/>
                <w:sz w:val="20"/>
              </w:rPr>
              <w:t>Nesemnalizată pe teren .</w:t>
            </w:r>
          </w:p>
          <w:p w14:paraId="466EE7F9" w14:textId="77777777" w:rsidR="00B211D2" w:rsidRDefault="00B211D2">
            <w:pPr>
              <w:spacing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B74F39">
              <w:rPr>
                <w:b/>
                <w:bCs/>
                <w:i/>
                <w:iCs/>
                <w:sz w:val="20"/>
              </w:rPr>
              <w:t>Afectează: intrări/ieșiri linii Gr.A1 Cap X si Fir I ,  Fir II  L 814.</w:t>
            </w:r>
          </w:p>
        </w:tc>
      </w:tr>
      <w:tr w:rsidR="00B211D2" w14:paraId="432F65D3" w14:textId="77777777">
        <w:trPr>
          <w:cantSplit/>
          <w:trHeight w:val="800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59ED11B" w14:textId="77777777" w:rsidR="00B211D2" w:rsidRDefault="00B211D2" w:rsidP="00B211D2">
            <w:pPr>
              <w:numPr>
                <w:ilvl w:val="0"/>
                <w:numId w:val="7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8C8ED2C" w14:textId="77777777" w:rsidR="00B211D2" w:rsidRDefault="00B211D2">
            <w:pPr>
              <w:spacing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F3F8E44" w14:textId="77777777" w:rsidR="00B211D2" w:rsidRPr="002B6917" w:rsidRDefault="00B211D2">
            <w:pPr>
              <w:spacing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441CC60" w14:textId="77777777" w:rsidR="00B211D2" w:rsidRDefault="00B211D2">
            <w:pPr>
              <w:spacing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Constanţa Port B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B4A5A84" w14:textId="77777777" w:rsidR="00B211D2" w:rsidRDefault="00B211D2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peste T.D.J. 53 / 57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E7F330C" w14:textId="77777777" w:rsidR="00B211D2" w:rsidRPr="00557C88" w:rsidRDefault="00B211D2">
            <w:pPr>
              <w:spacing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0D63CEF" w14:textId="77777777" w:rsidR="00B211D2" w:rsidRDefault="00B211D2">
            <w:pPr>
              <w:spacing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5EC740A" w14:textId="77777777" w:rsidR="00B211D2" w:rsidRPr="002A6824" w:rsidRDefault="00B211D2">
            <w:pPr>
              <w:spacing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8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B2C8DF5" w14:textId="77777777" w:rsidR="00B211D2" w:rsidRDefault="00B211D2">
            <w:pPr>
              <w:spacing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  <w:p w14:paraId="174EC02E" w14:textId="77777777" w:rsidR="00B211D2" w:rsidRPr="00D83307" w:rsidRDefault="00B211D2">
            <w:pPr>
              <w:spacing w:after="40" w:line="276" w:lineRule="auto"/>
              <w:ind w:left="57" w:right="57"/>
              <w:rPr>
                <w:b/>
                <w:bCs/>
                <w:i/>
                <w:iCs/>
                <w:sz w:val="19"/>
                <w:szCs w:val="19"/>
              </w:rPr>
            </w:pPr>
            <w:r>
              <w:rPr>
                <w:b/>
                <w:bCs/>
                <w:i/>
                <w:iCs/>
                <w:sz w:val="20"/>
              </w:rPr>
              <w:t>Afectează intrări - ieşiri la liniile 0 - 5 F.A.D.S. și ieșirile 1 - 8 B2.</w:t>
            </w:r>
          </w:p>
        </w:tc>
      </w:tr>
      <w:tr w:rsidR="00B211D2" w14:paraId="3558120F" w14:textId="77777777">
        <w:trPr>
          <w:cantSplit/>
          <w:trHeight w:val="303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C622393" w14:textId="77777777" w:rsidR="00B211D2" w:rsidRDefault="00B211D2" w:rsidP="00B211D2">
            <w:pPr>
              <w:numPr>
                <w:ilvl w:val="0"/>
                <w:numId w:val="7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BFB82AA" w14:textId="77777777" w:rsidR="00B211D2" w:rsidRDefault="00B211D2">
            <w:pPr>
              <w:spacing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AD07970" w14:textId="77777777" w:rsidR="00B211D2" w:rsidRPr="002B6917" w:rsidRDefault="00B211D2">
            <w:pPr>
              <w:spacing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ACFBB0B" w14:textId="77777777" w:rsidR="00B211D2" w:rsidRDefault="00B211D2">
            <w:pPr>
              <w:spacing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Constanţa Port B</w:t>
            </w:r>
          </w:p>
          <w:p w14:paraId="6E476A7D" w14:textId="77777777" w:rsidR="00B211D2" w:rsidRDefault="00B211D2">
            <w:pPr>
              <w:spacing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 0 FADS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4CD20EA" w14:textId="77777777" w:rsidR="00B211D2" w:rsidRDefault="00B211D2">
            <w:pPr>
              <w:spacing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toată 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C74933E" w14:textId="77777777" w:rsidR="00B211D2" w:rsidRDefault="00B211D2">
            <w:pPr>
              <w:spacing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F416A04" w14:textId="77777777" w:rsidR="00B211D2" w:rsidRDefault="00B211D2">
            <w:pPr>
              <w:spacing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B8D1A02" w14:textId="77777777" w:rsidR="00B211D2" w:rsidRPr="002A6824" w:rsidRDefault="00B211D2">
            <w:pPr>
              <w:spacing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8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F2B90A0" w14:textId="77777777" w:rsidR="00B211D2" w:rsidRDefault="00B211D2">
            <w:pPr>
              <w:spacing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B211D2" w14:paraId="4196ED25" w14:textId="77777777">
        <w:trPr>
          <w:cantSplit/>
          <w:trHeight w:val="303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EB98B51" w14:textId="77777777" w:rsidR="00B211D2" w:rsidRDefault="00B211D2" w:rsidP="00B211D2">
            <w:pPr>
              <w:numPr>
                <w:ilvl w:val="0"/>
                <w:numId w:val="7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F2248EF" w14:textId="77777777" w:rsidR="00B211D2" w:rsidRDefault="00B211D2">
            <w:pPr>
              <w:spacing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15506F6" w14:textId="77777777" w:rsidR="00B211D2" w:rsidRPr="002B6917" w:rsidRDefault="00B211D2">
            <w:pPr>
              <w:spacing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5F8FB3D" w14:textId="77777777" w:rsidR="00B211D2" w:rsidRDefault="00B211D2">
            <w:pPr>
              <w:spacing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Constanţa Port B</w:t>
            </w:r>
          </w:p>
          <w:p w14:paraId="0BCB0DE8" w14:textId="77777777" w:rsidR="00B211D2" w:rsidRDefault="00B211D2">
            <w:pPr>
              <w:spacing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grupa A1, L7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7E14059" w14:textId="77777777" w:rsidR="00B211D2" w:rsidRDefault="00B211D2">
            <w:pPr>
              <w:spacing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toată 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76E393F" w14:textId="77777777" w:rsidR="00B211D2" w:rsidRDefault="00B211D2">
            <w:pPr>
              <w:spacing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A971875" w14:textId="77777777" w:rsidR="00B211D2" w:rsidRDefault="00B211D2">
            <w:pPr>
              <w:spacing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191E990" w14:textId="77777777" w:rsidR="00B211D2" w:rsidRPr="002A6824" w:rsidRDefault="00B211D2">
            <w:pPr>
              <w:spacing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8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5BA27D5" w14:textId="77777777" w:rsidR="00B211D2" w:rsidRDefault="00B211D2">
            <w:pPr>
              <w:spacing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B211D2" w14:paraId="01A55A1B" w14:textId="77777777">
        <w:trPr>
          <w:cantSplit/>
          <w:trHeight w:val="524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6148B51" w14:textId="77777777" w:rsidR="00B211D2" w:rsidRDefault="00B211D2" w:rsidP="00B211D2">
            <w:pPr>
              <w:numPr>
                <w:ilvl w:val="0"/>
                <w:numId w:val="7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D318B53" w14:textId="77777777" w:rsidR="00B211D2" w:rsidRDefault="00B211D2">
            <w:pPr>
              <w:spacing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0BAD462" w14:textId="77777777" w:rsidR="00B211D2" w:rsidRPr="002B6917" w:rsidRDefault="00B211D2">
            <w:pPr>
              <w:spacing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A72765D" w14:textId="77777777" w:rsidR="00B211D2" w:rsidRDefault="00B211D2">
            <w:pPr>
              <w:spacing w:after="40" w:line="276" w:lineRule="auto"/>
              <w:ind w:left="57" w:right="57"/>
              <w:rPr>
                <w:b/>
                <w:bCs/>
                <w:sz w:val="18"/>
                <w:szCs w:val="18"/>
              </w:rPr>
            </w:pPr>
            <w:r w:rsidRPr="006315B8">
              <w:rPr>
                <w:b/>
                <w:bCs/>
                <w:sz w:val="18"/>
                <w:szCs w:val="18"/>
              </w:rPr>
              <w:t>St. Constanţa Port Mol V</w:t>
            </w:r>
          </w:p>
          <w:p w14:paraId="5433A18E" w14:textId="77777777" w:rsidR="00B211D2" w:rsidRDefault="00B211D2">
            <w:pPr>
              <w:spacing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18"/>
                <w:szCs w:val="18"/>
              </w:rPr>
              <w:t>linia 1 Z triaj zona V A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BC9A145" w14:textId="77777777" w:rsidR="00B211D2" w:rsidRDefault="00B211D2">
            <w:pPr>
              <w:spacing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toată 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13CC85A" w14:textId="77777777" w:rsidR="00B211D2" w:rsidRPr="00557C88" w:rsidRDefault="00B211D2">
            <w:pPr>
              <w:spacing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3DF214C" w14:textId="77777777" w:rsidR="00B211D2" w:rsidRDefault="00B211D2">
            <w:pPr>
              <w:spacing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20D636F" w14:textId="77777777" w:rsidR="00B211D2" w:rsidRPr="002A6824" w:rsidRDefault="00B211D2">
            <w:pPr>
              <w:spacing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8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6AC78DB" w14:textId="77777777" w:rsidR="00B211D2" w:rsidRDefault="00B211D2">
            <w:pPr>
              <w:spacing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B211D2" w14:paraId="796304C4" w14:textId="77777777">
        <w:trPr>
          <w:cantSplit/>
          <w:trHeight w:val="198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F7E6A8B" w14:textId="77777777" w:rsidR="00B211D2" w:rsidRDefault="00B211D2" w:rsidP="00B211D2">
            <w:pPr>
              <w:numPr>
                <w:ilvl w:val="0"/>
                <w:numId w:val="7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FCA1AD4" w14:textId="77777777" w:rsidR="00B211D2" w:rsidRDefault="00B211D2">
            <w:pPr>
              <w:spacing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774357F" w14:textId="77777777" w:rsidR="00B211D2" w:rsidRPr="002B6917" w:rsidRDefault="00B211D2">
            <w:pPr>
              <w:spacing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03513FF" w14:textId="77777777" w:rsidR="00B211D2" w:rsidRDefault="00B211D2">
            <w:pPr>
              <w:spacing w:after="40" w:line="276" w:lineRule="auto"/>
              <w:ind w:left="57" w:right="57"/>
              <w:rPr>
                <w:b/>
                <w:bCs/>
                <w:sz w:val="18"/>
                <w:szCs w:val="18"/>
              </w:rPr>
            </w:pPr>
            <w:r w:rsidRPr="006315B8">
              <w:rPr>
                <w:b/>
                <w:bCs/>
                <w:sz w:val="18"/>
                <w:szCs w:val="18"/>
              </w:rPr>
              <w:t>St. Constanţa Port Mol V</w:t>
            </w:r>
          </w:p>
          <w:p w14:paraId="0F4CBC5C" w14:textId="77777777" w:rsidR="00B211D2" w:rsidRPr="006315B8" w:rsidRDefault="00B211D2">
            <w:pPr>
              <w:spacing w:after="40" w:line="276" w:lineRule="auto"/>
              <w:ind w:left="57" w:right="57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linia 2 Z triaj zona V A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DE2DB09" w14:textId="77777777" w:rsidR="00B211D2" w:rsidRDefault="00B211D2">
            <w:pPr>
              <w:spacing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toată 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2F9A04C" w14:textId="77777777" w:rsidR="00B211D2" w:rsidRPr="00557C88" w:rsidRDefault="00B211D2">
            <w:pPr>
              <w:spacing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D876034" w14:textId="77777777" w:rsidR="00B211D2" w:rsidRDefault="00B211D2">
            <w:pPr>
              <w:spacing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D8279B7" w14:textId="77777777" w:rsidR="00B211D2" w:rsidRPr="002A6824" w:rsidRDefault="00B211D2">
            <w:pPr>
              <w:spacing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8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1843E9D" w14:textId="77777777" w:rsidR="00B211D2" w:rsidRDefault="00B211D2">
            <w:pPr>
              <w:spacing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</w:tbl>
    <w:p w14:paraId="66BADD98" w14:textId="77777777" w:rsidR="00B211D2" w:rsidRPr="00930181" w:rsidRDefault="00B211D2">
      <w:pPr>
        <w:tabs>
          <w:tab w:val="left" w:pos="3183"/>
        </w:tabs>
      </w:pPr>
    </w:p>
    <w:p w14:paraId="41F553E6" w14:textId="77777777" w:rsidR="00B211D2" w:rsidRDefault="00B211D2" w:rsidP="00445244">
      <w:pPr>
        <w:pStyle w:val="Heading1"/>
        <w:spacing w:line="24" w:lineRule="atLeast"/>
      </w:pPr>
      <w:r>
        <w:t>LINIA 818</w:t>
      </w:r>
    </w:p>
    <w:p w14:paraId="7BA07EFC" w14:textId="77777777" w:rsidR="00B211D2" w:rsidRDefault="00B211D2" w:rsidP="00445244">
      <w:pPr>
        <w:pStyle w:val="Heading1"/>
        <w:spacing w:line="24" w:lineRule="atLeast"/>
        <w:rPr>
          <w:b w:val="0"/>
          <w:bCs w:val="0"/>
          <w:sz w:val="8"/>
        </w:rPr>
      </w:pPr>
      <w:r>
        <w:t>PALAS - CONSTANŢA MĂRFURI - NĂVODARI</w:t>
      </w:r>
      <w:r>
        <w:rPr>
          <w:sz w:val="20"/>
        </w:rPr>
        <w:t xml:space="preserve"> </w:t>
      </w:r>
    </w:p>
    <w:tbl>
      <w:tblPr>
        <w:tblW w:w="1020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639"/>
        <w:gridCol w:w="871"/>
        <w:gridCol w:w="754"/>
        <w:gridCol w:w="2203"/>
        <w:gridCol w:w="870"/>
        <w:gridCol w:w="754"/>
        <w:gridCol w:w="870"/>
        <w:gridCol w:w="754"/>
        <w:gridCol w:w="2491"/>
      </w:tblGrid>
      <w:tr w:rsidR="00B211D2" w14:paraId="32BB5A4A" w14:textId="77777777">
        <w:trPr>
          <w:cantSplit/>
          <w:trHeight w:val="205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73480FB" w14:textId="77777777" w:rsidR="00B211D2" w:rsidRDefault="00B211D2" w:rsidP="00B211D2">
            <w:pPr>
              <w:numPr>
                <w:ilvl w:val="0"/>
                <w:numId w:val="7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4450BB5" w14:textId="77777777" w:rsidR="00B211D2" w:rsidRDefault="00B211D2">
            <w:pPr>
              <w:spacing w:before="40" w:after="40" w:line="24" w:lineRule="atLeast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7DECF29" w14:textId="77777777" w:rsidR="00B211D2" w:rsidRPr="00E54142" w:rsidRDefault="00B211D2">
            <w:pPr>
              <w:spacing w:before="120" w:after="40" w:line="24" w:lineRule="atLeast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9BE1868" w14:textId="77777777" w:rsidR="00B211D2" w:rsidRDefault="00B211D2">
            <w:pPr>
              <w:spacing w:before="40" w:after="40" w:line="24" w:lineRule="atLeast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Constanța Oraș</w:t>
            </w:r>
          </w:p>
          <w:p w14:paraId="0CBB36AF" w14:textId="77777777" w:rsidR="00B211D2" w:rsidRDefault="00B211D2">
            <w:pPr>
              <w:spacing w:before="40" w:after="40" w:line="24" w:lineRule="atLeast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Grupa Tehnică </w:t>
            </w:r>
          </w:p>
          <w:p w14:paraId="052D9671" w14:textId="77777777" w:rsidR="00B211D2" w:rsidRDefault="00B211D2">
            <w:pPr>
              <w:spacing w:before="40" w:after="40" w:line="24" w:lineRule="atLeast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 OT (legătură)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0F12FBD" w14:textId="77777777" w:rsidR="00B211D2" w:rsidRDefault="00B211D2">
            <w:pPr>
              <w:spacing w:before="40" w:after="40" w:line="24" w:lineRule="atLeast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224+103</w:t>
            </w:r>
          </w:p>
          <w:p w14:paraId="7FC13275" w14:textId="77777777" w:rsidR="00B211D2" w:rsidRDefault="00B211D2">
            <w:pPr>
              <w:spacing w:before="40" w:after="40" w:line="24" w:lineRule="atLeast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224+200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1B9B9AD" w14:textId="77777777" w:rsidR="00B211D2" w:rsidRDefault="00B211D2">
            <w:pPr>
              <w:spacing w:before="120" w:after="40" w:line="24" w:lineRule="atLeast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25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D14EF66" w14:textId="77777777" w:rsidR="00B211D2" w:rsidRDefault="00B211D2">
            <w:pPr>
              <w:spacing w:before="40" w:after="40" w:line="24" w:lineRule="atLeast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730F5D1" w14:textId="77777777" w:rsidR="00B211D2" w:rsidRPr="00E54142" w:rsidRDefault="00B211D2">
            <w:pPr>
              <w:spacing w:before="120" w:after="40" w:line="24" w:lineRule="atLeast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C5343FE" w14:textId="77777777" w:rsidR="00B211D2" w:rsidRDefault="00B211D2">
            <w:pPr>
              <w:spacing w:before="40" w:after="40" w:line="24" w:lineRule="atLeast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  <w:p w14:paraId="016444CA" w14:textId="77777777" w:rsidR="00B211D2" w:rsidRDefault="00B211D2">
            <w:pPr>
              <w:spacing w:before="40" w:after="40" w:line="24" w:lineRule="atLeast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Afectează intrări - ieşiri</w:t>
            </w:r>
          </w:p>
          <w:p w14:paraId="7EAFA0DE" w14:textId="77777777" w:rsidR="00B211D2" w:rsidRDefault="00B211D2">
            <w:pPr>
              <w:spacing w:before="40" w:after="40" w:line="24" w:lineRule="atLeast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pe firul III în direcția Palas sau Constanța Mărfuri.</w:t>
            </w:r>
          </w:p>
        </w:tc>
      </w:tr>
      <w:tr w:rsidR="00B211D2" w14:paraId="2A434BBA" w14:textId="77777777">
        <w:trPr>
          <w:cantSplit/>
          <w:trHeight w:val="205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8838EA4" w14:textId="77777777" w:rsidR="00B211D2" w:rsidRDefault="00B211D2" w:rsidP="00B211D2">
            <w:pPr>
              <w:numPr>
                <w:ilvl w:val="0"/>
                <w:numId w:val="7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A04078A" w14:textId="77777777" w:rsidR="00B211D2" w:rsidRDefault="00B211D2">
            <w:pPr>
              <w:spacing w:before="40" w:after="40" w:line="24" w:lineRule="atLeast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7A20A6F" w14:textId="77777777" w:rsidR="00B211D2" w:rsidRPr="00E54142" w:rsidRDefault="00B211D2">
            <w:pPr>
              <w:spacing w:before="120" w:after="40" w:line="24" w:lineRule="atLeast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E76FADF" w14:textId="77777777" w:rsidR="00B211D2" w:rsidRDefault="00B211D2">
            <w:pPr>
              <w:spacing w:before="40" w:after="40" w:line="24" w:lineRule="atLeast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Palas</w:t>
            </w:r>
          </w:p>
          <w:p w14:paraId="75831FD7" w14:textId="77777777" w:rsidR="00B211D2" w:rsidRDefault="00B211D2">
            <w:pPr>
              <w:spacing w:before="40" w:after="40" w:line="24" w:lineRule="atLeast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Grupa B, linia 14B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2696B59" w14:textId="77777777" w:rsidR="00B211D2" w:rsidRDefault="00B211D2">
            <w:pPr>
              <w:spacing w:before="40" w:after="40" w:line="24" w:lineRule="atLeast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700 m</w:t>
            </w:r>
          </w:p>
          <w:p w14:paraId="61481311" w14:textId="77777777" w:rsidR="00B211D2" w:rsidRDefault="00B211D2">
            <w:pPr>
              <w:spacing w:before="40" w:after="40" w:line="24" w:lineRule="atLeast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din </w:t>
            </w:r>
          </w:p>
          <w:p w14:paraId="251055EF" w14:textId="77777777" w:rsidR="00B211D2" w:rsidRDefault="00B211D2">
            <w:pPr>
              <w:spacing w:before="40" w:after="40" w:line="24" w:lineRule="atLeast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X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EBD74BB" w14:textId="77777777" w:rsidR="00B211D2" w:rsidRDefault="00B211D2">
            <w:pPr>
              <w:spacing w:before="120" w:after="40" w:line="24" w:lineRule="atLeast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5343201" w14:textId="77777777" w:rsidR="00B211D2" w:rsidRDefault="00B211D2">
            <w:pPr>
              <w:spacing w:before="40" w:after="40" w:line="24" w:lineRule="atLeast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E6F24CE" w14:textId="77777777" w:rsidR="00B211D2" w:rsidRPr="00E54142" w:rsidRDefault="00B211D2">
            <w:pPr>
              <w:spacing w:before="120" w:after="40" w:line="24" w:lineRule="atLeast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8E3E7E1" w14:textId="77777777" w:rsidR="00B211D2" w:rsidRDefault="00B211D2">
            <w:pPr>
              <w:spacing w:before="40" w:after="40" w:line="24" w:lineRule="atLeast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B211D2" w14:paraId="13164F8A" w14:textId="77777777">
        <w:trPr>
          <w:cantSplit/>
          <w:trHeight w:val="205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2BCDFC1" w14:textId="77777777" w:rsidR="00B211D2" w:rsidRDefault="00B211D2" w:rsidP="00B211D2">
            <w:pPr>
              <w:numPr>
                <w:ilvl w:val="0"/>
                <w:numId w:val="7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2E0F05D" w14:textId="77777777" w:rsidR="00B211D2" w:rsidRDefault="00B211D2">
            <w:pPr>
              <w:spacing w:before="40" w:after="40" w:line="24" w:lineRule="atLeast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A72065D" w14:textId="77777777" w:rsidR="00B211D2" w:rsidRPr="00E54142" w:rsidRDefault="00B211D2">
            <w:pPr>
              <w:spacing w:before="120" w:after="40" w:line="24" w:lineRule="atLeast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36AEAD0" w14:textId="77777777" w:rsidR="00B211D2" w:rsidRDefault="00B211D2">
            <w:pPr>
              <w:spacing w:before="40" w:after="40" w:line="24" w:lineRule="atLeast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Palas</w:t>
            </w:r>
          </w:p>
          <w:p w14:paraId="57BEFCE9" w14:textId="77777777" w:rsidR="00B211D2" w:rsidRDefault="00B211D2">
            <w:pPr>
              <w:spacing w:before="40" w:after="40" w:line="24" w:lineRule="atLeast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Grupa B, 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4F95E32" w14:textId="77777777" w:rsidR="00B211D2" w:rsidRDefault="00B211D2">
            <w:pPr>
              <w:spacing w:before="40" w:after="40" w:line="24" w:lineRule="atLeast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peste sch. 35B</w:t>
            </w:r>
          </w:p>
          <w:p w14:paraId="7D9F7F0C" w14:textId="77777777" w:rsidR="00B211D2" w:rsidRDefault="00B211D2">
            <w:pPr>
              <w:spacing w:before="40" w:after="40" w:line="24" w:lineRule="atLeast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și </w:t>
            </w:r>
          </w:p>
          <w:p w14:paraId="6AD9FC39" w14:textId="77777777" w:rsidR="00B211D2" w:rsidRDefault="00B211D2">
            <w:pPr>
              <w:spacing w:before="40" w:after="40" w:line="24" w:lineRule="atLeast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TDJ 41B/</w:t>
            </w:r>
          </w:p>
          <w:p w14:paraId="47AE0321" w14:textId="77777777" w:rsidR="00B211D2" w:rsidRDefault="00B211D2">
            <w:pPr>
              <w:spacing w:before="40" w:after="40" w:line="24" w:lineRule="atLeast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49B,</w:t>
            </w:r>
          </w:p>
          <w:p w14:paraId="79BADC88" w14:textId="77777777" w:rsidR="00B211D2" w:rsidRDefault="00B211D2">
            <w:pPr>
              <w:spacing w:before="40" w:after="40" w:line="24" w:lineRule="atLeast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15B/17B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0AB3B8E" w14:textId="77777777" w:rsidR="00B211D2" w:rsidRDefault="00B211D2">
            <w:pPr>
              <w:spacing w:before="120" w:after="40" w:line="24" w:lineRule="atLeast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4186AAA" w14:textId="77777777" w:rsidR="00B211D2" w:rsidRDefault="00B211D2">
            <w:pPr>
              <w:spacing w:before="40" w:after="40" w:line="24" w:lineRule="atLeast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7C0B874" w14:textId="77777777" w:rsidR="00B211D2" w:rsidRPr="00E54142" w:rsidRDefault="00B211D2">
            <w:pPr>
              <w:spacing w:before="120" w:after="40" w:line="24" w:lineRule="atLeast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770F291" w14:textId="77777777" w:rsidR="00B211D2" w:rsidRDefault="00B211D2">
            <w:pPr>
              <w:spacing w:before="40" w:after="40" w:line="24" w:lineRule="atLeast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B211D2" w14:paraId="7CD4DD8D" w14:textId="77777777">
        <w:trPr>
          <w:cantSplit/>
          <w:trHeight w:val="205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9F610B6" w14:textId="77777777" w:rsidR="00B211D2" w:rsidRDefault="00B211D2" w:rsidP="00B211D2">
            <w:pPr>
              <w:numPr>
                <w:ilvl w:val="0"/>
                <w:numId w:val="7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FEBFD11" w14:textId="77777777" w:rsidR="00B211D2" w:rsidRDefault="00B211D2">
            <w:pPr>
              <w:spacing w:before="40" w:after="40" w:line="24" w:lineRule="atLeast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B58650C" w14:textId="77777777" w:rsidR="00B211D2" w:rsidRPr="00E54142" w:rsidRDefault="00B211D2">
            <w:pPr>
              <w:spacing w:before="120" w:after="40" w:line="24" w:lineRule="atLeast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929381A" w14:textId="77777777" w:rsidR="00B211D2" w:rsidRDefault="00B211D2">
            <w:pPr>
              <w:spacing w:before="40" w:after="40" w:line="24" w:lineRule="atLeast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Palas</w:t>
            </w:r>
          </w:p>
          <w:p w14:paraId="3D5A26DF" w14:textId="77777777" w:rsidR="00B211D2" w:rsidRDefault="00B211D2">
            <w:pPr>
              <w:spacing w:before="40" w:after="40" w:line="24" w:lineRule="atLeast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Grupa Tranzit, linia 3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692025E" w14:textId="77777777" w:rsidR="00B211D2" w:rsidRDefault="00B211D2">
            <w:pPr>
              <w:spacing w:before="40" w:after="40" w:line="24" w:lineRule="atLeast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150 m din </w:t>
            </w:r>
          </w:p>
          <w:p w14:paraId="6A71A351" w14:textId="77777777" w:rsidR="00B211D2" w:rsidRDefault="00B211D2">
            <w:pPr>
              <w:spacing w:before="40" w:after="40" w:line="24" w:lineRule="atLeast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Y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4934C18" w14:textId="77777777" w:rsidR="00B211D2" w:rsidRDefault="00B211D2">
            <w:pPr>
              <w:spacing w:before="120" w:after="40" w:line="24" w:lineRule="atLeast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1DAFD40" w14:textId="77777777" w:rsidR="00B211D2" w:rsidRDefault="00B211D2">
            <w:pPr>
              <w:spacing w:before="40" w:after="40" w:line="24" w:lineRule="atLeast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9325380" w14:textId="77777777" w:rsidR="00B211D2" w:rsidRPr="00E54142" w:rsidRDefault="00B211D2">
            <w:pPr>
              <w:spacing w:before="120" w:after="40" w:line="24" w:lineRule="atLeast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ABA0168" w14:textId="77777777" w:rsidR="00B211D2" w:rsidRDefault="00B211D2">
            <w:pPr>
              <w:spacing w:before="40" w:after="40" w:line="24" w:lineRule="atLeast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B211D2" w14:paraId="16D30D83" w14:textId="77777777">
        <w:trPr>
          <w:cantSplit/>
          <w:trHeight w:val="205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D446436" w14:textId="77777777" w:rsidR="00B211D2" w:rsidRDefault="00B211D2" w:rsidP="00B211D2">
            <w:pPr>
              <w:numPr>
                <w:ilvl w:val="0"/>
                <w:numId w:val="7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3C51402" w14:textId="77777777" w:rsidR="00B211D2" w:rsidRDefault="00B211D2">
            <w:pPr>
              <w:spacing w:before="40" w:after="40" w:line="24" w:lineRule="atLeast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A9D4089" w14:textId="77777777" w:rsidR="00B211D2" w:rsidRPr="00E54142" w:rsidRDefault="00B211D2">
            <w:pPr>
              <w:spacing w:before="120" w:after="40" w:line="24" w:lineRule="atLeast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DC176E6" w14:textId="77777777" w:rsidR="00B211D2" w:rsidRDefault="00B211D2">
            <w:pPr>
              <w:spacing w:before="40" w:after="40" w:line="24" w:lineRule="atLeast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Palas</w:t>
            </w:r>
          </w:p>
          <w:p w14:paraId="11FB3910" w14:textId="77777777" w:rsidR="00B211D2" w:rsidRDefault="00B211D2">
            <w:pPr>
              <w:spacing w:before="40" w:after="40" w:line="24" w:lineRule="atLeast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Grupa A</w:t>
            </w:r>
          </w:p>
          <w:p w14:paraId="6DC8D6AE" w14:textId="77777777" w:rsidR="00B211D2" w:rsidRDefault="00B211D2">
            <w:pPr>
              <w:spacing w:before="40" w:after="40" w:line="24" w:lineRule="atLeast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 6 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CE0B012" w14:textId="77777777" w:rsidR="00B211D2" w:rsidRDefault="00B211D2">
            <w:pPr>
              <w:spacing w:before="40" w:after="40" w:line="24" w:lineRule="atLeast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toată 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2CF7AE1" w14:textId="77777777" w:rsidR="00B211D2" w:rsidRDefault="00B211D2">
            <w:pPr>
              <w:spacing w:before="120" w:after="40" w:line="24" w:lineRule="atLeast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CA9E97F" w14:textId="77777777" w:rsidR="00B211D2" w:rsidRDefault="00B211D2">
            <w:pPr>
              <w:spacing w:before="40" w:after="40" w:line="24" w:lineRule="atLeast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D6F8C39" w14:textId="77777777" w:rsidR="00B211D2" w:rsidRPr="00E54142" w:rsidRDefault="00B211D2">
            <w:pPr>
              <w:spacing w:before="120" w:after="40" w:line="24" w:lineRule="atLeast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B632D71" w14:textId="77777777" w:rsidR="00B211D2" w:rsidRDefault="00B211D2">
            <w:pPr>
              <w:spacing w:before="40" w:after="40" w:line="24" w:lineRule="atLeast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B211D2" w14:paraId="0287BEC1" w14:textId="77777777">
        <w:trPr>
          <w:cantSplit/>
          <w:trHeight w:val="205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9BA1CAD" w14:textId="77777777" w:rsidR="00B211D2" w:rsidRDefault="00B211D2" w:rsidP="00B211D2">
            <w:pPr>
              <w:numPr>
                <w:ilvl w:val="0"/>
                <w:numId w:val="7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3EAFAA1" w14:textId="77777777" w:rsidR="00B211D2" w:rsidRDefault="00B211D2" w:rsidP="004B4AC4">
            <w:pPr>
              <w:spacing w:before="40" w:after="40" w:line="24" w:lineRule="atLeast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89DCDE6" w14:textId="77777777" w:rsidR="00B211D2" w:rsidRPr="00E54142" w:rsidRDefault="00B211D2" w:rsidP="004B4AC4">
            <w:pPr>
              <w:spacing w:before="120" w:after="40" w:line="24" w:lineRule="atLeast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8F0E179" w14:textId="77777777" w:rsidR="00B211D2" w:rsidRDefault="00B211D2" w:rsidP="004B4AC4">
            <w:pPr>
              <w:spacing w:before="40" w:after="40" w:line="24" w:lineRule="atLeast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Palas</w:t>
            </w:r>
          </w:p>
          <w:p w14:paraId="0C06AE89" w14:textId="77777777" w:rsidR="00B211D2" w:rsidRDefault="00B211D2" w:rsidP="004B4AC4">
            <w:pPr>
              <w:spacing w:before="40" w:after="40" w:line="24" w:lineRule="atLeast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Grupa Tranzit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7626D7F" w14:textId="77777777" w:rsidR="00B211D2" w:rsidRPr="004B4AC4" w:rsidRDefault="00B211D2" w:rsidP="004B4AC4">
            <w:pPr>
              <w:spacing w:before="40" w:after="40" w:line="24" w:lineRule="atLeast"/>
              <w:ind w:left="57" w:right="57"/>
              <w:jc w:val="center"/>
              <w:rPr>
                <w:b/>
                <w:bCs/>
                <w:sz w:val="20"/>
                <w:szCs w:val="20"/>
              </w:rPr>
            </w:pPr>
            <w:r w:rsidRPr="004B4AC4">
              <w:rPr>
                <w:b/>
                <w:bCs/>
                <w:sz w:val="20"/>
                <w:szCs w:val="20"/>
              </w:rPr>
              <w:t>peste sch 56 pe ambele poziții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60F9607" w14:textId="77777777" w:rsidR="00B211D2" w:rsidRPr="004B4AC4" w:rsidRDefault="00B211D2" w:rsidP="004B4AC4">
            <w:pPr>
              <w:spacing w:before="120" w:after="40" w:line="24" w:lineRule="atLeast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4B4AC4"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EFB4BCE" w14:textId="77777777" w:rsidR="00B211D2" w:rsidRDefault="00B211D2" w:rsidP="004B4AC4">
            <w:pPr>
              <w:spacing w:before="40" w:after="40" w:line="24" w:lineRule="atLeast"/>
              <w:ind w:left="57" w:right="57"/>
              <w:jc w:val="center"/>
              <w:rPr>
                <w:b/>
                <w:bCs/>
                <w:sz w:val="20"/>
              </w:rPr>
            </w:pPr>
            <w:r>
              <w:t> 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997FFB1" w14:textId="77777777" w:rsidR="00B211D2" w:rsidRPr="00E54142" w:rsidRDefault="00B211D2" w:rsidP="004B4AC4">
            <w:pPr>
              <w:spacing w:before="120" w:after="40" w:line="24" w:lineRule="atLeast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t> </w:t>
            </w: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7390BD6" w14:textId="77777777" w:rsidR="00B211D2" w:rsidRPr="004B4AC4" w:rsidRDefault="00B211D2" w:rsidP="004B4AC4">
            <w:pPr>
              <w:spacing w:before="40" w:after="40" w:line="24" w:lineRule="atLeast"/>
              <w:ind w:left="57" w:right="57"/>
              <w:rPr>
                <w:b/>
                <w:bCs/>
                <w:i/>
                <w:iCs/>
                <w:sz w:val="20"/>
                <w:szCs w:val="20"/>
              </w:rPr>
            </w:pPr>
            <w:r w:rsidRPr="004B4AC4">
              <w:rPr>
                <w:b/>
                <w:bCs/>
                <w:i/>
                <w:iCs/>
                <w:sz w:val="20"/>
                <w:szCs w:val="20"/>
              </w:rPr>
              <w:t>Nesemnalizată pe teren. Afectează intrări-ieșiri la și de la FIR II 814 ; la L1</w:t>
            </w:r>
            <w:r>
              <w:rPr>
                <w:b/>
                <w:bCs/>
                <w:i/>
                <w:iCs/>
                <w:sz w:val="20"/>
                <w:szCs w:val="20"/>
              </w:rPr>
              <w:t xml:space="preserve"> </w:t>
            </w:r>
            <w:r w:rsidRPr="004B4AC4">
              <w:rPr>
                <w:b/>
                <w:bCs/>
                <w:i/>
                <w:iCs/>
                <w:sz w:val="20"/>
                <w:szCs w:val="20"/>
              </w:rPr>
              <w:t>-</w:t>
            </w:r>
            <w:r>
              <w:rPr>
                <w:b/>
                <w:bCs/>
                <w:i/>
                <w:iCs/>
                <w:sz w:val="20"/>
                <w:szCs w:val="20"/>
              </w:rPr>
              <w:t xml:space="preserve"> </w:t>
            </w:r>
            <w:r w:rsidRPr="004B4AC4">
              <w:rPr>
                <w:b/>
                <w:bCs/>
                <w:i/>
                <w:iCs/>
                <w:sz w:val="20"/>
                <w:szCs w:val="20"/>
              </w:rPr>
              <w:t>3 Grupa Tranzit; la L1</w:t>
            </w:r>
            <w:r>
              <w:rPr>
                <w:b/>
                <w:bCs/>
                <w:i/>
                <w:iCs/>
                <w:sz w:val="20"/>
                <w:szCs w:val="20"/>
              </w:rPr>
              <w:t xml:space="preserve"> </w:t>
            </w:r>
            <w:r w:rsidRPr="004B4AC4">
              <w:rPr>
                <w:b/>
                <w:bCs/>
                <w:i/>
                <w:iCs/>
                <w:sz w:val="20"/>
                <w:szCs w:val="20"/>
              </w:rPr>
              <w:t>-</w:t>
            </w:r>
            <w:r>
              <w:rPr>
                <w:b/>
                <w:bCs/>
                <w:i/>
                <w:iCs/>
                <w:sz w:val="20"/>
                <w:szCs w:val="20"/>
              </w:rPr>
              <w:t xml:space="preserve"> </w:t>
            </w:r>
            <w:r w:rsidRPr="004B4AC4">
              <w:rPr>
                <w:b/>
                <w:bCs/>
                <w:i/>
                <w:iCs/>
                <w:sz w:val="20"/>
                <w:szCs w:val="20"/>
              </w:rPr>
              <w:t>8 Grupa A și Linia Colectoare. Afectează intrări-ieșiri Linia Colectoare și de la Constanța Oraș, Constanța Mărfuri; L1</w:t>
            </w:r>
            <w:r>
              <w:rPr>
                <w:b/>
                <w:bCs/>
                <w:i/>
                <w:iCs/>
                <w:sz w:val="20"/>
                <w:szCs w:val="20"/>
              </w:rPr>
              <w:t xml:space="preserve"> </w:t>
            </w:r>
            <w:r w:rsidRPr="004B4AC4">
              <w:rPr>
                <w:b/>
                <w:bCs/>
                <w:i/>
                <w:iCs/>
                <w:sz w:val="20"/>
                <w:szCs w:val="20"/>
              </w:rPr>
              <w:t>-</w:t>
            </w:r>
            <w:r>
              <w:rPr>
                <w:b/>
                <w:bCs/>
                <w:i/>
                <w:iCs/>
                <w:sz w:val="20"/>
                <w:szCs w:val="20"/>
              </w:rPr>
              <w:t xml:space="preserve"> </w:t>
            </w:r>
            <w:r w:rsidRPr="004B4AC4">
              <w:rPr>
                <w:b/>
                <w:bCs/>
                <w:i/>
                <w:iCs/>
                <w:sz w:val="20"/>
                <w:szCs w:val="20"/>
              </w:rPr>
              <w:t>3 Grupa Tranzit; L1</w:t>
            </w:r>
            <w:r>
              <w:rPr>
                <w:b/>
                <w:bCs/>
                <w:i/>
                <w:iCs/>
                <w:sz w:val="20"/>
                <w:szCs w:val="20"/>
              </w:rPr>
              <w:t xml:space="preserve"> </w:t>
            </w:r>
            <w:r w:rsidRPr="004B4AC4">
              <w:rPr>
                <w:b/>
                <w:bCs/>
                <w:i/>
                <w:iCs/>
                <w:sz w:val="20"/>
                <w:szCs w:val="20"/>
              </w:rPr>
              <w:t>-</w:t>
            </w:r>
            <w:r>
              <w:rPr>
                <w:b/>
                <w:bCs/>
                <w:i/>
                <w:iCs/>
                <w:sz w:val="20"/>
                <w:szCs w:val="20"/>
              </w:rPr>
              <w:t xml:space="preserve"> </w:t>
            </w:r>
            <w:r w:rsidRPr="004B4AC4">
              <w:rPr>
                <w:b/>
                <w:bCs/>
                <w:i/>
                <w:iCs/>
                <w:sz w:val="20"/>
                <w:szCs w:val="20"/>
              </w:rPr>
              <w:t>L8 Grupa A și Linia Colectoare</w:t>
            </w:r>
          </w:p>
        </w:tc>
      </w:tr>
      <w:tr w:rsidR="00B211D2" w14:paraId="01A83E39" w14:textId="77777777">
        <w:trPr>
          <w:cantSplit/>
          <w:trHeight w:val="60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CAD9375" w14:textId="77777777" w:rsidR="00B211D2" w:rsidRDefault="00B211D2" w:rsidP="00B211D2">
            <w:pPr>
              <w:numPr>
                <w:ilvl w:val="0"/>
                <w:numId w:val="7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9FEC2D4" w14:textId="77777777" w:rsidR="00B211D2" w:rsidRDefault="00B211D2">
            <w:pPr>
              <w:spacing w:before="40" w:after="40" w:line="24" w:lineRule="atLeast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D8508E5" w14:textId="77777777" w:rsidR="00B211D2" w:rsidRPr="00E54142" w:rsidRDefault="00B211D2">
            <w:pPr>
              <w:spacing w:before="120" w:after="40" w:line="24" w:lineRule="atLeast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3B316C7" w14:textId="77777777" w:rsidR="00B211D2" w:rsidRDefault="00B211D2">
            <w:pPr>
              <w:spacing w:before="40" w:after="40" w:line="24" w:lineRule="atLeast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Palas -</w:t>
            </w:r>
          </w:p>
          <w:p w14:paraId="187DA51D" w14:textId="77777777" w:rsidR="00B211D2" w:rsidRDefault="00B211D2">
            <w:pPr>
              <w:spacing w:before="40" w:after="40" w:line="24" w:lineRule="atLeast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Constanţa Mărfuri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73414B1" w14:textId="77777777" w:rsidR="00B211D2" w:rsidRDefault="00B211D2">
            <w:pPr>
              <w:spacing w:before="40" w:after="40" w:line="24" w:lineRule="atLeast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40A84E6" w14:textId="77777777" w:rsidR="00B211D2" w:rsidRDefault="00B211D2">
            <w:pPr>
              <w:spacing w:before="120" w:after="40" w:line="24" w:lineRule="atLeast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29920AD" w14:textId="77777777" w:rsidR="00B211D2" w:rsidRDefault="00B211D2">
            <w:pPr>
              <w:spacing w:before="40" w:after="40" w:line="24" w:lineRule="atLeast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0+600</w:t>
            </w:r>
          </w:p>
          <w:p w14:paraId="778784BB" w14:textId="77777777" w:rsidR="00B211D2" w:rsidRDefault="00B211D2">
            <w:pPr>
              <w:spacing w:before="40" w:after="40" w:line="24" w:lineRule="atLeast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1+700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4FBEBC0" w14:textId="77777777" w:rsidR="00B211D2" w:rsidRPr="00E54142" w:rsidRDefault="00B211D2">
            <w:pPr>
              <w:spacing w:before="120" w:after="40" w:line="24" w:lineRule="atLeast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F8FFB4A" w14:textId="77777777" w:rsidR="00B211D2" w:rsidRDefault="00B211D2">
            <w:pPr>
              <w:spacing w:before="40" w:after="40" w:line="24" w:lineRule="atLeast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Semnalizată ca limitare de viteză.</w:t>
            </w:r>
          </w:p>
        </w:tc>
      </w:tr>
      <w:tr w:rsidR="00B211D2" w14:paraId="6DACFD0B" w14:textId="77777777">
        <w:trPr>
          <w:cantSplit/>
          <w:trHeight w:val="60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E67B965" w14:textId="77777777" w:rsidR="00B211D2" w:rsidRDefault="00B211D2" w:rsidP="00B211D2">
            <w:pPr>
              <w:numPr>
                <w:ilvl w:val="0"/>
                <w:numId w:val="7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C40235E" w14:textId="77777777" w:rsidR="00B211D2" w:rsidRDefault="00B211D2">
            <w:pPr>
              <w:spacing w:before="40" w:after="40" w:line="24" w:lineRule="atLeast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399C406" w14:textId="77777777" w:rsidR="00B211D2" w:rsidRPr="00E54142" w:rsidRDefault="00B211D2">
            <w:pPr>
              <w:spacing w:before="120" w:after="40" w:line="24" w:lineRule="atLeast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D01E781" w14:textId="77777777" w:rsidR="00B211D2" w:rsidRDefault="00B211D2">
            <w:pPr>
              <w:spacing w:before="40" w:after="40" w:line="24" w:lineRule="atLeast"/>
              <w:ind w:left="57" w:right="57"/>
              <w:rPr>
                <w:b/>
                <w:bCs/>
                <w:sz w:val="20"/>
              </w:rPr>
            </w:pPr>
            <w:r w:rsidRPr="00277DE8">
              <w:rPr>
                <w:b/>
                <w:bCs/>
                <w:sz w:val="20"/>
              </w:rPr>
              <w:t>St. Constanța Mărfuri</w:t>
            </w:r>
            <w:r>
              <w:rPr>
                <w:b/>
                <w:bCs/>
                <w:sz w:val="20"/>
              </w:rPr>
              <w:t>, linia 1 directă și sch. 2A, 28, 8 și 6 pe directă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D1B2B16" w14:textId="77777777" w:rsidR="00B211D2" w:rsidRDefault="00B211D2">
            <w:pPr>
              <w:spacing w:before="40" w:after="40" w:line="24" w:lineRule="atLeast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650C210" w14:textId="77777777" w:rsidR="00B211D2" w:rsidRDefault="00B211D2">
            <w:pPr>
              <w:spacing w:before="120" w:after="40" w:line="24" w:lineRule="atLeast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33195D5" w14:textId="77777777" w:rsidR="00B211D2" w:rsidRDefault="00B211D2">
            <w:pPr>
              <w:spacing w:before="40" w:after="40" w:line="24" w:lineRule="atLeast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1+700</w:t>
            </w:r>
          </w:p>
          <w:p w14:paraId="004E0B29" w14:textId="77777777" w:rsidR="00B211D2" w:rsidRDefault="00B211D2">
            <w:pPr>
              <w:spacing w:before="40" w:after="40" w:line="24" w:lineRule="atLeast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3+058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D0EE442" w14:textId="77777777" w:rsidR="00B211D2" w:rsidRDefault="00B211D2">
            <w:pPr>
              <w:spacing w:before="120" w:after="40" w:line="24" w:lineRule="atLeast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F5792F1" w14:textId="77777777" w:rsidR="00B211D2" w:rsidRDefault="00B211D2">
            <w:pPr>
              <w:spacing w:before="40" w:after="40" w:line="24" w:lineRule="atLeast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B211D2" w14:paraId="5B385239" w14:textId="77777777">
        <w:trPr>
          <w:cantSplit/>
          <w:trHeight w:val="60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0747281" w14:textId="77777777" w:rsidR="00B211D2" w:rsidRDefault="00B211D2" w:rsidP="00B211D2">
            <w:pPr>
              <w:numPr>
                <w:ilvl w:val="0"/>
                <w:numId w:val="7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E597ABB" w14:textId="77777777" w:rsidR="00B211D2" w:rsidRDefault="00B211D2">
            <w:pPr>
              <w:spacing w:before="40" w:after="40" w:line="24" w:lineRule="atLeast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9C636CB" w14:textId="77777777" w:rsidR="00B211D2" w:rsidRPr="00E54142" w:rsidRDefault="00B211D2">
            <w:pPr>
              <w:spacing w:before="120" w:after="40" w:line="24" w:lineRule="atLeast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430E1F1" w14:textId="77777777" w:rsidR="00B211D2" w:rsidRDefault="00B211D2">
            <w:pPr>
              <w:spacing w:before="40" w:after="40" w:line="24" w:lineRule="atLeast"/>
              <w:ind w:left="57" w:right="57"/>
              <w:rPr>
                <w:b/>
                <w:bCs/>
                <w:sz w:val="20"/>
              </w:rPr>
            </w:pPr>
            <w:r w:rsidRPr="00277DE8">
              <w:rPr>
                <w:b/>
                <w:bCs/>
                <w:sz w:val="20"/>
              </w:rPr>
              <w:t xml:space="preserve">St. Constanța Mărfuri 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2588602" w14:textId="77777777" w:rsidR="00B211D2" w:rsidRDefault="00B211D2">
            <w:pPr>
              <w:spacing w:before="40" w:after="40" w:line="24" w:lineRule="atLeast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peste sch 9 în abatere Cap X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919E20D" w14:textId="77777777" w:rsidR="00B211D2" w:rsidRDefault="00B211D2">
            <w:pPr>
              <w:spacing w:before="120" w:after="40" w:line="24" w:lineRule="atLeast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101F911" w14:textId="77777777" w:rsidR="00B211D2" w:rsidRDefault="00B211D2">
            <w:pPr>
              <w:spacing w:before="40" w:after="40" w:line="24" w:lineRule="atLeast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3BCF430" w14:textId="77777777" w:rsidR="00B211D2" w:rsidRDefault="00B211D2">
            <w:pPr>
              <w:spacing w:before="120" w:after="40" w:line="24" w:lineRule="atLeast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2F0CEBF" w14:textId="77777777" w:rsidR="00B211D2" w:rsidRDefault="00B211D2">
            <w:pPr>
              <w:spacing w:before="40" w:after="40" w:line="24" w:lineRule="atLeast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B211D2" w14:paraId="2EAFBC17" w14:textId="77777777">
        <w:trPr>
          <w:cantSplit/>
          <w:trHeight w:val="60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AB73092" w14:textId="77777777" w:rsidR="00B211D2" w:rsidRDefault="00B211D2" w:rsidP="00B211D2">
            <w:pPr>
              <w:numPr>
                <w:ilvl w:val="0"/>
                <w:numId w:val="7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0CF1F0B" w14:textId="77777777" w:rsidR="00B211D2" w:rsidRDefault="00B211D2">
            <w:pPr>
              <w:spacing w:before="40" w:after="40" w:line="24" w:lineRule="atLeast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4E69FD8" w14:textId="77777777" w:rsidR="00B211D2" w:rsidRPr="00E54142" w:rsidRDefault="00B211D2">
            <w:pPr>
              <w:spacing w:before="120" w:after="40" w:line="24" w:lineRule="atLeast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E8EF9D0" w14:textId="77777777" w:rsidR="00B211D2" w:rsidRDefault="00B211D2">
            <w:pPr>
              <w:spacing w:before="40" w:after="40" w:line="24" w:lineRule="atLeast"/>
              <w:ind w:left="57" w:right="57"/>
              <w:rPr>
                <w:b/>
                <w:bCs/>
                <w:sz w:val="20"/>
              </w:rPr>
            </w:pPr>
            <w:r w:rsidRPr="00277DE8">
              <w:rPr>
                <w:b/>
                <w:bCs/>
                <w:sz w:val="20"/>
              </w:rPr>
              <w:t>St. Constanța Mărfuri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E126576" w14:textId="77777777" w:rsidR="00B211D2" w:rsidRDefault="00B211D2">
            <w:pPr>
              <w:spacing w:before="40" w:after="40" w:line="24" w:lineRule="atLeast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peste TDJ 11/13 în abatere Cap X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2CB2732" w14:textId="77777777" w:rsidR="00B211D2" w:rsidRDefault="00B211D2">
            <w:pPr>
              <w:spacing w:before="120" w:after="40" w:line="24" w:lineRule="atLeast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6ABA65E" w14:textId="77777777" w:rsidR="00B211D2" w:rsidRDefault="00B211D2">
            <w:pPr>
              <w:spacing w:before="40" w:after="40" w:line="24" w:lineRule="atLeast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21A5212" w14:textId="77777777" w:rsidR="00B211D2" w:rsidRDefault="00B211D2">
            <w:pPr>
              <w:spacing w:before="120" w:after="40" w:line="24" w:lineRule="atLeast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6CB4200" w14:textId="77777777" w:rsidR="00B211D2" w:rsidRDefault="00B211D2">
            <w:pPr>
              <w:spacing w:before="40" w:after="40" w:line="24" w:lineRule="atLeast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B211D2" w14:paraId="1C0708C3" w14:textId="77777777">
        <w:trPr>
          <w:cantSplit/>
          <w:trHeight w:val="60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6CF79C7" w14:textId="77777777" w:rsidR="00B211D2" w:rsidRDefault="00B211D2" w:rsidP="00B211D2">
            <w:pPr>
              <w:numPr>
                <w:ilvl w:val="0"/>
                <w:numId w:val="7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07F7C59" w14:textId="77777777" w:rsidR="00B211D2" w:rsidRDefault="00B211D2">
            <w:pPr>
              <w:spacing w:before="40" w:after="40" w:line="24" w:lineRule="atLeast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5D20686" w14:textId="77777777" w:rsidR="00B211D2" w:rsidRPr="00E54142" w:rsidRDefault="00B211D2">
            <w:pPr>
              <w:spacing w:before="120" w:after="40" w:line="24" w:lineRule="atLeast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5511241" w14:textId="77777777" w:rsidR="00B211D2" w:rsidRDefault="00B211D2">
            <w:pPr>
              <w:spacing w:before="40" w:after="40" w:line="24" w:lineRule="atLeast"/>
              <w:ind w:left="57" w:right="57"/>
              <w:rPr>
                <w:b/>
                <w:bCs/>
                <w:sz w:val="20"/>
              </w:rPr>
            </w:pPr>
            <w:r w:rsidRPr="00277DE8">
              <w:rPr>
                <w:b/>
                <w:bCs/>
                <w:sz w:val="20"/>
              </w:rPr>
              <w:t>St. Constanța Mărfuri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236292C" w14:textId="77777777" w:rsidR="00B211D2" w:rsidRDefault="00B211D2">
            <w:pPr>
              <w:spacing w:before="40" w:after="40" w:line="24" w:lineRule="atLeast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 legătură dintre sch. 13 și 15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2D6437F" w14:textId="77777777" w:rsidR="00B211D2" w:rsidRDefault="00B211D2">
            <w:pPr>
              <w:spacing w:before="120" w:after="40" w:line="24" w:lineRule="atLeast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0E80FB1" w14:textId="77777777" w:rsidR="00B211D2" w:rsidRDefault="00B211D2">
            <w:pPr>
              <w:spacing w:before="40" w:after="40" w:line="24" w:lineRule="atLeast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1AEC7C1" w14:textId="77777777" w:rsidR="00B211D2" w:rsidRDefault="00B211D2">
            <w:pPr>
              <w:spacing w:before="120" w:after="40" w:line="24" w:lineRule="atLeast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931F168" w14:textId="77777777" w:rsidR="00B211D2" w:rsidRDefault="00B211D2">
            <w:pPr>
              <w:spacing w:before="40" w:after="40" w:line="24" w:lineRule="atLeast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B211D2" w14:paraId="6CD588F3" w14:textId="77777777">
        <w:trPr>
          <w:cantSplit/>
          <w:trHeight w:val="60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4E7DC7B" w14:textId="77777777" w:rsidR="00B211D2" w:rsidRDefault="00B211D2" w:rsidP="00B211D2">
            <w:pPr>
              <w:numPr>
                <w:ilvl w:val="0"/>
                <w:numId w:val="7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E024B00" w14:textId="77777777" w:rsidR="00B211D2" w:rsidRDefault="00B211D2">
            <w:pPr>
              <w:spacing w:before="40" w:after="40" w:line="24" w:lineRule="atLeast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904238E" w14:textId="77777777" w:rsidR="00B211D2" w:rsidRDefault="00B211D2">
            <w:pPr>
              <w:spacing w:before="120" w:after="40" w:line="24" w:lineRule="atLeast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ED4CF48" w14:textId="77777777" w:rsidR="00B211D2" w:rsidRDefault="00B211D2">
            <w:pPr>
              <w:spacing w:before="40" w:after="40" w:line="24" w:lineRule="atLeast"/>
              <w:ind w:left="57" w:right="57"/>
              <w:rPr>
                <w:b/>
                <w:bCs/>
                <w:sz w:val="20"/>
              </w:rPr>
            </w:pPr>
            <w:r w:rsidRPr="00277DE8">
              <w:rPr>
                <w:b/>
                <w:bCs/>
                <w:sz w:val="20"/>
              </w:rPr>
              <w:t>St. Constanța Mărfuri 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520EF0C" w14:textId="77777777" w:rsidR="00B211D2" w:rsidRDefault="00B211D2">
            <w:pPr>
              <w:spacing w:before="40" w:after="40" w:line="24" w:lineRule="atLeast"/>
              <w:ind w:left="57" w:right="57"/>
              <w:jc w:val="center"/>
              <w:rPr>
                <w:b/>
                <w:bCs/>
                <w:sz w:val="20"/>
              </w:rPr>
            </w:pPr>
            <w:r w:rsidRPr="00277DE8">
              <w:rPr>
                <w:b/>
                <w:bCs/>
                <w:sz w:val="20"/>
              </w:rPr>
              <w:t xml:space="preserve">peste sch.8 </w:t>
            </w:r>
          </w:p>
          <w:p w14:paraId="6B7F7CCB" w14:textId="77777777" w:rsidR="00B211D2" w:rsidRDefault="00B211D2">
            <w:pPr>
              <w:spacing w:before="40" w:after="40" w:line="24" w:lineRule="atLeast"/>
              <w:ind w:left="57" w:right="57"/>
              <w:jc w:val="center"/>
              <w:rPr>
                <w:b/>
                <w:bCs/>
                <w:sz w:val="20"/>
              </w:rPr>
            </w:pPr>
            <w:r w:rsidRPr="00277DE8">
              <w:rPr>
                <w:b/>
                <w:bCs/>
                <w:sz w:val="20"/>
              </w:rPr>
              <w:t>în abatere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4E364FF" w14:textId="77777777" w:rsidR="00B211D2" w:rsidRDefault="00B211D2">
            <w:pPr>
              <w:spacing w:before="120" w:after="40" w:line="24" w:lineRule="atLeast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2A637D1" w14:textId="77777777" w:rsidR="00B211D2" w:rsidRDefault="00B211D2">
            <w:pPr>
              <w:spacing w:before="40" w:after="40" w:line="24" w:lineRule="atLeast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DB83B11" w14:textId="77777777" w:rsidR="00B211D2" w:rsidRPr="00E54142" w:rsidRDefault="00B211D2">
            <w:pPr>
              <w:spacing w:before="120" w:after="40" w:line="24" w:lineRule="atLeast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FBEFBFA" w14:textId="77777777" w:rsidR="00B211D2" w:rsidRDefault="00B211D2">
            <w:pPr>
              <w:spacing w:before="40" w:after="40" w:line="24" w:lineRule="atLeast"/>
              <w:ind w:left="57" w:right="57"/>
              <w:rPr>
                <w:b/>
                <w:bCs/>
                <w:i/>
                <w:iCs/>
                <w:sz w:val="20"/>
              </w:rPr>
            </w:pPr>
            <w:r w:rsidRPr="00277DE8">
              <w:rPr>
                <w:b/>
                <w:bCs/>
                <w:i/>
                <w:iCs/>
                <w:sz w:val="20"/>
              </w:rPr>
              <w:t xml:space="preserve">Nesemnalizată pe teren . Afectează intrări/ieșiri L </w:t>
            </w:r>
            <w:r>
              <w:rPr>
                <w:b/>
                <w:bCs/>
                <w:i/>
                <w:iCs/>
                <w:sz w:val="20"/>
              </w:rPr>
              <w:t>2</w:t>
            </w:r>
            <w:r w:rsidRPr="00277DE8">
              <w:rPr>
                <w:b/>
                <w:bCs/>
                <w:i/>
                <w:iCs/>
                <w:sz w:val="20"/>
              </w:rPr>
              <w:t xml:space="preserve"> și  L3  Constanța. Mărfuri Cap Y.</w:t>
            </w:r>
          </w:p>
        </w:tc>
      </w:tr>
      <w:tr w:rsidR="00B211D2" w14:paraId="731D553F" w14:textId="77777777">
        <w:trPr>
          <w:cantSplit/>
          <w:trHeight w:val="60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6F3B807" w14:textId="77777777" w:rsidR="00B211D2" w:rsidRDefault="00B211D2" w:rsidP="00B211D2">
            <w:pPr>
              <w:numPr>
                <w:ilvl w:val="0"/>
                <w:numId w:val="7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EE7D828" w14:textId="77777777" w:rsidR="00B211D2" w:rsidRDefault="00B211D2">
            <w:pPr>
              <w:spacing w:before="40" w:after="40" w:line="24" w:lineRule="atLeast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F5C5AC8" w14:textId="77777777" w:rsidR="00B211D2" w:rsidRDefault="00B211D2">
            <w:pPr>
              <w:spacing w:before="120" w:after="40" w:line="24" w:lineRule="atLeast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513AC36" w14:textId="77777777" w:rsidR="00B211D2" w:rsidRPr="00277DE8" w:rsidRDefault="00B211D2">
            <w:pPr>
              <w:spacing w:before="40" w:after="40" w:line="24" w:lineRule="atLeast"/>
              <w:ind w:left="57" w:right="57"/>
              <w:rPr>
                <w:b/>
                <w:bCs/>
                <w:sz w:val="20"/>
              </w:rPr>
            </w:pPr>
            <w:r w:rsidRPr="00277DE8">
              <w:rPr>
                <w:b/>
                <w:bCs/>
                <w:sz w:val="20"/>
              </w:rPr>
              <w:t>St. Constanța Mărfuri 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EC24958" w14:textId="77777777" w:rsidR="00B211D2" w:rsidRDefault="00B211D2">
            <w:pPr>
              <w:spacing w:before="40" w:after="40" w:line="24" w:lineRule="atLeast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peste </w:t>
            </w:r>
          </w:p>
          <w:p w14:paraId="6E847182" w14:textId="77777777" w:rsidR="00B211D2" w:rsidRDefault="00B211D2">
            <w:pPr>
              <w:spacing w:before="40" w:after="40" w:line="24" w:lineRule="atLeast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diag.</w:t>
            </w:r>
          </w:p>
          <w:p w14:paraId="6A037F6F" w14:textId="77777777" w:rsidR="00B211D2" w:rsidRDefault="00B211D2">
            <w:pPr>
              <w:spacing w:before="40" w:after="40" w:line="24" w:lineRule="atLeast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8 - TDJ</w:t>
            </w:r>
          </w:p>
          <w:p w14:paraId="233CC53B" w14:textId="77777777" w:rsidR="00B211D2" w:rsidRPr="00277DE8" w:rsidRDefault="00B211D2">
            <w:pPr>
              <w:spacing w:before="40" w:after="40" w:line="24" w:lineRule="atLeast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12 / 14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D671E3B" w14:textId="77777777" w:rsidR="00B211D2" w:rsidRDefault="00B211D2">
            <w:pPr>
              <w:spacing w:before="120" w:after="40" w:line="24" w:lineRule="atLeast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7FFA74F" w14:textId="77777777" w:rsidR="00B211D2" w:rsidRDefault="00B211D2">
            <w:pPr>
              <w:spacing w:before="40" w:after="40" w:line="24" w:lineRule="atLeast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5C24E81" w14:textId="77777777" w:rsidR="00B211D2" w:rsidRPr="00E54142" w:rsidRDefault="00B211D2">
            <w:pPr>
              <w:spacing w:before="120" w:after="40" w:line="24" w:lineRule="atLeast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A4A654E" w14:textId="77777777" w:rsidR="00B211D2" w:rsidRPr="00277DE8" w:rsidRDefault="00B211D2">
            <w:pPr>
              <w:spacing w:before="40" w:after="40" w:line="24" w:lineRule="atLeast"/>
              <w:ind w:left="57" w:right="57"/>
              <w:rPr>
                <w:b/>
                <w:bCs/>
                <w:i/>
                <w:iCs/>
                <w:sz w:val="20"/>
              </w:rPr>
            </w:pPr>
            <w:r w:rsidRPr="00277DE8">
              <w:rPr>
                <w:b/>
                <w:bCs/>
                <w:i/>
                <w:iCs/>
                <w:sz w:val="20"/>
              </w:rPr>
              <w:t xml:space="preserve">Nesemnalizată pe teren . Afectează intrări/ieșiri L </w:t>
            </w:r>
            <w:r>
              <w:rPr>
                <w:b/>
                <w:bCs/>
                <w:i/>
                <w:iCs/>
                <w:sz w:val="20"/>
              </w:rPr>
              <w:t>2</w:t>
            </w:r>
            <w:r w:rsidRPr="00277DE8">
              <w:rPr>
                <w:b/>
                <w:bCs/>
                <w:i/>
                <w:iCs/>
                <w:sz w:val="20"/>
              </w:rPr>
              <w:t xml:space="preserve">    Constanța. Mărfuri Cap Y.</w:t>
            </w:r>
          </w:p>
        </w:tc>
      </w:tr>
      <w:tr w:rsidR="00B211D2" w14:paraId="5A8BC8E4" w14:textId="77777777">
        <w:trPr>
          <w:cantSplit/>
          <w:trHeight w:val="60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75C5204" w14:textId="77777777" w:rsidR="00B211D2" w:rsidRDefault="00B211D2" w:rsidP="00B211D2">
            <w:pPr>
              <w:numPr>
                <w:ilvl w:val="0"/>
                <w:numId w:val="7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BC32E4F" w14:textId="77777777" w:rsidR="00B211D2" w:rsidRDefault="00B211D2">
            <w:pPr>
              <w:spacing w:before="40" w:after="40" w:line="24" w:lineRule="atLeast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9D451C8" w14:textId="77777777" w:rsidR="00B211D2" w:rsidRDefault="00B211D2">
            <w:pPr>
              <w:spacing w:before="120" w:after="40" w:line="24" w:lineRule="atLeast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15251A0" w14:textId="77777777" w:rsidR="00B211D2" w:rsidRPr="00277DE8" w:rsidRDefault="00B211D2">
            <w:pPr>
              <w:spacing w:before="40" w:after="40" w:line="24" w:lineRule="atLeast"/>
              <w:ind w:left="57" w:right="57"/>
              <w:rPr>
                <w:b/>
                <w:bCs/>
                <w:sz w:val="20"/>
              </w:rPr>
            </w:pPr>
            <w:r w:rsidRPr="00277DE8">
              <w:rPr>
                <w:b/>
                <w:bCs/>
                <w:sz w:val="20"/>
              </w:rPr>
              <w:t>St. Constanța Mărfuri 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E125D82" w14:textId="77777777" w:rsidR="00B211D2" w:rsidRDefault="00B211D2">
            <w:pPr>
              <w:spacing w:before="40" w:after="40" w:line="24" w:lineRule="atLeast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peste </w:t>
            </w:r>
          </w:p>
          <w:p w14:paraId="219A4422" w14:textId="77777777" w:rsidR="00B211D2" w:rsidRDefault="00B211D2">
            <w:pPr>
              <w:spacing w:before="40" w:after="40" w:line="24" w:lineRule="atLeast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diag.</w:t>
            </w:r>
          </w:p>
          <w:p w14:paraId="3634823A" w14:textId="77777777" w:rsidR="00B211D2" w:rsidRDefault="00B211D2">
            <w:pPr>
              <w:spacing w:before="40" w:after="40" w:line="24" w:lineRule="atLeast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TDJ</w:t>
            </w:r>
          </w:p>
          <w:p w14:paraId="1774B58D" w14:textId="77777777" w:rsidR="00B211D2" w:rsidRPr="00277DE8" w:rsidRDefault="00B211D2">
            <w:pPr>
              <w:spacing w:before="40" w:after="40" w:line="24" w:lineRule="atLeast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12 / 14 - 18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365AAD3" w14:textId="77777777" w:rsidR="00B211D2" w:rsidRDefault="00B211D2">
            <w:pPr>
              <w:spacing w:before="120" w:after="40" w:line="24" w:lineRule="atLeast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E57613B" w14:textId="77777777" w:rsidR="00B211D2" w:rsidRDefault="00B211D2">
            <w:pPr>
              <w:spacing w:before="40" w:after="40" w:line="24" w:lineRule="atLeast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939E296" w14:textId="77777777" w:rsidR="00B211D2" w:rsidRPr="00E54142" w:rsidRDefault="00B211D2">
            <w:pPr>
              <w:spacing w:before="120" w:after="40" w:line="24" w:lineRule="atLeast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CB65946" w14:textId="77777777" w:rsidR="00B211D2" w:rsidRPr="00277DE8" w:rsidRDefault="00B211D2">
            <w:pPr>
              <w:spacing w:before="40" w:after="40" w:line="24" w:lineRule="atLeast"/>
              <w:ind w:left="57" w:right="57"/>
              <w:rPr>
                <w:b/>
                <w:bCs/>
                <w:i/>
                <w:iCs/>
                <w:sz w:val="20"/>
              </w:rPr>
            </w:pPr>
            <w:r w:rsidRPr="00277DE8">
              <w:rPr>
                <w:b/>
                <w:bCs/>
                <w:i/>
                <w:iCs/>
                <w:sz w:val="20"/>
              </w:rPr>
              <w:t xml:space="preserve">Nesemnalizată pe teren . Afectează intrări/ieșiri L </w:t>
            </w:r>
            <w:r>
              <w:rPr>
                <w:b/>
                <w:bCs/>
                <w:i/>
                <w:iCs/>
                <w:sz w:val="20"/>
              </w:rPr>
              <w:t>3</w:t>
            </w:r>
            <w:r w:rsidRPr="00277DE8">
              <w:rPr>
                <w:b/>
                <w:bCs/>
                <w:i/>
                <w:iCs/>
                <w:sz w:val="20"/>
              </w:rPr>
              <w:t xml:space="preserve">    Constanța. Mărfuri Cap Y.</w:t>
            </w:r>
          </w:p>
        </w:tc>
      </w:tr>
      <w:tr w:rsidR="00B211D2" w14:paraId="469EC7A6" w14:textId="77777777">
        <w:trPr>
          <w:cantSplit/>
          <w:trHeight w:val="60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FA6B356" w14:textId="77777777" w:rsidR="00B211D2" w:rsidRDefault="00B211D2" w:rsidP="00B211D2">
            <w:pPr>
              <w:numPr>
                <w:ilvl w:val="0"/>
                <w:numId w:val="7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93AC248" w14:textId="77777777" w:rsidR="00B211D2" w:rsidRDefault="00B211D2">
            <w:pPr>
              <w:spacing w:before="40" w:after="40" w:line="24" w:lineRule="atLeast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E3C2E67" w14:textId="77777777" w:rsidR="00B211D2" w:rsidRPr="00E54142" w:rsidRDefault="00B211D2">
            <w:pPr>
              <w:spacing w:before="120" w:after="40" w:line="24" w:lineRule="atLeast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5CD1523" w14:textId="77777777" w:rsidR="00B211D2" w:rsidRDefault="00B211D2">
            <w:pPr>
              <w:spacing w:before="40" w:after="40" w:line="24" w:lineRule="atLeast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Constanţa Mărfuri</w:t>
            </w:r>
          </w:p>
          <w:p w14:paraId="67B0B2E2" w14:textId="77777777" w:rsidR="00B211D2" w:rsidRDefault="00B211D2">
            <w:pPr>
              <w:spacing w:before="40" w:after="40" w:line="24" w:lineRule="atLeast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 3 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0CB79C6" w14:textId="77777777" w:rsidR="00B211D2" w:rsidRDefault="00B211D2">
            <w:pPr>
              <w:spacing w:before="40" w:after="40" w:line="24" w:lineRule="atLeast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toată 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90B431A" w14:textId="77777777" w:rsidR="00B211D2" w:rsidRPr="00E54142" w:rsidRDefault="00B211D2">
            <w:pPr>
              <w:spacing w:before="120" w:after="40" w:line="24" w:lineRule="atLeast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E54142">
              <w:rPr>
                <w:b/>
                <w:bCs/>
                <w:sz w:val="36"/>
                <w:szCs w:val="36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019E954" w14:textId="77777777" w:rsidR="00B211D2" w:rsidRDefault="00B211D2">
            <w:pPr>
              <w:spacing w:before="40" w:after="40" w:line="24" w:lineRule="atLeast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D191949" w14:textId="77777777" w:rsidR="00B211D2" w:rsidRPr="00E54142" w:rsidRDefault="00B211D2">
            <w:pPr>
              <w:spacing w:before="120" w:after="40" w:line="24" w:lineRule="atLeast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6EBFEE8" w14:textId="77777777" w:rsidR="00B211D2" w:rsidRDefault="00B211D2">
            <w:pPr>
              <w:spacing w:before="40" w:after="40" w:line="24" w:lineRule="atLeast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B211D2" w14:paraId="099605F6" w14:textId="77777777">
        <w:trPr>
          <w:cantSplit/>
          <w:trHeight w:val="60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45DFC14" w14:textId="77777777" w:rsidR="00B211D2" w:rsidRDefault="00B211D2" w:rsidP="00B211D2">
            <w:pPr>
              <w:numPr>
                <w:ilvl w:val="0"/>
                <w:numId w:val="7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49C5DC3" w14:textId="77777777" w:rsidR="00B211D2" w:rsidRDefault="00B211D2">
            <w:pPr>
              <w:spacing w:before="40" w:after="40" w:line="24" w:lineRule="atLeast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DC5DB27" w14:textId="77777777" w:rsidR="00B211D2" w:rsidRPr="00E54142" w:rsidRDefault="00B211D2">
            <w:pPr>
              <w:spacing w:before="120" w:after="40" w:line="24" w:lineRule="atLeast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A7554C9" w14:textId="77777777" w:rsidR="00B211D2" w:rsidRDefault="00B211D2" w:rsidP="00E74AB8">
            <w:pPr>
              <w:spacing w:before="40" w:after="40" w:line="24" w:lineRule="atLeast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Constanţa Mărfuri –</w:t>
            </w:r>
          </w:p>
          <w:p w14:paraId="62429954" w14:textId="77777777" w:rsidR="00B211D2" w:rsidRDefault="00B211D2" w:rsidP="00E74AB8">
            <w:pPr>
              <w:spacing w:before="40" w:after="40" w:line="24" w:lineRule="atLeast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Năvodari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0012474" w14:textId="77777777" w:rsidR="00B211D2" w:rsidRDefault="00B211D2">
            <w:pPr>
              <w:spacing w:before="40" w:after="40" w:line="24" w:lineRule="atLeast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6E03010" w14:textId="77777777" w:rsidR="00B211D2" w:rsidRPr="00E54142" w:rsidRDefault="00B211D2">
            <w:pPr>
              <w:spacing w:before="120" w:after="40" w:line="24" w:lineRule="atLeast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1A098F3" w14:textId="77777777" w:rsidR="00B211D2" w:rsidRDefault="00B211D2">
            <w:pPr>
              <w:spacing w:before="40" w:after="40" w:line="24" w:lineRule="atLeast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3+058</w:t>
            </w:r>
          </w:p>
          <w:p w14:paraId="19187287" w14:textId="77777777" w:rsidR="00B211D2" w:rsidRDefault="00B211D2">
            <w:pPr>
              <w:spacing w:before="40" w:after="40" w:line="24" w:lineRule="atLeast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6+500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9EE6D1F" w14:textId="77777777" w:rsidR="00B211D2" w:rsidRPr="00E54142" w:rsidRDefault="00B211D2">
            <w:pPr>
              <w:spacing w:before="120" w:after="40" w:line="24" w:lineRule="atLeast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ADD346D" w14:textId="77777777" w:rsidR="00B211D2" w:rsidRDefault="00B211D2">
            <w:pPr>
              <w:spacing w:before="40" w:after="40" w:line="24" w:lineRule="atLeast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  <w:p w14:paraId="0330FE3C" w14:textId="77777777" w:rsidR="00B211D2" w:rsidRDefault="00B211D2">
            <w:pPr>
              <w:spacing w:before="40" w:after="40" w:line="24" w:lineRule="atLeast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Fără inductori.</w:t>
            </w:r>
          </w:p>
        </w:tc>
      </w:tr>
      <w:tr w:rsidR="00B211D2" w14:paraId="0487BFB1" w14:textId="77777777">
        <w:trPr>
          <w:cantSplit/>
          <w:trHeight w:val="60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B6F70C1" w14:textId="77777777" w:rsidR="00B211D2" w:rsidRDefault="00B211D2" w:rsidP="00B211D2">
            <w:pPr>
              <w:numPr>
                <w:ilvl w:val="0"/>
                <w:numId w:val="7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D458A66" w14:textId="77777777" w:rsidR="00B211D2" w:rsidRDefault="00B211D2">
            <w:pPr>
              <w:spacing w:before="40" w:after="40" w:line="24" w:lineRule="atLeast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FDB43FE" w14:textId="77777777" w:rsidR="00B211D2" w:rsidRPr="00E54142" w:rsidRDefault="00B211D2">
            <w:pPr>
              <w:spacing w:before="120" w:after="40" w:line="24" w:lineRule="atLeast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9CC586B" w14:textId="77777777" w:rsidR="00B211D2" w:rsidRDefault="00B211D2" w:rsidP="003800E0">
            <w:pPr>
              <w:spacing w:before="40" w:after="40" w:line="24" w:lineRule="atLeast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Constanţa Mărfuri –</w:t>
            </w:r>
          </w:p>
          <w:p w14:paraId="1F68BEFD" w14:textId="77777777" w:rsidR="00B211D2" w:rsidRDefault="00B211D2" w:rsidP="003800E0">
            <w:pPr>
              <w:spacing w:before="40" w:after="40" w:line="24" w:lineRule="atLeast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Năvodari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073B9A5" w14:textId="77777777" w:rsidR="00B211D2" w:rsidRDefault="00B211D2">
            <w:pPr>
              <w:spacing w:before="40" w:after="40" w:line="24" w:lineRule="atLeast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2A5983A" w14:textId="77777777" w:rsidR="00B211D2" w:rsidRPr="00E54142" w:rsidRDefault="00B211D2">
            <w:pPr>
              <w:spacing w:before="120" w:after="40" w:line="24" w:lineRule="atLeast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5CDC621" w14:textId="77777777" w:rsidR="00B211D2" w:rsidRDefault="00B211D2">
            <w:pPr>
              <w:spacing w:before="40" w:after="40" w:line="24" w:lineRule="atLeast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6+500</w:t>
            </w:r>
          </w:p>
          <w:p w14:paraId="2236D0C2" w14:textId="77777777" w:rsidR="00B211D2" w:rsidRDefault="00B211D2">
            <w:pPr>
              <w:spacing w:before="40" w:after="40" w:line="24" w:lineRule="atLeast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11+000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BF3641E" w14:textId="77777777" w:rsidR="00B211D2" w:rsidRDefault="00B211D2">
            <w:pPr>
              <w:spacing w:before="120" w:after="40" w:line="24" w:lineRule="atLeast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30</w:t>
            </w: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3548ADF" w14:textId="77777777" w:rsidR="00B211D2" w:rsidRDefault="00B211D2" w:rsidP="003800E0">
            <w:pPr>
              <w:spacing w:before="40" w:after="40" w:line="24" w:lineRule="atLeast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  <w:p w14:paraId="4D605AC9" w14:textId="77777777" w:rsidR="00B211D2" w:rsidRDefault="00B211D2" w:rsidP="003800E0">
            <w:pPr>
              <w:spacing w:before="40" w:after="40" w:line="24" w:lineRule="atLeast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Fără inductori.</w:t>
            </w:r>
          </w:p>
        </w:tc>
      </w:tr>
      <w:tr w:rsidR="00B211D2" w14:paraId="062EF020" w14:textId="77777777">
        <w:trPr>
          <w:cantSplit/>
          <w:trHeight w:val="60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6D1A7A4" w14:textId="77777777" w:rsidR="00B211D2" w:rsidRDefault="00B211D2" w:rsidP="00B211D2">
            <w:pPr>
              <w:numPr>
                <w:ilvl w:val="0"/>
                <w:numId w:val="7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4191D37" w14:textId="77777777" w:rsidR="00B211D2" w:rsidRDefault="00B211D2">
            <w:pPr>
              <w:spacing w:before="40" w:after="40" w:line="24" w:lineRule="atLeast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2828A45" w14:textId="77777777" w:rsidR="00B211D2" w:rsidRPr="00E54142" w:rsidRDefault="00B211D2">
            <w:pPr>
              <w:spacing w:before="120" w:after="40" w:line="24" w:lineRule="atLeast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4FF30E4" w14:textId="77777777" w:rsidR="00B211D2" w:rsidRDefault="00B211D2" w:rsidP="003800E0">
            <w:pPr>
              <w:spacing w:before="40" w:after="40" w:line="24" w:lineRule="atLeast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Constanţa Mărfuri –</w:t>
            </w:r>
          </w:p>
          <w:p w14:paraId="4D035AAB" w14:textId="77777777" w:rsidR="00B211D2" w:rsidRDefault="00B211D2" w:rsidP="003800E0">
            <w:pPr>
              <w:spacing w:before="40" w:after="40" w:line="24" w:lineRule="atLeast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Năvodari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4BA22AC" w14:textId="77777777" w:rsidR="00B211D2" w:rsidRDefault="00B211D2">
            <w:pPr>
              <w:spacing w:before="40" w:after="40" w:line="24" w:lineRule="atLeast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3D0DE13" w14:textId="77777777" w:rsidR="00B211D2" w:rsidRPr="00E54142" w:rsidRDefault="00B211D2">
            <w:pPr>
              <w:spacing w:before="120" w:after="40" w:line="24" w:lineRule="atLeast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EE46495" w14:textId="77777777" w:rsidR="00B211D2" w:rsidRDefault="00B211D2">
            <w:pPr>
              <w:spacing w:before="40" w:after="40" w:line="24" w:lineRule="atLeast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11+000</w:t>
            </w:r>
          </w:p>
          <w:p w14:paraId="5AF36E43" w14:textId="77777777" w:rsidR="00B211D2" w:rsidRDefault="00B211D2">
            <w:pPr>
              <w:spacing w:before="40" w:after="40" w:line="24" w:lineRule="atLeast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13+800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7D9DAC7" w14:textId="77777777" w:rsidR="00B211D2" w:rsidRDefault="00B211D2">
            <w:pPr>
              <w:spacing w:before="120" w:after="40" w:line="24" w:lineRule="atLeast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BAAE75A" w14:textId="77777777" w:rsidR="00B211D2" w:rsidRDefault="00B211D2" w:rsidP="003800E0">
            <w:pPr>
              <w:spacing w:before="40" w:after="40" w:line="24" w:lineRule="atLeast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  <w:p w14:paraId="367A201E" w14:textId="77777777" w:rsidR="00B211D2" w:rsidRDefault="00B211D2" w:rsidP="003800E0">
            <w:pPr>
              <w:spacing w:before="40" w:after="40" w:line="24" w:lineRule="atLeast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Fără inductori.</w:t>
            </w:r>
          </w:p>
        </w:tc>
      </w:tr>
      <w:tr w:rsidR="00B211D2" w14:paraId="6AA6E7E1" w14:textId="77777777">
        <w:trPr>
          <w:cantSplit/>
          <w:trHeight w:val="60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1BEAB34" w14:textId="77777777" w:rsidR="00B211D2" w:rsidRDefault="00B211D2" w:rsidP="00B211D2">
            <w:pPr>
              <w:numPr>
                <w:ilvl w:val="0"/>
                <w:numId w:val="7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ABAD0D8" w14:textId="77777777" w:rsidR="00B211D2" w:rsidRDefault="00B211D2">
            <w:pPr>
              <w:spacing w:before="40" w:after="40" w:line="24" w:lineRule="atLeast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BEAB7FA" w14:textId="77777777" w:rsidR="00B211D2" w:rsidRPr="00E54142" w:rsidRDefault="00B211D2">
            <w:pPr>
              <w:spacing w:before="120" w:after="40" w:line="24" w:lineRule="atLeast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6A0AC90" w14:textId="77777777" w:rsidR="00B211D2" w:rsidRDefault="00B211D2" w:rsidP="003800E0">
            <w:pPr>
              <w:spacing w:before="40" w:after="40" w:line="24" w:lineRule="atLeast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Constanţa Mărfuri –</w:t>
            </w:r>
          </w:p>
          <w:p w14:paraId="1D08F9BD" w14:textId="77777777" w:rsidR="00B211D2" w:rsidRDefault="00B211D2" w:rsidP="003800E0">
            <w:pPr>
              <w:spacing w:before="40" w:after="40" w:line="24" w:lineRule="atLeast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Năvodari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C6190F0" w14:textId="77777777" w:rsidR="00B211D2" w:rsidRDefault="00B211D2">
            <w:pPr>
              <w:spacing w:before="40" w:after="40" w:line="24" w:lineRule="atLeast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60239C1" w14:textId="77777777" w:rsidR="00B211D2" w:rsidRPr="00E54142" w:rsidRDefault="00B211D2">
            <w:pPr>
              <w:spacing w:before="120" w:after="40" w:line="24" w:lineRule="atLeast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E6E709C" w14:textId="77777777" w:rsidR="00B211D2" w:rsidRDefault="00B211D2">
            <w:pPr>
              <w:spacing w:before="40" w:after="40" w:line="24" w:lineRule="atLeast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13+800</w:t>
            </w:r>
          </w:p>
          <w:p w14:paraId="4DE30629" w14:textId="77777777" w:rsidR="00B211D2" w:rsidRDefault="00B211D2">
            <w:pPr>
              <w:spacing w:before="40" w:after="40" w:line="24" w:lineRule="atLeast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16+000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970258B" w14:textId="77777777" w:rsidR="00B211D2" w:rsidRDefault="00B211D2">
            <w:pPr>
              <w:spacing w:before="120" w:after="40" w:line="24" w:lineRule="atLeast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30</w:t>
            </w: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E5D0661" w14:textId="77777777" w:rsidR="00B211D2" w:rsidRDefault="00B211D2" w:rsidP="003800E0">
            <w:pPr>
              <w:spacing w:before="40" w:after="40" w:line="24" w:lineRule="atLeast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  <w:p w14:paraId="51CAC2FB" w14:textId="77777777" w:rsidR="00B211D2" w:rsidRDefault="00B211D2" w:rsidP="003800E0">
            <w:pPr>
              <w:spacing w:before="40" w:after="40" w:line="24" w:lineRule="atLeast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Fără inductori.</w:t>
            </w:r>
          </w:p>
        </w:tc>
      </w:tr>
      <w:tr w:rsidR="00B211D2" w14:paraId="701890B8" w14:textId="77777777">
        <w:trPr>
          <w:cantSplit/>
          <w:trHeight w:val="60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01A94A2" w14:textId="77777777" w:rsidR="00B211D2" w:rsidRDefault="00B211D2" w:rsidP="00B211D2">
            <w:pPr>
              <w:numPr>
                <w:ilvl w:val="0"/>
                <w:numId w:val="7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6C4C1ED" w14:textId="77777777" w:rsidR="00B211D2" w:rsidRDefault="00B211D2">
            <w:pPr>
              <w:spacing w:before="40" w:after="40" w:line="24" w:lineRule="atLeast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55067FB" w14:textId="77777777" w:rsidR="00B211D2" w:rsidRPr="00E54142" w:rsidRDefault="00B211D2">
            <w:pPr>
              <w:spacing w:before="120" w:after="40" w:line="24" w:lineRule="atLeast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8B1DB94" w14:textId="77777777" w:rsidR="00B211D2" w:rsidRDefault="00B211D2" w:rsidP="003800E0">
            <w:pPr>
              <w:spacing w:before="40" w:after="40" w:line="24" w:lineRule="atLeast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Constanţa Mărfuri –</w:t>
            </w:r>
          </w:p>
          <w:p w14:paraId="0A419CFA" w14:textId="77777777" w:rsidR="00B211D2" w:rsidRDefault="00B211D2" w:rsidP="003800E0">
            <w:pPr>
              <w:spacing w:before="40" w:after="40" w:line="24" w:lineRule="atLeast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Năvodari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22FDEFE" w14:textId="77777777" w:rsidR="00B211D2" w:rsidRDefault="00B211D2">
            <w:pPr>
              <w:spacing w:before="40" w:after="40" w:line="24" w:lineRule="atLeast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18A6447" w14:textId="77777777" w:rsidR="00B211D2" w:rsidRPr="00E54142" w:rsidRDefault="00B211D2">
            <w:pPr>
              <w:spacing w:before="120" w:after="40" w:line="24" w:lineRule="atLeast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535E5DD" w14:textId="77777777" w:rsidR="00B211D2" w:rsidRDefault="00B211D2">
            <w:pPr>
              <w:spacing w:before="40" w:after="40" w:line="24" w:lineRule="atLeast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16+000</w:t>
            </w:r>
          </w:p>
          <w:p w14:paraId="3FC0229B" w14:textId="77777777" w:rsidR="00B211D2" w:rsidRDefault="00B211D2">
            <w:pPr>
              <w:spacing w:before="40" w:after="40" w:line="24" w:lineRule="atLeast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17+600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8FC6D8C" w14:textId="77777777" w:rsidR="00B211D2" w:rsidRDefault="00B211D2">
            <w:pPr>
              <w:spacing w:before="120" w:after="40" w:line="24" w:lineRule="atLeast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7037A84" w14:textId="77777777" w:rsidR="00B211D2" w:rsidRDefault="00B211D2" w:rsidP="003800E0">
            <w:pPr>
              <w:spacing w:before="40" w:after="40" w:line="24" w:lineRule="atLeast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  <w:p w14:paraId="7B7FC795" w14:textId="77777777" w:rsidR="00B211D2" w:rsidRDefault="00B211D2" w:rsidP="003800E0">
            <w:pPr>
              <w:spacing w:before="40" w:after="40" w:line="24" w:lineRule="atLeast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Fără inductori.</w:t>
            </w:r>
          </w:p>
        </w:tc>
      </w:tr>
    </w:tbl>
    <w:p w14:paraId="7974CAC4" w14:textId="77777777" w:rsidR="00B211D2" w:rsidRPr="00C21997" w:rsidRDefault="00B211D2" w:rsidP="00445244">
      <w:pPr>
        <w:spacing w:before="40" w:after="40" w:line="24" w:lineRule="atLeast"/>
        <w:ind w:right="57"/>
        <w:rPr>
          <w:b/>
          <w:bCs/>
          <w:sz w:val="20"/>
          <w:lang w:val="ro-RO"/>
        </w:rPr>
      </w:pPr>
    </w:p>
    <w:p w14:paraId="3FC8410B" w14:textId="77777777" w:rsidR="00B211D2" w:rsidRPr="00C21F42" w:rsidRDefault="00B211D2" w:rsidP="009257A1">
      <w:pPr>
        <w:pStyle w:val="BARSTYLE"/>
        <w:spacing w:line="480" w:lineRule="auto"/>
        <w:jc w:val="center"/>
        <w:rPr>
          <w:rFonts w:ascii="Times New Roman" w:hAnsi="Times New Roman"/>
          <w:b/>
          <w:spacing w:val="40"/>
          <w:sz w:val="20"/>
        </w:rPr>
      </w:pPr>
    </w:p>
    <w:p w14:paraId="007428AE" w14:textId="77777777" w:rsidR="00B211D2" w:rsidRPr="00C21F42" w:rsidRDefault="00B211D2" w:rsidP="009257A1">
      <w:pPr>
        <w:pStyle w:val="BARSTYLE"/>
        <w:spacing w:line="480" w:lineRule="auto"/>
        <w:jc w:val="center"/>
        <w:rPr>
          <w:rFonts w:ascii="Times New Roman" w:hAnsi="Times New Roman"/>
          <w:b/>
          <w:spacing w:val="40"/>
          <w:sz w:val="20"/>
        </w:rPr>
      </w:pPr>
      <w:r w:rsidRPr="00C21F42">
        <w:rPr>
          <w:rFonts w:ascii="Times New Roman" w:hAnsi="Times New Roman"/>
          <w:b/>
          <w:spacing w:val="40"/>
          <w:sz w:val="20"/>
        </w:rPr>
        <w:t>CONDIŢII  SPECIALE  DE  CIRCULAŢIE</w:t>
      </w:r>
    </w:p>
    <w:p w14:paraId="03493AFC" w14:textId="77777777" w:rsidR="00B211D2" w:rsidRPr="00C21F42" w:rsidRDefault="00B211D2" w:rsidP="009257A1">
      <w:pPr>
        <w:pStyle w:val="BARSTYLE"/>
        <w:spacing w:line="480" w:lineRule="auto"/>
        <w:jc w:val="center"/>
        <w:rPr>
          <w:rFonts w:ascii="Times New Roman" w:hAnsi="Times New Roman"/>
          <w:b/>
          <w:spacing w:val="40"/>
          <w:sz w:val="20"/>
        </w:rPr>
      </w:pPr>
      <w:r w:rsidRPr="00C21F42">
        <w:rPr>
          <w:rFonts w:ascii="Times New Roman" w:hAnsi="Times New Roman"/>
          <w:b/>
          <w:spacing w:val="40"/>
          <w:sz w:val="20"/>
        </w:rPr>
        <w:t xml:space="preserve"> CÂND UN FIR  AL  LINIEI  DUBLE</w:t>
      </w:r>
    </w:p>
    <w:p w14:paraId="2B6889A0" w14:textId="77777777" w:rsidR="00B211D2" w:rsidRPr="00C21F42" w:rsidRDefault="00B211D2" w:rsidP="009257A1">
      <w:pPr>
        <w:pStyle w:val="BARSTYLE"/>
        <w:spacing w:line="480" w:lineRule="auto"/>
        <w:jc w:val="center"/>
        <w:rPr>
          <w:rFonts w:ascii="Times New Roman" w:hAnsi="Times New Roman"/>
          <w:b/>
          <w:sz w:val="20"/>
        </w:rPr>
      </w:pPr>
      <w:r w:rsidRPr="00C21F42">
        <w:rPr>
          <w:rFonts w:ascii="Times New Roman" w:hAnsi="Times New Roman"/>
          <w:b/>
          <w:spacing w:val="40"/>
          <w:sz w:val="20"/>
        </w:rPr>
        <w:t xml:space="preserve"> ESTE ÎNCHIS PENTRU EXECUTAREA LUCRĂRILOR</w:t>
      </w:r>
    </w:p>
    <w:p w14:paraId="64748750" w14:textId="77777777" w:rsidR="00B211D2" w:rsidRDefault="00B211D2" w:rsidP="009257A1">
      <w:pPr>
        <w:tabs>
          <w:tab w:val="left" w:pos="851"/>
        </w:tabs>
        <w:spacing w:line="480" w:lineRule="auto"/>
        <w:jc w:val="both"/>
        <w:rPr>
          <w:b/>
        </w:rPr>
      </w:pPr>
    </w:p>
    <w:p w14:paraId="657804DB" w14:textId="77777777" w:rsidR="00B211D2" w:rsidRPr="00C21F42" w:rsidRDefault="00B211D2" w:rsidP="009257A1">
      <w:pPr>
        <w:tabs>
          <w:tab w:val="left" w:pos="851"/>
        </w:tabs>
        <w:spacing w:line="480" w:lineRule="auto"/>
        <w:jc w:val="both"/>
        <w:rPr>
          <w:b/>
        </w:rPr>
      </w:pPr>
      <w:r w:rsidRPr="00C21F42">
        <w:rPr>
          <w:b/>
        </w:rPr>
        <w:tab/>
        <w:t>Dacă una dintre liniile căii duble este închisă pentru circulaţie, indiferent de sensul de mers, trenurile vor păstra semnalizare pentru circulaţia pe linie simplă, conform  Regulamentului de Semnalizare nr. 004 / 2006, art. 170.</w:t>
      </w:r>
    </w:p>
    <w:p w14:paraId="485F2039" w14:textId="77777777" w:rsidR="00B211D2" w:rsidRPr="00C21F42" w:rsidRDefault="00B211D2" w:rsidP="00EB2AB1">
      <w:pPr>
        <w:tabs>
          <w:tab w:val="left" w:pos="851"/>
        </w:tabs>
        <w:spacing w:line="480" w:lineRule="auto"/>
        <w:jc w:val="both"/>
        <w:rPr>
          <w:b/>
        </w:rPr>
      </w:pPr>
      <w:r w:rsidRPr="00C21F42">
        <w:rPr>
          <w:b/>
        </w:rPr>
        <w:tab/>
        <w:t xml:space="preserve">În cazul primirii trenului cu semnalul de intrare sau de ieşire, în baza indicaţiei de chemare sau a ordinului de circulaţie, mecanicul va conduce trenul cu viteza de cel mult 20 km/h, cu deosebită atenţie, conform Regulamentului de Semnalizare nr. 004 / 2006, art. 73, pct. (3) şi art. 78 respectiv 79 din acelaşi Regulament. </w:t>
      </w:r>
    </w:p>
    <w:p w14:paraId="0463FC4F" w14:textId="77777777" w:rsidR="00B211D2" w:rsidRPr="00C21F42" w:rsidRDefault="00B211D2" w:rsidP="00EB2AB1">
      <w:pPr>
        <w:spacing w:line="480" w:lineRule="auto"/>
        <w:ind w:firstLine="851"/>
        <w:jc w:val="both"/>
        <w:rPr>
          <w:b/>
        </w:rPr>
      </w:pPr>
      <w:r w:rsidRPr="00C21F42">
        <w:rPr>
          <w:b/>
        </w:rPr>
        <w:t>* Condiții de circulație pentru strict două locomotive cuplate pentru podurile cu capacitate portantă depășită.</w:t>
      </w:r>
    </w:p>
    <w:p w14:paraId="0AD30EC3" w14:textId="77777777" w:rsidR="00B211D2" w:rsidRPr="00C21F42" w:rsidRDefault="00B211D2" w:rsidP="009257A1">
      <w:pPr>
        <w:pStyle w:val="BARSTYLE"/>
        <w:tabs>
          <w:tab w:val="left" w:pos="851"/>
        </w:tabs>
        <w:spacing w:line="480" w:lineRule="auto"/>
        <w:jc w:val="both"/>
        <w:rPr>
          <w:rFonts w:ascii="Times New Roman" w:hAnsi="Times New Roman"/>
          <w:b/>
          <w:sz w:val="20"/>
        </w:rPr>
      </w:pPr>
    </w:p>
    <w:p w14:paraId="2B4AB4F4" w14:textId="77777777" w:rsidR="00FB37F1" w:rsidRPr="00310849" w:rsidRDefault="00FB37F1" w:rsidP="00310849"/>
    <w:sectPr w:rsidR="00FB37F1" w:rsidRPr="00310849" w:rsidSect="003C1145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type w:val="continuous"/>
      <w:pgSz w:w="11906" w:h="16838" w:code="9"/>
      <w:pgMar w:top="851" w:right="851" w:bottom="851" w:left="851" w:header="879" w:footer="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2757088" w14:textId="77777777" w:rsidR="00B62875" w:rsidRDefault="00B62875">
      <w:r>
        <w:separator/>
      </w:r>
    </w:p>
  </w:endnote>
  <w:endnote w:type="continuationSeparator" w:id="0">
    <w:p w14:paraId="78A14C9B" w14:textId="77777777" w:rsidR="00B62875" w:rsidRDefault="00B6287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-Roman-R">
    <w:altName w:val="Arial"/>
    <w:charset w:val="00"/>
    <w:family w:val="swiss"/>
    <w:pitch w:val="variable"/>
    <w:sig w:usb0="00000003" w:usb1="00000000" w:usb2="00000000" w:usb3="00000000" w:csb0="00000001" w:csb1="00000000"/>
  </w:font>
  <w:font w:name="Helvetica-R">
    <w:altName w:val="Arial"/>
    <w:charset w:val="00"/>
    <w:family w:val="swiss"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0B6B0B0" w14:textId="77777777" w:rsidR="001E482D" w:rsidRDefault="001E482D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D9082D0" w14:textId="77777777" w:rsidR="001E482D" w:rsidRDefault="001E482D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A0ADFA3" w14:textId="77777777" w:rsidR="001E482D" w:rsidRDefault="001E482D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FF3835F" w14:textId="77777777" w:rsidR="00B62875" w:rsidRDefault="00B62875">
      <w:r>
        <w:separator/>
      </w:r>
    </w:p>
  </w:footnote>
  <w:footnote w:type="continuationSeparator" w:id="0">
    <w:p w14:paraId="3440A5D1" w14:textId="77777777" w:rsidR="00B62875" w:rsidRDefault="00B6287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D26C558" w14:textId="77777777" w:rsidR="006F5073" w:rsidRDefault="00A12BFE">
    <w:pPr>
      <w:pStyle w:val="Header"/>
      <w:framePr w:wrap="around" w:vAnchor="text" w:hAnchor="margin" w:xAlign="outside" w:y="1"/>
      <w:rPr>
        <w:rStyle w:val="PageNumber"/>
      </w:rPr>
    </w:pPr>
    <w:r>
      <w:rPr>
        <w:rStyle w:val="PageNumber"/>
      </w:rPr>
      <w:fldChar w:fldCharType="begin"/>
    </w:r>
    <w:r w:rsidR="006F5073"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DE7BEE">
      <w:rPr>
        <w:rStyle w:val="PageNumber"/>
        <w:noProof/>
      </w:rPr>
      <w:t>2</w:t>
    </w:r>
    <w:r>
      <w:rPr>
        <w:rStyle w:val="PageNumber"/>
      </w:rPr>
      <w:fldChar w:fldCharType="end"/>
    </w:r>
  </w:p>
  <w:p w14:paraId="536DB089" w14:textId="16855086" w:rsidR="006F5073" w:rsidRDefault="00D22484" w:rsidP="003C1145">
    <w:pPr>
      <w:framePr w:w="7382" w:h="340" w:hRule="exact" w:wrap="around" w:vAnchor="page" w:hAnchor="page" w:x="1385" w:y="891"/>
      <w:rPr>
        <w:b/>
        <w:bCs/>
        <w:i/>
        <w:iCs/>
        <w:sz w:val="22"/>
      </w:rPr>
    </w:pPr>
    <w:r>
      <w:rPr>
        <w:b/>
        <w:bCs/>
        <w:i/>
        <w:iCs/>
        <w:sz w:val="22"/>
      </w:rPr>
      <w:t xml:space="preserve">                                                              </w:t>
    </w:r>
    <w:r w:rsidR="003F05B0">
      <w:rPr>
        <w:b/>
        <w:bCs/>
        <w:i/>
        <w:iCs/>
        <w:sz w:val="22"/>
      </w:rPr>
      <w:t>decada 11-20 noiembrie 2026</w:t>
    </w:r>
  </w:p>
  <w:p w14:paraId="321A6371" w14:textId="77777777" w:rsidR="006F5073" w:rsidRDefault="006F5073">
    <w:pPr>
      <w:pStyle w:val="Header"/>
      <w:ind w:firstLine="357"/>
      <w:jc w:val="right"/>
      <w:rPr>
        <w:rStyle w:val="PageNumber"/>
        <w:b/>
        <w:bCs/>
        <w:lang w:val="ro-RO"/>
      </w:rPr>
    </w:pPr>
    <w:r>
      <w:rPr>
        <w:rStyle w:val="PageNumber"/>
        <w:b/>
        <w:bCs/>
      </w:rPr>
      <w:t xml:space="preserve">B.A.R. </w:t>
    </w:r>
    <w:r w:rsidR="003E6C71">
      <w:rPr>
        <w:rStyle w:val="PageNumber"/>
        <w:b/>
        <w:bCs/>
      </w:rPr>
      <w:t>BUCURESTI</w:t>
    </w:r>
  </w:p>
  <w:tbl>
    <w:tblPr>
      <w:tblW w:w="0" w:type="auto"/>
      <w:tblBorders>
        <w:top w:val="double" w:sz="6" w:space="0" w:color="auto"/>
        <w:left w:val="double" w:sz="6" w:space="0" w:color="auto"/>
        <w:bottom w:val="double" w:sz="6" w:space="0" w:color="auto"/>
        <w:right w:val="double" w:sz="6" w:space="0" w:color="auto"/>
        <w:insideH w:val="double" w:sz="6" w:space="0" w:color="auto"/>
        <w:insideV w:val="double" w:sz="6" w:space="0" w:color="auto"/>
      </w:tblBorders>
      <w:tblLayout w:type="fixed"/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680"/>
      <w:gridCol w:w="822"/>
      <w:gridCol w:w="822"/>
      <w:gridCol w:w="2155"/>
      <w:gridCol w:w="822"/>
      <w:gridCol w:w="822"/>
      <w:gridCol w:w="822"/>
      <w:gridCol w:w="822"/>
      <w:gridCol w:w="2467"/>
    </w:tblGrid>
    <w:tr w:rsidR="006F5073" w14:paraId="096D342D" w14:textId="77777777">
      <w:trPr>
        <w:cantSplit/>
      </w:trPr>
      <w:tc>
        <w:tcPr>
          <w:tcW w:w="680" w:type="dxa"/>
          <w:vMerge w:val="restart"/>
          <w:tcMar>
            <w:left w:w="0" w:type="dxa"/>
            <w:right w:w="0" w:type="dxa"/>
          </w:tcMar>
          <w:textDirection w:val="btLr"/>
          <w:vAlign w:val="center"/>
        </w:tcPr>
        <w:p w14:paraId="3965C091" w14:textId="77777777" w:rsidR="006F5073" w:rsidRDefault="006F5073">
          <w:pPr>
            <w:spacing w:line="192" w:lineRule="auto"/>
            <w:ind w:left="113" w:right="113"/>
            <w:jc w:val="center"/>
            <w:rPr>
              <w:b/>
              <w:bCs/>
              <w:sz w:val="20"/>
              <w:lang w:val="ro-RO"/>
            </w:rPr>
          </w:pPr>
          <w:r>
            <w:rPr>
              <w:b/>
              <w:bCs/>
              <w:sz w:val="20"/>
              <w:lang w:val="ro-RO"/>
            </w:rPr>
            <w:t>Numărul curent</w:t>
          </w:r>
        </w:p>
      </w:tc>
      <w:tc>
        <w:tcPr>
          <w:tcW w:w="822" w:type="dxa"/>
          <w:gridSpan w:val="2"/>
          <w:tcMar>
            <w:left w:w="0" w:type="dxa"/>
            <w:right w:w="0" w:type="dxa"/>
          </w:tcMar>
        </w:tcPr>
        <w:p w14:paraId="0F993E57" w14:textId="77777777" w:rsidR="006F5073" w:rsidRDefault="006F5073">
          <w:pPr>
            <w:spacing w:before="120" w:after="40" w:line="192" w:lineRule="auto"/>
            <w:jc w:val="center"/>
            <w:rPr>
              <w:b/>
              <w:bCs/>
              <w:spacing w:val="40"/>
              <w:sz w:val="22"/>
              <w:lang w:val="ro-RO"/>
            </w:rPr>
          </w:pPr>
          <w:r>
            <w:rPr>
              <w:b/>
              <w:bCs/>
              <w:spacing w:val="40"/>
              <w:sz w:val="22"/>
              <w:lang w:val="ro-RO"/>
            </w:rPr>
            <w:t>FIRUL I</w:t>
          </w:r>
        </w:p>
        <w:p w14:paraId="04F943E9" w14:textId="77777777" w:rsidR="006F5073" w:rsidRDefault="006F5073">
          <w:pPr>
            <w:spacing w:line="192" w:lineRule="auto"/>
            <w:jc w:val="center"/>
            <w:rPr>
              <w:b/>
              <w:bCs/>
              <w:sz w:val="22"/>
              <w:lang w:val="ro-RO"/>
            </w:rPr>
          </w:pPr>
          <w:r>
            <w:rPr>
              <w:b/>
              <w:bCs/>
              <w:sz w:val="22"/>
              <w:lang w:val="ro-RO"/>
            </w:rPr>
            <w:t>sau</w:t>
          </w:r>
        </w:p>
        <w:p w14:paraId="69AEECE0" w14:textId="77777777" w:rsidR="006F5073" w:rsidRDefault="006F5073">
          <w:pPr>
            <w:spacing w:after="40" w:line="192" w:lineRule="auto"/>
            <w:jc w:val="center"/>
            <w:rPr>
              <w:b/>
              <w:bCs/>
              <w:sz w:val="22"/>
              <w:lang w:val="ro-RO"/>
            </w:rPr>
          </w:pPr>
          <w:r>
            <w:rPr>
              <w:b/>
              <w:bCs/>
              <w:sz w:val="22"/>
              <w:lang w:val="ro-RO"/>
            </w:rPr>
            <w:t>LINIA SIMPLĂ</w:t>
          </w:r>
        </w:p>
        <w:p w14:paraId="76C24628" w14:textId="77777777" w:rsidR="006F5073" w:rsidRDefault="006F5073">
          <w:pPr>
            <w:spacing w:line="192" w:lineRule="auto"/>
            <w:jc w:val="center"/>
            <w:rPr>
              <w:b/>
              <w:bCs/>
              <w:sz w:val="17"/>
              <w:lang w:val="ro-RO"/>
            </w:rPr>
          </w:pPr>
          <w:r>
            <w:rPr>
              <w:b/>
              <w:bCs/>
              <w:sz w:val="17"/>
              <w:lang w:val="ro-RO"/>
            </w:rPr>
            <w:t>Linia curentă şi</w:t>
          </w:r>
        </w:p>
        <w:p w14:paraId="160A653E" w14:textId="77777777" w:rsidR="000017A1" w:rsidRDefault="006F5073">
          <w:pPr>
            <w:spacing w:line="192" w:lineRule="auto"/>
            <w:jc w:val="center"/>
            <w:rPr>
              <w:b/>
              <w:bCs/>
              <w:sz w:val="17"/>
              <w:lang w:val="ro-RO"/>
            </w:rPr>
          </w:pPr>
          <w:r>
            <w:rPr>
              <w:b/>
              <w:bCs/>
              <w:sz w:val="17"/>
              <w:lang w:val="ro-RO"/>
            </w:rPr>
            <w:t xml:space="preserve"> linia directă </w:t>
          </w:r>
        </w:p>
        <w:p w14:paraId="27DAC6FA" w14:textId="77777777" w:rsidR="006F5073" w:rsidRDefault="006F5073">
          <w:pPr>
            <w:spacing w:line="192" w:lineRule="auto"/>
            <w:jc w:val="center"/>
            <w:rPr>
              <w:b/>
              <w:bCs/>
              <w:sz w:val="17"/>
              <w:lang w:val="ro-RO"/>
            </w:rPr>
          </w:pPr>
          <w:r>
            <w:rPr>
              <w:b/>
              <w:bCs/>
              <w:sz w:val="17"/>
              <w:lang w:val="ro-RO"/>
            </w:rPr>
            <w:t>din staţii, aferente firului I, respectiv liniei simple</w:t>
          </w:r>
        </w:p>
      </w:tc>
      <w:tc>
        <w:tcPr>
          <w:tcW w:w="2155" w:type="dxa"/>
          <w:vMerge w:val="restart"/>
          <w:tcMar>
            <w:left w:w="0" w:type="dxa"/>
            <w:right w:w="0" w:type="dxa"/>
          </w:tcMar>
          <w:vAlign w:val="center"/>
        </w:tcPr>
        <w:p w14:paraId="0F103B4A" w14:textId="77777777" w:rsidR="006F5073" w:rsidRDefault="006F5073">
          <w:pPr>
            <w:spacing w:line="192" w:lineRule="auto"/>
            <w:jc w:val="center"/>
            <w:rPr>
              <w:b/>
              <w:bCs/>
              <w:sz w:val="22"/>
              <w:lang w:val="ro-RO"/>
            </w:rPr>
          </w:pPr>
          <w:r>
            <w:rPr>
              <w:b/>
              <w:bCs/>
              <w:sz w:val="22"/>
              <w:lang w:val="ro-RO"/>
            </w:rPr>
            <w:t>STAŢIA</w:t>
          </w:r>
        </w:p>
        <w:p w14:paraId="7CBF50E2" w14:textId="77777777" w:rsidR="006F5073" w:rsidRDefault="006F5073">
          <w:pPr>
            <w:spacing w:line="192" w:lineRule="auto"/>
            <w:jc w:val="center"/>
            <w:rPr>
              <w:b/>
              <w:bCs/>
              <w:sz w:val="22"/>
              <w:lang w:val="ro-RO"/>
            </w:rPr>
          </w:pPr>
          <w:r>
            <w:rPr>
              <w:b/>
              <w:bCs/>
              <w:sz w:val="22"/>
              <w:lang w:val="ro-RO"/>
            </w:rPr>
            <w:t>sau</w:t>
          </w:r>
        </w:p>
        <w:p w14:paraId="528EE77C" w14:textId="77777777" w:rsidR="006F5073" w:rsidRDefault="006F5073">
          <w:pPr>
            <w:spacing w:line="192" w:lineRule="auto"/>
            <w:jc w:val="center"/>
            <w:rPr>
              <w:b/>
              <w:bCs/>
              <w:lang w:val="ro-RO"/>
            </w:rPr>
          </w:pPr>
          <w:r>
            <w:rPr>
              <w:b/>
              <w:bCs/>
              <w:sz w:val="22"/>
              <w:lang w:val="ro-RO"/>
            </w:rPr>
            <w:t>DISTANŢA</w:t>
          </w:r>
        </w:p>
      </w:tc>
      <w:tc>
        <w:tcPr>
          <w:tcW w:w="822" w:type="dxa"/>
          <w:gridSpan w:val="2"/>
          <w:tcMar>
            <w:left w:w="0" w:type="dxa"/>
            <w:right w:w="0" w:type="dxa"/>
          </w:tcMar>
          <w:vAlign w:val="center"/>
        </w:tcPr>
        <w:p w14:paraId="4F5363C7" w14:textId="77777777" w:rsidR="00702F3A" w:rsidRDefault="00702F3A" w:rsidP="00702F3A">
          <w:pPr>
            <w:spacing w:line="192" w:lineRule="auto"/>
            <w:jc w:val="center"/>
            <w:rPr>
              <w:b/>
              <w:bCs/>
              <w:sz w:val="22"/>
              <w:lang w:val="ro-RO"/>
            </w:rPr>
          </w:pPr>
          <w:r>
            <w:rPr>
              <w:b/>
              <w:bCs/>
              <w:sz w:val="22"/>
              <w:lang w:val="ro-RO"/>
            </w:rPr>
            <w:t>APARATE DE CALE ÎN ABATERE</w:t>
          </w:r>
        </w:p>
        <w:p w14:paraId="4D279A11" w14:textId="77777777" w:rsidR="00702F3A" w:rsidRDefault="00702F3A" w:rsidP="00702F3A">
          <w:pPr>
            <w:spacing w:line="192" w:lineRule="auto"/>
            <w:jc w:val="center"/>
            <w:rPr>
              <w:b/>
              <w:bCs/>
              <w:sz w:val="22"/>
              <w:lang w:val="ro-RO"/>
            </w:rPr>
          </w:pPr>
          <w:r>
            <w:rPr>
              <w:b/>
              <w:bCs/>
              <w:sz w:val="22"/>
              <w:lang w:val="ro-RO"/>
            </w:rPr>
            <w:t>şi</w:t>
          </w:r>
        </w:p>
        <w:p w14:paraId="034E50AD" w14:textId="77777777" w:rsidR="00702F3A" w:rsidRDefault="00702F3A" w:rsidP="00702F3A">
          <w:pPr>
            <w:spacing w:before="80" w:line="192" w:lineRule="auto"/>
            <w:jc w:val="center"/>
            <w:rPr>
              <w:b/>
              <w:bCs/>
              <w:sz w:val="22"/>
              <w:lang w:val="ro-RO"/>
            </w:rPr>
          </w:pPr>
          <w:r>
            <w:rPr>
              <w:b/>
              <w:bCs/>
              <w:sz w:val="22"/>
              <w:lang w:val="ro-RO"/>
            </w:rPr>
            <w:t xml:space="preserve">LINII </w:t>
          </w:r>
        </w:p>
        <w:p w14:paraId="6E79AFCC" w14:textId="77777777" w:rsidR="00702F3A" w:rsidRDefault="00702F3A" w:rsidP="00702F3A">
          <w:pPr>
            <w:spacing w:line="192" w:lineRule="auto"/>
            <w:jc w:val="center"/>
            <w:rPr>
              <w:b/>
              <w:bCs/>
              <w:sz w:val="22"/>
              <w:lang w:val="ro-RO"/>
            </w:rPr>
          </w:pPr>
          <w:r>
            <w:rPr>
              <w:b/>
              <w:bCs/>
              <w:sz w:val="22"/>
              <w:lang w:val="ro-RO"/>
            </w:rPr>
            <w:t>ABĂTUTE</w:t>
          </w:r>
        </w:p>
        <w:p w14:paraId="4D5A12BB" w14:textId="77777777" w:rsidR="00702F3A" w:rsidRDefault="00702F3A" w:rsidP="00702F3A">
          <w:pPr>
            <w:spacing w:line="192" w:lineRule="auto"/>
            <w:jc w:val="center"/>
            <w:rPr>
              <w:b/>
              <w:bCs/>
              <w:sz w:val="22"/>
              <w:lang w:val="ro-RO"/>
            </w:rPr>
          </w:pPr>
          <w:r>
            <w:rPr>
              <w:b/>
              <w:bCs/>
              <w:sz w:val="22"/>
              <w:lang w:val="ro-RO"/>
            </w:rPr>
            <w:t xml:space="preserve">DIN </w:t>
          </w:r>
        </w:p>
        <w:p w14:paraId="138D76D0" w14:textId="77777777" w:rsidR="006F5073" w:rsidRDefault="00702F3A" w:rsidP="00702F3A">
          <w:pPr>
            <w:spacing w:line="192" w:lineRule="auto"/>
            <w:jc w:val="center"/>
            <w:rPr>
              <w:b/>
              <w:bCs/>
              <w:sz w:val="22"/>
              <w:lang w:val="ro-RO"/>
            </w:rPr>
          </w:pPr>
          <w:r>
            <w:rPr>
              <w:b/>
              <w:bCs/>
              <w:sz w:val="22"/>
              <w:lang w:val="ro-RO"/>
            </w:rPr>
            <w:t>STAŢII</w:t>
          </w:r>
        </w:p>
      </w:tc>
      <w:tc>
        <w:tcPr>
          <w:tcW w:w="822" w:type="dxa"/>
          <w:gridSpan w:val="2"/>
          <w:tcMar>
            <w:left w:w="0" w:type="dxa"/>
            <w:right w:w="0" w:type="dxa"/>
          </w:tcMar>
        </w:tcPr>
        <w:p w14:paraId="3513CC1A" w14:textId="77777777" w:rsidR="006F5073" w:rsidRDefault="006F5073">
          <w:pPr>
            <w:spacing w:before="120" w:line="192" w:lineRule="auto"/>
            <w:jc w:val="center"/>
            <w:rPr>
              <w:b/>
              <w:bCs/>
              <w:spacing w:val="40"/>
              <w:sz w:val="22"/>
              <w:lang w:val="ro-RO"/>
            </w:rPr>
          </w:pPr>
          <w:r>
            <w:rPr>
              <w:b/>
              <w:bCs/>
              <w:spacing w:val="40"/>
              <w:sz w:val="22"/>
              <w:lang w:val="ro-RO"/>
            </w:rPr>
            <w:t>FIRUL II</w:t>
          </w:r>
        </w:p>
        <w:p w14:paraId="5389C04F" w14:textId="77777777" w:rsidR="006F5073" w:rsidRDefault="006F5073">
          <w:pPr>
            <w:spacing w:line="192" w:lineRule="auto"/>
            <w:jc w:val="center"/>
            <w:rPr>
              <w:b/>
              <w:bCs/>
              <w:lang w:val="ro-RO"/>
            </w:rPr>
          </w:pPr>
        </w:p>
        <w:p w14:paraId="66A37FBF" w14:textId="77777777" w:rsidR="006F5073" w:rsidRDefault="006F5073">
          <w:pPr>
            <w:spacing w:line="192" w:lineRule="auto"/>
            <w:jc w:val="center"/>
            <w:rPr>
              <w:b/>
              <w:bCs/>
              <w:lang w:val="ro-RO"/>
            </w:rPr>
          </w:pPr>
        </w:p>
        <w:p w14:paraId="2968B58E" w14:textId="77777777" w:rsidR="006F5073" w:rsidRDefault="006F5073">
          <w:pPr>
            <w:spacing w:line="192" w:lineRule="auto"/>
            <w:jc w:val="center"/>
            <w:rPr>
              <w:b/>
              <w:bCs/>
              <w:sz w:val="22"/>
              <w:lang w:val="ro-RO"/>
            </w:rPr>
          </w:pPr>
        </w:p>
        <w:p w14:paraId="3109C308" w14:textId="77777777" w:rsidR="006F5073" w:rsidRDefault="006F5073">
          <w:pPr>
            <w:spacing w:line="192" w:lineRule="auto"/>
            <w:jc w:val="center"/>
            <w:rPr>
              <w:b/>
              <w:bCs/>
              <w:sz w:val="17"/>
              <w:lang w:val="ro-RO"/>
            </w:rPr>
          </w:pPr>
          <w:r>
            <w:rPr>
              <w:b/>
              <w:bCs/>
              <w:sz w:val="17"/>
              <w:lang w:val="ro-RO"/>
            </w:rPr>
            <w:t>Linia curentă şi</w:t>
          </w:r>
        </w:p>
        <w:p w14:paraId="5E8BD775" w14:textId="77777777" w:rsidR="000017A1" w:rsidRDefault="006F5073">
          <w:pPr>
            <w:spacing w:line="192" w:lineRule="auto"/>
            <w:jc w:val="center"/>
            <w:rPr>
              <w:b/>
              <w:bCs/>
              <w:sz w:val="17"/>
              <w:lang w:val="ro-RO"/>
            </w:rPr>
          </w:pPr>
          <w:r>
            <w:rPr>
              <w:b/>
              <w:bCs/>
              <w:sz w:val="17"/>
              <w:lang w:val="ro-RO"/>
            </w:rPr>
            <w:t xml:space="preserve"> linia directă din </w:t>
          </w:r>
        </w:p>
        <w:p w14:paraId="35D57D45" w14:textId="77777777" w:rsidR="000017A1" w:rsidRDefault="006F5073">
          <w:pPr>
            <w:spacing w:line="192" w:lineRule="auto"/>
            <w:jc w:val="center"/>
            <w:rPr>
              <w:b/>
              <w:bCs/>
              <w:sz w:val="17"/>
              <w:lang w:val="ro-RO"/>
            </w:rPr>
          </w:pPr>
          <w:r>
            <w:rPr>
              <w:b/>
              <w:bCs/>
              <w:sz w:val="17"/>
              <w:lang w:val="ro-RO"/>
            </w:rPr>
            <w:t xml:space="preserve">staţii aferente </w:t>
          </w:r>
        </w:p>
        <w:p w14:paraId="5A338AC5" w14:textId="77777777" w:rsidR="006F5073" w:rsidRDefault="006F5073">
          <w:pPr>
            <w:spacing w:line="192" w:lineRule="auto"/>
            <w:jc w:val="center"/>
            <w:rPr>
              <w:b/>
              <w:bCs/>
              <w:sz w:val="17"/>
              <w:lang w:val="ro-RO"/>
            </w:rPr>
          </w:pPr>
          <w:r>
            <w:rPr>
              <w:b/>
              <w:bCs/>
              <w:sz w:val="17"/>
              <w:lang w:val="ro-RO"/>
            </w:rPr>
            <w:t>firului II</w:t>
          </w:r>
        </w:p>
      </w:tc>
      <w:tc>
        <w:tcPr>
          <w:tcW w:w="2467" w:type="dxa"/>
          <w:vMerge w:val="restart"/>
          <w:tcMar>
            <w:left w:w="0" w:type="dxa"/>
            <w:right w:w="0" w:type="dxa"/>
          </w:tcMar>
          <w:vAlign w:val="center"/>
        </w:tcPr>
        <w:p w14:paraId="065F8515" w14:textId="77777777" w:rsidR="006F5073" w:rsidRDefault="006F5073">
          <w:pPr>
            <w:spacing w:line="192" w:lineRule="auto"/>
            <w:jc w:val="center"/>
            <w:rPr>
              <w:b/>
              <w:bCs/>
              <w:i/>
              <w:iCs/>
              <w:spacing w:val="40"/>
              <w:lang w:val="ro-RO"/>
            </w:rPr>
          </w:pPr>
          <w:r>
            <w:rPr>
              <w:b/>
              <w:bCs/>
              <w:i/>
              <w:iCs/>
              <w:spacing w:val="40"/>
              <w:lang w:val="ro-RO"/>
            </w:rPr>
            <w:t>OBSERVAŢII</w:t>
          </w:r>
        </w:p>
        <w:p w14:paraId="19811E1E" w14:textId="77777777" w:rsidR="006F5073" w:rsidRDefault="006F5073">
          <w:pPr>
            <w:spacing w:line="192" w:lineRule="auto"/>
            <w:jc w:val="center"/>
            <w:rPr>
              <w:b/>
              <w:bCs/>
              <w:i/>
              <w:iCs/>
              <w:spacing w:val="40"/>
              <w:lang w:val="ro-RO"/>
            </w:rPr>
          </w:pPr>
        </w:p>
      </w:tc>
    </w:tr>
    <w:tr w:rsidR="006F5073" w14:paraId="30EF677E" w14:textId="77777777">
      <w:trPr>
        <w:cantSplit/>
        <w:trHeight w:val="509"/>
      </w:trPr>
      <w:tc>
        <w:tcPr>
          <w:tcW w:w="680" w:type="dxa"/>
          <w:vMerge/>
          <w:tcMar>
            <w:left w:w="0" w:type="dxa"/>
            <w:right w:w="0" w:type="dxa"/>
          </w:tcMar>
        </w:tcPr>
        <w:p w14:paraId="3D775C91" w14:textId="77777777" w:rsidR="006F5073" w:rsidRDefault="006F5073">
          <w:pPr>
            <w:spacing w:line="192" w:lineRule="auto"/>
            <w:jc w:val="center"/>
            <w:rPr>
              <w:b/>
              <w:bCs/>
              <w:sz w:val="20"/>
              <w:lang w:val="ro-RO"/>
            </w:rPr>
          </w:pPr>
        </w:p>
      </w:tc>
      <w:tc>
        <w:tcPr>
          <w:tcW w:w="822" w:type="dxa"/>
          <w:tcMar>
            <w:left w:w="0" w:type="dxa"/>
            <w:right w:w="0" w:type="dxa"/>
          </w:tcMar>
        </w:tcPr>
        <w:p w14:paraId="272705B0" w14:textId="77777777" w:rsidR="006F5073" w:rsidRDefault="006F5073" w:rsidP="002E51C2">
          <w:pPr>
            <w:spacing w:before="40" w:line="192" w:lineRule="auto"/>
            <w:jc w:val="center"/>
            <w:rPr>
              <w:b/>
              <w:bCs/>
              <w:sz w:val="20"/>
              <w:lang w:val="ro-RO"/>
            </w:rPr>
          </w:pPr>
          <w:r>
            <w:rPr>
              <w:b/>
              <w:bCs/>
              <w:sz w:val="20"/>
              <w:lang w:val="ro-RO"/>
            </w:rPr>
            <w:t>De la km. la km.</w:t>
          </w:r>
        </w:p>
      </w:tc>
      <w:tc>
        <w:tcPr>
          <w:tcW w:w="822" w:type="dxa"/>
          <w:tcMar>
            <w:left w:w="0" w:type="dxa"/>
            <w:right w:w="0" w:type="dxa"/>
          </w:tcMar>
        </w:tcPr>
        <w:p w14:paraId="1F11F0B4" w14:textId="77777777" w:rsidR="006F5073" w:rsidRDefault="006F5073">
          <w:pPr>
            <w:spacing w:before="40" w:line="192" w:lineRule="auto"/>
            <w:jc w:val="center"/>
            <w:rPr>
              <w:b/>
              <w:bCs/>
              <w:sz w:val="20"/>
              <w:lang w:val="ro-RO"/>
            </w:rPr>
          </w:pPr>
          <w:r>
            <w:rPr>
              <w:b/>
              <w:bCs/>
              <w:sz w:val="20"/>
              <w:lang w:val="ro-RO"/>
            </w:rPr>
            <w:t>Viteza redusă</w:t>
          </w:r>
        </w:p>
      </w:tc>
      <w:tc>
        <w:tcPr>
          <w:tcW w:w="2155" w:type="dxa"/>
          <w:vMerge/>
          <w:tcMar>
            <w:left w:w="0" w:type="dxa"/>
            <w:right w:w="0" w:type="dxa"/>
          </w:tcMar>
        </w:tcPr>
        <w:p w14:paraId="0E4BF2F9" w14:textId="77777777" w:rsidR="006F5073" w:rsidRDefault="006F5073">
          <w:pPr>
            <w:spacing w:line="192" w:lineRule="auto"/>
            <w:jc w:val="center"/>
            <w:rPr>
              <w:b/>
              <w:bCs/>
              <w:lang w:val="ro-RO"/>
            </w:rPr>
          </w:pPr>
        </w:p>
      </w:tc>
      <w:tc>
        <w:tcPr>
          <w:tcW w:w="822" w:type="dxa"/>
          <w:tcMar>
            <w:left w:w="0" w:type="dxa"/>
            <w:right w:w="0" w:type="dxa"/>
          </w:tcMar>
        </w:tcPr>
        <w:p w14:paraId="12B4FC2C" w14:textId="77777777" w:rsidR="006F5073" w:rsidRDefault="006F5073">
          <w:pPr>
            <w:spacing w:before="40" w:line="192" w:lineRule="auto"/>
            <w:jc w:val="center"/>
            <w:rPr>
              <w:b/>
              <w:bCs/>
              <w:sz w:val="20"/>
              <w:lang w:val="ro-RO"/>
            </w:rPr>
          </w:pPr>
          <w:r>
            <w:rPr>
              <w:b/>
              <w:bCs/>
              <w:sz w:val="20"/>
              <w:lang w:val="ro-RO"/>
            </w:rPr>
            <w:t>De la km. la km.</w:t>
          </w:r>
        </w:p>
      </w:tc>
      <w:tc>
        <w:tcPr>
          <w:tcW w:w="822" w:type="dxa"/>
          <w:tcMar>
            <w:left w:w="0" w:type="dxa"/>
            <w:right w:w="0" w:type="dxa"/>
          </w:tcMar>
        </w:tcPr>
        <w:p w14:paraId="443AE2ED" w14:textId="77777777" w:rsidR="006F5073" w:rsidRDefault="006F5073">
          <w:pPr>
            <w:spacing w:before="40" w:line="192" w:lineRule="auto"/>
            <w:jc w:val="center"/>
            <w:rPr>
              <w:b/>
              <w:bCs/>
              <w:sz w:val="20"/>
              <w:lang w:val="ro-RO"/>
            </w:rPr>
          </w:pPr>
          <w:r>
            <w:rPr>
              <w:b/>
              <w:bCs/>
              <w:sz w:val="20"/>
              <w:lang w:val="ro-RO"/>
            </w:rPr>
            <w:t>Viteza redusă</w:t>
          </w:r>
        </w:p>
      </w:tc>
      <w:tc>
        <w:tcPr>
          <w:tcW w:w="822" w:type="dxa"/>
          <w:tcMar>
            <w:left w:w="0" w:type="dxa"/>
            <w:right w:w="0" w:type="dxa"/>
          </w:tcMar>
        </w:tcPr>
        <w:p w14:paraId="222067C1" w14:textId="77777777" w:rsidR="006F5073" w:rsidRDefault="006F5073">
          <w:pPr>
            <w:spacing w:before="40" w:line="192" w:lineRule="auto"/>
            <w:jc w:val="center"/>
            <w:rPr>
              <w:b/>
              <w:bCs/>
              <w:sz w:val="20"/>
              <w:lang w:val="ro-RO"/>
            </w:rPr>
          </w:pPr>
          <w:r>
            <w:rPr>
              <w:b/>
              <w:bCs/>
              <w:sz w:val="20"/>
              <w:lang w:val="ro-RO"/>
            </w:rPr>
            <w:t>De la km. la km.</w:t>
          </w:r>
        </w:p>
      </w:tc>
      <w:tc>
        <w:tcPr>
          <w:tcW w:w="822" w:type="dxa"/>
          <w:tcMar>
            <w:left w:w="0" w:type="dxa"/>
            <w:right w:w="0" w:type="dxa"/>
          </w:tcMar>
        </w:tcPr>
        <w:p w14:paraId="50391FCB" w14:textId="77777777" w:rsidR="006F5073" w:rsidRDefault="006F5073">
          <w:pPr>
            <w:spacing w:before="40" w:line="192" w:lineRule="auto"/>
            <w:jc w:val="center"/>
            <w:rPr>
              <w:b/>
              <w:bCs/>
              <w:sz w:val="20"/>
              <w:lang w:val="ro-RO"/>
            </w:rPr>
          </w:pPr>
          <w:r>
            <w:rPr>
              <w:b/>
              <w:bCs/>
              <w:sz w:val="20"/>
              <w:lang w:val="ro-RO"/>
            </w:rPr>
            <w:t>Viteza redusă</w:t>
          </w:r>
        </w:p>
      </w:tc>
      <w:tc>
        <w:tcPr>
          <w:tcW w:w="2467" w:type="dxa"/>
          <w:vMerge/>
          <w:tcMar>
            <w:left w:w="0" w:type="dxa"/>
            <w:right w:w="0" w:type="dxa"/>
          </w:tcMar>
        </w:tcPr>
        <w:p w14:paraId="3A858FEE" w14:textId="77777777" w:rsidR="006F5073" w:rsidRDefault="006F5073">
          <w:pPr>
            <w:spacing w:line="192" w:lineRule="auto"/>
            <w:jc w:val="center"/>
            <w:rPr>
              <w:b/>
              <w:bCs/>
              <w:lang w:val="ro-RO"/>
            </w:rPr>
          </w:pPr>
        </w:p>
      </w:tc>
    </w:tr>
  </w:tbl>
  <w:p w14:paraId="6B6211EE" w14:textId="77777777" w:rsidR="006F5073" w:rsidRDefault="006F5073">
    <w:pPr>
      <w:pStyle w:val="Header"/>
      <w:rPr>
        <w:sz w:val="2"/>
        <w:lang w:val="ro-RO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89F9D79" w14:textId="77777777" w:rsidR="006F5073" w:rsidRDefault="00A12BFE">
    <w:pPr>
      <w:pStyle w:val="Header"/>
      <w:framePr w:wrap="around" w:vAnchor="text" w:hAnchor="margin" w:xAlign="outside" w:y="1"/>
      <w:rPr>
        <w:rStyle w:val="PageNumber"/>
      </w:rPr>
    </w:pPr>
    <w:r>
      <w:rPr>
        <w:rStyle w:val="PageNumber"/>
      </w:rPr>
      <w:fldChar w:fldCharType="begin"/>
    </w:r>
    <w:r w:rsidR="006F5073"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024E3A">
      <w:rPr>
        <w:rStyle w:val="PageNumber"/>
        <w:noProof/>
      </w:rPr>
      <w:t>3</w:t>
    </w:r>
    <w:r>
      <w:rPr>
        <w:rStyle w:val="PageNumber"/>
      </w:rPr>
      <w:fldChar w:fldCharType="end"/>
    </w:r>
  </w:p>
  <w:p w14:paraId="3E68EC72" w14:textId="1D61B3F9" w:rsidR="00004110" w:rsidRPr="00A048AC" w:rsidRDefault="00D22484" w:rsidP="00A57D9A">
    <w:pPr>
      <w:framePr w:w="7445" w:h="340" w:hRule="exact" w:wrap="around" w:vAnchor="page" w:hAnchor="page" w:x="3193" w:y="891"/>
      <w:rPr>
        <w:b/>
        <w:sz w:val="20"/>
        <w:szCs w:val="20"/>
      </w:rPr>
    </w:pPr>
    <w:r>
      <w:rPr>
        <w:b/>
        <w:bCs/>
        <w:i/>
        <w:iCs/>
        <w:sz w:val="22"/>
      </w:rPr>
      <w:t xml:space="preserve">                              </w:t>
    </w:r>
    <w:r w:rsidR="003F05B0">
      <w:rPr>
        <w:b/>
        <w:bCs/>
        <w:i/>
        <w:iCs/>
        <w:sz w:val="22"/>
      </w:rPr>
      <w:t>decada 11-20 noiembrie 2026</w:t>
    </w:r>
  </w:p>
  <w:p w14:paraId="5A43A1D0" w14:textId="77777777" w:rsidR="0098517A" w:rsidRPr="0098517A" w:rsidRDefault="0098517A" w:rsidP="00A57D9A">
    <w:pPr>
      <w:framePr w:w="7445" w:h="340" w:hRule="exact" w:wrap="around" w:vAnchor="page" w:hAnchor="page" w:x="3193" w:y="891"/>
      <w:rPr>
        <w:b/>
        <w:sz w:val="20"/>
        <w:szCs w:val="20"/>
      </w:rPr>
    </w:pPr>
  </w:p>
  <w:p w14:paraId="6FA37E94" w14:textId="77777777" w:rsidR="00583208" w:rsidRPr="00583208" w:rsidRDefault="00583208" w:rsidP="00A57D9A">
    <w:pPr>
      <w:framePr w:w="7445" w:h="340" w:hRule="exact" w:wrap="around" w:vAnchor="page" w:hAnchor="page" w:x="3193" w:y="891"/>
      <w:rPr>
        <w:b/>
        <w:sz w:val="20"/>
        <w:szCs w:val="20"/>
        <w:lang w:val="ro-RO"/>
      </w:rPr>
    </w:pPr>
  </w:p>
  <w:p w14:paraId="6E3BE1AF" w14:textId="77777777" w:rsidR="00C77A46" w:rsidRPr="00C77A46" w:rsidRDefault="00C77A46" w:rsidP="00A57D9A">
    <w:pPr>
      <w:framePr w:w="7445" w:h="340" w:hRule="exact" w:wrap="around" w:vAnchor="page" w:hAnchor="page" w:x="3193" w:y="891"/>
      <w:rPr>
        <w:b/>
        <w:sz w:val="28"/>
        <w:lang w:val="ro-RO"/>
      </w:rPr>
    </w:pPr>
  </w:p>
  <w:p w14:paraId="0A4DE266" w14:textId="77777777" w:rsidR="001E2701" w:rsidRPr="001E2701" w:rsidRDefault="001E2701" w:rsidP="00A57D9A">
    <w:pPr>
      <w:framePr w:w="7445" w:h="340" w:hRule="exact" w:wrap="around" w:vAnchor="page" w:hAnchor="page" w:x="3193" w:y="891"/>
      <w:rPr>
        <w:b/>
        <w:sz w:val="20"/>
        <w:szCs w:val="20"/>
        <w:lang w:val="ro-RO"/>
      </w:rPr>
    </w:pPr>
  </w:p>
  <w:p w14:paraId="68F32537" w14:textId="77777777" w:rsidR="00165349" w:rsidRPr="00165349" w:rsidRDefault="00165349" w:rsidP="00A57D9A">
    <w:pPr>
      <w:framePr w:w="7445" w:h="340" w:hRule="exact" w:wrap="around" w:vAnchor="page" w:hAnchor="page" w:x="3193" w:y="891"/>
      <w:rPr>
        <w:b/>
        <w:sz w:val="20"/>
        <w:szCs w:val="20"/>
      </w:rPr>
    </w:pPr>
  </w:p>
  <w:p w14:paraId="52E797BB" w14:textId="77777777" w:rsidR="00165349" w:rsidRPr="00165349" w:rsidRDefault="00165349" w:rsidP="00A57D9A">
    <w:pPr>
      <w:framePr w:w="7445" w:h="340" w:hRule="exact" w:wrap="around" w:vAnchor="page" w:hAnchor="page" w:x="3193" w:y="891"/>
      <w:rPr>
        <w:b/>
        <w:sz w:val="20"/>
        <w:szCs w:val="20"/>
      </w:rPr>
    </w:pPr>
  </w:p>
  <w:p w14:paraId="19B4B83A" w14:textId="77777777" w:rsidR="006F5073" w:rsidRDefault="006F5073" w:rsidP="00A57D9A">
    <w:pPr>
      <w:framePr w:w="7445" w:h="340" w:hRule="exact" w:wrap="around" w:vAnchor="page" w:hAnchor="page" w:x="3193" w:y="891"/>
      <w:shd w:val="clear" w:color="FFFFFF" w:fill="FFFFFF"/>
      <w:rPr>
        <w:b/>
        <w:bCs/>
        <w:i/>
        <w:iCs/>
        <w:sz w:val="22"/>
      </w:rPr>
    </w:pPr>
  </w:p>
  <w:p w14:paraId="450C5400" w14:textId="77777777" w:rsidR="006F5073" w:rsidRDefault="006F5073">
    <w:pPr>
      <w:pStyle w:val="Header"/>
      <w:rPr>
        <w:rStyle w:val="PageNumber"/>
        <w:b/>
        <w:bCs/>
        <w:lang w:val="ro-RO"/>
      </w:rPr>
    </w:pPr>
    <w:r>
      <w:rPr>
        <w:rStyle w:val="PageNumber"/>
        <w:b/>
        <w:bCs/>
      </w:rPr>
      <w:t xml:space="preserve">B.A.R. </w:t>
    </w:r>
    <w:r w:rsidR="003E6C71">
      <w:rPr>
        <w:rStyle w:val="PageNumber"/>
        <w:b/>
        <w:bCs/>
      </w:rPr>
      <w:t>BUCURESTI</w:t>
    </w:r>
  </w:p>
  <w:tbl>
    <w:tblPr>
      <w:tblW w:w="10206" w:type="dxa"/>
      <w:jc w:val="center"/>
      <w:tblBorders>
        <w:top w:val="double" w:sz="6" w:space="0" w:color="auto"/>
        <w:left w:val="double" w:sz="6" w:space="0" w:color="auto"/>
        <w:bottom w:val="double" w:sz="6" w:space="0" w:color="auto"/>
        <w:right w:val="double" w:sz="6" w:space="0" w:color="auto"/>
        <w:insideH w:val="double" w:sz="6" w:space="0" w:color="auto"/>
        <w:insideV w:val="double" w:sz="6" w:space="0" w:color="auto"/>
      </w:tblBorders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664"/>
      <w:gridCol w:w="809"/>
      <w:gridCol w:w="810"/>
      <w:gridCol w:w="2197"/>
      <w:gridCol w:w="810"/>
      <w:gridCol w:w="810"/>
      <w:gridCol w:w="810"/>
      <w:gridCol w:w="810"/>
      <w:gridCol w:w="2486"/>
    </w:tblGrid>
    <w:tr w:rsidR="006F5073" w14:paraId="482E29A2" w14:textId="77777777">
      <w:trPr>
        <w:cantSplit/>
        <w:jc w:val="center"/>
      </w:trPr>
      <w:tc>
        <w:tcPr>
          <w:tcW w:w="652" w:type="dxa"/>
          <w:vMerge w:val="restart"/>
          <w:tcMar>
            <w:left w:w="0" w:type="dxa"/>
            <w:right w:w="0" w:type="dxa"/>
          </w:tcMar>
          <w:textDirection w:val="btLr"/>
          <w:vAlign w:val="center"/>
        </w:tcPr>
        <w:p w14:paraId="04FF500E" w14:textId="77777777" w:rsidR="006F5073" w:rsidRDefault="006F5073">
          <w:pPr>
            <w:spacing w:line="192" w:lineRule="auto"/>
            <w:ind w:left="113" w:right="113"/>
            <w:jc w:val="center"/>
            <w:rPr>
              <w:b/>
              <w:bCs/>
              <w:sz w:val="20"/>
              <w:lang w:val="ro-RO"/>
            </w:rPr>
          </w:pPr>
          <w:r>
            <w:rPr>
              <w:b/>
              <w:bCs/>
              <w:sz w:val="20"/>
              <w:lang w:val="ro-RO"/>
            </w:rPr>
            <w:t>Numărul curent</w:t>
          </w:r>
        </w:p>
      </w:tc>
      <w:tc>
        <w:tcPr>
          <w:tcW w:w="794" w:type="dxa"/>
          <w:gridSpan w:val="2"/>
          <w:tcMar>
            <w:left w:w="0" w:type="dxa"/>
            <w:right w:w="0" w:type="dxa"/>
          </w:tcMar>
        </w:tcPr>
        <w:p w14:paraId="51AEEA93" w14:textId="77777777" w:rsidR="006F5073" w:rsidRDefault="006F5073">
          <w:pPr>
            <w:spacing w:before="120" w:after="40" w:line="192" w:lineRule="auto"/>
            <w:jc w:val="center"/>
            <w:rPr>
              <w:b/>
              <w:bCs/>
              <w:spacing w:val="40"/>
              <w:sz w:val="22"/>
              <w:lang w:val="ro-RO"/>
            </w:rPr>
          </w:pPr>
          <w:r>
            <w:rPr>
              <w:b/>
              <w:bCs/>
              <w:spacing w:val="40"/>
              <w:sz w:val="22"/>
              <w:lang w:val="ro-RO"/>
            </w:rPr>
            <w:t>FIRUL I</w:t>
          </w:r>
        </w:p>
        <w:p w14:paraId="3E69D9CD" w14:textId="77777777" w:rsidR="006F5073" w:rsidRDefault="006F5073">
          <w:pPr>
            <w:spacing w:line="192" w:lineRule="auto"/>
            <w:jc w:val="center"/>
            <w:rPr>
              <w:b/>
              <w:bCs/>
              <w:sz w:val="22"/>
              <w:lang w:val="ro-RO"/>
            </w:rPr>
          </w:pPr>
          <w:r>
            <w:rPr>
              <w:b/>
              <w:bCs/>
              <w:sz w:val="22"/>
              <w:lang w:val="ro-RO"/>
            </w:rPr>
            <w:t>sau</w:t>
          </w:r>
        </w:p>
        <w:p w14:paraId="7DD5637D" w14:textId="77777777" w:rsidR="006F5073" w:rsidRDefault="006F5073">
          <w:pPr>
            <w:spacing w:after="40" w:line="192" w:lineRule="auto"/>
            <w:jc w:val="center"/>
            <w:rPr>
              <w:b/>
              <w:bCs/>
              <w:sz w:val="22"/>
              <w:lang w:val="ro-RO"/>
            </w:rPr>
          </w:pPr>
          <w:r>
            <w:rPr>
              <w:b/>
              <w:bCs/>
              <w:sz w:val="22"/>
              <w:lang w:val="ro-RO"/>
            </w:rPr>
            <w:t>LINIA SIMPLĂ</w:t>
          </w:r>
        </w:p>
        <w:p w14:paraId="7E56A054" w14:textId="77777777" w:rsidR="006F5073" w:rsidRDefault="006F5073">
          <w:pPr>
            <w:spacing w:line="192" w:lineRule="auto"/>
            <w:jc w:val="center"/>
            <w:rPr>
              <w:b/>
              <w:bCs/>
              <w:sz w:val="17"/>
              <w:lang w:val="ro-RO"/>
            </w:rPr>
          </w:pPr>
          <w:r>
            <w:rPr>
              <w:b/>
              <w:bCs/>
              <w:sz w:val="17"/>
              <w:lang w:val="ro-RO"/>
            </w:rPr>
            <w:t>Linia curentă şi</w:t>
          </w:r>
        </w:p>
        <w:p w14:paraId="5C51A256" w14:textId="77777777" w:rsidR="00E37AAC" w:rsidRDefault="006F5073">
          <w:pPr>
            <w:spacing w:line="192" w:lineRule="auto"/>
            <w:jc w:val="center"/>
            <w:rPr>
              <w:b/>
              <w:bCs/>
              <w:sz w:val="17"/>
              <w:lang w:val="ro-RO"/>
            </w:rPr>
          </w:pPr>
          <w:r>
            <w:rPr>
              <w:b/>
              <w:bCs/>
              <w:sz w:val="17"/>
              <w:lang w:val="ro-RO"/>
            </w:rPr>
            <w:t xml:space="preserve"> linia directă </w:t>
          </w:r>
        </w:p>
        <w:p w14:paraId="42CDA5C4" w14:textId="77777777" w:rsidR="002E51C2" w:rsidRDefault="006F5073">
          <w:pPr>
            <w:spacing w:line="192" w:lineRule="auto"/>
            <w:jc w:val="center"/>
            <w:rPr>
              <w:b/>
              <w:bCs/>
              <w:sz w:val="17"/>
              <w:lang w:val="ro-RO"/>
            </w:rPr>
          </w:pPr>
          <w:r>
            <w:rPr>
              <w:b/>
              <w:bCs/>
              <w:sz w:val="17"/>
              <w:lang w:val="ro-RO"/>
            </w:rPr>
            <w:t xml:space="preserve">din staţii, aferente </w:t>
          </w:r>
        </w:p>
        <w:p w14:paraId="665D38F3" w14:textId="77777777" w:rsidR="006F5073" w:rsidRDefault="006F5073">
          <w:pPr>
            <w:spacing w:line="192" w:lineRule="auto"/>
            <w:jc w:val="center"/>
            <w:rPr>
              <w:b/>
              <w:bCs/>
              <w:sz w:val="17"/>
              <w:lang w:val="ro-RO"/>
            </w:rPr>
          </w:pPr>
          <w:r>
            <w:rPr>
              <w:b/>
              <w:bCs/>
              <w:sz w:val="17"/>
              <w:lang w:val="ro-RO"/>
            </w:rPr>
            <w:t>firului I, respectiv liniei simple</w:t>
          </w:r>
        </w:p>
      </w:tc>
      <w:tc>
        <w:tcPr>
          <w:tcW w:w="2155" w:type="dxa"/>
          <w:vMerge w:val="restart"/>
          <w:tcMar>
            <w:left w:w="0" w:type="dxa"/>
            <w:right w:w="0" w:type="dxa"/>
          </w:tcMar>
          <w:vAlign w:val="center"/>
        </w:tcPr>
        <w:p w14:paraId="215EBFEF" w14:textId="77777777" w:rsidR="006F5073" w:rsidRDefault="006F5073">
          <w:pPr>
            <w:spacing w:line="192" w:lineRule="auto"/>
            <w:jc w:val="center"/>
            <w:rPr>
              <w:b/>
              <w:bCs/>
              <w:sz w:val="22"/>
              <w:lang w:val="ro-RO"/>
            </w:rPr>
          </w:pPr>
          <w:r>
            <w:rPr>
              <w:b/>
              <w:bCs/>
              <w:sz w:val="22"/>
              <w:lang w:val="ro-RO"/>
            </w:rPr>
            <w:t>STAŢIA</w:t>
          </w:r>
        </w:p>
        <w:p w14:paraId="4AF5FEC1" w14:textId="77777777" w:rsidR="006F5073" w:rsidRDefault="006F5073">
          <w:pPr>
            <w:spacing w:line="192" w:lineRule="auto"/>
            <w:jc w:val="center"/>
            <w:rPr>
              <w:b/>
              <w:bCs/>
              <w:sz w:val="22"/>
              <w:lang w:val="ro-RO"/>
            </w:rPr>
          </w:pPr>
          <w:r>
            <w:rPr>
              <w:b/>
              <w:bCs/>
              <w:sz w:val="22"/>
              <w:lang w:val="ro-RO"/>
            </w:rPr>
            <w:t>sau</w:t>
          </w:r>
        </w:p>
        <w:p w14:paraId="5A3AFE2A" w14:textId="77777777" w:rsidR="006F5073" w:rsidRDefault="006F5073">
          <w:pPr>
            <w:spacing w:line="192" w:lineRule="auto"/>
            <w:jc w:val="center"/>
            <w:rPr>
              <w:b/>
              <w:bCs/>
              <w:lang w:val="ro-RO"/>
            </w:rPr>
          </w:pPr>
          <w:r>
            <w:rPr>
              <w:b/>
              <w:bCs/>
              <w:sz w:val="22"/>
              <w:lang w:val="ro-RO"/>
            </w:rPr>
            <w:t>DISTANŢA</w:t>
          </w:r>
        </w:p>
      </w:tc>
      <w:tc>
        <w:tcPr>
          <w:tcW w:w="794" w:type="dxa"/>
          <w:gridSpan w:val="2"/>
          <w:tcMar>
            <w:left w:w="0" w:type="dxa"/>
            <w:right w:w="0" w:type="dxa"/>
          </w:tcMar>
          <w:vAlign w:val="center"/>
        </w:tcPr>
        <w:p w14:paraId="2435791C" w14:textId="77777777" w:rsidR="00702F3A" w:rsidRDefault="00702F3A" w:rsidP="00702F3A">
          <w:pPr>
            <w:spacing w:line="192" w:lineRule="auto"/>
            <w:jc w:val="center"/>
            <w:rPr>
              <w:b/>
              <w:bCs/>
              <w:sz w:val="22"/>
              <w:lang w:val="ro-RO"/>
            </w:rPr>
          </w:pPr>
          <w:r>
            <w:rPr>
              <w:b/>
              <w:bCs/>
              <w:sz w:val="22"/>
              <w:lang w:val="ro-RO"/>
            </w:rPr>
            <w:t>APARATE DE CALE ÎN ABATERE</w:t>
          </w:r>
        </w:p>
        <w:p w14:paraId="3273F792" w14:textId="77777777" w:rsidR="00702F3A" w:rsidRDefault="00702F3A" w:rsidP="00702F3A">
          <w:pPr>
            <w:spacing w:line="192" w:lineRule="auto"/>
            <w:jc w:val="center"/>
            <w:rPr>
              <w:b/>
              <w:bCs/>
              <w:sz w:val="22"/>
              <w:lang w:val="ro-RO"/>
            </w:rPr>
          </w:pPr>
          <w:r>
            <w:rPr>
              <w:b/>
              <w:bCs/>
              <w:sz w:val="22"/>
              <w:lang w:val="ro-RO"/>
            </w:rPr>
            <w:t>şi</w:t>
          </w:r>
        </w:p>
        <w:p w14:paraId="25ED720F" w14:textId="77777777" w:rsidR="00702F3A" w:rsidRDefault="00702F3A" w:rsidP="00702F3A">
          <w:pPr>
            <w:spacing w:before="80" w:line="192" w:lineRule="auto"/>
            <w:jc w:val="center"/>
            <w:rPr>
              <w:b/>
              <w:bCs/>
              <w:sz w:val="22"/>
              <w:lang w:val="ro-RO"/>
            </w:rPr>
          </w:pPr>
          <w:r>
            <w:rPr>
              <w:b/>
              <w:bCs/>
              <w:sz w:val="22"/>
              <w:lang w:val="ro-RO"/>
            </w:rPr>
            <w:t xml:space="preserve">LINII </w:t>
          </w:r>
        </w:p>
        <w:p w14:paraId="213D7102" w14:textId="77777777" w:rsidR="00702F3A" w:rsidRDefault="00702F3A" w:rsidP="00702F3A">
          <w:pPr>
            <w:spacing w:line="192" w:lineRule="auto"/>
            <w:jc w:val="center"/>
            <w:rPr>
              <w:b/>
              <w:bCs/>
              <w:sz w:val="22"/>
              <w:lang w:val="ro-RO"/>
            </w:rPr>
          </w:pPr>
          <w:r>
            <w:rPr>
              <w:b/>
              <w:bCs/>
              <w:sz w:val="22"/>
              <w:lang w:val="ro-RO"/>
            </w:rPr>
            <w:t>ABĂTUTE</w:t>
          </w:r>
        </w:p>
        <w:p w14:paraId="4D251F1C" w14:textId="77777777" w:rsidR="00702F3A" w:rsidRDefault="00702F3A" w:rsidP="00702F3A">
          <w:pPr>
            <w:spacing w:line="192" w:lineRule="auto"/>
            <w:jc w:val="center"/>
            <w:rPr>
              <w:b/>
              <w:bCs/>
              <w:sz w:val="22"/>
              <w:lang w:val="ro-RO"/>
            </w:rPr>
          </w:pPr>
          <w:r>
            <w:rPr>
              <w:b/>
              <w:bCs/>
              <w:sz w:val="22"/>
              <w:lang w:val="ro-RO"/>
            </w:rPr>
            <w:t xml:space="preserve">DIN </w:t>
          </w:r>
        </w:p>
        <w:p w14:paraId="242756A8" w14:textId="77777777" w:rsidR="006F5073" w:rsidRDefault="00702F3A" w:rsidP="00702F3A">
          <w:pPr>
            <w:spacing w:line="192" w:lineRule="auto"/>
            <w:jc w:val="center"/>
            <w:rPr>
              <w:b/>
              <w:bCs/>
              <w:sz w:val="22"/>
              <w:lang w:val="ro-RO"/>
            </w:rPr>
          </w:pPr>
          <w:r>
            <w:rPr>
              <w:b/>
              <w:bCs/>
              <w:sz w:val="22"/>
              <w:lang w:val="ro-RO"/>
            </w:rPr>
            <w:t>STAŢII</w:t>
          </w:r>
        </w:p>
      </w:tc>
      <w:tc>
        <w:tcPr>
          <w:tcW w:w="794" w:type="dxa"/>
          <w:gridSpan w:val="2"/>
          <w:tcMar>
            <w:left w:w="0" w:type="dxa"/>
            <w:right w:w="0" w:type="dxa"/>
          </w:tcMar>
        </w:tcPr>
        <w:p w14:paraId="14342A93" w14:textId="77777777" w:rsidR="006F5073" w:rsidRDefault="006F5073">
          <w:pPr>
            <w:spacing w:before="120" w:line="192" w:lineRule="auto"/>
            <w:jc w:val="center"/>
            <w:rPr>
              <w:b/>
              <w:bCs/>
              <w:spacing w:val="40"/>
              <w:sz w:val="22"/>
              <w:lang w:val="ro-RO"/>
            </w:rPr>
          </w:pPr>
          <w:r>
            <w:rPr>
              <w:b/>
              <w:bCs/>
              <w:spacing w:val="40"/>
              <w:sz w:val="22"/>
              <w:lang w:val="ro-RO"/>
            </w:rPr>
            <w:t>FIRUL II</w:t>
          </w:r>
        </w:p>
        <w:p w14:paraId="3051FE14" w14:textId="77777777" w:rsidR="006F5073" w:rsidRDefault="006F5073">
          <w:pPr>
            <w:spacing w:line="192" w:lineRule="auto"/>
            <w:jc w:val="center"/>
            <w:rPr>
              <w:b/>
              <w:bCs/>
              <w:lang w:val="ro-RO"/>
            </w:rPr>
          </w:pPr>
        </w:p>
        <w:p w14:paraId="548D1357" w14:textId="77777777" w:rsidR="006F5073" w:rsidRDefault="006F5073">
          <w:pPr>
            <w:spacing w:line="192" w:lineRule="auto"/>
            <w:jc w:val="center"/>
            <w:rPr>
              <w:b/>
              <w:bCs/>
              <w:lang w:val="ro-RO"/>
            </w:rPr>
          </w:pPr>
        </w:p>
        <w:p w14:paraId="432BD4C9" w14:textId="77777777" w:rsidR="006F5073" w:rsidRDefault="006F5073">
          <w:pPr>
            <w:spacing w:line="192" w:lineRule="auto"/>
            <w:jc w:val="center"/>
            <w:rPr>
              <w:b/>
              <w:bCs/>
              <w:sz w:val="22"/>
              <w:lang w:val="ro-RO"/>
            </w:rPr>
          </w:pPr>
        </w:p>
        <w:p w14:paraId="038EF73E" w14:textId="77777777" w:rsidR="006F5073" w:rsidRDefault="006F5073">
          <w:pPr>
            <w:spacing w:line="192" w:lineRule="auto"/>
            <w:jc w:val="center"/>
            <w:rPr>
              <w:b/>
              <w:bCs/>
              <w:sz w:val="17"/>
              <w:lang w:val="ro-RO"/>
            </w:rPr>
          </w:pPr>
          <w:r>
            <w:rPr>
              <w:b/>
              <w:bCs/>
              <w:sz w:val="17"/>
              <w:lang w:val="ro-RO"/>
            </w:rPr>
            <w:t>Linia curentă şi</w:t>
          </w:r>
        </w:p>
        <w:p w14:paraId="1EAFBF4C" w14:textId="77777777" w:rsidR="00A84264" w:rsidRDefault="006F5073">
          <w:pPr>
            <w:spacing w:line="192" w:lineRule="auto"/>
            <w:jc w:val="center"/>
            <w:rPr>
              <w:b/>
              <w:bCs/>
              <w:sz w:val="17"/>
              <w:lang w:val="ro-RO"/>
            </w:rPr>
          </w:pPr>
          <w:r>
            <w:rPr>
              <w:b/>
              <w:bCs/>
              <w:sz w:val="17"/>
              <w:lang w:val="ro-RO"/>
            </w:rPr>
            <w:t xml:space="preserve"> linia directă din staţii aferente </w:t>
          </w:r>
        </w:p>
        <w:p w14:paraId="574A7BCF" w14:textId="77777777" w:rsidR="006F5073" w:rsidRDefault="006F5073">
          <w:pPr>
            <w:spacing w:line="192" w:lineRule="auto"/>
            <w:jc w:val="center"/>
            <w:rPr>
              <w:b/>
              <w:bCs/>
              <w:sz w:val="17"/>
              <w:lang w:val="ro-RO"/>
            </w:rPr>
          </w:pPr>
          <w:r>
            <w:rPr>
              <w:b/>
              <w:bCs/>
              <w:sz w:val="17"/>
              <w:lang w:val="ro-RO"/>
            </w:rPr>
            <w:t>firului II</w:t>
          </w:r>
        </w:p>
      </w:tc>
      <w:tc>
        <w:tcPr>
          <w:tcW w:w="2438" w:type="dxa"/>
          <w:vMerge w:val="restart"/>
          <w:tcMar>
            <w:left w:w="0" w:type="dxa"/>
            <w:right w:w="0" w:type="dxa"/>
          </w:tcMar>
          <w:vAlign w:val="center"/>
        </w:tcPr>
        <w:p w14:paraId="5F7C8CB0" w14:textId="77777777" w:rsidR="006F5073" w:rsidRDefault="006F5073">
          <w:pPr>
            <w:spacing w:line="192" w:lineRule="auto"/>
            <w:jc w:val="center"/>
            <w:rPr>
              <w:b/>
              <w:bCs/>
              <w:i/>
              <w:iCs/>
              <w:spacing w:val="40"/>
              <w:lang w:val="ro-RO"/>
            </w:rPr>
          </w:pPr>
          <w:r>
            <w:rPr>
              <w:b/>
              <w:bCs/>
              <w:i/>
              <w:iCs/>
              <w:spacing w:val="40"/>
              <w:lang w:val="ro-RO"/>
            </w:rPr>
            <w:t>OBSERVAŢII</w:t>
          </w:r>
        </w:p>
      </w:tc>
    </w:tr>
    <w:tr w:rsidR="006F5073" w14:paraId="67CE8AD8" w14:textId="77777777">
      <w:trPr>
        <w:cantSplit/>
        <w:trHeight w:val="509"/>
        <w:jc w:val="center"/>
      </w:trPr>
      <w:tc>
        <w:tcPr>
          <w:tcW w:w="652" w:type="dxa"/>
          <w:vMerge/>
          <w:tcMar>
            <w:left w:w="0" w:type="dxa"/>
            <w:right w:w="0" w:type="dxa"/>
          </w:tcMar>
        </w:tcPr>
        <w:p w14:paraId="2E0002B2" w14:textId="77777777" w:rsidR="006F5073" w:rsidRDefault="006F5073">
          <w:pPr>
            <w:spacing w:line="192" w:lineRule="auto"/>
            <w:jc w:val="center"/>
            <w:rPr>
              <w:b/>
              <w:bCs/>
              <w:sz w:val="20"/>
              <w:lang w:val="ro-RO"/>
            </w:rPr>
          </w:pPr>
        </w:p>
      </w:tc>
      <w:tc>
        <w:tcPr>
          <w:tcW w:w="794" w:type="dxa"/>
          <w:tcMar>
            <w:left w:w="0" w:type="dxa"/>
            <w:right w:w="0" w:type="dxa"/>
          </w:tcMar>
        </w:tcPr>
        <w:p w14:paraId="51742E25" w14:textId="77777777" w:rsidR="006F5073" w:rsidRDefault="006F5073">
          <w:pPr>
            <w:spacing w:before="40" w:line="192" w:lineRule="auto"/>
            <w:jc w:val="center"/>
            <w:rPr>
              <w:b/>
              <w:bCs/>
              <w:sz w:val="20"/>
              <w:lang w:val="ro-RO"/>
            </w:rPr>
          </w:pPr>
          <w:r>
            <w:rPr>
              <w:b/>
              <w:bCs/>
              <w:sz w:val="20"/>
              <w:lang w:val="ro-RO"/>
            </w:rPr>
            <w:t>De la km. la km.</w:t>
          </w:r>
        </w:p>
      </w:tc>
      <w:tc>
        <w:tcPr>
          <w:tcW w:w="794" w:type="dxa"/>
          <w:tcMar>
            <w:left w:w="0" w:type="dxa"/>
            <w:right w:w="0" w:type="dxa"/>
          </w:tcMar>
        </w:tcPr>
        <w:p w14:paraId="711B2638" w14:textId="77777777" w:rsidR="006F5073" w:rsidRDefault="006F5073">
          <w:pPr>
            <w:spacing w:before="40" w:line="192" w:lineRule="auto"/>
            <w:jc w:val="center"/>
            <w:rPr>
              <w:b/>
              <w:bCs/>
              <w:sz w:val="20"/>
              <w:lang w:val="ro-RO"/>
            </w:rPr>
          </w:pPr>
          <w:r>
            <w:rPr>
              <w:b/>
              <w:bCs/>
              <w:sz w:val="20"/>
              <w:lang w:val="ro-RO"/>
            </w:rPr>
            <w:t>Viteza redusă</w:t>
          </w:r>
        </w:p>
      </w:tc>
      <w:tc>
        <w:tcPr>
          <w:tcW w:w="2155" w:type="dxa"/>
          <w:vMerge/>
          <w:tcMar>
            <w:left w:w="0" w:type="dxa"/>
            <w:right w:w="0" w:type="dxa"/>
          </w:tcMar>
        </w:tcPr>
        <w:p w14:paraId="399617F2" w14:textId="77777777" w:rsidR="006F5073" w:rsidRDefault="006F5073">
          <w:pPr>
            <w:spacing w:line="192" w:lineRule="auto"/>
            <w:jc w:val="center"/>
            <w:rPr>
              <w:b/>
              <w:bCs/>
              <w:lang w:val="ro-RO"/>
            </w:rPr>
          </w:pPr>
        </w:p>
      </w:tc>
      <w:tc>
        <w:tcPr>
          <w:tcW w:w="794" w:type="dxa"/>
          <w:tcMar>
            <w:left w:w="0" w:type="dxa"/>
            <w:right w:w="0" w:type="dxa"/>
          </w:tcMar>
        </w:tcPr>
        <w:p w14:paraId="4E218471" w14:textId="77777777" w:rsidR="006F5073" w:rsidRDefault="006F5073">
          <w:pPr>
            <w:spacing w:before="40" w:line="192" w:lineRule="auto"/>
            <w:jc w:val="center"/>
            <w:rPr>
              <w:b/>
              <w:bCs/>
              <w:sz w:val="20"/>
              <w:lang w:val="ro-RO"/>
            </w:rPr>
          </w:pPr>
          <w:r>
            <w:rPr>
              <w:b/>
              <w:bCs/>
              <w:sz w:val="20"/>
              <w:lang w:val="ro-RO"/>
            </w:rPr>
            <w:t>De la km. la km.</w:t>
          </w:r>
        </w:p>
      </w:tc>
      <w:tc>
        <w:tcPr>
          <w:tcW w:w="794" w:type="dxa"/>
          <w:tcMar>
            <w:left w:w="0" w:type="dxa"/>
            <w:right w:w="0" w:type="dxa"/>
          </w:tcMar>
        </w:tcPr>
        <w:p w14:paraId="76E2C19B" w14:textId="77777777" w:rsidR="006F5073" w:rsidRDefault="006F5073">
          <w:pPr>
            <w:spacing w:before="40" w:line="192" w:lineRule="auto"/>
            <w:jc w:val="center"/>
            <w:rPr>
              <w:b/>
              <w:bCs/>
              <w:sz w:val="20"/>
              <w:lang w:val="ro-RO"/>
            </w:rPr>
          </w:pPr>
          <w:r>
            <w:rPr>
              <w:b/>
              <w:bCs/>
              <w:sz w:val="20"/>
              <w:lang w:val="ro-RO"/>
            </w:rPr>
            <w:t>Viteza redusă</w:t>
          </w:r>
        </w:p>
      </w:tc>
      <w:tc>
        <w:tcPr>
          <w:tcW w:w="794" w:type="dxa"/>
          <w:tcMar>
            <w:left w:w="0" w:type="dxa"/>
            <w:right w:w="0" w:type="dxa"/>
          </w:tcMar>
        </w:tcPr>
        <w:p w14:paraId="742A6059" w14:textId="77777777" w:rsidR="006F5073" w:rsidRDefault="006F5073">
          <w:pPr>
            <w:spacing w:before="40" w:line="192" w:lineRule="auto"/>
            <w:jc w:val="center"/>
            <w:rPr>
              <w:b/>
              <w:bCs/>
              <w:sz w:val="20"/>
              <w:lang w:val="ro-RO"/>
            </w:rPr>
          </w:pPr>
          <w:r>
            <w:rPr>
              <w:b/>
              <w:bCs/>
              <w:sz w:val="20"/>
              <w:lang w:val="ro-RO"/>
            </w:rPr>
            <w:t>De la km. la km.</w:t>
          </w:r>
        </w:p>
      </w:tc>
      <w:tc>
        <w:tcPr>
          <w:tcW w:w="794" w:type="dxa"/>
          <w:tcMar>
            <w:left w:w="0" w:type="dxa"/>
            <w:right w:w="0" w:type="dxa"/>
          </w:tcMar>
        </w:tcPr>
        <w:p w14:paraId="18BF3F14" w14:textId="77777777" w:rsidR="006F5073" w:rsidRDefault="006F5073">
          <w:pPr>
            <w:spacing w:before="40" w:line="192" w:lineRule="auto"/>
            <w:jc w:val="center"/>
            <w:rPr>
              <w:b/>
              <w:bCs/>
              <w:sz w:val="20"/>
              <w:lang w:val="ro-RO"/>
            </w:rPr>
          </w:pPr>
          <w:r>
            <w:rPr>
              <w:b/>
              <w:bCs/>
              <w:sz w:val="20"/>
              <w:lang w:val="ro-RO"/>
            </w:rPr>
            <w:t>Viteza redusă</w:t>
          </w:r>
        </w:p>
      </w:tc>
      <w:tc>
        <w:tcPr>
          <w:tcW w:w="2438" w:type="dxa"/>
          <w:vMerge/>
          <w:tcMar>
            <w:left w:w="0" w:type="dxa"/>
            <w:right w:w="0" w:type="dxa"/>
          </w:tcMar>
        </w:tcPr>
        <w:p w14:paraId="7BE3A8C5" w14:textId="77777777" w:rsidR="006F5073" w:rsidRDefault="006F5073">
          <w:pPr>
            <w:spacing w:line="192" w:lineRule="auto"/>
            <w:jc w:val="center"/>
            <w:rPr>
              <w:b/>
              <w:bCs/>
              <w:lang w:val="ro-RO"/>
            </w:rPr>
          </w:pPr>
        </w:p>
      </w:tc>
    </w:tr>
  </w:tbl>
  <w:p w14:paraId="79B17547" w14:textId="77777777" w:rsidR="006F5073" w:rsidRDefault="006F5073">
    <w:pPr>
      <w:pStyle w:val="Header"/>
      <w:rPr>
        <w:sz w:val="2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8FFF04E" w14:textId="77777777" w:rsidR="006F5073" w:rsidRDefault="006F5073">
    <w:pPr>
      <w:pStyle w:val="Header"/>
      <w:ind w:right="360" w:firstLine="360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89"/>
    <w:multiLevelType w:val="singleLevel"/>
    <w:tmpl w:val="3116A50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 w15:restartNumberingAfterBreak="0">
    <w:nsid w:val="00502ED5"/>
    <w:multiLevelType w:val="hybridMultilevel"/>
    <w:tmpl w:val="2C40158A"/>
    <w:lvl w:ilvl="0" w:tplc="2086F8B8">
      <w:start w:val="1"/>
      <w:numFmt w:val="decimal"/>
      <w:lvlRestart w:val="0"/>
      <w:suff w:val="nothing"/>
      <w:lvlText w:val="%1"/>
      <w:lvlJc w:val="right"/>
      <w:pPr>
        <w:ind w:left="0" w:firstLine="284"/>
      </w:pPr>
      <w:rPr>
        <w:rFonts w:ascii="Times New Roman" w:hAnsi="Times New Roman" w:hint="default"/>
        <w:b/>
        <w:i w:val="0"/>
        <w:sz w:val="20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00CD734E"/>
    <w:multiLevelType w:val="hybridMultilevel"/>
    <w:tmpl w:val="AFA0278E"/>
    <w:lvl w:ilvl="0" w:tplc="7640DB08">
      <w:start w:val="1"/>
      <w:numFmt w:val="decimal"/>
      <w:lvlRestart w:val="0"/>
      <w:suff w:val="nothing"/>
      <w:lvlText w:val="%1"/>
      <w:lvlJc w:val="right"/>
      <w:pPr>
        <w:ind w:left="0" w:firstLine="284"/>
      </w:pPr>
      <w:rPr>
        <w:rFonts w:ascii="Times New Roman" w:hAnsi="Times New Roman" w:cs="Times New Roman" w:hint="default"/>
        <w:b/>
        <w:i w:val="0"/>
        <w:sz w:val="20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97"/>
        </w:tabs>
        <w:ind w:left="1497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217"/>
        </w:tabs>
        <w:ind w:left="2217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937"/>
        </w:tabs>
        <w:ind w:left="2937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57"/>
        </w:tabs>
        <w:ind w:left="3657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77"/>
        </w:tabs>
        <w:ind w:left="4377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97"/>
        </w:tabs>
        <w:ind w:left="5097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817"/>
        </w:tabs>
        <w:ind w:left="5817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537"/>
        </w:tabs>
        <w:ind w:left="6537" w:hanging="180"/>
      </w:pPr>
    </w:lvl>
  </w:abstractNum>
  <w:abstractNum w:abstractNumId="3" w15:restartNumberingAfterBreak="0">
    <w:nsid w:val="011E034A"/>
    <w:multiLevelType w:val="hybridMultilevel"/>
    <w:tmpl w:val="914EEC8C"/>
    <w:lvl w:ilvl="0" w:tplc="A8A2DA54">
      <w:start w:val="1"/>
      <w:numFmt w:val="decimal"/>
      <w:lvlRestart w:val="0"/>
      <w:suff w:val="nothing"/>
      <w:lvlText w:val="%1"/>
      <w:lvlJc w:val="right"/>
      <w:pPr>
        <w:ind w:left="0" w:firstLine="284"/>
      </w:pPr>
      <w:rPr>
        <w:rFonts w:ascii="Times New Roman" w:hAnsi="Times New Roman" w:cs="Times New Roman" w:hint="default"/>
        <w:b/>
        <w:i w:val="0"/>
        <w:sz w:val="2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2343759"/>
    <w:multiLevelType w:val="hybridMultilevel"/>
    <w:tmpl w:val="17940E56"/>
    <w:lvl w:ilvl="0" w:tplc="88300CB4">
      <w:start w:val="1"/>
      <w:numFmt w:val="decimal"/>
      <w:lvlRestart w:val="0"/>
      <w:suff w:val="nothing"/>
      <w:lvlText w:val="%1"/>
      <w:lvlJc w:val="right"/>
      <w:pPr>
        <w:ind w:left="114" w:firstLine="170"/>
      </w:pPr>
      <w:rPr>
        <w:rFonts w:ascii="Times New Roman" w:hAnsi="Times New Roman" w:cs="Times New Roman"/>
        <w:b/>
        <w:i w:val="0"/>
        <w:sz w:val="20"/>
      </w:rPr>
    </w:lvl>
    <w:lvl w:ilvl="1" w:tplc="04090019" w:tentative="1">
      <w:start w:val="1"/>
      <w:numFmt w:val="lowerLetter"/>
      <w:lvlText w:val="%2."/>
      <w:lvlJc w:val="left"/>
      <w:pPr>
        <w:ind w:left="1554" w:hanging="360"/>
      </w:pPr>
    </w:lvl>
    <w:lvl w:ilvl="2" w:tplc="0409001B" w:tentative="1">
      <w:start w:val="1"/>
      <w:numFmt w:val="lowerRoman"/>
      <w:lvlText w:val="%3."/>
      <w:lvlJc w:val="right"/>
      <w:pPr>
        <w:ind w:left="2274" w:hanging="180"/>
      </w:pPr>
    </w:lvl>
    <w:lvl w:ilvl="3" w:tplc="0409000F" w:tentative="1">
      <w:start w:val="1"/>
      <w:numFmt w:val="decimal"/>
      <w:lvlText w:val="%4."/>
      <w:lvlJc w:val="left"/>
      <w:pPr>
        <w:ind w:left="2994" w:hanging="360"/>
      </w:pPr>
    </w:lvl>
    <w:lvl w:ilvl="4" w:tplc="04090019" w:tentative="1">
      <w:start w:val="1"/>
      <w:numFmt w:val="lowerLetter"/>
      <w:lvlText w:val="%5."/>
      <w:lvlJc w:val="left"/>
      <w:pPr>
        <w:ind w:left="3714" w:hanging="360"/>
      </w:pPr>
    </w:lvl>
    <w:lvl w:ilvl="5" w:tplc="0409001B" w:tentative="1">
      <w:start w:val="1"/>
      <w:numFmt w:val="lowerRoman"/>
      <w:lvlText w:val="%6."/>
      <w:lvlJc w:val="right"/>
      <w:pPr>
        <w:ind w:left="4434" w:hanging="180"/>
      </w:pPr>
    </w:lvl>
    <w:lvl w:ilvl="6" w:tplc="0409000F" w:tentative="1">
      <w:start w:val="1"/>
      <w:numFmt w:val="decimal"/>
      <w:lvlText w:val="%7."/>
      <w:lvlJc w:val="left"/>
      <w:pPr>
        <w:ind w:left="5154" w:hanging="360"/>
      </w:pPr>
    </w:lvl>
    <w:lvl w:ilvl="7" w:tplc="04090019" w:tentative="1">
      <w:start w:val="1"/>
      <w:numFmt w:val="lowerLetter"/>
      <w:lvlText w:val="%8."/>
      <w:lvlJc w:val="left"/>
      <w:pPr>
        <w:ind w:left="5874" w:hanging="360"/>
      </w:pPr>
    </w:lvl>
    <w:lvl w:ilvl="8" w:tplc="0409001B" w:tentative="1">
      <w:start w:val="1"/>
      <w:numFmt w:val="lowerRoman"/>
      <w:lvlText w:val="%9."/>
      <w:lvlJc w:val="right"/>
      <w:pPr>
        <w:ind w:left="6594" w:hanging="180"/>
      </w:pPr>
    </w:lvl>
  </w:abstractNum>
  <w:abstractNum w:abstractNumId="5" w15:restartNumberingAfterBreak="0">
    <w:nsid w:val="029545FF"/>
    <w:multiLevelType w:val="hybridMultilevel"/>
    <w:tmpl w:val="0BD688D8"/>
    <w:lvl w:ilvl="0" w:tplc="C10C70FE">
      <w:start w:val="1"/>
      <w:numFmt w:val="decimal"/>
      <w:lvlRestart w:val="0"/>
      <w:suff w:val="nothing"/>
      <w:lvlText w:val="%1"/>
      <w:lvlJc w:val="right"/>
      <w:pPr>
        <w:ind w:left="114" w:firstLine="170"/>
      </w:pPr>
      <w:rPr>
        <w:rFonts w:ascii="Times New Roman" w:hAnsi="Times New Roman" w:cs="Times New Roman"/>
        <w:b/>
        <w:i w:val="0"/>
        <w:sz w:val="20"/>
      </w:rPr>
    </w:lvl>
    <w:lvl w:ilvl="1" w:tplc="04090019" w:tentative="1">
      <w:start w:val="1"/>
      <w:numFmt w:val="lowerLetter"/>
      <w:lvlText w:val="%2."/>
      <w:lvlJc w:val="left"/>
      <w:pPr>
        <w:ind w:left="1554" w:hanging="360"/>
      </w:pPr>
    </w:lvl>
    <w:lvl w:ilvl="2" w:tplc="0409001B" w:tentative="1">
      <w:start w:val="1"/>
      <w:numFmt w:val="lowerRoman"/>
      <w:lvlText w:val="%3."/>
      <w:lvlJc w:val="right"/>
      <w:pPr>
        <w:ind w:left="2274" w:hanging="180"/>
      </w:pPr>
    </w:lvl>
    <w:lvl w:ilvl="3" w:tplc="0409000F" w:tentative="1">
      <w:start w:val="1"/>
      <w:numFmt w:val="decimal"/>
      <w:lvlText w:val="%4."/>
      <w:lvlJc w:val="left"/>
      <w:pPr>
        <w:ind w:left="2994" w:hanging="360"/>
      </w:pPr>
    </w:lvl>
    <w:lvl w:ilvl="4" w:tplc="04090019" w:tentative="1">
      <w:start w:val="1"/>
      <w:numFmt w:val="lowerLetter"/>
      <w:lvlText w:val="%5."/>
      <w:lvlJc w:val="left"/>
      <w:pPr>
        <w:ind w:left="3714" w:hanging="360"/>
      </w:pPr>
    </w:lvl>
    <w:lvl w:ilvl="5" w:tplc="0409001B" w:tentative="1">
      <w:start w:val="1"/>
      <w:numFmt w:val="lowerRoman"/>
      <w:lvlText w:val="%6."/>
      <w:lvlJc w:val="right"/>
      <w:pPr>
        <w:ind w:left="4434" w:hanging="180"/>
      </w:pPr>
    </w:lvl>
    <w:lvl w:ilvl="6" w:tplc="0409000F" w:tentative="1">
      <w:start w:val="1"/>
      <w:numFmt w:val="decimal"/>
      <w:lvlText w:val="%7."/>
      <w:lvlJc w:val="left"/>
      <w:pPr>
        <w:ind w:left="5154" w:hanging="360"/>
      </w:pPr>
    </w:lvl>
    <w:lvl w:ilvl="7" w:tplc="04090019" w:tentative="1">
      <w:start w:val="1"/>
      <w:numFmt w:val="lowerLetter"/>
      <w:lvlText w:val="%8."/>
      <w:lvlJc w:val="left"/>
      <w:pPr>
        <w:ind w:left="5874" w:hanging="360"/>
      </w:pPr>
    </w:lvl>
    <w:lvl w:ilvl="8" w:tplc="0409001B" w:tentative="1">
      <w:start w:val="1"/>
      <w:numFmt w:val="lowerRoman"/>
      <w:lvlText w:val="%9."/>
      <w:lvlJc w:val="right"/>
      <w:pPr>
        <w:ind w:left="6594" w:hanging="180"/>
      </w:pPr>
    </w:lvl>
  </w:abstractNum>
  <w:abstractNum w:abstractNumId="6" w15:restartNumberingAfterBreak="0">
    <w:nsid w:val="05DC7242"/>
    <w:multiLevelType w:val="hybridMultilevel"/>
    <w:tmpl w:val="A09CFCFA"/>
    <w:lvl w:ilvl="0" w:tplc="335808C4">
      <w:numFmt w:val="bullet"/>
      <w:lvlText w:val="-"/>
      <w:lvlJc w:val="left"/>
      <w:pPr>
        <w:ind w:left="417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137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57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77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97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017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737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57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77" w:hanging="360"/>
      </w:pPr>
      <w:rPr>
        <w:rFonts w:ascii="Wingdings" w:hAnsi="Wingdings" w:hint="default"/>
      </w:rPr>
    </w:lvl>
  </w:abstractNum>
  <w:abstractNum w:abstractNumId="7" w15:restartNumberingAfterBreak="0">
    <w:nsid w:val="05FF2E43"/>
    <w:multiLevelType w:val="hybridMultilevel"/>
    <w:tmpl w:val="B77454AE"/>
    <w:lvl w:ilvl="0" w:tplc="52AAD6A0">
      <w:start w:val="1"/>
      <w:numFmt w:val="decimal"/>
      <w:lvlRestart w:val="0"/>
      <w:suff w:val="nothing"/>
      <w:lvlText w:val="%1"/>
      <w:lvlJc w:val="right"/>
      <w:pPr>
        <w:ind w:left="0" w:firstLine="284"/>
      </w:pPr>
      <w:rPr>
        <w:rFonts w:ascii="Times New Roman" w:hAnsi="Times New Roman" w:cs="Times New Roman" w:hint="default"/>
        <w:b/>
        <w:i w:val="0"/>
        <w:sz w:val="20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 w15:restartNumberingAfterBreak="0">
    <w:nsid w:val="062B4DD0"/>
    <w:multiLevelType w:val="hybridMultilevel"/>
    <w:tmpl w:val="F1E0D21E"/>
    <w:lvl w:ilvl="0" w:tplc="145AFE10">
      <w:start w:val="1"/>
      <w:numFmt w:val="decimal"/>
      <w:lvlRestart w:val="0"/>
      <w:suff w:val="nothing"/>
      <w:lvlText w:val="%1"/>
      <w:lvlJc w:val="right"/>
      <w:pPr>
        <w:ind w:left="0" w:firstLine="284"/>
      </w:pPr>
      <w:rPr>
        <w:rFonts w:ascii="Times New Roman" w:hAnsi="Times New Roman" w:cs="Times New Roman" w:hint="default"/>
        <w:b/>
        <w:i w:val="0"/>
        <w:sz w:val="20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 w15:restartNumberingAfterBreak="0">
    <w:nsid w:val="068F58FA"/>
    <w:multiLevelType w:val="hybridMultilevel"/>
    <w:tmpl w:val="901E408A"/>
    <w:lvl w:ilvl="0" w:tplc="36BE852A">
      <w:start w:val="1"/>
      <w:numFmt w:val="decimal"/>
      <w:lvlRestart w:val="0"/>
      <w:suff w:val="nothing"/>
      <w:lvlText w:val="%1"/>
      <w:lvlJc w:val="right"/>
      <w:pPr>
        <w:ind w:left="57" w:firstLine="227"/>
      </w:pPr>
      <w:rPr>
        <w:rFonts w:ascii="Times New Roman" w:hAnsi="Times New Roman" w:cs="Times New Roman" w:hint="default"/>
        <w:b/>
        <w:i w:val="0"/>
        <w:sz w:val="20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97"/>
        </w:tabs>
        <w:ind w:left="1497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217"/>
        </w:tabs>
        <w:ind w:left="2217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937"/>
        </w:tabs>
        <w:ind w:left="2937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57"/>
        </w:tabs>
        <w:ind w:left="3657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77"/>
        </w:tabs>
        <w:ind w:left="4377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97"/>
        </w:tabs>
        <w:ind w:left="5097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817"/>
        </w:tabs>
        <w:ind w:left="5817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537"/>
        </w:tabs>
        <w:ind w:left="6537" w:hanging="180"/>
      </w:pPr>
    </w:lvl>
  </w:abstractNum>
  <w:abstractNum w:abstractNumId="10" w15:restartNumberingAfterBreak="0">
    <w:nsid w:val="06D662CD"/>
    <w:multiLevelType w:val="hybridMultilevel"/>
    <w:tmpl w:val="5DD407AA"/>
    <w:lvl w:ilvl="0" w:tplc="903E3020">
      <w:start w:val="1"/>
      <w:numFmt w:val="decimal"/>
      <w:lvlRestart w:val="0"/>
      <w:suff w:val="nothing"/>
      <w:lvlText w:val="%1"/>
      <w:lvlJc w:val="right"/>
      <w:pPr>
        <w:ind w:left="360" w:firstLine="170"/>
      </w:pPr>
      <w:rPr>
        <w:rFonts w:ascii="Times New Roman" w:hAnsi="Times New Roman" w:cs="Times New Roman"/>
        <w:b/>
        <w:i w:val="0"/>
        <w:sz w:val="20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1" w15:restartNumberingAfterBreak="0">
    <w:nsid w:val="0A313C64"/>
    <w:multiLevelType w:val="hybridMultilevel"/>
    <w:tmpl w:val="6B702C6C"/>
    <w:lvl w:ilvl="0" w:tplc="B1CC90D0">
      <w:start w:val="1"/>
      <w:numFmt w:val="decimal"/>
      <w:lvlRestart w:val="0"/>
      <w:suff w:val="nothing"/>
      <w:lvlText w:val="%1"/>
      <w:lvlJc w:val="right"/>
      <w:pPr>
        <w:ind w:left="0" w:firstLine="284"/>
      </w:pPr>
      <w:rPr>
        <w:rFonts w:ascii="Times New Roman" w:hAnsi="Times New Roman" w:cs="Times New Roman" w:hint="default"/>
        <w:b/>
        <w:i w:val="0"/>
        <w:sz w:val="20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 w15:restartNumberingAfterBreak="0">
    <w:nsid w:val="0AB878BE"/>
    <w:multiLevelType w:val="hybridMultilevel"/>
    <w:tmpl w:val="6ED455AE"/>
    <w:lvl w:ilvl="0" w:tplc="B48A8630">
      <w:start w:val="1"/>
      <w:numFmt w:val="decimal"/>
      <w:lvlRestart w:val="0"/>
      <w:suff w:val="nothing"/>
      <w:lvlText w:val="%1"/>
      <w:lvlJc w:val="right"/>
      <w:pPr>
        <w:ind w:left="0" w:firstLine="284"/>
      </w:pPr>
      <w:rPr>
        <w:rFonts w:ascii="Times New Roman" w:hAnsi="Times New Roman" w:cs="Times New Roman" w:hint="default"/>
        <w:b/>
        <w:i w:val="0"/>
        <w:sz w:val="20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97"/>
        </w:tabs>
        <w:ind w:left="1497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217"/>
        </w:tabs>
        <w:ind w:left="2217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937"/>
        </w:tabs>
        <w:ind w:left="2937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57"/>
        </w:tabs>
        <w:ind w:left="3657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77"/>
        </w:tabs>
        <w:ind w:left="4377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97"/>
        </w:tabs>
        <w:ind w:left="5097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817"/>
        </w:tabs>
        <w:ind w:left="5817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537"/>
        </w:tabs>
        <w:ind w:left="6537" w:hanging="180"/>
      </w:pPr>
    </w:lvl>
  </w:abstractNum>
  <w:abstractNum w:abstractNumId="13" w15:restartNumberingAfterBreak="0">
    <w:nsid w:val="0D5535E7"/>
    <w:multiLevelType w:val="hybridMultilevel"/>
    <w:tmpl w:val="43080FA2"/>
    <w:lvl w:ilvl="0" w:tplc="88300CB4">
      <w:start w:val="1"/>
      <w:numFmt w:val="decimal"/>
      <w:lvlRestart w:val="0"/>
      <w:suff w:val="nothing"/>
      <w:lvlText w:val="%1"/>
      <w:lvlJc w:val="right"/>
      <w:pPr>
        <w:ind w:left="114" w:firstLine="170"/>
      </w:pPr>
      <w:rPr>
        <w:rFonts w:ascii="Times New Roman" w:hAnsi="Times New Roman" w:cs="Times New Roman"/>
        <w:b/>
        <w:i w:val="0"/>
        <w:sz w:val="20"/>
      </w:rPr>
    </w:lvl>
    <w:lvl w:ilvl="1" w:tplc="04090019" w:tentative="1">
      <w:start w:val="1"/>
      <w:numFmt w:val="lowerLetter"/>
      <w:lvlText w:val="%2."/>
      <w:lvlJc w:val="left"/>
      <w:pPr>
        <w:ind w:left="1554" w:hanging="360"/>
      </w:pPr>
    </w:lvl>
    <w:lvl w:ilvl="2" w:tplc="0409001B" w:tentative="1">
      <w:start w:val="1"/>
      <w:numFmt w:val="lowerRoman"/>
      <w:lvlText w:val="%3."/>
      <w:lvlJc w:val="right"/>
      <w:pPr>
        <w:ind w:left="2274" w:hanging="180"/>
      </w:pPr>
    </w:lvl>
    <w:lvl w:ilvl="3" w:tplc="0409000F" w:tentative="1">
      <w:start w:val="1"/>
      <w:numFmt w:val="decimal"/>
      <w:lvlText w:val="%4."/>
      <w:lvlJc w:val="left"/>
      <w:pPr>
        <w:ind w:left="2994" w:hanging="360"/>
      </w:pPr>
    </w:lvl>
    <w:lvl w:ilvl="4" w:tplc="04090019" w:tentative="1">
      <w:start w:val="1"/>
      <w:numFmt w:val="lowerLetter"/>
      <w:lvlText w:val="%5."/>
      <w:lvlJc w:val="left"/>
      <w:pPr>
        <w:ind w:left="3714" w:hanging="360"/>
      </w:pPr>
    </w:lvl>
    <w:lvl w:ilvl="5" w:tplc="0409001B" w:tentative="1">
      <w:start w:val="1"/>
      <w:numFmt w:val="lowerRoman"/>
      <w:lvlText w:val="%6."/>
      <w:lvlJc w:val="right"/>
      <w:pPr>
        <w:ind w:left="4434" w:hanging="180"/>
      </w:pPr>
    </w:lvl>
    <w:lvl w:ilvl="6" w:tplc="0409000F" w:tentative="1">
      <w:start w:val="1"/>
      <w:numFmt w:val="decimal"/>
      <w:lvlText w:val="%7."/>
      <w:lvlJc w:val="left"/>
      <w:pPr>
        <w:ind w:left="5154" w:hanging="360"/>
      </w:pPr>
    </w:lvl>
    <w:lvl w:ilvl="7" w:tplc="04090019" w:tentative="1">
      <w:start w:val="1"/>
      <w:numFmt w:val="lowerLetter"/>
      <w:lvlText w:val="%8."/>
      <w:lvlJc w:val="left"/>
      <w:pPr>
        <w:ind w:left="5874" w:hanging="360"/>
      </w:pPr>
    </w:lvl>
    <w:lvl w:ilvl="8" w:tplc="0409001B" w:tentative="1">
      <w:start w:val="1"/>
      <w:numFmt w:val="lowerRoman"/>
      <w:lvlText w:val="%9."/>
      <w:lvlJc w:val="right"/>
      <w:pPr>
        <w:ind w:left="6594" w:hanging="180"/>
      </w:pPr>
    </w:lvl>
  </w:abstractNum>
  <w:abstractNum w:abstractNumId="14" w15:restartNumberingAfterBreak="0">
    <w:nsid w:val="0DDA17EB"/>
    <w:multiLevelType w:val="hybridMultilevel"/>
    <w:tmpl w:val="FF14430C"/>
    <w:lvl w:ilvl="0" w:tplc="7DFCBB9C">
      <w:start w:val="1"/>
      <w:numFmt w:val="decimal"/>
      <w:lvlRestart w:val="0"/>
      <w:suff w:val="nothing"/>
      <w:lvlText w:val="%1"/>
      <w:lvlJc w:val="right"/>
      <w:pPr>
        <w:ind w:left="0" w:firstLine="284"/>
      </w:pPr>
      <w:rPr>
        <w:rFonts w:ascii="Times New Roman" w:hAnsi="Times New Roman" w:cs="Times New Roman" w:hint="default"/>
        <w:b/>
        <w:i w:val="0"/>
        <w:sz w:val="20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97"/>
        </w:tabs>
        <w:ind w:left="1497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217"/>
        </w:tabs>
        <w:ind w:left="2217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937"/>
        </w:tabs>
        <w:ind w:left="2937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57"/>
        </w:tabs>
        <w:ind w:left="3657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77"/>
        </w:tabs>
        <w:ind w:left="4377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97"/>
        </w:tabs>
        <w:ind w:left="5097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817"/>
        </w:tabs>
        <w:ind w:left="5817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537"/>
        </w:tabs>
        <w:ind w:left="6537" w:hanging="180"/>
      </w:pPr>
    </w:lvl>
  </w:abstractNum>
  <w:abstractNum w:abstractNumId="15" w15:restartNumberingAfterBreak="0">
    <w:nsid w:val="0E4A595E"/>
    <w:multiLevelType w:val="hybridMultilevel"/>
    <w:tmpl w:val="44061C92"/>
    <w:lvl w:ilvl="0" w:tplc="C10C70FE">
      <w:start w:val="1"/>
      <w:numFmt w:val="decimal"/>
      <w:lvlRestart w:val="0"/>
      <w:suff w:val="nothing"/>
      <w:lvlText w:val="%1"/>
      <w:lvlJc w:val="right"/>
      <w:pPr>
        <w:ind w:left="-57" w:firstLine="170"/>
      </w:pPr>
      <w:rPr>
        <w:rFonts w:ascii="Times New Roman" w:hAnsi="Times New Roman" w:cs="Times New Roman"/>
        <w:b/>
        <w:i w:val="0"/>
        <w:sz w:val="20"/>
      </w:rPr>
    </w:lvl>
    <w:lvl w:ilvl="1" w:tplc="04090019" w:tentative="1">
      <w:start w:val="1"/>
      <w:numFmt w:val="lowerLetter"/>
      <w:lvlText w:val="%2."/>
      <w:lvlJc w:val="left"/>
      <w:pPr>
        <w:ind w:left="1383" w:hanging="360"/>
      </w:pPr>
    </w:lvl>
    <w:lvl w:ilvl="2" w:tplc="0409001B" w:tentative="1">
      <w:start w:val="1"/>
      <w:numFmt w:val="lowerRoman"/>
      <w:lvlText w:val="%3."/>
      <w:lvlJc w:val="right"/>
      <w:pPr>
        <w:ind w:left="2103" w:hanging="180"/>
      </w:pPr>
    </w:lvl>
    <w:lvl w:ilvl="3" w:tplc="0409000F" w:tentative="1">
      <w:start w:val="1"/>
      <w:numFmt w:val="decimal"/>
      <w:lvlText w:val="%4."/>
      <w:lvlJc w:val="left"/>
      <w:pPr>
        <w:ind w:left="2823" w:hanging="360"/>
      </w:pPr>
    </w:lvl>
    <w:lvl w:ilvl="4" w:tplc="04090019" w:tentative="1">
      <w:start w:val="1"/>
      <w:numFmt w:val="lowerLetter"/>
      <w:lvlText w:val="%5."/>
      <w:lvlJc w:val="left"/>
      <w:pPr>
        <w:ind w:left="3543" w:hanging="360"/>
      </w:pPr>
    </w:lvl>
    <w:lvl w:ilvl="5" w:tplc="0409001B" w:tentative="1">
      <w:start w:val="1"/>
      <w:numFmt w:val="lowerRoman"/>
      <w:lvlText w:val="%6."/>
      <w:lvlJc w:val="right"/>
      <w:pPr>
        <w:ind w:left="4263" w:hanging="180"/>
      </w:pPr>
    </w:lvl>
    <w:lvl w:ilvl="6" w:tplc="0409000F" w:tentative="1">
      <w:start w:val="1"/>
      <w:numFmt w:val="decimal"/>
      <w:lvlText w:val="%7."/>
      <w:lvlJc w:val="left"/>
      <w:pPr>
        <w:ind w:left="4983" w:hanging="360"/>
      </w:pPr>
    </w:lvl>
    <w:lvl w:ilvl="7" w:tplc="04090019" w:tentative="1">
      <w:start w:val="1"/>
      <w:numFmt w:val="lowerLetter"/>
      <w:lvlText w:val="%8."/>
      <w:lvlJc w:val="left"/>
      <w:pPr>
        <w:ind w:left="5703" w:hanging="360"/>
      </w:pPr>
    </w:lvl>
    <w:lvl w:ilvl="8" w:tplc="0409001B" w:tentative="1">
      <w:start w:val="1"/>
      <w:numFmt w:val="lowerRoman"/>
      <w:lvlText w:val="%9."/>
      <w:lvlJc w:val="right"/>
      <w:pPr>
        <w:ind w:left="6423" w:hanging="180"/>
      </w:pPr>
    </w:lvl>
  </w:abstractNum>
  <w:abstractNum w:abstractNumId="16" w15:restartNumberingAfterBreak="0">
    <w:nsid w:val="0EB56854"/>
    <w:multiLevelType w:val="hybridMultilevel"/>
    <w:tmpl w:val="637C19BA"/>
    <w:lvl w:ilvl="0" w:tplc="903E3020">
      <w:start w:val="1"/>
      <w:numFmt w:val="decimal"/>
      <w:lvlRestart w:val="0"/>
      <w:suff w:val="nothing"/>
      <w:lvlText w:val="%1"/>
      <w:lvlJc w:val="right"/>
      <w:pPr>
        <w:ind w:left="114" w:firstLine="170"/>
      </w:pPr>
      <w:rPr>
        <w:rFonts w:ascii="Times New Roman" w:hAnsi="Times New Roman" w:cs="Times New Roman"/>
        <w:b/>
        <w:i w:val="0"/>
        <w:sz w:val="20"/>
      </w:rPr>
    </w:lvl>
    <w:lvl w:ilvl="1" w:tplc="04090019" w:tentative="1">
      <w:start w:val="1"/>
      <w:numFmt w:val="lowerLetter"/>
      <w:lvlText w:val="%2."/>
      <w:lvlJc w:val="left"/>
      <w:pPr>
        <w:ind w:left="1554" w:hanging="360"/>
      </w:pPr>
    </w:lvl>
    <w:lvl w:ilvl="2" w:tplc="0409001B" w:tentative="1">
      <w:start w:val="1"/>
      <w:numFmt w:val="lowerRoman"/>
      <w:lvlText w:val="%3."/>
      <w:lvlJc w:val="right"/>
      <w:pPr>
        <w:ind w:left="2274" w:hanging="180"/>
      </w:pPr>
    </w:lvl>
    <w:lvl w:ilvl="3" w:tplc="0409000F" w:tentative="1">
      <w:start w:val="1"/>
      <w:numFmt w:val="decimal"/>
      <w:lvlText w:val="%4."/>
      <w:lvlJc w:val="left"/>
      <w:pPr>
        <w:ind w:left="2994" w:hanging="360"/>
      </w:pPr>
    </w:lvl>
    <w:lvl w:ilvl="4" w:tplc="04090019" w:tentative="1">
      <w:start w:val="1"/>
      <w:numFmt w:val="lowerLetter"/>
      <w:lvlText w:val="%5."/>
      <w:lvlJc w:val="left"/>
      <w:pPr>
        <w:ind w:left="3714" w:hanging="360"/>
      </w:pPr>
    </w:lvl>
    <w:lvl w:ilvl="5" w:tplc="0409001B" w:tentative="1">
      <w:start w:val="1"/>
      <w:numFmt w:val="lowerRoman"/>
      <w:lvlText w:val="%6."/>
      <w:lvlJc w:val="right"/>
      <w:pPr>
        <w:ind w:left="4434" w:hanging="180"/>
      </w:pPr>
    </w:lvl>
    <w:lvl w:ilvl="6" w:tplc="0409000F" w:tentative="1">
      <w:start w:val="1"/>
      <w:numFmt w:val="decimal"/>
      <w:lvlText w:val="%7."/>
      <w:lvlJc w:val="left"/>
      <w:pPr>
        <w:ind w:left="5154" w:hanging="360"/>
      </w:pPr>
    </w:lvl>
    <w:lvl w:ilvl="7" w:tplc="04090019" w:tentative="1">
      <w:start w:val="1"/>
      <w:numFmt w:val="lowerLetter"/>
      <w:lvlText w:val="%8."/>
      <w:lvlJc w:val="left"/>
      <w:pPr>
        <w:ind w:left="5874" w:hanging="360"/>
      </w:pPr>
    </w:lvl>
    <w:lvl w:ilvl="8" w:tplc="0409001B" w:tentative="1">
      <w:start w:val="1"/>
      <w:numFmt w:val="lowerRoman"/>
      <w:lvlText w:val="%9."/>
      <w:lvlJc w:val="right"/>
      <w:pPr>
        <w:ind w:left="6594" w:hanging="180"/>
      </w:pPr>
    </w:lvl>
  </w:abstractNum>
  <w:abstractNum w:abstractNumId="17" w15:restartNumberingAfterBreak="0">
    <w:nsid w:val="0EC251F7"/>
    <w:multiLevelType w:val="hybridMultilevel"/>
    <w:tmpl w:val="2C8099DE"/>
    <w:lvl w:ilvl="0" w:tplc="02D4C338">
      <w:start w:val="1"/>
      <w:numFmt w:val="decimal"/>
      <w:lvlRestart w:val="0"/>
      <w:suff w:val="nothing"/>
      <w:lvlText w:val="%1"/>
      <w:lvlJc w:val="right"/>
      <w:pPr>
        <w:ind w:left="0" w:firstLine="284"/>
      </w:pPr>
      <w:rPr>
        <w:rFonts w:ascii="Times New Roman" w:hAnsi="Times New Roman" w:cs="Times New Roman" w:hint="default"/>
        <w:b/>
        <w:i w:val="0"/>
        <w:sz w:val="20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97"/>
        </w:tabs>
        <w:ind w:left="1497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217"/>
        </w:tabs>
        <w:ind w:left="2217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937"/>
        </w:tabs>
        <w:ind w:left="2937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57"/>
        </w:tabs>
        <w:ind w:left="3657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77"/>
        </w:tabs>
        <w:ind w:left="4377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97"/>
        </w:tabs>
        <w:ind w:left="5097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817"/>
        </w:tabs>
        <w:ind w:left="5817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537"/>
        </w:tabs>
        <w:ind w:left="6537" w:hanging="180"/>
      </w:pPr>
    </w:lvl>
  </w:abstractNum>
  <w:abstractNum w:abstractNumId="18" w15:restartNumberingAfterBreak="0">
    <w:nsid w:val="10357A3E"/>
    <w:multiLevelType w:val="hybridMultilevel"/>
    <w:tmpl w:val="BBB48DD0"/>
    <w:lvl w:ilvl="0" w:tplc="750E02FA">
      <w:start w:val="1"/>
      <w:numFmt w:val="decimal"/>
      <w:lvlRestart w:val="0"/>
      <w:suff w:val="nothing"/>
      <w:lvlText w:val="%1"/>
      <w:lvlJc w:val="right"/>
      <w:pPr>
        <w:ind w:left="0" w:firstLine="284"/>
      </w:pPr>
      <w:rPr>
        <w:rFonts w:ascii="Times New Roman" w:hAnsi="Times New Roman" w:cs="Times New Roman" w:hint="default"/>
        <w:b/>
        <w:i w:val="0"/>
        <w:sz w:val="20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97"/>
        </w:tabs>
        <w:ind w:left="1497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217"/>
        </w:tabs>
        <w:ind w:left="2217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937"/>
        </w:tabs>
        <w:ind w:left="2937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57"/>
        </w:tabs>
        <w:ind w:left="3657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77"/>
        </w:tabs>
        <w:ind w:left="4377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97"/>
        </w:tabs>
        <w:ind w:left="5097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817"/>
        </w:tabs>
        <w:ind w:left="5817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537"/>
        </w:tabs>
        <w:ind w:left="6537" w:hanging="180"/>
      </w:pPr>
    </w:lvl>
  </w:abstractNum>
  <w:abstractNum w:abstractNumId="19" w15:restartNumberingAfterBreak="0">
    <w:nsid w:val="109F5E99"/>
    <w:multiLevelType w:val="hybridMultilevel"/>
    <w:tmpl w:val="96907A46"/>
    <w:lvl w:ilvl="0" w:tplc="C10C70FE">
      <w:start w:val="1"/>
      <w:numFmt w:val="decimal"/>
      <w:lvlRestart w:val="0"/>
      <w:suff w:val="nothing"/>
      <w:lvlText w:val="%1"/>
      <w:lvlJc w:val="right"/>
      <w:pPr>
        <w:ind w:left="-57" w:firstLine="170"/>
      </w:pPr>
      <w:rPr>
        <w:rFonts w:ascii="Times New Roman" w:hAnsi="Times New Roman" w:cs="Times New Roman"/>
        <w:b/>
        <w:i w:val="0"/>
        <w:sz w:val="20"/>
      </w:rPr>
    </w:lvl>
    <w:lvl w:ilvl="1" w:tplc="04090019" w:tentative="1">
      <w:start w:val="1"/>
      <w:numFmt w:val="lowerLetter"/>
      <w:lvlText w:val="%2."/>
      <w:lvlJc w:val="left"/>
      <w:pPr>
        <w:ind w:left="1383" w:hanging="360"/>
      </w:pPr>
    </w:lvl>
    <w:lvl w:ilvl="2" w:tplc="0409001B" w:tentative="1">
      <w:start w:val="1"/>
      <w:numFmt w:val="lowerRoman"/>
      <w:lvlText w:val="%3."/>
      <w:lvlJc w:val="right"/>
      <w:pPr>
        <w:ind w:left="2103" w:hanging="180"/>
      </w:pPr>
    </w:lvl>
    <w:lvl w:ilvl="3" w:tplc="0409000F" w:tentative="1">
      <w:start w:val="1"/>
      <w:numFmt w:val="decimal"/>
      <w:lvlText w:val="%4."/>
      <w:lvlJc w:val="left"/>
      <w:pPr>
        <w:ind w:left="2823" w:hanging="360"/>
      </w:pPr>
    </w:lvl>
    <w:lvl w:ilvl="4" w:tplc="04090019" w:tentative="1">
      <w:start w:val="1"/>
      <w:numFmt w:val="lowerLetter"/>
      <w:lvlText w:val="%5."/>
      <w:lvlJc w:val="left"/>
      <w:pPr>
        <w:ind w:left="3543" w:hanging="360"/>
      </w:pPr>
    </w:lvl>
    <w:lvl w:ilvl="5" w:tplc="0409001B" w:tentative="1">
      <w:start w:val="1"/>
      <w:numFmt w:val="lowerRoman"/>
      <w:lvlText w:val="%6."/>
      <w:lvlJc w:val="right"/>
      <w:pPr>
        <w:ind w:left="4263" w:hanging="180"/>
      </w:pPr>
    </w:lvl>
    <w:lvl w:ilvl="6" w:tplc="0409000F" w:tentative="1">
      <w:start w:val="1"/>
      <w:numFmt w:val="decimal"/>
      <w:lvlText w:val="%7."/>
      <w:lvlJc w:val="left"/>
      <w:pPr>
        <w:ind w:left="4983" w:hanging="360"/>
      </w:pPr>
    </w:lvl>
    <w:lvl w:ilvl="7" w:tplc="04090019" w:tentative="1">
      <w:start w:val="1"/>
      <w:numFmt w:val="lowerLetter"/>
      <w:lvlText w:val="%8."/>
      <w:lvlJc w:val="left"/>
      <w:pPr>
        <w:ind w:left="5703" w:hanging="360"/>
      </w:pPr>
    </w:lvl>
    <w:lvl w:ilvl="8" w:tplc="0409001B" w:tentative="1">
      <w:start w:val="1"/>
      <w:numFmt w:val="lowerRoman"/>
      <w:lvlText w:val="%9."/>
      <w:lvlJc w:val="right"/>
      <w:pPr>
        <w:ind w:left="6423" w:hanging="180"/>
      </w:pPr>
    </w:lvl>
  </w:abstractNum>
  <w:abstractNum w:abstractNumId="20" w15:restartNumberingAfterBreak="0">
    <w:nsid w:val="116B670D"/>
    <w:multiLevelType w:val="hybridMultilevel"/>
    <w:tmpl w:val="51E068D4"/>
    <w:lvl w:ilvl="0" w:tplc="88300CB4">
      <w:start w:val="1"/>
      <w:numFmt w:val="decimal"/>
      <w:lvlRestart w:val="0"/>
      <w:suff w:val="nothing"/>
      <w:lvlText w:val="%1"/>
      <w:lvlJc w:val="right"/>
      <w:pPr>
        <w:ind w:left="114" w:firstLine="170"/>
      </w:pPr>
      <w:rPr>
        <w:rFonts w:ascii="Times New Roman" w:hAnsi="Times New Roman" w:cs="Times New Roman"/>
        <w:b/>
        <w:i w:val="0"/>
        <w:sz w:val="20"/>
      </w:rPr>
    </w:lvl>
    <w:lvl w:ilvl="1" w:tplc="04090019" w:tentative="1">
      <w:start w:val="1"/>
      <w:numFmt w:val="lowerLetter"/>
      <w:lvlText w:val="%2."/>
      <w:lvlJc w:val="left"/>
      <w:pPr>
        <w:ind w:left="1554" w:hanging="360"/>
      </w:pPr>
    </w:lvl>
    <w:lvl w:ilvl="2" w:tplc="0409001B" w:tentative="1">
      <w:start w:val="1"/>
      <w:numFmt w:val="lowerRoman"/>
      <w:lvlText w:val="%3."/>
      <w:lvlJc w:val="right"/>
      <w:pPr>
        <w:ind w:left="2274" w:hanging="180"/>
      </w:pPr>
    </w:lvl>
    <w:lvl w:ilvl="3" w:tplc="0409000F" w:tentative="1">
      <w:start w:val="1"/>
      <w:numFmt w:val="decimal"/>
      <w:lvlText w:val="%4."/>
      <w:lvlJc w:val="left"/>
      <w:pPr>
        <w:ind w:left="2994" w:hanging="360"/>
      </w:pPr>
    </w:lvl>
    <w:lvl w:ilvl="4" w:tplc="04090019" w:tentative="1">
      <w:start w:val="1"/>
      <w:numFmt w:val="lowerLetter"/>
      <w:lvlText w:val="%5."/>
      <w:lvlJc w:val="left"/>
      <w:pPr>
        <w:ind w:left="3714" w:hanging="360"/>
      </w:pPr>
    </w:lvl>
    <w:lvl w:ilvl="5" w:tplc="0409001B" w:tentative="1">
      <w:start w:val="1"/>
      <w:numFmt w:val="lowerRoman"/>
      <w:lvlText w:val="%6."/>
      <w:lvlJc w:val="right"/>
      <w:pPr>
        <w:ind w:left="4434" w:hanging="180"/>
      </w:pPr>
    </w:lvl>
    <w:lvl w:ilvl="6" w:tplc="0409000F" w:tentative="1">
      <w:start w:val="1"/>
      <w:numFmt w:val="decimal"/>
      <w:lvlText w:val="%7."/>
      <w:lvlJc w:val="left"/>
      <w:pPr>
        <w:ind w:left="5154" w:hanging="360"/>
      </w:pPr>
    </w:lvl>
    <w:lvl w:ilvl="7" w:tplc="04090019" w:tentative="1">
      <w:start w:val="1"/>
      <w:numFmt w:val="lowerLetter"/>
      <w:lvlText w:val="%8."/>
      <w:lvlJc w:val="left"/>
      <w:pPr>
        <w:ind w:left="5874" w:hanging="360"/>
      </w:pPr>
    </w:lvl>
    <w:lvl w:ilvl="8" w:tplc="0409001B" w:tentative="1">
      <w:start w:val="1"/>
      <w:numFmt w:val="lowerRoman"/>
      <w:lvlText w:val="%9."/>
      <w:lvlJc w:val="right"/>
      <w:pPr>
        <w:ind w:left="6594" w:hanging="180"/>
      </w:pPr>
    </w:lvl>
  </w:abstractNum>
  <w:abstractNum w:abstractNumId="21" w15:restartNumberingAfterBreak="0">
    <w:nsid w:val="11AF2524"/>
    <w:multiLevelType w:val="hybridMultilevel"/>
    <w:tmpl w:val="0B2E289C"/>
    <w:lvl w:ilvl="0" w:tplc="903E3020">
      <w:start w:val="1"/>
      <w:numFmt w:val="decimal"/>
      <w:lvlRestart w:val="0"/>
      <w:suff w:val="nothing"/>
      <w:lvlText w:val="%1"/>
      <w:lvlJc w:val="right"/>
      <w:pPr>
        <w:ind w:left="114" w:firstLine="170"/>
      </w:pPr>
      <w:rPr>
        <w:rFonts w:ascii="Times New Roman" w:hAnsi="Times New Roman" w:cs="Times New Roman"/>
        <w:b/>
        <w:i w:val="0"/>
        <w:sz w:val="20"/>
      </w:rPr>
    </w:lvl>
    <w:lvl w:ilvl="1" w:tplc="04090019" w:tentative="1">
      <w:start w:val="1"/>
      <w:numFmt w:val="lowerLetter"/>
      <w:lvlText w:val="%2."/>
      <w:lvlJc w:val="left"/>
      <w:pPr>
        <w:ind w:left="1554" w:hanging="360"/>
      </w:pPr>
    </w:lvl>
    <w:lvl w:ilvl="2" w:tplc="0409001B" w:tentative="1">
      <w:start w:val="1"/>
      <w:numFmt w:val="lowerRoman"/>
      <w:lvlText w:val="%3."/>
      <w:lvlJc w:val="right"/>
      <w:pPr>
        <w:ind w:left="2274" w:hanging="180"/>
      </w:pPr>
    </w:lvl>
    <w:lvl w:ilvl="3" w:tplc="0409000F" w:tentative="1">
      <w:start w:val="1"/>
      <w:numFmt w:val="decimal"/>
      <w:lvlText w:val="%4."/>
      <w:lvlJc w:val="left"/>
      <w:pPr>
        <w:ind w:left="2994" w:hanging="360"/>
      </w:pPr>
    </w:lvl>
    <w:lvl w:ilvl="4" w:tplc="04090019" w:tentative="1">
      <w:start w:val="1"/>
      <w:numFmt w:val="lowerLetter"/>
      <w:lvlText w:val="%5."/>
      <w:lvlJc w:val="left"/>
      <w:pPr>
        <w:ind w:left="3714" w:hanging="360"/>
      </w:pPr>
    </w:lvl>
    <w:lvl w:ilvl="5" w:tplc="0409001B" w:tentative="1">
      <w:start w:val="1"/>
      <w:numFmt w:val="lowerRoman"/>
      <w:lvlText w:val="%6."/>
      <w:lvlJc w:val="right"/>
      <w:pPr>
        <w:ind w:left="4434" w:hanging="180"/>
      </w:pPr>
    </w:lvl>
    <w:lvl w:ilvl="6" w:tplc="0409000F" w:tentative="1">
      <w:start w:val="1"/>
      <w:numFmt w:val="decimal"/>
      <w:lvlText w:val="%7."/>
      <w:lvlJc w:val="left"/>
      <w:pPr>
        <w:ind w:left="5154" w:hanging="360"/>
      </w:pPr>
    </w:lvl>
    <w:lvl w:ilvl="7" w:tplc="04090019" w:tentative="1">
      <w:start w:val="1"/>
      <w:numFmt w:val="lowerLetter"/>
      <w:lvlText w:val="%8."/>
      <w:lvlJc w:val="left"/>
      <w:pPr>
        <w:ind w:left="5874" w:hanging="360"/>
      </w:pPr>
    </w:lvl>
    <w:lvl w:ilvl="8" w:tplc="0409001B" w:tentative="1">
      <w:start w:val="1"/>
      <w:numFmt w:val="lowerRoman"/>
      <w:lvlText w:val="%9."/>
      <w:lvlJc w:val="right"/>
      <w:pPr>
        <w:ind w:left="6594" w:hanging="180"/>
      </w:pPr>
    </w:lvl>
  </w:abstractNum>
  <w:abstractNum w:abstractNumId="22" w15:restartNumberingAfterBreak="0">
    <w:nsid w:val="1201663D"/>
    <w:multiLevelType w:val="hybridMultilevel"/>
    <w:tmpl w:val="0B32F98A"/>
    <w:lvl w:ilvl="0" w:tplc="88300CB4">
      <w:start w:val="1"/>
      <w:numFmt w:val="decimal"/>
      <w:lvlRestart w:val="0"/>
      <w:suff w:val="nothing"/>
      <w:lvlText w:val="%1"/>
      <w:lvlJc w:val="right"/>
      <w:pPr>
        <w:ind w:left="114" w:firstLine="170"/>
      </w:pPr>
      <w:rPr>
        <w:rFonts w:ascii="Times New Roman" w:hAnsi="Times New Roman" w:cs="Times New Roman"/>
        <w:b/>
        <w:i w:val="0"/>
        <w:sz w:val="20"/>
      </w:rPr>
    </w:lvl>
    <w:lvl w:ilvl="1" w:tplc="04090019" w:tentative="1">
      <w:start w:val="1"/>
      <w:numFmt w:val="lowerLetter"/>
      <w:lvlText w:val="%2."/>
      <w:lvlJc w:val="left"/>
      <w:pPr>
        <w:ind w:left="1554" w:hanging="360"/>
      </w:pPr>
    </w:lvl>
    <w:lvl w:ilvl="2" w:tplc="0409001B" w:tentative="1">
      <w:start w:val="1"/>
      <w:numFmt w:val="lowerRoman"/>
      <w:lvlText w:val="%3."/>
      <w:lvlJc w:val="right"/>
      <w:pPr>
        <w:ind w:left="2274" w:hanging="180"/>
      </w:pPr>
    </w:lvl>
    <w:lvl w:ilvl="3" w:tplc="0409000F" w:tentative="1">
      <w:start w:val="1"/>
      <w:numFmt w:val="decimal"/>
      <w:lvlText w:val="%4."/>
      <w:lvlJc w:val="left"/>
      <w:pPr>
        <w:ind w:left="2994" w:hanging="360"/>
      </w:pPr>
    </w:lvl>
    <w:lvl w:ilvl="4" w:tplc="04090019" w:tentative="1">
      <w:start w:val="1"/>
      <w:numFmt w:val="lowerLetter"/>
      <w:lvlText w:val="%5."/>
      <w:lvlJc w:val="left"/>
      <w:pPr>
        <w:ind w:left="3714" w:hanging="360"/>
      </w:pPr>
    </w:lvl>
    <w:lvl w:ilvl="5" w:tplc="0409001B" w:tentative="1">
      <w:start w:val="1"/>
      <w:numFmt w:val="lowerRoman"/>
      <w:lvlText w:val="%6."/>
      <w:lvlJc w:val="right"/>
      <w:pPr>
        <w:ind w:left="4434" w:hanging="180"/>
      </w:pPr>
    </w:lvl>
    <w:lvl w:ilvl="6" w:tplc="0409000F" w:tentative="1">
      <w:start w:val="1"/>
      <w:numFmt w:val="decimal"/>
      <w:lvlText w:val="%7."/>
      <w:lvlJc w:val="left"/>
      <w:pPr>
        <w:ind w:left="5154" w:hanging="360"/>
      </w:pPr>
    </w:lvl>
    <w:lvl w:ilvl="7" w:tplc="04090019" w:tentative="1">
      <w:start w:val="1"/>
      <w:numFmt w:val="lowerLetter"/>
      <w:lvlText w:val="%8."/>
      <w:lvlJc w:val="left"/>
      <w:pPr>
        <w:ind w:left="5874" w:hanging="360"/>
      </w:pPr>
    </w:lvl>
    <w:lvl w:ilvl="8" w:tplc="0409001B" w:tentative="1">
      <w:start w:val="1"/>
      <w:numFmt w:val="lowerRoman"/>
      <w:lvlText w:val="%9."/>
      <w:lvlJc w:val="right"/>
      <w:pPr>
        <w:ind w:left="6594" w:hanging="180"/>
      </w:pPr>
    </w:lvl>
  </w:abstractNum>
  <w:abstractNum w:abstractNumId="23" w15:restartNumberingAfterBreak="0">
    <w:nsid w:val="129A54F8"/>
    <w:multiLevelType w:val="hybridMultilevel"/>
    <w:tmpl w:val="C4462740"/>
    <w:lvl w:ilvl="0" w:tplc="B0FAFBCC">
      <w:start w:val="1"/>
      <w:numFmt w:val="decimal"/>
      <w:lvlRestart w:val="0"/>
      <w:suff w:val="nothing"/>
      <w:lvlText w:val="%1"/>
      <w:lvlJc w:val="right"/>
      <w:pPr>
        <w:ind w:left="0" w:firstLine="284"/>
      </w:pPr>
      <w:rPr>
        <w:rFonts w:ascii="Times New Roman" w:hAnsi="Times New Roman" w:cs="Times New Roman" w:hint="default"/>
        <w:b/>
        <w:i w:val="0"/>
        <w:sz w:val="20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4" w15:restartNumberingAfterBreak="0">
    <w:nsid w:val="15690872"/>
    <w:multiLevelType w:val="hybridMultilevel"/>
    <w:tmpl w:val="56BE4CC4"/>
    <w:lvl w:ilvl="0" w:tplc="88300CB4">
      <w:start w:val="1"/>
      <w:numFmt w:val="decimal"/>
      <w:lvlRestart w:val="0"/>
      <w:suff w:val="nothing"/>
      <w:lvlText w:val="%1"/>
      <w:lvlJc w:val="right"/>
      <w:pPr>
        <w:ind w:left="398" w:firstLine="170"/>
      </w:pPr>
      <w:rPr>
        <w:rFonts w:ascii="Times New Roman" w:hAnsi="Times New Roman" w:cs="Times New Roman"/>
        <w:b/>
        <w:i w:val="0"/>
        <w:sz w:val="20"/>
      </w:rPr>
    </w:lvl>
    <w:lvl w:ilvl="1" w:tplc="04090019" w:tentative="1">
      <w:start w:val="1"/>
      <w:numFmt w:val="lowerLetter"/>
      <w:lvlText w:val="%2."/>
      <w:lvlJc w:val="left"/>
      <w:pPr>
        <w:ind w:left="1838" w:hanging="360"/>
      </w:pPr>
    </w:lvl>
    <w:lvl w:ilvl="2" w:tplc="0409001B" w:tentative="1">
      <w:start w:val="1"/>
      <w:numFmt w:val="lowerRoman"/>
      <w:lvlText w:val="%3."/>
      <w:lvlJc w:val="right"/>
      <w:pPr>
        <w:ind w:left="2558" w:hanging="180"/>
      </w:pPr>
    </w:lvl>
    <w:lvl w:ilvl="3" w:tplc="0409000F" w:tentative="1">
      <w:start w:val="1"/>
      <w:numFmt w:val="decimal"/>
      <w:lvlText w:val="%4."/>
      <w:lvlJc w:val="left"/>
      <w:pPr>
        <w:ind w:left="3278" w:hanging="360"/>
      </w:pPr>
    </w:lvl>
    <w:lvl w:ilvl="4" w:tplc="04090019" w:tentative="1">
      <w:start w:val="1"/>
      <w:numFmt w:val="lowerLetter"/>
      <w:lvlText w:val="%5."/>
      <w:lvlJc w:val="left"/>
      <w:pPr>
        <w:ind w:left="3998" w:hanging="360"/>
      </w:pPr>
    </w:lvl>
    <w:lvl w:ilvl="5" w:tplc="0409001B" w:tentative="1">
      <w:start w:val="1"/>
      <w:numFmt w:val="lowerRoman"/>
      <w:lvlText w:val="%6."/>
      <w:lvlJc w:val="right"/>
      <w:pPr>
        <w:ind w:left="4718" w:hanging="180"/>
      </w:pPr>
    </w:lvl>
    <w:lvl w:ilvl="6" w:tplc="0409000F" w:tentative="1">
      <w:start w:val="1"/>
      <w:numFmt w:val="decimal"/>
      <w:lvlText w:val="%7."/>
      <w:lvlJc w:val="left"/>
      <w:pPr>
        <w:ind w:left="5438" w:hanging="360"/>
      </w:pPr>
    </w:lvl>
    <w:lvl w:ilvl="7" w:tplc="04090019" w:tentative="1">
      <w:start w:val="1"/>
      <w:numFmt w:val="lowerLetter"/>
      <w:lvlText w:val="%8."/>
      <w:lvlJc w:val="left"/>
      <w:pPr>
        <w:ind w:left="6158" w:hanging="360"/>
      </w:pPr>
    </w:lvl>
    <w:lvl w:ilvl="8" w:tplc="0409001B" w:tentative="1">
      <w:start w:val="1"/>
      <w:numFmt w:val="lowerRoman"/>
      <w:lvlText w:val="%9."/>
      <w:lvlJc w:val="right"/>
      <w:pPr>
        <w:ind w:left="6878" w:hanging="180"/>
      </w:pPr>
    </w:lvl>
  </w:abstractNum>
  <w:abstractNum w:abstractNumId="25" w15:restartNumberingAfterBreak="0">
    <w:nsid w:val="16CD7128"/>
    <w:multiLevelType w:val="hybridMultilevel"/>
    <w:tmpl w:val="D772C7B6"/>
    <w:lvl w:ilvl="0" w:tplc="C10C70FE">
      <w:start w:val="1"/>
      <w:numFmt w:val="decimal"/>
      <w:lvlRestart w:val="0"/>
      <w:suff w:val="nothing"/>
      <w:lvlText w:val="%1"/>
      <w:lvlJc w:val="right"/>
      <w:pPr>
        <w:ind w:left="-57" w:firstLine="170"/>
      </w:pPr>
      <w:rPr>
        <w:rFonts w:ascii="Times New Roman" w:hAnsi="Times New Roman" w:cs="Times New Roman"/>
        <w:b/>
        <w:i w:val="0"/>
        <w:sz w:val="20"/>
      </w:rPr>
    </w:lvl>
    <w:lvl w:ilvl="1" w:tplc="04090019" w:tentative="1">
      <w:start w:val="1"/>
      <w:numFmt w:val="lowerLetter"/>
      <w:lvlText w:val="%2."/>
      <w:lvlJc w:val="left"/>
      <w:pPr>
        <w:ind w:left="1383" w:hanging="360"/>
      </w:pPr>
    </w:lvl>
    <w:lvl w:ilvl="2" w:tplc="0409001B" w:tentative="1">
      <w:start w:val="1"/>
      <w:numFmt w:val="lowerRoman"/>
      <w:lvlText w:val="%3."/>
      <w:lvlJc w:val="right"/>
      <w:pPr>
        <w:ind w:left="2103" w:hanging="180"/>
      </w:pPr>
    </w:lvl>
    <w:lvl w:ilvl="3" w:tplc="0409000F" w:tentative="1">
      <w:start w:val="1"/>
      <w:numFmt w:val="decimal"/>
      <w:lvlText w:val="%4."/>
      <w:lvlJc w:val="left"/>
      <w:pPr>
        <w:ind w:left="2823" w:hanging="360"/>
      </w:pPr>
    </w:lvl>
    <w:lvl w:ilvl="4" w:tplc="04090019" w:tentative="1">
      <w:start w:val="1"/>
      <w:numFmt w:val="lowerLetter"/>
      <w:lvlText w:val="%5."/>
      <w:lvlJc w:val="left"/>
      <w:pPr>
        <w:ind w:left="3543" w:hanging="360"/>
      </w:pPr>
    </w:lvl>
    <w:lvl w:ilvl="5" w:tplc="0409001B" w:tentative="1">
      <w:start w:val="1"/>
      <w:numFmt w:val="lowerRoman"/>
      <w:lvlText w:val="%6."/>
      <w:lvlJc w:val="right"/>
      <w:pPr>
        <w:ind w:left="4263" w:hanging="180"/>
      </w:pPr>
    </w:lvl>
    <w:lvl w:ilvl="6" w:tplc="0409000F" w:tentative="1">
      <w:start w:val="1"/>
      <w:numFmt w:val="decimal"/>
      <w:lvlText w:val="%7."/>
      <w:lvlJc w:val="left"/>
      <w:pPr>
        <w:ind w:left="4983" w:hanging="360"/>
      </w:pPr>
    </w:lvl>
    <w:lvl w:ilvl="7" w:tplc="04090019" w:tentative="1">
      <w:start w:val="1"/>
      <w:numFmt w:val="lowerLetter"/>
      <w:lvlText w:val="%8."/>
      <w:lvlJc w:val="left"/>
      <w:pPr>
        <w:ind w:left="5703" w:hanging="360"/>
      </w:pPr>
    </w:lvl>
    <w:lvl w:ilvl="8" w:tplc="0409001B" w:tentative="1">
      <w:start w:val="1"/>
      <w:numFmt w:val="lowerRoman"/>
      <w:lvlText w:val="%9."/>
      <w:lvlJc w:val="right"/>
      <w:pPr>
        <w:ind w:left="6423" w:hanging="180"/>
      </w:pPr>
    </w:lvl>
  </w:abstractNum>
  <w:abstractNum w:abstractNumId="26" w15:restartNumberingAfterBreak="0">
    <w:nsid w:val="183C5DD4"/>
    <w:multiLevelType w:val="hybridMultilevel"/>
    <w:tmpl w:val="B6DA6276"/>
    <w:lvl w:ilvl="0" w:tplc="688A0B40">
      <w:start w:val="1"/>
      <w:numFmt w:val="decimal"/>
      <w:lvlRestart w:val="0"/>
      <w:suff w:val="nothing"/>
      <w:lvlText w:val="%1"/>
      <w:lvlJc w:val="right"/>
      <w:pPr>
        <w:ind w:left="0" w:firstLine="284"/>
      </w:pPr>
      <w:rPr>
        <w:rFonts w:ascii="Times New Roman" w:hAnsi="Times New Roman" w:cs="Times New Roman" w:hint="default"/>
        <w:b/>
        <w:i w:val="0"/>
        <w:sz w:val="20"/>
      </w:rPr>
    </w:lvl>
    <w:lvl w:ilvl="1" w:tplc="5C0CBD4E"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eastAsia="Times New Roman" w:hAnsi="Times New Roman" w:cs="Times New Roman" w:hint="default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7" w15:restartNumberingAfterBreak="0">
    <w:nsid w:val="19AA514C"/>
    <w:multiLevelType w:val="hybridMultilevel"/>
    <w:tmpl w:val="86644EDE"/>
    <w:lvl w:ilvl="0" w:tplc="FCC2364A">
      <w:start w:val="1"/>
      <w:numFmt w:val="decimal"/>
      <w:lvlRestart w:val="0"/>
      <w:suff w:val="nothing"/>
      <w:lvlText w:val="%1"/>
      <w:lvlJc w:val="right"/>
      <w:pPr>
        <w:ind w:left="0" w:firstLine="284"/>
      </w:pPr>
      <w:rPr>
        <w:rFonts w:ascii="Times New Roman" w:hAnsi="Times New Roman" w:cs="Times New Roman" w:hint="default"/>
        <w:b/>
        <w:i w:val="0"/>
        <w:sz w:val="20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8" w15:restartNumberingAfterBreak="0">
    <w:nsid w:val="1A4A3011"/>
    <w:multiLevelType w:val="hybridMultilevel"/>
    <w:tmpl w:val="0548EBE0"/>
    <w:lvl w:ilvl="0" w:tplc="DAB27190">
      <w:start w:val="1"/>
      <w:numFmt w:val="decimal"/>
      <w:lvlRestart w:val="0"/>
      <w:suff w:val="nothing"/>
      <w:lvlText w:val="%1"/>
      <w:lvlJc w:val="right"/>
      <w:pPr>
        <w:ind w:left="0" w:firstLine="284"/>
      </w:pPr>
      <w:rPr>
        <w:rFonts w:ascii="Times New Roman" w:hAnsi="Times New Roman" w:cs="Times New Roman" w:hint="default"/>
        <w:b/>
        <w:i w:val="0"/>
        <w:sz w:val="20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9" w15:restartNumberingAfterBreak="0">
    <w:nsid w:val="1ACE7A63"/>
    <w:multiLevelType w:val="hybridMultilevel"/>
    <w:tmpl w:val="843A3630"/>
    <w:lvl w:ilvl="0" w:tplc="DC80B960">
      <w:start w:val="1"/>
      <w:numFmt w:val="decimal"/>
      <w:lvlRestart w:val="0"/>
      <w:suff w:val="nothing"/>
      <w:lvlText w:val="%1"/>
      <w:lvlJc w:val="right"/>
      <w:pPr>
        <w:ind w:left="0" w:firstLine="284"/>
      </w:pPr>
      <w:rPr>
        <w:rFonts w:ascii="Times New Roman" w:hAnsi="Times New Roman" w:cs="Times New Roman" w:hint="default"/>
        <w:b/>
        <w:i w:val="0"/>
        <w:sz w:val="20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0" w15:restartNumberingAfterBreak="0">
    <w:nsid w:val="1AD51D96"/>
    <w:multiLevelType w:val="hybridMultilevel"/>
    <w:tmpl w:val="150A7C58"/>
    <w:lvl w:ilvl="0" w:tplc="2B3C138A">
      <w:start w:val="1"/>
      <w:numFmt w:val="decimal"/>
      <w:lvlRestart w:val="0"/>
      <w:suff w:val="nothing"/>
      <w:lvlText w:val="%1"/>
      <w:lvlJc w:val="right"/>
      <w:pPr>
        <w:ind w:left="0" w:firstLine="284"/>
      </w:pPr>
      <w:rPr>
        <w:rFonts w:ascii="Times New Roman" w:hAnsi="Times New Roman" w:cs="Times New Roman" w:hint="default"/>
        <w:b/>
        <w:i w:val="0"/>
        <w:sz w:val="20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97"/>
        </w:tabs>
        <w:ind w:left="1497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217"/>
        </w:tabs>
        <w:ind w:left="2217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937"/>
        </w:tabs>
        <w:ind w:left="2937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57"/>
        </w:tabs>
        <w:ind w:left="3657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77"/>
        </w:tabs>
        <w:ind w:left="4377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97"/>
        </w:tabs>
        <w:ind w:left="5097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817"/>
        </w:tabs>
        <w:ind w:left="5817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537"/>
        </w:tabs>
        <w:ind w:left="6537" w:hanging="180"/>
      </w:pPr>
    </w:lvl>
  </w:abstractNum>
  <w:abstractNum w:abstractNumId="31" w15:restartNumberingAfterBreak="0">
    <w:nsid w:val="1AEB60B2"/>
    <w:multiLevelType w:val="hybridMultilevel"/>
    <w:tmpl w:val="611E2A20"/>
    <w:lvl w:ilvl="0" w:tplc="8B606642">
      <w:start w:val="1"/>
      <w:numFmt w:val="decimal"/>
      <w:lvlRestart w:val="0"/>
      <w:suff w:val="nothing"/>
      <w:lvlText w:val="%1"/>
      <w:lvlJc w:val="center"/>
      <w:pPr>
        <w:ind w:left="0" w:firstLine="284"/>
      </w:pPr>
      <w:rPr>
        <w:rFonts w:ascii="Times New Roman" w:hAnsi="Times New Roman" w:hint="default"/>
        <w:b/>
        <w:i w:val="0"/>
        <w:sz w:val="20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97"/>
        </w:tabs>
        <w:ind w:left="1497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217"/>
        </w:tabs>
        <w:ind w:left="2217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937"/>
        </w:tabs>
        <w:ind w:left="2937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57"/>
        </w:tabs>
        <w:ind w:left="3657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77"/>
        </w:tabs>
        <w:ind w:left="4377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97"/>
        </w:tabs>
        <w:ind w:left="5097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817"/>
        </w:tabs>
        <w:ind w:left="5817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537"/>
        </w:tabs>
        <w:ind w:left="6537" w:hanging="180"/>
      </w:pPr>
    </w:lvl>
  </w:abstractNum>
  <w:abstractNum w:abstractNumId="32" w15:restartNumberingAfterBreak="0">
    <w:nsid w:val="1BE42B8E"/>
    <w:multiLevelType w:val="hybridMultilevel"/>
    <w:tmpl w:val="56DEFF80"/>
    <w:lvl w:ilvl="0" w:tplc="E10666C2">
      <w:start w:val="1"/>
      <w:numFmt w:val="decimal"/>
      <w:lvlRestart w:val="0"/>
      <w:suff w:val="nothing"/>
      <w:lvlText w:val="%1"/>
      <w:lvlJc w:val="right"/>
      <w:pPr>
        <w:ind w:left="0" w:firstLine="284"/>
      </w:pPr>
      <w:rPr>
        <w:rFonts w:ascii="Times New Roman" w:hAnsi="Times New Roman" w:cs="Times New Roman" w:hint="default"/>
        <w:b/>
        <w:i w:val="0"/>
        <w:sz w:val="20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3" w15:restartNumberingAfterBreak="0">
    <w:nsid w:val="1DA9101D"/>
    <w:multiLevelType w:val="hybridMultilevel"/>
    <w:tmpl w:val="5BD67C22"/>
    <w:lvl w:ilvl="0" w:tplc="C63A53B4">
      <w:start w:val="1"/>
      <w:numFmt w:val="decimal"/>
      <w:lvlRestart w:val="0"/>
      <w:suff w:val="nothing"/>
      <w:lvlText w:val="%1"/>
      <w:lvlJc w:val="right"/>
      <w:pPr>
        <w:ind w:left="0" w:firstLine="284"/>
      </w:pPr>
      <w:rPr>
        <w:rFonts w:ascii="Times New Roman" w:hAnsi="Times New Roman" w:cs="Times New Roman" w:hint="default"/>
        <w:b/>
        <w:i w:val="0"/>
        <w:sz w:val="20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97"/>
        </w:tabs>
        <w:ind w:left="1497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217"/>
        </w:tabs>
        <w:ind w:left="2217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937"/>
        </w:tabs>
        <w:ind w:left="2937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57"/>
        </w:tabs>
        <w:ind w:left="3657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77"/>
        </w:tabs>
        <w:ind w:left="4377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97"/>
        </w:tabs>
        <w:ind w:left="5097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817"/>
        </w:tabs>
        <w:ind w:left="5817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537"/>
        </w:tabs>
        <w:ind w:left="6537" w:hanging="180"/>
      </w:pPr>
    </w:lvl>
  </w:abstractNum>
  <w:abstractNum w:abstractNumId="34" w15:restartNumberingAfterBreak="0">
    <w:nsid w:val="1EDF090F"/>
    <w:multiLevelType w:val="hybridMultilevel"/>
    <w:tmpl w:val="8C24AC0E"/>
    <w:lvl w:ilvl="0" w:tplc="88300CB4">
      <w:start w:val="1"/>
      <w:numFmt w:val="decimal"/>
      <w:lvlRestart w:val="0"/>
      <w:suff w:val="nothing"/>
      <w:lvlText w:val="%1"/>
      <w:lvlJc w:val="right"/>
      <w:pPr>
        <w:ind w:left="114" w:firstLine="170"/>
      </w:pPr>
      <w:rPr>
        <w:rFonts w:ascii="Times New Roman" w:hAnsi="Times New Roman" w:cs="Times New Roman"/>
        <w:b/>
        <w:i w:val="0"/>
        <w:sz w:val="20"/>
      </w:rPr>
    </w:lvl>
    <w:lvl w:ilvl="1" w:tplc="04090019" w:tentative="1">
      <w:start w:val="1"/>
      <w:numFmt w:val="lowerLetter"/>
      <w:lvlText w:val="%2."/>
      <w:lvlJc w:val="left"/>
      <w:pPr>
        <w:ind w:left="1554" w:hanging="360"/>
      </w:pPr>
    </w:lvl>
    <w:lvl w:ilvl="2" w:tplc="0409001B" w:tentative="1">
      <w:start w:val="1"/>
      <w:numFmt w:val="lowerRoman"/>
      <w:lvlText w:val="%3."/>
      <w:lvlJc w:val="right"/>
      <w:pPr>
        <w:ind w:left="2274" w:hanging="180"/>
      </w:pPr>
    </w:lvl>
    <w:lvl w:ilvl="3" w:tplc="0409000F" w:tentative="1">
      <w:start w:val="1"/>
      <w:numFmt w:val="decimal"/>
      <w:lvlText w:val="%4."/>
      <w:lvlJc w:val="left"/>
      <w:pPr>
        <w:ind w:left="2994" w:hanging="360"/>
      </w:pPr>
    </w:lvl>
    <w:lvl w:ilvl="4" w:tplc="04090019" w:tentative="1">
      <w:start w:val="1"/>
      <w:numFmt w:val="lowerLetter"/>
      <w:lvlText w:val="%5."/>
      <w:lvlJc w:val="left"/>
      <w:pPr>
        <w:ind w:left="3714" w:hanging="360"/>
      </w:pPr>
    </w:lvl>
    <w:lvl w:ilvl="5" w:tplc="0409001B" w:tentative="1">
      <w:start w:val="1"/>
      <w:numFmt w:val="lowerRoman"/>
      <w:lvlText w:val="%6."/>
      <w:lvlJc w:val="right"/>
      <w:pPr>
        <w:ind w:left="4434" w:hanging="180"/>
      </w:pPr>
    </w:lvl>
    <w:lvl w:ilvl="6" w:tplc="0409000F" w:tentative="1">
      <w:start w:val="1"/>
      <w:numFmt w:val="decimal"/>
      <w:lvlText w:val="%7."/>
      <w:lvlJc w:val="left"/>
      <w:pPr>
        <w:ind w:left="5154" w:hanging="360"/>
      </w:pPr>
    </w:lvl>
    <w:lvl w:ilvl="7" w:tplc="04090019" w:tentative="1">
      <w:start w:val="1"/>
      <w:numFmt w:val="lowerLetter"/>
      <w:lvlText w:val="%8."/>
      <w:lvlJc w:val="left"/>
      <w:pPr>
        <w:ind w:left="5874" w:hanging="360"/>
      </w:pPr>
    </w:lvl>
    <w:lvl w:ilvl="8" w:tplc="0409001B" w:tentative="1">
      <w:start w:val="1"/>
      <w:numFmt w:val="lowerRoman"/>
      <w:lvlText w:val="%9."/>
      <w:lvlJc w:val="right"/>
      <w:pPr>
        <w:ind w:left="6594" w:hanging="180"/>
      </w:pPr>
    </w:lvl>
  </w:abstractNum>
  <w:abstractNum w:abstractNumId="35" w15:restartNumberingAfterBreak="0">
    <w:nsid w:val="1F6B00CB"/>
    <w:multiLevelType w:val="hybridMultilevel"/>
    <w:tmpl w:val="20C8EE88"/>
    <w:lvl w:ilvl="0" w:tplc="903E3020">
      <w:start w:val="1"/>
      <w:numFmt w:val="decimal"/>
      <w:lvlRestart w:val="0"/>
      <w:suff w:val="nothing"/>
      <w:lvlText w:val="%1"/>
      <w:lvlJc w:val="right"/>
      <w:pPr>
        <w:ind w:left="114" w:firstLine="170"/>
      </w:pPr>
      <w:rPr>
        <w:rFonts w:ascii="Times New Roman" w:hAnsi="Times New Roman" w:cs="Times New Roman"/>
        <w:b/>
        <w:i w:val="0"/>
        <w:sz w:val="20"/>
      </w:rPr>
    </w:lvl>
    <w:lvl w:ilvl="1" w:tplc="04090019" w:tentative="1">
      <w:start w:val="1"/>
      <w:numFmt w:val="lowerLetter"/>
      <w:lvlText w:val="%2."/>
      <w:lvlJc w:val="left"/>
      <w:pPr>
        <w:ind w:left="1554" w:hanging="360"/>
      </w:pPr>
    </w:lvl>
    <w:lvl w:ilvl="2" w:tplc="0409001B" w:tentative="1">
      <w:start w:val="1"/>
      <w:numFmt w:val="lowerRoman"/>
      <w:lvlText w:val="%3."/>
      <w:lvlJc w:val="right"/>
      <w:pPr>
        <w:ind w:left="2274" w:hanging="180"/>
      </w:pPr>
    </w:lvl>
    <w:lvl w:ilvl="3" w:tplc="0409000F" w:tentative="1">
      <w:start w:val="1"/>
      <w:numFmt w:val="decimal"/>
      <w:lvlText w:val="%4."/>
      <w:lvlJc w:val="left"/>
      <w:pPr>
        <w:ind w:left="2994" w:hanging="360"/>
      </w:pPr>
    </w:lvl>
    <w:lvl w:ilvl="4" w:tplc="04090019" w:tentative="1">
      <w:start w:val="1"/>
      <w:numFmt w:val="lowerLetter"/>
      <w:lvlText w:val="%5."/>
      <w:lvlJc w:val="left"/>
      <w:pPr>
        <w:ind w:left="3714" w:hanging="360"/>
      </w:pPr>
    </w:lvl>
    <w:lvl w:ilvl="5" w:tplc="0409001B" w:tentative="1">
      <w:start w:val="1"/>
      <w:numFmt w:val="lowerRoman"/>
      <w:lvlText w:val="%6."/>
      <w:lvlJc w:val="right"/>
      <w:pPr>
        <w:ind w:left="4434" w:hanging="180"/>
      </w:pPr>
    </w:lvl>
    <w:lvl w:ilvl="6" w:tplc="0409000F" w:tentative="1">
      <w:start w:val="1"/>
      <w:numFmt w:val="decimal"/>
      <w:lvlText w:val="%7."/>
      <w:lvlJc w:val="left"/>
      <w:pPr>
        <w:ind w:left="5154" w:hanging="360"/>
      </w:pPr>
    </w:lvl>
    <w:lvl w:ilvl="7" w:tplc="04090019" w:tentative="1">
      <w:start w:val="1"/>
      <w:numFmt w:val="lowerLetter"/>
      <w:lvlText w:val="%8."/>
      <w:lvlJc w:val="left"/>
      <w:pPr>
        <w:ind w:left="5874" w:hanging="360"/>
      </w:pPr>
    </w:lvl>
    <w:lvl w:ilvl="8" w:tplc="0409001B" w:tentative="1">
      <w:start w:val="1"/>
      <w:numFmt w:val="lowerRoman"/>
      <w:lvlText w:val="%9."/>
      <w:lvlJc w:val="right"/>
      <w:pPr>
        <w:ind w:left="6594" w:hanging="180"/>
      </w:pPr>
    </w:lvl>
  </w:abstractNum>
  <w:abstractNum w:abstractNumId="36" w15:restartNumberingAfterBreak="0">
    <w:nsid w:val="28A20DD1"/>
    <w:multiLevelType w:val="hybridMultilevel"/>
    <w:tmpl w:val="C8C0072C"/>
    <w:lvl w:ilvl="0" w:tplc="28E8B83C">
      <w:start w:val="1"/>
      <w:numFmt w:val="decimal"/>
      <w:lvlRestart w:val="0"/>
      <w:suff w:val="nothing"/>
      <w:lvlText w:val="%1"/>
      <w:lvlJc w:val="right"/>
      <w:pPr>
        <w:ind w:left="0" w:firstLine="284"/>
      </w:pPr>
      <w:rPr>
        <w:rFonts w:ascii="Times New Roman" w:hAnsi="Times New Roman" w:cs="Times New Roman" w:hint="default"/>
        <w:b/>
        <w:i w:val="0"/>
        <w:sz w:val="20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97"/>
        </w:tabs>
        <w:ind w:left="1497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217"/>
        </w:tabs>
        <w:ind w:left="2217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937"/>
        </w:tabs>
        <w:ind w:left="2937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57"/>
        </w:tabs>
        <w:ind w:left="3657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77"/>
        </w:tabs>
        <w:ind w:left="4377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97"/>
        </w:tabs>
        <w:ind w:left="5097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817"/>
        </w:tabs>
        <w:ind w:left="5817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537"/>
        </w:tabs>
        <w:ind w:left="6537" w:hanging="180"/>
      </w:pPr>
    </w:lvl>
  </w:abstractNum>
  <w:abstractNum w:abstractNumId="37" w15:restartNumberingAfterBreak="0">
    <w:nsid w:val="2A134477"/>
    <w:multiLevelType w:val="hybridMultilevel"/>
    <w:tmpl w:val="32020126"/>
    <w:lvl w:ilvl="0" w:tplc="4558C6F8">
      <w:start w:val="1"/>
      <w:numFmt w:val="decimal"/>
      <w:lvlRestart w:val="0"/>
      <w:suff w:val="nothing"/>
      <w:lvlText w:val="%1"/>
      <w:lvlJc w:val="right"/>
      <w:pPr>
        <w:ind w:left="0" w:firstLine="284"/>
      </w:pPr>
      <w:rPr>
        <w:rFonts w:ascii="Times New Roman" w:hAnsi="Times New Roman" w:cs="Times New Roman" w:hint="default"/>
        <w:b/>
        <w:i w:val="0"/>
        <w:sz w:val="20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97"/>
        </w:tabs>
        <w:ind w:left="1497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217"/>
        </w:tabs>
        <w:ind w:left="2217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937"/>
        </w:tabs>
        <w:ind w:left="2937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57"/>
        </w:tabs>
        <w:ind w:left="3657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77"/>
        </w:tabs>
        <w:ind w:left="4377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97"/>
        </w:tabs>
        <w:ind w:left="5097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817"/>
        </w:tabs>
        <w:ind w:left="5817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537"/>
        </w:tabs>
        <w:ind w:left="6537" w:hanging="180"/>
      </w:pPr>
    </w:lvl>
  </w:abstractNum>
  <w:abstractNum w:abstractNumId="38" w15:restartNumberingAfterBreak="0">
    <w:nsid w:val="2C0730EC"/>
    <w:multiLevelType w:val="hybridMultilevel"/>
    <w:tmpl w:val="F2449FEA"/>
    <w:lvl w:ilvl="0" w:tplc="88300CB4">
      <w:start w:val="1"/>
      <w:numFmt w:val="decimal"/>
      <w:lvlRestart w:val="0"/>
      <w:suff w:val="nothing"/>
      <w:lvlText w:val="%1"/>
      <w:lvlJc w:val="right"/>
      <w:pPr>
        <w:ind w:left="114" w:firstLine="170"/>
      </w:pPr>
      <w:rPr>
        <w:rFonts w:ascii="Times New Roman" w:hAnsi="Times New Roman" w:cs="Times New Roman"/>
        <w:b/>
        <w:i w:val="0"/>
        <w:sz w:val="20"/>
      </w:rPr>
    </w:lvl>
    <w:lvl w:ilvl="1" w:tplc="04090019" w:tentative="1">
      <w:start w:val="1"/>
      <w:numFmt w:val="lowerLetter"/>
      <w:lvlText w:val="%2."/>
      <w:lvlJc w:val="left"/>
      <w:pPr>
        <w:ind w:left="1554" w:hanging="360"/>
      </w:pPr>
    </w:lvl>
    <w:lvl w:ilvl="2" w:tplc="0409001B" w:tentative="1">
      <w:start w:val="1"/>
      <w:numFmt w:val="lowerRoman"/>
      <w:lvlText w:val="%3."/>
      <w:lvlJc w:val="right"/>
      <w:pPr>
        <w:ind w:left="2274" w:hanging="180"/>
      </w:pPr>
    </w:lvl>
    <w:lvl w:ilvl="3" w:tplc="0409000F" w:tentative="1">
      <w:start w:val="1"/>
      <w:numFmt w:val="decimal"/>
      <w:lvlText w:val="%4."/>
      <w:lvlJc w:val="left"/>
      <w:pPr>
        <w:ind w:left="2994" w:hanging="360"/>
      </w:pPr>
    </w:lvl>
    <w:lvl w:ilvl="4" w:tplc="04090019" w:tentative="1">
      <w:start w:val="1"/>
      <w:numFmt w:val="lowerLetter"/>
      <w:lvlText w:val="%5."/>
      <w:lvlJc w:val="left"/>
      <w:pPr>
        <w:ind w:left="3714" w:hanging="360"/>
      </w:pPr>
    </w:lvl>
    <w:lvl w:ilvl="5" w:tplc="0409001B" w:tentative="1">
      <w:start w:val="1"/>
      <w:numFmt w:val="lowerRoman"/>
      <w:lvlText w:val="%6."/>
      <w:lvlJc w:val="right"/>
      <w:pPr>
        <w:ind w:left="4434" w:hanging="180"/>
      </w:pPr>
    </w:lvl>
    <w:lvl w:ilvl="6" w:tplc="0409000F" w:tentative="1">
      <w:start w:val="1"/>
      <w:numFmt w:val="decimal"/>
      <w:lvlText w:val="%7."/>
      <w:lvlJc w:val="left"/>
      <w:pPr>
        <w:ind w:left="5154" w:hanging="360"/>
      </w:pPr>
    </w:lvl>
    <w:lvl w:ilvl="7" w:tplc="04090019" w:tentative="1">
      <w:start w:val="1"/>
      <w:numFmt w:val="lowerLetter"/>
      <w:lvlText w:val="%8."/>
      <w:lvlJc w:val="left"/>
      <w:pPr>
        <w:ind w:left="5874" w:hanging="360"/>
      </w:pPr>
    </w:lvl>
    <w:lvl w:ilvl="8" w:tplc="0409001B" w:tentative="1">
      <w:start w:val="1"/>
      <w:numFmt w:val="lowerRoman"/>
      <w:lvlText w:val="%9."/>
      <w:lvlJc w:val="right"/>
      <w:pPr>
        <w:ind w:left="6594" w:hanging="180"/>
      </w:pPr>
    </w:lvl>
  </w:abstractNum>
  <w:abstractNum w:abstractNumId="39" w15:restartNumberingAfterBreak="0">
    <w:nsid w:val="2F12086A"/>
    <w:multiLevelType w:val="hybridMultilevel"/>
    <w:tmpl w:val="7B587CCC"/>
    <w:lvl w:ilvl="0" w:tplc="C372945A">
      <w:start w:val="1"/>
      <w:numFmt w:val="decimal"/>
      <w:lvlRestart w:val="0"/>
      <w:suff w:val="nothing"/>
      <w:lvlText w:val="%1"/>
      <w:lvlJc w:val="right"/>
      <w:pPr>
        <w:ind w:left="0" w:firstLine="284"/>
      </w:pPr>
      <w:rPr>
        <w:rFonts w:ascii="Times New Roman" w:hAnsi="Times New Roman" w:cs="Times New Roman" w:hint="default"/>
        <w:b/>
        <w:i w:val="0"/>
        <w:sz w:val="20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97"/>
        </w:tabs>
        <w:ind w:left="1497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217"/>
        </w:tabs>
        <w:ind w:left="2217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937"/>
        </w:tabs>
        <w:ind w:left="2937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57"/>
        </w:tabs>
        <w:ind w:left="3657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77"/>
        </w:tabs>
        <w:ind w:left="4377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97"/>
        </w:tabs>
        <w:ind w:left="5097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817"/>
        </w:tabs>
        <w:ind w:left="5817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537"/>
        </w:tabs>
        <w:ind w:left="6537" w:hanging="180"/>
      </w:pPr>
    </w:lvl>
  </w:abstractNum>
  <w:abstractNum w:abstractNumId="40" w15:restartNumberingAfterBreak="0">
    <w:nsid w:val="30433702"/>
    <w:multiLevelType w:val="hybridMultilevel"/>
    <w:tmpl w:val="8B70E5F8"/>
    <w:lvl w:ilvl="0" w:tplc="3A8A5010">
      <w:start w:val="1"/>
      <w:numFmt w:val="decimal"/>
      <w:lvlRestart w:val="0"/>
      <w:suff w:val="nothing"/>
      <w:lvlText w:val="%1"/>
      <w:lvlJc w:val="right"/>
      <w:pPr>
        <w:ind w:left="0" w:firstLine="284"/>
      </w:pPr>
      <w:rPr>
        <w:rFonts w:ascii="Times New Roman" w:hAnsi="Times New Roman" w:cs="Times New Roman" w:hint="default"/>
        <w:b/>
        <w:i w:val="0"/>
        <w:sz w:val="20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1" w15:restartNumberingAfterBreak="0">
    <w:nsid w:val="308F10CA"/>
    <w:multiLevelType w:val="hybridMultilevel"/>
    <w:tmpl w:val="9EB874C0"/>
    <w:lvl w:ilvl="0" w:tplc="88300CB4">
      <w:start w:val="1"/>
      <w:numFmt w:val="decimal"/>
      <w:lvlRestart w:val="0"/>
      <w:suff w:val="nothing"/>
      <w:lvlText w:val="%1"/>
      <w:lvlJc w:val="right"/>
      <w:pPr>
        <w:ind w:left="114" w:firstLine="170"/>
      </w:pPr>
      <w:rPr>
        <w:rFonts w:ascii="Times New Roman" w:hAnsi="Times New Roman" w:cs="Times New Roman"/>
        <w:b/>
        <w:i w:val="0"/>
        <w:sz w:val="20"/>
      </w:rPr>
    </w:lvl>
    <w:lvl w:ilvl="1" w:tplc="04090019" w:tentative="1">
      <w:start w:val="1"/>
      <w:numFmt w:val="lowerLetter"/>
      <w:lvlText w:val="%2."/>
      <w:lvlJc w:val="left"/>
      <w:pPr>
        <w:ind w:left="1554" w:hanging="360"/>
      </w:pPr>
    </w:lvl>
    <w:lvl w:ilvl="2" w:tplc="0409001B" w:tentative="1">
      <w:start w:val="1"/>
      <w:numFmt w:val="lowerRoman"/>
      <w:lvlText w:val="%3."/>
      <w:lvlJc w:val="right"/>
      <w:pPr>
        <w:ind w:left="2274" w:hanging="180"/>
      </w:pPr>
    </w:lvl>
    <w:lvl w:ilvl="3" w:tplc="0409000F" w:tentative="1">
      <w:start w:val="1"/>
      <w:numFmt w:val="decimal"/>
      <w:lvlText w:val="%4."/>
      <w:lvlJc w:val="left"/>
      <w:pPr>
        <w:ind w:left="2994" w:hanging="360"/>
      </w:pPr>
    </w:lvl>
    <w:lvl w:ilvl="4" w:tplc="04090019" w:tentative="1">
      <w:start w:val="1"/>
      <w:numFmt w:val="lowerLetter"/>
      <w:lvlText w:val="%5."/>
      <w:lvlJc w:val="left"/>
      <w:pPr>
        <w:ind w:left="3714" w:hanging="360"/>
      </w:pPr>
    </w:lvl>
    <w:lvl w:ilvl="5" w:tplc="0409001B" w:tentative="1">
      <w:start w:val="1"/>
      <w:numFmt w:val="lowerRoman"/>
      <w:lvlText w:val="%6."/>
      <w:lvlJc w:val="right"/>
      <w:pPr>
        <w:ind w:left="4434" w:hanging="180"/>
      </w:pPr>
    </w:lvl>
    <w:lvl w:ilvl="6" w:tplc="0409000F" w:tentative="1">
      <w:start w:val="1"/>
      <w:numFmt w:val="decimal"/>
      <w:lvlText w:val="%7."/>
      <w:lvlJc w:val="left"/>
      <w:pPr>
        <w:ind w:left="5154" w:hanging="360"/>
      </w:pPr>
    </w:lvl>
    <w:lvl w:ilvl="7" w:tplc="04090019" w:tentative="1">
      <w:start w:val="1"/>
      <w:numFmt w:val="lowerLetter"/>
      <w:lvlText w:val="%8."/>
      <w:lvlJc w:val="left"/>
      <w:pPr>
        <w:ind w:left="5874" w:hanging="360"/>
      </w:pPr>
    </w:lvl>
    <w:lvl w:ilvl="8" w:tplc="0409001B" w:tentative="1">
      <w:start w:val="1"/>
      <w:numFmt w:val="lowerRoman"/>
      <w:lvlText w:val="%9."/>
      <w:lvlJc w:val="right"/>
      <w:pPr>
        <w:ind w:left="6594" w:hanging="180"/>
      </w:pPr>
    </w:lvl>
  </w:abstractNum>
  <w:abstractNum w:abstractNumId="42" w15:restartNumberingAfterBreak="0">
    <w:nsid w:val="326169CA"/>
    <w:multiLevelType w:val="hybridMultilevel"/>
    <w:tmpl w:val="556A1F4E"/>
    <w:lvl w:ilvl="0" w:tplc="C10C70FE">
      <w:start w:val="1"/>
      <w:numFmt w:val="decimal"/>
      <w:lvlRestart w:val="0"/>
      <w:suff w:val="nothing"/>
      <w:lvlText w:val="%1"/>
      <w:lvlJc w:val="right"/>
      <w:pPr>
        <w:ind w:left="-57" w:firstLine="170"/>
      </w:pPr>
      <w:rPr>
        <w:rFonts w:ascii="Times New Roman" w:hAnsi="Times New Roman" w:cs="Times New Roman"/>
        <w:b/>
        <w:i w:val="0"/>
        <w:sz w:val="20"/>
      </w:rPr>
    </w:lvl>
    <w:lvl w:ilvl="1" w:tplc="04090019" w:tentative="1">
      <w:start w:val="1"/>
      <w:numFmt w:val="lowerLetter"/>
      <w:lvlText w:val="%2."/>
      <w:lvlJc w:val="left"/>
      <w:pPr>
        <w:ind w:left="1383" w:hanging="360"/>
      </w:pPr>
    </w:lvl>
    <w:lvl w:ilvl="2" w:tplc="0409001B" w:tentative="1">
      <w:start w:val="1"/>
      <w:numFmt w:val="lowerRoman"/>
      <w:lvlText w:val="%3."/>
      <w:lvlJc w:val="right"/>
      <w:pPr>
        <w:ind w:left="2103" w:hanging="180"/>
      </w:pPr>
    </w:lvl>
    <w:lvl w:ilvl="3" w:tplc="0409000F" w:tentative="1">
      <w:start w:val="1"/>
      <w:numFmt w:val="decimal"/>
      <w:lvlText w:val="%4."/>
      <w:lvlJc w:val="left"/>
      <w:pPr>
        <w:ind w:left="2823" w:hanging="360"/>
      </w:pPr>
    </w:lvl>
    <w:lvl w:ilvl="4" w:tplc="04090019" w:tentative="1">
      <w:start w:val="1"/>
      <w:numFmt w:val="lowerLetter"/>
      <w:lvlText w:val="%5."/>
      <w:lvlJc w:val="left"/>
      <w:pPr>
        <w:ind w:left="3543" w:hanging="360"/>
      </w:pPr>
    </w:lvl>
    <w:lvl w:ilvl="5" w:tplc="0409001B" w:tentative="1">
      <w:start w:val="1"/>
      <w:numFmt w:val="lowerRoman"/>
      <w:lvlText w:val="%6."/>
      <w:lvlJc w:val="right"/>
      <w:pPr>
        <w:ind w:left="4263" w:hanging="180"/>
      </w:pPr>
    </w:lvl>
    <w:lvl w:ilvl="6" w:tplc="0409000F" w:tentative="1">
      <w:start w:val="1"/>
      <w:numFmt w:val="decimal"/>
      <w:lvlText w:val="%7."/>
      <w:lvlJc w:val="left"/>
      <w:pPr>
        <w:ind w:left="4983" w:hanging="360"/>
      </w:pPr>
    </w:lvl>
    <w:lvl w:ilvl="7" w:tplc="04090019" w:tentative="1">
      <w:start w:val="1"/>
      <w:numFmt w:val="lowerLetter"/>
      <w:lvlText w:val="%8."/>
      <w:lvlJc w:val="left"/>
      <w:pPr>
        <w:ind w:left="5703" w:hanging="360"/>
      </w:pPr>
    </w:lvl>
    <w:lvl w:ilvl="8" w:tplc="0409001B" w:tentative="1">
      <w:start w:val="1"/>
      <w:numFmt w:val="lowerRoman"/>
      <w:lvlText w:val="%9."/>
      <w:lvlJc w:val="right"/>
      <w:pPr>
        <w:ind w:left="6423" w:hanging="180"/>
      </w:pPr>
    </w:lvl>
  </w:abstractNum>
  <w:abstractNum w:abstractNumId="43" w15:restartNumberingAfterBreak="0">
    <w:nsid w:val="36976E9A"/>
    <w:multiLevelType w:val="hybridMultilevel"/>
    <w:tmpl w:val="9064AEFE"/>
    <w:lvl w:ilvl="0" w:tplc="C10C70FE">
      <w:start w:val="1"/>
      <w:numFmt w:val="decimal"/>
      <w:lvlRestart w:val="0"/>
      <w:suff w:val="nothing"/>
      <w:lvlText w:val="%1"/>
      <w:lvlJc w:val="right"/>
      <w:pPr>
        <w:ind w:left="-57" w:firstLine="170"/>
      </w:pPr>
      <w:rPr>
        <w:rFonts w:ascii="Times New Roman" w:hAnsi="Times New Roman" w:cs="Times New Roman"/>
        <w:b/>
        <w:i w:val="0"/>
        <w:sz w:val="20"/>
      </w:rPr>
    </w:lvl>
    <w:lvl w:ilvl="1" w:tplc="04090019" w:tentative="1">
      <w:start w:val="1"/>
      <w:numFmt w:val="lowerLetter"/>
      <w:lvlText w:val="%2."/>
      <w:lvlJc w:val="left"/>
      <w:pPr>
        <w:ind w:left="1383" w:hanging="360"/>
      </w:pPr>
    </w:lvl>
    <w:lvl w:ilvl="2" w:tplc="0409001B" w:tentative="1">
      <w:start w:val="1"/>
      <w:numFmt w:val="lowerRoman"/>
      <w:lvlText w:val="%3."/>
      <w:lvlJc w:val="right"/>
      <w:pPr>
        <w:ind w:left="2103" w:hanging="180"/>
      </w:pPr>
    </w:lvl>
    <w:lvl w:ilvl="3" w:tplc="0409000F" w:tentative="1">
      <w:start w:val="1"/>
      <w:numFmt w:val="decimal"/>
      <w:lvlText w:val="%4."/>
      <w:lvlJc w:val="left"/>
      <w:pPr>
        <w:ind w:left="2823" w:hanging="360"/>
      </w:pPr>
    </w:lvl>
    <w:lvl w:ilvl="4" w:tplc="04090019" w:tentative="1">
      <w:start w:val="1"/>
      <w:numFmt w:val="lowerLetter"/>
      <w:lvlText w:val="%5."/>
      <w:lvlJc w:val="left"/>
      <w:pPr>
        <w:ind w:left="3543" w:hanging="360"/>
      </w:pPr>
    </w:lvl>
    <w:lvl w:ilvl="5" w:tplc="0409001B" w:tentative="1">
      <w:start w:val="1"/>
      <w:numFmt w:val="lowerRoman"/>
      <w:lvlText w:val="%6."/>
      <w:lvlJc w:val="right"/>
      <w:pPr>
        <w:ind w:left="4263" w:hanging="180"/>
      </w:pPr>
    </w:lvl>
    <w:lvl w:ilvl="6" w:tplc="0409000F" w:tentative="1">
      <w:start w:val="1"/>
      <w:numFmt w:val="decimal"/>
      <w:lvlText w:val="%7."/>
      <w:lvlJc w:val="left"/>
      <w:pPr>
        <w:ind w:left="4983" w:hanging="360"/>
      </w:pPr>
    </w:lvl>
    <w:lvl w:ilvl="7" w:tplc="04090019" w:tentative="1">
      <w:start w:val="1"/>
      <w:numFmt w:val="lowerLetter"/>
      <w:lvlText w:val="%8."/>
      <w:lvlJc w:val="left"/>
      <w:pPr>
        <w:ind w:left="5703" w:hanging="360"/>
      </w:pPr>
    </w:lvl>
    <w:lvl w:ilvl="8" w:tplc="0409001B" w:tentative="1">
      <w:start w:val="1"/>
      <w:numFmt w:val="lowerRoman"/>
      <w:lvlText w:val="%9."/>
      <w:lvlJc w:val="right"/>
      <w:pPr>
        <w:ind w:left="6423" w:hanging="180"/>
      </w:pPr>
    </w:lvl>
  </w:abstractNum>
  <w:abstractNum w:abstractNumId="44" w15:restartNumberingAfterBreak="0">
    <w:nsid w:val="38E573DF"/>
    <w:multiLevelType w:val="hybridMultilevel"/>
    <w:tmpl w:val="6262DB42"/>
    <w:lvl w:ilvl="0" w:tplc="38BE5336">
      <w:start w:val="1"/>
      <w:numFmt w:val="decimal"/>
      <w:lvlRestart w:val="0"/>
      <w:suff w:val="nothing"/>
      <w:lvlText w:val="%1"/>
      <w:lvlJc w:val="right"/>
      <w:pPr>
        <w:ind w:left="0" w:firstLine="284"/>
      </w:pPr>
      <w:rPr>
        <w:rFonts w:ascii="Times New Roman" w:hAnsi="Times New Roman" w:cs="Times New Roman" w:hint="default"/>
        <w:b/>
        <w:i w:val="0"/>
        <w:sz w:val="20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5" w15:restartNumberingAfterBreak="0">
    <w:nsid w:val="3B5F6E85"/>
    <w:multiLevelType w:val="hybridMultilevel"/>
    <w:tmpl w:val="E1A4FE52"/>
    <w:lvl w:ilvl="0" w:tplc="6AA0054E">
      <w:start w:val="1"/>
      <w:numFmt w:val="decimal"/>
      <w:lvlRestart w:val="0"/>
      <w:suff w:val="nothing"/>
      <w:lvlText w:val="%1"/>
      <w:lvlJc w:val="right"/>
      <w:pPr>
        <w:ind w:left="0" w:firstLine="284"/>
      </w:pPr>
      <w:rPr>
        <w:rFonts w:ascii="Times New Roman" w:hAnsi="Times New Roman" w:cs="Times New Roman" w:hint="default"/>
        <w:b/>
        <w:i w:val="0"/>
        <w:sz w:val="20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97"/>
        </w:tabs>
        <w:ind w:left="1497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217"/>
        </w:tabs>
        <w:ind w:left="2217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937"/>
        </w:tabs>
        <w:ind w:left="2937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57"/>
        </w:tabs>
        <w:ind w:left="3657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77"/>
        </w:tabs>
        <w:ind w:left="4377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97"/>
        </w:tabs>
        <w:ind w:left="5097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817"/>
        </w:tabs>
        <w:ind w:left="5817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537"/>
        </w:tabs>
        <w:ind w:left="6537" w:hanging="180"/>
      </w:pPr>
    </w:lvl>
  </w:abstractNum>
  <w:abstractNum w:abstractNumId="46" w15:restartNumberingAfterBreak="0">
    <w:nsid w:val="3EF02C7E"/>
    <w:multiLevelType w:val="hybridMultilevel"/>
    <w:tmpl w:val="0D98D040"/>
    <w:lvl w:ilvl="0" w:tplc="EA4ABFFC">
      <w:start w:val="1"/>
      <w:numFmt w:val="decimal"/>
      <w:lvlRestart w:val="0"/>
      <w:suff w:val="nothing"/>
      <w:lvlText w:val="%1"/>
      <w:lvlJc w:val="right"/>
      <w:pPr>
        <w:ind w:left="-170" w:firstLine="170"/>
      </w:pPr>
      <w:rPr>
        <w:rFonts w:ascii="Times New Roman" w:hAnsi="Times New Roman" w:cs="Times New Roman" w:hint="default"/>
        <w:b/>
        <w:i w:val="0"/>
        <w:sz w:val="20"/>
      </w:rPr>
    </w:lvl>
    <w:lvl w:ilvl="1" w:tplc="04090019" w:tentative="1">
      <w:start w:val="1"/>
      <w:numFmt w:val="lowerLetter"/>
      <w:lvlText w:val="%2."/>
      <w:lvlJc w:val="left"/>
      <w:pPr>
        <w:ind w:left="1270" w:hanging="360"/>
      </w:pPr>
    </w:lvl>
    <w:lvl w:ilvl="2" w:tplc="0409001B" w:tentative="1">
      <w:start w:val="1"/>
      <w:numFmt w:val="lowerRoman"/>
      <w:lvlText w:val="%3."/>
      <w:lvlJc w:val="right"/>
      <w:pPr>
        <w:ind w:left="1990" w:hanging="180"/>
      </w:pPr>
    </w:lvl>
    <w:lvl w:ilvl="3" w:tplc="0409000F" w:tentative="1">
      <w:start w:val="1"/>
      <w:numFmt w:val="decimal"/>
      <w:lvlText w:val="%4."/>
      <w:lvlJc w:val="left"/>
      <w:pPr>
        <w:ind w:left="2710" w:hanging="360"/>
      </w:pPr>
    </w:lvl>
    <w:lvl w:ilvl="4" w:tplc="04090019" w:tentative="1">
      <w:start w:val="1"/>
      <w:numFmt w:val="lowerLetter"/>
      <w:lvlText w:val="%5."/>
      <w:lvlJc w:val="left"/>
      <w:pPr>
        <w:ind w:left="3430" w:hanging="360"/>
      </w:pPr>
    </w:lvl>
    <w:lvl w:ilvl="5" w:tplc="0409001B" w:tentative="1">
      <w:start w:val="1"/>
      <w:numFmt w:val="lowerRoman"/>
      <w:lvlText w:val="%6."/>
      <w:lvlJc w:val="right"/>
      <w:pPr>
        <w:ind w:left="4150" w:hanging="180"/>
      </w:pPr>
    </w:lvl>
    <w:lvl w:ilvl="6" w:tplc="0409000F" w:tentative="1">
      <w:start w:val="1"/>
      <w:numFmt w:val="decimal"/>
      <w:lvlText w:val="%7."/>
      <w:lvlJc w:val="left"/>
      <w:pPr>
        <w:ind w:left="4870" w:hanging="360"/>
      </w:pPr>
    </w:lvl>
    <w:lvl w:ilvl="7" w:tplc="04090019" w:tentative="1">
      <w:start w:val="1"/>
      <w:numFmt w:val="lowerLetter"/>
      <w:lvlText w:val="%8."/>
      <w:lvlJc w:val="left"/>
      <w:pPr>
        <w:ind w:left="5590" w:hanging="360"/>
      </w:pPr>
    </w:lvl>
    <w:lvl w:ilvl="8" w:tplc="0409001B" w:tentative="1">
      <w:start w:val="1"/>
      <w:numFmt w:val="lowerRoman"/>
      <w:lvlText w:val="%9."/>
      <w:lvlJc w:val="right"/>
      <w:pPr>
        <w:ind w:left="6310" w:hanging="180"/>
      </w:pPr>
    </w:lvl>
  </w:abstractNum>
  <w:abstractNum w:abstractNumId="47" w15:restartNumberingAfterBreak="0">
    <w:nsid w:val="410A5E32"/>
    <w:multiLevelType w:val="hybridMultilevel"/>
    <w:tmpl w:val="FFA8657C"/>
    <w:lvl w:ilvl="0" w:tplc="C10C70FE">
      <w:start w:val="1"/>
      <w:numFmt w:val="decimal"/>
      <w:lvlRestart w:val="0"/>
      <w:suff w:val="nothing"/>
      <w:lvlText w:val="%1"/>
      <w:lvlJc w:val="right"/>
      <w:pPr>
        <w:ind w:left="-57" w:firstLine="170"/>
      </w:pPr>
      <w:rPr>
        <w:rFonts w:ascii="Times New Roman" w:hAnsi="Times New Roman" w:cs="Times New Roman"/>
        <w:b/>
        <w:i w:val="0"/>
        <w:sz w:val="20"/>
      </w:rPr>
    </w:lvl>
    <w:lvl w:ilvl="1" w:tplc="04090019" w:tentative="1">
      <w:start w:val="1"/>
      <w:numFmt w:val="lowerLetter"/>
      <w:lvlText w:val="%2."/>
      <w:lvlJc w:val="left"/>
      <w:pPr>
        <w:ind w:left="1383" w:hanging="360"/>
      </w:pPr>
    </w:lvl>
    <w:lvl w:ilvl="2" w:tplc="0409001B" w:tentative="1">
      <w:start w:val="1"/>
      <w:numFmt w:val="lowerRoman"/>
      <w:lvlText w:val="%3."/>
      <w:lvlJc w:val="right"/>
      <w:pPr>
        <w:ind w:left="2103" w:hanging="180"/>
      </w:pPr>
    </w:lvl>
    <w:lvl w:ilvl="3" w:tplc="0409000F" w:tentative="1">
      <w:start w:val="1"/>
      <w:numFmt w:val="decimal"/>
      <w:lvlText w:val="%4."/>
      <w:lvlJc w:val="left"/>
      <w:pPr>
        <w:ind w:left="2823" w:hanging="360"/>
      </w:pPr>
    </w:lvl>
    <w:lvl w:ilvl="4" w:tplc="04090019" w:tentative="1">
      <w:start w:val="1"/>
      <w:numFmt w:val="lowerLetter"/>
      <w:lvlText w:val="%5."/>
      <w:lvlJc w:val="left"/>
      <w:pPr>
        <w:ind w:left="3543" w:hanging="360"/>
      </w:pPr>
    </w:lvl>
    <w:lvl w:ilvl="5" w:tplc="0409001B" w:tentative="1">
      <w:start w:val="1"/>
      <w:numFmt w:val="lowerRoman"/>
      <w:lvlText w:val="%6."/>
      <w:lvlJc w:val="right"/>
      <w:pPr>
        <w:ind w:left="4263" w:hanging="180"/>
      </w:pPr>
    </w:lvl>
    <w:lvl w:ilvl="6" w:tplc="0409000F" w:tentative="1">
      <w:start w:val="1"/>
      <w:numFmt w:val="decimal"/>
      <w:lvlText w:val="%7."/>
      <w:lvlJc w:val="left"/>
      <w:pPr>
        <w:ind w:left="4983" w:hanging="360"/>
      </w:pPr>
    </w:lvl>
    <w:lvl w:ilvl="7" w:tplc="04090019" w:tentative="1">
      <w:start w:val="1"/>
      <w:numFmt w:val="lowerLetter"/>
      <w:lvlText w:val="%8."/>
      <w:lvlJc w:val="left"/>
      <w:pPr>
        <w:ind w:left="5703" w:hanging="360"/>
      </w:pPr>
    </w:lvl>
    <w:lvl w:ilvl="8" w:tplc="0409001B" w:tentative="1">
      <w:start w:val="1"/>
      <w:numFmt w:val="lowerRoman"/>
      <w:lvlText w:val="%9."/>
      <w:lvlJc w:val="right"/>
      <w:pPr>
        <w:ind w:left="6423" w:hanging="180"/>
      </w:pPr>
    </w:lvl>
  </w:abstractNum>
  <w:abstractNum w:abstractNumId="48" w15:restartNumberingAfterBreak="0">
    <w:nsid w:val="43234AD8"/>
    <w:multiLevelType w:val="multilevel"/>
    <w:tmpl w:val="26B41A02"/>
    <w:lvl w:ilvl="0">
      <w:start w:val="1"/>
      <w:numFmt w:val="decimal"/>
      <w:lvlRestart w:val="0"/>
      <w:suff w:val="nothing"/>
      <w:lvlText w:val="%1"/>
      <w:lvlJc w:val="right"/>
      <w:pPr>
        <w:ind w:left="0" w:firstLine="284"/>
      </w:pPr>
      <w:rPr>
        <w:rFonts w:ascii="Times New Roman" w:hAnsi="Times New Roman" w:cs="Times New Roman" w:hint="default"/>
        <w:b/>
        <w:i w:val="0"/>
        <w:sz w:val="20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hint="default"/>
      </w:rPr>
    </w:lvl>
  </w:abstractNum>
  <w:abstractNum w:abstractNumId="49" w15:restartNumberingAfterBreak="0">
    <w:nsid w:val="467008FC"/>
    <w:multiLevelType w:val="hybridMultilevel"/>
    <w:tmpl w:val="AE8E1C12"/>
    <w:lvl w:ilvl="0" w:tplc="9048A8BA">
      <w:start w:val="1"/>
      <w:numFmt w:val="decimal"/>
      <w:lvlRestart w:val="0"/>
      <w:pStyle w:val="Style1"/>
      <w:lvlText w:val="%1"/>
      <w:lvlJc w:val="right"/>
      <w:pPr>
        <w:tabs>
          <w:tab w:val="num" w:pos="96"/>
        </w:tabs>
        <w:ind w:left="96" w:hanging="39"/>
      </w:pPr>
      <w:rPr>
        <w:rFonts w:ascii="Times-Roman-R" w:hAnsi="Times-Roman-R" w:hint="default"/>
        <w:b/>
        <w:i w:val="0"/>
        <w:caps w:val="0"/>
        <w:strike w:val="0"/>
        <w:dstrike w:val="0"/>
        <w:outline w:val="0"/>
        <w:shadow w:val="0"/>
        <w:emboss w:val="0"/>
        <w:imprint w:val="0"/>
        <w:vanish w:val="0"/>
        <w:sz w:val="22"/>
        <w:vertAlign w:val="baseline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0" w15:restartNumberingAfterBreak="0">
    <w:nsid w:val="46B70ECC"/>
    <w:multiLevelType w:val="hybridMultilevel"/>
    <w:tmpl w:val="4A1C97EE"/>
    <w:lvl w:ilvl="0" w:tplc="6B227582">
      <w:start w:val="1"/>
      <w:numFmt w:val="decimal"/>
      <w:lvlRestart w:val="0"/>
      <w:suff w:val="nothing"/>
      <w:lvlText w:val="%1"/>
      <w:lvlJc w:val="right"/>
      <w:pPr>
        <w:ind w:left="0" w:firstLine="284"/>
      </w:pPr>
      <w:rPr>
        <w:rFonts w:ascii="Times New Roman" w:hAnsi="Times New Roman" w:cs="Times New Roman" w:hint="default"/>
        <w:b/>
        <w:i w:val="0"/>
        <w:sz w:val="20"/>
      </w:rPr>
    </w:lvl>
    <w:lvl w:ilvl="1" w:tplc="04180019" w:tentative="1">
      <w:start w:val="1"/>
      <w:numFmt w:val="lowerLetter"/>
      <w:lvlText w:val="%2."/>
      <w:lvlJc w:val="left"/>
      <w:pPr>
        <w:ind w:left="1440" w:hanging="360"/>
      </w:pPr>
    </w:lvl>
    <w:lvl w:ilvl="2" w:tplc="0418001B" w:tentative="1">
      <w:start w:val="1"/>
      <w:numFmt w:val="lowerRoman"/>
      <w:lvlText w:val="%3."/>
      <w:lvlJc w:val="right"/>
      <w:pPr>
        <w:ind w:left="2160" w:hanging="180"/>
      </w:pPr>
    </w:lvl>
    <w:lvl w:ilvl="3" w:tplc="0418000F" w:tentative="1">
      <w:start w:val="1"/>
      <w:numFmt w:val="decimal"/>
      <w:lvlText w:val="%4."/>
      <w:lvlJc w:val="left"/>
      <w:pPr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1" w15:restartNumberingAfterBreak="0">
    <w:nsid w:val="479A1C36"/>
    <w:multiLevelType w:val="hybridMultilevel"/>
    <w:tmpl w:val="0A245B42"/>
    <w:lvl w:ilvl="0" w:tplc="903E3020">
      <w:start w:val="1"/>
      <w:numFmt w:val="decimal"/>
      <w:lvlRestart w:val="0"/>
      <w:suff w:val="nothing"/>
      <w:lvlText w:val="%1"/>
      <w:lvlJc w:val="right"/>
      <w:pPr>
        <w:ind w:left="114" w:firstLine="170"/>
      </w:pPr>
      <w:rPr>
        <w:rFonts w:ascii="Times New Roman" w:hAnsi="Times New Roman" w:cs="Times New Roman"/>
        <w:b/>
        <w:i w:val="0"/>
        <w:sz w:val="20"/>
      </w:rPr>
    </w:lvl>
    <w:lvl w:ilvl="1" w:tplc="04090019" w:tentative="1">
      <w:start w:val="1"/>
      <w:numFmt w:val="lowerLetter"/>
      <w:lvlText w:val="%2."/>
      <w:lvlJc w:val="left"/>
      <w:pPr>
        <w:ind w:left="1554" w:hanging="360"/>
      </w:pPr>
    </w:lvl>
    <w:lvl w:ilvl="2" w:tplc="0409001B" w:tentative="1">
      <w:start w:val="1"/>
      <w:numFmt w:val="lowerRoman"/>
      <w:lvlText w:val="%3."/>
      <w:lvlJc w:val="right"/>
      <w:pPr>
        <w:ind w:left="2274" w:hanging="180"/>
      </w:pPr>
    </w:lvl>
    <w:lvl w:ilvl="3" w:tplc="0409000F" w:tentative="1">
      <w:start w:val="1"/>
      <w:numFmt w:val="decimal"/>
      <w:lvlText w:val="%4."/>
      <w:lvlJc w:val="left"/>
      <w:pPr>
        <w:ind w:left="2994" w:hanging="360"/>
      </w:pPr>
    </w:lvl>
    <w:lvl w:ilvl="4" w:tplc="04090019" w:tentative="1">
      <w:start w:val="1"/>
      <w:numFmt w:val="lowerLetter"/>
      <w:lvlText w:val="%5."/>
      <w:lvlJc w:val="left"/>
      <w:pPr>
        <w:ind w:left="3714" w:hanging="360"/>
      </w:pPr>
    </w:lvl>
    <w:lvl w:ilvl="5" w:tplc="0409001B" w:tentative="1">
      <w:start w:val="1"/>
      <w:numFmt w:val="lowerRoman"/>
      <w:lvlText w:val="%6."/>
      <w:lvlJc w:val="right"/>
      <w:pPr>
        <w:ind w:left="4434" w:hanging="180"/>
      </w:pPr>
    </w:lvl>
    <w:lvl w:ilvl="6" w:tplc="0409000F" w:tentative="1">
      <w:start w:val="1"/>
      <w:numFmt w:val="decimal"/>
      <w:lvlText w:val="%7."/>
      <w:lvlJc w:val="left"/>
      <w:pPr>
        <w:ind w:left="5154" w:hanging="360"/>
      </w:pPr>
    </w:lvl>
    <w:lvl w:ilvl="7" w:tplc="04090019" w:tentative="1">
      <w:start w:val="1"/>
      <w:numFmt w:val="lowerLetter"/>
      <w:lvlText w:val="%8."/>
      <w:lvlJc w:val="left"/>
      <w:pPr>
        <w:ind w:left="5874" w:hanging="360"/>
      </w:pPr>
    </w:lvl>
    <w:lvl w:ilvl="8" w:tplc="0409001B" w:tentative="1">
      <w:start w:val="1"/>
      <w:numFmt w:val="lowerRoman"/>
      <w:lvlText w:val="%9."/>
      <w:lvlJc w:val="right"/>
      <w:pPr>
        <w:ind w:left="6594" w:hanging="180"/>
      </w:pPr>
    </w:lvl>
  </w:abstractNum>
  <w:abstractNum w:abstractNumId="52" w15:restartNumberingAfterBreak="0">
    <w:nsid w:val="499354ED"/>
    <w:multiLevelType w:val="hybridMultilevel"/>
    <w:tmpl w:val="33DA79E4"/>
    <w:lvl w:ilvl="0" w:tplc="18D02684">
      <w:start w:val="1"/>
      <w:numFmt w:val="decimal"/>
      <w:lvlRestart w:val="0"/>
      <w:suff w:val="nothing"/>
      <w:lvlText w:val="%1"/>
      <w:lvlJc w:val="right"/>
      <w:pPr>
        <w:ind w:left="284" w:firstLine="284"/>
      </w:pPr>
      <w:rPr>
        <w:rFonts w:ascii="Times New Roman" w:hAnsi="Times New Roman" w:cs="Times New Roman" w:hint="default"/>
        <w:b/>
        <w:i w:val="0"/>
        <w:sz w:val="20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3" w15:restartNumberingAfterBreak="0">
    <w:nsid w:val="499F10EF"/>
    <w:multiLevelType w:val="hybridMultilevel"/>
    <w:tmpl w:val="9340A384"/>
    <w:lvl w:ilvl="0" w:tplc="C10C70FE">
      <w:start w:val="1"/>
      <w:numFmt w:val="decimal"/>
      <w:lvlRestart w:val="0"/>
      <w:suff w:val="nothing"/>
      <w:lvlText w:val="%1"/>
      <w:lvlJc w:val="right"/>
      <w:pPr>
        <w:ind w:left="-57" w:firstLine="170"/>
      </w:pPr>
      <w:rPr>
        <w:rFonts w:ascii="Times New Roman" w:hAnsi="Times New Roman" w:cs="Times New Roman"/>
        <w:b/>
        <w:i w:val="0"/>
        <w:sz w:val="20"/>
      </w:rPr>
    </w:lvl>
    <w:lvl w:ilvl="1" w:tplc="04090019" w:tentative="1">
      <w:start w:val="1"/>
      <w:numFmt w:val="lowerLetter"/>
      <w:lvlText w:val="%2."/>
      <w:lvlJc w:val="left"/>
      <w:pPr>
        <w:ind w:left="1383" w:hanging="360"/>
      </w:pPr>
    </w:lvl>
    <w:lvl w:ilvl="2" w:tplc="0409001B" w:tentative="1">
      <w:start w:val="1"/>
      <w:numFmt w:val="lowerRoman"/>
      <w:lvlText w:val="%3."/>
      <w:lvlJc w:val="right"/>
      <w:pPr>
        <w:ind w:left="2103" w:hanging="180"/>
      </w:pPr>
    </w:lvl>
    <w:lvl w:ilvl="3" w:tplc="0409000F" w:tentative="1">
      <w:start w:val="1"/>
      <w:numFmt w:val="decimal"/>
      <w:lvlText w:val="%4."/>
      <w:lvlJc w:val="left"/>
      <w:pPr>
        <w:ind w:left="2823" w:hanging="360"/>
      </w:pPr>
    </w:lvl>
    <w:lvl w:ilvl="4" w:tplc="04090019" w:tentative="1">
      <w:start w:val="1"/>
      <w:numFmt w:val="lowerLetter"/>
      <w:lvlText w:val="%5."/>
      <w:lvlJc w:val="left"/>
      <w:pPr>
        <w:ind w:left="3543" w:hanging="360"/>
      </w:pPr>
    </w:lvl>
    <w:lvl w:ilvl="5" w:tplc="0409001B" w:tentative="1">
      <w:start w:val="1"/>
      <w:numFmt w:val="lowerRoman"/>
      <w:lvlText w:val="%6."/>
      <w:lvlJc w:val="right"/>
      <w:pPr>
        <w:ind w:left="4263" w:hanging="180"/>
      </w:pPr>
    </w:lvl>
    <w:lvl w:ilvl="6" w:tplc="0409000F" w:tentative="1">
      <w:start w:val="1"/>
      <w:numFmt w:val="decimal"/>
      <w:lvlText w:val="%7."/>
      <w:lvlJc w:val="left"/>
      <w:pPr>
        <w:ind w:left="4983" w:hanging="360"/>
      </w:pPr>
    </w:lvl>
    <w:lvl w:ilvl="7" w:tplc="04090019" w:tentative="1">
      <w:start w:val="1"/>
      <w:numFmt w:val="lowerLetter"/>
      <w:lvlText w:val="%8."/>
      <w:lvlJc w:val="left"/>
      <w:pPr>
        <w:ind w:left="5703" w:hanging="360"/>
      </w:pPr>
    </w:lvl>
    <w:lvl w:ilvl="8" w:tplc="0409001B" w:tentative="1">
      <w:start w:val="1"/>
      <w:numFmt w:val="lowerRoman"/>
      <w:lvlText w:val="%9."/>
      <w:lvlJc w:val="right"/>
      <w:pPr>
        <w:ind w:left="6423" w:hanging="180"/>
      </w:pPr>
    </w:lvl>
  </w:abstractNum>
  <w:abstractNum w:abstractNumId="54" w15:restartNumberingAfterBreak="0">
    <w:nsid w:val="4FA12286"/>
    <w:multiLevelType w:val="hybridMultilevel"/>
    <w:tmpl w:val="39049B90"/>
    <w:lvl w:ilvl="0" w:tplc="FF620DF0">
      <w:start w:val="1"/>
      <w:numFmt w:val="decimal"/>
      <w:lvlRestart w:val="0"/>
      <w:suff w:val="nothing"/>
      <w:lvlText w:val="%1"/>
      <w:lvlJc w:val="right"/>
      <w:pPr>
        <w:ind w:left="0" w:firstLine="284"/>
      </w:pPr>
      <w:rPr>
        <w:rFonts w:ascii="Times New Roman" w:hAnsi="Times New Roman" w:cs="Times New Roman" w:hint="default"/>
        <w:b/>
        <w:i w:val="0"/>
        <w:sz w:val="20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97"/>
        </w:tabs>
        <w:ind w:left="1497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217"/>
        </w:tabs>
        <w:ind w:left="2217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937"/>
        </w:tabs>
        <w:ind w:left="2937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57"/>
        </w:tabs>
        <w:ind w:left="3657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77"/>
        </w:tabs>
        <w:ind w:left="4377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97"/>
        </w:tabs>
        <w:ind w:left="5097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817"/>
        </w:tabs>
        <w:ind w:left="5817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537"/>
        </w:tabs>
        <w:ind w:left="6537" w:hanging="180"/>
      </w:pPr>
    </w:lvl>
  </w:abstractNum>
  <w:abstractNum w:abstractNumId="55" w15:restartNumberingAfterBreak="0">
    <w:nsid w:val="507852B9"/>
    <w:multiLevelType w:val="hybridMultilevel"/>
    <w:tmpl w:val="758887FA"/>
    <w:lvl w:ilvl="0" w:tplc="C78837B4">
      <w:start w:val="1"/>
      <w:numFmt w:val="decimal"/>
      <w:lvlRestart w:val="0"/>
      <w:suff w:val="nothing"/>
      <w:lvlText w:val="%1"/>
      <w:lvlJc w:val="right"/>
      <w:pPr>
        <w:ind w:left="0" w:firstLine="284"/>
      </w:pPr>
      <w:rPr>
        <w:rFonts w:ascii="Times New Roman" w:hAnsi="Times New Roman" w:cs="Times New Roman" w:hint="default"/>
        <w:b/>
        <w:i w:val="0"/>
        <w:sz w:val="20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97"/>
        </w:tabs>
        <w:ind w:left="1497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217"/>
        </w:tabs>
        <w:ind w:left="2217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937"/>
        </w:tabs>
        <w:ind w:left="2937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57"/>
        </w:tabs>
        <w:ind w:left="3657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77"/>
        </w:tabs>
        <w:ind w:left="4377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97"/>
        </w:tabs>
        <w:ind w:left="5097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817"/>
        </w:tabs>
        <w:ind w:left="5817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537"/>
        </w:tabs>
        <w:ind w:left="6537" w:hanging="180"/>
      </w:pPr>
    </w:lvl>
  </w:abstractNum>
  <w:abstractNum w:abstractNumId="56" w15:restartNumberingAfterBreak="0">
    <w:nsid w:val="514B6B47"/>
    <w:multiLevelType w:val="hybridMultilevel"/>
    <w:tmpl w:val="266C6CBE"/>
    <w:lvl w:ilvl="0" w:tplc="8CDA312E">
      <w:start w:val="1"/>
      <w:numFmt w:val="decimal"/>
      <w:lvlRestart w:val="0"/>
      <w:suff w:val="nothing"/>
      <w:lvlText w:val="%1"/>
      <w:lvlJc w:val="center"/>
      <w:pPr>
        <w:ind w:left="0" w:firstLine="284"/>
      </w:pPr>
      <w:rPr>
        <w:rFonts w:ascii="Times New Roman" w:hAnsi="Times New Roman" w:cs="Times New Roman" w:hint="default"/>
        <w:b/>
        <w:i w:val="0"/>
        <w:sz w:val="20"/>
        <w:szCs w:val="20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270"/>
        </w:tabs>
        <w:ind w:left="127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990"/>
        </w:tabs>
        <w:ind w:left="199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710"/>
        </w:tabs>
        <w:ind w:left="271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430"/>
        </w:tabs>
        <w:ind w:left="343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150"/>
        </w:tabs>
        <w:ind w:left="415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870"/>
        </w:tabs>
        <w:ind w:left="487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590"/>
        </w:tabs>
        <w:ind w:left="559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310"/>
        </w:tabs>
        <w:ind w:left="6310" w:hanging="180"/>
      </w:pPr>
    </w:lvl>
  </w:abstractNum>
  <w:abstractNum w:abstractNumId="57" w15:restartNumberingAfterBreak="0">
    <w:nsid w:val="56135E7B"/>
    <w:multiLevelType w:val="hybridMultilevel"/>
    <w:tmpl w:val="B37AF17A"/>
    <w:lvl w:ilvl="0" w:tplc="88300CB4">
      <w:start w:val="1"/>
      <w:numFmt w:val="decimal"/>
      <w:lvlRestart w:val="0"/>
      <w:suff w:val="nothing"/>
      <w:lvlText w:val="%1"/>
      <w:lvlJc w:val="right"/>
      <w:pPr>
        <w:ind w:left="114" w:firstLine="170"/>
      </w:pPr>
      <w:rPr>
        <w:rFonts w:ascii="Times New Roman" w:hAnsi="Times New Roman" w:cs="Times New Roman"/>
        <w:b/>
        <w:i w:val="0"/>
        <w:sz w:val="20"/>
      </w:rPr>
    </w:lvl>
    <w:lvl w:ilvl="1" w:tplc="04090019" w:tentative="1">
      <w:start w:val="1"/>
      <w:numFmt w:val="lowerLetter"/>
      <w:lvlText w:val="%2."/>
      <w:lvlJc w:val="left"/>
      <w:pPr>
        <w:ind w:left="1554" w:hanging="360"/>
      </w:pPr>
    </w:lvl>
    <w:lvl w:ilvl="2" w:tplc="0409001B" w:tentative="1">
      <w:start w:val="1"/>
      <w:numFmt w:val="lowerRoman"/>
      <w:lvlText w:val="%3."/>
      <w:lvlJc w:val="right"/>
      <w:pPr>
        <w:ind w:left="2274" w:hanging="180"/>
      </w:pPr>
    </w:lvl>
    <w:lvl w:ilvl="3" w:tplc="0409000F" w:tentative="1">
      <w:start w:val="1"/>
      <w:numFmt w:val="decimal"/>
      <w:lvlText w:val="%4."/>
      <w:lvlJc w:val="left"/>
      <w:pPr>
        <w:ind w:left="2994" w:hanging="360"/>
      </w:pPr>
    </w:lvl>
    <w:lvl w:ilvl="4" w:tplc="04090019" w:tentative="1">
      <w:start w:val="1"/>
      <w:numFmt w:val="lowerLetter"/>
      <w:lvlText w:val="%5."/>
      <w:lvlJc w:val="left"/>
      <w:pPr>
        <w:ind w:left="3714" w:hanging="360"/>
      </w:pPr>
    </w:lvl>
    <w:lvl w:ilvl="5" w:tplc="0409001B" w:tentative="1">
      <w:start w:val="1"/>
      <w:numFmt w:val="lowerRoman"/>
      <w:lvlText w:val="%6."/>
      <w:lvlJc w:val="right"/>
      <w:pPr>
        <w:ind w:left="4434" w:hanging="180"/>
      </w:pPr>
    </w:lvl>
    <w:lvl w:ilvl="6" w:tplc="0409000F" w:tentative="1">
      <w:start w:val="1"/>
      <w:numFmt w:val="decimal"/>
      <w:lvlText w:val="%7."/>
      <w:lvlJc w:val="left"/>
      <w:pPr>
        <w:ind w:left="5154" w:hanging="360"/>
      </w:pPr>
    </w:lvl>
    <w:lvl w:ilvl="7" w:tplc="04090019" w:tentative="1">
      <w:start w:val="1"/>
      <w:numFmt w:val="lowerLetter"/>
      <w:lvlText w:val="%8."/>
      <w:lvlJc w:val="left"/>
      <w:pPr>
        <w:ind w:left="5874" w:hanging="360"/>
      </w:pPr>
    </w:lvl>
    <w:lvl w:ilvl="8" w:tplc="0409001B" w:tentative="1">
      <w:start w:val="1"/>
      <w:numFmt w:val="lowerRoman"/>
      <w:lvlText w:val="%9."/>
      <w:lvlJc w:val="right"/>
      <w:pPr>
        <w:ind w:left="6594" w:hanging="180"/>
      </w:pPr>
    </w:lvl>
  </w:abstractNum>
  <w:abstractNum w:abstractNumId="58" w15:restartNumberingAfterBreak="0">
    <w:nsid w:val="57C16284"/>
    <w:multiLevelType w:val="hybridMultilevel"/>
    <w:tmpl w:val="6344C1F4"/>
    <w:lvl w:ilvl="0" w:tplc="9DC898C6">
      <w:start w:val="1"/>
      <w:numFmt w:val="decimal"/>
      <w:lvlRestart w:val="0"/>
      <w:suff w:val="nothing"/>
      <w:lvlText w:val="%1"/>
      <w:lvlJc w:val="right"/>
      <w:pPr>
        <w:ind w:left="0" w:firstLine="284"/>
      </w:pPr>
      <w:rPr>
        <w:rFonts w:ascii="Times New Roman" w:hAnsi="Times New Roman" w:hint="default"/>
        <w:b/>
        <w:i w:val="0"/>
        <w:sz w:val="20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9" w15:restartNumberingAfterBreak="0">
    <w:nsid w:val="5A83277E"/>
    <w:multiLevelType w:val="hybridMultilevel"/>
    <w:tmpl w:val="05C84538"/>
    <w:lvl w:ilvl="0" w:tplc="6E88D5F4">
      <w:start w:val="1"/>
      <w:numFmt w:val="decimal"/>
      <w:lvlRestart w:val="0"/>
      <w:suff w:val="nothing"/>
      <w:lvlText w:val="%1"/>
      <w:lvlJc w:val="right"/>
      <w:pPr>
        <w:ind w:left="0" w:firstLine="284"/>
      </w:pPr>
      <w:rPr>
        <w:rFonts w:ascii="Times New Roman" w:hAnsi="Times New Roman" w:cs="Times New Roman" w:hint="default"/>
        <w:b/>
        <w:i w:val="0"/>
        <w:sz w:val="20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97"/>
        </w:tabs>
        <w:ind w:left="1497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217"/>
        </w:tabs>
        <w:ind w:left="2217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937"/>
        </w:tabs>
        <w:ind w:left="2937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57"/>
        </w:tabs>
        <w:ind w:left="3657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77"/>
        </w:tabs>
        <w:ind w:left="4377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97"/>
        </w:tabs>
        <w:ind w:left="5097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817"/>
        </w:tabs>
        <w:ind w:left="5817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537"/>
        </w:tabs>
        <w:ind w:left="6537" w:hanging="180"/>
      </w:pPr>
    </w:lvl>
  </w:abstractNum>
  <w:abstractNum w:abstractNumId="60" w15:restartNumberingAfterBreak="0">
    <w:nsid w:val="5D2C203F"/>
    <w:multiLevelType w:val="hybridMultilevel"/>
    <w:tmpl w:val="672C81EC"/>
    <w:lvl w:ilvl="0" w:tplc="8BE077B6">
      <w:start w:val="1"/>
      <w:numFmt w:val="decimal"/>
      <w:lvlRestart w:val="0"/>
      <w:suff w:val="nothing"/>
      <w:lvlText w:val="%1"/>
      <w:lvlJc w:val="right"/>
      <w:pPr>
        <w:tabs>
          <w:tab w:val="num" w:pos="153"/>
        </w:tabs>
        <w:ind w:left="153" w:hanging="40"/>
      </w:pPr>
      <w:rPr>
        <w:rFonts w:ascii="Times New Roman" w:hAnsi="Times New Roman" w:cs="Times New Roman" w:hint="default"/>
        <w:b/>
        <w:i w:val="0"/>
        <w:sz w:val="20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1" w15:restartNumberingAfterBreak="0">
    <w:nsid w:val="629D6F32"/>
    <w:multiLevelType w:val="hybridMultilevel"/>
    <w:tmpl w:val="6700EDAE"/>
    <w:lvl w:ilvl="0" w:tplc="87AC6570">
      <w:start w:val="1"/>
      <w:numFmt w:val="decimal"/>
      <w:lvlRestart w:val="0"/>
      <w:suff w:val="nothing"/>
      <w:lvlText w:val="%1"/>
      <w:lvlJc w:val="right"/>
      <w:pPr>
        <w:ind w:left="284" w:firstLine="284"/>
      </w:pPr>
      <w:rPr>
        <w:rFonts w:ascii="Times New Roman" w:hAnsi="Times New Roman" w:cs="Times New Roman" w:hint="default"/>
        <w:b/>
        <w:i w:val="0"/>
        <w:sz w:val="20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2" w15:restartNumberingAfterBreak="0">
    <w:nsid w:val="681951B5"/>
    <w:multiLevelType w:val="hybridMultilevel"/>
    <w:tmpl w:val="55DC2D90"/>
    <w:lvl w:ilvl="0" w:tplc="0DD62B0A">
      <w:start w:val="1"/>
      <w:numFmt w:val="decimal"/>
      <w:lvlRestart w:val="0"/>
      <w:suff w:val="nothing"/>
      <w:lvlText w:val="%1"/>
      <w:lvlJc w:val="right"/>
      <w:pPr>
        <w:ind w:left="0" w:firstLine="284"/>
      </w:pPr>
      <w:rPr>
        <w:rFonts w:ascii="Times New Roman" w:hAnsi="Times New Roman" w:cs="Times New Roman" w:hint="default"/>
        <w:b/>
        <w:i w:val="0"/>
        <w:sz w:val="20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97"/>
        </w:tabs>
        <w:ind w:left="1497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217"/>
        </w:tabs>
        <w:ind w:left="2217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937"/>
        </w:tabs>
        <w:ind w:left="2937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57"/>
        </w:tabs>
        <w:ind w:left="3657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77"/>
        </w:tabs>
        <w:ind w:left="4377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97"/>
        </w:tabs>
        <w:ind w:left="5097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817"/>
        </w:tabs>
        <w:ind w:left="5817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537"/>
        </w:tabs>
        <w:ind w:left="6537" w:hanging="180"/>
      </w:pPr>
    </w:lvl>
  </w:abstractNum>
  <w:abstractNum w:abstractNumId="63" w15:restartNumberingAfterBreak="0">
    <w:nsid w:val="685F4225"/>
    <w:multiLevelType w:val="hybridMultilevel"/>
    <w:tmpl w:val="A74E00A4"/>
    <w:lvl w:ilvl="0" w:tplc="903E3020">
      <w:start w:val="1"/>
      <w:numFmt w:val="decimal"/>
      <w:lvlRestart w:val="0"/>
      <w:suff w:val="nothing"/>
      <w:lvlText w:val="%1"/>
      <w:lvlJc w:val="right"/>
      <w:pPr>
        <w:ind w:left="256" w:firstLine="170"/>
      </w:pPr>
      <w:rPr>
        <w:rFonts w:ascii="Times New Roman" w:hAnsi="Times New Roman" w:cs="Times New Roman"/>
        <w:b/>
        <w:i w:val="0"/>
        <w:sz w:val="20"/>
      </w:rPr>
    </w:lvl>
    <w:lvl w:ilvl="1" w:tplc="04090019" w:tentative="1">
      <w:start w:val="1"/>
      <w:numFmt w:val="lowerLetter"/>
      <w:lvlText w:val="%2."/>
      <w:lvlJc w:val="left"/>
      <w:pPr>
        <w:ind w:left="1696" w:hanging="360"/>
      </w:pPr>
    </w:lvl>
    <w:lvl w:ilvl="2" w:tplc="0409001B" w:tentative="1">
      <w:start w:val="1"/>
      <w:numFmt w:val="lowerRoman"/>
      <w:lvlText w:val="%3."/>
      <w:lvlJc w:val="right"/>
      <w:pPr>
        <w:ind w:left="2416" w:hanging="180"/>
      </w:pPr>
    </w:lvl>
    <w:lvl w:ilvl="3" w:tplc="0409000F" w:tentative="1">
      <w:start w:val="1"/>
      <w:numFmt w:val="decimal"/>
      <w:lvlText w:val="%4."/>
      <w:lvlJc w:val="left"/>
      <w:pPr>
        <w:ind w:left="3136" w:hanging="360"/>
      </w:pPr>
    </w:lvl>
    <w:lvl w:ilvl="4" w:tplc="04090019" w:tentative="1">
      <w:start w:val="1"/>
      <w:numFmt w:val="lowerLetter"/>
      <w:lvlText w:val="%5."/>
      <w:lvlJc w:val="left"/>
      <w:pPr>
        <w:ind w:left="3856" w:hanging="360"/>
      </w:pPr>
    </w:lvl>
    <w:lvl w:ilvl="5" w:tplc="0409001B" w:tentative="1">
      <w:start w:val="1"/>
      <w:numFmt w:val="lowerRoman"/>
      <w:lvlText w:val="%6."/>
      <w:lvlJc w:val="right"/>
      <w:pPr>
        <w:ind w:left="4576" w:hanging="180"/>
      </w:pPr>
    </w:lvl>
    <w:lvl w:ilvl="6" w:tplc="0409000F" w:tentative="1">
      <w:start w:val="1"/>
      <w:numFmt w:val="decimal"/>
      <w:lvlText w:val="%7."/>
      <w:lvlJc w:val="left"/>
      <w:pPr>
        <w:ind w:left="5296" w:hanging="360"/>
      </w:pPr>
    </w:lvl>
    <w:lvl w:ilvl="7" w:tplc="04090019" w:tentative="1">
      <w:start w:val="1"/>
      <w:numFmt w:val="lowerLetter"/>
      <w:lvlText w:val="%8."/>
      <w:lvlJc w:val="left"/>
      <w:pPr>
        <w:ind w:left="6016" w:hanging="360"/>
      </w:pPr>
    </w:lvl>
    <w:lvl w:ilvl="8" w:tplc="0409001B" w:tentative="1">
      <w:start w:val="1"/>
      <w:numFmt w:val="lowerRoman"/>
      <w:lvlText w:val="%9."/>
      <w:lvlJc w:val="right"/>
      <w:pPr>
        <w:ind w:left="6736" w:hanging="180"/>
      </w:pPr>
    </w:lvl>
  </w:abstractNum>
  <w:abstractNum w:abstractNumId="64" w15:restartNumberingAfterBreak="0">
    <w:nsid w:val="69C90132"/>
    <w:multiLevelType w:val="hybridMultilevel"/>
    <w:tmpl w:val="5EE02172"/>
    <w:lvl w:ilvl="0" w:tplc="ECF86BA2">
      <w:start w:val="1"/>
      <w:numFmt w:val="decimal"/>
      <w:lvlRestart w:val="0"/>
      <w:suff w:val="nothing"/>
      <w:lvlText w:val="%1"/>
      <w:lvlJc w:val="right"/>
      <w:pPr>
        <w:ind w:left="0" w:firstLine="284"/>
      </w:pPr>
      <w:rPr>
        <w:rFonts w:ascii="Times New Roman" w:hAnsi="Times New Roman" w:cs="Times New Roman" w:hint="default"/>
        <w:b/>
        <w:i w:val="0"/>
        <w:sz w:val="20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97"/>
        </w:tabs>
        <w:ind w:left="1497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217"/>
        </w:tabs>
        <w:ind w:left="2217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937"/>
        </w:tabs>
        <w:ind w:left="2937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57"/>
        </w:tabs>
        <w:ind w:left="3657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77"/>
        </w:tabs>
        <w:ind w:left="4377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97"/>
        </w:tabs>
        <w:ind w:left="5097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817"/>
        </w:tabs>
        <w:ind w:left="5817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537"/>
        </w:tabs>
        <w:ind w:left="6537" w:hanging="180"/>
      </w:pPr>
    </w:lvl>
  </w:abstractNum>
  <w:abstractNum w:abstractNumId="65" w15:restartNumberingAfterBreak="0">
    <w:nsid w:val="6B7833FD"/>
    <w:multiLevelType w:val="hybridMultilevel"/>
    <w:tmpl w:val="1B10A722"/>
    <w:lvl w:ilvl="0" w:tplc="730C2940">
      <w:start w:val="1"/>
      <w:numFmt w:val="decimal"/>
      <w:lvlRestart w:val="0"/>
      <w:suff w:val="nothing"/>
      <w:lvlText w:val="%1"/>
      <w:lvlJc w:val="right"/>
      <w:pPr>
        <w:ind w:left="0" w:firstLine="284"/>
      </w:pPr>
      <w:rPr>
        <w:rFonts w:ascii="Times New Roman" w:hAnsi="Times New Roman" w:cs="Times New Roman" w:hint="default"/>
        <w:b/>
        <w:i w:val="0"/>
        <w:sz w:val="20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6" w15:restartNumberingAfterBreak="0">
    <w:nsid w:val="6CC628BB"/>
    <w:multiLevelType w:val="hybridMultilevel"/>
    <w:tmpl w:val="D62E448C"/>
    <w:lvl w:ilvl="0" w:tplc="315E4AB8">
      <w:start w:val="1"/>
      <w:numFmt w:val="decimal"/>
      <w:lvlRestart w:val="0"/>
      <w:suff w:val="nothing"/>
      <w:lvlText w:val="%1"/>
      <w:lvlJc w:val="right"/>
      <w:pPr>
        <w:ind w:left="0" w:firstLine="284"/>
      </w:pPr>
      <w:rPr>
        <w:rFonts w:ascii="Times New Roman" w:hAnsi="Times New Roman" w:cs="Times New Roman" w:hint="default"/>
        <w:b/>
        <w:i w:val="0"/>
        <w:sz w:val="20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97"/>
        </w:tabs>
        <w:ind w:left="1497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217"/>
        </w:tabs>
        <w:ind w:left="2217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937"/>
        </w:tabs>
        <w:ind w:left="2937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57"/>
        </w:tabs>
        <w:ind w:left="3657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77"/>
        </w:tabs>
        <w:ind w:left="4377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97"/>
        </w:tabs>
        <w:ind w:left="5097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817"/>
        </w:tabs>
        <w:ind w:left="5817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537"/>
        </w:tabs>
        <w:ind w:left="6537" w:hanging="180"/>
      </w:pPr>
    </w:lvl>
  </w:abstractNum>
  <w:abstractNum w:abstractNumId="67" w15:restartNumberingAfterBreak="0">
    <w:nsid w:val="6DDD77BC"/>
    <w:multiLevelType w:val="hybridMultilevel"/>
    <w:tmpl w:val="39D404BA"/>
    <w:lvl w:ilvl="0" w:tplc="8BAE189E">
      <w:start w:val="1"/>
      <w:numFmt w:val="decimal"/>
      <w:lvlRestart w:val="0"/>
      <w:suff w:val="nothing"/>
      <w:lvlText w:val="%1"/>
      <w:lvlJc w:val="right"/>
      <w:pPr>
        <w:ind w:left="0" w:firstLine="284"/>
      </w:pPr>
      <w:rPr>
        <w:rFonts w:ascii="Times New Roman" w:hAnsi="Times New Roman" w:cs="Times New Roman" w:hint="default"/>
        <w:b/>
        <w:i w:val="0"/>
        <w:sz w:val="20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97"/>
        </w:tabs>
        <w:ind w:left="1497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217"/>
        </w:tabs>
        <w:ind w:left="2217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937"/>
        </w:tabs>
        <w:ind w:left="2937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57"/>
        </w:tabs>
        <w:ind w:left="3657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77"/>
        </w:tabs>
        <w:ind w:left="4377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97"/>
        </w:tabs>
        <w:ind w:left="5097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817"/>
        </w:tabs>
        <w:ind w:left="5817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537"/>
        </w:tabs>
        <w:ind w:left="6537" w:hanging="180"/>
      </w:pPr>
    </w:lvl>
  </w:abstractNum>
  <w:abstractNum w:abstractNumId="68" w15:restartNumberingAfterBreak="0">
    <w:nsid w:val="6E7713B3"/>
    <w:multiLevelType w:val="hybridMultilevel"/>
    <w:tmpl w:val="382A1CDE"/>
    <w:lvl w:ilvl="0" w:tplc="9CECA88A">
      <w:start w:val="1"/>
      <w:numFmt w:val="decimal"/>
      <w:lvlRestart w:val="0"/>
      <w:suff w:val="nothing"/>
      <w:lvlText w:val="%1"/>
      <w:lvlJc w:val="right"/>
      <w:pPr>
        <w:ind w:left="0" w:firstLine="284"/>
      </w:pPr>
      <w:rPr>
        <w:rFonts w:ascii="Times New Roman" w:hAnsi="Times New Roman" w:cs="Times New Roman" w:hint="default"/>
        <w:b/>
        <w:i w:val="0"/>
        <w:sz w:val="20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97"/>
        </w:tabs>
        <w:ind w:left="1497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217"/>
        </w:tabs>
        <w:ind w:left="2217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937"/>
        </w:tabs>
        <w:ind w:left="2937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57"/>
        </w:tabs>
        <w:ind w:left="3657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77"/>
        </w:tabs>
        <w:ind w:left="4377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97"/>
        </w:tabs>
        <w:ind w:left="5097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817"/>
        </w:tabs>
        <w:ind w:left="5817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537"/>
        </w:tabs>
        <w:ind w:left="6537" w:hanging="180"/>
      </w:pPr>
    </w:lvl>
  </w:abstractNum>
  <w:abstractNum w:abstractNumId="69" w15:restartNumberingAfterBreak="0">
    <w:nsid w:val="6EFE60C6"/>
    <w:multiLevelType w:val="hybridMultilevel"/>
    <w:tmpl w:val="D1D0C546"/>
    <w:lvl w:ilvl="0" w:tplc="A0EC23EC">
      <w:start w:val="1"/>
      <w:numFmt w:val="decimal"/>
      <w:lvlRestart w:val="0"/>
      <w:suff w:val="nothing"/>
      <w:lvlText w:val="%1"/>
      <w:lvlJc w:val="right"/>
      <w:pPr>
        <w:ind w:left="0" w:firstLine="284"/>
      </w:pPr>
      <w:rPr>
        <w:rFonts w:ascii="Times New Roman" w:hAnsi="Times New Roman" w:cs="Times New Roman" w:hint="default"/>
        <w:b/>
        <w:i w:val="0"/>
        <w:sz w:val="20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97"/>
        </w:tabs>
        <w:ind w:left="1497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217"/>
        </w:tabs>
        <w:ind w:left="2217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937"/>
        </w:tabs>
        <w:ind w:left="2937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57"/>
        </w:tabs>
        <w:ind w:left="3657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77"/>
        </w:tabs>
        <w:ind w:left="4377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97"/>
        </w:tabs>
        <w:ind w:left="5097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817"/>
        </w:tabs>
        <w:ind w:left="5817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537"/>
        </w:tabs>
        <w:ind w:left="6537" w:hanging="180"/>
      </w:pPr>
    </w:lvl>
  </w:abstractNum>
  <w:abstractNum w:abstractNumId="70" w15:restartNumberingAfterBreak="0">
    <w:nsid w:val="6F7A6AF9"/>
    <w:multiLevelType w:val="hybridMultilevel"/>
    <w:tmpl w:val="11BA48B6"/>
    <w:lvl w:ilvl="0" w:tplc="3B58F2C6">
      <w:start w:val="1"/>
      <w:numFmt w:val="decimal"/>
      <w:lvlRestart w:val="0"/>
      <w:suff w:val="nothing"/>
      <w:lvlText w:val="%1"/>
      <w:lvlJc w:val="right"/>
      <w:pPr>
        <w:ind w:left="0" w:firstLine="284"/>
      </w:pPr>
      <w:rPr>
        <w:rFonts w:ascii="Times New Roman" w:hAnsi="Times New Roman" w:cs="Times New Roman" w:hint="default"/>
        <w:b/>
        <w:i w:val="0"/>
        <w:sz w:val="20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97"/>
        </w:tabs>
        <w:ind w:left="1497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217"/>
        </w:tabs>
        <w:ind w:left="2217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937"/>
        </w:tabs>
        <w:ind w:left="2937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57"/>
        </w:tabs>
        <w:ind w:left="3657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77"/>
        </w:tabs>
        <w:ind w:left="4377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97"/>
        </w:tabs>
        <w:ind w:left="5097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817"/>
        </w:tabs>
        <w:ind w:left="5817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537"/>
        </w:tabs>
        <w:ind w:left="6537" w:hanging="180"/>
      </w:pPr>
    </w:lvl>
  </w:abstractNum>
  <w:abstractNum w:abstractNumId="71" w15:restartNumberingAfterBreak="0">
    <w:nsid w:val="6FDF145D"/>
    <w:multiLevelType w:val="hybridMultilevel"/>
    <w:tmpl w:val="D95EA288"/>
    <w:lvl w:ilvl="0" w:tplc="88300CB4">
      <w:start w:val="1"/>
      <w:numFmt w:val="decimal"/>
      <w:lvlRestart w:val="0"/>
      <w:suff w:val="nothing"/>
      <w:lvlText w:val="%1"/>
      <w:lvlJc w:val="right"/>
      <w:pPr>
        <w:ind w:left="114" w:firstLine="170"/>
      </w:pPr>
      <w:rPr>
        <w:rFonts w:ascii="Times New Roman" w:hAnsi="Times New Roman" w:cs="Times New Roman"/>
        <w:b/>
        <w:i w:val="0"/>
        <w:sz w:val="20"/>
      </w:rPr>
    </w:lvl>
    <w:lvl w:ilvl="1" w:tplc="04090019" w:tentative="1">
      <w:start w:val="1"/>
      <w:numFmt w:val="lowerLetter"/>
      <w:lvlText w:val="%2."/>
      <w:lvlJc w:val="left"/>
      <w:pPr>
        <w:ind w:left="1554" w:hanging="360"/>
      </w:pPr>
    </w:lvl>
    <w:lvl w:ilvl="2" w:tplc="0409001B" w:tentative="1">
      <w:start w:val="1"/>
      <w:numFmt w:val="lowerRoman"/>
      <w:lvlText w:val="%3."/>
      <w:lvlJc w:val="right"/>
      <w:pPr>
        <w:ind w:left="2274" w:hanging="180"/>
      </w:pPr>
    </w:lvl>
    <w:lvl w:ilvl="3" w:tplc="0409000F" w:tentative="1">
      <w:start w:val="1"/>
      <w:numFmt w:val="decimal"/>
      <w:lvlText w:val="%4."/>
      <w:lvlJc w:val="left"/>
      <w:pPr>
        <w:ind w:left="2994" w:hanging="360"/>
      </w:pPr>
    </w:lvl>
    <w:lvl w:ilvl="4" w:tplc="04090019" w:tentative="1">
      <w:start w:val="1"/>
      <w:numFmt w:val="lowerLetter"/>
      <w:lvlText w:val="%5."/>
      <w:lvlJc w:val="left"/>
      <w:pPr>
        <w:ind w:left="3714" w:hanging="360"/>
      </w:pPr>
    </w:lvl>
    <w:lvl w:ilvl="5" w:tplc="0409001B" w:tentative="1">
      <w:start w:val="1"/>
      <w:numFmt w:val="lowerRoman"/>
      <w:lvlText w:val="%6."/>
      <w:lvlJc w:val="right"/>
      <w:pPr>
        <w:ind w:left="4434" w:hanging="180"/>
      </w:pPr>
    </w:lvl>
    <w:lvl w:ilvl="6" w:tplc="0409000F" w:tentative="1">
      <w:start w:val="1"/>
      <w:numFmt w:val="decimal"/>
      <w:lvlText w:val="%7."/>
      <w:lvlJc w:val="left"/>
      <w:pPr>
        <w:ind w:left="5154" w:hanging="360"/>
      </w:pPr>
    </w:lvl>
    <w:lvl w:ilvl="7" w:tplc="04090019" w:tentative="1">
      <w:start w:val="1"/>
      <w:numFmt w:val="lowerLetter"/>
      <w:lvlText w:val="%8."/>
      <w:lvlJc w:val="left"/>
      <w:pPr>
        <w:ind w:left="5874" w:hanging="360"/>
      </w:pPr>
    </w:lvl>
    <w:lvl w:ilvl="8" w:tplc="0409001B" w:tentative="1">
      <w:start w:val="1"/>
      <w:numFmt w:val="lowerRoman"/>
      <w:lvlText w:val="%9."/>
      <w:lvlJc w:val="right"/>
      <w:pPr>
        <w:ind w:left="6594" w:hanging="180"/>
      </w:pPr>
    </w:lvl>
  </w:abstractNum>
  <w:abstractNum w:abstractNumId="72" w15:restartNumberingAfterBreak="0">
    <w:nsid w:val="75D81FA5"/>
    <w:multiLevelType w:val="hybridMultilevel"/>
    <w:tmpl w:val="7D5219EE"/>
    <w:lvl w:ilvl="0" w:tplc="88300CB4">
      <w:start w:val="1"/>
      <w:numFmt w:val="decimal"/>
      <w:lvlRestart w:val="0"/>
      <w:suff w:val="nothing"/>
      <w:lvlText w:val="%1"/>
      <w:lvlJc w:val="right"/>
      <w:pPr>
        <w:ind w:left="114" w:firstLine="170"/>
      </w:pPr>
      <w:rPr>
        <w:rFonts w:ascii="Times New Roman" w:hAnsi="Times New Roman" w:cs="Times New Roman"/>
        <w:b/>
        <w:i w:val="0"/>
        <w:sz w:val="20"/>
      </w:rPr>
    </w:lvl>
    <w:lvl w:ilvl="1" w:tplc="04090019" w:tentative="1">
      <w:start w:val="1"/>
      <w:numFmt w:val="lowerLetter"/>
      <w:lvlText w:val="%2."/>
      <w:lvlJc w:val="left"/>
      <w:pPr>
        <w:ind w:left="1554" w:hanging="360"/>
      </w:pPr>
    </w:lvl>
    <w:lvl w:ilvl="2" w:tplc="0409001B" w:tentative="1">
      <w:start w:val="1"/>
      <w:numFmt w:val="lowerRoman"/>
      <w:lvlText w:val="%3."/>
      <w:lvlJc w:val="right"/>
      <w:pPr>
        <w:ind w:left="2274" w:hanging="180"/>
      </w:pPr>
    </w:lvl>
    <w:lvl w:ilvl="3" w:tplc="0409000F" w:tentative="1">
      <w:start w:val="1"/>
      <w:numFmt w:val="decimal"/>
      <w:lvlText w:val="%4."/>
      <w:lvlJc w:val="left"/>
      <w:pPr>
        <w:ind w:left="2994" w:hanging="360"/>
      </w:pPr>
    </w:lvl>
    <w:lvl w:ilvl="4" w:tplc="04090019" w:tentative="1">
      <w:start w:val="1"/>
      <w:numFmt w:val="lowerLetter"/>
      <w:lvlText w:val="%5."/>
      <w:lvlJc w:val="left"/>
      <w:pPr>
        <w:ind w:left="3714" w:hanging="360"/>
      </w:pPr>
    </w:lvl>
    <w:lvl w:ilvl="5" w:tplc="0409001B" w:tentative="1">
      <w:start w:val="1"/>
      <w:numFmt w:val="lowerRoman"/>
      <w:lvlText w:val="%6."/>
      <w:lvlJc w:val="right"/>
      <w:pPr>
        <w:ind w:left="4434" w:hanging="180"/>
      </w:pPr>
    </w:lvl>
    <w:lvl w:ilvl="6" w:tplc="0409000F" w:tentative="1">
      <w:start w:val="1"/>
      <w:numFmt w:val="decimal"/>
      <w:lvlText w:val="%7."/>
      <w:lvlJc w:val="left"/>
      <w:pPr>
        <w:ind w:left="5154" w:hanging="360"/>
      </w:pPr>
    </w:lvl>
    <w:lvl w:ilvl="7" w:tplc="04090019" w:tentative="1">
      <w:start w:val="1"/>
      <w:numFmt w:val="lowerLetter"/>
      <w:lvlText w:val="%8."/>
      <w:lvlJc w:val="left"/>
      <w:pPr>
        <w:ind w:left="5874" w:hanging="360"/>
      </w:pPr>
    </w:lvl>
    <w:lvl w:ilvl="8" w:tplc="0409001B" w:tentative="1">
      <w:start w:val="1"/>
      <w:numFmt w:val="lowerRoman"/>
      <w:lvlText w:val="%9."/>
      <w:lvlJc w:val="right"/>
      <w:pPr>
        <w:ind w:left="6594" w:hanging="180"/>
      </w:pPr>
    </w:lvl>
  </w:abstractNum>
  <w:abstractNum w:abstractNumId="73" w15:restartNumberingAfterBreak="0">
    <w:nsid w:val="76237125"/>
    <w:multiLevelType w:val="hybridMultilevel"/>
    <w:tmpl w:val="B2AC0A28"/>
    <w:lvl w:ilvl="0" w:tplc="CB90E954">
      <w:start w:val="1"/>
      <w:numFmt w:val="decimal"/>
      <w:lvlRestart w:val="0"/>
      <w:suff w:val="nothing"/>
      <w:lvlText w:val="%1"/>
      <w:lvlJc w:val="right"/>
      <w:pPr>
        <w:ind w:left="0" w:firstLine="284"/>
      </w:pPr>
      <w:rPr>
        <w:rFonts w:ascii="Times New Roman" w:hAnsi="Times New Roman" w:cs="Times New Roman" w:hint="default"/>
        <w:b/>
        <w:i w:val="0"/>
        <w:sz w:val="20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4" w15:restartNumberingAfterBreak="0">
    <w:nsid w:val="7F163ED4"/>
    <w:multiLevelType w:val="hybridMultilevel"/>
    <w:tmpl w:val="468CBD54"/>
    <w:lvl w:ilvl="0" w:tplc="2A7AD26C">
      <w:start w:val="1"/>
      <w:numFmt w:val="decimal"/>
      <w:lvlRestart w:val="0"/>
      <w:suff w:val="nothing"/>
      <w:lvlText w:val="%1"/>
      <w:lvlJc w:val="right"/>
      <w:pPr>
        <w:ind w:left="0" w:firstLine="284"/>
      </w:pPr>
      <w:rPr>
        <w:rFonts w:ascii="Times New Roman" w:hAnsi="Times New Roman" w:cs="Times New Roman" w:hint="default"/>
        <w:b/>
        <w:i w:val="0"/>
        <w:sz w:val="20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97"/>
        </w:tabs>
        <w:ind w:left="1497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217"/>
        </w:tabs>
        <w:ind w:left="2217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937"/>
        </w:tabs>
        <w:ind w:left="2937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57"/>
        </w:tabs>
        <w:ind w:left="3657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77"/>
        </w:tabs>
        <w:ind w:left="4377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97"/>
        </w:tabs>
        <w:ind w:left="5097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817"/>
        </w:tabs>
        <w:ind w:left="5817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537"/>
        </w:tabs>
        <w:ind w:left="6537" w:hanging="180"/>
      </w:pPr>
    </w:lvl>
  </w:abstractNum>
  <w:num w:numId="1" w16cid:durableId="1185288910">
    <w:abstractNumId w:val="49"/>
  </w:num>
  <w:num w:numId="2" w16cid:durableId="446778134">
    <w:abstractNumId w:val="52"/>
  </w:num>
  <w:num w:numId="3" w16cid:durableId="416630842">
    <w:abstractNumId w:val="6"/>
  </w:num>
  <w:num w:numId="4" w16cid:durableId="1001280233">
    <w:abstractNumId w:val="60"/>
  </w:num>
  <w:num w:numId="5" w16cid:durableId="1646426366">
    <w:abstractNumId w:val="48"/>
  </w:num>
  <w:num w:numId="6" w16cid:durableId="219556498">
    <w:abstractNumId w:val="12"/>
  </w:num>
  <w:num w:numId="7" w16cid:durableId="1205824033">
    <w:abstractNumId w:val="27"/>
  </w:num>
  <w:num w:numId="8" w16cid:durableId="733817592">
    <w:abstractNumId w:val="55"/>
  </w:num>
  <w:num w:numId="9" w16cid:durableId="8605037">
    <w:abstractNumId w:val="30"/>
  </w:num>
  <w:num w:numId="10" w16cid:durableId="758911022">
    <w:abstractNumId w:val="46"/>
  </w:num>
  <w:num w:numId="11" w16cid:durableId="612709197">
    <w:abstractNumId w:val="67"/>
  </w:num>
  <w:num w:numId="12" w16cid:durableId="2005742871">
    <w:abstractNumId w:val="32"/>
  </w:num>
  <w:num w:numId="13" w16cid:durableId="717434687">
    <w:abstractNumId w:val="3"/>
  </w:num>
  <w:num w:numId="14" w16cid:durableId="1419444519">
    <w:abstractNumId w:val="66"/>
  </w:num>
  <w:num w:numId="15" w16cid:durableId="1159885220">
    <w:abstractNumId w:val="23"/>
  </w:num>
  <w:num w:numId="16" w16cid:durableId="757795720">
    <w:abstractNumId w:val="7"/>
  </w:num>
  <w:num w:numId="17" w16cid:durableId="894320408">
    <w:abstractNumId w:val="2"/>
  </w:num>
  <w:num w:numId="18" w16cid:durableId="146173004">
    <w:abstractNumId w:val="62"/>
  </w:num>
  <w:num w:numId="19" w16cid:durableId="1426071485">
    <w:abstractNumId w:val="8"/>
  </w:num>
  <w:num w:numId="20" w16cid:durableId="263805713">
    <w:abstractNumId w:val="56"/>
  </w:num>
  <w:num w:numId="21" w16cid:durableId="1957827431">
    <w:abstractNumId w:val="40"/>
  </w:num>
  <w:num w:numId="22" w16cid:durableId="779224245">
    <w:abstractNumId w:val="65"/>
  </w:num>
  <w:num w:numId="23" w16cid:durableId="1306203890">
    <w:abstractNumId w:val="74"/>
  </w:num>
  <w:num w:numId="24" w16cid:durableId="1444154727">
    <w:abstractNumId w:val="37"/>
  </w:num>
  <w:num w:numId="25" w16cid:durableId="1767338941">
    <w:abstractNumId w:val="39"/>
  </w:num>
  <w:num w:numId="26" w16cid:durableId="307561399">
    <w:abstractNumId w:val="45"/>
  </w:num>
  <w:num w:numId="27" w16cid:durableId="23556309">
    <w:abstractNumId w:val="64"/>
  </w:num>
  <w:num w:numId="28" w16cid:durableId="10882362">
    <w:abstractNumId w:val="70"/>
  </w:num>
  <w:num w:numId="29" w16cid:durableId="2105151904">
    <w:abstractNumId w:val="17"/>
  </w:num>
  <w:num w:numId="30" w16cid:durableId="1616717587">
    <w:abstractNumId w:val="73"/>
  </w:num>
  <w:num w:numId="31" w16cid:durableId="2067291654">
    <w:abstractNumId w:val="44"/>
  </w:num>
  <w:num w:numId="32" w16cid:durableId="2004091095">
    <w:abstractNumId w:val="69"/>
  </w:num>
  <w:num w:numId="33" w16cid:durableId="2074115326">
    <w:abstractNumId w:val="68"/>
  </w:num>
  <w:num w:numId="34" w16cid:durableId="2120827936">
    <w:abstractNumId w:val="36"/>
  </w:num>
  <w:num w:numId="35" w16cid:durableId="242495204">
    <w:abstractNumId w:val="26"/>
  </w:num>
  <w:num w:numId="36" w16cid:durableId="149490138">
    <w:abstractNumId w:val="29"/>
  </w:num>
  <w:num w:numId="37" w16cid:durableId="1730886646">
    <w:abstractNumId w:val="59"/>
  </w:num>
  <w:num w:numId="38" w16cid:durableId="925304876">
    <w:abstractNumId w:val="18"/>
  </w:num>
  <w:num w:numId="39" w16cid:durableId="957179693">
    <w:abstractNumId w:val="28"/>
  </w:num>
  <w:num w:numId="40" w16cid:durableId="1799686414">
    <w:abstractNumId w:val="61"/>
  </w:num>
  <w:num w:numId="41" w16cid:durableId="1376587192">
    <w:abstractNumId w:val="50"/>
  </w:num>
  <w:num w:numId="42" w16cid:durableId="418715502">
    <w:abstractNumId w:val="11"/>
  </w:num>
  <w:num w:numId="43" w16cid:durableId="87776783">
    <w:abstractNumId w:val="9"/>
  </w:num>
  <w:num w:numId="44" w16cid:durableId="1813520787">
    <w:abstractNumId w:val="33"/>
  </w:num>
  <w:num w:numId="45" w16cid:durableId="84959321">
    <w:abstractNumId w:val="54"/>
  </w:num>
  <w:num w:numId="46" w16cid:durableId="1530414019">
    <w:abstractNumId w:val="1"/>
  </w:num>
  <w:num w:numId="47" w16cid:durableId="205945749">
    <w:abstractNumId w:val="58"/>
  </w:num>
  <w:num w:numId="48" w16cid:durableId="956106441">
    <w:abstractNumId w:val="14"/>
  </w:num>
  <w:num w:numId="49" w16cid:durableId="1215580229">
    <w:abstractNumId w:val="41"/>
  </w:num>
  <w:num w:numId="50" w16cid:durableId="1106391299">
    <w:abstractNumId w:val="20"/>
  </w:num>
  <w:num w:numId="51" w16cid:durableId="1917085657">
    <w:abstractNumId w:val="38"/>
  </w:num>
  <w:num w:numId="52" w16cid:durableId="1645046553">
    <w:abstractNumId w:val="71"/>
  </w:num>
  <w:num w:numId="53" w16cid:durableId="1873762235">
    <w:abstractNumId w:val="34"/>
  </w:num>
  <w:num w:numId="54" w16cid:durableId="2083749642">
    <w:abstractNumId w:val="13"/>
  </w:num>
  <w:num w:numId="55" w16cid:durableId="1942565531">
    <w:abstractNumId w:val="22"/>
  </w:num>
  <w:num w:numId="56" w16cid:durableId="535852020">
    <w:abstractNumId w:val="24"/>
  </w:num>
  <w:num w:numId="57" w16cid:durableId="375202065">
    <w:abstractNumId w:val="4"/>
  </w:num>
  <w:num w:numId="58" w16cid:durableId="1240795532">
    <w:abstractNumId w:val="72"/>
  </w:num>
  <w:num w:numId="59" w16cid:durableId="1735855716">
    <w:abstractNumId w:val="57"/>
  </w:num>
  <w:num w:numId="60" w16cid:durableId="120075393">
    <w:abstractNumId w:val="10"/>
  </w:num>
  <w:num w:numId="61" w16cid:durableId="1018383978">
    <w:abstractNumId w:val="35"/>
  </w:num>
  <w:num w:numId="62" w16cid:durableId="1042172781">
    <w:abstractNumId w:val="5"/>
  </w:num>
  <w:num w:numId="63" w16cid:durableId="1204177074">
    <w:abstractNumId w:val="16"/>
  </w:num>
  <w:num w:numId="64" w16cid:durableId="1360594096">
    <w:abstractNumId w:val="51"/>
  </w:num>
  <w:num w:numId="65" w16cid:durableId="833298511">
    <w:abstractNumId w:val="21"/>
  </w:num>
  <w:num w:numId="66" w16cid:durableId="530805130">
    <w:abstractNumId w:val="63"/>
  </w:num>
  <w:num w:numId="67" w16cid:durableId="1043485100">
    <w:abstractNumId w:val="47"/>
  </w:num>
  <w:num w:numId="68" w16cid:durableId="1136295315">
    <w:abstractNumId w:val="15"/>
  </w:num>
  <w:num w:numId="69" w16cid:durableId="1509248008">
    <w:abstractNumId w:val="43"/>
  </w:num>
  <w:num w:numId="70" w16cid:durableId="291176450">
    <w:abstractNumId w:val="53"/>
  </w:num>
  <w:num w:numId="71" w16cid:durableId="1610894802">
    <w:abstractNumId w:val="19"/>
  </w:num>
  <w:num w:numId="72" w16cid:durableId="1686976194">
    <w:abstractNumId w:val="25"/>
  </w:num>
  <w:num w:numId="73" w16cid:durableId="606695261">
    <w:abstractNumId w:val="42"/>
  </w:num>
  <w:num w:numId="74" w16cid:durableId="583808673">
    <w:abstractNumId w:val="31"/>
  </w:num>
  <w:num w:numId="75" w16cid:durableId="790393908">
    <w:abstractNumId w:val="0"/>
  </w:num>
  <w:numIdMacAtCleanup w:val="7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3"/>
  <w:embedSystemFonts/>
  <w:mirrorMargins/>
  <w:hideSpellingErrors/>
  <w:hideGrammaticalErrors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ocumentProtection w:edit="forms" w:formatting="1" w:enforcement="1" w:cryptProviderType="rsaAES" w:cryptAlgorithmClass="hash" w:cryptAlgorithmType="typeAny" w:cryptAlgorithmSid="14" w:cryptSpinCount="100000" w:hash="KnJAA0HeoxsHqyWlJ0bRa58exERGDBMIL9S6fLSsP3xaIZlyeCGpbQ/taD3yoiPYz9gtV0ypOQ9+rJEMUUGwjw==" w:salt="J5K05rykbL76hzTOpRSDlQ=="/>
  <w:defaultTabStop w:val="720"/>
  <w:hyphenationZone w:val="425"/>
  <w:evenAndOddHeaders/>
  <w:noPunctuationKerning/>
  <w:characterSpacingControl w:val="doNotCompress"/>
  <w:hdrShapeDefaults>
    <o:shapedefaults v:ext="edit" spidmax="2051"/>
  </w:hdrShapeDefaults>
  <w:footnotePr>
    <w:footnote w:id="-1"/>
    <w:footnote w:id="0"/>
  </w:footnotePr>
  <w:endnotePr>
    <w:endnote w:id="-1"/>
    <w:endnote w:id="0"/>
  </w:endnotePr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E93AB9"/>
    <w:rsid w:val="00000984"/>
    <w:rsid w:val="000010D8"/>
    <w:rsid w:val="000016B4"/>
    <w:rsid w:val="000017A1"/>
    <w:rsid w:val="00001FDE"/>
    <w:rsid w:val="0000269E"/>
    <w:rsid w:val="000026EB"/>
    <w:rsid w:val="00002B50"/>
    <w:rsid w:val="000034F1"/>
    <w:rsid w:val="00003549"/>
    <w:rsid w:val="00003587"/>
    <w:rsid w:val="00004110"/>
    <w:rsid w:val="00004597"/>
    <w:rsid w:val="00004F70"/>
    <w:rsid w:val="0000523B"/>
    <w:rsid w:val="000052B6"/>
    <w:rsid w:val="0000589F"/>
    <w:rsid w:val="000058CE"/>
    <w:rsid w:val="00006151"/>
    <w:rsid w:val="0000637C"/>
    <w:rsid w:val="0000643E"/>
    <w:rsid w:val="00007238"/>
    <w:rsid w:val="00007475"/>
    <w:rsid w:val="0000774E"/>
    <w:rsid w:val="00007ACE"/>
    <w:rsid w:val="00010039"/>
    <w:rsid w:val="000101C2"/>
    <w:rsid w:val="000103A4"/>
    <w:rsid w:val="00010765"/>
    <w:rsid w:val="00010D90"/>
    <w:rsid w:val="000115FA"/>
    <w:rsid w:val="00011B93"/>
    <w:rsid w:val="000120BA"/>
    <w:rsid w:val="000128FF"/>
    <w:rsid w:val="00012BA4"/>
    <w:rsid w:val="000139C0"/>
    <w:rsid w:val="00013BE5"/>
    <w:rsid w:val="00013C88"/>
    <w:rsid w:val="000158FD"/>
    <w:rsid w:val="00015A4F"/>
    <w:rsid w:val="000160DD"/>
    <w:rsid w:val="00016300"/>
    <w:rsid w:val="00016423"/>
    <w:rsid w:val="00016B5B"/>
    <w:rsid w:val="00016FED"/>
    <w:rsid w:val="000175FD"/>
    <w:rsid w:val="00017C4F"/>
    <w:rsid w:val="00017E26"/>
    <w:rsid w:val="00017FDC"/>
    <w:rsid w:val="00020188"/>
    <w:rsid w:val="000209C0"/>
    <w:rsid w:val="00021498"/>
    <w:rsid w:val="00021740"/>
    <w:rsid w:val="000219E9"/>
    <w:rsid w:val="00021E69"/>
    <w:rsid w:val="0002226C"/>
    <w:rsid w:val="000223F5"/>
    <w:rsid w:val="000228D1"/>
    <w:rsid w:val="00023094"/>
    <w:rsid w:val="000234DC"/>
    <w:rsid w:val="00023674"/>
    <w:rsid w:val="00023903"/>
    <w:rsid w:val="00023B48"/>
    <w:rsid w:val="00023DBE"/>
    <w:rsid w:val="00023F1B"/>
    <w:rsid w:val="00024155"/>
    <w:rsid w:val="000242F2"/>
    <w:rsid w:val="00024496"/>
    <w:rsid w:val="000244B2"/>
    <w:rsid w:val="00024827"/>
    <w:rsid w:val="000248F9"/>
    <w:rsid w:val="000248FA"/>
    <w:rsid w:val="00024A9E"/>
    <w:rsid w:val="00024E3A"/>
    <w:rsid w:val="0002516D"/>
    <w:rsid w:val="00025379"/>
    <w:rsid w:val="00025CC3"/>
    <w:rsid w:val="00025F47"/>
    <w:rsid w:val="0002644C"/>
    <w:rsid w:val="00026552"/>
    <w:rsid w:val="0002664E"/>
    <w:rsid w:val="00026734"/>
    <w:rsid w:val="000267E0"/>
    <w:rsid w:val="00026847"/>
    <w:rsid w:val="00026AB0"/>
    <w:rsid w:val="00026B0B"/>
    <w:rsid w:val="00026B63"/>
    <w:rsid w:val="00026D12"/>
    <w:rsid w:val="0002710C"/>
    <w:rsid w:val="0002736F"/>
    <w:rsid w:val="00027DDB"/>
    <w:rsid w:val="000307C8"/>
    <w:rsid w:val="00030977"/>
    <w:rsid w:val="00031192"/>
    <w:rsid w:val="00031499"/>
    <w:rsid w:val="000319AE"/>
    <w:rsid w:val="000319D3"/>
    <w:rsid w:val="0003229E"/>
    <w:rsid w:val="00032D88"/>
    <w:rsid w:val="00032E66"/>
    <w:rsid w:val="000333F8"/>
    <w:rsid w:val="00033788"/>
    <w:rsid w:val="00033C77"/>
    <w:rsid w:val="00033EB0"/>
    <w:rsid w:val="00034D92"/>
    <w:rsid w:val="000357D2"/>
    <w:rsid w:val="00035F6C"/>
    <w:rsid w:val="00036277"/>
    <w:rsid w:val="000365E1"/>
    <w:rsid w:val="000368D4"/>
    <w:rsid w:val="00036E31"/>
    <w:rsid w:val="00037203"/>
    <w:rsid w:val="0003731A"/>
    <w:rsid w:val="00037764"/>
    <w:rsid w:val="000411A1"/>
    <w:rsid w:val="000426D1"/>
    <w:rsid w:val="00043394"/>
    <w:rsid w:val="000438BC"/>
    <w:rsid w:val="000445D6"/>
    <w:rsid w:val="0004485A"/>
    <w:rsid w:val="00044F5F"/>
    <w:rsid w:val="00045324"/>
    <w:rsid w:val="00045C27"/>
    <w:rsid w:val="00046178"/>
    <w:rsid w:val="000466CA"/>
    <w:rsid w:val="000469F4"/>
    <w:rsid w:val="0004724D"/>
    <w:rsid w:val="000473DB"/>
    <w:rsid w:val="000506A8"/>
    <w:rsid w:val="00050E1D"/>
    <w:rsid w:val="00050FE4"/>
    <w:rsid w:val="000512DA"/>
    <w:rsid w:val="00051625"/>
    <w:rsid w:val="0005167E"/>
    <w:rsid w:val="00051E88"/>
    <w:rsid w:val="00051F30"/>
    <w:rsid w:val="00051FC3"/>
    <w:rsid w:val="000521A9"/>
    <w:rsid w:val="00052B71"/>
    <w:rsid w:val="00052E84"/>
    <w:rsid w:val="0005428C"/>
    <w:rsid w:val="0005447B"/>
    <w:rsid w:val="00054A92"/>
    <w:rsid w:val="00054DD5"/>
    <w:rsid w:val="000556B4"/>
    <w:rsid w:val="00055937"/>
    <w:rsid w:val="00055C1D"/>
    <w:rsid w:val="00055F71"/>
    <w:rsid w:val="000562E1"/>
    <w:rsid w:val="00056A39"/>
    <w:rsid w:val="000573E2"/>
    <w:rsid w:val="0005748A"/>
    <w:rsid w:val="000600F3"/>
    <w:rsid w:val="00060563"/>
    <w:rsid w:val="00060BDB"/>
    <w:rsid w:val="00060C7F"/>
    <w:rsid w:val="0006120A"/>
    <w:rsid w:val="00061437"/>
    <w:rsid w:val="000616CA"/>
    <w:rsid w:val="00061834"/>
    <w:rsid w:val="00061949"/>
    <w:rsid w:val="000621E3"/>
    <w:rsid w:val="000626F4"/>
    <w:rsid w:val="0006346B"/>
    <w:rsid w:val="000634FE"/>
    <w:rsid w:val="00063510"/>
    <w:rsid w:val="00063C2C"/>
    <w:rsid w:val="00063DD4"/>
    <w:rsid w:val="000643C5"/>
    <w:rsid w:val="00064423"/>
    <w:rsid w:val="000648D5"/>
    <w:rsid w:val="00064A0E"/>
    <w:rsid w:val="0006580C"/>
    <w:rsid w:val="00065EB3"/>
    <w:rsid w:val="00065EFB"/>
    <w:rsid w:val="000670AB"/>
    <w:rsid w:val="00067227"/>
    <w:rsid w:val="00070740"/>
    <w:rsid w:val="000708A8"/>
    <w:rsid w:val="00070A10"/>
    <w:rsid w:val="00070B88"/>
    <w:rsid w:val="00070E56"/>
    <w:rsid w:val="00071171"/>
    <w:rsid w:val="000713FD"/>
    <w:rsid w:val="0007159D"/>
    <w:rsid w:val="00071958"/>
    <w:rsid w:val="000719B9"/>
    <w:rsid w:val="00071B55"/>
    <w:rsid w:val="0007228D"/>
    <w:rsid w:val="00072CA1"/>
    <w:rsid w:val="00072CA4"/>
    <w:rsid w:val="0007307D"/>
    <w:rsid w:val="00073A01"/>
    <w:rsid w:val="00073E2D"/>
    <w:rsid w:val="00074328"/>
    <w:rsid w:val="00074715"/>
    <w:rsid w:val="00074BEF"/>
    <w:rsid w:val="000753EF"/>
    <w:rsid w:val="00075751"/>
    <w:rsid w:val="00075CB8"/>
    <w:rsid w:val="000760FB"/>
    <w:rsid w:val="00076166"/>
    <w:rsid w:val="0007638E"/>
    <w:rsid w:val="00076427"/>
    <w:rsid w:val="000766EA"/>
    <w:rsid w:val="000769EB"/>
    <w:rsid w:val="00076A96"/>
    <w:rsid w:val="00076C8A"/>
    <w:rsid w:val="000773E1"/>
    <w:rsid w:val="000777D5"/>
    <w:rsid w:val="00077CD8"/>
    <w:rsid w:val="000801D8"/>
    <w:rsid w:val="000802CC"/>
    <w:rsid w:val="00080842"/>
    <w:rsid w:val="000825A4"/>
    <w:rsid w:val="00082704"/>
    <w:rsid w:val="00083EBE"/>
    <w:rsid w:val="00083F1D"/>
    <w:rsid w:val="000849CE"/>
    <w:rsid w:val="000851FF"/>
    <w:rsid w:val="000852E4"/>
    <w:rsid w:val="00085588"/>
    <w:rsid w:val="00086325"/>
    <w:rsid w:val="00086881"/>
    <w:rsid w:val="00087050"/>
    <w:rsid w:val="000874F0"/>
    <w:rsid w:val="00087C80"/>
    <w:rsid w:val="000902A4"/>
    <w:rsid w:val="000907E7"/>
    <w:rsid w:val="00091853"/>
    <w:rsid w:val="000918B6"/>
    <w:rsid w:val="00092696"/>
    <w:rsid w:val="00092E9C"/>
    <w:rsid w:val="00093021"/>
    <w:rsid w:val="0009306A"/>
    <w:rsid w:val="0009306D"/>
    <w:rsid w:val="000932DD"/>
    <w:rsid w:val="0009332F"/>
    <w:rsid w:val="00093344"/>
    <w:rsid w:val="000934ED"/>
    <w:rsid w:val="000948BC"/>
    <w:rsid w:val="00094947"/>
    <w:rsid w:val="00094A69"/>
    <w:rsid w:val="00094F09"/>
    <w:rsid w:val="00095336"/>
    <w:rsid w:val="0009552E"/>
    <w:rsid w:val="000959A0"/>
    <w:rsid w:val="00095CE6"/>
    <w:rsid w:val="00095F9C"/>
    <w:rsid w:val="000961E6"/>
    <w:rsid w:val="00096B74"/>
    <w:rsid w:val="000973A7"/>
    <w:rsid w:val="00097AE3"/>
    <w:rsid w:val="00097F79"/>
    <w:rsid w:val="000A04BE"/>
    <w:rsid w:val="000A1454"/>
    <w:rsid w:val="000A17C5"/>
    <w:rsid w:val="000A1CB0"/>
    <w:rsid w:val="000A1ECD"/>
    <w:rsid w:val="000A2759"/>
    <w:rsid w:val="000A2E6A"/>
    <w:rsid w:val="000A3319"/>
    <w:rsid w:val="000A3547"/>
    <w:rsid w:val="000A36D2"/>
    <w:rsid w:val="000A3712"/>
    <w:rsid w:val="000A38A0"/>
    <w:rsid w:val="000A3942"/>
    <w:rsid w:val="000A3F46"/>
    <w:rsid w:val="000A4093"/>
    <w:rsid w:val="000A4308"/>
    <w:rsid w:val="000A4481"/>
    <w:rsid w:val="000A484A"/>
    <w:rsid w:val="000A4D14"/>
    <w:rsid w:val="000A4F21"/>
    <w:rsid w:val="000A50EC"/>
    <w:rsid w:val="000A52AD"/>
    <w:rsid w:val="000A558B"/>
    <w:rsid w:val="000A661D"/>
    <w:rsid w:val="000A67BA"/>
    <w:rsid w:val="000A6B94"/>
    <w:rsid w:val="000A71EC"/>
    <w:rsid w:val="000A74F2"/>
    <w:rsid w:val="000A75DA"/>
    <w:rsid w:val="000A7A59"/>
    <w:rsid w:val="000B003F"/>
    <w:rsid w:val="000B00F9"/>
    <w:rsid w:val="000B0215"/>
    <w:rsid w:val="000B07F2"/>
    <w:rsid w:val="000B0A2E"/>
    <w:rsid w:val="000B0C38"/>
    <w:rsid w:val="000B113B"/>
    <w:rsid w:val="000B1216"/>
    <w:rsid w:val="000B154F"/>
    <w:rsid w:val="000B188F"/>
    <w:rsid w:val="000B29C5"/>
    <w:rsid w:val="000B2E97"/>
    <w:rsid w:val="000B35D0"/>
    <w:rsid w:val="000B375A"/>
    <w:rsid w:val="000B3D0C"/>
    <w:rsid w:val="000B3F11"/>
    <w:rsid w:val="000B412F"/>
    <w:rsid w:val="000B43CB"/>
    <w:rsid w:val="000B4BC0"/>
    <w:rsid w:val="000B4DA9"/>
    <w:rsid w:val="000B5246"/>
    <w:rsid w:val="000B575D"/>
    <w:rsid w:val="000B59D0"/>
    <w:rsid w:val="000B5F2E"/>
    <w:rsid w:val="000B63BF"/>
    <w:rsid w:val="000B6418"/>
    <w:rsid w:val="000B646D"/>
    <w:rsid w:val="000B66BC"/>
    <w:rsid w:val="000B69C5"/>
    <w:rsid w:val="000B787E"/>
    <w:rsid w:val="000B7B54"/>
    <w:rsid w:val="000C03A6"/>
    <w:rsid w:val="000C0C5A"/>
    <w:rsid w:val="000C1818"/>
    <w:rsid w:val="000C1E72"/>
    <w:rsid w:val="000C2475"/>
    <w:rsid w:val="000C25DE"/>
    <w:rsid w:val="000C2E98"/>
    <w:rsid w:val="000C2EF9"/>
    <w:rsid w:val="000C348B"/>
    <w:rsid w:val="000C3B89"/>
    <w:rsid w:val="000C40D3"/>
    <w:rsid w:val="000C41ED"/>
    <w:rsid w:val="000C4AE9"/>
    <w:rsid w:val="000C4E27"/>
    <w:rsid w:val="000C5185"/>
    <w:rsid w:val="000C53B1"/>
    <w:rsid w:val="000C5495"/>
    <w:rsid w:val="000C5571"/>
    <w:rsid w:val="000C603B"/>
    <w:rsid w:val="000C628C"/>
    <w:rsid w:val="000C6BDA"/>
    <w:rsid w:val="000C732E"/>
    <w:rsid w:val="000C7930"/>
    <w:rsid w:val="000C7A93"/>
    <w:rsid w:val="000C7DD9"/>
    <w:rsid w:val="000D039F"/>
    <w:rsid w:val="000D05E8"/>
    <w:rsid w:val="000D0666"/>
    <w:rsid w:val="000D0964"/>
    <w:rsid w:val="000D10B3"/>
    <w:rsid w:val="000D12D6"/>
    <w:rsid w:val="000D1814"/>
    <w:rsid w:val="000D1B1A"/>
    <w:rsid w:val="000D2306"/>
    <w:rsid w:val="000D2B6F"/>
    <w:rsid w:val="000D2C54"/>
    <w:rsid w:val="000D2E65"/>
    <w:rsid w:val="000D31B0"/>
    <w:rsid w:val="000D43E1"/>
    <w:rsid w:val="000D4D0E"/>
    <w:rsid w:val="000D52D2"/>
    <w:rsid w:val="000D53F8"/>
    <w:rsid w:val="000D5507"/>
    <w:rsid w:val="000D567E"/>
    <w:rsid w:val="000D5CB8"/>
    <w:rsid w:val="000D5E36"/>
    <w:rsid w:val="000D5EDB"/>
    <w:rsid w:val="000D6084"/>
    <w:rsid w:val="000D6208"/>
    <w:rsid w:val="000D6601"/>
    <w:rsid w:val="000D671D"/>
    <w:rsid w:val="000D7203"/>
    <w:rsid w:val="000D7D26"/>
    <w:rsid w:val="000E0117"/>
    <w:rsid w:val="000E0541"/>
    <w:rsid w:val="000E08DC"/>
    <w:rsid w:val="000E09C7"/>
    <w:rsid w:val="000E0CB8"/>
    <w:rsid w:val="000E1408"/>
    <w:rsid w:val="000E1564"/>
    <w:rsid w:val="000E208D"/>
    <w:rsid w:val="000E23D6"/>
    <w:rsid w:val="000E263B"/>
    <w:rsid w:val="000E2853"/>
    <w:rsid w:val="000E2B67"/>
    <w:rsid w:val="000E2D91"/>
    <w:rsid w:val="000E2ECA"/>
    <w:rsid w:val="000E2F20"/>
    <w:rsid w:val="000E32E1"/>
    <w:rsid w:val="000E366E"/>
    <w:rsid w:val="000E3D8E"/>
    <w:rsid w:val="000E427A"/>
    <w:rsid w:val="000E42CD"/>
    <w:rsid w:val="000E4704"/>
    <w:rsid w:val="000E56ED"/>
    <w:rsid w:val="000E572C"/>
    <w:rsid w:val="000E5788"/>
    <w:rsid w:val="000E61CD"/>
    <w:rsid w:val="000E64DA"/>
    <w:rsid w:val="000E6526"/>
    <w:rsid w:val="000E6AB2"/>
    <w:rsid w:val="000E7644"/>
    <w:rsid w:val="000E78D2"/>
    <w:rsid w:val="000F0193"/>
    <w:rsid w:val="000F0498"/>
    <w:rsid w:val="000F06BC"/>
    <w:rsid w:val="000F0820"/>
    <w:rsid w:val="000F0868"/>
    <w:rsid w:val="000F0C3B"/>
    <w:rsid w:val="000F0DBD"/>
    <w:rsid w:val="000F0E0A"/>
    <w:rsid w:val="000F0E0F"/>
    <w:rsid w:val="000F168E"/>
    <w:rsid w:val="000F1F62"/>
    <w:rsid w:val="000F2063"/>
    <w:rsid w:val="000F25B0"/>
    <w:rsid w:val="000F2836"/>
    <w:rsid w:val="000F296B"/>
    <w:rsid w:val="000F2D64"/>
    <w:rsid w:val="000F2F21"/>
    <w:rsid w:val="000F3112"/>
    <w:rsid w:val="000F32D2"/>
    <w:rsid w:val="000F3F2E"/>
    <w:rsid w:val="000F4BB6"/>
    <w:rsid w:val="000F4DDF"/>
    <w:rsid w:val="000F4E55"/>
    <w:rsid w:val="000F4FFC"/>
    <w:rsid w:val="000F52F4"/>
    <w:rsid w:val="000F543B"/>
    <w:rsid w:val="000F5BE4"/>
    <w:rsid w:val="000F5D67"/>
    <w:rsid w:val="000F6488"/>
    <w:rsid w:val="000F6D5C"/>
    <w:rsid w:val="000F7405"/>
    <w:rsid w:val="000F7D7F"/>
    <w:rsid w:val="000F7FFD"/>
    <w:rsid w:val="00100108"/>
    <w:rsid w:val="00101A16"/>
    <w:rsid w:val="00101B0C"/>
    <w:rsid w:val="001023BE"/>
    <w:rsid w:val="00102BD9"/>
    <w:rsid w:val="001034DA"/>
    <w:rsid w:val="00103B8A"/>
    <w:rsid w:val="00103C81"/>
    <w:rsid w:val="0010427A"/>
    <w:rsid w:val="00104443"/>
    <w:rsid w:val="00104ABF"/>
    <w:rsid w:val="00104E99"/>
    <w:rsid w:val="00104EF0"/>
    <w:rsid w:val="00104F89"/>
    <w:rsid w:val="00104FF0"/>
    <w:rsid w:val="001056B0"/>
    <w:rsid w:val="001058F8"/>
    <w:rsid w:val="00105B97"/>
    <w:rsid w:val="00105F21"/>
    <w:rsid w:val="00106BAB"/>
    <w:rsid w:val="00106D53"/>
    <w:rsid w:val="00107470"/>
    <w:rsid w:val="00107DC3"/>
    <w:rsid w:val="0011087F"/>
    <w:rsid w:val="00110BC0"/>
    <w:rsid w:val="0011161D"/>
    <w:rsid w:val="00111AE5"/>
    <w:rsid w:val="0011229F"/>
    <w:rsid w:val="001129FF"/>
    <w:rsid w:val="00112A6B"/>
    <w:rsid w:val="00112BA7"/>
    <w:rsid w:val="0011302D"/>
    <w:rsid w:val="0011321B"/>
    <w:rsid w:val="00113537"/>
    <w:rsid w:val="001138BB"/>
    <w:rsid w:val="00113BA0"/>
    <w:rsid w:val="00113CC5"/>
    <w:rsid w:val="00113D6F"/>
    <w:rsid w:val="00114D82"/>
    <w:rsid w:val="00114EB4"/>
    <w:rsid w:val="001155EB"/>
    <w:rsid w:val="00115B6C"/>
    <w:rsid w:val="00115E19"/>
    <w:rsid w:val="001163E4"/>
    <w:rsid w:val="00117068"/>
    <w:rsid w:val="00117529"/>
    <w:rsid w:val="0011788B"/>
    <w:rsid w:val="0011798F"/>
    <w:rsid w:val="00117FE8"/>
    <w:rsid w:val="001212A7"/>
    <w:rsid w:val="00122446"/>
    <w:rsid w:val="00122A72"/>
    <w:rsid w:val="00122B27"/>
    <w:rsid w:val="00123438"/>
    <w:rsid w:val="0012392C"/>
    <w:rsid w:val="00123A3F"/>
    <w:rsid w:val="00123A7A"/>
    <w:rsid w:val="00123ABB"/>
    <w:rsid w:val="00123B70"/>
    <w:rsid w:val="00123C28"/>
    <w:rsid w:val="00123FD3"/>
    <w:rsid w:val="001250B1"/>
    <w:rsid w:val="00125140"/>
    <w:rsid w:val="00125670"/>
    <w:rsid w:val="0012593B"/>
    <w:rsid w:val="0012596B"/>
    <w:rsid w:val="00125BD0"/>
    <w:rsid w:val="00125D40"/>
    <w:rsid w:val="00125DE0"/>
    <w:rsid w:val="001261C2"/>
    <w:rsid w:val="001263FE"/>
    <w:rsid w:val="0012642E"/>
    <w:rsid w:val="00126761"/>
    <w:rsid w:val="0012689F"/>
    <w:rsid w:val="00126DAB"/>
    <w:rsid w:val="001274C3"/>
    <w:rsid w:val="00127719"/>
    <w:rsid w:val="00127E3E"/>
    <w:rsid w:val="0013016C"/>
    <w:rsid w:val="001304E1"/>
    <w:rsid w:val="001305AB"/>
    <w:rsid w:val="00130B03"/>
    <w:rsid w:val="001319AF"/>
    <w:rsid w:val="00131C45"/>
    <w:rsid w:val="001322D8"/>
    <w:rsid w:val="00132A52"/>
    <w:rsid w:val="00132DF9"/>
    <w:rsid w:val="001333B4"/>
    <w:rsid w:val="0013397E"/>
    <w:rsid w:val="00133B74"/>
    <w:rsid w:val="00133D4D"/>
    <w:rsid w:val="00133E0E"/>
    <w:rsid w:val="001342FE"/>
    <w:rsid w:val="00134BFC"/>
    <w:rsid w:val="00135AFB"/>
    <w:rsid w:val="00135B27"/>
    <w:rsid w:val="001360D6"/>
    <w:rsid w:val="001366B7"/>
    <w:rsid w:val="001370FC"/>
    <w:rsid w:val="00137B02"/>
    <w:rsid w:val="00137C8C"/>
    <w:rsid w:val="00137D90"/>
    <w:rsid w:val="001408C3"/>
    <w:rsid w:val="00140CBB"/>
    <w:rsid w:val="00141BC2"/>
    <w:rsid w:val="00141F1A"/>
    <w:rsid w:val="00142D8C"/>
    <w:rsid w:val="00142EB5"/>
    <w:rsid w:val="00145027"/>
    <w:rsid w:val="001454E4"/>
    <w:rsid w:val="001456BA"/>
    <w:rsid w:val="0014594B"/>
    <w:rsid w:val="00145B7C"/>
    <w:rsid w:val="0014619B"/>
    <w:rsid w:val="0014665A"/>
    <w:rsid w:val="001467FB"/>
    <w:rsid w:val="00146A04"/>
    <w:rsid w:val="00146A61"/>
    <w:rsid w:val="0015014F"/>
    <w:rsid w:val="00150384"/>
    <w:rsid w:val="001504A4"/>
    <w:rsid w:val="00150542"/>
    <w:rsid w:val="00150E4A"/>
    <w:rsid w:val="001510FD"/>
    <w:rsid w:val="0015167D"/>
    <w:rsid w:val="00151B34"/>
    <w:rsid w:val="00151BD1"/>
    <w:rsid w:val="00151DB4"/>
    <w:rsid w:val="00152500"/>
    <w:rsid w:val="00152B66"/>
    <w:rsid w:val="00152F6B"/>
    <w:rsid w:val="0015316E"/>
    <w:rsid w:val="00153B5E"/>
    <w:rsid w:val="00153E52"/>
    <w:rsid w:val="0015418D"/>
    <w:rsid w:val="00154FB1"/>
    <w:rsid w:val="0015515E"/>
    <w:rsid w:val="00155A29"/>
    <w:rsid w:val="00155A9B"/>
    <w:rsid w:val="00155C5D"/>
    <w:rsid w:val="001564C5"/>
    <w:rsid w:val="0015738F"/>
    <w:rsid w:val="001574C6"/>
    <w:rsid w:val="00157965"/>
    <w:rsid w:val="001616EC"/>
    <w:rsid w:val="00161B3A"/>
    <w:rsid w:val="00161B89"/>
    <w:rsid w:val="00161EA6"/>
    <w:rsid w:val="00162E5A"/>
    <w:rsid w:val="0016339C"/>
    <w:rsid w:val="001635FE"/>
    <w:rsid w:val="001636ED"/>
    <w:rsid w:val="001637DF"/>
    <w:rsid w:val="00164296"/>
    <w:rsid w:val="00164398"/>
    <w:rsid w:val="0016450F"/>
    <w:rsid w:val="00164568"/>
    <w:rsid w:val="00164728"/>
    <w:rsid w:val="00164BF0"/>
    <w:rsid w:val="00164F8C"/>
    <w:rsid w:val="00165091"/>
    <w:rsid w:val="00165349"/>
    <w:rsid w:val="0016542F"/>
    <w:rsid w:val="00165A21"/>
    <w:rsid w:val="00166018"/>
    <w:rsid w:val="00166669"/>
    <w:rsid w:val="00166A30"/>
    <w:rsid w:val="00166DF0"/>
    <w:rsid w:val="00167198"/>
    <w:rsid w:val="001672F0"/>
    <w:rsid w:val="0016764C"/>
    <w:rsid w:val="00167844"/>
    <w:rsid w:val="00170A53"/>
    <w:rsid w:val="00170D13"/>
    <w:rsid w:val="0017209C"/>
    <w:rsid w:val="001720D0"/>
    <w:rsid w:val="001720E1"/>
    <w:rsid w:val="001723FD"/>
    <w:rsid w:val="001724D6"/>
    <w:rsid w:val="001725CC"/>
    <w:rsid w:val="00172B2E"/>
    <w:rsid w:val="00172DC7"/>
    <w:rsid w:val="001733C6"/>
    <w:rsid w:val="00173DCC"/>
    <w:rsid w:val="0017418B"/>
    <w:rsid w:val="0017431A"/>
    <w:rsid w:val="001744EC"/>
    <w:rsid w:val="001747BC"/>
    <w:rsid w:val="0017502F"/>
    <w:rsid w:val="0017514C"/>
    <w:rsid w:val="00176E88"/>
    <w:rsid w:val="00177E24"/>
    <w:rsid w:val="00177E45"/>
    <w:rsid w:val="00180405"/>
    <w:rsid w:val="0018042B"/>
    <w:rsid w:val="001808AA"/>
    <w:rsid w:val="00180DEE"/>
    <w:rsid w:val="00180F98"/>
    <w:rsid w:val="00181532"/>
    <w:rsid w:val="00181685"/>
    <w:rsid w:val="001817C9"/>
    <w:rsid w:val="00181A45"/>
    <w:rsid w:val="00181AF7"/>
    <w:rsid w:val="00181D64"/>
    <w:rsid w:val="0018213C"/>
    <w:rsid w:val="00182373"/>
    <w:rsid w:val="00182592"/>
    <w:rsid w:val="001829D8"/>
    <w:rsid w:val="00182A77"/>
    <w:rsid w:val="00182B00"/>
    <w:rsid w:val="00182D35"/>
    <w:rsid w:val="001831ED"/>
    <w:rsid w:val="00184EE9"/>
    <w:rsid w:val="0018564F"/>
    <w:rsid w:val="001859C7"/>
    <w:rsid w:val="00185C84"/>
    <w:rsid w:val="00185DB8"/>
    <w:rsid w:val="00185DDB"/>
    <w:rsid w:val="0018640D"/>
    <w:rsid w:val="001866F7"/>
    <w:rsid w:val="00186784"/>
    <w:rsid w:val="0018689D"/>
    <w:rsid w:val="001869CD"/>
    <w:rsid w:val="00186ADB"/>
    <w:rsid w:val="00186AF8"/>
    <w:rsid w:val="00187A32"/>
    <w:rsid w:val="00187A58"/>
    <w:rsid w:val="00187BBC"/>
    <w:rsid w:val="00187E97"/>
    <w:rsid w:val="0019025E"/>
    <w:rsid w:val="0019072E"/>
    <w:rsid w:val="001907E8"/>
    <w:rsid w:val="0019094D"/>
    <w:rsid w:val="00190BAB"/>
    <w:rsid w:val="00190E46"/>
    <w:rsid w:val="0019109A"/>
    <w:rsid w:val="001912AA"/>
    <w:rsid w:val="0019164B"/>
    <w:rsid w:val="00191B24"/>
    <w:rsid w:val="00191B48"/>
    <w:rsid w:val="00191C30"/>
    <w:rsid w:val="00191E03"/>
    <w:rsid w:val="001920CD"/>
    <w:rsid w:val="00192338"/>
    <w:rsid w:val="001939C6"/>
    <w:rsid w:val="00194502"/>
    <w:rsid w:val="00194601"/>
    <w:rsid w:val="00194672"/>
    <w:rsid w:val="00194CC8"/>
    <w:rsid w:val="00194D50"/>
    <w:rsid w:val="00194E84"/>
    <w:rsid w:val="001955B7"/>
    <w:rsid w:val="00195AB7"/>
    <w:rsid w:val="00195FBE"/>
    <w:rsid w:val="00196194"/>
    <w:rsid w:val="001966A3"/>
    <w:rsid w:val="0019777E"/>
    <w:rsid w:val="00197969"/>
    <w:rsid w:val="00197DED"/>
    <w:rsid w:val="001A0035"/>
    <w:rsid w:val="001A13B9"/>
    <w:rsid w:val="001A1940"/>
    <w:rsid w:val="001A1D5F"/>
    <w:rsid w:val="001A280C"/>
    <w:rsid w:val="001A291E"/>
    <w:rsid w:val="001A30A5"/>
    <w:rsid w:val="001A38DD"/>
    <w:rsid w:val="001A3DF2"/>
    <w:rsid w:val="001A427A"/>
    <w:rsid w:val="001A49E6"/>
    <w:rsid w:val="001A4AA7"/>
    <w:rsid w:val="001A4E20"/>
    <w:rsid w:val="001A51B6"/>
    <w:rsid w:val="001A51BA"/>
    <w:rsid w:val="001A56C2"/>
    <w:rsid w:val="001A5B7E"/>
    <w:rsid w:val="001A5D7B"/>
    <w:rsid w:val="001A6196"/>
    <w:rsid w:val="001A6C57"/>
    <w:rsid w:val="001A7019"/>
    <w:rsid w:val="001A7514"/>
    <w:rsid w:val="001B0306"/>
    <w:rsid w:val="001B059E"/>
    <w:rsid w:val="001B06D4"/>
    <w:rsid w:val="001B071B"/>
    <w:rsid w:val="001B0AE8"/>
    <w:rsid w:val="001B0E55"/>
    <w:rsid w:val="001B0EF5"/>
    <w:rsid w:val="001B0F39"/>
    <w:rsid w:val="001B11A2"/>
    <w:rsid w:val="001B128E"/>
    <w:rsid w:val="001B1664"/>
    <w:rsid w:val="001B19CE"/>
    <w:rsid w:val="001B1EE6"/>
    <w:rsid w:val="001B1FC3"/>
    <w:rsid w:val="001B1FD7"/>
    <w:rsid w:val="001B2249"/>
    <w:rsid w:val="001B28D3"/>
    <w:rsid w:val="001B340C"/>
    <w:rsid w:val="001B3488"/>
    <w:rsid w:val="001B37C1"/>
    <w:rsid w:val="001B39B3"/>
    <w:rsid w:val="001B39B8"/>
    <w:rsid w:val="001B3D26"/>
    <w:rsid w:val="001B3E0B"/>
    <w:rsid w:val="001B4743"/>
    <w:rsid w:val="001B4981"/>
    <w:rsid w:val="001B5D0B"/>
    <w:rsid w:val="001B6470"/>
    <w:rsid w:val="001B6530"/>
    <w:rsid w:val="001B6E6D"/>
    <w:rsid w:val="001B73F1"/>
    <w:rsid w:val="001B7CC8"/>
    <w:rsid w:val="001C0087"/>
    <w:rsid w:val="001C020A"/>
    <w:rsid w:val="001C081B"/>
    <w:rsid w:val="001C117A"/>
    <w:rsid w:val="001C155F"/>
    <w:rsid w:val="001C16C5"/>
    <w:rsid w:val="001C2039"/>
    <w:rsid w:val="001C2118"/>
    <w:rsid w:val="001C3252"/>
    <w:rsid w:val="001C39AA"/>
    <w:rsid w:val="001C3A23"/>
    <w:rsid w:val="001C3AE0"/>
    <w:rsid w:val="001C45B6"/>
    <w:rsid w:val="001C4945"/>
    <w:rsid w:val="001C5314"/>
    <w:rsid w:val="001C5A26"/>
    <w:rsid w:val="001C5DDF"/>
    <w:rsid w:val="001C602F"/>
    <w:rsid w:val="001C62EE"/>
    <w:rsid w:val="001C67AF"/>
    <w:rsid w:val="001C6A5B"/>
    <w:rsid w:val="001C6E19"/>
    <w:rsid w:val="001C7BC3"/>
    <w:rsid w:val="001D01F2"/>
    <w:rsid w:val="001D0402"/>
    <w:rsid w:val="001D0411"/>
    <w:rsid w:val="001D080F"/>
    <w:rsid w:val="001D1217"/>
    <w:rsid w:val="001D144F"/>
    <w:rsid w:val="001D152B"/>
    <w:rsid w:val="001D1F79"/>
    <w:rsid w:val="001D2107"/>
    <w:rsid w:val="001D23B0"/>
    <w:rsid w:val="001D2B7D"/>
    <w:rsid w:val="001D3274"/>
    <w:rsid w:val="001D381E"/>
    <w:rsid w:val="001D3AF6"/>
    <w:rsid w:val="001D3E4D"/>
    <w:rsid w:val="001D3F22"/>
    <w:rsid w:val="001D4803"/>
    <w:rsid w:val="001D498D"/>
    <w:rsid w:val="001D5714"/>
    <w:rsid w:val="001D5AD2"/>
    <w:rsid w:val="001D6729"/>
    <w:rsid w:val="001D67EE"/>
    <w:rsid w:val="001D6909"/>
    <w:rsid w:val="001D79F0"/>
    <w:rsid w:val="001D7D60"/>
    <w:rsid w:val="001D7E24"/>
    <w:rsid w:val="001D7EA2"/>
    <w:rsid w:val="001E00FC"/>
    <w:rsid w:val="001E04B9"/>
    <w:rsid w:val="001E0672"/>
    <w:rsid w:val="001E0B96"/>
    <w:rsid w:val="001E1739"/>
    <w:rsid w:val="001E1B1B"/>
    <w:rsid w:val="001E1C21"/>
    <w:rsid w:val="001E2701"/>
    <w:rsid w:val="001E2F83"/>
    <w:rsid w:val="001E31D2"/>
    <w:rsid w:val="001E3211"/>
    <w:rsid w:val="001E3347"/>
    <w:rsid w:val="001E3429"/>
    <w:rsid w:val="001E3C85"/>
    <w:rsid w:val="001E482D"/>
    <w:rsid w:val="001E4BCB"/>
    <w:rsid w:val="001E518C"/>
    <w:rsid w:val="001E5587"/>
    <w:rsid w:val="001E5AB2"/>
    <w:rsid w:val="001E5C07"/>
    <w:rsid w:val="001E6C67"/>
    <w:rsid w:val="001E6E20"/>
    <w:rsid w:val="001F06B1"/>
    <w:rsid w:val="001F0720"/>
    <w:rsid w:val="001F093E"/>
    <w:rsid w:val="001F1205"/>
    <w:rsid w:val="001F13BA"/>
    <w:rsid w:val="001F1451"/>
    <w:rsid w:val="001F1AC5"/>
    <w:rsid w:val="001F1BA6"/>
    <w:rsid w:val="001F20DF"/>
    <w:rsid w:val="001F2BF5"/>
    <w:rsid w:val="001F2DCF"/>
    <w:rsid w:val="001F3544"/>
    <w:rsid w:val="001F35F1"/>
    <w:rsid w:val="001F394C"/>
    <w:rsid w:val="001F3A9E"/>
    <w:rsid w:val="001F407C"/>
    <w:rsid w:val="001F44A3"/>
    <w:rsid w:val="001F486D"/>
    <w:rsid w:val="001F508B"/>
    <w:rsid w:val="001F538E"/>
    <w:rsid w:val="001F593A"/>
    <w:rsid w:val="001F59DF"/>
    <w:rsid w:val="001F6013"/>
    <w:rsid w:val="001F60E8"/>
    <w:rsid w:val="001F7F5B"/>
    <w:rsid w:val="002000F2"/>
    <w:rsid w:val="00200A17"/>
    <w:rsid w:val="00200BCC"/>
    <w:rsid w:val="00200E6F"/>
    <w:rsid w:val="002010D6"/>
    <w:rsid w:val="0020152F"/>
    <w:rsid w:val="00201B11"/>
    <w:rsid w:val="00201BE0"/>
    <w:rsid w:val="00203276"/>
    <w:rsid w:val="00203721"/>
    <w:rsid w:val="00203736"/>
    <w:rsid w:val="002039B5"/>
    <w:rsid w:val="00203A8D"/>
    <w:rsid w:val="00203D5B"/>
    <w:rsid w:val="002046B1"/>
    <w:rsid w:val="002048D2"/>
    <w:rsid w:val="00204930"/>
    <w:rsid w:val="00204B11"/>
    <w:rsid w:val="00205106"/>
    <w:rsid w:val="00205736"/>
    <w:rsid w:val="002057E0"/>
    <w:rsid w:val="00205AA6"/>
    <w:rsid w:val="00205CF3"/>
    <w:rsid w:val="00205DE3"/>
    <w:rsid w:val="00205EF5"/>
    <w:rsid w:val="00205FED"/>
    <w:rsid w:val="002062EF"/>
    <w:rsid w:val="00206A6D"/>
    <w:rsid w:val="00206CF9"/>
    <w:rsid w:val="002074B9"/>
    <w:rsid w:val="0020783E"/>
    <w:rsid w:val="00207CC8"/>
    <w:rsid w:val="0021058E"/>
    <w:rsid w:val="002110E3"/>
    <w:rsid w:val="00212265"/>
    <w:rsid w:val="0021247E"/>
    <w:rsid w:val="002131B5"/>
    <w:rsid w:val="00213918"/>
    <w:rsid w:val="00213E69"/>
    <w:rsid w:val="00214EEE"/>
    <w:rsid w:val="00215495"/>
    <w:rsid w:val="00215506"/>
    <w:rsid w:val="00216B99"/>
    <w:rsid w:val="002170B1"/>
    <w:rsid w:val="0021721A"/>
    <w:rsid w:val="002172AC"/>
    <w:rsid w:val="00217EFF"/>
    <w:rsid w:val="0022040B"/>
    <w:rsid w:val="00220750"/>
    <w:rsid w:val="002209A9"/>
    <w:rsid w:val="00220B6C"/>
    <w:rsid w:val="00220DBE"/>
    <w:rsid w:val="002214ED"/>
    <w:rsid w:val="00221714"/>
    <w:rsid w:val="002217FD"/>
    <w:rsid w:val="002218F2"/>
    <w:rsid w:val="00221C7F"/>
    <w:rsid w:val="0022208B"/>
    <w:rsid w:val="00222182"/>
    <w:rsid w:val="002221CD"/>
    <w:rsid w:val="002228B8"/>
    <w:rsid w:val="00222B24"/>
    <w:rsid w:val="00223240"/>
    <w:rsid w:val="002232D9"/>
    <w:rsid w:val="0022368A"/>
    <w:rsid w:val="00223B6D"/>
    <w:rsid w:val="00223DDD"/>
    <w:rsid w:val="00224539"/>
    <w:rsid w:val="00224E01"/>
    <w:rsid w:val="00224ED1"/>
    <w:rsid w:val="002255F0"/>
    <w:rsid w:val="002259D9"/>
    <w:rsid w:val="00225A74"/>
    <w:rsid w:val="00225E66"/>
    <w:rsid w:val="0022695F"/>
    <w:rsid w:val="00226FFE"/>
    <w:rsid w:val="00227365"/>
    <w:rsid w:val="002274F1"/>
    <w:rsid w:val="002277E1"/>
    <w:rsid w:val="00227FB3"/>
    <w:rsid w:val="00230521"/>
    <w:rsid w:val="00230CC1"/>
    <w:rsid w:val="00231070"/>
    <w:rsid w:val="002322A3"/>
    <w:rsid w:val="00232586"/>
    <w:rsid w:val="0023324E"/>
    <w:rsid w:val="002337CD"/>
    <w:rsid w:val="0023385B"/>
    <w:rsid w:val="00233925"/>
    <w:rsid w:val="00233E40"/>
    <w:rsid w:val="002342F8"/>
    <w:rsid w:val="002346DB"/>
    <w:rsid w:val="00234B3D"/>
    <w:rsid w:val="00234FDE"/>
    <w:rsid w:val="002354BB"/>
    <w:rsid w:val="002357E0"/>
    <w:rsid w:val="00236800"/>
    <w:rsid w:val="00236882"/>
    <w:rsid w:val="00236906"/>
    <w:rsid w:val="00236BF4"/>
    <w:rsid w:val="00236D79"/>
    <w:rsid w:val="00236D8A"/>
    <w:rsid w:val="00237063"/>
    <w:rsid w:val="0023712C"/>
    <w:rsid w:val="002379E2"/>
    <w:rsid w:val="00240324"/>
    <w:rsid w:val="00240A8B"/>
    <w:rsid w:val="00240F2C"/>
    <w:rsid w:val="0024117A"/>
    <w:rsid w:val="002413C1"/>
    <w:rsid w:val="00241CEA"/>
    <w:rsid w:val="00241EEA"/>
    <w:rsid w:val="002420DA"/>
    <w:rsid w:val="00243052"/>
    <w:rsid w:val="00243294"/>
    <w:rsid w:val="00243CBE"/>
    <w:rsid w:val="00243FD2"/>
    <w:rsid w:val="00244823"/>
    <w:rsid w:val="0024524F"/>
    <w:rsid w:val="002453B7"/>
    <w:rsid w:val="002455DA"/>
    <w:rsid w:val="00245744"/>
    <w:rsid w:val="00246578"/>
    <w:rsid w:val="00247CC3"/>
    <w:rsid w:val="002500D5"/>
    <w:rsid w:val="002503BC"/>
    <w:rsid w:val="0025041E"/>
    <w:rsid w:val="00250492"/>
    <w:rsid w:val="002506F7"/>
    <w:rsid w:val="00250ACB"/>
    <w:rsid w:val="00251436"/>
    <w:rsid w:val="002515F4"/>
    <w:rsid w:val="00251F24"/>
    <w:rsid w:val="00253203"/>
    <w:rsid w:val="002538BA"/>
    <w:rsid w:val="0025394B"/>
    <w:rsid w:val="00253C10"/>
    <w:rsid w:val="0025405E"/>
    <w:rsid w:val="00254696"/>
    <w:rsid w:val="00254781"/>
    <w:rsid w:val="002547FB"/>
    <w:rsid w:val="002549F0"/>
    <w:rsid w:val="00254E49"/>
    <w:rsid w:val="00255052"/>
    <w:rsid w:val="002552D8"/>
    <w:rsid w:val="002553C8"/>
    <w:rsid w:val="00255CD6"/>
    <w:rsid w:val="00255D51"/>
    <w:rsid w:val="002563D7"/>
    <w:rsid w:val="0025696D"/>
    <w:rsid w:val="002571A4"/>
    <w:rsid w:val="00257CC8"/>
    <w:rsid w:val="00260415"/>
    <w:rsid w:val="00260534"/>
    <w:rsid w:val="00260CE3"/>
    <w:rsid w:val="00260E89"/>
    <w:rsid w:val="00260EA9"/>
    <w:rsid w:val="00261990"/>
    <w:rsid w:val="00261A6C"/>
    <w:rsid w:val="00261AAE"/>
    <w:rsid w:val="00262163"/>
    <w:rsid w:val="002623CE"/>
    <w:rsid w:val="002624FB"/>
    <w:rsid w:val="0026274A"/>
    <w:rsid w:val="00262A16"/>
    <w:rsid w:val="002631C7"/>
    <w:rsid w:val="002635E4"/>
    <w:rsid w:val="00263E03"/>
    <w:rsid w:val="00264BEC"/>
    <w:rsid w:val="00265641"/>
    <w:rsid w:val="00265692"/>
    <w:rsid w:val="0026592F"/>
    <w:rsid w:val="00265F77"/>
    <w:rsid w:val="00266B66"/>
    <w:rsid w:val="00266BEC"/>
    <w:rsid w:val="00266D01"/>
    <w:rsid w:val="0027058C"/>
    <w:rsid w:val="002710EA"/>
    <w:rsid w:val="00271351"/>
    <w:rsid w:val="00271887"/>
    <w:rsid w:val="00272010"/>
    <w:rsid w:val="0027300E"/>
    <w:rsid w:val="00273D49"/>
    <w:rsid w:val="00273E1D"/>
    <w:rsid w:val="00274389"/>
    <w:rsid w:val="00274EE4"/>
    <w:rsid w:val="00276405"/>
    <w:rsid w:val="00276D6D"/>
    <w:rsid w:val="00276F30"/>
    <w:rsid w:val="002802B7"/>
    <w:rsid w:val="0028198C"/>
    <w:rsid w:val="00281D88"/>
    <w:rsid w:val="0028267F"/>
    <w:rsid w:val="002827CE"/>
    <w:rsid w:val="002828C2"/>
    <w:rsid w:val="00282E6F"/>
    <w:rsid w:val="0028430B"/>
    <w:rsid w:val="0028453F"/>
    <w:rsid w:val="00284ADC"/>
    <w:rsid w:val="00286DAB"/>
    <w:rsid w:val="00287701"/>
    <w:rsid w:val="00287E54"/>
    <w:rsid w:val="00287F03"/>
    <w:rsid w:val="00290605"/>
    <w:rsid w:val="00291207"/>
    <w:rsid w:val="002913DB"/>
    <w:rsid w:val="0029164E"/>
    <w:rsid w:val="00291AC6"/>
    <w:rsid w:val="00292553"/>
    <w:rsid w:val="00293180"/>
    <w:rsid w:val="00293343"/>
    <w:rsid w:val="00293C56"/>
    <w:rsid w:val="0029455D"/>
    <w:rsid w:val="00294C1D"/>
    <w:rsid w:val="00294F7F"/>
    <w:rsid w:val="00295974"/>
    <w:rsid w:val="00295DFB"/>
    <w:rsid w:val="0029611A"/>
    <w:rsid w:val="00296A3A"/>
    <w:rsid w:val="00296A7E"/>
    <w:rsid w:val="00296F2D"/>
    <w:rsid w:val="0029722D"/>
    <w:rsid w:val="002A0317"/>
    <w:rsid w:val="002A05F8"/>
    <w:rsid w:val="002A0A9F"/>
    <w:rsid w:val="002A0D3C"/>
    <w:rsid w:val="002A0DA0"/>
    <w:rsid w:val="002A14A9"/>
    <w:rsid w:val="002A1A81"/>
    <w:rsid w:val="002A20E7"/>
    <w:rsid w:val="002A220F"/>
    <w:rsid w:val="002A2415"/>
    <w:rsid w:val="002A2911"/>
    <w:rsid w:val="002A31D5"/>
    <w:rsid w:val="002A3E17"/>
    <w:rsid w:val="002A400E"/>
    <w:rsid w:val="002A456F"/>
    <w:rsid w:val="002A459C"/>
    <w:rsid w:val="002A4981"/>
    <w:rsid w:val="002A4B42"/>
    <w:rsid w:val="002A4D95"/>
    <w:rsid w:val="002A53C6"/>
    <w:rsid w:val="002A569F"/>
    <w:rsid w:val="002A639C"/>
    <w:rsid w:val="002A650E"/>
    <w:rsid w:val="002A65E5"/>
    <w:rsid w:val="002A6B3A"/>
    <w:rsid w:val="002A6C62"/>
    <w:rsid w:val="002A7AF0"/>
    <w:rsid w:val="002B03AB"/>
    <w:rsid w:val="002B131A"/>
    <w:rsid w:val="002B1D89"/>
    <w:rsid w:val="002B1F78"/>
    <w:rsid w:val="002B1FA9"/>
    <w:rsid w:val="002B217F"/>
    <w:rsid w:val="002B3339"/>
    <w:rsid w:val="002B35B5"/>
    <w:rsid w:val="002B391A"/>
    <w:rsid w:val="002B39DC"/>
    <w:rsid w:val="002B3FAD"/>
    <w:rsid w:val="002B3FF1"/>
    <w:rsid w:val="002B40A2"/>
    <w:rsid w:val="002B423C"/>
    <w:rsid w:val="002B5417"/>
    <w:rsid w:val="002B577E"/>
    <w:rsid w:val="002B6380"/>
    <w:rsid w:val="002B670F"/>
    <w:rsid w:val="002B6744"/>
    <w:rsid w:val="002B695A"/>
    <w:rsid w:val="002B767F"/>
    <w:rsid w:val="002B7AEB"/>
    <w:rsid w:val="002B7C2C"/>
    <w:rsid w:val="002B7E16"/>
    <w:rsid w:val="002C0160"/>
    <w:rsid w:val="002C0860"/>
    <w:rsid w:val="002C08C3"/>
    <w:rsid w:val="002C12B6"/>
    <w:rsid w:val="002C12E5"/>
    <w:rsid w:val="002C1375"/>
    <w:rsid w:val="002C24E7"/>
    <w:rsid w:val="002C2585"/>
    <w:rsid w:val="002C2A42"/>
    <w:rsid w:val="002C2D82"/>
    <w:rsid w:val="002C2EE6"/>
    <w:rsid w:val="002C3C7D"/>
    <w:rsid w:val="002C411F"/>
    <w:rsid w:val="002C41F9"/>
    <w:rsid w:val="002C4533"/>
    <w:rsid w:val="002C4542"/>
    <w:rsid w:val="002C481B"/>
    <w:rsid w:val="002C4846"/>
    <w:rsid w:val="002C5135"/>
    <w:rsid w:val="002C551B"/>
    <w:rsid w:val="002C5536"/>
    <w:rsid w:val="002C5670"/>
    <w:rsid w:val="002C5B78"/>
    <w:rsid w:val="002C6BB3"/>
    <w:rsid w:val="002C7468"/>
    <w:rsid w:val="002C749E"/>
    <w:rsid w:val="002D0357"/>
    <w:rsid w:val="002D0652"/>
    <w:rsid w:val="002D0680"/>
    <w:rsid w:val="002D1044"/>
    <w:rsid w:val="002D199D"/>
    <w:rsid w:val="002D1EBF"/>
    <w:rsid w:val="002D202E"/>
    <w:rsid w:val="002D2099"/>
    <w:rsid w:val="002D2DB5"/>
    <w:rsid w:val="002D2FE0"/>
    <w:rsid w:val="002D3124"/>
    <w:rsid w:val="002D3285"/>
    <w:rsid w:val="002D32E8"/>
    <w:rsid w:val="002D35EE"/>
    <w:rsid w:val="002D37BE"/>
    <w:rsid w:val="002D38A5"/>
    <w:rsid w:val="002D394A"/>
    <w:rsid w:val="002D3CEE"/>
    <w:rsid w:val="002D3DCC"/>
    <w:rsid w:val="002D3DE9"/>
    <w:rsid w:val="002D3E51"/>
    <w:rsid w:val="002D4075"/>
    <w:rsid w:val="002D40C0"/>
    <w:rsid w:val="002D41CF"/>
    <w:rsid w:val="002D4C01"/>
    <w:rsid w:val="002D4D34"/>
    <w:rsid w:val="002D51EA"/>
    <w:rsid w:val="002D525F"/>
    <w:rsid w:val="002D5348"/>
    <w:rsid w:val="002D5C43"/>
    <w:rsid w:val="002D5D87"/>
    <w:rsid w:val="002D66F4"/>
    <w:rsid w:val="002D6AC7"/>
    <w:rsid w:val="002D7432"/>
    <w:rsid w:val="002D7CEC"/>
    <w:rsid w:val="002E0CC0"/>
    <w:rsid w:val="002E0EB3"/>
    <w:rsid w:val="002E14CD"/>
    <w:rsid w:val="002E14D1"/>
    <w:rsid w:val="002E27C5"/>
    <w:rsid w:val="002E2C07"/>
    <w:rsid w:val="002E2F32"/>
    <w:rsid w:val="002E2F7D"/>
    <w:rsid w:val="002E37C0"/>
    <w:rsid w:val="002E3B3C"/>
    <w:rsid w:val="002E4218"/>
    <w:rsid w:val="002E46CA"/>
    <w:rsid w:val="002E51C2"/>
    <w:rsid w:val="002E581A"/>
    <w:rsid w:val="002E58BF"/>
    <w:rsid w:val="002E6161"/>
    <w:rsid w:val="002E6616"/>
    <w:rsid w:val="002E6BC4"/>
    <w:rsid w:val="002E7136"/>
    <w:rsid w:val="002E771E"/>
    <w:rsid w:val="002E7847"/>
    <w:rsid w:val="002E7A34"/>
    <w:rsid w:val="002E7F6B"/>
    <w:rsid w:val="002F0460"/>
    <w:rsid w:val="002F0654"/>
    <w:rsid w:val="002F0703"/>
    <w:rsid w:val="002F0993"/>
    <w:rsid w:val="002F0A27"/>
    <w:rsid w:val="002F0CAA"/>
    <w:rsid w:val="002F1BE0"/>
    <w:rsid w:val="002F1E27"/>
    <w:rsid w:val="002F228A"/>
    <w:rsid w:val="002F2B8C"/>
    <w:rsid w:val="002F2D5A"/>
    <w:rsid w:val="002F2E70"/>
    <w:rsid w:val="002F2F0F"/>
    <w:rsid w:val="002F32E9"/>
    <w:rsid w:val="002F3A58"/>
    <w:rsid w:val="002F49A2"/>
    <w:rsid w:val="002F503F"/>
    <w:rsid w:val="002F53D8"/>
    <w:rsid w:val="002F6206"/>
    <w:rsid w:val="002F6316"/>
    <w:rsid w:val="002F6485"/>
    <w:rsid w:val="002F6E7B"/>
    <w:rsid w:val="002F7325"/>
    <w:rsid w:val="002F7912"/>
    <w:rsid w:val="003003CD"/>
    <w:rsid w:val="00300AD4"/>
    <w:rsid w:val="0030105C"/>
    <w:rsid w:val="00301156"/>
    <w:rsid w:val="0030139A"/>
    <w:rsid w:val="003021C0"/>
    <w:rsid w:val="003029E3"/>
    <w:rsid w:val="0030320F"/>
    <w:rsid w:val="0030390E"/>
    <w:rsid w:val="00303F1A"/>
    <w:rsid w:val="00304515"/>
    <w:rsid w:val="003046F5"/>
    <w:rsid w:val="00304BB9"/>
    <w:rsid w:val="00305DAA"/>
    <w:rsid w:val="00305F76"/>
    <w:rsid w:val="003061A6"/>
    <w:rsid w:val="00306BB6"/>
    <w:rsid w:val="00306D84"/>
    <w:rsid w:val="00306EA5"/>
    <w:rsid w:val="00306F80"/>
    <w:rsid w:val="003076DB"/>
    <w:rsid w:val="0031006B"/>
    <w:rsid w:val="00310233"/>
    <w:rsid w:val="00310369"/>
    <w:rsid w:val="00310849"/>
    <w:rsid w:val="00310DCA"/>
    <w:rsid w:val="00311279"/>
    <w:rsid w:val="003112F4"/>
    <w:rsid w:val="0031130C"/>
    <w:rsid w:val="00311785"/>
    <w:rsid w:val="00311915"/>
    <w:rsid w:val="003120EE"/>
    <w:rsid w:val="00312252"/>
    <w:rsid w:val="003122FA"/>
    <w:rsid w:val="00312F4C"/>
    <w:rsid w:val="00313091"/>
    <w:rsid w:val="0031396A"/>
    <w:rsid w:val="00313C20"/>
    <w:rsid w:val="00313DEA"/>
    <w:rsid w:val="0031423D"/>
    <w:rsid w:val="003147DC"/>
    <w:rsid w:val="00314C5F"/>
    <w:rsid w:val="00314FB2"/>
    <w:rsid w:val="00315143"/>
    <w:rsid w:val="00315291"/>
    <w:rsid w:val="003159CA"/>
    <w:rsid w:val="00315CE8"/>
    <w:rsid w:val="003160B5"/>
    <w:rsid w:val="00316115"/>
    <w:rsid w:val="00316523"/>
    <w:rsid w:val="00316770"/>
    <w:rsid w:val="0031679E"/>
    <w:rsid w:val="003169B8"/>
    <w:rsid w:val="00317427"/>
    <w:rsid w:val="0031796B"/>
    <w:rsid w:val="00317D3A"/>
    <w:rsid w:val="00317F96"/>
    <w:rsid w:val="003204E6"/>
    <w:rsid w:val="00320EB4"/>
    <w:rsid w:val="00320FB9"/>
    <w:rsid w:val="0032155C"/>
    <w:rsid w:val="003219F8"/>
    <w:rsid w:val="00322F81"/>
    <w:rsid w:val="003230D7"/>
    <w:rsid w:val="003236CD"/>
    <w:rsid w:val="0032375D"/>
    <w:rsid w:val="0032380E"/>
    <w:rsid w:val="00323D7D"/>
    <w:rsid w:val="00324B46"/>
    <w:rsid w:val="003256AC"/>
    <w:rsid w:val="00325F7C"/>
    <w:rsid w:val="003272BF"/>
    <w:rsid w:val="003276FA"/>
    <w:rsid w:val="00327766"/>
    <w:rsid w:val="00327A59"/>
    <w:rsid w:val="00327D0B"/>
    <w:rsid w:val="003302D4"/>
    <w:rsid w:val="003305EB"/>
    <w:rsid w:val="00330D6C"/>
    <w:rsid w:val="00331713"/>
    <w:rsid w:val="00331F67"/>
    <w:rsid w:val="00331FDB"/>
    <w:rsid w:val="00332427"/>
    <w:rsid w:val="003325C5"/>
    <w:rsid w:val="003328C0"/>
    <w:rsid w:val="003331FD"/>
    <w:rsid w:val="003339B4"/>
    <w:rsid w:val="00333AE6"/>
    <w:rsid w:val="00333ECD"/>
    <w:rsid w:val="00334313"/>
    <w:rsid w:val="00334D94"/>
    <w:rsid w:val="0033572E"/>
    <w:rsid w:val="00336703"/>
    <w:rsid w:val="00336BCC"/>
    <w:rsid w:val="00336DCF"/>
    <w:rsid w:val="003372A4"/>
    <w:rsid w:val="00337CD5"/>
    <w:rsid w:val="00337DA6"/>
    <w:rsid w:val="00337DC6"/>
    <w:rsid w:val="00340547"/>
    <w:rsid w:val="0034083B"/>
    <w:rsid w:val="00340D4D"/>
    <w:rsid w:val="003410B8"/>
    <w:rsid w:val="00341F41"/>
    <w:rsid w:val="003426A8"/>
    <w:rsid w:val="003427AC"/>
    <w:rsid w:val="003427B1"/>
    <w:rsid w:val="00342829"/>
    <w:rsid w:val="00343734"/>
    <w:rsid w:val="00343811"/>
    <w:rsid w:val="00344242"/>
    <w:rsid w:val="00344C67"/>
    <w:rsid w:val="00344F84"/>
    <w:rsid w:val="00345654"/>
    <w:rsid w:val="00345835"/>
    <w:rsid w:val="003458EC"/>
    <w:rsid w:val="00346394"/>
    <w:rsid w:val="003466C0"/>
    <w:rsid w:val="00346B2E"/>
    <w:rsid w:val="00346FB8"/>
    <w:rsid w:val="0034761B"/>
    <w:rsid w:val="00347678"/>
    <w:rsid w:val="00347B0F"/>
    <w:rsid w:val="00347BE3"/>
    <w:rsid w:val="00350094"/>
    <w:rsid w:val="003501EF"/>
    <w:rsid w:val="0035025B"/>
    <w:rsid w:val="003504C0"/>
    <w:rsid w:val="00350628"/>
    <w:rsid w:val="00350EBB"/>
    <w:rsid w:val="00351450"/>
    <w:rsid w:val="0035149C"/>
    <w:rsid w:val="00351622"/>
    <w:rsid w:val="003516A8"/>
    <w:rsid w:val="003530EB"/>
    <w:rsid w:val="0035362E"/>
    <w:rsid w:val="00353AFB"/>
    <w:rsid w:val="00353B88"/>
    <w:rsid w:val="00353CF5"/>
    <w:rsid w:val="00353DCD"/>
    <w:rsid w:val="0035427C"/>
    <w:rsid w:val="0035432E"/>
    <w:rsid w:val="0035439A"/>
    <w:rsid w:val="003550FA"/>
    <w:rsid w:val="003555E7"/>
    <w:rsid w:val="00355ACF"/>
    <w:rsid w:val="003562AB"/>
    <w:rsid w:val="00356753"/>
    <w:rsid w:val="00357663"/>
    <w:rsid w:val="00357866"/>
    <w:rsid w:val="00357A7E"/>
    <w:rsid w:val="0036032A"/>
    <w:rsid w:val="0036041F"/>
    <w:rsid w:val="00360507"/>
    <w:rsid w:val="00360532"/>
    <w:rsid w:val="003605A2"/>
    <w:rsid w:val="0036098F"/>
    <w:rsid w:val="00360DDE"/>
    <w:rsid w:val="00361B31"/>
    <w:rsid w:val="00361BDE"/>
    <w:rsid w:val="00361F67"/>
    <w:rsid w:val="003625A0"/>
    <w:rsid w:val="003625D2"/>
    <w:rsid w:val="0036263C"/>
    <w:rsid w:val="00362A86"/>
    <w:rsid w:val="00362CF7"/>
    <w:rsid w:val="0036332B"/>
    <w:rsid w:val="00363391"/>
    <w:rsid w:val="00363AC2"/>
    <w:rsid w:val="003641A7"/>
    <w:rsid w:val="00365451"/>
    <w:rsid w:val="003656CA"/>
    <w:rsid w:val="00365AEA"/>
    <w:rsid w:val="00366046"/>
    <w:rsid w:val="00366155"/>
    <w:rsid w:val="003668F9"/>
    <w:rsid w:val="00367164"/>
    <w:rsid w:val="00367961"/>
    <w:rsid w:val="0037041B"/>
    <w:rsid w:val="00370867"/>
    <w:rsid w:val="00370EC4"/>
    <w:rsid w:val="003710FE"/>
    <w:rsid w:val="00371461"/>
    <w:rsid w:val="00371490"/>
    <w:rsid w:val="00371DF6"/>
    <w:rsid w:val="00371E42"/>
    <w:rsid w:val="003722A7"/>
    <w:rsid w:val="003723FA"/>
    <w:rsid w:val="00372B95"/>
    <w:rsid w:val="0037303C"/>
    <w:rsid w:val="0037355B"/>
    <w:rsid w:val="003740CF"/>
    <w:rsid w:val="0037439F"/>
    <w:rsid w:val="00374A1C"/>
    <w:rsid w:val="00374D5F"/>
    <w:rsid w:val="00374F10"/>
    <w:rsid w:val="003751DF"/>
    <w:rsid w:val="00375523"/>
    <w:rsid w:val="00375CC9"/>
    <w:rsid w:val="0037752A"/>
    <w:rsid w:val="0037795B"/>
    <w:rsid w:val="00377D41"/>
    <w:rsid w:val="00380361"/>
    <w:rsid w:val="00380A53"/>
    <w:rsid w:val="00380F3D"/>
    <w:rsid w:val="00381679"/>
    <w:rsid w:val="003818F5"/>
    <w:rsid w:val="003819EE"/>
    <w:rsid w:val="00382589"/>
    <w:rsid w:val="0038277B"/>
    <w:rsid w:val="00382A4B"/>
    <w:rsid w:val="00382ED5"/>
    <w:rsid w:val="00383B81"/>
    <w:rsid w:val="00384FD6"/>
    <w:rsid w:val="00386BA4"/>
    <w:rsid w:val="00386BC6"/>
    <w:rsid w:val="00387650"/>
    <w:rsid w:val="00387DAE"/>
    <w:rsid w:val="00387E80"/>
    <w:rsid w:val="00387F24"/>
    <w:rsid w:val="003900A5"/>
    <w:rsid w:val="0039013D"/>
    <w:rsid w:val="0039028E"/>
    <w:rsid w:val="003904D8"/>
    <w:rsid w:val="00390531"/>
    <w:rsid w:val="00390675"/>
    <w:rsid w:val="00390A81"/>
    <w:rsid w:val="0039155B"/>
    <w:rsid w:val="003917C3"/>
    <w:rsid w:val="0039199E"/>
    <w:rsid w:val="00391B11"/>
    <w:rsid w:val="0039239B"/>
    <w:rsid w:val="0039278F"/>
    <w:rsid w:val="003928C3"/>
    <w:rsid w:val="00392D3C"/>
    <w:rsid w:val="0039348C"/>
    <w:rsid w:val="00393747"/>
    <w:rsid w:val="003938F1"/>
    <w:rsid w:val="0039406F"/>
    <w:rsid w:val="003959CE"/>
    <w:rsid w:val="00395A19"/>
    <w:rsid w:val="00395E6F"/>
    <w:rsid w:val="00396602"/>
    <w:rsid w:val="00396A8B"/>
    <w:rsid w:val="00396DE6"/>
    <w:rsid w:val="0039704C"/>
    <w:rsid w:val="00397251"/>
    <w:rsid w:val="003973DE"/>
    <w:rsid w:val="003974B0"/>
    <w:rsid w:val="003978DD"/>
    <w:rsid w:val="003A03A2"/>
    <w:rsid w:val="003A0DF6"/>
    <w:rsid w:val="003A0E24"/>
    <w:rsid w:val="003A116B"/>
    <w:rsid w:val="003A1190"/>
    <w:rsid w:val="003A124B"/>
    <w:rsid w:val="003A1D0C"/>
    <w:rsid w:val="003A254C"/>
    <w:rsid w:val="003A296E"/>
    <w:rsid w:val="003A2B9E"/>
    <w:rsid w:val="003A316B"/>
    <w:rsid w:val="003A32DB"/>
    <w:rsid w:val="003A39DE"/>
    <w:rsid w:val="003A427E"/>
    <w:rsid w:val="003A49B1"/>
    <w:rsid w:val="003A4E4C"/>
    <w:rsid w:val="003A57AA"/>
    <w:rsid w:val="003A5C85"/>
    <w:rsid w:val="003A5DAF"/>
    <w:rsid w:val="003A6145"/>
    <w:rsid w:val="003A63B2"/>
    <w:rsid w:val="003A7E90"/>
    <w:rsid w:val="003A7F79"/>
    <w:rsid w:val="003B00B1"/>
    <w:rsid w:val="003B05CD"/>
    <w:rsid w:val="003B07E7"/>
    <w:rsid w:val="003B0CD5"/>
    <w:rsid w:val="003B0D9F"/>
    <w:rsid w:val="003B0F1C"/>
    <w:rsid w:val="003B10A3"/>
    <w:rsid w:val="003B1622"/>
    <w:rsid w:val="003B1923"/>
    <w:rsid w:val="003B19C8"/>
    <w:rsid w:val="003B2294"/>
    <w:rsid w:val="003B298A"/>
    <w:rsid w:val="003B2BB0"/>
    <w:rsid w:val="003B2F39"/>
    <w:rsid w:val="003B358C"/>
    <w:rsid w:val="003B35B0"/>
    <w:rsid w:val="003B371F"/>
    <w:rsid w:val="003B3D73"/>
    <w:rsid w:val="003B3FC1"/>
    <w:rsid w:val="003B4776"/>
    <w:rsid w:val="003B47FF"/>
    <w:rsid w:val="003B4A5B"/>
    <w:rsid w:val="003B4A84"/>
    <w:rsid w:val="003B5391"/>
    <w:rsid w:val="003B5CE6"/>
    <w:rsid w:val="003B5D60"/>
    <w:rsid w:val="003B5EB2"/>
    <w:rsid w:val="003B6466"/>
    <w:rsid w:val="003B66E3"/>
    <w:rsid w:val="003B6A8B"/>
    <w:rsid w:val="003B6D9C"/>
    <w:rsid w:val="003B763B"/>
    <w:rsid w:val="003B7727"/>
    <w:rsid w:val="003B78D0"/>
    <w:rsid w:val="003B794C"/>
    <w:rsid w:val="003C001A"/>
    <w:rsid w:val="003C02C1"/>
    <w:rsid w:val="003C08F5"/>
    <w:rsid w:val="003C0FFF"/>
    <w:rsid w:val="003C1145"/>
    <w:rsid w:val="003C1289"/>
    <w:rsid w:val="003C15FF"/>
    <w:rsid w:val="003C1623"/>
    <w:rsid w:val="003C16CF"/>
    <w:rsid w:val="003C16E0"/>
    <w:rsid w:val="003C1AEC"/>
    <w:rsid w:val="003C1DF2"/>
    <w:rsid w:val="003C2086"/>
    <w:rsid w:val="003C2984"/>
    <w:rsid w:val="003C3257"/>
    <w:rsid w:val="003C3900"/>
    <w:rsid w:val="003C392D"/>
    <w:rsid w:val="003C3CA7"/>
    <w:rsid w:val="003C424C"/>
    <w:rsid w:val="003C43DA"/>
    <w:rsid w:val="003C45CF"/>
    <w:rsid w:val="003C510A"/>
    <w:rsid w:val="003C53F8"/>
    <w:rsid w:val="003C5CF3"/>
    <w:rsid w:val="003C64AC"/>
    <w:rsid w:val="003C65CA"/>
    <w:rsid w:val="003C6837"/>
    <w:rsid w:val="003C700D"/>
    <w:rsid w:val="003C7202"/>
    <w:rsid w:val="003C7233"/>
    <w:rsid w:val="003C72C7"/>
    <w:rsid w:val="003C754A"/>
    <w:rsid w:val="003C76DD"/>
    <w:rsid w:val="003D0256"/>
    <w:rsid w:val="003D06E5"/>
    <w:rsid w:val="003D10E0"/>
    <w:rsid w:val="003D122B"/>
    <w:rsid w:val="003D12D7"/>
    <w:rsid w:val="003D1613"/>
    <w:rsid w:val="003D1AA6"/>
    <w:rsid w:val="003D25FD"/>
    <w:rsid w:val="003D2C9B"/>
    <w:rsid w:val="003D2F1A"/>
    <w:rsid w:val="003D300F"/>
    <w:rsid w:val="003D35B9"/>
    <w:rsid w:val="003D414F"/>
    <w:rsid w:val="003D468C"/>
    <w:rsid w:val="003D4C25"/>
    <w:rsid w:val="003D4C83"/>
    <w:rsid w:val="003D4EF1"/>
    <w:rsid w:val="003D514D"/>
    <w:rsid w:val="003D55D7"/>
    <w:rsid w:val="003D6310"/>
    <w:rsid w:val="003D654C"/>
    <w:rsid w:val="003D662F"/>
    <w:rsid w:val="003D6CA3"/>
    <w:rsid w:val="003D6F3C"/>
    <w:rsid w:val="003D6FF6"/>
    <w:rsid w:val="003D70C5"/>
    <w:rsid w:val="003D7508"/>
    <w:rsid w:val="003D7B15"/>
    <w:rsid w:val="003D7C4A"/>
    <w:rsid w:val="003D7FAA"/>
    <w:rsid w:val="003E0853"/>
    <w:rsid w:val="003E08AD"/>
    <w:rsid w:val="003E0C27"/>
    <w:rsid w:val="003E0DB2"/>
    <w:rsid w:val="003E144F"/>
    <w:rsid w:val="003E17B4"/>
    <w:rsid w:val="003E1C66"/>
    <w:rsid w:val="003E20B6"/>
    <w:rsid w:val="003E20E5"/>
    <w:rsid w:val="003E2458"/>
    <w:rsid w:val="003E298C"/>
    <w:rsid w:val="003E2E63"/>
    <w:rsid w:val="003E32D6"/>
    <w:rsid w:val="003E3AEA"/>
    <w:rsid w:val="003E3EF1"/>
    <w:rsid w:val="003E4219"/>
    <w:rsid w:val="003E4A40"/>
    <w:rsid w:val="003E4CB2"/>
    <w:rsid w:val="003E51BD"/>
    <w:rsid w:val="003E5456"/>
    <w:rsid w:val="003E5509"/>
    <w:rsid w:val="003E5729"/>
    <w:rsid w:val="003E5BD1"/>
    <w:rsid w:val="003E5C92"/>
    <w:rsid w:val="003E6C71"/>
    <w:rsid w:val="003E6F0B"/>
    <w:rsid w:val="003E7497"/>
    <w:rsid w:val="003E78F8"/>
    <w:rsid w:val="003F05B0"/>
    <w:rsid w:val="003F070A"/>
    <w:rsid w:val="003F0998"/>
    <w:rsid w:val="003F1001"/>
    <w:rsid w:val="003F1033"/>
    <w:rsid w:val="003F116A"/>
    <w:rsid w:val="003F196E"/>
    <w:rsid w:val="003F2C74"/>
    <w:rsid w:val="003F2D09"/>
    <w:rsid w:val="003F2F3D"/>
    <w:rsid w:val="003F3272"/>
    <w:rsid w:val="003F3737"/>
    <w:rsid w:val="003F3802"/>
    <w:rsid w:val="003F3CBC"/>
    <w:rsid w:val="003F3E21"/>
    <w:rsid w:val="003F4EA2"/>
    <w:rsid w:val="003F4EF1"/>
    <w:rsid w:val="003F575B"/>
    <w:rsid w:val="003F5B44"/>
    <w:rsid w:val="003F636D"/>
    <w:rsid w:val="003F64C8"/>
    <w:rsid w:val="003F67C5"/>
    <w:rsid w:val="003F68B9"/>
    <w:rsid w:val="003F68D4"/>
    <w:rsid w:val="003F6C2C"/>
    <w:rsid w:val="003F7096"/>
    <w:rsid w:val="003F7A90"/>
    <w:rsid w:val="003F7FCA"/>
    <w:rsid w:val="00400034"/>
    <w:rsid w:val="004004D8"/>
    <w:rsid w:val="00400D40"/>
    <w:rsid w:val="00401599"/>
    <w:rsid w:val="004015A9"/>
    <w:rsid w:val="004017C6"/>
    <w:rsid w:val="00401892"/>
    <w:rsid w:val="00401E9A"/>
    <w:rsid w:val="00401F4B"/>
    <w:rsid w:val="004027C0"/>
    <w:rsid w:val="0040291D"/>
    <w:rsid w:val="00402C93"/>
    <w:rsid w:val="00402FAB"/>
    <w:rsid w:val="00403168"/>
    <w:rsid w:val="004038D9"/>
    <w:rsid w:val="0040392A"/>
    <w:rsid w:val="00403A67"/>
    <w:rsid w:val="00403BC5"/>
    <w:rsid w:val="0040402C"/>
    <w:rsid w:val="00404476"/>
    <w:rsid w:val="00405144"/>
    <w:rsid w:val="00405514"/>
    <w:rsid w:val="00405579"/>
    <w:rsid w:val="004055EA"/>
    <w:rsid w:val="00405783"/>
    <w:rsid w:val="00405898"/>
    <w:rsid w:val="00405E6D"/>
    <w:rsid w:val="0040637C"/>
    <w:rsid w:val="004069B8"/>
    <w:rsid w:val="00406CCB"/>
    <w:rsid w:val="004074D5"/>
    <w:rsid w:val="0041002B"/>
    <w:rsid w:val="0041060F"/>
    <w:rsid w:val="00410820"/>
    <w:rsid w:val="00410893"/>
    <w:rsid w:val="00410C82"/>
    <w:rsid w:val="0041152E"/>
    <w:rsid w:val="004117A9"/>
    <w:rsid w:val="0041185E"/>
    <w:rsid w:val="00412897"/>
    <w:rsid w:val="00412B3B"/>
    <w:rsid w:val="00414046"/>
    <w:rsid w:val="0041477C"/>
    <w:rsid w:val="00414807"/>
    <w:rsid w:val="00414C19"/>
    <w:rsid w:val="00414F7E"/>
    <w:rsid w:val="004151BF"/>
    <w:rsid w:val="004152A3"/>
    <w:rsid w:val="0041536B"/>
    <w:rsid w:val="00415692"/>
    <w:rsid w:val="00415862"/>
    <w:rsid w:val="0041598D"/>
    <w:rsid w:val="00415B4C"/>
    <w:rsid w:val="0041633A"/>
    <w:rsid w:val="00416994"/>
    <w:rsid w:val="00417137"/>
    <w:rsid w:val="0041747A"/>
    <w:rsid w:val="004176AF"/>
    <w:rsid w:val="00420A5C"/>
    <w:rsid w:val="00420DA8"/>
    <w:rsid w:val="00421352"/>
    <w:rsid w:val="0042146D"/>
    <w:rsid w:val="00421E44"/>
    <w:rsid w:val="0042291B"/>
    <w:rsid w:val="00422F0C"/>
    <w:rsid w:val="004234F4"/>
    <w:rsid w:val="00423B29"/>
    <w:rsid w:val="00423E3E"/>
    <w:rsid w:val="0042411D"/>
    <w:rsid w:val="0042412C"/>
    <w:rsid w:val="0042419B"/>
    <w:rsid w:val="004241A2"/>
    <w:rsid w:val="004244F7"/>
    <w:rsid w:val="00424A20"/>
    <w:rsid w:val="00424EE8"/>
    <w:rsid w:val="004274D0"/>
    <w:rsid w:val="004277B8"/>
    <w:rsid w:val="00427E63"/>
    <w:rsid w:val="004303E0"/>
    <w:rsid w:val="00430832"/>
    <w:rsid w:val="00430E61"/>
    <w:rsid w:val="0043105A"/>
    <w:rsid w:val="00431BC7"/>
    <w:rsid w:val="00431E78"/>
    <w:rsid w:val="004321F1"/>
    <w:rsid w:val="004327E6"/>
    <w:rsid w:val="00432B6C"/>
    <w:rsid w:val="00433462"/>
    <w:rsid w:val="00433C9B"/>
    <w:rsid w:val="00433F2A"/>
    <w:rsid w:val="0043442D"/>
    <w:rsid w:val="0043486C"/>
    <w:rsid w:val="00434B96"/>
    <w:rsid w:val="004350B8"/>
    <w:rsid w:val="0043512C"/>
    <w:rsid w:val="00435265"/>
    <w:rsid w:val="004352E2"/>
    <w:rsid w:val="0043563D"/>
    <w:rsid w:val="00435F86"/>
    <w:rsid w:val="00436073"/>
    <w:rsid w:val="0043633C"/>
    <w:rsid w:val="00436B07"/>
    <w:rsid w:val="00437339"/>
    <w:rsid w:val="00437A65"/>
    <w:rsid w:val="004409F9"/>
    <w:rsid w:val="00440CA9"/>
    <w:rsid w:val="00441516"/>
    <w:rsid w:val="00441671"/>
    <w:rsid w:val="00441A22"/>
    <w:rsid w:val="004421AB"/>
    <w:rsid w:val="004422D2"/>
    <w:rsid w:val="004425F5"/>
    <w:rsid w:val="00442607"/>
    <w:rsid w:val="00442790"/>
    <w:rsid w:val="00442BB6"/>
    <w:rsid w:val="0044366D"/>
    <w:rsid w:val="004436A2"/>
    <w:rsid w:val="004439F0"/>
    <w:rsid w:val="0044448F"/>
    <w:rsid w:val="00444B8C"/>
    <w:rsid w:val="00444BF5"/>
    <w:rsid w:val="00444D64"/>
    <w:rsid w:val="00444ED2"/>
    <w:rsid w:val="00444F8B"/>
    <w:rsid w:val="0044543A"/>
    <w:rsid w:val="0044553B"/>
    <w:rsid w:val="004456D0"/>
    <w:rsid w:val="00445771"/>
    <w:rsid w:val="00445F3C"/>
    <w:rsid w:val="004467B1"/>
    <w:rsid w:val="00447696"/>
    <w:rsid w:val="00450F7C"/>
    <w:rsid w:val="00451492"/>
    <w:rsid w:val="00452302"/>
    <w:rsid w:val="00452B7D"/>
    <w:rsid w:val="00452D89"/>
    <w:rsid w:val="00452FFA"/>
    <w:rsid w:val="0045358A"/>
    <w:rsid w:val="0045361A"/>
    <w:rsid w:val="0045417A"/>
    <w:rsid w:val="004544CA"/>
    <w:rsid w:val="00454A32"/>
    <w:rsid w:val="00455E02"/>
    <w:rsid w:val="0045610B"/>
    <w:rsid w:val="00456427"/>
    <w:rsid w:val="00456A14"/>
    <w:rsid w:val="004579EE"/>
    <w:rsid w:val="00457AC1"/>
    <w:rsid w:val="00457E0C"/>
    <w:rsid w:val="00457F8F"/>
    <w:rsid w:val="00460299"/>
    <w:rsid w:val="004604C9"/>
    <w:rsid w:val="00460DB3"/>
    <w:rsid w:val="00461080"/>
    <w:rsid w:val="004617D9"/>
    <w:rsid w:val="004621F4"/>
    <w:rsid w:val="004626EA"/>
    <w:rsid w:val="00462CE0"/>
    <w:rsid w:val="00464034"/>
    <w:rsid w:val="004642B6"/>
    <w:rsid w:val="00464558"/>
    <w:rsid w:val="00464849"/>
    <w:rsid w:val="00464D1F"/>
    <w:rsid w:val="004653B2"/>
    <w:rsid w:val="00465622"/>
    <w:rsid w:val="004658AE"/>
    <w:rsid w:val="00465DEA"/>
    <w:rsid w:val="00465DF7"/>
    <w:rsid w:val="004666F1"/>
    <w:rsid w:val="004667D9"/>
    <w:rsid w:val="004668CA"/>
    <w:rsid w:val="00466F66"/>
    <w:rsid w:val="004672C4"/>
    <w:rsid w:val="004678CF"/>
    <w:rsid w:val="00467EE2"/>
    <w:rsid w:val="00467F06"/>
    <w:rsid w:val="00470201"/>
    <w:rsid w:val="00471463"/>
    <w:rsid w:val="00471659"/>
    <w:rsid w:val="004716DF"/>
    <w:rsid w:val="00472428"/>
    <w:rsid w:val="00472AD7"/>
    <w:rsid w:val="00473864"/>
    <w:rsid w:val="00473F92"/>
    <w:rsid w:val="0047464A"/>
    <w:rsid w:val="00474786"/>
    <w:rsid w:val="00474A88"/>
    <w:rsid w:val="004750BC"/>
    <w:rsid w:val="00475231"/>
    <w:rsid w:val="00475C07"/>
    <w:rsid w:val="00475EEA"/>
    <w:rsid w:val="00476446"/>
    <w:rsid w:val="00477211"/>
    <w:rsid w:val="00477865"/>
    <w:rsid w:val="00477A22"/>
    <w:rsid w:val="00480115"/>
    <w:rsid w:val="00480489"/>
    <w:rsid w:val="0048087E"/>
    <w:rsid w:val="00480886"/>
    <w:rsid w:val="00481128"/>
    <w:rsid w:val="00481CC8"/>
    <w:rsid w:val="00482356"/>
    <w:rsid w:val="0048241E"/>
    <w:rsid w:val="0048263B"/>
    <w:rsid w:val="004829E9"/>
    <w:rsid w:val="00483A45"/>
    <w:rsid w:val="00483C80"/>
    <w:rsid w:val="00484042"/>
    <w:rsid w:val="004841FA"/>
    <w:rsid w:val="00484DFA"/>
    <w:rsid w:val="00485193"/>
    <w:rsid w:val="0048541B"/>
    <w:rsid w:val="0048543C"/>
    <w:rsid w:val="00485727"/>
    <w:rsid w:val="00485A0B"/>
    <w:rsid w:val="00485ECB"/>
    <w:rsid w:val="00486CD7"/>
    <w:rsid w:val="00486D2E"/>
    <w:rsid w:val="00486E29"/>
    <w:rsid w:val="00487136"/>
    <w:rsid w:val="004903BD"/>
    <w:rsid w:val="00490F9C"/>
    <w:rsid w:val="004914DA"/>
    <w:rsid w:val="00491A53"/>
    <w:rsid w:val="00491C74"/>
    <w:rsid w:val="00492268"/>
    <w:rsid w:val="00492302"/>
    <w:rsid w:val="004927E3"/>
    <w:rsid w:val="004929C2"/>
    <w:rsid w:val="0049314A"/>
    <w:rsid w:val="0049348E"/>
    <w:rsid w:val="004937DC"/>
    <w:rsid w:val="00493B18"/>
    <w:rsid w:val="00493CD8"/>
    <w:rsid w:val="004940E4"/>
    <w:rsid w:val="0049470E"/>
    <w:rsid w:val="00494740"/>
    <w:rsid w:val="00494A7F"/>
    <w:rsid w:val="00495C62"/>
    <w:rsid w:val="00495F6D"/>
    <w:rsid w:val="00496208"/>
    <w:rsid w:val="004962CA"/>
    <w:rsid w:val="004964E0"/>
    <w:rsid w:val="00496AF0"/>
    <w:rsid w:val="00496D4B"/>
    <w:rsid w:val="00497AD9"/>
    <w:rsid w:val="004A036B"/>
    <w:rsid w:val="004A0565"/>
    <w:rsid w:val="004A0912"/>
    <w:rsid w:val="004A10BF"/>
    <w:rsid w:val="004A16B2"/>
    <w:rsid w:val="004A19F3"/>
    <w:rsid w:val="004A1B81"/>
    <w:rsid w:val="004A2AB5"/>
    <w:rsid w:val="004A3195"/>
    <w:rsid w:val="004A3813"/>
    <w:rsid w:val="004A3AC0"/>
    <w:rsid w:val="004A444B"/>
    <w:rsid w:val="004A4813"/>
    <w:rsid w:val="004A493E"/>
    <w:rsid w:val="004A4AA3"/>
    <w:rsid w:val="004A51EC"/>
    <w:rsid w:val="004A5CBF"/>
    <w:rsid w:val="004A5E8B"/>
    <w:rsid w:val="004A5F5C"/>
    <w:rsid w:val="004A68D7"/>
    <w:rsid w:val="004A6EF7"/>
    <w:rsid w:val="004A7123"/>
    <w:rsid w:val="004A75B9"/>
    <w:rsid w:val="004A7A18"/>
    <w:rsid w:val="004A7DC6"/>
    <w:rsid w:val="004A7F1A"/>
    <w:rsid w:val="004B0E37"/>
    <w:rsid w:val="004B10E9"/>
    <w:rsid w:val="004B12C5"/>
    <w:rsid w:val="004B1E36"/>
    <w:rsid w:val="004B2050"/>
    <w:rsid w:val="004B2258"/>
    <w:rsid w:val="004B27C5"/>
    <w:rsid w:val="004B2C73"/>
    <w:rsid w:val="004B2F4B"/>
    <w:rsid w:val="004B37D8"/>
    <w:rsid w:val="004B3E8E"/>
    <w:rsid w:val="004B3F50"/>
    <w:rsid w:val="004B4332"/>
    <w:rsid w:val="004B464C"/>
    <w:rsid w:val="004B5AEC"/>
    <w:rsid w:val="004B5D15"/>
    <w:rsid w:val="004B6619"/>
    <w:rsid w:val="004B6C12"/>
    <w:rsid w:val="004B71EC"/>
    <w:rsid w:val="004B721C"/>
    <w:rsid w:val="004B7542"/>
    <w:rsid w:val="004B763D"/>
    <w:rsid w:val="004B7AB8"/>
    <w:rsid w:val="004B7E9D"/>
    <w:rsid w:val="004B7FAF"/>
    <w:rsid w:val="004C050B"/>
    <w:rsid w:val="004C0527"/>
    <w:rsid w:val="004C075B"/>
    <w:rsid w:val="004C0C76"/>
    <w:rsid w:val="004C1954"/>
    <w:rsid w:val="004C1A33"/>
    <w:rsid w:val="004C2352"/>
    <w:rsid w:val="004C2BF3"/>
    <w:rsid w:val="004C2FC0"/>
    <w:rsid w:val="004C3215"/>
    <w:rsid w:val="004C3600"/>
    <w:rsid w:val="004C38D6"/>
    <w:rsid w:val="004C428C"/>
    <w:rsid w:val="004C4312"/>
    <w:rsid w:val="004C4AB4"/>
    <w:rsid w:val="004C4CE4"/>
    <w:rsid w:val="004C4F46"/>
    <w:rsid w:val="004C4F66"/>
    <w:rsid w:val="004C5083"/>
    <w:rsid w:val="004C60B3"/>
    <w:rsid w:val="004C613E"/>
    <w:rsid w:val="004C614B"/>
    <w:rsid w:val="004C646B"/>
    <w:rsid w:val="004C7124"/>
    <w:rsid w:val="004C7371"/>
    <w:rsid w:val="004D04F1"/>
    <w:rsid w:val="004D1D64"/>
    <w:rsid w:val="004D216A"/>
    <w:rsid w:val="004D23A5"/>
    <w:rsid w:val="004D23D6"/>
    <w:rsid w:val="004D2CD8"/>
    <w:rsid w:val="004D2E74"/>
    <w:rsid w:val="004D34DA"/>
    <w:rsid w:val="004D3C04"/>
    <w:rsid w:val="004D42BA"/>
    <w:rsid w:val="004D43DA"/>
    <w:rsid w:val="004D4789"/>
    <w:rsid w:val="004D4ED7"/>
    <w:rsid w:val="004D51A8"/>
    <w:rsid w:val="004D5268"/>
    <w:rsid w:val="004D5393"/>
    <w:rsid w:val="004D5A1B"/>
    <w:rsid w:val="004D5BCC"/>
    <w:rsid w:val="004D6266"/>
    <w:rsid w:val="004D63C8"/>
    <w:rsid w:val="004D6787"/>
    <w:rsid w:val="004D69CE"/>
    <w:rsid w:val="004D7576"/>
    <w:rsid w:val="004D75BD"/>
    <w:rsid w:val="004E016C"/>
    <w:rsid w:val="004E0235"/>
    <w:rsid w:val="004E04AC"/>
    <w:rsid w:val="004E0C41"/>
    <w:rsid w:val="004E0C57"/>
    <w:rsid w:val="004E0DD7"/>
    <w:rsid w:val="004E0EA3"/>
    <w:rsid w:val="004E117C"/>
    <w:rsid w:val="004E181C"/>
    <w:rsid w:val="004E1AC1"/>
    <w:rsid w:val="004E2A7C"/>
    <w:rsid w:val="004E2B74"/>
    <w:rsid w:val="004E2C15"/>
    <w:rsid w:val="004E442B"/>
    <w:rsid w:val="004E481C"/>
    <w:rsid w:val="004E49AD"/>
    <w:rsid w:val="004E4B91"/>
    <w:rsid w:val="004E517F"/>
    <w:rsid w:val="004E54A3"/>
    <w:rsid w:val="004E5FE1"/>
    <w:rsid w:val="004E607C"/>
    <w:rsid w:val="004E648C"/>
    <w:rsid w:val="004E668C"/>
    <w:rsid w:val="004E67AE"/>
    <w:rsid w:val="004E67FB"/>
    <w:rsid w:val="004E6A1F"/>
    <w:rsid w:val="004E71DC"/>
    <w:rsid w:val="004E753F"/>
    <w:rsid w:val="004F0055"/>
    <w:rsid w:val="004F010C"/>
    <w:rsid w:val="004F055E"/>
    <w:rsid w:val="004F0FE9"/>
    <w:rsid w:val="004F1225"/>
    <w:rsid w:val="004F17B4"/>
    <w:rsid w:val="004F1C90"/>
    <w:rsid w:val="004F2A0A"/>
    <w:rsid w:val="004F3A1C"/>
    <w:rsid w:val="004F4193"/>
    <w:rsid w:val="004F422F"/>
    <w:rsid w:val="004F4405"/>
    <w:rsid w:val="004F4492"/>
    <w:rsid w:val="004F5072"/>
    <w:rsid w:val="004F544D"/>
    <w:rsid w:val="004F59C0"/>
    <w:rsid w:val="004F6550"/>
    <w:rsid w:val="004F69AA"/>
    <w:rsid w:val="004F6A65"/>
    <w:rsid w:val="004F6EE8"/>
    <w:rsid w:val="004F7101"/>
    <w:rsid w:val="00500041"/>
    <w:rsid w:val="00500A2A"/>
    <w:rsid w:val="00500F48"/>
    <w:rsid w:val="00501905"/>
    <w:rsid w:val="00501C25"/>
    <w:rsid w:val="005021D0"/>
    <w:rsid w:val="00502525"/>
    <w:rsid w:val="00502875"/>
    <w:rsid w:val="00502D91"/>
    <w:rsid w:val="00502E3B"/>
    <w:rsid w:val="005032E0"/>
    <w:rsid w:val="00503381"/>
    <w:rsid w:val="00503438"/>
    <w:rsid w:val="005036E7"/>
    <w:rsid w:val="00503E38"/>
    <w:rsid w:val="0050439E"/>
    <w:rsid w:val="00504483"/>
    <w:rsid w:val="00504818"/>
    <w:rsid w:val="00504AC8"/>
    <w:rsid w:val="00504C8D"/>
    <w:rsid w:val="00504E77"/>
    <w:rsid w:val="005051E9"/>
    <w:rsid w:val="00505754"/>
    <w:rsid w:val="00505988"/>
    <w:rsid w:val="00505A6D"/>
    <w:rsid w:val="00505CD8"/>
    <w:rsid w:val="00506EF7"/>
    <w:rsid w:val="00507AD7"/>
    <w:rsid w:val="0051032A"/>
    <w:rsid w:val="00510486"/>
    <w:rsid w:val="00510A65"/>
    <w:rsid w:val="00510D1B"/>
    <w:rsid w:val="00510ED3"/>
    <w:rsid w:val="005110EC"/>
    <w:rsid w:val="00511499"/>
    <w:rsid w:val="00511B06"/>
    <w:rsid w:val="00511D51"/>
    <w:rsid w:val="005120B2"/>
    <w:rsid w:val="00512DA9"/>
    <w:rsid w:val="00512ED1"/>
    <w:rsid w:val="00513317"/>
    <w:rsid w:val="00513684"/>
    <w:rsid w:val="0051416E"/>
    <w:rsid w:val="00514BC5"/>
    <w:rsid w:val="00514D52"/>
    <w:rsid w:val="00514E66"/>
    <w:rsid w:val="00514EAA"/>
    <w:rsid w:val="00514FE2"/>
    <w:rsid w:val="00515085"/>
    <w:rsid w:val="00515798"/>
    <w:rsid w:val="0051580F"/>
    <w:rsid w:val="005159E3"/>
    <w:rsid w:val="00515A00"/>
    <w:rsid w:val="00515A41"/>
    <w:rsid w:val="00515ECC"/>
    <w:rsid w:val="00516665"/>
    <w:rsid w:val="00516AAC"/>
    <w:rsid w:val="00516B9B"/>
    <w:rsid w:val="00516C28"/>
    <w:rsid w:val="00517194"/>
    <w:rsid w:val="005176BF"/>
    <w:rsid w:val="00517E22"/>
    <w:rsid w:val="005202A5"/>
    <w:rsid w:val="005202FA"/>
    <w:rsid w:val="00521546"/>
    <w:rsid w:val="00521D3D"/>
    <w:rsid w:val="005220D4"/>
    <w:rsid w:val="00522258"/>
    <w:rsid w:val="00522D98"/>
    <w:rsid w:val="00523330"/>
    <w:rsid w:val="0052363E"/>
    <w:rsid w:val="00523C4D"/>
    <w:rsid w:val="00524257"/>
    <w:rsid w:val="0052589D"/>
    <w:rsid w:val="00525CC8"/>
    <w:rsid w:val="00526399"/>
    <w:rsid w:val="00526950"/>
    <w:rsid w:val="00526DCE"/>
    <w:rsid w:val="005275A5"/>
    <w:rsid w:val="005306CC"/>
    <w:rsid w:val="005309B9"/>
    <w:rsid w:val="00530FB7"/>
    <w:rsid w:val="005311B1"/>
    <w:rsid w:val="00532713"/>
    <w:rsid w:val="00532963"/>
    <w:rsid w:val="00532D66"/>
    <w:rsid w:val="00533615"/>
    <w:rsid w:val="00534866"/>
    <w:rsid w:val="00534CD2"/>
    <w:rsid w:val="00534F3A"/>
    <w:rsid w:val="00535011"/>
    <w:rsid w:val="005359E6"/>
    <w:rsid w:val="00535C17"/>
    <w:rsid w:val="00536920"/>
    <w:rsid w:val="00536AB3"/>
    <w:rsid w:val="005379C4"/>
    <w:rsid w:val="00537ABD"/>
    <w:rsid w:val="0054001D"/>
    <w:rsid w:val="00540051"/>
    <w:rsid w:val="00540F73"/>
    <w:rsid w:val="00541168"/>
    <w:rsid w:val="00541B37"/>
    <w:rsid w:val="00542313"/>
    <w:rsid w:val="00543747"/>
    <w:rsid w:val="00543D50"/>
    <w:rsid w:val="00543E3E"/>
    <w:rsid w:val="005446A2"/>
    <w:rsid w:val="005446DC"/>
    <w:rsid w:val="005450D6"/>
    <w:rsid w:val="00545A6E"/>
    <w:rsid w:val="00546427"/>
    <w:rsid w:val="005469E7"/>
    <w:rsid w:val="00546B74"/>
    <w:rsid w:val="005472B7"/>
    <w:rsid w:val="00547884"/>
    <w:rsid w:val="00550B78"/>
    <w:rsid w:val="00550BA8"/>
    <w:rsid w:val="00550F11"/>
    <w:rsid w:val="00551515"/>
    <w:rsid w:val="00552309"/>
    <w:rsid w:val="005525AF"/>
    <w:rsid w:val="005525CC"/>
    <w:rsid w:val="005529FD"/>
    <w:rsid w:val="00552D66"/>
    <w:rsid w:val="00552EDB"/>
    <w:rsid w:val="00552FA6"/>
    <w:rsid w:val="005533B2"/>
    <w:rsid w:val="005536B8"/>
    <w:rsid w:val="00554594"/>
    <w:rsid w:val="00554696"/>
    <w:rsid w:val="0055480E"/>
    <w:rsid w:val="00554D1D"/>
    <w:rsid w:val="005553BB"/>
    <w:rsid w:val="00555519"/>
    <w:rsid w:val="005557F7"/>
    <w:rsid w:val="00556BAA"/>
    <w:rsid w:val="00556BE8"/>
    <w:rsid w:val="0055736D"/>
    <w:rsid w:val="005576EE"/>
    <w:rsid w:val="005578EA"/>
    <w:rsid w:val="00557A14"/>
    <w:rsid w:val="00557EE8"/>
    <w:rsid w:val="00560995"/>
    <w:rsid w:val="00560BC7"/>
    <w:rsid w:val="005612C4"/>
    <w:rsid w:val="005613F8"/>
    <w:rsid w:val="0056157F"/>
    <w:rsid w:val="00561777"/>
    <w:rsid w:val="0056236A"/>
    <w:rsid w:val="00562B3A"/>
    <w:rsid w:val="00562D64"/>
    <w:rsid w:val="00563C02"/>
    <w:rsid w:val="00563FCF"/>
    <w:rsid w:val="00564016"/>
    <w:rsid w:val="005642BE"/>
    <w:rsid w:val="0056434A"/>
    <w:rsid w:val="005647B4"/>
    <w:rsid w:val="00564D8A"/>
    <w:rsid w:val="00565312"/>
    <w:rsid w:val="00565AA6"/>
    <w:rsid w:val="00565CC0"/>
    <w:rsid w:val="005664ED"/>
    <w:rsid w:val="00566652"/>
    <w:rsid w:val="00566D95"/>
    <w:rsid w:val="00566E6C"/>
    <w:rsid w:val="00567271"/>
    <w:rsid w:val="0056765D"/>
    <w:rsid w:val="00567920"/>
    <w:rsid w:val="0057008B"/>
    <w:rsid w:val="00570F1A"/>
    <w:rsid w:val="00571827"/>
    <w:rsid w:val="00571A73"/>
    <w:rsid w:val="00571CCB"/>
    <w:rsid w:val="00571D9D"/>
    <w:rsid w:val="00572909"/>
    <w:rsid w:val="00572C65"/>
    <w:rsid w:val="00573803"/>
    <w:rsid w:val="00573997"/>
    <w:rsid w:val="00573D47"/>
    <w:rsid w:val="00573DBB"/>
    <w:rsid w:val="00573FEE"/>
    <w:rsid w:val="00574040"/>
    <w:rsid w:val="00574B87"/>
    <w:rsid w:val="00574BF2"/>
    <w:rsid w:val="005750FF"/>
    <w:rsid w:val="0057593A"/>
    <w:rsid w:val="00575AE4"/>
    <w:rsid w:val="00575F2B"/>
    <w:rsid w:val="0057616D"/>
    <w:rsid w:val="00576B76"/>
    <w:rsid w:val="00577428"/>
    <w:rsid w:val="00577DBF"/>
    <w:rsid w:val="00577E86"/>
    <w:rsid w:val="00577F4A"/>
    <w:rsid w:val="00580390"/>
    <w:rsid w:val="0058096E"/>
    <w:rsid w:val="005809A4"/>
    <w:rsid w:val="00580B46"/>
    <w:rsid w:val="00580C44"/>
    <w:rsid w:val="005818CA"/>
    <w:rsid w:val="00581A61"/>
    <w:rsid w:val="00581CAD"/>
    <w:rsid w:val="00581D25"/>
    <w:rsid w:val="00582032"/>
    <w:rsid w:val="0058221E"/>
    <w:rsid w:val="00582901"/>
    <w:rsid w:val="00583208"/>
    <w:rsid w:val="00583360"/>
    <w:rsid w:val="005837B8"/>
    <w:rsid w:val="005838E9"/>
    <w:rsid w:val="00584427"/>
    <w:rsid w:val="00584436"/>
    <w:rsid w:val="005848A0"/>
    <w:rsid w:val="00585143"/>
    <w:rsid w:val="00585250"/>
    <w:rsid w:val="00585631"/>
    <w:rsid w:val="0058594D"/>
    <w:rsid w:val="00586322"/>
    <w:rsid w:val="0058650D"/>
    <w:rsid w:val="005866C8"/>
    <w:rsid w:val="00586737"/>
    <w:rsid w:val="00586915"/>
    <w:rsid w:val="00586F0C"/>
    <w:rsid w:val="0058725B"/>
    <w:rsid w:val="00587CE1"/>
    <w:rsid w:val="00591341"/>
    <w:rsid w:val="005919DC"/>
    <w:rsid w:val="005919F3"/>
    <w:rsid w:val="00591C02"/>
    <w:rsid w:val="00591DD0"/>
    <w:rsid w:val="00592597"/>
    <w:rsid w:val="0059269B"/>
    <w:rsid w:val="005926EF"/>
    <w:rsid w:val="005931B1"/>
    <w:rsid w:val="00593FD3"/>
    <w:rsid w:val="00594069"/>
    <w:rsid w:val="0059483D"/>
    <w:rsid w:val="00594855"/>
    <w:rsid w:val="00594955"/>
    <w:rsid w:val="00594C16"/>
    <w:rsid w:val="00594F17"/>
    <w:rsid w:val="00595492"/>
    <w:rsid w:val="005957A9"/>
    <w:rsid w:val="0059591D"/>
    <w:rsid w:val="00595C1F"/>
    <w:rsid w:val="00595DA4"/>
    <w:rsid w:val="0059608A"/>
    <w:rsid w:val="00596665"/>
    <w:rsid w:val="005A056E"/>
    <w:rsid w:val="005A0684"/>
    <w:rsid w:val="005A07F1"/>
    <w:rsid w:val="005A08C9"/>
    <w:rsid w:val="005A0953"/>
    <w:rsid w:val="005A0B3F"/>
    <w:rsid w:val="005A0BE7"/>
    <w:rsid w:val="005A0C6B"/>
    <w:rsid w:val="005A120C"/>
    <w:rsid w:val="005A1A75"/>
    <w:rsid w:val="005A1E01"/>
    <w:rsid w:val="005A1E7D"/>
    <w:rsid w:val="005A1F12"/>
    <w:rsid w:val="005A2112"/>
    <w:rsid w:val="005A2569"/>
    <w:rsid w:val="005A2801"/>
    <w:rsid w:val="005A2901"/>
    <w:rsid w:val="005A29CD"/>
    <w:rsid w:val="005A2C3F"/>
    <w:rsid w:val="005A3BA6"/>
    <w:rsid w:val="005A3C79"/>
    <w:rsid w:val="005A3F11"/>
    <w:rsid w:val="005A440C"/>
    <w:rsid w:val="005A46BC"/>
    <w:rsid w:val="005A4791"/>
    <w:rsid w:val="005A4EE2"/>
    <w:rsid w:val="005A4FB8"/>
    <w:rsid w:val="005A56CB"/>
    <w:rsid w:val="005A56DC"/>
    <w:rsid w:val="005A57BF"/>
    <w:rsid w:val="005A5B4E"/>
    <w:rsid w:val="005A5B9B"/>
    <w:rsid w:val="005A5F5E"/>
    <w:rsid w:val="005A61F8"/>
    <w:rsid w:val="005A68A1"/>
    <w:rsid w:val="005A7139"/>
    <w:rsid w:val="005A7220"/>
    <w:rsid w:val="005A738C"/>
    <w:rsid w:val="005A75EE"/>
    <w:rsid w:val="005A79C5"/>
    <w:rsid w:val="005A7BD5"/>
    <w:rsid w:val="005B003A"/>
    <w:rsid w:val="005B0059"/>
    <w:rsid w:val="005B08D4"/>
    <w:rsid w:val="005B0BEC"/>
    <w:rsid w:val="005B10D0"/>
    <w:rsid w:val="005B10D4"/>
    <w:rsid w:val="005B19C1"/>
    <w:rsid w:val="005B23EB"/>
    <w:rsid w:val="005B2401"/>
    <w:rsid w:val="005B2A71"/>
    <w:rsid w:val="005B2B31"/>
    <w:rsid w:val="005B36DE"/>
    <w:rsid w:val="005B3755"/>
    <w:rsid w:val="005B3AC3"/>
    <w:rsid w:val="005B3D51"/>
    <w:rsid w:val="005B40D8"/>
    <w:rsid w:val="005B41DF"/>
    <w:rsid w:val="005B4D21"/>
    <w:rsid w:val="005B4E6F"/>
    <w:rsid w:val="005B57B6"/>
    <w:rsid w:val="005B595F"/>
    <w:rsid w:val="005B5993"/>
    <w:rsid w:val="005B5C46"/>
    <w:rsid w:val="005B5F5B"/>
    <w:rsid w:val="005B6064"/>
    <w:rsid w:val="005B658D"/>
    <w:rsid w:val="005B6B94"/>
    <w:rsid w:val="005B6DC6"/>
    <w:rsid w:val="005B6EC5"/>
    <w:rsid w:val="005B7329"/>
    <w:rsid w:val="005C0369"/>
    <w:rsid w:val="005C04F1"/>
    <w:rsid w:val="005C0FCC"/>
    <w:rsid w:val="005C1939"/>
    <w:rsid w:val="005C1B54"/>
    <w:rsid w:val="005C201A"/>
    <w:rsid w:val="005C2A5C"/>
    <w:rsid w:val="005C3A1C"/>
    <w:rsid w:val="005C3D71"/>
    <w:rsid w:val="005C3DBE"/>
    <w:rsid w:val="005C3EA9"/>
    <w:rsid w:val="005C4CFF"/>
    <w:rsid w:val="005C5546"/>
    <w:rsid w:val="005C58A9"/>
    <w:rsid w:val="005C58DA"/>
    <w:rsid w:val="005C5997"/>
    <w:rsid w:val="005C5E05"/>
    <w:rsid w:val="005C627F"/>
    <w:rsid w:val="005C6970"/>
    <w:rsid w:val="005C6E70"/>
    <w:rsid w:val="005C73A3"/>
    <w:rsid w:val="005C74C5"/>
    <w:rsid w:val="005C7A81"/>
    <w:rsid w:val="005D058B"/>
    <w:rsid w:val="005D0D71"/>
    <w:rsid w:val="005D161E"/>
    <w:rsid w:val="005D17D8"/>
    <w:rsid w:val="005D1F9D"/>
    <w:rsid w:val="005D246C"/>
    <w:rsid w:val="005D2778"/>
    <w:rsid w:val="005D27A8"/>
    <w:rsid w:val="005D28F6"/>
    <w:rsid w:val="005D3035"/>
    <w:rsid w:val="005D352E"/>
    <w:rsid w:val="005D3892"/>
    <w:rsid w:val="005D3D56"/>
    <w:rsid w:val="005D3FA2"/>
    <w:rsid w:val="005D4092"/>
    <w:rsid w:val="005D409B"/>
    <w:rsid w:val="005D413A"/>
    <w:rsid w:val="005D4363"/>
    <w:rsid w:val="005D446C"/>
    <w:rsid w:val="005D4653"/>
    <w:rsid w:val="005D4DF5"/>
    <w:rsid w:val="005D5379"/>
    <w:rsid w:val="005D587C"/>
    <w:rsid w:val="005D5BAA"/>
    <w:rsid w:val="005D5CFE"/>
    <w:rsid w:val="005D5F87"/>
    <w:rsid w:val="005D60C8"/>
    <w:rsid w:val="005D6278"/>
    <w:rsid w:val="005D714E"/>
    <w:rsid w:val="005D7386"/>
    <w:rsid w:val="005D73C6"/>
    <w:rsid w:val="005D7D58"/>
    <w:rsid w:val="005E0B9C"/>
    <w:rsid w:val="005E17BE"/>
    <w:rsid w:val="005E1F23"/>
    <w:rsid w:val="005E1F70"/>
    <w:rsid w:val="005E22E3"/>
    <w:rsid w:val="005E2A94"/>
    <w:rsid w:val="005E2D3B"/>
    <w:rsid w:val="005E2EED"/>
    <w:rsid w:val="005E37C3"/>
    <w:rsid w:val="005E37DA"/>
    <w:rsid w:val="005E3A61"/>
    <w:rsid w:val="005E4358"/>
    <w:rsid w:val="005E4574"/>
    <w:rsid w:val="005E4B0F"/>
    <w:rsid w:val="005E4BAD"/>
    <w:rsid w:val="005E4D18"/>
    <w:rsid w:val="005E5059"/>
    <w:rsid w:val="005E5375"/>
    <w:rsid w:val="005E584D"/>
    <w:rsid w:val="005E5971"/>
    <w:rsid w:val="005E602E"/>
    <w:rsid w:val="005E63ED"/>
    <w:rsid w:val="005E68C9"/>
    <w:rsid w:val="005E6CDB"/>
    <w:rsid w:val="005E6D4F"/>
    <w:rsid w:val="005E6DAD"/>
    <w:rsid w:val="005E7326"/>
    <w:rsid w:val="005E74E5"/>
    <w:rsid w:val="005E7DA3"/>
    <w:rsid w:val="005E7F56"/>
    <w:rsid w:val="005F00DB"/>
    <w:rsid w:val="005F0104"/>
    <w:rsid w:val="005F0444"/>
    <w:rsid w:val="005F0BA6"/>
    <w:rsid w:val="005F0C93"/>
    <w:rsid w:val="005F0D86"/>
    <w:rsid w:val="005F15C5"/>
    <w:rsid w:val="005F1E36"/>
    <w:rsid w:val="005F1EBE"/>
    <w:rsid w:val="005F24B2"/>
    <w:rsid w:val="005F264C"/>
    <w:rsid w:val="005F2B96"/>
    <w:rsid w:val="005F2FCD"/>
    <w:rsid w:val="005F3461"/>
    <w:rsid w:val="005F3752"/>
    <w:rsid w:val="005F3896"/>
    <w:rsid w:val="005F45A8"/>
    <w:rsid w:val="005F4E86"/>
    <w:rsid w:val="005F52EC"/>
    <w:rsid w:val="005F54D4"/>
    <w:rsid w:val="005F55D6"/>
    <w:rsid w:val="005F5601"/>
    <w:rsid w:val="005F5790"/>
    <w:rsid w:val="005F587D"/>
    <w:rsid w:val="005F5963"/>
    <w:rsid w:val="005F5D2A"/>
    <w:rsid w:val="005F64DC"/>
    <w:rsid w:val="005F64E4"/>
    <w:rsid w:val="005F7375"/>
    <w:rsid w:val="005F7919"/>
    <w:rsid w:val="005F7AED"/>
    <w:rsid w:val="005F7BB7"/>
    <w:rsid w:val="00600B49"/>
    <w:rsid w:val="006010A2"/>
    <w:rsid w:val="0060274E"/>
    <w:rsid w:val="006028F2"/>
    <w:rsid w:val="00602927"/>
    <w:rsid w:val="00602CCC"/>
    <w:rsid w:val="00603B7D"/>
    <w:rsid w:val="00603D53"/>
    <w:rsid w:val="00604538"/>
    <w:rsid w:val="006046CA"/>
    <w:rsid w:val="006049A2"/>
    <w:rsid w:val="006049F0"/>
    <w:rsid w:val="00604A02"/>
    <w:rsid w:val="006050FC"/>
    <w:rsid w:val="00605133"/>
    <w:rsid w:val="006052BE"/>
    <w:rsid w:val="00606A3B"/>
    <w:rsid w:val="0060785A"/>
    <w:rsid w:val="006078FC"/>
    <w:rsid w:val="00607B02"/>
    <w:rsid w:val="0061074A"/>
    <w:rsid w:val="00610C8E"/>
    <w:rsid w:val="00610E75"/>
    <w:rsid w:val="006111CB"/>
    <w:rsid w:val="00611372"/>
    <w:rsid w:val="0061170C"/>
    <w:rsid w:val="00611A9B"/>
    <w:rsid w:val="00611BAA"/>
    <w:rsid w:val="00611BFE"/>
    <w:rsid w:val="0061232F"/>
    <w:rsid w:val="00612455"/>
    <w:rsid w:val="0061284E"/>
    <w:rsid w:val="00612BCE"/>
    <w:rsid w:val="00613C25"/>
    <w:rsid w:val="00613E25"/>
    <w:rsid w:val="006141B9"/>
    <w:rsid w:val="006142C0"/>
    <w:rsid w:val="006149AD"/>
    <w:rsid w:val="00614F82"/>
    <w:rsid w:val="00614F8C"/>
    <w:rsid w:val="006164FF"/>
    <w:rsid w:val="00617F8D"/>
    <w:rsid w:val="00620933"/>
    <w:rsid w:val="00620989"/>
    <w:rsid w:val="006209C1"/>
    <w:rsid w:val="00620D52"/>
    <w:rsid w:val="00620ECF"/>
    <w:rsid w:val="00621769"/>
    <w:rsid w:val="00622DAF"/>
    <w:rsid w:val="00623351"/>
    <w:rsid w:val="00623505"/>
    <w:rsid w:val="006238E7"/>
    <w:rsid w:val="00624152"/>
    <w:rsid w:val="0062524C"/>
    <w:rsid w:val="00625CBC"/>
    <w:rsid w:val="0062765E"/>
    <w:rsid w:val="00627B0E"/>
    <w:rsid w:val="00630430"/>
    <w:rsid w:val="00630674"/>
    <w:rsid w:val="00631146"/>
    <w:rsid w:val="00631692"/>
    <w:rsid w:val="0063175C"/>
    <w:rsid w:val="00631FF1"/>
    <w:rsid w:val="00632C3B"/>
    <w:rsid w:val="00633A46"/>
    <w:rsid w:val="0063506B"/>
    <w:rsid w:val="006357C3"/>
    <w:rsid w:val="006359DB"/>
    <w:rsid w:val="00635CB8"/>
    <w:rsid w:val="00636467"/>
    <w:rsid w:val="0063651D"/>
    <w:rsid w:val="006369E4"/>
    <w:rsid w:val="00636FC5"/>
    <w:rsid w:val="006373EA"/>
    <w:rsid w:val="0063761D"/>
    <w:rsid w:val="00637841"/>
    <w:rsid w:val="00637CF2"/>
    <w:rsid w:val="00637DCD"/>
    <w:rsid w:val="00637EC3"/>
    <w:rsid w:val="00640912"/>
    <w:rsid w:val="00640996"/>
    <w:rsid w:val="00640EAE"/>
    <w:rsid w:val="0064126A"/>
    <w:rsid w:val="00641296"/>
    <w:rsid w:val="00641B30"/>
    <w:rsid w:val="00642242"/>
    <w:rsid w:val="00642B3F"/>
    <w:rsid w:val="00643903"/>
    <w:rsid w:val="006440B6"/>
    <w:rsid w:val="006452F0"/>
    <w:rsid w:val="006454E3"/>
    <w:rsid w:val="00645916"/>
    <w:rsid w:val="006459EA"/>
    <w:rsid w:val="00645C3E"/>
    <w:rsid w:val="00646370"/>
    <w:rsid w:val="006465E1"/>
    <w:rsid w:val="00646C40"/>
    <w:rsid w:val="00646CE0"/>
    <w:rsid w:val="00647300"/>
    <w:rsid w:val="006473CA"/>
    <w:rsid w:val="00647665"/>
    <w:rsid w:val="00647B07"/>
    <w:rsid w:val="0065072B"/>
    <w:rsid w:val="00650EC7"/>
    <w:rsid w:val="00651040"/>
    <w:rsid w:val="0065115F"/>
    <w:rsid w:val="00651B46"/>
    <w:rsid w:val="00651D62"/>
    <w:rsid w:val="00652758"/>
    <w:rsid w:val="00652AA4"/>
    <w:rsid w:val="00653269"/>
    <w:rsid w:val="0065414A"/>
    <w:rsid w:val="0065419F"/>
    <w:rsid w:val="0065456E"/>
    <w:rsid w:val="00654C3A"/>
    <w:rsid w:val="00654D4B"/>
    <w:rsid w:val="006552EA"/>
    <w:rsid w:val="006559C2"/>
    <w:rsid w:val="00655F6D"/>
    <w:rsid w:val="00656B59"/>
    <w:rsid w:val="00656CD8"/>
    <w:rsid w:val="00656E5B"/>
    <w:rsid w:val="00656F54"/>
    <w:rsid w:val="00656FC2"/>
    <w:rsid w:val="006573D8"/>
    <w:rsid w:val="006573EF"/>
    <w:rsid w:val="006576E6"/>
    <w:rsid w:val="00657CB4"/>
    <w:rsid w:val="006605C4"/>
    <w:rsid w:val="00660E35"/>
    <w:rsid w:val="0066176B"/>
    <w:rsid w:val="00661D27"/>
    <w:rsid w:val="0066294E"/>
    <w:rsid w:val="0066309E"/>
    <w:rsid w:val="0066359B"/>
    <w:rsid w:val="006637C0"/>
    <w:rsid w:val="00663882"/>
    <w:rsid w:val="0066510C"/>
    <w:rsid w:val="0066572D"/>
    <w:rsid w:val="006663BA"/>
    <w:rsid w:val="00667394"/>
    <w:rsid w:val="006677A7"/>
    <w:rsid w:val="0066780F"/>
    <w:rsid w:val="00667A18"/>
    <w:rsid w:val="00667B9C"/>
    <w:rsid w:val="00667F98"/>
    <w:rsid w:val="006708B0"/>
    <w:rsid w:val="006709CF"/>
    <w:rsid w:val="0067119A"/>
    <w:rsid w:val="00671562"/>
    <w:rsid w:val="00671FF3"/>
    <w:rsid w:val="0067256B"/>
    <w:rsid w:val="006740D3"/>
    <w:rsid w:val="00674BC5"/>
    <w:rsid w:val="00674E63"/>
    <w:rsid w:val="00674FAF"/>
    <w:rsid w:val="0067501D"/>
    <w:rsid w:val="006756FE"/>
    <w:rsid w:val="00675C55"/>
    <w:rsid w:val="00675C56"/>
    <w:rsid w:val="00676983"/>
    <w:rsid w:val="00676F93"/>
    <w:rsid w:val="00677279"/>
    <w:rsid w:val="00677D70"/>
    <w:rsid w:val="00680488"/>
    <w:rsid w:val="00680787"/>
    <w:rsid w:val="00680DAF"/>
    <w:rsid w:val="00681B57"/>
    <w:rsid w:val="0068246E"/>
    <w:rsid w:val="00682961"/>
    <w:rsid w:val="00682AAA"/>
    <w:rsid w:val="00683023"/>
    <w:rsid w:val="00683549"/>
    <w:rsid w:val="006835C2"/>
    <w:rsid w:val="00683F75"/>
    <w:rsid w:val="00683FB3"/>
    <w:rsid w:val="00684069"/>
    <w:rsid w:val="00684125"/>
    <w:rsid w:val="00684D60"/>
    <w:rsid w:val="00684DF1"/>
    <w:rsid w:val="00685026"/>
    <w:rsid w:val="006850AC"/>
    <w:rsid w:val="0068537C"/>
    <w:rsid w:val="0068645D"/>
    <w:rsid w:val="00686603"/>
    <w:rsid w:val="006867B1"/>
    <w:rsid w:val="006869A0"/>
    <w:rsid w:val="0068726C"/>
    <w:rsid w:val="006873BC"/>
    <w:rsid w:val="006874F3"/>
    <w:rsid w:val="00687975"/>
    <w:rsid w:val="006902E9"/>
    <w:rsid w:val="006904D2"/>
    <w:rsid w:val="006906AA"/>
    <w:rsid w:val="006907AF"/>
    <w:rsid w:val="00690AB2"/>
    <w:rsid w:val="00690BAD"/>
    <w:rsid w:val="00690BB3"/>
    <w:rsid w:val="00690EC3"/>
    <w:rsid w:val="0069167F"/>
    <w:rsid w:val="0069182F"/>
    <w:rsid w:val="00691B2A"/>
    <w:rsid w:val="00692B14"/>
    <w:rsid w:val="00693C62"/>
    <w:rsid w:val="00693E1D"/>
    <w:rsid w:val="00693F55"/>
    <w:rsid w:val="0069423B"/>
    <w:rsid w:val="006942C5"/>
    <w:rsid w:val="006947E7"/>
    <w:rsid w:val="00694D50"/>
    <w:rsid w:val="006951EA"/>
    <w:rsid w:val="006951F5"/>
    <w:rsid w:val="006956A5"/>
    <w:rsid w:val="0069580E"/>
    <w:rsid w:val="00695B9D"/>
    <w:rsid w:val="00696032"/>
    <w:rsid w:val="0069691A"/>
    <w:rsid w:val="00697302"/>
    <w:rsid w:val="006A00C2"/>
    <w:rsid w:val="006A010C"/>
    <w:rsid w:val="006A0341"/>
    <w:rsid w:val="006A0A1F"/>
    <w:rsid w:val="006A14C8"/>
    <w:rsid w:val="006A16A8"/>
    <w:rsid w:val="006A1827"/>
    <w:rsid w:val="006A2B2A"/>
    <w:rsid w:val="006A306A"/>
    <w:rsid w:val="006A3189"/>
    <w:rsid w:val="006A3409"/>
    <w:rsid w:val="006A3DB9"/>
    <w:rsid w:val="006A4187"/>
    <w:rsid w:val="006A431C"/>
    <w:rsid w:val="006A43C7"/>
    <w:rsid w:val="006A4681"/>
    <w:rsid w:val="006A470A"/>
    <w:rsid w:val="006A471A"/>
    <w:rsid w:val="006A4C53"/>
    <w:rsid w:val="006A562B"/>
    <w:rsid w:val="006A6AD7"/>
    <w:rsid w:val="006B0113"/>
    <w:rsid w:val="006B0200"/>
    <w:rsid w:val="006B0426"/>
    <w:rsid w:val="006B12A8"/>
    <w:rsid w:val="006B1583"/>
    <w:rsid w:val="006B1E38"/>
    <w:rsid w:val="006B20B4"/>
    <w:rsid w:val="006B29D5"/>
    <w:rsid w:val="006B2CF0"/>
    <w:rsid w:val="006B2F4D"/>
    <w:rsid w:val="006B3952"/>
    <w:rsid w:val="006B3A84"/>
    <w:rsid w:val="006B4443"/>
    <w:rsid w:val="006B4989"/>
    <w:rsid w:val="006B4B0D"/>
    <w:rsid w:val="006B4EDD"/>
    <w:rsid w:val="006B4F4B"/>
    <w:rsid w:val="006B54B5"/>
    <w:rsid w:val="006B58F0"/>
    <w:rsid w:val="006B5A7E"/>
    <w:rsid w:val="006B639C"/>
    <w:rsid w:val="006B67C4"/>
    <w:rsid w:val="006B6E68"/>
    <w:rsid w:val="006B6F4D"/>
    <w:rsid w:val="006B77B9"/>
    <w:rsid w:val="006B7F1E"/>
    <w:rsid w:val="006C0047"/>
    <w:rsid w:val="006C0341"/>
    <w:rsid w:val="006C05EB"/>
    <w:rsid w:val="006C0A6A"/>
    <w:rsid w:val="006C0BCD"/>
    <w:rsid w:val="006C0DF0"/>
    <w:rsid w:val="006C1223"/>
    <w:rsid w:val="006C141A"/>
    <w:rsid w:val="006C1EF1"/>
    <w:rsid w:val="006C22C7"/>
    <w:rsid w:val="006C28BB"/>
    <w:rsid w:val="006C2A30"/>
    <w:rsid w:val="006C3BF6"/>
    <w:rsid w:val="006C3D7A"/>
    <w:rsid w:val="006C3DA2"/>
    <w:rsid w:val="006C3F5E"/>
    <w:rsid w:val="006C4388"/>
    <w:rsid w:val="006C4585"/>
    <w:rsid w:val="006C4966"/>
    <w:rsid w:val="006C556E"/>
    <w:rsid w:val="006C5A9F"/>
    <w:rsid w:val="006C62C5"/>
    <w:rsid w:val="006C69D9"/>
    <w:rsid w:val="006C6BB9"/>
    <w:rsid w:val="006C7287"/>
    <w:rsid w:val="006C7651"/>
    <w:rsid w:val="006C773B"/>
    <w:rsid w:val="006C77ED"/>
    <w:rsid w:val="006C78C2"/>
    <w:rsid w:val="006C7B34"/>
    <w:rsid w:val="006C7C96"/>
    <w:rsid w:val="006C7CC9"/>
    <w:rsid w:val="006D00A8"/>
    <w:rsid w:val="006D010E"/>
    <w:rsid w:val="006D0D35"/>
    <w:rsid w:val="006D0E49"/>
    <w:rsid w:val="006D0EBC"/>
    <w:rsid w:val="006D0F30"/>
    <w:rsid w:val="006D0F6F"/>
    <w:rsid w:val="006D13CA"/>
    <w:rsid w:val="006D18AB"/>
    <w:rsid w:val="006D18C1"/>
    <w:rsid w:val="006D1A38"/>
    <w:rsid w:val="006D24D3"/>
    <w:rsid w:val="006D281C"/>
    <w:rsid w:val="006D2900"/>
    <w:rsid w:val="006D3185"/>
    <w:rsid w:val="006D3539"/>
    <w:rsid w:val="006D50D5"/>
    <w:rsid w:val="006D51B9"/>
    <w:rsid w:val="006D5D92"/>
    <w:rsid w:val="006D6C3C"/>
    <w:rsid w:val="006D6DE0"/>
    <w:rsid w:val="006D6F9B"/>
    <w:rsid w:val="006D78C4"/>
    <w:rsid w:val="006D7944"/>
    <w:rsid w:val="006D7BC5"/>
    <w:rsid w:val="006E003A"/>
    <w:rsid w:val="006E09C5"/>
    <w:rsid w:val="006E0A7B"/>
    <w:rsid w:val="006E0B92"/>
    <w:rsid w:val="006E12B4"/>
    <w:rsid w:val="006E1A58"/>
    <w:rsid w:val="006E1F1C"/>
    <w:rsid w:val="006E2C52"/>
    <w:rsid w:val="006E2CFD"/>
    <w:rsid w:val="006E2D2D"/>
    <w:rsid w:val="006E320A"/>
    <w:rsid w:val="006E37B4"/>
    <w:rsid w:val="006E3DD5"/>
    <w:rsid w:val="006E3F88"/>
    <w:rsid w:val="006E413E"/>
    <w:rsid w:val="006E42A5"/>
    <w:rsid w:val="006E4384"/>
    <w:rsid w:val="006E523C"/>
    <w:rsid w:val="006E5B8C"/>
    <w:rsid w:val="006E7F6A"/>
    <w:rsid w:val="006F0596"/>
    <w:rsid w:val="006F0894"/>
    <w:rsid w:val="006F0FA4"/>
    <w:rsid w:val="006F13AB"/>
    <w:rsid w:val="006F2001"/>
    <w:rsid w:val="006F2328"/>
    <w:rsid w:val="006F2A97"/>
    <w:rsid w:val="006F2DB9"/>
    <w:rsid w:val="006F31C9"/>
    <w:rsid w:val="006F3372"/>
    <w:rsid w:val="006F3490"/>
    <w:rsid w:val="006F3604"/>
    <w:rsid w:val="006F377D"/>
    <w:rsid w:val="006F397D"/>
    <w:rsid w:val="006F39B6"/>
    <w:rsid w:val="006F3DA9"/>
    <w:rsid w:val="006F3F00"/>
    <w:rsid w:val="006F4519"/>
    <w:rsid w:val="006F4C7C"/>
    <w:rsid w:val="006F5073"/>
    <w:rsid w:val="006F5212"/>
    <w:rsid w:val="006F54A1"/>
    <w:rsid w:val="006F5FD9"/>
    <w:rsid w:val="006F68D7"/>
    <w:rsid w:val="006F68FE"/>
    <w:rsid w:val="006F6965"/>
    <w:rsid w:val="006F6CA7"/>
    <w:rsid w:val="006F73B3"/>
    <w:rsid w:val="006F74CD"/>
    <w:rsid w:val="006F74FC"/>
    <w:rsid w:val="006F790C"/>
    <w:rsid w:val="006F7D7C"/>
    <w:rsid w:val="00700354"/>
    <w:rsid w:val="0070062B"/>
    <w:rsid w:val="00700A39"/>
    <w:rsid w:val="00701051"/>
    <w:rsid w:val="007014F9"/>
    <w:rsid w:val="00701989"/>
    <w:rsid w:val="00701E64"/>
    <w:rsid w:val="00701F64"/>
    <w:rsid w:val="00701FEA"/>
    <w:rsid w:val="0070210A"/>
    <w:rsid w:val="00702458"/>
    <w:rsid w:val="007026E9"/>
    <w:rsid w:val="00702A26"/>
    <w:rsid w:val="00702F3A"/>
    <w:rsid w:val="00703082"/>
    <w:rsid w:val="00703B99"/>
    <w:rsid w:val="0070439E"/>
    <w:rsid w:val="007052DC"/>
    <w:rsid w:val="0070534B"/>
    <w:rsid w:val="00705CDB"/>
    <w:rsid w:val="00705E09"/>
    <w:rsid w:val="007061FC"/>
    <w:rsid w:val="00706BE9"/>
    <w:rsid w:val="00706F6C"/>
    <w:rsid w:val="00707647"/>
    <w:rsid w:val="00710034"/>
    <w:rsid w:val="007109C7"/>
    <w:rsid w:val="00710A81"/>
    <w:rsid w:val="00710CE2"/>
    <w:rsid w:val="00711D9D"/>
    <w:rsid w:val="00711EA0"/>
    <w:rsid w:val="00713189"/>
    <w:rsid w:val="00713243"/>
    <w:rsid w:val="007132B0"/>
    <w:rsid w:val="007132F6"/>
    <w:rsid w:val="00713F65"/>
    <w:rsid w:val="007141E4"/>
    <w:rsid w:val="00714223"/>
    <w:rsid w:val="00714964"/>
    <w:rsid w:val="00714C9B"/>
    <w:rsid w:val="00716717"/>
    <w:rsid w:val="00716828"/>
    <w:rsid w:val="007169AB"/>
    <w:rsid w:val="00716ADE"/>
    <w:rsid w:val="00716C4F"/>
    <w:rsid w:val="007173B9"/>
    <w:rsid w:val="007174BA"/>
    <w:rsid w:val="007204DD"/>
    <w:rsid w:val="00720AE9"/>
    <w:rsid w:val="00720B18"/>
    <w:rsid w:val="00721340"/>
    <w:rsid w:val="007219B0"/>
    <w:rsid w:val="00722513"/>
    <w:rsid w:val="00722A05"/>
    <w:rsid w:val="00722B35"/>
    <w:rsid w:val="00723AA9"/>
    <w:rsid w:val="00723EEF"/>
    <w:rsid w:val="007256AA"/>
    <w:rsid w:val="00725750"/>
    <w:rsid w:val="00725DC0"/>
    <w:rsid w:val="00726BD7"/>
    <w:rsid w:val="007275B5"/>
    <w:rsid w:val="00727FC0"/>
    <w:rsid w:val="00730064"/>
    <w:rsid w:val="00730467"/>
    <w:rsid w:val="007305E1"/>
    <w:rsid w:val="00730803"/>
    <w:rsid w:val="007309F9"/>
    <w:rsid w:val="00730A81"/>
    <w:rsid w:val="00730AD1"/>
    <w:rsid w:val="00730B73"/>
    <w:rsid w:val="00730FE5"/>
    <w:rsid w:val="00731543"/>
    <w:rsid w:val="007318A7"/>
    <w:rsid w:val="00731918"/>
    <w:rsid w:val="007319D1"/>
    <w:rsid w:val="00731B9D"/>
    <w:rsid w:val="00731C44"/>
    <w:rsid w:val="007320BD"/>
    <w:rsid w:val="00732262"/>
    <w:rsid w:val="0073247F"/>
    <w:rsid w:val="00732637"/>
    <w:rsid w:val="00732806"/>
    <w:rsid w:val="00732E48"/>
    <w:rsid w:val="00732EF6"/>
    <w:rsid w:val="0073340E"/>
    <w:rsid w:val="007339C3"/>
    <w:rsid w:val="0073400B"/>
    <w:rsid w:val="0073480B"/>
    <w:rsid w:val="007348E4"/>
    <w:rsid w:val="00734B29"/>
    <w:rsid w:val="007353D8"/>
    <w:rsid w:val="007357D0"/>
    <w:rsid w:val="00735917"/>
    <w:rsid w:val="00736611"/>
    <w:rsid w:val="0073689F"/>
    <w:rsid w:val="007368DE"/>
    <w:rsid w:val="0073694C"/>
    <w:rsid w:val="00736FB7"/>
    <w:rsid w:val="00737135"/>
    <w:rsid w:val="007375FF"/>
    <w:rsid w:val="007377FC"/>
    <w:rsid w:val="00740278"/>
    <w:rsid w:val="00740757"/>
    <w:rsid w:val="00741105"/>
    <w:rsid w:val="0074124C"/>
    <w:rsid w:val="00741A4A"/>
    <w:rsid w:val="00741F56"/>
    <w:rsid w:val="00742814"/>
    <w:rsid w:val="0074292C"/>
    <w:rsid w:val="00742A3E"/>
    <w:rsid w:val="00742F4B"/>
    <w:rsid w:val="007434B9"/>
    <w:rsid w:val="007438D3"/>
    <w:rsid w:val="00743CDC"/>
    <w:rsid w:val="00743D68"/>
    <w:rsid w:val="00743F74"/>
    <w:rsid w:val="00744042"/>
    <w:rsid w:val="00744512"/>
    <w:rsid w:val="007446AE"/>
    <w:rsid w:val="0074470F"/>
    <w:rsid w:val="00745D5D"/>
    <w:rsid w:val="007461AC"/>
    <w:rsid w:val="007463A0"/>
    <w:rsid w:val="00746A44"/>
    <w:rsid w:val="00746A4D"/>
    <w:rsid w:val="00746F2C"/>
    <w:rsid w:val="00746FDA"/>
    <w:rsid w:val="00747074"/>
    <w:rsid w:val="00747D1C"/>
    <w:rsid w:val="00747D71"/>
    <w:rsid w:val="00751224"/>
    <w:rsid w:val="00751BF8"/>
    <w:rsid w:val="00751D6E"/>
    <w:rsid w:val="00751EF2"/>
    <w:rsid w:val="0075230E"/>
    <w:rsid w:val="00753004"/>
    <w:rsid w:val="00753028"/>
    <w:rsid w:val="007534C6"/>
    <w:rsid w:val="0075372D"/>
    <w:rsid w:val="00753AA0"/>
    <w:rsid w:val="00753C70"/>
    <w:rsid w:val="00753EC3"/>
    <w:rsid w:val="0075408A"/>
    <w:rsid w:val="00754403"/>
    <w:rsid w:val="00754566"/>
    <w:rsid w:val="007545C4"/>
    <w:rsid w:val="0075468B"/>
    <w:rsid w:val="0075491A"/>
    <w:rsid w:val="0075526B"/>
    <w:rsid w:val="007555CE"/>
    <w:rsid w:val="00755756"/>
    <w:rsid w:val="00755796"/>
    <w:rsid w:val="007564CA"/>
    <w:rsid w:val="00756A23"/>
    <w:rsid w:val="007578BC"/>
    <w:rsid w:val="00757B41"/>
    <w:rsid w:val="00757E40"/>
    <w:rsid w:val="0076008E"/>
    <w:rsid w:val="0076025D"/>
    <w:rsid w:val="007603CD"/>
    <w:rsid w:val="00760EDA"/>
    <w:rsid w:val="007610AB"/>
    <w:rsid w:val="00761FBA"/>
    <w:rsid w:val="00762631"/>
    <w:rsid w:val="007626A7"/>
    <w:rsid w:val="00762810"/>
    <w:rsid w:val="00762AAF"/>
    <w:rsid w:val="00762F8E"/>
    <w:rsid w:val="00763379"/>
    <w:rsid w:val="007636B1"/>
    <w:rsid w:val="007638C3"/>
    <w:rsid w:val="00763CEE"/>
    <w:rsid w:val="00763EDE"/>
    <w:rsid w:val="00763F3E"/>
    <w:rsid w:val="00764718"/>
    <w:rsid w:val="00764780"/>
    <w:rsid w:val="007648B5"/>
    <w:rsid w:val="00764DA8"/>
    <w:rsid w:val="007655E8"/>
    <w:rsid w:val="00767505"/>
    <w:rsid w:val="007676DF"/>
    <w:rsid w:val="00767A3E"/>
    <w:rsid w:val="00770813"/>
    <w:rsid w:val="007709D9"/>
    <w:rsid w:val="00770B9C"/>
    <w:rsid w:val="00770C75"/>
    <w:rsid w:val="00771145"/>
    <w:rsid w:val="007718E1"/>
    <w:rsid w:val="00771C28"/>
    <w:rsid w:val="00771DE3"/>
    <w:rsid w:val="00771EC2"/>
    <w:rsid w:val="00771FD8"/>
    <w:rsid w:val="00772235"/>
    <w:rsid w:val="00772780"/>
    <w:rsid w:val="00772CB5"/>
    <w:rsid w:val="00772F13"/>
    <w:rsid w:val="00772F37"/>
    <w:rsid w:val="00772FCE"/>
    <w:rsid w:val="00773128"/>
    <w:rsid w:val="007732B5"/>
    <w:rsid w:val="007737CC"/>
    <w:rsid w:val="007739E7"/>
    <w:rsid w:val="0077415D"/>
    <w:rsid w:val="007741F4"/>
    <w:rsid w:val="0077487B"/>
    <w:rsid w:val="00774C4E"/>
    <w:rsid w:val="0077508A"/>
    <w:rsid w:val="007752C7"/>
    <w:rsid w:val="00775994"/>
    <w:rsid w:val="00775E23"/>
    <w:rsid w:val="00775EF8"/>
    <w:rsid w:val="00776A95"/>
    <w:rsid w:val="0077739A"/>
    <w:rsid w:val="00777492"/>
    <w:rsid w:val="00777724"/>
    <w:rsid w:val="0077780D"/>
    <w:rsid w:val="007801D1"/>
    <w:rsid w:val="00780616"/>
    <w:rsid w:val="00780641"/>
    <w:rsid w:val="00780820"/>
    <w:rsid w:val="0078121B"/>
    <w:rsid w:val="00781B60"/>
    <w:rsid w:val="00782B4F"/>
    <w:rsid w:val="00782F35"/>
    <w:rsid w:val="0078411E"/>
    <w:rsid w:val="007854AE"/>
    <w:rsid w:val="00785F86"/>
    <w:rsid w:val="007862BA"/>
    <w:rsid w:val="007864F9"/>
    <w:rsid w:val="00786E6F"/>
    <w:rsid w:val="00786F8B"/>
    <w:rsid w:val="0078764A"/>
    <w:rsid w:val="007900BF"/>
    <w:rsid w:val="007905D2"/>
    <w:rsid w:val="00790C11"/>
    <w:rsid w:val="00790D61"/>
    <w:rsid w:val="00791302"/>
    <w:rsid w:val="0079148B"/>
    <w:rsid w:val="00791CED"/>
    <w:rsid w:val="007920E5"/>
    <w:rsid w:val="00792196"/>
    <w:rsid w:val="00792505"/>
    <w:rsid w:val="007926A9"/>
    <w:rsid w:val="00792B2A"/>
    <w:rsid w:val="00792C16"/>
    <w:rsid w:val="00792E79"/>
    <w:rsid w:val="00792EDA"/>
    <w:rsid w:val="007931B0"/>
    <w:rsid w:val="00793355"/>
    <w:rsid w:val="0079355E"/>
    <w:rsid w:val="00793886"/>
    <w:rsid w:val="007938EC"/>
    <w:rsid w:val="0079392B"/>
    <w:rsid w:val="00793AA5"/>
    <w:rsid w:val="00793D14"/>
    <w:rsid w:val="00793D46"/>
    <w:rsid w:val="00793E30"/>
    <w:rsid w:val="00793E8E"/>
    <w:rsid w:val="00794089"/>
    <w:rsid w:val="007944BD"/>
    <w:rsid w:val="007955C8"/>
    <w:rsid w:val="0079582A"/>
    <w:rsid w:val="00796144"/>
    <w:rsid w:val="00796406"/>
    <w:rsid w:val="00796A09"/>
    <w:rsid w:val="00797269"/>
    <w:rsid w:val="007972AD"/>
    <w:rsid w:val="00797323"/>
    <w:rsid w:val="007A0591"/>
    <w:rsid w:val="007A0751"/>
    <w:rsid w:val="007A09EC"/>
    <w:rsid w:val="007A0BA7"/>
    <w:rsid w:val="007A0D9B"/>
    <w:rsid w:val="007A0FFE"/>
    <w:rsid w:val="007A1536"/>
    <w:rsid w:val="007A18B2"/>
    <w:rsid w:val="007A22B6"/>
    <w:rsid w:val="007A22DF"/>
    <w:rsid w:val="007A2626"/>
    <w:rsid w:val="007A29C8"/>
    <w:rsid w:val="007A3428"/>
    <w:rsid w:val="007A3B6A"/>
    <w:rsid w:val="007A3E41"/>
    <w:rsid w:val="007A4BAC"/>
    <w:rsid w:val="007A5603"/>
    <w:rsid w:val="007A57F6"/>
    <w:rsid w:val="007A581E"/>
    <w:rsid w:val="007A5CD7"/>
    <w:rsid w:val="007A6238"/>
    <w:rsid w:val="007A6932"/>
    <w:rsid w:val="007A761D"/>
    <w:rsid w:val="007A7CBC"/>
    <w:rsid w:val="007A7EEF"/>
    <w:rsid w:val="007B0D66"/>
    <w:rsid w:val="007B171A"/>
    <w:rsid w:val="007B1763"/>
    <w:rsid w:val="007B1BA5"/>
    <w:rsid w:val="007B1C21"/>
    <w:rsid w:val="007B227C"/>
    <w:rsid w:val="007B2B9C"/>
    <w:rsid w:val="007B49DA"/>
    <w:rsid w:val="007B4AC7"/>
    <w:rsid w:val="007B4B22"/>
    <w:rsid w:val="007B503D"/>
    <w:rsid w:val="007B567B"/>
    <w:rsid w:val="007B5680"/>
    <w:rsid w:val="007B66EE"/>
    <w:rsid w:val="007B7584"/>
    <w:rsid w:val="007B7751"/>
    <w:rsid w:val="007C000B"/>
    <w:rsid w:val="007C01B9"/>
    <w:rsid w:val="007C02FC"/>
    <w:rsid w:val="007C0B87"/>
    <w:rsid w:val="007C1008"/>
    <w:rsid w:val="007C1036"/>
    <w:rsid w:val="007C168B"/>
    <w:rsid w:val="007C1772"/>
    <w:rsid w:val="007C1BCF"/>
    <w:rsid w:val="007C1CAF"/>
    <w:rsid w:val="007C1ED2"/>
    <w:rsid w:val="007C1F0F"/>
    <w:rsid w:val="007C25A7"/>
    <w:rsid w:val="007C28C6"/>
    <w:rsid w:val="007C3495"/>
    <w:rsid w:val="007C34B8"/>
    <w:rsid w:val="007C385D"/>
    <w:rsid w:val="007C4597"/>
    <w:rsid w:val="007C533F"/>
    <w:rsid w:val="007C594A"/>
    <w:rsid w:val="007C6414"/>
    <w:rsid w:val="007C67F3"/>
    <w:rsid w:val="007C76EF"/>
    <w:rsid w:val="007C7A29"/>
    <w:rsid w:val="007C7C69"/>
    <w:rsid w:val="007C7D93"/>
    <w:rsid w:val="007D068D"/>
    <w:rsid w:val="007D0759"/>
    <w:rsid w:val="007D0EE1"/>
    <w:rsid w:val="007D1937"/>
    <w:rsid w:val="007D1FC8"/>
    <w:rsid w:val="007D2429"/>
    <w:rsid w:val="007D366F"/>
    <w:rsid w:val="007D369D"/>
    <w:rsid w:val="007D3EFD"/>
    <w:rsid w:val="007D4174"/>
    <w:rsid w:val="007D49E5"/>
    <w:rsid w:val="007D4A3F"/>
    <w:rsid w:val="007D4C75"/>
    <w:rsid w:val="007D52D2"/>
    <w:rsid w:val="007D5B5F"/>
    <w:rsid w:val="007D6598"/>
    <w:rsid w:val="007D6641"/>
    <w:rsid w:val="007D78CE"/>
    <w:rsid w:val="007E05B3"/>
    <w:rsid w:val="007E08B8"/>
    <w:rsid w:val="007E0C06"/>
    <w:rsid w:val="007E0C35"/>
    <w:rsid w:val="007E1022"/>
    <w:rsid w:val="007E1096"/>
    <w:rsid w:val="007E1681"/>
    <w:rsid w:val="007E1713"/>
    <w:rsid w:val="007E1A1D"/>
    <w:rsid w:val="007E1B4A"/>
    <w:rsid w:val="007E1ED6"/>
    <w:rsid w:val="007E2020"/>
    <w:rsid w:val="007E2488"/>
    <w:rsid w:val="007E277F"/>
    <w:rsid w:val="007E28F5"/>
    <w:rsid w:val="007E29F4"/>
    <w:rsid w:val="007E3261"/>
    <w:rsid w:val="007E346C"/>
    <w:rsid w:val="007E409A"/>
    <w:rsid w:val="007E41BC"/>
    <w:rsid w:val="007E4448"/>
    <w:rsid w:val="007E4CED"/>
    <w:rsid w:val="007E55AF"/>
    <w:rsid w:val="007E55D2"/>
    <w:rsid w:val="007E5794"/>
    <w:rsid w:val="007E5EA8"/>
    <w:rsid w:val="007E601C"/>
    <w:rsid w:val="007E62F4"/>
    <w:rsid w:val="007E63FD"/>
    <w:rsid w:val="007E6A1B"/>
    <w:rsid w:val="007E6B27"/>
    <w:rsid w:val="007E7F37"/>
    <w:rsid w:val="007F0260"/>
    <w:rsid w:val="007F030B"/>
    <w:rsid w:val="007F068A"/>
    <w:rsid w:val="007F0A54"/>
    <w:rsid w:val="007F0C12"/>
    <w:rsid w:val="007F0F89"/>
    <w:rsid w:val="007F115B"/>
    <w:rsid w:val="007F11BB"/>
    <w:rsid w:val="007F13EC"/>
    <w:rsid w:val="007F1415"/>
    <w:rsid w:val="007F1758"/>
    <w:rsid w:val="007F1ACB"/>
    <w:rsid w:val="007F23FA"/>
    <w:rsid w:val="007F2424"/>
    <w:rsid w:val="007F2488"/>
    <w:rsid w:val="007F2DE9"/>
    <w:rsid w:val="007F31D6"/>
    <w:rsid w:val="007F399E"/>
    <w:rsid w:val="007F4486"/>
    <w:rsid w:val="007F44FA"/>
    <w:rsid w:val="007F46A2"/>
    <w:rsid w:val="007F6039"/>
    <w:rsid w:val="007F6616"/>
    <w:rsid w:val="007F687A"/>
    <w:rsid w:val="007F6FFB"/>
    <w:rsid w:val="007F73C9"/>
    <w:rsid w:val="007F7903"/>
    <w:rsid w:val="007F7C9C"/>
    <w:rsid w:val="007F7FCF"/>
    <w:rsid w:val="00800952"/>
    <w:rsid w:val="00800E89"/>
    <w:rsid w:val="008012EF"/>
    <w:rsid w:val="008016AC"/>
    <w:rsid w:val="008016F1"/>
    <w:rsid w:val="00801A7D"/>
    <w:rsid w:val="00801BAA"/>
    <w:rsid w:val="00802462"/>
    <w:rsid w:val="00802485"/>
    <w:rsid w:val="008024B7"/>
    <w:rsid w:val="0080287A"/>
    <w:rsid w:val="00802CA1"/>
    <w:rsid w:val="00803AA9"/>
    <w:rsid w:val="00804848"/>
    <w:rsid w:val="00804A35"/>
    <w:rsid w:val="00806484"/>
    <w:rsid w:val="00806A4D"/>
    <w:rsid w:val="00806B0F"/>
    <w:rsid w:val="00806F53"/>
    <w:rsid w:val="0080770C"/>
    <w:rsid w:val="00807998"/>
    <w:rsid w:val="00807B1F"/>
    <w:rsid w:val="008102A4"/>
    <w:rsid w:val="00810485"/>
    <w:rsid w:val="0081067E"/>
    <w:rsid w:val="0081070F"/>
    <w:rsid w:val="00810785"/>
    <w:rsid w:val="008118F3"/>
    <w:rsid w:val="0081201C"/>
    <w:rsid w:val="008122F4"/>
    <w:rsid w:val="00812424"/>
    <w:rsid w:val="008125BE"/>
    <w:rsid w:val="00812884"/>
    <w:rsid w:val="00812C71"/>
    <w:rsid w:val="00813307"/>
    <w:rsid w:val="008138C7"/>
    <w:rsid w:val="008143F9"/>
    <w:rsid w:val="00814547"/>
    <w:rsid w:val="008146C3"/>
    <w:rsid w:val="008146C8"/>
    <w:rsid w:val="008149D3"/>
    <w:rsid w:val="00814BAF"/>
    <w:rsid w:val="00814C4E"/>
    <w:rsid w:val="008150DE"/>
    <w:rsid w:val="00815C5C"/>
    <w:rsid w:val="00816154"/>
    <w:rsid w:val="00816310"/>
    <w:rsid w:val="0081637B"/>
    <w:rsid w:val="00816790"/>
    <w:rsid w:val="00816835"/>
    <w:rsid w:val="00816862"/>
    <w:rsid w:val="00816C14"/>
    <w:rsid w:val="00816C37"/>
    <w:rsid w:val="00817345"/>
    <w:rsid w:val="00817AB1"/>
    <w:rsid w:val="00817BEE"/>
    <w:rsid w:val="008202CD"/>
    <w:rsid w:val="00820FFF"/>
    <w:rsid w:val="008210D7"/>
    <w:rsid w:val="0082116C"/>
    <w:rsid w:val="0082141D"/>
    <w:rsid w:val="0082150D"/>
    <w:rsid w:val="00821E59"/>
    <w:rsid w:val="00822600"/>
    <w:rsid w:val="008226CD"/>
    <w:rsid w:val="008226FC"/>
    <w:rsid w:val="00822764"/>
    <w:rsid w:val="00823AE4"/>
    <w:rsid w:val="00823C26"/>
    <w:rsid w:val="008240EA"/>
    <w:rsid w:val="00824324"/>
    <w:rsid w:val="00824662"/>
    <w:rsid w:val="00824A66"/>
    <w:rsid w:val="008253D7"/>
    <w:rsid w:val="0082541C"/>
    <w:rsid w:val="0082580F"/>
    <w:rsid w:val="00825979"/>
    <w:rsid w:val="008268C8"/>
    <w:rsid w:val="008269C8"/>
    <w:rsid w:val="00827349"/>
    <w:rsid w:val="008277D5"/>
    <w:rsid w:val="008279D4"/>
    <w:rsid w:val="008302C1"/>
    <w:rsid w:val="008302C9"/>
    <w:rsid w:val="00830CD5"/>
    <w:rsid w:val="00831A48"/>
    <w:rsid w:val="00831B3A"/>
    <w:rsid w:val="00831BDB"/>
    <w:rsid w:val="0083224E"/>
    <w:rsid w:val="008324F8"/>
    <w:rsid w:val="008325BF"/>
    <w:rsid w:val="00832AD4"/>
    <w:rsid w:val="00833718"/>
    <w:rsid w:val="008337F9"/>
    <w:rsid w:val="00833848"/>
    <w:rsid w:val="00833C6E"/>
    <w:rsid w:val="00834382"/>
    <w:rsid w:val="00834A12"/>
    <w:rsid w:val="008353C7"/>
    <w:rsid w:val="00835540"/>
    <w:rsid w:val="008356DB"/>
    <w:rsid w:val="00835C74"/>
    <w:rsid w:val="00835D99"/>
    <w:rsid w:val="00835EA8"/>
    <w:rsid w:val="00836103"/>
    <w:rsid w:val="0083610E"/>
    <w:rsid w:val="00836B0B"/>
    <w:rsid w:val="00836B50"/>
    <w:rsid w:val="00837453"/>
    <w:rsid w:val="0084052A"/>
    <w:rsid w:val="00841488"/>
    <w:rsid w:val="008424DC"/>
    <w:rsid w:val="0084254B"/>
    <w:rsid w:val="0084289B"/>
    <w:rsid w:val="00842D6F"/>
    <w:rsid w:val="00843060"/>
    <w:rsid w:val="008436CD"/>
    <w:rsid w:val="00843845"/>
    <w:rsid w:val="00843AC9"/>
    <w:rsid w:val="00843BEA"/>
    <w:rsid w:val="00843F07"/>
    <w:rsid w:val="008440D2"/>
    <w:rsid w:val="0084419E"/>
    <w:rsid w:val="00844329"/>
    <w:rsid w:val="00844C31"/>
    <w:rsid w:val="00845062"/>
    <w:rsid w:val="0084545B"/>
    <w:rsid w:val="008454CE"/>
    <w:rsid w:val="00846289"/>
    <w:rsid w:val="00846421"/>
    <w:rsid w:val="0084652F"/>
    <w:rsid w:val="00846E75"/>
    <w:rsid w:val="00847816"/>
    <w:rsid w:val="008478D7"/>
    <w:rsid w:val="00847E2A"/>
    <w:rsid w:val="00851173"/>
    <w:rsid w:val="0085160C"/>
    <w:rsid w:val="008519E9"/>
    <w:rsid w:val="00852783"/>
    <w:rsid w:val="008527CC"/>
    <w:rsid w:val="00852F75"/>
    <w:rsid w:val="008530A6"/>
    <w:rsid w:val="00853172"/>
    <w:rsid w:val="0085329F"/>
    <w:rsid w:val="008540C7"/>
    <w:rsid w:val="0085545B"/>
    <w:rsid w:val="00855CEA"/>
    <w:rsid w:val="00855D96"/>
    <w:rsid w:val="00855E41"/>
    <w:rsid w:val="0085688F"/>
    <w:rsid w:val="00856A3A"/>
    <w:rsid w:val="00856F88"/>
    <w:rsid w:val="00857420"/>
    <w:rsid w:val="00857A4D"/>
    <w:rsid w:val="00857FD1"/>
    <w:rsid w:val="008603DF"/>
    <w:rsid w:val="008606D0"/>
    <w:rsid w:val="008606F0"/>
    <w:rsid w:val="008608A3"/>
    <w:rsid w:val="00861269"/>
    <w:rsid w:val="008618A8"/>
    <w:rsid w:val="00861DD7"/>
    <w:rsid w:val="00863335"/>
    <w:rsid w:val="008633F9"/>
    <w:rsid w:val="00863809"/>
    <w:rsid w:val="00863B35"/>
    <w:rsid w:val="00863EF1"/>
    <w:rsid w:val="00864103"/>
    <w:rsid w:val="00864877"/>
    <w:rsid w:val="00864B4F"/>
    <w:rsid w:val="0086548E"/>
    <w:rsid w:val="00865B14"/>
    <w:rsid w:val="00865D7F"/>
    <w:rsid w:val="00865EE0"/>
    <w:rsid w:val="008661A9"/>
    <w:rsid w:val="00866C4B"/>
    <w:rsid w:val="008674F3"/>
    <w:rsid w:val="008676B7"/>
    <w:rsid w:val="00867BE8"/>
    <w:rsid w:val="00867FBF"/>
    <w:rsid w:val="00870127"/>
    <w:rsid w:val="0087013C"/>
    <w:rsid w:val="00870B3D"/>
    <w:rsid w:val="00870D08"/>
    <w:rsid w:val="00871152"/>
    <w:rsid w:val="00871D5E"/>
    <w:rsid w:val="00871E73"/>
    <w:rsid w:val="00872832"/>
    <w:rsid w:val="00872855"/>
    <w:rsid w:val="00872A89"/>
    <w:rsid w:val="00872BD3"/>
    <w:rsid w:val="00872BFA"/>
    <w:rsid w:val="00874336"/>
    <w:rsid w:val="00874763"/>
    <w:rsid w:val="008747C2"/>
    <w:rsid w:val="00874959"/>
    <w:rsid w:val="0087498C"/>
    <w:rsid w:val="00874F84"/>
    <w:rsid w:val="00874FBD"/>
    <w:rsid w:val="00876406"/>
    <w:rsid w:val="0087699A"/>
    <w:rsid w:val="00876A61"/>
    <w:rsid w:val="00877273"/>
    <w:rsid w:val="00877474"/>
    <w:rsid w:val="00877A5F"/>
    <w:rsid w:val="00877B85"/>
    <w:rsid w:val="00877B8D"/>
    <w:rsid w:val="00880181"/>
    <w:rsid w:val="008803CA"/>
    <w:rsid w:val="00880415"/>
    <w:rsid w:val="008805CB"/>
    <w:rsid w:val="0088064B"/>
    <w:rsid w:val="00880F4B"/>
    <w:rsid w:val="00881528"/>
    <w:rsid w:val="00881D53"/>
    <w:rsid w:val="00882112"/>
    <w:rsid w:val="008827D1"/>
    <w:rsid w:val="00882CDE"/>
    <w:rsid w:val="00882F70"/>
    <w:rsid w:val="008831F9"/>
    <w:rsid w:val="008834B7"/>
    <w:rsid w:val="008836E8"/>
    <w:rsid w:val="008838F2"/>
    <w:rsid w:val="008841E2"/>
    <w:rsid w:val="0088443A"/>
    <w:rsid w:val="008848F4"/>
    <w:rsid w:val="00884B1D"/>
    <w:rsid w:val="00885C8D"/>
    <w:rsid w:val="008861AC"/>
    <w:rsid w:val="0088628D"/>
    <w:rsid w:val="0088642D"/>
    <w:rsid w:val="00886458"/>
    <w:rsid w:val="008866B8"/>
    <w:rsid w:val="008867AB"/>
    <w:rsid w:val="008868E1"/>
    <w:rsid w:val="00887255"/>
    <w:rsid w:val="008902AA"/>
    <w:rsid w:val="008906E7"/>
    <w:rsid w:val="008910A1"/>
    <w:rsid w:val="008910AC"/>
    <w:rsid w:val="00891858"/>
    <w:rsid w:val="00891C46"/>
    <w:rsid w:val="0089282A"/>
    <w:rsid w:val="00892DB8"/>
    <w:rsid w:val="00893846"/>
    <w:rsid w:val="00893AD0"/>
    <w:rsid w:val="00894001"/>
    <w:rsid w:val="00894388"/>
    <w:rsid w:val="008949CF"/>
    <w:rsid w:val="00894AFD"/>
    <w:rsid w:val="00894CC8"/>
    <w:rsid w:val="00894D27"/>
    <w:rsid w:val="00895135"/>
    <w:rsid w:val="008952A1"/>
    <w:rsid w:val="00895D78"/>
    <w:rsid w:val="008965E8"/>
    <w:rsid w:val="00896819"/>
    <w:rsid w:val="00896D00"/>
    <w:rsid w:val="00897147"/>
    <w:rsid w:val="0089723E"/>
    <w:rsid w:val="00897A47"/>
    <w:rsid w:val="008A00A5"/>
    <w:rsid w:val="008A025A"/>
    <w:rsid w:val="008A055A"/>
    <w:rsid w:val="008A0EE0"/>
    <w:rsid w:val="008A1517"/>
    <w:rsid w:val="008A1531"/>
    <w:rsid w:val="008A1B43"/>
    <w:rsid w:val="008A1BF2"/>
    <w:rsid w:val="008A1F0F"/>
    <w:rsid w:val="008A2210"/>
    <w:rsid w:val="008A230F"/>
    <w:rsid w:val="008A2466"/>
    <w:rsid w:val="008A2E80"/>
    <w:rsid w:val="008A2EC9"/>
    <w:rsid w:val="008A3F7A"/>
    <w:rsid w:val="008A3F7F"/>
    <w:rsid w:val="008A4360"/>
    <w:rsid w:val="008A47A5"/>
    <w:rsid w:val="008A54BC"/>
    <w:rsid w:val="008A5D5C"/>
    <w:rsid w:val="008A5F29"/>
    <w:rsid w:val="008A62EF"/>
    <w:rsid w:val="008A62F1"/>
    <w:rsid w:val="008A6449"/>
    <w:rsid w:val="008A65A6"/>
    <w:rsid w:val="008A6925"/>
    <w:rsid w:val="008A69DD"/>
    <w:rsid w:val="008B04E1"/>
    <w:rsid w:val="008B09D0"/>
    <w:rsid w:val="008B1488"/>
    <w:rsid w:val="008B15D1"/>
    <w:rsid w:val="008B1FDE"/>
    <w:rsid w:val="008B2337"/>
    <w:rsid w:val="008B24E0"/>
    <w:rsid w:val="008B2CC0"/>
    <w:rsid w:val="008B33DF"/>
    <w:rsid w:val="008B4863"/>
    <w:rsid w:val="008B5633"/>
    <w:rsid w:val="008B5C8A"/>
    <w:rsid w:val="008B6047"/>
    <w:rsid w:val="008B65C9"/>
    <w:rsid w:val="008B67E0"/>
    <w:rsid w:val="008B6F70"/>
    <w:rsid w:val="008B7375"/>
    <w:rsid w:val="008B73AA"/>
    <w:rsid w:val="008B79AC"/>
    <w:rsid w:val="008B7E53"/>
    <w:rsid w:val="008C019C"/>
    <w:rsid w:val="008C01CA"/>
    <w:rsid w:val="008C0468"/>
    <w:rsid w:val="008C0F28"/>
    <w:rsid w:val="008C1696"/>
    <w:rsid w:val="008C17B3"/>
    <w:rsid w:val="008C17B4"/>
    <w:rsid w:val="008C1E98"/>
    <w:rsid w:val="008C1F5B"/>
    <w:rsid w:val="008C2732"/>
    <w:rsid w:val="008C2C04"/>
    <w:rsid w:val="008C2C3D"/>
    <w:rsid w:val="008C3552"/>
    <w:rsid w:val="008C3C9D"/>
    <w:rsid w:val="008C415F"/>
    <w:rsid w:val="008C451A"/>
    <w:rsid w:val="008C4528"/>
    <w:rsid w:val="008C486C"/>
    <w:rsid w:val="008C4B85"/>
    <w:rsid w:val="008C569A"/>
    <w:rsid w:val="008C5703"/>
    <w:rsid w:val="008C5857"/>
    <w:rsid w:val="008C5907"/>
    <w:rsid w:val="008C5E33"/>
    <w:rsid w:val="008C5E50"/>
    <w:rsid w:val="008C5FB3"/>
    <w:rsid w:val="008C6D20"/>
    <w:rsid w:val="008C7233"/>
    <w:rsid w:val="008C78FC"/>
    <w:rsid w:val="008C7C63"/>
    <w:rsid w:val="008C7C7A"/>
    <w:rsid w:val="008C7ECF"/>
    <w:rsid w:val="008D0418"/>
    <w:rsid w:val="008D054E"/>
    <w:rsid w:val="008D09DB"/>
    <w:rsid w:val="008D0EA4"/>
    <w:rsid w:val="008D1592"/>
    <w:rsid w:val="008D199F"/>
    <w:rsid w:val="008D1C01"/>
    <w:rsid w:val="008D2387"/>
    <w:rsid w:val="008D263F"/>
    <w:rsid w:val="008D27C5"/>
    <w:rsid w:val="008D2A16"/>
    <w:rsid w:val="008D2F58"/>
    <w:rsid w:val="008D3053"/>
    <w:rsid w:val="008D3415"/>
    <w:rsid w:val="008D3423"/>
    <w:rsid w:val="008D3742"/>
    <w:rsid w:val="008D386A"/>
    <w:rsid w:val="008D38AB"/>
    <w:rsid w:val="008D3C32"/>
    <w:rsid w:val="008D3C76"/>
    <w:rsid w:val="008D3FF7"/>
    <w:rsid w:val="008D4086"/>
    <w:rsid w:val="008D4209"/>
    <w:rsid w:val="008D4E84"/>
    <w:rsid w:val="008D4EA5"/>
    <w:rsid w:val="008D4F2B"/>
    <w:rsid w:val="008D52D9"/>
    <w:rsid w:val="008D5338"/>
    <w:rsid w:val="008D5E40"/>
    <w:rsid w:val="008D5ED9"/>
    <w:rsid w:val="008D6AC9"/>
    <w:rsid w:val="008D7699"/>
    <w:rsid w:val="008D773F"/>
    <w:rsid w:val="008D791D"/>
    <w:rsid w:val="008D7C13"/>
    <w:rsid w:val="008E0542"/>
    <w:rsid w:val="008E0F59"/>
    <w:rsid w:val="008E13ED"/>
    <w:rsid w:val="008E1AAC"/>
    <w:rsid w:val="008E1F1C"/>
    <w:rsid w:val="008E235C"/>
    <w:rsid w:val="008E2FF5"/>
    <w:rsid w:val="008E31B5"/>
    <w:rsid w:val="008E32AC"/>
    <w:rsid w:val="008E347E"/>
    <w:rsid w:val="008E55DE"/>
    <w:rsid w:val="008E56FA"/>
    <w:rsid w:val="008E5A70"/>
    <w:rsid w:val="008E623F"/>
    <w:rsid w:val="008E6ADE"/>
    <w:rsid w:val="008E705D"/>
    <w:rsid w:val="008F06A2"/>
    <w:rsid w:val="008F1250"/>
    <w:rsid w:val="008F175C"/>
    <w:rsid w:val="008F1C06"/>
    <w:rsid w:val="008F208C"/>
    <w:rsid w:val="008F2602"/>
    <w:rsid w:val="008F28B3"/>
    <w:rsid w:val="008F28D4"/>
    <w:rsid w:val="008F2B61"/>
    <w:rsid w:val="008F4049"/>
    <w:rsid w:val="008F413B"/>
    <w:rsid w:val="008F4E06"/>
    <w:rsid w:val="008F4FCE"/>
    <w:rsid w:val="008F514B"/>
    <w:rsid w:val="008F58B5"/>
    <w:rsid w:val="008F59A9"/>
    <w:rsid w:val="008F5AAA"/>
    <w:rsid w:val="008F60BA"/>
    <w:rsid w:val="008F7F27"/>
    <w:rsid w:val="00900015"/>
    <w:rsid w:val="00900086"/>
    <w:rsid w:val="009003A4"/>
    <w:rsid w:val="00900928"/>
    <w:rsid w:val="00900A5F"/>
    <w:rsid w:val="00900B0A"/>
    <w:rsid w:val="00900BF3"/>
    <w:rsid w:val="0090130C"/>
    <w:rsid w:val="00901432"/>
    <w:rsid w:val="00901660"/>
    <w:rsid w:val="00901EB0"/>
    <w:rsid w:val="00902216"/>
    <w:rsid w:val="00902429"/>
    <w:rsid w:val="009025A5"/>
    <w:rsid w:val="009025B4"/>
    <w:rsid w:val="00902C33"/>
    <w:rsid w:val="00903A3B"/>
    <w:rsid w:val="00903FAA"/>
    <w:rsid w:val="00904200"/>
    <w:rsid w:val="009046E3"/>
    <w:rsid w:val="0090476C"/>
    <w:rsid w:val="009056A1"/>
    <w:rsid w:val="00906790"/>
    <w:rsid w:val="00906A92"/>
    <w:rsid w:val="00907C41"/>
    <w:rsid w:val="00910149"/>
    <w:rsid w:val="009101B5"/>
    <w:rsid w:val="00910A28"/>
    <w:rsid w:val="00910B41"/>
    <w:rsid w:val="00911333"/>
    <w:rsid w:val="009113AE"/>
    <w:rsid w:val="00911493"/>
    <w:rsid w:val="009115F4"/>
    <w:rsid w:val="00911771"/>
    <w:rsid w:val="009118DC"/>
    <w:rsid w:val="00911C30"/>
    <w:rsid w:val="0091214D"/>
    <w:rsid w:val="0091232A"/>
    <w:rsid w:val="0091248E"/>
    <w:rsid w:val="009127C9"/>
    <w:rsid w:val="009129D5"/>
    <w:rsid w:val="00912B8F"/>
    <w:rsid w:val="009138CD"/>
    <w:rsid w:val="0091397B"/>
    <w:rsid w:val="00913E81"/>
    <w:rsid w:val="0091418D"/>
    <w:rsid w:val="00914308"/>
    <w:rsid w:val="00914311"/>
    <w:rsid w:val="00914E89"/>
    <w:rsid w:val="0091560B"/>
    <w:rsid w:val="009156EF"/>
    <w:rsid w:val="009158AB"/>
    <w:rsid w:val="00915AEE"/>
    <w:rsid w:val="00915C8C"/>
    <w:rsid w:val="009166BF"/>
    <w:rsid w:val="009168EE"/>
    <w:rsid w:val="00917C44"/>
    <w:rsid w:val="009202D2"/>
    <w:rsid w:val="00920C08"/>
    <w:rsid w:val="009210E6"/>
    <w:rsid w:val="00921119"/>
    <w:rsid w:val="009214A4"/>
    <w:rsid w:val="00921597"/>
    <w:rsid w:val="009221F0"/>
    <w:rsid w:val="009222C2"/>
    <w:rsid w:val="0092265D"/>
    <w:rsid w:val="009235A9"/>
    <w:rsid w:val="009239FE"/>
    <w:rsid w:val="00923E27"/>
    <w:rsid w:val="0092474A"/>
    <w:rsid w:val="0092476D"/>
    <w:rsid w:val="00925ABB"/>
    <w:rsid w:val="00925B39"/>
    <w:rsid w:val="00926533"/>
    <w:rsid w:val="00926D5F"/>
    <w:rsid w:val="00926DCE"/>
    <w:rsid w:val="00926E3B"/>
    <w:rsid w:val="00926F21"/>
    <w:rsid w:val="00926F9C"/>
    <w:rsid w:val="00926FCA"/>
    <w:rsid w:val="00926FFD"/>
    <w:rsid w:val="0092771A"/>
    <w:rsid w:val="0093006B"/>
    <w:rsid w:val="00931A0E"/>
    <w:rsid w:val="00931C8F"/>
    <w:rsid w:val="00931EAB"/>
    <w:rsid w:val="00931ECA"/>
    <w:rsid w:val="00931F82"/>
    <w:rsid w:val="009331EE"/>
    <w:rsid w:val="00933625"/>
    <w:rsid w:val="009336B6"/>
    <w:rsid w:val="00933DC8"/>
    <w:rsid w:val="00934B89"/>
    <w:rsid w:val="00934C51"/>
    <w:rsid w:val="00935142"/>
    <w:rsid w:val="00935391"/>
    <w:rsid w:val="0093542C"/>
    <w:rsid w:val="0093563F"/>
    <w:rsid w:val="0093576B"/>
    <w:rsid w:val="009358E4"/>
    <w:rsid w:val="00936674"/>
    <w:rsid w:val="00936DED"/>
    <w:rsid w:val="00936E9C"/>
    <w:rsid w:val="009370E1"/>
    <w:rsid w:val="00937107"/>
    <w:rsid w:val="00937868"/>
    <w:rsid w:val="00937E8C"/>
    <w:rsid w:val="009402C2"/>
    <w:rsid w:val="009405A0"/>
    <w:rsid w:val="009406A7"/>
    <w:rsid w:val="00941D36"/>
    <w:rsid w:val="00942428"/>
    <w:rsid w:val="009424AE"/>
    <w:rsid w:val="0094281B"/>
    <w:rsid w:val="00942BEF"/>
    <w:rsid w:val="009431E7"/>
    <w:rsid w:val="009432A7"/>
    <w:rsid w:val="0094332D"/>
    <w:rsid w:val="009434E0"/>
    <w:rsid w:val="00943C96"/>
    <w:rsid w:val="00943EE8"/>
    <w:rsid w:val="00944897"/>
    <w:rsid w:val="00944C29"/>
    <w:rsid w:val="00944FA3"/>
    <w:rsid w:val="00945262"/>
    <w:rsid w:val="0094571D"/>
    <w:rsid w:val="00945D6D"/>
    <w:rsid w:val="00945DEB"/>
    <w:rsid w:val="009475B9"/>
    <w:rsid w:val="00947790"/>
    <w:rsid w:val="00947A5C"/>
    <w:rsid w:val="009506C8"/>
    <w:rsid w:val="0095074A"/>
    <w:rsid w:val="00950768"/>
    <w:rsid w:val="009508F7"/>
    <w:rsid w:val="0095098A"/>
    <w:rsid w:val="0095168C"/>
    <w:rsid w:val="009517BC"/>
    <w:rsid w:val="0095183F"/>
    <w:rsid w:val="00951C6A"/>
    <w:rsid w:val="00951C77"/>
    <w:rsid w:val="0095294C"/>
    <w:rsid w:val="0095338F"/>
    <w:rsid w:val="0095395D"/>
    <w:rsid w:val="00953B8C"/>
    <w:rsid w:val="009549C5"/>
    <w:rsid w:val="00954AB0"/>
    <w:rsid w:val="00954DE1"/>
    <w:rsid w:val="0095503C"/>
    <w:rsid w:val="00955219"/>
    <w:rsid w:val="00955B9A"/>
    <w:rsid w:val="00955E5B"/>
    <w:rsid w:val="009561E9"/>
    <w:rsid w:val="009562B3"/>
    <w:rsid w:val="009562D7"/>
    <w:rsid w:val="00956641"/>
    <w:rsid w:val="00956D7D"/>
    <w:rsid w:val="00956F5B"/>
    <w:rsid w:val="0095723D"/>
    <w:rsid w:val="009603AD"/>
    <w:rsid w:val="009604A7"/>
    <w:rsid w:val="00960876"/>
    <w:rsid w:val="00960AC8"/>
    <w:rsid w:val="0096106D"/>
    <w:rsid w:val="00961372"/>
    <w:rsid w:val="00961840"/>
    <w:rsid w:val="00961962"/>
    <w:rsid w:val="009619B1"/>
    <w:rsid w:val="00961A62"/>
    <w:rsid w:val="00961AFD"/>
    <w:rsid w:val="0096231E"/>
    <w:rsid w:val="00962A81"/>
    <w:rsid w:val="00962BED"/>
    <w:rsid w:val="009634D7"/>
    <w:rsid w:val="0096388A"/>
    <w:rsid w:val="009647AF"/>
    <w:rsid w:val="00964A0E"/>
    <w:rsid w:val="00964BFA"/>
    <w:rsid w:val="0096521B"/>
    <w:rsid w:val="00965B91"/>
    <w:rsid w:val="009667DB"/>
    <w:rsid w:val="00966D26"/>
    <w:rsid w:val="0096768B"/>
    <w:rsid w:val="0096780C"/>
    <w:rsid w:val="00967AAC"/>
    <w:rsid w:val="00967B7C"/>
    <w:rsid w:val="00970154"/>
    <w:rsid w:val="009703B5"/>
    <w:rsid w:val="0097096A"/>
    <w:rsid w:val="00970EE8"/>
    <w:rsid w:val="0097188D"/>
    <w:rsid w:val="00971B72"/>
    <w:rsid w:val="00971D87"/>
    <w:rsid w:val="00971F38"/>
    <w:rsid w:val="00971F43"/>
    <w:rsid w:val="009721DB"/>
    <w:rsid w:val="00972919"/>
    <w:rsid w:val="00972E3E"/>
    <w:rsid w:val="009738D0"/>
    <w:rsid w:val="009739E1"/>
    <w:rsid w:val="00974059"/>
    <w:rsid w:val="00974C57"/>
    <w:rsid w:val="00974E68"/>
    <w:rsid w:val="00974F6C"/>
    <w:rsid w:val="00975512"/>
    <w:rsid w:val="009757C1"/>
    <w:rsid w:val="00975946"/>
    <w:rsid w:val="00976041"/>
    <w:rsid w:val="00976412"/>
    <w:rsid w:val="00976665"/>
    <w:rsid w:val="009774AA"/>
    <w:rsid w:val="00977787"/>
    <w:rsid w:val="00977BF3"/>
    <w:rsid w:val="00977ED0"/>
    <w:rsid w:val="00980121"/>
    <w:rsid w:val="0098015F"/>
    <w:rsid w:val="00980733"/>
    <w:rsid w:val="00980994"/>
    <w:rsid w:val="0098213D"/>
    <w:rsid w:val="0098233A"/>
    <w:rsid w:val="00982883"/>
    <w:rsid w:val="009828B4"/>
    <w:rsid w:val="0098373B"/>
    <w:rsid w:val="009837B7"/>
    <w:rsid w:val="00983B30"/>
    <w:rsid w:val="00983BC1"/>
    <w:rsid w:val="00983BDC"/>
    <w:rsid w:val="00983F9B"/>
    <w:rsid w:val="0098517A"/>
    <w:rsid w:val="0098599E"/>
    <w:rsid w:val="009859D4"/>
    <w:rsid w:val="00985C10"/>
    <w:rsid w:val="00985F1D"/>
    <w:rsid w:val="009868AA"/>
    <w:rsid w:val="00987AC4"/>
    <w:rsid w:val="009907BB"/>
    <w:rsid w:val="00990F63"/>
    <w:rsid w:val="0099114F"/>
    <w:rsid w:val="00991599"/>
    <w:rsid w:val="00991885"/>
    <w:rsid w:val="00991C33"/>
    <w:rsid w:val="009921A3"/>
    <w:rsid w:val="00992720"/>
    <w:rsid w:val="0099292C"/>
    <w:rsid w:val="00992A95"/>
    <w:rsid w:val="00992C38"/>
    <w:rsid w:val="00992ECC"/>
    <w:rsid w:val="0099335C"/>
    <w:rsid w:val="00993E89"/>
    <w:rsid w:val="00993F0E"/>
    <w:rsid w:val="0099416A"/>
    <w:rsid w:val="009949BA"/>
    <w:rsid w:val="00995D02"/>
    <w:rsid w:val="00996144"/>
    <w:rsid w:val="00996930"/>
    <w:rsid w:val="00997109"/>
    <w:rsid w:val="00997E23"/>
    <w:rsid w:val="009A070D"/>
    <w:rsid w:val="009A0BC9"/>
    <w:rsid w:val="009A0EB9"/>
    <w:rsid w:val="009A0EE3"/>
    <w:rsid w:val="009A193B"/>
    <w:rsid w:val="009A1E87"/>
    <w:rsid w:val="009A24C5"/>
    <w:rsid w:val="009A2C72"/>
    <w:rsid w:val="009A2FBE"/>
    <w:rsid w:val="009A3042"/>
    <w:rsid w:val="009A3339"/>
    <w:rsid w:val="009A37DD"/>
    <w:rsid w:val="009A3863"/>
    <w:rsid w:val="009A3F58"/>
    <w:rsid w:val="009A43E8"/>
    <w:rsid w:val="009A443C"/>
    <w:rsid w:val="009A47E4"/>
    <w:rsid w:val="009A4E7D"/>
    <w:rsid w:val="009A5001"/>
    <w:rsid w:val="009A5157"/>
    <w:rsid w:val="009A52AB"/>
    <w:rsid w:val="009A624F"/>
    <w:rsid w:val="009A6502"/>
    <w:rsid w:val="009A677E"/>
    <w:rsid w:val="009A6922"/>
    <w:rsid w:val="009A69DE"/>
    <w:rsid w:val="009A708E"/>
    <w:rsid w:val="009A7508"/>
    <w:rsid w:val="009A7916"/>
    <w:rsid w:val="009A79B2"/>
    <w:rsid w:val="009A7AE7"/>
    <w:rsid w:val="009B001F"/>
    <w:rsid w:val="009B0263"/>
    <w:rsid w:val="009B055D"/>
    <w:rsid w:val="009B069D"/>
    <w:rsid w:val="009B07C7"/>
    <w:rsid w:val="009B0823"/>
    <w:rsid w:val="009B08F8"/>
    <w:rsid w:val="009B0C96"/>
    <w:rsid w:val="009B0D02"/>
    <w:rsid w:val="009B0D60"/>
    <w:rsid w:val="009B1AAB"/>
    <w:rsid w:val="009B1B45"/>
    <w:rsid w:val="009B37AA"/>
    <w:rsid w:val="009B3929"/>
    <w:rsid w:val="009B3977"/>
    <w:rsid w:val="009B443E"/>
    <w:rsid w:val="009B4494"/>
    <w:rsid w:val="009B4D94"/>
    <w:rsid w:val="009B518D"/>
    <w:rsid w:val="009B700B"/>
    <w:rsid w:val="009B78EE"/>
    <w:rsid w:val="009B7A10"/>
    <w:rsid w:val="009B7C54"/>
    <w:rsid w:val="009C02E9"/>
    <w:rsid w:val="009C037A"/>
    <w:rsid w:val="009C079D"/>
    <w:rsid w:val="009C0853"/>
    <w:rsid w:val="009C0C5A"/>
    <w:rsid w:val="009C0D86"/>
    <w:rsid w:val="009C122A"/>
    <w:rsid w:val="009C14F7"/>
    <w:rsid w:val="009C2577"/>
    <w:rsid w:val="009C2BD9"/>
    <w:rsid w:val="009C3716"/>
    <w:rsid w:val="009C382C"/>
    <w:rsid w:val="009C3BA4"/>
    <w:rsid w:val="009C3BBB"/>
    <w:rsid w:val="009C49F0"/>
    <w:rsid w:val="009C4D96"/>
    <w:rsid w:val="009C502E"/>
    <w:rsid w:val="009C5AC1"/>
    <w:rsid w:val="009C623E"/>
    <w:rsid w:val="009C6470"/>
    <w:rsid w:val="009C6A3D"/>
    <w:rsid w:val="009C6D05"/>
    <w:rsid w:val="009C7868"/>
    <w:rsid w:val="009C7924"/>
    <w:rsid w:val="009C7C4B"/>
    <w:rsid w:val="009C7C61"/>
    <w:rsid w:val="009C7ECA"/>
    <w:rsid w:val="009D03CE"/>
    <w:rsid w:val="009D0515"/>
    <w:rsid w:val="009D058F"/>
    <w:rsid w:val="009D18C6"/>
    <w:rsid w:val="009D18DB"/>
    <w:rsid w:val="009D1B80"/>
    <w:rsid w:val="009D1BCE"/>
    <w:rsid w:val="009D1C08"/>
    <w:rsid w:val="009D1C63"/>
    <w:rsid w:val="009D1FE7"/>
    <w:rsid w:val="009D2330"/>
    <w:rsid w:val="009D2ABE"/>
    <w:rsid w:val="009D2AE6"/>
    <w:rsid w:val="009D2B74"/>
    <w:rsid w:val="009D3429"/>
    <w:rsid w:val="009D3AB5"/>
    <w:rsid w:val="009D3D12"/>
    <w:rsid w:val="009D4F41"/>
    <w:rsid w:val="009D4FBE"/>
    <w:rsid w:val="009D5AD3"/>
    <w:rsid w:val="009D6054"/>
    <w:rsid w:val="009D63B7"/>
    <w:rsid w:val="009D7260"/>
    <w:rsid w:val="009D7A1C"/>
    <w:rsid w:val="009D7FE0"/>
    <w:rsid w:val="009E0224"/>
    <w:rsid w:val="009E08D3"/>
    <w:rsid w:val="009E09F9"/>
    <w:rsid w:val="009E0A73"/>
    <w:rsid w:val="009E11FC"/>
    <w:rsid w:val="009E190D"/>
    <w:rsid w:val="009E1999"/>
    <w:rsid w:val="009E1B65"/>
    <w:rsid w:val="009E1B68"/>
    <w:rsid w:val="009E1F51"/>
    <w:rsid w:val="009E2A22"/>
    <w:rsid w:val="009E36E3"/>
    <w:rsid w:val="009E372A"/>
    <w:rsid w:val="009E3DE8"/>
    <w:rsid w:val="009E4154"/>
    <w:rsid w:val="009E4A7A"/>
    <w:rsid w:val="009E57A1"/>
    <w:rsid w:val="009E5ABD"/>
    <w:rsid w:val="009E63B9"/>
    <w:rsid w:val="009E6703"/>
    <w:rsid w:val="009E6EBC"/>
    <w:rsid w:val="009E78E2"/>
    <w:rsid w:val="009E7A62"/>
    <w:rsid w:val="009F03D8"/>
    <w:rsid w:val="009F061E"/>
    <w:rsid w:val="009F0B89"/>
    <w:rsid w:val="009F0BA4"/>
    <w:rsid w:val="009F13FD"/>
    <w:rsid w:val="009F15E0"/>
    <w:rsid w:val="009F1CC7"/>
    <w:rsid w:val="009F2C2C"/>
    <w:rsid w:val="009F34A4"/>
    <w:rsid w:val="009F5415"/>
    <w:rsid w:val="009F5B60"/>
    <w:rsid w:val="009F5DA1"/>
    <w:rsid w:val="009F64C3"/>
    <w:rsid w:val="009F6EA2"/>
    <w:rsid w:val="009F728E"/>
    <w:rsid w:val="00A01CBD"/>
    <w:rsid w:val="00A01D26"/>
    <w:rsid w:val="00A01F75"/>
    <w:rsid w:val="00A02136"/>
    <w:rsid w:val="00A02B5A"/>
    <w:rsid w:val="00A03102"/>
    <w:rsid w:val="00A039C2"/>
    <w:rsid w:val="00A03D7B"/>
    <w:rsid w:val="00A03D89"/>
    <w:rsid w:val="00A03DC9"/>
    <w:rsid w:val="00A03EAB"/>
    <w:rsid w:val="00A04A6B"/>
    <w:rsid w:val="00A055B8"/>
    <w:rsid w:val="00A057FE"/>
    <w:rsid w:val="00A05C1F"/>
    <w:rsid w:val="00A068E7"/>
    <w:rsid w:val="00A06B77"/>
    <w:rsid w:val="00A06E4C"/>
    <w:rsid w:val="00A07355"/>
    <w:rsid w:val="00A07CFA"/>
    <w:rsid w:val="00A10AAD"/>
    <w:rsid w:val="00A10AF4"/>
    <w:rsid w:val="00A117BC"/>
    <w:rsid w:val="00A11E7D"/>
    <w:rsid w:val="00A122A4"/>
    <w:rsid w:val="00A124A9"/>
    <w:rsid w:val="00A12BFE"/>
    <w:rsid w:val="00A12E25"/>
    <w:rsid w:val="00A12ED5"/>
    <w:rsid w:val="00A13B55"/>
    <w:rsid w:val="00A13D53"/>
    <w:rsid w:val="00A14093"/>
    <w:rsid w:val="00A14E7D"/>
    <w:rsid w:val="00A1506E"/>
    <w:rsid w:val="00A1603E"/>
    <w:rsid w:val="00A16071"/>
    <w:rsid w:val="00A1723E"/>
    <w:rsid w:val="00A173B4"/>
    <w:rsid w:val="00A176E5"/>
    <w:rsid w:val="00A178BD"/>
    <w:rsid w:val="00A1797D"/>
    <w:rsid w:val="00A203E1"/>
    <w:rsid w:val="00A2066F"/>
    <w:rsid w:val="00A206B7"/>
    <w:rsid w:val="00A21172"/>
    <w:rsid w:val="00A211D2"/>
    <w:rsid w:val="00A214EF"/>
    <w:rsid w:val="00A21609"/>
    <w:rsid w:val="00A21D1A"/>
    <w:rsid w:val="00A21F36"/>
    <w:rsid w:val="00A226D0"/>
    <w:rsid w:val="00A22E43"/>
    <w:rsid w:val="00A22F44"/>
    <w:rsid w:val="00A23936"/>
    <w:rsid w:val="00A24446"/>
    <w:rsid w:val="00A24B62"/>
    <w:rsid w:val="00A250DE"/>
    <w:rsid w:val="00A257C8"/>
    <w:rsid w:val="00A25ACC"/>
    <w:rsid w:val="00A25AFA"/>
    <w:rsid w:val="00A2692F"/>
    <w:rsid w:val="00A269E5"/>
    <w:rsid w:val="00A27436"/>
    <w:rsid w:val="00A2765E"/>
    <w:rsid w:val="00A278EA"/>
    <w:rsid w:val="00A27B68"/>
    <w:rsid w:val="00A27E0D"/>
    <w:rsid w:val="00A305A1"/>
    <w:rsid w:val="00A3085F"/>
    <w:rsid w:val="00A30C65"/>
    <w:rsid w:val="00A30F2C"/>
    <w:rsid w:val="00A31144"/>
    <w:rsid w:val="00A31BFD"/>
    <w:rsid w:val="00A323D2"/>
    <w:rsid w:val="00A32F61"/>
    <w:rsid w:val="00A33790"/>
    <w:rsid w:val="00A34352"/>
    <w:rsid w:val="00A34720"/>
    <w:rsid w:val="00A34C51"/>
    <w:rsid w:val="00A35718"/>
    <w:rsid w:val="00A35B5F"/>
    <w:rsid w:val="00A36E23"/>
    <w:rsid w:val="00A36E5F"/>
    <w:rsid w:val="00A37095"/>
    <w:rsid w:val="00A37239"/>
    <w:rsid w:val="00A40014"/>
    <w:rsid w:val="00A40A4E"/>
    <w:rsid w:val="00A4129E"/>
    <w:rsid w:val="00A4154F"/>
    <w:rsid w:val="00A41581"/>
    <w:rsid w:val="00A42952"/>
    <w:rsid w:val="00A42A17"/>
    <w:rsid w:val="00A42ED6"/>
    <w:rsid w:val="00A4329D"/>
    <w:rsid w:val="00A4365C"/>
    <w:rsid w:val="00A436DB"/>
    <w:rsid w:val="00A43DB9"/>
    <w:rsid w:val="00A43E60"/>
    <w:rsid w:val="00A445DF"/>
    <w:rsid w:val="00A4461D"/>
    <w:rsid w:val="00A44C5B"/>
    <w:rsid w:val="00A44E76"/>
    <w:rsid w:val="00A45A45"/>
    <w:rsid w:val="00A463AC"/>
    <w:rsid w:val="00A4649D"/>
    <w:rsid w:val="00A46E0E"/>
    <w:rsid w:val="00A4728E"/>
    <w:rsid w:val="00A47DDF"/>
    <w:rsid w:val="00A506E3"/>
    <w:rsid w:val="00A507E7"/>
    <w:rsid w:val="00A5131F"/>
    <w:rsid w:val="00A5142A"/>
    <w:rsid w:val="00A51AA5"/>
    <w:rsid w:val="00A5281D"/>
    <w:rsid w:val="00A52D4D"/>
    <w:rsid w:val="00A5379F"/>
    <w:rsid w:val="00A539D7"/>
    <w:rsid w:val="00A53AB2"/>
    <w:rsid w:val="00A540FC"/>
    <w:rsid w:val="00A54356"/>
    <w:rsid w:val="00A543CC"/>
    <w:rsid w:val="00A54635"/>
    <w:rsid w:val="00A547C8"/>
    <w:rsid w:val="00A54CE2"/>
    <w:rsid w:val="00A559B1"/>
    <w:rsid w:val="00A56425"/>
    <w:rsid w:val="00A5670F"/>
    <w:rsid w:val="00A569A3"/>
    <w:rsid w:val="00A56FA5"/>
    <w:rsid w:val="00A57D9A"/>
    <w:rsid w:val="00A57E46"/>
    <w:rsid w:val="00A6125A"/>
    <w:rsid w:val="00A61A90"/>
    <w:rsid w:val="00A61C5C"/>
    <w:rsid w:val="00A61D27"/>
    <w:rsid w:val="00A625C1"/>
    <w:rsid w:val="00A6271B"/>
    <w:rsid w:val="00A62D72"/>
    <w:rsid w:val="00A62E66"/>
    <w:rsid w:val="00A630B1"/>
    <w:rsid w:val="00A63D43"/>
    <w:rsid w:val="00A646DC"/>
    <w:rsid w:val="00A64A73"/>
    <w:rsid w:val="00A64D02"/>
    <w:rsid w:val="00A65A34"/>
    <w:rsid w:val="00A65D80"/>
    <w:rsid w:val="00A6617F"/>
    <w:rsid w:val="00A669E9"/>
    <w:rsid w:val="00A66E3B"/>
    <w:rsid w:val="00A673EE"/>
    <w:rsid w:val="00A67DE4"/>
    <w:rsid w:val="00A701C6"/>
    <w:rsid w:val="00A70351"/>
    <w:rsid w:val="00A703FC"/>
    <w:rsid w:val="00A707BA"/>
    <w:rsid w:val="00A71061"/>
    <w:rsid w:val="00A71550"/>
    <w:rsid w:val="00A71E1D"/>
    <w:rsid w:val="00A724B6"/>
    <w:rsid w:val="00A728A5"/>
    <w:rsid w:val="00A73685"/>
    <w:rsid w:val="00A73698"/>
    <w:rsid w:val="00A7382C"/>
    <w:rsid w:val="00A73AB7"/>
    <w:rsid w:val="00A73F5C"/>
    <w:rsid w:val="00A744AB"/>
    <w:rsid w:val="00A752E7"/>
    <w:rsid w:val="00A76147"/>
    <w:rsid w:val="00A7636D"/>
    <w:rsid w:val="00A76668"/>
    <w:rsid w:val="00A76F8C"/>
    <w:rsid w:val="00A772FB"/>
    <w:rsid w:val="00A8001A"/>
    <w:rsid w:val="00A80B6A"/>
    <w:rsid w:val="00A81474"/>
    <w:rsid w:val="00A82160"/>
    <w:rsid w:val="00A83001"/>
    <w:rsid w:val="00A833EA"/>
    <w:rsid w:val="00A8386C"/>
    <w:rsid w:val="00A839F0"/>
    <w:rsid w:val="00A83B5E"/>
    <w:rsid w:val="00A83E04"/>
    <w:rsid w:val="00A840F1"/>
    <w:rsid w:val="00A84264"/>
    <w:rsid w:val="00A84D7F"/>
    <w:rsid w:val="00A84F2D"/>
    <w:rsid w:val="00A850D0"/>
    <w:rsid w:val="00A855EA"/>
    <w:rsid w:val="00A857C6"/>
    <w:rsid w:val="00A85941"/>
    <w:rsid w:val="00A8595D"/>
    <w:rsid w:val="00A861F1"/>
    <w:rsid w:val="00A86A6A"/>
    <w:rsid w:val="00A86AFF"/>
    <w:rsid w:val="00A87B36"/>
    <w:rsid w:val="00A9068F"/>
    <w:rsid w:val="00A90882"/>
    <w:rsid w:val="00A90C20"/>
    <w:rsid w:val="00A914AA"/>
    <w:rsid w:val="00A915E2"/>
    <w:rsid w:val="00A9162E"/>
    <w:rsid w:val="00A918BA"/>
    <w:rsid w:val="00A91A03"/>
    <w:rsid w:val="00A91DB6"/>
    <w:rsid w:val="00A91E78"/>
    <w:rsid w:val="00A92329"/>
    <w:rsid w:val="00A92AB0"/>
    <w:rsid w:val="00A92C6A"/>
    <w:rsid w:val="00A93588"/>
    <w:rsid w:val="00A936B7"/>
    <w:rsid w:val="00A93D5A"/>
    <w:rsid w:val="00A94CE5"/>
    <w:rsid w:val="00A94E61"/>
    <w:rsid w:val="00A96222"/>
    <w:rsid w:val="00AA0316"/>
    <w:rsid w:val="00AA058B"/>
    <w:rsid w:val="00AA0F7A"/>
    <w:rsid w:val="00AA1233"/>
    <w:rsid w:val="00AA164E"/>
    <w:rsid w:val="00AA16A3"/>
    <w:rsid w:val="00AA1A78"/>
    <w:rsid w:val="00AA1A82"/>
    <w:rsid w:val="00AA230D"/>
    <w:rsid w:val="00AA357C"/>
    <w:rsid w:val="00AA415A"/>
    <w:rsid w:val="00AA466A"/>
    <w:rsid w:val="00AA5606"/>
    <w:rsid w:val="00AA59B6"/>
    <w:rsid w:val="00AA64FF"/>
    <w:rsid w:val="00AA651A"/>
    <w:rsid w:val="00AA6A94"/>
    <w:rsid w:val="00AA6EBE"/>
    <w:rsid w:val="00AA7039"/>
    <w:rsid w:val="00AA79BF"/>
    <w:rsid w:val="00AA7B8E"/>
    <w:rsid w:val="00AB044E"/>
    <w:rsid w:val="00AB0548"/>
    <w:rsid w:val="00AB0B37"/>
    <w:rsid w:val="00AB0CDB"/>
    <w:rsid w:val="00AB0D0D"/>
    <w:rsid w:val="00AB1011"/>
    <w:rsid w:val="00AB1669"/>
    <w:rsid w:val="00AB1C9B"/>
    <w:rsid w:val="00AB2357"/>
    <w:rsid w:val="00AB2834"/>
    <w:rsid w:val="00AB2E79"/>
    <w:rsid w:val="00AB30E1"/>
    <w:rsid w:val="00AB33A8"/>
    <w:rsid w:val="00AB35A0"/>
    <w:rsid w:val="00AB3AA9"/>
    <w:rsid w:val="00AB47BA"/>
    <w:rsid w:val="00AB4EE4"/>
    <w:rsid w:val="00AB577A"/>
    <w:rsid w:val="00AB57F8"/>
    <w:rsid w:val="00AB5C06"/>
    <w:rsid w:val="00AB5C3B"/>
    <w:rsid w:val="00AB5E2C"/>
    <w:rsid w:val="00AB62D9"/>
    <w:rsid w:val="00AB646A"/>
    <w:rsid w:val="00AB6699"/>
    <w:rsid w:val="00AB6B5D"/>
    <w:rsid w:val="00AB6C0E"/>
    <w:rsid w:val="00AB6FD2"/>
    <w:rsid w:val="00AB74CE"/>
    <w:rsid w:val="00AB7769"/>
    <w:rsid w:val="00AB7CAC"/>
    <w:rsid w:val="00AC0383"/>
    <w:rsid w:val="00AC06A1"/>
    <w:rsid w:val="00AC1E51"/>
    <w:rsid w:val="00AC1F49"/>
    <w:rsid w:val="00AC2007"/>
    <w:rsid w:val="00AC211D"/>
    <w:rsid w:val="00AC2206"/>
    <w:rsid w:val="00AC2460"/>
    <w:rsid w:val="00AC2A70"/>
    <w:rsid w:val="00AC2F7D"/>
    <w:rsid w:val="00AC3BE0"/>
    <w:rsid w:val="00AC3C86"/>
    <w:rsid w:val="00AC3E10"/>
    <w:rsid w:val="00AC3F6F"/>
    <w:rsid w:val="00AC40FE"/>
    <w:rsid w:val="00AC5511"/>
    <w:rsid w:val="00AC5743"/>
    <w:rsid w:val="00AC5AC8"/>
    <w:rsid w:val="00AC5FDB"/>
    <w:rsid w:val="00AC655B"/>
    <w:rsid w:val="00AC6807"/>
    <w:rsid w:val="00AC6966"/>
    <w:rsid w:val="00AC69AF"/>
    <w:rsid w:val="00AC6E13"/>
    <w:rsid w:val="00AC6E6E"/>
    <w:rsid w:val="00AC7002"/>
    <w:rsid w:val="00AC7278"/>
    <w:rsid w:val="00AC79D2"/>
    <w:rsid w:val="00AD03D1"/>
    <w:rsid w:val="00AD082B"/>
    <w:rsid w:val="00AD0B01"/>
    <w:rsid w:val="00AD12DE"/>
    <w:rsid w:val="00AD1721"/>
    <w:rsid w:val="00AD2136"/>
    <w:rsid w:val="00AD27BB"/>
    <w:rsid w:val="00AD38FA"/>
    <w:rsid w:val="00AD3AB9"/>
    <w:rsid w:val="00AD3E19"/>
    <w:rsid w:val="00AD421F"/>
    <w:rsid w:val="00AD4A6A"/>
    <w:rsid w:val="00AD4DDC"/>
    <w:rsid w:val="00AD5467"/>
    <w:rsid w:val="00AD547B"/>
    <w:rsid w:val="00AD57A0"/>
    <w:rsid w:val="00AD5AC3"/>
    <w:rsid w:val="00AD5C97"/>
    <w:rsid w:val="00AD5D69"/>
    <w:rsid w:val="00AD61EA"/>
    <w:rsid w:val="00AD6567"/>
    <w:rsid w:val="00AD6A60"/>
    <w:rsid w:val="00AD6C19"/>
    <w:rsid w:val="00AD7675"/>
    <w:rsid w:val="00AD7AE7"/>
    <w:rsid w:val="00AD7B01"/>
    <w:rsid w:val="00AE0694"/>
    <w:rsid w:val="00AE07BC"/>
    <w:rsid w:val="00AE0A85"/>
    <w:rsid w:val="00AE1181"/>
    <w:rsid w:val="00AE1A53"/>
    <w:rsid w:val="00AE1D32"/>
    <w:rsid w:val="00AE2332"/>
    <w:rsid w:val="00AE2E3B"/>
    <w:rsid w:val="00AE3CA3"/>
    <w:rsid w:val="00AE4F69"/>
    <w:rsid w:val="00AE5223"/>
    <w:rsid w:val="00AE5395"/>
    <w:rsid w:val="00AE56F4"/>
    <w:rsid w:val="00AE58F6"/>
    <w:rsid w:val="00AE6151"/>
    <w:rsid w:val="00AE79D4"/>
    <w:rsid w:val="00AF0388"/>
    <w:rsid w:val="00AF0D80"/>
    <w:rsid w:val="00AF14D1"/>
    <w:rsid w:val="00AF1A16"/>
    <w:rsid w:val="00AF20E3"/>
    <w:rsid w:val="00AF245C"/>
    <w:rsid w:val="00AF2A60"/>
    <w:rsid w:val="00AF327F"/>
    <w:rsid w:val="00AF3CAA"/>
    <w:rsid w:val="00AF4EA9"/>
    <w:rsid w:val="00AF5093"/>
    <w:rsid w:val="00AF556F"/>
    <w:rsid w:val="00AF5828"/>
    <w:rsid w:val="00AF6422"/>
    <w:rsid w:val="00AF67E3"/>
    <w:rsid w:val="00AF6E2A"/>
    <w:rsid w:val="00B002E4"/>
    <w:rsid w:val="00B00693"/>
    <w:rsid w:val="00B00B4C"/>
    <w:rsid w:val="00B00FA5"/>
    <w:rsid w:val="00B0150C"/>
    <w:rsid w:val="00B028BC"/>
    <w:rsid w:val="00B029C2"/>
    <w:rsid w:val="00B03639"/>
    <w:rsid w:val="00B03E0C"/>
    <w:rsid w:val="00B04003"/>
    <w:rsid w:val="00B044F8"/>
    <w:rsid w:val="00B04A9C"/>
    <w:rsid w:val="00B04B41"/>
    <w:rsid w:val="00B04C53"/>
    <w:rsid w:val="00B04C8E"/>
    <w:rsid w:val="00B06006"/>
    <w:rsid w:val="00B06E04"/>
    <w:rsid w:val="00B07358"/>
    <w:rsid w:val="00B073D2"/>
    <w:rsid w:val="00B077FE"/>
    <w:rsid w:val="00B10579"/>
    <w:rsid w:val="00B1109C"/>
    <w:rsid w:val="00B1130A"/>
    <w:rsid w:val="00B11619"/>
    <w:rsid w:val="00B117D3"/>
    <w:rsid w:val="00B1198A"/>
    <w:rsid w:val="00B12006"/>
    <w:rsid w:val="00B12EC7"/>
    <w:rsid w:val="00B135E8"/>
    <w:rsid w:val="00B1390B"/>
    <w:rsid w:val="00B13A92"/>
    <w:rsid w:val="00B14206"/>
    <w:rsid w:val="00B142A5"/>
    <w:rsid w:val="00B146D4"/>
    <w:rsid w:val="00B14753"/>
    <w:rsid w:val="00B149BC"/>
    <w:rsid w:val="00B14AD0"/>
    <w:rsid w:val="00B1522D"/>
    <w:rsid w:val="00B154F4"/>
    <w:rsid w:val="00B1557E"/>
    <w:rsid w:val="00B159DE"/>
    <w:rsid w:val="00B15B7A"/>
    <w:rsid w:val="00B15E7C"/>
    <w:rsid w:val="00B164E1"/>
    <w:rsid w:val="00B16AC0"/>
    <w:rsid w:val="00B16C1E"/>
    <w:rsid w:val="00B17139"/>
    <w:rsid w:val="00B171FE"/>
    <w:rsid w:val="00B1763D"/>
    <w:rsid w:val="00B17647"/>
    <w:rsid w:val="00B1790E"/>
    <w:rsid w:val="00B17FF2"/>
    <w:rsid w:val="00B202DB"/>
    <w:rsid w:val="00B20ABC"/>
    <w:rsid w:val="00B2104E"/>
    <w:rsid w:val="00B211D2"/>
    <w:rsid w:val="00B21214"/>
    <w:rsid w:val="00B215CF"/>
    <w:rsid w:val="00B215EB"/>
    <w:rsid w:val="00B216CC"/>
    <w:rsid w:val="00B216E9"/>
    <w:rsid w:val="00B21D8C"/>
    <w:rsid w:val="00B2289C"/>
    <w:rsid w:val="00B233B4"/>
    <w:rsid w:val="00B23780"/>
    <w:rsid w:val="00B23C8B"/>
    <w:rsid w:val="00B23E54"/>
    <w:rsid w:val="00B245B1"/>
    <w:rsid w:val="00B25082"/>
    <w:rsid w:val="00B2542B"/>
    <w:rsid w:val="00B25C6B"/>
    <w:rsid w:val="00B25CDF"/>
    <w:rsid w:val="00B25EDA"/>
    <w:rsid w:val="00B26F85"/>
    <w:rsid w:val="00B271B8"/>
    <w:rsid w:val="00B31508"/>
    <w:rsid w:val="00B3200E"/>
    <w:rsid w:val="00B328F0"/>
    <w:rsid w:val="00B32994"/>
    <w:rsid w:val="00B32A2F"/>
    <w:rsid w:val="00B32E60"/>
    <w:rsid w:val="00B33459"/>
    <w:rsid w:val="00B33461"/>
    <w:rsid w:val="00B3346E"/>
    <w:rsid w:val="00B3444F"/>
    <w:rsid w:val="00B34572"/>
    <w:rsid w:val="00B34608"/>
    <w:rsid w:val="00B34B89"/>
    <w:rsid w:val="00B34F4E"/>
    <w:rsid w:val="00B350D6"/>
    <w:rsid w:val="00B35BC8"/>
    <w:rsid w:val="00B35D0D"/>
    <w:rsid w:val="00B36191"/>
    <w:rsid w:val="00B3785F"/>
    <w:rsid w:val="00B37C7D"/>
    <w:rsid w:val="00B37F05"/>
    <w:rsid w:val="00B40333"/>
    <w:rsid w:val="00B4064D"/>
    <w:rsid w:val="00B4087A"/>
    <w:rsid w:val="00B409C9"/>
    <w:rsid w:val="00B40A9F"/>
    <w:rsid w:val="00B40B76"/>
    <w:rsid w:val="00B414D4"/>
    <w:rsid w:val="00B419F5"/>
    <w:rsid w:val="00B41AE3"/>
    <w:rsid w:val="00B42691"/>
    <w:rsid w:val="00B42AF6"/>
    <w:rsid w:val="00B42BBD"/>
    <w:rsid w:val="00B42C67"/>
    <w:rsid w:val="00B42DD6"/>
    <w:rsid w:val="00B43490"/>
    <w:rsid w:val="00B4354B"/>
    <w:rsid w:val="00B43623"/>
    <w:rsid w:val="00B43B9E"/>
    <w:rsid w:val="00B43C4E"/>
    <w:rsid w:val="00B43CB8"/>
    <w:rsid w:val="00B43E6A"/>
    <w:rsid w:val="00B4473E"/>
    <w:rsid w:val="00B45038"/>
    <w:rsid w:val="00B451D8"/>
    <w:rsid w:val="00B45AF8"/>
    <w:rsid w:val="00B462CB"/>
    <w:rsid w:val="00B46C0A"/>
    <w:rsid w:val="00B47551"/>
    <w:rsid w:val="00B50B17"/>
    <w:rsid w:val="00B50B53"/>
    <w:rsid w:val="00B50D05"/>
    <w:rsid w:val="00B51D0F"/>
    <w:rsid w:val="00B53AE1"/>
    <w:rsid w:val="00B53CFF"/>
    <w:rsid w:val="00B54A45"/>
    <w:rsid w:val="00B54B8E"/>
    <w:rsid w:val="00B550FD"/>
    <w:rsid w:val="00B5544A"/>
    <w:rsid w:val="00B558A6"/>
    <w:rsid w:val="00B55A13"/>
    <w:rsid w:val="00B55A35"/>
    <w:rsid w:val="00B55B87"/>
    <w:rsid w:val="00B562F2"/>
    <w:rsid w:val="00B56785"/>
    <w:rsid w:val="00B568EF"/>
    <w:rsid w:val="00B56A62"/>
    <w:rsid w:val="00B575B1"/>
    <w:rsid w:val="00B57AEC"/>
    <w:rsid w:val="00B60034"/>
    <w:rsid w:val="00B6007D"/>
    <w:rsid w:val="00B6025B"/>
    <w:rsid w:val="00B60E1B"/>
    <w:rsid w:val="00B6104F"/>
    <w:rsid w:val="00B61256"/>
    <w:rsid w:val="00B614D3"/>
    <w:rsid w:val="00B614E5"/>
    <w:rsid w:val="00B623E7"/>
    <w:rsid w:val="00B62531"/>
    <w:rsid w:val="00B62702"/>
    <w:rsid w:val="00B627EF"/>
    <w:rsid w:val="00B62875"/>
    <w:rsid w:val="00B62C2E"/>
    <w:rsid w:val="00B63E92"/>
    <w:rsid w:val="00B64607"/>
    <w:rsid w:val="00B64A72"/>
    <w:rsid w:val="00B64E3A"/>
    <w:rsid w:val="00B653DA"/>
    <w:rsid w:val="00B66101"/>
    <w:rsid w:val="00B66B4E"/>
    <w:rsid w:val="00B66C3E"/>
    <w:rsid w:val="00B66E00"/>
    <w:rsid w:val="00B670B3"/>
    <w:rsid w:val="00B67211"/>
    <w:rsid w:val="00B67CC0"/>
    <w:rsid w:val="00B70672"/>
    <w:rsid w:val="00B70BAE"/>
    <w:rsid w:val="00B71678"/>
    <w:rsid w:val="00B71A50"/>
    <w:rsid w:val="00B71C04"/>
    <w:rsid w:val="00B71C8F"/>
    <w:rsid w:val="00B71F0F"/>
    <w:rsid w:val="00B71FF8"/>
    <w:rsid w:val="00B72217"/>
    <w:rsid w:val="00B7272E"/>
    <w:rsid w:val="00B72939"/>
    <w:rsid w:val="00B73638"/>
    <w:rsid w:val="00B73B7D"/>
    <w:rsid w:val="00B740DE"/>
    <w:rsid w:val="00B743F1"/>
    <w:rsid w:val="00B74473"/>
    <w:rsid w:val="00B74A7D"/>
    <w:rsid w:val="00B74EC6"/>
    <w:rsid w:val="00B755BB"/>
    <w:rsid w:val="00B764B3"/>
    <w:rsid w:val="00B77376"/>
    <w:rsid w:val="00B7759A"/>
    <w:rsid w:val="00B77FEB"/>
    <w:rsid w:val="00B80FE2"/>
    <w:rsid w:val="00B81130"/>
    <w:rsid w:val="00B81182"/>
    <w:rsid w:val="00B81B47"/>
    <w:rsid w:val="00B82195"/>
    <w:rsid w:val="00B822CD"/>
    <w:rsid w:val="00B823FB"/>
    <w:rsid w:val="00B8255F"/>
    <w:rsid w:val="00B82E86"/>
    <w:rsid w:val="00B830EF"/>
    <w:rsid w:val="00B845F7"/>
    <w:rsid w:val="00B846C8"/>
    <w:rsid w:val="00B84B1D"/>
    <w:rsid w:val="00B85224"/>
    <w:rsid w:val="00B853EC"/>
    <w:rsid w:val="00B85BB1"/>
    <w:rsid w:val="00B86416"/>
    <w:rsid w:val="00B8687A"/>
    <w:rsid w:val="00B86C42"/>
    <w:rsid w:val="00B86CC3"/>
    <w:rsid w:val="00B86FD1"/>
    <w:rsid w:val="00B87007"/>
    <w:rsid w:val="00B871A7"/>
    <w:rsid w:val="00B87201"/>
    <w:rsid w:val="00B87F36"/>
    <w:rsid w:val="00B90038"/>
    <w:rsid w:val="00B904BE"/>
    <w:rsid w:val="00B906D2"/>
    <w:rsid w:val="00B90768"/>
    <w:rsid w:val="00B90C9E"/>
    <w:rsid w:val="00B90CEA"/>
    <w:rsid w:val="00B90DA6"/>
    <w:rsid w:val="00B912AD"/>
    <w:rsid w:val="00B918FE"/>
    <w:rsid w:val="00B91FDC"/>
    <w:rsid w:val="00B92584"/>
    <w:rsid w:val="00B92B01"/>
    <w:rsid w:val="00B9499C"/>
    <w:rsid w:val="00B94FBE"/>
    <w:rsid w:val="00B9500B"/>
    <w:rsid w:val="00B95AB6"/>
    <w:rsid w:val="00B95C43"/>
    <w:rsid w:val="00B967C2"/>
    <w:rsid w:val="00B96EC2"/>
    <w:rsid w:val="00B96EE4"/>
    <w:rsid w:val="00B97064"/>
    <w:rsid w:val="00B974ED"/>
    <w:rsid w:val="00B97571"/>
    <w:rsid w:val="00B975FE"/>
    <w:rsid w:val="00B97851"/>
    <w:rsid w:val="00B979A5"/>
    <w:rsid w:val="00B97AAE"/>
    <w:rsid w:val="00B97CE4"/>
    <w:rsid w:val="00BA0624"/>
    <w:rsid w:val="00BA0BB4"/>
    <w:rsid w:val="00BA0FD1"/>
    <w:rsid w:val="00BA17D8"/>
    <w:rsid w:val="00BA1A8D"/>
    <w:rsid w:val="00BA1D7D"/>
    <w:rsid w:val="00BA1E22"/>
    <w:rsid w:val="00BA2983"/>
    <w:rsid w:val="00BA29BA"/>
    <w:rsid w:val="00BA2A05"/>
    <w:rsid w:val="00BA2B52"/>
    <w:rsid w:val="00BA3A79"/>
    <w:rsid w:val="00BA3EBB"/>
    <w:rsid w:val="00BA3F04"/>
    <w:rsid w:val="00BA4DEE"/>
    <w:rsid w:val="00BA4F50"/>
    <w:rsid w:val="00BA5049"/>
    <w:rsid w:val="00BA5139"/>
    <w:rsid w:val="00BA51F8"/>
    <w:rsid w:val="00BA559A"/>
    <w:rsid w:val="00BA5F25"/>
    <w:rsid w:val="00BA61B0"/>
    <w:rsid w:val="00BA6E21"/>
    <w:rsid w:val="00BA6F9C"/>
    <w:rsid w:val="00BA78C2"/>
    <w:rsid w:val="00BA7BCD"/>
    <w:rsid w:val="00BA7E79"/>
    <w:rsid w:val="00BB03DA"/>
    <w:rsid w:val="00BB06C9"/>
    <w:rsid w:val="00BB0B25"/>
    <w:rsid w:val="00BB0C0C"/>
    <w:rsid w:val="00BB0ED3"/>
    <w:rsid w:val="00BB10D2"/>
    <w:rsid w:val="00BB1457"/>
    <w:rsid w:val="00BB14C0"/>
    <w:rsid w:val="00BB1D61"/>
    <w:rsid w:val="00BB27FB"/>
    <w:rsid w:val="00BB2DA3"/>
    <w:rsid w:val="00BB3BB8"/>
    <w:rsid w:val="00BB426F"/>
    <w:rsid w:val="00BB436E"/>
    <w:rsid w:val="00BB441A"/>
    <w:rsid w:val="00BB46EF"/>
    <w:rsid w:val="00BB4C82"/>
    <w:rsid w:val="00BB53AE"/>
    <w:rsid w:val="00BB548B"/>
    <w:rsid w:val="00BB5E72"/>
    <w:rsid w:val="00BB669C"/>
    <w:rsid w:val="00BB6AAE"/>
    <w:rsid w:val="00BB78D6"/>
    <w:rsid w:val="00BB7942"/>
    <w:rsid w:val="00BC03EA"/>
    <w:rsid w:val="00BC0493"/>
    <w:rsid w:val="00BC0C11"/>
    <w:rsid w:val="00BC15E8"/>
    <w:rsid w:val="00BC1D9D"/>
    <w:rsid w:val="00BC1E79"/>
    <w:rsid w:val="00BC1EDA"/>
    <w:rsid w:val="00BC1F25"/>
    <w:rsid w:val="00BC2034"/>
    <w:rsid w:val="00BC216A"/>
    <w:rsid w:val="00BC343C"/>
    <w:rsid w:val="00BC3652"/>
    <w:rsid w:val="00BC37D9"/>
    <w:rsid w:val="00BC41D9"/>
    <w:rsid w:val="00BC47ED"/>
    <w:rsid w:val="00BC4F64"/>
    <w:rsid w:val="00BC5123"/>
    <w:rsid w:val="00BC5154"/>
    <w:rsid w:val="00BC51A5"/>
    <w:rsid w:val="00BC51D5"/>
    <w:rsid w:val="00BC610C"/>
    <w:rsid w:val="00BC630A"/>
    <w:rsid w:val="00BC6372"/>
    <w:rsid w:val="00BC6820"/>
    <w:rsid w:val="00BC698A"/>
    <w:rsid w:val="00BC6ED2"/>
    <w:rsid w:val="00BC6F80"/>
    <w:rsid w:val="00BC74E3"/>
    <w:rsid w:val="00BC7C80"/>
    <w:rsid w:val="00BD0617"/>
    <w:rsid w:val="00BD0797"/>
    <w:rsid w:val="00BD0941"/>
    <w:rsid w:val="00BD0C0A"/>
    <w:rsid w:val="00BD1782"/>
    <w:rsid w:val="00BD1AE5"/>
    <w:rsid w:val="00BD1D31"/>
    <w:rsid w:val="00BD1F63"/>
    <w:rsid w:val="00BD216E"/>
    <w:rsid w:val="00BD2566"/>
    <w:rsid w:val="00BD2864"/>
    <w:rsid w:val="00BD2B2E"/>
    <w:rsid w:val="00BD3310"/>
    <w:rsid w:val="00BD34ED"/>
    <w:rsid w:val="00BD36B9"/>
    <w:rsid w:val="00BD3D6C"/>
    <w:rsid w:val="00BD4374"/>
    <w:rsid w:val="00BD4B2E"/>
    <w:rsid w:val="00BD4BD4"/>
    <w:rsid w:val="00BD544E"/>
    <w:rsid w:val="00BD625D"/>
    <w:rsid w:val="00BD6264"/>
    <w:rsid w:val="00BD633C"/>
    <w:rsid w:val="00BD69FD"/>
    <w:rsid w:val="00BD75AB"/>
    <w:rsid w:val="00BD75E2"/>
    <w:rsid w:val="00BD7716"/>
    <w:rsid w:val="00BE0007"/>
    <w:rsid w:val="00BE02A2"/>
    <w:rsid w:val="00BE0824"/>
    <w:rsid w:val="00BE0DDC"/>
    <w:rsid w:val="00BE1441"/>
    <w:rsid w:val="00BE178B"/>
    <w:rsid w:val="00BE188C"/>
    <w:rsid w:val="00BE1B0A"/>
    <w:rsid w:val="00BE1C94"/>
    <w:rsid w:val="00BE231D"/>
    <w:rsid w:val="00BE23BB"/>
    <w:rsid w:val="00BE2538"/>
    <w:rsid w:val="00BE3031"/>
    <w:rsid w:val="00BE31E8"/>
    <w:rsid w:val="00BE3484"/>
    <w:rsid w:val="00BE39DE"/>
    <w:rsid w:val="00BE3A16"/>
    <w:rsid w:val="00BE3A90"/>
    <w:rsid w:val="00BE4E94"/>
    <w:rsid w:val="00BE5406"/>
    <w:rsid w:val="00BE5B5C"/>
    <w:rsid w:val="00BE6D5F"/>
    <w:rsid w:val="00BE6EBB"/>
    <w:rsid w:val="00BE715C"/>
    <w:rsid w:val="00BE7A01"/>
    <w:rsid w:val="00BE7C30"/>
    <w:rsid w:val="00BE7D6E"/>
    <w:rsid w:val="00BF0983"/>
    <w:rsid w:val="00BF1202"/>
    <w:rsid w:val="00BF12E1"/>
    <w:rsid w:val="00BF18AC"/>
    <w:rsid w:val="00BF193C"/>
    <w:rsid w:val="00BF1B7D"/>
    <w:rsid w:val="00BF1BDB"/>
    <w:rsid w:val="00BF1E05"/>
    <w:rsid w:val="00BF23EC"/>
    <w:rsid w:val="00BF2410"/>
    <w:rsid w:val="00BF318F"/>
    <w:rsid w:val="00BF3548"/>
    <w:rsid w:val="00BF37F3"/>
    <w:rsid w:val="00BF3A03"/>
    <w:rsid w:val="00BF3DC8"/>
    <w:rsid w:val="00BF403E"/>
    <w:rsid w:val="00BF40E2"/>
    <w:rsid w:val="00BF44E8"/>
    <w:rsid w:val="00BF4A5F"/>
    <w:rsid w:val="00BF5544"/>
    <w:rsid w:val="00BF6A48"/>
    <w:rsid w:val="00BF6CC9"/>
    <w:rsid w:val="00BF7142"/>
    <w:rsid w:val="00BF784B"/>
    <w:rsid w:val="00BF7922"/>
    <w:rsid w:val="00BF7F87"/>
    <w:rsid w:val="00C00185"/>
    <w:rsid w:val="00C001DD"/>
    <w:rsid w:val="00C003CA"/>
    <w:rsid w:val="00C00402"/>
    <w:rsid w:val="00C007EC"/>
    <w:rsid w:val="00C008DB"/>
    <w:rsid w:val="00C00B5F"/>
    <w:rsid w:val="00C01512"/>
    <w:rsid w:val="00C01B1C"/>
    <w:rsid w:val="00C01E36"/>
    <w:rsid w:val="00C02067"/>
    <w:rsid w:val="00C0294D"/>
    <w:rsid w:val="00C02D1C"/>
    <w:rsid w:val="00C03042"/>
    <w:rsid w:val="00C037AA"/>
    <w:rsid w:val="00C03AFB"/>
    <w:rsid w:val="00C0463E"/>
    <w:rsid w:val="00C04B83"/>
    <w:rsid w:val="00C04EE8"/>
    <w:rsid w:val="00C058BE"/>
    <w:rsid w:val="00C05A58"/>
    <w:rsid w:val="00C06701"/>
    <w:rsid w:val="00C06779"/>
    <w:rsid w:val="00C067D2"/>
    <w:rsid w:val="00C06BC1"/>
    <w:rsid w:val="00C0744D"/>
    <w:rsid w:val="00C1014B"/>
    <w:rsid w:val="00C1051C"/>
    <w:rsid w:val="00C10C09"/>
    <w:rsid w:val="00C111F4"/>
    <w:rsid w:val="00C114A7"/>
    <w:rsid w:val="00C11BA1"/>
    <w:rsid w:val="00C12244"/>
    <w:rsid w:val="00C12320"/>
    <w:rsid w:val="00C12C23"/>
    <w:rsid w:val="00C12CDF"/>
    <w:rsid w:val="00C13220"/>
    <w:rsid w:val="00C145BC"/>
    <w:rsid w:val="00C14BB8"/>
    <w:rsid w:val="00C156BE"/>
    <w:rsid w:val="00C161C5"/>
    <w:rsid w:val="00C1682A"/>
    <w:rsid w:val="00C16D36"/>
    <w:rsid w:val="00C17147"/>
    <w:rsid w:val="00C17954"/>
    <w:rsid w:val="00C20F50"/>
    <w:rsid w:val="00C2114B"/>
    <w:rsid w:val="00C21E47"/>
    <w:rsid w:val="00C21FE6"/>
    <w:rsid w:val="00C22B89"/>
    <w:rsid w:val="00C22D67"/>
    <w:rsid w:val="00C2320B"/>
    <w:rsid w:val="00C2391B"/>
    <w:rsid w:val="00C23926"/>
    <w:rsid w:val="00C23D2A"/>
    <w:rsid w:val="00C23DD7"/>
    <w:rsid w:val="00C24C41"/>
    <w:rsid w:val="00C24D9F"/>
    <w:rsid w:val="00C24EED"/>
    <w:rsid w:val="00C2500C"/>
    <w:rsid w:val="00C25319"/>
    <w:rsid w:val="00C2546D"/>
    <w:rsid w:val="00C256D0"/>
    <w:rsid w:val="00C25AA3"/>
    <w:rsid w:val="00C25BA0"/>
    <w:rsid w:val="00C25F04"/>
    <w:rsid w:val="00C2602B"/>
    <w:rsid w:val="00C26808"/>
    <w:rsid w:val="00C274E7"/>
    <w:rsid w:val="00C278AC"/>
    <w:rsid w:val="00C27D3F"/>
    <w:rsid w:val="00C300F2"/>
    <w:rsid w:val="00C3037B"/>
    <w:rsid w:val="00C30D2A"/>
    <w:rsid w:val="00C30D6B"/>
    <w:rsid w:val="00C30F81"/>
    <w:rsid w:val="00C310FB"/>
    <w:rsid w:val="00C313BB"/>
    <w:rsid w:val="00C31CA0"/>
    <w:rsid w:val="00C33058"/>
    <w:rsid w:val="00C3320D"/>
    <w:rsid w:val="00C338FA"/>
    <w:rsid w:val="00C33FD9"/>
    <w:rsid w:val="00C3452B"/>
    <w:rsid w:val="00C345EF"/>
    <w:rsid w:val="00C34D79"/>
    <w:rsid w:val="00C34E09"/>
    <w:rsid w:val="00C355EE"/>
    <w:rsid w:val="00C35682"/>
    <w:rsid w:val="00C3591C"/>
    <w:rsid w:val="00C35A43"/>
    <w:rsid w:val="00C35FE5"/>
    <w:rsid w:val="00C36017"/>
    <w:rsid w:val="00C36E3B"/>
    <w:rsid w:val="00C37188"/>
    <w:rsid w:val="00C377FD"/>
    <w:rsid w:val="00C40968"/>
    <w:rsid w:val="00C4126C"/>
    <w:rsid w:val="00C41E8A"/>
    <w:rsid w:val="00C41FDA"/>
    <w:rsid w:val="00C42228"/>
    <w:rsid w:val="00C4234B"/>
    <w:rsid w:val="00C428D5"/>
    <w:rsid w:val="00C42954"/>
    <w:rsid w:val="00C42AA3"/>
    <w:rsid w:val="00C42F75"/>
    <w:rsid w:val="00C43F49"/>
    <w:rsid w:val="00C443FD"/>
    <w:rsid w:val="00C44787"/>
    <w:rsid w:val="00C44977"/>
    <w:rsid w:val="00C44C25"/>
    <w:rsid w:val="00C45202"/>
    <w:rsid w:val="00C45C6F"/>
    <w:rsid w:val="00C46AB9"/>
    <w:rsid w:val="00C46C37"/>
    <w:rsid w:val="00C47952"/>
    <w:rsid w:val="00C50114"/>
    <w:rsid w:val="00C50202"/>
    <w:rsid w:val="00C50739"/>
    <w:rsid w:val="00C50A5D"/>
    <w:rsid w:val="00C51101"/>
    <w:rsid w:val="00C5129F"/>
    <w:rsid w:val="00C51B4E"/>
    <w:rsid w:val="00C51B6B"/>
    <w:rsid w:val="00C51BA8"/>
    <w:rsid w:val="00C522F0"/>
    <w:rsid w:val="00C52427"/>
    <w:rsid w:val="00C52DD4"/>
    <w:rsid w:val="00C52E86"/>
    <w:rsid w:val="00C5311D"/>
    <w:rsid w:val="00C5321B"/>
    <w:rsid w:val="00C533C5"/>
    <w:rsid w:val="00C53426"/>
    <w:rsid w:val="00C53AC6"/>
    <w:rsid w:val="00C53E18"/>
    <w:rsid w:val="00C53EB8"/>
    <w:rsid w:val="00C54623"/>
    <w:rsid w:val="00C547C3"/>
    <w:rsid w:val="00C55190"/>
    <w:rsid w:val="00C55655"/>
    <w:rsid w:val="00C55E15"/>
    <w:rsid w:val="00C57047"/>
    <w:rsid w:val="00C576B9"/>
    <w:rsid w:val="00C578E4"/>
    <w:rsid w:val="00C579C2"/>
    <w:rsid w:val="00C57CA2"/>
    <w:rsid w:val="00C60353"/>
    <w:rsid w:val="00C603A7"/>
    <w:rsid w:val="00C6049E"/>
    <w:rsid w:val="00C604D0"/>
    <w:rsid w:val="00C6077A"/>
    <w:rsid w:val="00C609CB"/>
    <w:rsid w:val="00C610BB"/>
    <w:rsid w:val="00C6131B"/>
    <w:rsid w:val="00C61BBA"/>
    <w:rsid w:val="00C61CEC"/>
    <w:rsid w:val="00C62A45"/>
    <w:rsid w:val="00C62C3A"/>
    <w:rsid w:val="00C62DEE"/>
    <w:rsid w:val="00C64159"/>
    <w:rsid w:val="00C6446B"/>
    <w:rsid w:val="00C645AF"/>
    <w:rsid w:val="00C652B2"/>
    <w:rsid w:val="00C65C1E"/>
    <w:rsid w:val="00C65ECE"/>
    <w:rsid w:val="00C66091"/>
    <w:rsid w:val="00C66C41"/>
    <w:rsid w:val="00C6734E"/>
    <w:rsid w:val="00C6758C"/>
    <w:rsid w:val="00C67641"/>
    <w:rsid w:val="00C67649"/>
    <w:rsid w:val="00C67886"/>
    <w:rsid w:val="00C679E0"/>
    <w:rsid w:val="00C7064A"/>
    <w:rsid w:val="00C7080F"/>
    <w:rsid w:val="00C70AE1"/>
    <w:rsid w:val="00C7103F"/>
    <w:rsid w:val="00C71A90"/>
    <w:rsid w:val="00C71B9D"/>
    <w:rsid w:val="00C724A4"/>
    <w:rsid w:val="00C72B55"/>
    <w:rsid w:val="00C72B8B"/>
    <w:rsid w:val="00C7350F"/>
    <w:rsid w:val="00C74113"/>
    <w:rsid w:val="00C74148"/>
    <w:rsid w:val="00C745EF"/>
    <w:rsid w:val="00C7461A"/>
    <w:rsid w:val="00C748B3"/>
    <w:rsid w:val="00C74924"/>
    <w:rsid w:val="00C7513A"/>
    <w:rsid w:val="00C76048"/>
    <w:rsid w:val="00C761BC"/>
    <w:rsid w:val="00C7625C"/>
    <w:rsid w:val="00C76A5D"/>
    <w:rsid w:val="00C76A78"/>
    <w:rsid w:val="00C76A94"/>
    <w:rsid w:val="00C76F71"/>
    <w:rsid w:val="00C77310"/>
    <w:rsid w:val="00C77430"/>
    <w:rsid w:val="00C77477"/>
    <w:rsid w:val="00C774C2"/>
    <w:rsid w:val="00C77508"/>
    <w:rsid w:val="00C775D3"/>
    <w:rsid w:val="00C77A46"/>
    <w:rsid w:val="00C8165A"/>
    <w:rsid w:val="00C81A22"/>
    <w:rsid w:val="00C81AA3"/>
    <w:rsid w:val="00C81F1E"/>
    <w:rsid w:val="00C820BC"/>
    <w:rsid w:val="00C827DD"/>
    <w:rsid w:val="00C82E9B"/>
    <w:rsid w:val="00C83173"/>
    <w:rsid w:val="00C8336A"/>
    <w:rsid w:val="00C83537"/>
    <w:rsid w:val="00C83684"/>
    <w:rsid w:val="00C83CB6"/>
    <w:rsid w:val="00C83EBB"/>
    <w:rsid w:val="00C8511D"/>
    <w:rsid w:val="00C85210"/>
    <w:rsid w:val="00C85906"/>
    <w:rsid w:val="00C86651"/>
    <w:rsid w:val="00C86FF4"/>
    <w:rsid w:val="00C8726D"/>
    <w:rsid w:val="00C872FB"/>
    <w:rsid w:val="00C90BA3"/>
    <w:rsid w:val="00C92C66"/>
    <w:rsid w:val="00C92F0F"/>
    <w:rsid w:val="00C932A2"/>
    <w:rsid w:val="00C9394F"/>
    <w:rsid w:val="00C946EB"/>
    <w:rsid w:val="00C9479E"/>
    <w:rsid w:val="00C94A48"/>
    <w:rsid w:val="00C94A4F"/>
    <w:rsid w:val="00C94AD5"/>
    <w:rsid w:val="00C94CC9"/>
    <w:rsid w:val="00C94F22"/>
    <w:rsid w:val="00C95026"/>
    <w:rsid w:val="00C953BB"/>
    <w:rsid w:val="00C958A6"/>
    <w:rsid w:val="00C95B2A"/>
    <w:rsid w:val="00C95D6E"/>
    <w:rsid w:val="00C96B55"/>
    <w:rsid w:val="00C96F05"/>
    <w:rsid w:val="00C97437"/>
    <w:rsid w:val="00C97CAD"/>
    <w:rsid w:val="00CA0316"/>
    <w:rsid w:val="00CA0DFE"/>
    <w:rsid w:val="00CA11E7"/>
    <w:rsid w:val="00CA1FA6"/>
    <w:rsid w:val="00CA27F8"/>
    <w:rsid w:val="00CA281E"/>
    <w:rsid w:val="00CA2C58"/>
    <w:rsid w:val="00CA4229"/>
    <w:rsid w:val="00CA49EF"/>
    <w:rsid w:val="00CA4BE1"/>
    <w:rsid w:val="00CA4E6F"/>
    <w:rsid w:val="00CA54C4"/>
    <w:rsid w:val="00CA55F2"/>
    <w:rsid w:val="00CA5934"/>
    <w:rsid w:val="00CA5D48"/>
    <w:rsid w:val="00CA651C"/>
    <w:rsid w:val="00CA69A4"/>
    <w:rsid w:val="00CA6A0A"/>
    <w:rsid w:val="00CA6ACB"/>
    <w:rsid w:val="00CA6C58"/>
    <w:rsid w:val="00CA71E1"/>
    <w:rsid w:val="00CA79CE"/>
    <w:rsid w:val="00CA7B99"/>
    <w:rsid w:val="00CA7CF3"/>
    <w:rsid w:val="00CB0024"/>
    <w:rsid w:val="00CB01FD"/>
    <w:rsid w:val="00CB021C"/>
    <w:rsid w:val="00CB0976"/>
    <w:rsid w:val="00CB0A5E"/>
    <w:rsid w:val="00CB1073"/>
    <w:rsid w:val="00CB134B"/>
    <w:rsid w:val="00CB2044"/>
    <w:rsid w:val="00CB2447"/>
    <w:rsid w:val="00CB2C6D"/>
    <w:rsid w:val="00CB2FCB"/>
    <w:rsid w:val="00CB3FB1"/>
    <w:rsid w:val="00CB5015"/>
    <w:rsid w:val="00CB53F6"/>
    <w:rsid w:val="00CB55C9"/>
    <w:rsid w:val="00CB5AE8"/>
    <w:rsid w:val="00CB5B1A"/>
    <w:rsid w:val="00CB61A9"/>
    <w:rsid w:val="00CB68CA"/>
    <w:rsid w:val="00CB6F0B"/>
    <w:rsid w:val="00CB7429"/>
    <w:rsid w:val="00CB7AEF"/>
    <w:rsid w:val="00CB7EC5"/>
    <w:rsid w:val="00CB7F98"/>
    <w:rsid w:val="00CC0023"/>
    <w:rsid w:val="00CC018D"/>
    <w:rsid w:val="00CC04D4"/>
    <w:rsid w:val="00CC0AE4"/>
    <w:rsid w:val="00CC0C5D"/>
    <w:rsid w:val="00CC2531"/>
    <w:rsid w:val="00CC2568"/>
    <w:rsid w:val="00CC276D"/>
    <w:rsid w:val="00CC2EEE"/>
    <w:rsid w:val="00CC3350"/>
    <w:rsid w:val="00CC457A"/>
    <w:rsid w:val="00CC5019"/>
    <w:rsid w:val="00CC51E1"/>
    <w:rsid w:val="00CC52A6"/>
    <w:rsid w:val="00CC5A3D"/>
    <w:rsid w:val="00CC5BD8"/>
    <w:rsid w:val="00CC5D0F"/>
    <w:rsid w:val="00CC5E2A"/>
    <w:rsid w:val="00CC5F40"/>
    <w:rsid w:val="00CC64A1"/>
    <w:rsid w:val="00CC6595"/>
    <w:rsid w:val="00CC6712"/>
    <w:rsid w:val="00CC6F5C"/>
    <w:rsid w:val="00CC7527"/>
    <w:rsid w:val="00CC7877"/>
    <w:rsid w:val="00CD003C"/>
    <w:rsid w:val="00CD0123"/>
    <w:rsid w:val="00CD0FAE"/>
    <w:rsid w:val="00CD1185"/>
    <w:rsid w:val="00CD1229"/>
    <w:rsid w:val="00CD15E9"/>
    <w:rsid w:val="00CD1661"/>
    <w:rsid w:val="00CD238D"/>
    <w:rsid w:val="00CD277B"/>
    <w:rsid w:val="00CD2B9A"/>
    <w:rsid w:val="00CD30D0"/>
    <w:rsid w:val="00CD3BC2"/>
    <w:rsid w:val="00CD4607"/>
    <w:rsid w:val="00CD4844"/>
    <w:rsid w:val="00CD4868"/>
    <w:rsid w:val="00CD4A0E"/>
    <w:rsid w:val="00CD4AF7"/>
    <w:rsid w:val="00CD4E46"/>
    <w:rsid w:val="00CD55DB"/>
    <w:rsid w:val="00CD5E08"/>
    <w:rsid w:val="00CD6194"/>
    <w:rsid w:val="00CD662D"/>
    <w:rsid w:val="00CD6C0C"/>
    <w:rsid w:val="00CD721E"/>
    <w:rsid w:val="00CD7F65"/>
    <w:rsid w:val="00CE0B55"/>
    <w:rsid w:val="00CE248A"/>
    <w:rsid w:val="00CE2CAB"/>
    <w:rsid w:val="00CE3A23"/>
    <w:rsid w:val="00CE3BD9"/>
    <w:rsid w:val="00CE404C"/>
    <w:rsid w:val="00CE4482"/>
    <w:rsid w:val="00CE459C"/>
    <w:rsid w:val="00CE4C22"/>
    <w:rsid w:val="00CE4D1D"/>
    <w:rsid w:val="00CE4F40"/>
    <w:rsid w:val="00CE5473"/>
    <w:rsid w:val="00CE597F"/>
    <w:rsid w:val="00CE5EAD"/>
    <w:rsid w:val="00CE60ED"/>
    <w:rsid w:val="00CE6427"/>
    <w:rsid w:val="00CE6552"/>
    <w:rsid w:val="00CE65F6"/>
    <w:rsid w:val="00CE6CDC"/>
    <w:rsid w:val="00CE74A1"/>
    <w:rsid w:val="00CE76C9"/>
    <w:rsid w:val="00CF038A"/>
    <w:rsid w:val="00CF1261"/>
    <w:rsid w:val="00CF1484"/>
    <w:rsid w:val="00CF2019"/>
    <w:rsid w:val="00CF229A"/>
    <w:rsid w:val="00CF24BD"/>
    <w:rsid w:val="00CF39EE"/>
    <w:rsid w:val="00CF3FCB"/>
    <w:rsid w:val="00CF417F"/>
    <w:rsid w:val="00CF462D"/>
    <w:rsid w:val="00CF4A48"/>
    <w:rsid w:val="00CF4B5A"/>
    <w:rsid w:val="00CF58F0"/>
    <w:rsid w:val="00CF6113"/>
    <w:rsid w:val="00CF685F"/>
    <w:rsid w:val="00CF6C76"/>
    <w:rsid w:val="00CF7575"/>
    <w:rsid w:val="00CF7784"/>
    <w:rsid w:val="00CF79C3"/>
    <w:rsid w:val="00CF7B1B"/>
    <w:rsid w:val="00D00663"/>
    <w:rsid w:val="00D0070A"/>
    <w:rsid w:val="00D00CFD"/>
    <w:rsid w:val="00D00E56"/>
    <w:rsid w:val="00D02052"/>
    <w:rsid w:val="00D0221C"/>
    <w:rsid w:val="00D02855"/>
    <w:rsid w:val="00D03587"/>
    <w:rsid w:val="00D03BC7"/>
    <w:rsid w:val="00D0411D"/>
    <w:rsid w:val="00D048FD"/>
    <w:rsid w:val="00D04E8A"/>
    <w:rsid w:val="00D057C0"/>
    <w:rsid w:val="00D0634A"/>
    <w:rsid w:val="00D06B23"/>
    <w:rsid w:val="00D0785B"/>
    <w:rsid w:val="00D10596"/>
    <w:rsid w:val="00D10886"/>
    <w:rsid w:val="00D110D8"/>
    <w:rsid w:val="00D11A1B"/>
    <w:rsid w:val="00D12959"/>
    <w:rsid w:val="00D130B2"/>
    <w:rsid w:val="00D1316C"/>
    <w:rsid w:val="00D13834"/>
    <w:rsid w:val="00D13FC4"/>
    <w:rsid w:val="00D14996"/>
    <w:rsid w:val="00D14F89"/>
    <w:rsid w:val="00D1542C"/>
    <w:rsid w:val="00D1549C"/>
    <w:rsid w:val="00D15A0F"/>
    <w:rsid w:val="00D162FA"/>
    <w:rsid w:val="00D16B06"/>
    <w:rsid w:val="00D16E5F"/>
    <w:rsid w:val="00D20123"/>
    <w:rsid w:val="00D2035F"/>
    <w:rsid w:val="00D20543"/>
    <w:rsid w:val="00D20B3F"/>
    <w:rsid w:val="00D20C3E"/>
    <w:rsid w:val="00D20FEB"/>
    <w:rsid w:val="00D210FB"/>
    <w:rsid w:val="00D21345"/>
    <w:rsid w:val="00D21958"/>
    <w:rsid w:val="00D223FD"/>
    <w:rsid w:val="00D22484"/>
    <w:rsid w:val="00D22965"/>
    <w:rsid w:val="00D2398F"/>
    <w:rsid w:val="00D23CD8"/>
    <w:rsid w:val="00D2517B"/>
    <w:rsid w:val="00D25D3F"/>
    <w:rsid w:val="00D267D8"/>
    <w:rsid w:val="00D267FC"/>
    <w:rsid w:val="00D26959"/>
    <w:rsid w:val="00D2698C"/>
    <w:rsid w:val="00D26EEA"/>
    <w:rsid w:val="00D27009"/>
    <w:rsid w:val="00D27422"/>
    <w:rsid w:val="00D27B0A"/>
    <w:rsid w:val="00D300C8"/>
    <w:rsid w:val="00D30E88"/>
    <w:rsid w:val="00D3190B"/>
    <w:rsid w:val="00D31B2C"/>
    <w:rsid w:val="00D32170"/>
    <w:rsid w:val="00D322E7"/>
    <w:rsid w:val="00D32C32"/>
    <w:rsid w:val="00D3313F"/>
    <w:rsid w:val="00D332C3"/>
    <w:rsid w:val="00D338A3"/>
    <w:rsid w:val="00D3391C"/>
    <w:rsid w:val="00D33B43"/>
    <w:rsid w:val="00D33CA4"/>
    <w:rsid w:val="00D345FE"/>
    <w:rsid w:val="00D348BB"/>
    <w:rsid w:val="00D354B3"/>
    <w:rsid w:val="00D3575E"/>
    <w:rsid w:val="00D35F5F"/>
    <w:rsid w:val="00D35FB6"/>
    <w:rsid w:val="00D36FD7"/>
    <w:rsid w:val="00D37152"/>
    <w:rsid w:val="00D37D86"/>
    <w:rsid w:val="00D405C2"/>
    <w:rsid w:val="00D408D4"/>
    <w:rsid w:val="00D410AE"/>
    <w:rsid w:val="00D41396"/>
    <w:rsid w:val="00D4163B"/>
    <w:rsid w:val="00D41BF1"/>
    <w:rsid w:val="00D4222F"/>
    <w:rsid w:val="00D4230D"/>
    <w:rsid w:val="00D4284C"/>
    <w:rsid w:val="00D43026"/>
    <w:rsid w:val="00D43046"/>
    <w:rsid w:val="00D438C0"/>
    <w:rsid w:val="00D43DCE"/>
    <w:rsid w:val="00D44211"/>
    <w:rsid w:val="00D44740"/>
    <w:rsid w:val="00D44E28"/>
    <w:rsid w:val="00D45388"/>
    <w:rsid w:val="00D453EC"/>
    <w:rsid w:val="00D45AEC"/>
    <w:rsid w:val="00D46065"/>
    <w:rsid w:val="00D46EE6"/>
    <w:rsid w:val="00D47167"/>
    <w:rsid w:val="00D4752E"/>
    <w:rsid w:val="00D475BC"/>
    <w:rsid w:val="00D47923"/>
    <w:rsid w:val="00D506FA"/>
    <w:rsid w:val="00D50749"/>
    <w:rsid w:val="00D508C3"/>
    <w:rsid w:val="00D50C71"/>
    <w:rsid w:val="00D514D4"/>
    <w:rsid w:val="00D514F7"/>
    <w:rsid w:val="00D515B9"/>
    <w:rsid w:val="00D51A19"/>
    <w:rsid w:val="00D51F6D"/>
    <w:rsid w:val="00D52585"/>
    <w:rsid w:val="00D53C63"/>
    <w:rsid w:val="00D5521C"/>
    <w:rsid w:val="00D55555"/>
    <w:rsid w:val="00D55718"/>
    <w:rsid w:val="00D55803"/>
    <w:rsid w:val="00D56011"/>
    <w:rsid w:val="00D5690F"/>
    <w:rsid w:val="00D56E18"/>
    <w:rsid w:val="00D56FA2"/>
    <w:rsid w:val="00D57066"/>
    <w:rsid w:val="00D57353"/>
    <w:rsid w:val="00D57378"/>
    <w:rsid w:val="00D57782"/>
    <w:rsid w:val="00D57962"/>
    <w:rsid w:val="00D57B74"/>
    <w:rsid w:val="00D57C05"/>
    <w:rsid w:val="00D602BC"/>
    <w:rsid w:val="00D6031C"/>
    <w:rsid w:val="00D60883"/>
    <w:rsid w:val="00D60AD8"/>
    <w:rsid w:val="00D60E1E"/>
    <w:rsid w:val="00D61818"/>
    <w:rsid w:val="00D62931"/>
    <w:rsid w:val="00D62A0C"/>
    <w:rsid w:val="00D62B26"/>
    <w:rsid w:val="00D62D2B"/>
    <w:rsid w:val="00D6355F"/>
    <w:rsid w:val="00D641E0"/>
    <w:rsid w:val="00D6481F"/>
    <w:rsid w:val="00D64DE0"/>
    <w:rsid w:val="00D650E0"/>
    <w:rsid w:val="00D650E1"/>
    <w:rsid w:val="00D6514E"/>
    <w:rsid w:val="00D656BB"/>
    <w:rsid w:val="00D65C39"/>
    <w:rsid w:val="00D65E0D"/>
    <w:rsid w:val="00D66202"/>
    <w:rsid w:val="00D667DA"/>
    <w:rsid w:val="00D669DE"/>
    <w:rsid w:val="00D66B28"/>
    <w:rsid w:val="00D66C3E"/>
    <w:rsid w:val="00D671B2"/>
    <w:rsid w:val="00D6754D"/>
    <w:rsid w:val="00D67ADB"/>
    <w:rsid w:val="00D70A35"/>
    <w:rsid w:val="00D70B7C"/>
    <w:rsid w:val="00D70C9B"/>
    <w:rsid w:val="00D71D25"/>
    <w:rsid w:val="00D7216B"/>
    <w:rsid w:val="00D7232E"/>
    <w:rsid w:val="00D7270C"/>
    <w:rsid w:val="00D731CD"/>
    <w:rsid w:val="00D7348C"/>
    <w:rsid w:val="00D73E14"/>
    <w:rsid w:val="00D744B3"/>
    <w:rsid w:val="00D74BA3"/>
    <w:rsid w:val="00D7528E"/>
    <w:rsid w:val="00D7561D"/>
    <w:rsid w:val="00D75811"/>
    <w:rsid w:val="00D76783"/>
    <w:rsid w:val="00D76B7F"/>
    <w:rsid w:val="00D76C1E"/>
    <w:rsid w:val="00D76F29"/>
    <w:rsid w:val="00D77079"/>
    <w:rsid w:val="00D77104"/>
    <w:rsid w:val="00D7717B"/>
    <w:rsid w:val="00D775D3"/>
    <w:rsid w:val="00D77C57"/>
    <w:rsid w:val="00D80228"/>
    <w:rsid w:val="00D80488"/>
    <w:rsid w:val="00D804F3"/>
    <w:rsid w:val="00D805E7"/>
    <w:rsid w:val="00D80CB4"/>
    <w:rsid w:val="00D80DA8"/>
    <w:rsid w:val="00D8154D"/>
    <w:rsid w:val="00D824C9"/>
    <w:rsid w:val="00D824EF"/>
    <w:rsid w:val="00D82C82"/>
    <w:rsid w:val="00D82DAD"/>
    <w:rsid w:val="00D83999"/>
    <w:rsid w:val="00D844AA"/>
    <w:rsid w:val="00D84999"/>
    <w:rsid w:val="00D85318"/>
    <w:rsid w:val="00D85414"/>
    <w:rsid w:val="00D85444"/>
    <w:rsid w:val="00D85C4C"/>
    <w:rsid w:val="00D85D4D"/>
    <w:rsid w:val="00D863B7"/>
    <w:rsid w:val="00D86714"/>
    <w:rsid w:val="00D868E7"/>
    <w:rsid w:val="00D86AB4"/>
    <w:rsid w:val="00D86FCB"/>
    <w:rsid w:val="00D877C7"/>
    <w:rsid w:val="00D87935"/>
    <w:rsid w:val="00D87A41"/>
    <w:rsid w:val="00D87ACB"/>
    <w:rsid w:val="00D90398"/>
    <w:rsid w:val="00D903DB"/>
    <w:rsid w:val="00D90A2A"/>
    <w:rsid w:val="00D91AB0"/>
    <w:rsid w:val="00D91D7B"/>
    <w:rsid w:val="00D91F3B"/>
    <w:rsid w:val="00D922F4"/>
    <w:rsid w:val="00D9292F"/>
    <w:rsid w:val="00D92BA7"/>
    <w:rsid w:val="00D92F70"/>
    <w:rsid w:val="00D932AE"/>
    <w:rsid w:val="00D933D2"/>
    <w:rsid w:val="00D93501"/>
    <w:rsid w:val="00D93641"/>
    <w:rsid w:val="00D93B5F"/>
    <w:rsid w:val="00D9418F"/>
    <w:rsid w:val="00D942EE"/>
    <w:rsid w:val="00D95AF1"/>
    <w:rsid w:val="00D96452"/>
    <w:rsid w:val="00D96E07"/>
    <w:rsid w:val="00D971FA"/>
    <w:rsid w:val="00D97498"/>
    <w:rsid w:val="00D976A9"/>
    <w:rsid w:val="00D97E85"/>
    <w:rsid w:val="00DA0543"/>
    <w:rsid w:val="00DA0E79"/>
    <w:rsid w:val="00DA14D9"/>
    <w:rsid w:val="00DA1650"/>
    <w:rsid w:val="00DA19F5"/>
    <w:rsid w:val="00DA1F15"/>
    <w:rsid w:val="00DA22FD"/>
    <w:rsid w:val="00DA27A1"/>
    <w:rsid w:val="00DA27E9"/>
    <w:rsid w:val="00DA320D"/>
    <w:rsid w:val="00DA34E1"/>
    <w:rsid w:val="00DA3665"/>
    <w:rsid w:val="00DA3944"/>
    <w:rsid w:val="00DA45B6"/>
    <w:rsid w:val="00DA45E8"/>
    <w:rsid w:val="00DA493E"/>
    <w:rsid w:val="00DA4ADD"/>
    <w:rsid w:val="00DA4AE4"/>
    <w:rsid w:val="00DA4B72"/>
    <w:rsid w:val="00DA5697"/>
    <w:rsid w:val="00DA5B76"/>
    <w:rsid w:val="00DA5C6D"/>
    <w:rsid w:val="00DA62AA"/>
    <w:rsid w:val="00DA64EF"/>
    <w:rsid w:val="00DA650E"/>
    <w:rsid w:val="00DA70B5"/>
    <w:rsid w:val="00DA7FFB"/>
    <w:rsid w:val="00DB0E67"/>
    <w:rsid w:val="00DB1EB1"/>
    <w:rsid w:val="00DB1FFD"/>
    <w:rsid w:val="00DB274B"/>
    <w:rsid w:val="00DB2871"/>
    <w:rsid w:val="00DB294E"/>
    <w:rsid w:val="00DB2DCD"/>
    <w:rsid w:val="00DB328A"/>
    <w:rsid w:val="00DB35A4"/>
    <w:rsid w:val="00DB44C8"/>
    <w:rsid w:val="00DB456E"/>
    <w:rsid w:val="00DB4BC9"/>
    <w:rsid w:val="00DB51CC"/>
    <w:rsid w:val="00DB5410"/>
    <w:rsid w:val="00DB5DED"/>
    <w:rsid w:val="00DB5EBD"/>
    <w:rsid w:val="00DB63D4"/>
    <w:rsid w:val="00DB6583"/>
    <w:rsid w:val="00DB670A"/>
    <w:rsid w:val="00DB6939"/>
    <w:rsid w:val="00DB699A"/>
    <w:rsid w:val="00DB6A40"/>
    <w:rsid w:val="00DB6CB0"/>
    <w:rsid w:val="00DB6DE2"/>
    <w:rsid w:val="00DC0659"/>
    <w:rsid w:val="00DC0E1B"/>
    <w:rsid w:val="00DC1047"/>
    <w:rsid w:val="00DC12DA"/>
    <w:rsid w:val="00DC14B9"/>
    <w:rsid w:val="00DC1654"/>
    <w:rsid w:val="00DC182D"/>
    <w:rsid w:val="00DC1B82"/>
    <w:rsid w:val="00DC2543"/>
    <w:rsid w:val="00DC27CB"/>
    <w:rsid w:val="00DC2C33"/>
    <w:rsid w:val="00DC2F5B"/>
    <w:rsid w:val="00DC35E2"/>
    <w:rsid w:val="00DC3905"/>
    <w:rsid w:val="00DC393C"/>
    <w:rsid w:val="00DC3BF6"/>
    <w:rsid w:val="00DC4068"/>
    <w:rsid w:val="00DC4239"/>
    <w:rsid w:val="00DC43C6"/>
    <w:rsid w:val="00DC453F"/>
    <w:rsid w:val="00DC4A41"/>
    <w:rsid w:val="00DC4B33"/>
    <w:rsid w:val="00DC4D36"/>
    <w:rsid w:val="00DC4F19"/>
    <w:rsid w:val="00DC5032"/>
    <w:rsid w:val="00DC5B1A"/>
    <w:rsid w:val="00DC635C"/>
    <w:rsid w:val="00DC6749"/>
    <w:rsid w:val="00DC695A"/>
    <w:rsid w:val="00DC6C34"/>
    <w:rsid w:val="00DC6EF1"/>
    <w:rsid w:val="00DC75B3"/>
    <w:rsid w:val="00DC7C32"/>
    <w:rsid w:val="00DD0401"/>
    <w:rsid w:val="00DD0546"/>
    <w:rsid w:val="00DD0DDA"/>
    <w:rsid w:val="00DD0EEB"/>
    <w:rsid w:val="00DD158C"/>
    <w:rsid w:val="00DD1ABA"/>
    <w:rsid w:val="00DD2B27"/>
    <w:rsid w:val="00DD2CA2"/>
    <w:rsid w:val="00DD3327"/>
    <w:rsid w:val="00DD4288"/>
    <w:rsid w:val="00DD454A"/>
    <w:rsid w:val="00DD48E9"/>
    <w:rsid w:val="00DD4B3F"/>
    <w:rsid w:val="00DD5870"/>
    <w:rsid w:val="00DD679D"/>
    <w:rsid w:val="00DD6A3C"/>
    <w:rsid w:val="00DD6BB3"/>
    <w:rsid w:val="00DD6CFD"/>
    <w:rsid w:val="00DD6E67"/>
    <w:rsid w:val="00DD72F8"/>
    <w:rsid w:val="00DD7426"/>
    <w:rsid w:val="00DD7496"/>
    <w:rsid w:val="00DD76A1"/>
    <w:rsid w:val="00DD7B4D"/>
    <w:rsid w:val="00DD7E19"/>
    <w:rsid w:val="00DE012E"/>
    <w:rsid w:val="00DE0136"/>
    <w:rsid w:val="00DE07A8"/>
    <w:rsid w:val="00DE0A27"/>
    <w:rsid w:val="00DE0A83"/>
    <w:rsid w:val="00DE10FF"/>
    <w:rsid w:val="00DE13A3"/>
    <w:rsid w:val="00DE1D2C"/>
    <w:rsid w:val="00DE1DDA"/>
    <w:rsid w:val="00DE2227"/>
    <w:rsid w:val="00DE2527"/>
    <w:rsid w:val="00DE2973"/>
    <w:rsid w:val="00DE32E6"/>
    <w:rsid w:val="00DE3A4A"/>
    <w:rsid w:val="00DE4768"/>
    <w:rsid w:val="00DE5807"/>
    <w:rsid w:val="00DE6513"/>
    <w:rsid w:val="00DE6673"/>
    <w:rsid w:val="00DE69A4"/>
    <w:rsid w:val="00DE776F"/>
    <w:rsid w:val="00DE7B82"/>
    <w:rsid w:val="00DE7BEE"/>
    <w:rsid w:val="00DE7C3B"/>
    <w:rsid w:val="00DF0F24"/>
    <w:rsid w:val="00DF17B8"/>
    <w:rsid w:val="00DF1B5C"/>
    <w:rsid w:val="00DF1C9D"/>
    <w:rsid w:val="00DF210D"/>
    <w:rsid w:val="00DF3D32"/>
    <w:rsid w:val="00DF3E32"/>
    <w:rsid w:val="00DF3F7C"/>
    <w:rsid w:val="00DF4376"/>
    <w:rsid w:val="00DF4531"/>
    <w:rsid w:val="00DF4C1C"/>
    <w:rsid w:val="00DF5235"/>
    <w:rsid w:val="00DF5427"/>
    <w:rsid w:val="00DF55CF"/>
    <w:rsid w:val="00DF57DA"/>
    <w:rsid w:val="00DF5B81"/>
    <w:rsid w:val="00DF6606"/>
    <w:rsid w:val="00DF6790"/>
    <w:rsid w:val="00DF6DC1"/>
    <w:rsid w:val="00DF6F5B"/>
    <w:rsid w:val="00DF6FCF"/>
    <w:rsid w:val="00DF75F3"/>
    <w:rsid w:val="00DF78FA"/>
    <w:rsid w:val="00DF7F90"/>
    <w:rsid w:val="00E00039"/>
    <w:rsid w:val="00E00075"/>
    <w:rsid w:val="00E0026F"/>
    <w:rsid w:val="00E00941"/>
    <w:rsid w:val="00E00BE0"/>
    <w:rsid w:val="00E00E7F"/>
    <w:rsid w:val="00E01643"/>
    <w:rsid w:val="00E016FC"/>
    <w:rsid w:val="00E01772"/>
    <w:rsid w:val="00E01F99"/>
    <w:rsid w:val="00E02873"/>
    <w:rsid w:val="00E02AA3"/>
    <w:rsid w:val="00E02ED4"/>
    <w:rsid w:val="00E036F4"/>
    <w:rsid w:val="00E03AAD"/>
    <w:rsid w:val="00E03E6A"/>
    <w:rsid w:val="00E04387"/>
    <w:rsid w:val="00E04404"/>
    <w:rsid w:val="00E04B46"/>
    <w:rsid w:val="00E05285"/>
    <w:rsid w:val="00E053CD"/>
    <w:rsid w:val="00E0700C"/>
    <w:rsid w:val="00E07745"/>
    <w:rsid w:val="00E1023D"/>
    <w:rsid w:val="00E10388"/>
    <w:rsid w:val="00E114FF"/>
    <w:rsid w:val="00E119BC"/>
    <w:rsid w:val="00E11EF9"/>
    <w:rsid w:val="00E1207F"/>
    <w:rsid w:val="00E1242C"/>
    <w:rsid w:val="00E125AC"/>
    <w:rsid w:val="00E12CA7"/>
    <w:rsid w:val="00E13202"/>
    <w:rsid w:val="00E13654"/>
    <w:rsid w:val="00E136FC"/>
    <w:rsid w:val="00E13705"/>
    <w:rsid w:val="00E1393A"/>
    <w:rsid w:val="00E13E50"/>
    <w:rsid w:val="00E14222"/>
    <w:rsid w:val="00E14675"/>
    <w:rsid w:val="00E14D21"/>
    <w:rsid w:val="00E14E97"/>
    <w:rsid w:val="00E1502E"/>
    <w:rsid w:val="00E155FD"/>
    <w:rsid w:val="00E157BE"/>
    <w:rsid w:val="00E159EA"/>
    <w:rsid w:val="00E160DF"/>
    <w:rsid w:val="00E1621E"/>
    <w:rsid w:val="00E16C42"/>
    <w:rsid w:val="00E16D3E"/>
    <w:rsid w:val="00E172EE"/>
    <w:rsid w:val="00E174C2"/>
    <w:rsid w:val="00E17A46"/>
    <w:rsid w:val="00E17D4E"/>
    <w:rsid w:val="00E20464"/>
    <w:rsid w:val="00E2060D"/>
    <w:rsid w:val="00E2060E"/>
    <w:rsid w:val="00E208CE"/>
    <w:rsid w:val="00E20B84"/>
    <w:rsid w:val="00E20DC5"/>
    <w:rsid w:val="00E21DC2"/>
    <w:rsid w:val="00E223E0"/>
    <w:rsid w:val="00E22BE4"/>
    <w:rsid w:val="00E22C93"/>
    <w:rsid w:val="00E23C75"/>
    <w:rsid w:val="00E23FC3"/>
    <w:rsid w:val="00E24142"/>
    <w:rsid w:val="00E2504B"/>
    <w:rsid w:val="00E2507D"/>
    <w:rsid w:val="00E25D48"/>
    <w:rsid w:val="00E25F45"/>
    <w:rsid w:val="00E260E7"/>
    <w:rsid w:val="00E2663B"/>
    <w:rsid w:val="00E26A3C"/>
    <w:rsid w:val="00E273FD"/>
    <w:rsid w:val="00E27519"/>
    <w:rsid w:val="00E30280"/>
    <w:rsid w:val="00E30708"/>
    <w:rsid w:val="00E3091E"/>
    <w:rsid w:val="00E309AC"/>
    <w:rsid w:val="00E310E8"/>
    <w:rsid w:val="00E311BE"/>
    <w:rsid w:val="00E312BE"/>
    <w:rsid w:val="00E314B5"/>
    <w:rsid w:val="00E329C5"/>
    <w:rsid w:val="00E32CCF"/>
    <w:rsid w:val="00E330F2"/>
    <w:rsid w:val="00E3333D"/>
    <w:rsid w:val="00E3354A"/>
    <w:rsid w:val="00E33570"/>
    <w:rsid w:val="00E338FE"/>
    <w:rsid w:val="00E339B4"/>
    <w:rsid w:val="00E3426C"/>
    <w:rsid w:val="00E34280"/>
    <w:rsid w:val="00E34772"/>
    <w:rsid w:val="00E347F5"/>
    <w:rsid w:val="00E349CD"/>
    <w:rsid w:val="00E34DFF"/>
    <w:rsid w:val="00E34EB2"/>
    <w:rsid w:val="00E3500C"/>
    <w:rsid w:val="00E3537E"/>
    <w:rsid w:val="00E358CE"/>
    <w:rsid w:val="00E36AB7"/>
    <w:rsid w:val="00E3708A"/>
    <w:rsid w:val="00E370E1"/>
    <w:rsid w:val="00E37AAC"/>
    <w:rsid w:val="00E37B73"/>
    <w:rsid w:val="00E37D21"/>
    <w:rsid w:val="00E4004B"/>
    <w:rsid w:val="00E40460"/>
    <w:rsid w:val="00E4047E"/>
    <w:rsid w:val="00E412A7"/>
    <w:rsid w:val="00E4176B"/>
    <w:rsid w:val="00E41D33"/>
    <w:rsid w:val="00E424BD"/>
    <w:rsid w:val="00E4319F"/>
    <w:rsid w:val="00E438A8"/>
    <w:rsid w:val="00E43A74"/>
    <w:rsid w:val="00E43E0E"/>
    <w:rsid w:val="00E44077"/>
    <w:rsid w:val="00E44F09"/>
    <w:rsid w:val="00E4511D"/>
    <w:rsid w:val="00E45471"/>
    <w:rsid w:val="00E455CB"/>
    <w:rsid w:val="00E4563D"/>
    <w:rsid w:val="00E45892"/>
    <w:rsid w:val="00E468E7"/>
    <w:rsid w:val="00E46EA7"/>
    <w:rsid w:val="00E470BA"/>
    <w:rsid w:val="00E472AA"/>
    <w:rsid w:val="00E474CA"/>
    <w:rsid w:val="00E47E5D"/>
    <w:rsid w:val="00E5030D"/>
    <w:rsid w:val="00E50511"/>
    <w:rsid w:val="00E5053A"/>
    <w:rsid w:val="00E50BA6"/>
    <w:rsid w:val="00E512F1"/>
    <w:rsid w:val="00E51AF5"/>
    <w:rsid w:val="00E522FD"/>
    <w:rsid w:val="00E52444"/>
    <w:rsid w:val="00E527B6"/>
    <w:rsid w:val="00E52891"/>
    <w:rsid w:val="00E52C3B"/>
    <w:rsid w:val="00E5321C"/>
    <w:rsid w:val="00E53AEB"/>
    <w:rsid w:val="00E54F8E"/>
    <w:rsid w:val="00E5506D"/>
    <w:rsid w:val="00E55170"/>
    <w:rsid w:val="00E55778"/>
    <w:rsid w:val="00E55A9F"/>
    <w:rsid w:val="00E55BE7"/>
    <w:rsid w:val="00E55D0D"/>
    <w:rsid w:val="00E569AC"/>
    <w:rsid w:val="00E57153"/>
    <w:rsid w:val="00E5728C"/>
    <w:rsid w:val="00E572FC"/>
    <w:rsid w:val="00E57C63"/>
    <w:rsid w:val="00E60362"/>
    <w:rsid w:val="00E60B11"/>
    <w:rsid w:val="00E61130"/>
    <w:rsid w:val="00E61240"/>
    <w:rsid w:val="00E613D1"/>
    <w:rsid w:val="00E6167D"/>
    <w:rsid w:val="00E61951"/>
    <w:rsid w:val="00E6204B"/>
    <w:rsid w:val="00E62635"/>
    <w:rsid w:val="00E62953"/>
    <w:rsid w:val="00E62C52"/>
    <w:rsid w:val="00E62D97"/>
    <w:rsid w:val="00E62E7F"/>
    <w:rsid w:val="00E63328"/>
    <w:rsid w:val="00E63925"/>
    <w:rsid w:val="00E63BBE"/>
    <w:rsid w:val="00E65A10"/>
    <w:rsid w:val="00E65C38"/>
    <w:rsid w:val="00E65CF8"/>
    <w:rsid w:val="00E666C4"/>
    <w:rsid w:val="00E66725"/>
    <w:rsid w:val="00E6676A"/>
    <w:rsid w:val="00E668C6"/>
    <w:rsid w:val="00E670DE"/>
    <w:rsid w:val="00E67436"/>
    <w:rsid w:val="00E67A3B"/>
    <w:rsid w:val="00E67DC9"/>
    <w:rsid w:val="00E70483"/>
    <w:rsid w:val="00E70A7D"/>
    <w:rsid w:val="00E71249"/>
    <w:rsid w:val="00E713D3"/>
    <w:rsid w:val="00E71982"/>
    <w:rsid w:val="00E72453"/>
    <w:rsid w:val="00E724EE"/>
    <w:rsid w:val="00E7270A"/>
    <w:rsid w:val="00E73198"/>
    <w:rsid w:val="00E7331B"/>
    <w:rsid w:val="00E733A1"/>
    <w:rsid w:val="00E73565"/>
    <w:rsid w:val="00E73853"/>
    <w:rsid w:val="00E73FBA"/>
    <w:rsid w:val="00E74928"/>
    <w:rsid w:val="00E7601F"/>
    <w:rsid w:val="00E76299"/>
    <w:rsid w:val="00E76918"/>
    <w:rsid w:val="00E76970"/>
    <w:rsid w:val="00E769D7"/>
    <w:rsid w:val="00E7707D"/>
    <w:rsid w:val="00E77149"/>
    <w:rsid w:val="00E77282"/>
    <w:rsid w:val="00E7776B"/>
    <w:rsid w:val="00E77C54"/>
    <w:rsid w:val="00E805B0"/>
    <w:rsid w:val="00E813D4"/>
    <w:rsid w:val="00E826F0"/>
    <w:rsid w:val="00E82B5D"/>
    <w:rsid w:val="00E82F24"/>
    <w:rsid w:val="00E833D3"/>
    <w:rsid w:val="00E83435"/>
    <w:rsid w:val="00E83741"/>
    <w:rsid w:val="00E83A48"/>
    <w:rsid w:val="00E841C9"/>
    <w:rsid w:val="00E84391"/>
    <w:rsid w:val="00E84596"/>
    <w:rsid w:val="00E849AC"/>
    <w:rsid w:val="00E8519C"/>
    <w:rsid w:val="00E85931"/>
    <w:rsid w:val="00E85BE7"/>
    <w:rsid w:val="00E864A5"/>
    <w:rsid w:val="00E86509"/>
    <w:rsid w:val="00E86C82"/>
    <w:rsid w:val="00E86D96"/>
    <w:rsid w:val="00E870E4"/>
    <w:rsid w:val="00E8752D"/>
    <w:rsid w:val="00E9031E"/>
    <w:rsid w:val="00E904AA"/>
    <w:rsid w:val="00E905B2"/>
    <w:rsid w:val="00E90873"/>
    <w:rsid w:val="00E909FE"/>
    <w:rsid w:val="00E9115E"/>
    <w:rsid w:val="00E91375"/>
    <w:rsid w:val="00E91417"/>
    <w:rsid w:val="00E91C37"/>
    <w:rsid w:val="00E922F0"/>
    <w:rsid w:val="00E9237E"/>
    <w:rsid w:val="00E92B62"/>
    <w:rsid w:val="00E92B74"/>
    <w:rsid w:val="00E92BE7"/>
    <w:rsid w:val="00E93401"/>
    <w:rsid w:val="00E93AB9"/>
    <w:rsid w:val="00E93D66"/>
    <w:rsid w:val="00E95572"/>
    <w:rsid w:val="00E95868"/>
    <w:rsid w:val="00E95C49"/>
    <w:rsid w:val="00E95D07"/>
    <w:rsid w:val="00E95D6F"/>
    <w:rsid w:val="00E96482"/>
    <w:rsid w:val="00E96627"/>
    <w:rsid w:val="00E967EF"/>
    <w:rsid w:val="00E9697D"/>
    <w:rsid w:val="00E97608"/>
    <w:rsid w:val="00E978FB"/>
    <w:rsid w:val="00E979CB"/>
    <w:rsid w:val="00EA0264"/>
    <w:rsid w:val="00EA0446"/>
    <w:rsid w:val="00EA0C63"/>
    <w:rsid w:val="00EA12E9"/>
    <w:rsid w:val="00EA16C9"/>
    <w:rsid w:val="00EA1A17"/>
    <w:rsid w:val="00EA2335"/>
    <w:rsid w:val="00EA3078"/>
    <w:rsid w:val="00EA35D6"/>
    <w:rsid w:val="00EA362F"/>
    <w:rsid w:val="00EA3A5A"/>
    <w:rsid w:val="00EA4839"/>
    <w:rsid w:val="00EA4902"/>
    <w:rsid w:val="00EA4FB9"/>
    <w:rsid w:val="00EA57A1"/>
    <w:rsid w:val="00EA5A08"/>
    <w:rsid w:val="00EA5A3B"/>
    <w:rsid w:val="00EA6A34"/>
    <w:rsid w:val="00EA6A36"/>
    <w:rsid w:val="00EB0496"/>
    <w:rsid w:val="00EB0B00"/>
    <w:rsid w:val="00EB0EA4"/>
    <w:rsid w:val="00EB101D"/>
    <w:rsid w:val="00EB10EE"/>
    <w:rsid w:val="00EB1110"/>
    <w:rsid w:val="00EB17BC"/>
    <w:rsid w:val="00EB23D2"/>
    <w:rsid w:val="00EB25A3"/>
    <w:rsid w:val="00EB25A4"/>
    <w:rsid w:val="00EB2902"/>
    <w:rsid w:val="00EB30D0"/>
    <w:rsid w:val="00EB3237"/>
    <w:rsid w:val="00EB33EA"/>
    <w:rsid w:val="00EB425C"/>
    <w:rsid w:val="00EB43CB"/>
    <w:rsid w:val="00EB4BAD"/>
    <w:rsid w:val="00EB4E78"/>
    <w:rsid w:val="00EB5BB0"/>
    <w:rsid w:val="00EB615A"/>
    <w:rsid w:val="00EB6D9A"/>
    <w:rsid w:val="00EB728B"/>
    <w:rsid w:val="00EB77CC"/>
    <w:rsid w:val="00EB7AAF"/>
    <w:rsid w:val="00EB7E88"/>
    <w:rsid w:val="00EC0749"/>
    <w:rsid w:val="00EC0C23"/>
    <w:rsid w:val="00EC18A0"/>
    <w:rsid w:val="00EC1AB2"/>
    <w:rsid w:val="00EC1CB7"/>
    <w:rsid w:val="00EC1F7C"/>
    <w:rsid w:val="00EC21DF"/>
    <w:rsid w:val="00EC2282"/>
    <w:rsid w:val="00EC248D"/>
    <w:rsid w:val="00EC2B14"/>
    <w:rsid w:val="00EC2C6C"/>
    <w:rsid w:val="00EC2DE9"/>
    <w:rsid w:val="00EC34D0"/>
    <w:rsid w:val="00EC399C"/>
    <w:rsid w:val="00EC44E8"/>
    <w:rsid w:val="00EC452F"/>
    <w:rsid w:val="00EC460A"/>
    <w:rsid w:val="00EC4B47"/>
    <w:rsid w:val="00EC4DD4"/>
    <w:rsid w:val="00EC5313"/>
    <w:rsid w:val="00EC5AA1"/>
    <w:rsid w:val="00EC5EE7"/>
    <w:rsid w:val="00EC6258"/>
    <w:rsid w:val="00EC6881"/>
    <w:rsid w:val="00EC6A83"/>
    <w:rsid w:val="00EC70F3"/>
    <w:rsid w:val="00EC73DB"/>
    <w:rsid w:val="00EC759E"/>
    <w:rsid w:val="00EC7B18"/>
    <w:rsid w:val="00ED0481"/>
    <w:rsid w:val="00ED0AD9"/>
    <w:rsid w:val="00ED16AA"/>
    <w:rsid w:val="00ED1D02"/>
    <w:rsid w:val="00ED1F85"/>
    <w:rsid w:val="00ED2788"/>
    <w:rsid w:val="00ED2B6E"/>
    <w:rsid w:val="00ED2C12"/>
    <w:rsid w:val="00ED2FC4"/>
    <w:rsid w:val="00ED3100"/>
    <w:rsid w:val="00ED36E3"/>
    <w:rsid w:val="00ED37CA"/>
    <w:rsid w:val="00ED491C"/>
    <w:rsid w:val="00ED532E"/>
    <w:rsid w:val="00ED59E4"/>
    <w:rsid w:val="00ED5B64"/>
    <w:rsid w:val="00ED68D8"/>
    <w:rsid w:val="00ED7342"/>
    <w:rsid w:val="00ED74A4"/>
    <w:rsid w:val="00ED7904"/>
    <w:rsid w:val="00EE04B5"/>
    <w:rsid w:val="00EE07AD"/>
    <w:rsid w:val="00EE1455"/>
    <w:rsid w:val="00EE14D8"/>
    <w:rsid w:val="00EE1AEE"/>
    <w:rsid w:val="00EE1DEC"/>
    <w:rsid w:val="00EE20F0"/>
    <w:rsid w:val="00EE23B1"/>
    <w:rsid w:val="00EE28B4"/>
    <w:rsid w:val="00EE2C28"/>
    <w:rsid w:val="00EE3017"/>
    <w:rsid w:val="00EE3814"/>
    <w:rsid w:val="00EE3BF2"/>
    <w:rsid w:val="00EE4190"/>
    <w:rsid w:val="00EE4DA0"/>
    <w:rsid w:val="00EE51BA"/>
    <w:rsid w:val="00EE542C"/>
    <w:rsid w:val="00EE56B1"/>
    <w:rsid w:val="00EE58F5"/>
    <w:rsid w:val="00EE5DAA"/>
    <w:rsid w:val="00EE6173"/>
    <w:rsid w:val="00EE6657"/>
    <w:rsid w:val="00EE6BC8"/>
    <w:rsid w:val="00EE7541"/>
    <w:rsid w:val="00EE7777"/>
    <w:rsid w:val="00EE7BF5"/>
    <w:rsid w:val="00EE7DA8"/>
    <w:rsid w:val="00EF01CD"/>
    <w:rsid w:val="00EF0474"/>
    <w:rsid w:val="00EF0C84"/>
    <w:rsid w:val="00EF131B"/>
    <w:rsid w:val="00EF1993"/>
    <w:rsid w:val="00EF1EED"/>
    <w:rsid w:val="00EF2364"/>
    <w:rsid w:val="00EF2571"/>
    <w:rsid w:val="00EF2621"/>
    <w:rsid w:val="00EF29CD"/>
    <w:rsid w:val="00EF2A68"/>
    <w:rsid w:val="00EF33F9"/>
    <w:rsid w:val="00EF38E5"/>
    <w:rsid w:val="00EF3D25"/>
    <w:rsid w:val="00EF4597"/>
    <w:rsid w:val="00EF4861"/>
    <w:rsid w:val="00EF493E"/>
    <w:rsid w:val="00EF4DA5"/>
    <w:rsid w:val="00EF50A9"/>
    <w:rsid w:val="00EF5BA7"/>
    <w:rsid w:val="00EF6BE1"/>
    <w:rsid w:val="00EF6E00"/>
    <w:rsid w:val="00EF7234"/>
    <w:rsid w:val="00EF752F"/>
    <w:rsid w:val="00EF7948"/>
    <w:rsid w:val="00EF7BF5"/>
    <w:rsid w:val="00EF7D83"/>
    <w:rsid w:val="00F00786"/>
    <w:rsid w:val="00F009D9"/>
    <w:rsid w:val="00F00DD7"/>
    <w:rsid w:val="00F00F72"/>
    <w:rsid w:val="00F0134E"/>
    <w:rsid w:val="00F01E16"/>
    <w:rsid w:val="00F01E4E"/>
    <w:rsid w:val="00F02379"/>
    <w:rsid w:val="00F0249A"/>
    <w:rsid w:val="00F02EC6"/>
    <w:rsid w:val="00F02FF1"/>
    <w:rsid w:val="00F035C2"/>
    <w:rsid w:val="00F03765"/>
    <w:rsid w:val="00F03E86"/>
    <w:rsid w:val="00F0419F"/>
    <w:rsid w:val="00F04E17"/>
    <w:rsid w:val="00F0573E"/>
    <w:rsid w:val="00F05BA7"/>
    <w:rsid w:val="00F05FB0"/>
    <w:rsid w:val="00F06610"/>
    <w:rsid w:val="00F06942"/>
    <w:rsid w:val="00F06A4A"/>
    <w:rsid w:val="00F06A69"/>
    <w:rsid w:val="00F0723B"/>
    <w:rsid w:val="00F073E3"/>
    <w:rsid w:val="00F10501"/>
    <w:rsid w:val="00F10B7D"/>
    <w:rsid w:val="00F10CB6"/>
    <w:rsid w:val="00F10EA0"/>
    <w:rsid w:val="00F110AF"/>
    <w:rsid w:val="00F11346"/>
    <w:rsid w:val="00F11F3A"/>
    <w:rsid w:val="00F1243D"/>
    <w:rsid w:val="00F125BF"/>
    <w:rsid w:val="00F12BD4"/>
    <w:rsid w:val="00F12FB5"/>
    <w:rsid w:val="00F13066"/>
    <w:rsid w:val="00F13190"/>
    <w:rsid w:val="00F134A7"/>
    <w:rsid w:val="00F134CA"/>
    <w:rsid w:val="00F13CFD"/>
    <w:rsid w:val="00F13F73"/>
    <w:rsid w:val="00F1506E"/>
    <w:rsid w:val="00F1508D"/>
    <w:rsid w:val="00F1560E"/>
    <w:rsid w:val="00F15A20"/>
    <w:rsid w:val="00F165F5"/>
    <w:rsid w:val="00F1674A"/>
    <w:rsid w:val="00F16A4E"/>
    <w:rsid w:val="00F16C86"/>
    <w:rsid w:val="00F16E26"/>
    <w:rsid w:val="00F17AB2"/>
    <w:rsid w:val="00F17BC2"/>
    <w:rsid w:val="00F20825"/>
    <w:rsid w:val="00F20D13"/>
    <w:rsid w:val="00F20EB5"/>
    <w:rsid w:val="00F21252"/>
    <w:rsid w:val="00F216A6"/>
    <w:rsid w:val="00F216AD"/>
    <w:rsid w:val="00F235FC"/>
    <w:rsid w:val="00F239A0"/>
    <w:rsid w:val="00F23A53"/>
    <w:rsid w:val="00F24450"/>
    <w:rsid w:val="00F260A4"/>
    <w:rsid w:val="00F26224"/>
    <w:rsid w:val="00F26957"/>
    <w:rsid w:val="00F26B25"/>
    <w:rsid w:val="00F2757D"/>
    <w:rsid w:val="00F27591"/>
    <w:rsid w:val="00F275E2"/>
    <w:rsid w:val="00F27CB1"/>
    <w:rsid w:val="00F27D2D"/>
    <w:rsid w:val="00F3055B"/>
    <w:rsid w:val="00F30F15"/>
    <w:rsid w:val="00F31722"/>
    <w:rsid w:val="00F32010"/>
    <w:rsid w:val="00F3210D"/>
    <w:rsid w:val="00F326ED"/>
    <w:rsid w:val="00F32AC4"/>
    <w:rsid w:val="00F32D1F"/>
    <w:rsid w:val="00F3319E"/>
    <w:rsid w:val="00F3363B"/>
    <w:rsid w:val="00F338AE"/>
    <w:rsid w:val="00F33966"/>
    <w:rsid w:val="00F33FF7"/>
    <w:rsid w:val="00F3417B"/>
    <w:rsid w:val="00F3417C"/>
    <w:rsid w:val="00F3419F"/>
    <w:rsid w:val="00F34649"/>
    <w:rsid w:val="00F34883"/>
    <w:rsid w:val="00F358A4"/>
    <w:rsid w:val="00F35961"/>
    <w:rsid w:val="00F35B99"/>
    <w:rsid w:val="00F366A9"/>
    <w:rsid w:val="00F366B3"/>
    <w:rsid w:val="00F36FF3"/>
    <w:rsid w:val="00F371A6"/>
    <w:rsid w:val="00F37721"/>
    <w:rsid w:val="00F37D6D"/>
    <w:rsid w:val="00F37F3D"/>
    <w:rsid w:val="00F40A47"/>
    <w:rsid w:val="00F40A98"/>
    <w:rsid w:val="00F40C11"/>
    <w:rsid w:val="00F413CA"/>
    <w:rsid w:val="00F41888"/>
    <w:rsid w:val="00F41A54"/>
    <w:rsid w:val="00F42292"/>
    <w:rsid w:val="00F4360E"/>
    <w:rsid w:val="00F45387"/>
    <w:rsid w:val="00F4568C"/>
    <w:rsid w:val="00F45961"/>
    <w:rsid w:val="00F46606"/>
    <w:rsid w:val="00F466C3"/>
    <w:rsid w:val="00F47101"/>
    <w:rsid w:val="00F47109"/>
    <w:rsid w:val="00F47168"/>
    <w:rsid w:val="00F47358"/>
    <w:rsid w:val="00F4739F"/>
    <w:rsid w:val="00F47CF1"/>
    <w:rsid w:val="00F47DD7"/>
    <w:rsid w:val="00F500AA"/>
    <w:rsid w:val="00F5012F"/>
    <w:rsid w:val="00F505C7"/>
    <w:rsid w:val="00F51933"/>
    <w:rsid w:val="00F51E88"/>
    <w:rsid w:val="00F5201F"/>
    <w:rsid w:val="00F5230C"/>
    <w:rsid w:val="00F52431"/>
    <w:rsid w:val="00F52A21"/>
    <w:rsid w:val="00F52A97"/>
    <w:rsid w:val="00F52EC2"/>
    <w:rsid w:val="00F5320D"/>
    <w:rsid w:val="00F533CB"/>
    <w:rsid w:val="00F536FA"/>
    <w:rsid w:val="00F53CC8"/>
    <w:rsid w:val="00F544F6"/>
    <w:rsid w:val="00F54545"/>
    <w:rsid w:val="00F5471C"/>
    <w:rsid w:val="00F54EA2"/>
    <w:rsid w:val="00F55384"/>
    <w:rsid w:val="00F553A2"/>
    <w:rsid w:val="00F55D2B"/>
    <w:rsid w:val="00F55E21"/>
    <w:rsid w:val="00F56198"/>
    <w:rsid w:val="00F56291"/>
    <w:rsid w:val="00F56497"/>
    <w:rsid w:val="00F5650A"/>
    <w:rsid w:val="00F5784B"/>
    <w:rsid w:val="00F57B3A"/>
    <w:rsid w:val="00F57EEC"/>
    <w:rsid w:val="00F60170"/>
    <w:rsid w:val="00F6045D"/>
    <w:rsid w:val="00F60B51"/>
    <w:rsid w:val="00F60DA9"/>
    <w:rsid w:val="00F6135C"/>
    <w:rsid w:val="00F615A3"/>
    <w:rsid w:val="00F6196E"/>
    <w:rsid w:val="00F61A28"/>
    <w:rsid w:val="00F61A71"/>
    <w:rsid w:val="00F6204C"/>
    <w:rsid w:val="00F62144"/>
    <w:rsid w:val="00F622AF"/>
    <w:rsid w:val="00F62BB2"/>
    <w:rsid w:val="00F63338"/>
    <w:rsid w:val="00F6374A"/>
    <w:rsid w:val="00F637F1"/>
    <w:rsid w:val="00F63CA4"/>
    <w:rsid w:val="00F63DC9"/>
    <w:rsid w:val="00F640AE"/>
    <w:rsid w:val="00F649C7"/>
    <w:rsid w:val="00F65A30"/>
    <w:rsid w:val="00F66548"/>
    <w:rsid w:val="00F6659B"/>
    <w:rsid w:val="00F66A48"/>
    <w:rsid w:val="00F66A89"/>
    <w:rsid w:val="00F66D44"/>
    <w:rsid w:val="00F675DC"/>
    <w:rsid w:val="00F678BD"/>
    <w:rsid w:val="00F67B90"/>
    <w:rsid w:val="00F67F9C"/>
    <w:rsid w:val="00F67FCF"/>
    <w:rsid w:val="00F7027F"/>
    <w:rsid w:val="00F70B25"/>
    <w:rsid w:val="00F70ECE"/>
    <w:rsid w:val="00F7170E"/>
    <w:rsid w:val="00F71A68"/>
    <w:rsid w:val="00F71FEA"/>
    <w:rsid w:val="00F7211D"/>
    <w:rsid w:val="00F7247C"/>
    <w:rsid w:val="00F7303B"/>
    <w:rsid w:val="00F73708"/>
    <w:rsid w:val="00F7393D"/>
    <w:rsid w:val="00F73ACF"/>
    <w:rsid w:val="00F73B05"/>
    <w:rsid w:val="00F73CB7"/>
    <w:rsid w:val="00F73DD3"/>
    <w:rsid w:val="00F73E66"/>
    <w:rsid w:val="00F73F22"/>
    <w:rsid w:val="00F74A18"/>
    <w:rsid w:val="00F74B5C"/>
    <w:rsid w:val="00F74D3A"/>
    <w:rsid w:val="00F74E1D"/>
    <w:rsid w:val="00F74F48"/>
    <w:rsid w:val="00F751C2"/>
    <w:rsid w:val="00F75464"/>
    <w:rsid w:val="00F754C4"/>
    <w:rsid w:val="00F757D6"/>
    <w:rsid w:val="00F75F31"/>
    <w:rsid w:val="00F75F86"/>
    <w:rsid w:val="00F7614E"/>
    <w:rsid w:val="00F76302"/>
    <w:rsid w:val="00F765B8"/>
    <w:rsid w:val="00F769FB"/>
    <w:rsid w:val="00F77D7E"/>
    <w:rsid w:val="00F77FE5"/>
    <w:rsid w:val="00F805D2"/>
    <w:rsid w:val="00F807F4"/>
    <w:rsid w:val="00F8111A"/>
    <w:rsid w:val="00F81287"/>
    <w:rsid w:val="00F81E8F"/>
    <w:rsid w:val="00F81FA6"/>
    <w:rsid w:val="00F82049"/>
    <w:rsid w:val="00F82124"/>
    <w:rsid w:val="00F82394"/>
    <w:rsid w:val="00F82A9C"/>
    <w:rsid w:val="00F830B8"/>
    <w:rsid w:val="00F8314A"/>
    <w:rsid w:val="00F83579"/>
    <w:rsid w:val="00F837B0"/>
    <w:rsid w:val="00F83C09"/>
    <w:rsid w:val="00F83D0E"/>
    <w:rsid w:val="00F8425C"/>
    <w:rsid w:val="00F8434E"/>
    <w:rsid w:val="00F84607"/>
    <w:rsid w:val="00F84635"/>
    <w:rsid w:val="00F84819"/>
    <w:rsid w:val="00F85098"/>
    <w:rsid w:val="00F85DE3"/>
    <w:rsid w:val="00F85E21"/>
    <w:rsid w:val="00F86346"/>
    <w:rsid w:val="00F866BA"/>
    <w:rsid w:val="00F86ACB"/>
    <w:rsid w:val="00F87F55"/>
    <w:rsid w:val="00F902DF"/>
    <w:rsid w:val="00F9034A"/>
    <w:rsid w:val="00F906AC"/>
    <w:rsid w:val="00F907C9"/>
    <w:rsid w:val="00F90CE0"/>
    <w:rsid w:val="00F91120"/>
    <w:rsid w:val="00F914B9"/>
    <w:rsid w:val="00F92014"/>
    <w:rsid w:val="00F9242C"/>
    <w:rsid w:val="00F92AB9"/>
    <w:rsid w:val="00F92E92"/>
    <w:rsid w:val="00F932C1"/>
    <w:rsid w:val="00F93677"/>
    <w:rsid w:val="00F9369E"/>
    <w:rsid w:val="00F9481D"/>
    <w:rsid w:val="00F95EB8"/>
    <w:rsid w:val="00F9608A"/>
    <w:rsid w:val="00F9642F"/>
    <w:rsid w:val="00F9657A"/>
    <w:rsid w:val="00F96DC4"/>
    <w:rsid w:val="00F97446"/>
    <w:rsid w:val="00F9772A"/>
    <w:rsid w:val="00F97CBD"/>
    <w:rsid w:val="00FA0310"/>
    <w:rsid w:val="00FA128E"/>
    <w:rsid w:val="00FA199D"/>
    <w:rsid w:val="00FA1C19"/>
    <w:rsid w:val="00FA2013"/>
    <w:rsid w:val="00FA269C"/>
    <w:rsid w:val="00FA28C3"/>
    <w:rsid w:val="00FA2B0E"/>
    <w:rsid w:val="00FA2E69"/>
    <w:rsid w:val="00FA3886"/>
    <w:rsid w:val="00FA4367"/>
    <w:rsid w:val="00FA4539"/>
    <w:rsid w:val="00FA47D0"/>
    <w:rsid w:val="00FA4D0A"/>
    <w:rsid w:val="00FA537C"/>
    <w:rsid w:val="00FA5463"/>
    <w:rsid w:val="00FA585E"/>
    <w:rsid w:val="00FA5B44"/>
    <w:rsid w:val="00FA689D"/>
    <w:rsid w:val="00FA690C"/>
    <w:rsid w:val="00FA6A63"/>
    <w:rsid w:val="00FA7087"/>
    <w:rsid w:val="00FA7464"/>
    <w:rsid w:val="00FA7905"/>
    <w:rsid w:val="00FA7BB1"/>
    <w:rsid w:val="00FA7C2F"/>
    <w:rsid w:val="00FA7E13"/>
    <w:rsid w:val="00FB0D6C"/>
    <w:rsid w:val="00FB1026"/>
    <w:rsid w:val="00FB15BD"/>
    <w:rsid w:val="00FB1838"/>
    <w:rsid w:val="00FB1A38"/>
    <w:rsid w:val="00FB2040"/>
    <w:rsid w:val="00FB26E2"/>
    <w:rsid w:val="00FB35C6"/>
    <w:rsid w:val="00FB3678"/>
    <w:rsid w:val="00FB37F1"/>
    <w:rsid w:val="00FB3BA2"/>
    <w:rsid w:val="00FB4418"/>
    <w:rsid w:val="00FB4621"/>
    <w:rsid w:val="00FB4AB5"/>
    <w:rsid w:val="00FB5E0C"/>
    <w:rsid w:val="00FB6090"/>
    <w:rsid w:val="00FB7599"/>
    <w:rsid w:val="00FB7719"/>
    <w:rsid w:val="00FB7A20"/>
    <w:rsid w:val="00FB7D05"/>
    <w:rsid w:val="00FC0665"/>
    <w:rsid w:val="00FC0A71"/>
    <w:rsid w:val="00FC0C2B"/>
    <w:rsid w:val="00FC0C69"/>
    <w:rsid w:val="00FC122A"/>
    <w:rsid w:val="00FC1612"/>
    <w:rsid w:val="00FC1BB1"/>
    <w:rsid w:val="00FC1D25"/>
    <w:rsid w:val="00FC1F84"/>
    <w:rsid w:val="00FC267E"/>
    <w:rsid w:val="00FC2712"/>
    <w:rsid w:val="00FC28FC"/>
    <w:rsid w:val="00FC33DA"/>
    <w:rsid w:val="00FC3837"/>
    <w:rsid w:val="00FC3B83"/>
    <w:rsid w:val="00FC4907"/>
    <w:rsid w:val="00FC53D0"/>
    <w:rsid w:val="00FC57CC"/>
    <w:rsid w:val="00FC58E9"/>
    <w:rsid w:val="00FC5AE5"/>
    <w:rsid w:val="00FC5C6A"/>
    <w:rsid w:val="00FC6BF4"/>
    <w:rsid w:val="00FC7030"/>
    <w:rsid w:val="00FC7D57"/>
    <w:rsid w:val="00FD0A24"/>
    <w:rsid w:val="00FD0C33"/>
    <w:rsid w:val="00FD1773"/>
    <w:rsid w:val="00FD1FF1"/>
    <w:rsid w:val="00FD259D"/>
    <w:rsid w:val="00FD2E4E"/>
    <w:rsid w:val="00FD334E"/>
    <w:rsid w:val="00FD3439"/>
    <w:rsid w:val="00FD385B"/>
    <w:rsid w:val="00FD3A7C"/>
    <w:rsid w:val="00FD3D3D"/>
    <w:rsid w:val="00FD4124"/>
    <w:rsid w:val="00FD43A0"/>
    <w:rsid w:val="00FD4806"/>
    <w:rsid w:val="00FD4DB9"/>
    <w:rsid w:val="00FD5112"/>
    <w:rsid w:val="00FD64C2"/>
    <w:rsid w:val="00FD684F"/>
    <w:rsid w:val="00FD6C01"/>
    <w:rsid w:val="00FD7585"/>
    <w:rsid w:val="00FD7941"/>
    <w:rsid w:val="00FD797F"/>
    <w:rsid w:val="00FD7C78"/>
    <w:rsid w:val="00FE038D"/>
    <w:rsid w:val="00FE059D"/>
    <w:rsid w:val="00FE085F"/>
    <w:rsid w:val="00FE0D65"/>
    <w:rsid w:val="00FE217F"/>
    <w:rsid w:val="00FE2D1E"/>
    <w:rsid w:val="00FE2F31"/>
    <w:rsid w:val="00FE315D"/>
    <w:rsid w:val="00FE3510"/>
    <w:rsid w:val="00FE3C64"/>
    <w:rsid w:val="00FE3DBF"/>
    <w:rsid w:val="00FE4646"/>
    <w:rsid w:val="00FE49FB"/>
    <w:rsid w:val="00FE4D3C"/>
    <w:rsid w:val="00FE51F4"/>
    <w:rsid w:val="00FE51FC"/>
    <w:rsid w:val="00FE53E6"/>
    <w:rsid w:val="00FE57FB"/>
    <w:rsid w:val="00FE5AB4"/>
    <w:rsid w:val="00FE5B8E"/>
    <w:rsid w:val="00FE63BA"/>
    <w:rsid w:val="00FE66B5"/>
    <w:rsid w:val="00FE66D0"/>
    <w:rsid w:val="00FE732E"/>
    <w:rsid w:val="00FE74CB"/>
    <w:rsid w:val="00FE7FF0"/>
    <w:rsid w:val="00FF01AC"/>
    <w:rsid w:val="00FF05FB"/>
    <w:rsid w:val="00FF06F9"/>
    <w:rsid w:val="00FF0E30"/>
    <w:rsid w:val="00FF14A9"/>
    <w:rsid w:val="00FF1969"/>
    <w:rsid w:val="00FF1FEB"/>
    <w:rsid w:val="00FF2707"/>
    <w:rsid w:val="00FF2932"/>
    <w:rsid w:val="00FF346C"/>
    <w:rsid w:val="00FF380B"/>
    <w:rsid w:val="00FF3B03"/>
    <w:rsid w:val="00FF3CCC"/>
    <w:rsid w:val="00FF41E3"/>
    <w:rsid w:val="00FF4454"/>
    <w:rsid w:val="00FF45B7"/>
    <w:rsid w:val="00FF46BC"/>
    <w:rsid w:val="00FF562E"/>
    <w:rsid w:val="00FF5932"/>
    <w:rsid w:val="00FF5B65"/>
    <w:rsid w:val="00FF6EA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1"/>
    <o:shapelayout v:ext="edit">
      <o:idmap v:ext="edit" data="2"/>
    </o:shapelayout>
  </w:shapeDefaults>
  <w:decimalSymbol w:val=","/>
  <w:listSeparator w:val=";"/>
  <w14:docId w14:val="33F3D34B"/>
  <w15:docId w15:val="{397113EE-2790-48AB-A765-470E9FF1753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uiPriority="0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iPriority="0" w:unhideWhenUsed="1"/>
    <w:lsdException w:name="Hyperlink" w:semiHidden="1" w:uiPriority="0" w:unhideWhenUsed="1"/>
    <w:lsdException w:name="FollowedHyperlink" w:semiHidden="1" w:uiPriority="0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83BDC"/>
    <w:rPr>
      <w:sz w:val="24"/>
      <w:szCs w:val="24"/>
      <w:lang w:val="en-GB"/>
    </w:rPr>
  </w:style>
  <w:style w:type="paragraph" w:styleId="Heading1">
    <w:name w:val="heading 1"/>
    <w:aliases w:val="BAR"/>
    <w:basedOn w:val="Normal"/>
    <w:next w:val="Normal"/>
    <w:link w:val="Heading1Char"/>
    <w:qFormat/>
    <w:rsid w:val="00983BDC"/>
    <w:pPr>
      <w:keepNext/>
      <w:jc w:val="center"/>
      <w:outlineLvl w:val="0"/>
    </w:pPr>
    <w:rPr>
      <w:b/>
      <w:bCs/>
      <w:lang w:val="ro-RO"/>
    </w:rPr>
  </w:style>
  <w:style w:type="paragraph" w:styleId="Heading2">
    <w:name w:val="heading 2"/>
    <w:basedOn w:val="Normal"/>
    <w:next w:val="Normal"/>
    <w:link w:val="Heading2Char"/>
    <w:qFormat/>
    <w:rsid w:val="00983BDC"/>
    <w:pPr>
      <w:keepNext/>
      <w:spacing w:before="60" w:after="60" w:line="192" w:lineRule="auto"/>
      <w:ind w:left="57" w:right="57"/>
      <w:outlineLvl w:val="1"/>
    </w:pPr>
    <w:rPr>
      <w:rFonts w:ascii="Helvetica-R" w:hAnsi="Helvetica-R"/>
      <w:b/>
      <w:bCs/>
      <w:sz w:val="20"/>
    </w:rPr>
  </w:style>
  <w:style w:type="paragraph" w:styleId="Heading3">
    <w:name w:val="heading 3"/>
    <w:basedOn w:val="Normal"/>
    <w:next w:val="Normal"/>
    <w:qFormat/>
    <w:rsid w:val="00983BDC"/>
    <w:pPr>
      <w:keepNext/>
      <w:spacing w:line="192" w:lineRule="auto"/>
      <w:ind w:left="57" w:right="57"/>
      <w:outlineLvl w:val="2"/>
    </w:pPr>
    <w:rPr>
      <w:rFonts w:ascii="Times-Roman-R" w:hAnsi="Times-Roman-R"/>
      <w:b/>
      <w:bCs/>
    </w:rPr>
  </w:style>
  <w:style w:type="paragraph" w:styleId="Heading4">
    <w:name w:val="heading 4"/>
    <w:basedOn w:val="Normal"/>
    <w:next w:val="Normal"/>
    <w:qFormat/>
    <w:rsid w:val="00983BDC"/>
    <w:pPr>
      <w:keepNext/>
      <w:spacing w:before="40" w:line="192" w:lineRule="auto"/>
      <w:ind w:left="57" w:right="57"/>
      <w:outlineLvl w:val="3"/>
    </w:pPr>
    <w:rPr>
      <w:rFonts w:ascii="Times-Roman-R" w:hAnsi="Times-Roman-R"/>
      <w:b/>
      <w:bCs/>
      <w:sz w:val="22"/>
    </w:rPr>
  </w:style>
  <w:style w:type="paragraph" w:styleId="Heading5">
    <w:name w:val="heading 5"/>
    <w:aliases w:val="normal"/>
    <w:basedOn w:val="Normal"/>
    <w:next w:val="Normal"/>
    <w:qFormat/>
    <w:rsid w:val="00983BDC"/>
    <w:pPr>
      <w:keepNext/>
      <w:spacing w:before="40" w:after="40" w:line="192" w:lineRule="auto"/>
      <w:ind w:left="57" w:right="57"/>
      <w:jc w:val="center"/>
      <w:outlineLvl w:val="4"/>
    </w:pPr>
    <w:rPr>
      <w:rFonts w:ascii="Times-Roman-R" w:hAnsi="Times-Roman-R"/>
      <w:b/>
      <w:bCs/>
      <w:spacing w:val="-10"/>
      <w:sz w:val="22"/>
    </w:rPr>
  </w:style>
  <w:style w:type="paragraph" w:styleId="Heading6">
    <w:name w:val="heading 6"/>
    <w:basedOn w:val="Normal"/>
    <w:next w:val="Normal"/>
    <w:qFormat/>
    <w:rsid w:val="00983BDC"/>
    <w:pPr>
      <w:keepNext/>
      <w:jc w:val="right"/>
      <w:outlineLvl w:val="5"/>
    </w:pPr>
    <w:rPr>
      <w:b/>
      <w:bCs/>
      <w:i/>
      <w:iCs/>
      <w:sz w:val="20"/>
      <w:lang w:val="ro-RO"/>
    </w:rPr>
  </w:style>
  <w:style w:type="paragraph" w:styleId="Heading7">
    <w:name w:val="heading 7"/>
    <w:basedOn w:val="Normal"/>
    <w:next w:val="Normal"/>
    <w:link w:val="Heading7Char"/>
    <w:qFormat/>
    <w:rsid w:val="00983BDC"/>
    <w:pPr>
      <w:keepNext/>
      <w:jc w:val="center"/>
      <w:outlineLvl w:val="6"/>
    </w:pPr>
    <w:rPr>
      <w:rFonts w:ascii="Helvetica-R" w:hAnsi="Helvetica-R"/>
      <w:b/>
      <w:bCs/>
      <w:sz w:val="28"/>
    </w:rPr>
  </w:style>
  <w:style w:type="paragraph" w:styleId="Heading8">
    <w:name w:val="heading 8"/>
    <w:basedOn w:val="Normal"/>
    <w:next w:val="Normal"/>
    <w:link w:val="Heading8Char"/>
    <w:qFormat/>
    <w:rsid w:val="00983BDC"/>
    <w:pPr>
      <w:keepNext/>
      <w:spacing w:line="192" w:lineRule="auto"/>
      <w:outlineLvl w:val="7"/>
    </w:pPr>
    <w:rPr>
      <w:rFonts w:ascii="Helvetica-R" w:hAnsi="Helvetica-R"/>
      <w:b/>
      <w:bCs/>
      <w:i/>
      <w:iCs/>
      <w:sz w:val="22"/>
      <w:lang w:val="ro-RO" w:eastAsia="ro-RO"/>
    </w:rPr>
  </w:style>
  <w:style w:type="paragraph" w:styleId="Heading9">
    <w:name w:val="heading 9"/>
    <w:basedOn w:val="Normal"/>
    <w:next w:val="Normal"/>
    <w:link w:val="Heading9Char"/>
    <w:qFormat/>
    <w:rsid w:val="00983BDC"/>
    <w:pPr>
      <w:keepNext/>
      <w:outlineLvl w:val="8"/>
    </w:pPr>
    <w:rPr>
      <w:b/>
      <w:bCs/>
      <w:i/>
      <w:iCs/>
      <w:sz w:val="20"/>
      <w:lang w:val="ro-RO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aliases w:val="BAR Char"/>
    <w:link w:val="Heading1"/>
    <w:rsid w:val="007C1F0F"/>
    <w:rPr>
      <w:b/>
      <w:bCs/>
      <w:sz w:val="24"/>
      <w:szCs w:val="24"/>
      <w:lang w:val="ro-RO"/>
    </w:rPr>
  </w:style>
  <w:style w:type="paragraph" w:customStyle="1" w:styleId="BARSTYLE">
    <w:name w:val="BARSTYLE"/>
    <w:basedOn w:val="Normal"/>
    <w:rsid w:val="00983BDC"/>
    <w:pPr>
      <w:tabs>
        <w:tab w:val="left" w:pos="284"/>
        <w:tab w:val="right" w:pos="709"/>
        <w:tab w:val="left" w:pos="1701"/>
        <w:tab w:val="left" w:pos="2835"/>
        <w:tab w:val="right" w:pos="3402"/>
        <w:tab w:val="left" w:pos="3969"/>
        <w:tab w:val="left" w:pos="4820"/>
        <w:tab w:val="left" w:pos="5670"/>
        <w:tab w:val="right" w:pos="7088"/>
      </w:tabs>
      <w:ind w:left="57" w:right="57"/>
    </w:pPr>
    <w:rPr>
      <w:rFonts w:ascii="Times-Roman-R" w:hAnsi="Times-Roman-R"/>
      <w:noProof/>
      <w:sz w:val="22"/>
      <w:szCs w:val="20"/>
      <w:lang w:val="nl-NL"/>
    </w:rPr>
  </w:style>
  <w:style w:type="paragraph" w:styleId="Header">
    <w:name w:val="header"/>
    <w:basedOn w:val="Normal"/>
    <w:link w:val="HeaderChar"/>
    <w:rsid w:val="00983BDC"/>
    <w:pPr>
      <w:tabs>
        <w:tab w:val="center" w:pos="4153"/>
        <w:tab w:val="right" w:pos="8306"/>
      </w:tabs>
    </w:pPr>
  </w:style>
  <w:style w:type="paragraph" w:styleId="Footer">
    <w:name w:val="footer"/>
    <w:basedOn w:val="Normal"/>
    <w:link w:val="FooterChar"/>
    <w:rsid w:val="00983BDC"/>
    <w:pPr>
      <w:tabs>
        <w:tab w:val="center" w:pos="4153"/>
        <w:tab w:val="right" w:pos="8306"/>
      </w:tabs>
    </w:pPr>
  </w:style>
  <w:style w:type="character" w:styleId="PageNumber">
    <w:name w:val="page number"/>
    <w:basedOn w:val="DefaultParagraphFont"/>
    <w:rsid w:val="00983BDC"/>
  </w:style>
  <w:style w:type="paragraph" w:styleId="BlockText">
    <w:name w:val="Block Text"/>
    <w:basedOn w:val="Normal"/>
    <w:rsid w:val="00983BDC"/>
    <w:pPr>
      <w:spacing w:before="40" w:line="192" w:lineRule="auto"/>
      <w:ind w:left="113" w:right="113"/>
      <w:jc w:val="center"/>
    </w:pPr>
    <w:rPr>
      <w:rFonts w:ascii="Times-Roman-R" w:hAnsi="Times-Roman-R"/>
      <w:sz w:val="22"/>
    </w:rPr>
  </w:style>
  <w:style w:type="paragraph" w:styleId="Caption">
    <w:name w:val="caption"/>
    <w:basedOn w:val="Normal"/>
    <w:next w:val="Normal"/>
    <w:qFormat/>
    <w:rsid w:val="00983BDC"/>
    <w:rPr>
      <w:rFonts w:ascii="Times-Roman-R" w:hAnsi="Times-Roman-R"/>
      <w:b/>
      <w:bCs/>
      <w:sz w:val="22"/>
    </w:rPr>
  </w:style>
  <w:style w:type="paragraph" w:styleId="Title">
    <w:name w:val="Title"/>
    <w:basedOn w:val="Normal"/>
    <w:qFormat/>
    <w:rsid w:val="00983BDC"/>
    <w:pPr>
      <w:jc w:val="center"/>
    </w:pPr>
    <w:rPr>
      <w:rFonts w:ascii="Times-Roman-R" w:hAnsi="Times-Roman-R"/>
      <w:spacing w:val="40"/>
      <w:sz w:val="32"/>
    </w:rPr>
  </w:style>
  <w:style w:type="paragraph" w:styleId="BodyText">
    <w:name w:val="Body Text"/>
    <w:basedOn w:val="Normal"/>
    <w:link w:val="BodyTextChar"/>
    <w:rsid w:val="00983BDC"/>
    <w:pPr>
      <w:spacing w:before="40" w:after="40" w:line="192" w:lineRule="auto"/>
      <w:jc w:val="center"/>
    </w:pPr>
    <w:rPr>
      <w:rFonts w:ascii="Helvetica-R" w:hAnsi="Helvetica-R"/>
      <w:b/>
      <w:bCs/>
      <w:sz w:val="20"/>
    </w:rPr>
  </w:style>
  <w:style w:type="character" w:styleId="Hyperlink">
    <w:name w:val="Hyperlink"/>
    <w:rsid w:val="00BF1E05"/>
    <w:rPr>
      <w:color w:val="0000FF"/>
      <w:u w:val="single"/>
    </w:rPr>
  </w:style>
  <w:style w:type="character" w:styleId="FollowedHyperlink">
    <w:name w:val="FollowedHyperlink"/>
    <w:rsid w:val="00BF1E05"/>
    <w:rPr>
      <w:color w:val="800080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8C452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8C4528"/>
    <w:rPr>
      <w:rFonts w:ascii="Tahoma" w:hAnsi="Tahoma" w:cs="Tahoma"/>
      <w:sz w:val="16"/>
      <w:szCs w:val="16"/>
      <w:lang w:val="en-GB"/>
    </w:rPr>
  </w:style>
  <w:style w:type="character" w:customStyle="1" w:styleId="Heading7Char">
    <w:name w:val="Heading 7 Char"/>
    <w:link w:val="Heading7"/>
    <w:rsid w:val="00871E73"/>
    <w:rPr>
      <w:rFonts w:ascii="Helvetica-R" w:hAnsi="Helvetica-R"/>
      <w:b/>
      <w:bCs/>
      <w:sz w:val="28"/>
      <w:szCs w:val="24"/>
      <w:lang w:val="en-GB"/>
    </w:rPr>
  </w:style>
  <w:style w:type="character" w:customStyle="1" w:styleId="Heading8Char">
    <w:name w:val="Heading 8 Char"/>
    <w:link w:val="Heading8"/>
    <w:rsid w:val="00871E73"/>
    <w:rPr>
      <w:rFonts w:ascii="Helvetica-R" w:hAnsi="Helvetica-R"/>
      <w:b/>
      <w:bCs/>
      <w:i/>
      <w:iCs/>
      <w:sz w:val="22"/>
      <w:szCs w:val="24"/>
      <w:lang w:val="ro-RO" w:eastAsia="ro-RO"/>
    </w:rPr>
  </w:style>
  <w:style w:type="character" w:customStyle="1" w:styleId="Heading9Char">
    <w:name w:val="Heading 9 Char"/>
    <w:link w:val="Heading9"/>
    <w:rsid w:val="00871E73"/>
    <w:rPr>
      <w:b/>
      <w:bCs/>
      <w:i/>
      <w:iCs/>
      <w:szCs w:val="24"/>
      <w:lang w:val="ro-RO"/>
    </w:rPr>
  </w:style>
  <w:style w:type="character" w:customStyle="1" w:styleId="HeaderChar">
    <w:name w:val="Header Char"/>
    <w:link w:val="Header"/>
    <w:rsid w:val="00871E73"/>
    <w:rPr>
      <w:sz w:val="24"/>
      <w:szCs w:val="24"/>
      <w:lang w:val="en-GB"/>
    </w:rPr>
  </w:style>
  <w:style w:type="character" w:customStyle="1" w:styleId="FooterChar">
    <w:name w:val="Footer Char"/>
    <w:link w:val="Footer"/>
    <w:rsid w:val="00871E73"/>
    <w:rPr>
      <w:sz w:val="24"/>
      <w:szCs w:val="24"/>
      <w:lang w:val="en-GB"/>
    </w:rPr>
  </w:style>
  <w:style w:type="character" w:customStyle="1" w:styleId="BodyTextChar">
    <w:name w:val="Body Text Char"/>
    <w:link w:val="BodyText"/>
    <w:rsid w:val="00871E73"/>
    <w:rPr>
      <w:rFonts w:ascii="Helvetica-R" w:hAnsi="Helvetica-R"/>
      <w:b/>
      <w:bCs/>
      <w:szCs w:val="24"/>
      <w:lang w:val="en-GB"/>
    </w:rPr>
  </w:style>
  <w:style w:type="character" w:customStyle="1" w:styleId="Heading2Char">
    <w:name w:val="Heading 2 Char"/>
    <w:link w:val="Heading2"/>
    <w:rsid w:val="00E70483"/>
    <w:rPr>
      <w:rFonts w:ascii="Helvetica-R" w:hAnsi="Helvetica-R"/>
      <w:b/>
      <w:bCs/>
      <w:szCs w:val="24"/>
      <w:lang w:val="en-GB"/>
    </w:rPr>
  </w:style>
  <w:style w:type="paragraph" w:customStyle="1" w:styleId="Style1">
    <w:name w:val="Style1"/>
    <w:basedOn w:val="Normal"/>
    <w:rsid w:val="00E70483"/>
    <w:pPr>
      <w:numPr>
        <w:numId w:val="1"/>
      </w:numPr>
      <w:tabs>
        <w:tab w:val="clear" w:pos="96"/>
        <w:tab w:val="num" w:pos="870"/>
      </w:tabs>
      <w:ind w:left="870" w:hanging="360"/>
    </w:pPr>
  </w:style>
  <w:style w:type="paragraph" w:styleId="ListBullet">
    <w:name w:val="List Bullet"/>
    <w:basedOn w:val="Normal"/>
    <w:uiPriority w:val="99"/>
    <w:unhideWhenUsed/>
    <w:rsid w:val="00BD75E2"/>
    <w:pPr>
      <w:numPr>
        <w:numId w:val="75"/>
      </w:numPr>
      <w:tabs>
        <w:tab w:val="clear" w:pos="360"/>
      </w:tabs>
      <w:ind w:left="0" w:firstLine="0"/>
      <w:contextualSpacing/>
    </w:pPr>
  </w:style>
  <w:style w:type="paragraph" w:customStyle="1" w:styleId="TableParagraph">
    <w:name w:val="Table Paragraph"/>
    <w:basedOn w:val="Normal"/>
    <w:uiPriority w:val="1"/>
    <w:qFormat/>
    <w:rsid w:val="003B66E3"/>
    <w:pPr>
      <w:widowControl w:val="0"/>
    </w:pPr>
    <w:rPr>
      <w:rFonts w:ascii="Calibri" w:eastAsia="Calibri" w:hAnsi="Calibri"/>
      <w:sz w:val="22"/>
      <w:szCs w:val="22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Documents%20and%20Settings\XP\Application%20Data\Microsoft\Templates\bar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bar.dot</Template>
  <TotalTime>7</TotalTime>
  <Pages>1</Pages>
  <Words>25869</Words>
  <Characters>147457</Characters>
  <Application>Microsoft Office Word</Application>
  <DocSecurity>0</DocSecurity>
  <Lines>1228</Lines>
  <Paragraphs>345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Titlu</vt:lpstr>
      </vt:variant>
      <vt:variant>
        <vt:i4>1</vt:i4>
      </vt:variant>
    </vt:vector>
  </HeadingPairs>
  <TitlesOfParts>
    <vt:vector size="2" baseType="lpstr">
      <vt:lpstr>C</vt:lpstr>
      <vt:lpstr>C</vt:lpstr>
    </vt:vector>
  </TitlesOfParts>
  <Company>filaret</Company>
  <LinksUpToDate>false</LinksUpToDate>
  <CharactersWithSpaces>172981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</dc:title>
  <dc:subject/>
  <dc:creator>Victor</dc:creator>
  <cp:keywords/>
  <dc:description/>
  <cp:lastModifiedBy>DTP TIPAR</cp:lastModifiedBy>
  <cp:revision>6</cp:revision>
  <cp:lastPrinted>2012-08-09T05:47:00Z</cp:lastPrinted>
  <dcterms:created xsi:type="dcterms:W3CDTF">2026-11-03T07:34:00Z</dcterms:created>
  <dcterms:modified xsi:type="dcterms:W3CDTF">2026-11-03T08:58:00Z</dcterms:modified>
</cp:coreProperties>
</file>