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006E7" w14:textId="77777777" w:rsidR="00500F0B" w:rsidRPr="00B26C8D" w:rsidRDefault="00500F0B" w:rsidP="007D1695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  <w:lang w:val="ro-RO"/>
        </w:rPr>
      </w:pPr>
      <w:r w:rsidRPr="00B26C8D">
        <w:rPr>
          <w:b/>
          <w:spacing w:val="-8"/>
          <w:sz w:val="16"/>
          <w:szCs w:val="16"/>
          <w:lang w:val="ro-RO"/>
        </w:rPr>
        <w:t>C.N.C.F. "C.F.R." S.A. -  D I R E C Ţ I A  L I N I I</w:t>
      </w:r>
    </w:p>
    <w:p w14:paraId="7F975FE5" w14:textId="30660C41" w:rsidR="00500F0B" w:rsidRPr="00B26C8D" w:rsidRDefault="00500F0B" w:rsidP="007D1695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  <w:lang w:val="ro-RO"/>
        </w:rPr>
      </w:pPr>
      <w:r w:rsidRPr="00B26C8D">
        <w:rPr>
          <w:b/>
          <w:sz w:val="16"/>
          <w:szCs w:val="16"/>
          <w:lang w:val="ro-RO"/>
        </w:rPr>
        <w:t xml:space="preserve"> (de la pagina 1 la pagina )</w:t>
      </w:r>
    </w:p>
    <w:p w14:paraId="6D46D763" w14:textId="77777777" w:rsidR="00500F0B" w:rsidRDefault="00500F0B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51C1F344" w14:textId="77777777" w:rsidR="00500F0B" w:rsidRDefault="00500F0B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  <w:lang w:val="ro-RO"/>
        </w:rPr>
      </w:pPr>
    </w:p>
    <w:p w14:paraId="189E4CC0" w14:textId="77777777" w:rsidR="00500F0B" w:rsidRDefault="00500F0B">
      <w:pPr>
        <w:jc w:val="center"/>
        <w:rPr>
          <w:sz w:val="28"/>
        </w:rPr>
      </w:pPr>
    </w:p>
    <w:p w14:paraId="0BF31B73" w14:textId="77777777" w:rsidR="00500F0B" w:rsidRDefault="00500F0B">
      <w:pPr>
        <w:jc w:val="center"/>
        <w:rPr>
          <w:sz w:val="28"/>
        </w:rPr>
      </w:pPr>
    </w:p>
    <w:p w14:paraId="0870B903" w14:textId="77777777" w:rsidR="00500F0B" w:rsidRDefault="00500F0B">
      <w:pPr>
        <w:jc w:val="center"/>
        <w:rPr>
          <w:sz w:val="28"/>
        </w:rPr>
      </w:pPr>
    </w:p>
    <w:p w14:paraId="430DF690" w14:textId="77777777" w:rsidR="00500F0B" w:rsidRDefault="00500F0B">
      <w:pPr>
        <w:jc w:val="center"/>
        <w:rPr>
          <w:sz w:val="28"/>
        </w:rPr>
      </w:pPr>
    </w:p>
    <w:p w14:paraId="09B8CCAE" w14:textId="77777777" w:rsidR="00500F0B" w:rsidRDefault="00500F0B">
      <w:pPr>
        <w:jc w:val="center"/>
        <w:rPr>
          <w:b/>
          <w:bCs/>
          <w:noProof/>
          <w:spacing w:val="80"/>
          <w:sz w:val="32"/>
          <w:lang w:val="en-US"/>
        </w:rPr>
      </w:pPr>
      <w:r>
        <w:rPr>
          <w:b/>
          <w:bCs/>
          <w:noProof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CLUJ</w:t>
      </w:r>
    </w:p>
    <w:p w14:paraId="1190E4F0" w14:textId="77777777" w:rsidR="00500F0B" w:rsidRDefault="00000000">
      <w:pPr>
        <w:rPr>
          <w:b/>
          <w:bCs/>
          <w:spacing w:val="40"/>
        </w:rPr>
      </w:pPr>
      <w:r>
        <w:rPr>
          <w:b/>
          <w:bCs/>
          <w:noProof/>
          <w:spacing w:val="80"/>
          <w:sz w:val="32"/>
          <w:lang w:val="en-US"/>
        </w:rPr>
        <w:pict w14:anchorId="7A00998F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.5pt;margin-top:2.2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7EAB87BA" w14:textId="77777777" w:rsidR="00500F0B" w:rsidRDefault="00500F0B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1582E1C9" w14:textId="77777777" w:rsidR="00500F0B" w:rsidRDefault="00500F0B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11-20 noiembrie 2026</w:t>
      </w:r>
    </w:p>
    <w:p w14:paraId="591C8F32" w14:textId="77777777" w:rsidR="00500F0B" w:rsidRDefault="00500F0B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500F0B" w14:paraId="1513DBE9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37AE4D54" w14:textId="77777777" w:rsidR="00500F0B" w:rsidRDefault="00500F0B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34D95307" w14:textId="77777777" w:rsidR="00500F0B" w:rsidRDefault="00500F0B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</w:t>
            </w:r>
          </w:p>
          <w:p w14:paraId="10530046" w14:textId="77777777" w:rsidR="00500F0B" w:rsidRDefault="00500F0B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5B3E30E7" w14:textId="77777777" w:rsidR="00500F0B" w:rsidRDefault="00500F0B" w:rsidP="00FC1F7F">
            <w:pPr>
              <w:spacing w:after="4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LINIA SIMPLĂ</w:t>
            </w:r>
          </w:p>
          <w:p w14:paraId="7BE705F3" w14:textId="77777777" w:rsidR="00500F0B" w:rsidRDefault="00500F0B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68DC3B07" w14:textId="77777777" w:rsidR="00500F0B" w:rsidRDefault="00500F0B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63D17034" w14:textId="77777777" w:rsidR="00500F0B" w:rsidRDefault="00500F0B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STAŢIA</w:t>
            </w:r>
          </w:p>
          <w:p w14:paraId="74CA73F9" w14:textId="77777777" w:rsidR="00500F0B" w:rsidRDefault="00500F0B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15D005AE" w14:textId="77777777" w:rsidR="00500F0B" w:rsidRDefault="00500F0B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68769F2D" w14:textId="77777777" w:rsidR="00500F0B" w:rsidRDefault="00500F0B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APARATE DE CALE ÎN ABATERE</w:t>
            </w:r>
          </w:p>
          <w:p w14:paraId="29C57FAE" w14:textId="77777777" w:rsidR="00500F0B" w:rsidRDefault="00500F0B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şi</w:t>
            </w:r>
          </w:p>
          <w:p w14:paraId="18BFF321" w14:textId="77777777" w:rsidR="00500F0B" w:rsidRDefault="00500F0B" w:rsidP="00E046C7">
            <w:pPr>
              <w:spacing w:before="8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LINII </w:t>
            </w:r>
          </w:p>
          <w:p w14:paraId="16DF0651" w14:textId="77777777" w:rsidR="00500F0B" w:rsidRDefault="00500F0B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ABĂTUTE</w:t>
            </w:r>
          </w:p>
          <w:p w14:paraId="0502164A" w14:textId="77777777" w:rsidR="00500F0B" w:rsidRDefault="00500F0B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DIN </w:t>
            </w:r>
          </w:p>
          <w:p w14:paraId="3C1DC596" w14:textId="77777777" w:rsidR="00500F0B" w:rsidRDefault="00500F0B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5D31E7E1" w14:textId="77777777" w:rsidR="00500F0B" w:rsidRDefault="00500F0B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II</w:t>
            </w:r>
          </w:p>
          <w:p w14:paraId="5E997B27" w14:textId="77777777" w:rsidR="00500F0B" w:rsidRDefault="00500F0B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41166DE5" w14:textId="77777777" w:rsidR="00500F0B" w:rsidRDefault="00500F0B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1482C528" w14:textId="77777777" w:rsidR="00500F0B" w:rsidRDefault="00500F0B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77D256A3" w14:textId="77777777" w:rsidR="00500F0B" w:rsidRDefault="00500F0B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5B529384" w14:textId="77777777" w:rsidR="00500F0B" w:rsidRDefault="00500F0B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09F202CD" w14:textId="77777777" w:rsidR="00500F0B" w:rsidRDefault="00500F0B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</w:t>
            </w:r>
          </w:p>
          <w:p w14:paraId="24622FC4" w14:textId="77777777" w:rsidR="00500F0B" w:rsidRDefault="00500F0B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staţii aferente </w:t>
            </w:r>
          </w:p>
          <w:p w14:paraId="65CF3C01" w14:textId="77777777" w:rsidR="00500F0B" w:rsidRDefault="00500F0B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5A3DEF58" w14:textId="77777777" w:rsidR="00500F0B" w:rsidRDefault="00500F0B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  <w:lang w:val="ro-RO"/>
              </w:rPr>
            </w:pPr>
            <w:r>
              <w:rPr>
                <w:b/>
                <w:bCs/>
                <w:i/>
                <w:iCs/>
                <w:spacing w:val="40"/>
                <w:lang w:val="ro-RO"/>
              </w:rPr>
              <w:t>OBSERVAŢII</w:t>
            </w:r>
          </w:p>
        </w:tc>
      </w:tr>
      <w:tr w:rsidR="00500F0B" w14:paraId="0373BFD1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35E8446D" w14:textId="77777777" w:rsidR="00500F0B" w:rsidRDefault="00500F0B" w:rsidP="00FC1F7F">
            <w:pPr>
              <w:spacing w:line="192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2A95C7B7" w14:textId="77777777" w:rsidR="00500F0B" w:rsidRDefault="00500F0B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4F1B8136" w14:textId="77777777" w:rsidR="00500F0B" w:rsidRDefault="00500F0B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6D38C443" w14:textId="77777777" w:rsidR="00500F0B" w:rsidRDefault="00500F0B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35CE41C4" w14:textId="77777777" w:rsidR="00500F0B" w:rsidRDefault="00500F0B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44BDC6C2" w14:textId="77777777" w:rsidR="00500F0B" w:rsidRDefault="00500F0B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3F7ED00D" w14:textId="77777777" w:rsidR="00500F0B" w:rsidRDefault="00500F0B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7F0058D0" w14:textId="77777777" w:rsidR="00500F0B" w:rsidRDefault="00500F0B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km. la </w:t>
            </w:r>
          </w:p>
          <w:p w14:paraId="4B5C1873" w14:textId="77777777" w:rsidR="00500F0B" w:rsidRDefault="00500F0B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2722DB68" w14:textId="77777777" w:rsidR="00500F0B" w:rsidRDefault="00500F0B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7F47E045" w14:textId="77777777" w:rsidR="00500F0B" w:rsidRDefault="00500F0B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</w:tr>
    </w:tbl>
    <w:p w14:paraId="0A925513" w14:textId="77777777" w:rsidR="00500F0B" w:rsidRDefault="00500F0B">
      <w:pPr>
        <w:spacing w:line="192" w:lineRule="auto"/>
        <w:jc w:val="center"/>
      </w:pPr>
    </w:p>
    <w:p w14:paraId="2AD66A75" w14:textId="77777777" w:rsidR="00500F0B" w:rsidRDefault="00500F0B">
      <w:pPr>
        <w:spacing w:line="192" w:lineRule="auto"/>
        <w:ind w:left="-57" w:right="-57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TOATE RESTRICŢIILE ŞI LIMITĂRILE DE VITEZĂ SE VOR RESPECTA CU TOT TRENUL !</w:t>
      </w:r>
    </w:p>
    <w:p w14:paraId="7EBED8F3" w14:textId="77777777" w:rsidR="00500F0B" w:rsidRPr="006310EB" w:rsidRDefault="00500F0B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7A95E94B" w14:textId="77777777" w:rsidR="00500F0B" w:rsidRPr="006310EB" w:rsidRDefault="00500F0B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6423EEBC" w14:textId="77777777" w:rsidR="00500F0B" w:rsidRPr="006310EB" w:rsidRDefault="00500F0B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4487E026" w14:textId="77777777" w:rsidR="00500F0B" w:rsidRPr="00A8307A" w:rsidRDefault="00500F0B" w:rsidP="00516DD3">
      <w:pPr>
        <w:pStyle w:val="Heading1"/>
        <w:spacing w:line="360" w:lineRule="auto"/>
      </w:pPr>
      <w:r w:rsidRPr="00A8307A">
        <w:t>LINIA 100</w:t>
      </w:r>
    </w:p>
    <w:p w14:paraId="2BAEF71C" w14:textId="77777777" w:rsidR="00500F0B" w:rsidRPr="00A8307A" w:rsidRDefault="00500F0B" w:rsidP="00E207A1">
      <w:pPr>
        <w:pStyle w:val="Heading1"/>
        <w:spacing w:line="360" w:lineRule="auto"/>
        <w:rPr>
          <w:sz w:val="8"/>
        </w:rPr>
      </w:pPr>
      <w:r w:rsidRPr="00A8307A">
        <w:t>BUCUREŞTI NORD - CRAIOVA - STREHAIA - ORŞOVA - TIMIŞOARA NORD – JIMBOLIA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923"/>
        <w:gridCol w:w="701"/>
        <w:gridCol w:w="2194"/>
        <w:gridCol w:w="870"/>
        <w:gridCol w:w="765"/>
        <w:gridCol w:w="867"/>
        <w:gridCol w:w="744"/>
        <w:gridCol w:w="2464"/>
      </w:tblGrid>
      <w:tr w:rsidR="00500F0B" w:rsidRPr="00AB76B4" w14:paraId="63799C34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AB6D3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54ABB2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4BACFF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388A9A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742A1939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169366" w14:textId="77777777" w:rsidR="00500F0B" w:rsidRPr="00AB76B4" w:rsidRDefault="00500F0B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32174EB" w14:textId="77777777" w:rsidR="00500F0B" w:rsidRPr="00AB76B4" w:rsidRDefault="00500F0B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8F0C14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CF114A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D71C4D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657657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:rsidRPr="00AB76B4" w14:paraId="41D9D265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A645C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905B9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7D5E0D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8DFC61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3E17DF0B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D47F9D" w14:textId="77777777" w:rsidR="00500F0B" w:rsidRPr="00AB76B4" w:rsidRDefault="00500F0B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73082F9" w14:textId="77777777" w:rsidR="00500F0B" w:rsidRPr="00AB76B4" w:rsidRDefault="00500F0B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1D7B98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1B8110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330C9D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7E003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:rsidRPr="00AB76B4" w14:paraId="38D3BFD7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9378B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84BAF1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049B86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CF33B4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14FF59EF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29DBA0" w14:textId="77777777" w:rsidR="00500F0B" w:rsidRPr="00AB76B4" w:rsidRDefault="00500F0B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</w:t>
            </w:r>
          </w:p>
          <w:p w14:paraId="17DB4CA3" w14:textId="77777777" w:rsidR="00500F0B" w:rsidRPr="00AB76B4" w:rsidRDefault="00500F0B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17D5F1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775864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6C601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66C764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3FC158E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Acces la liniile 11 şi 12.</w:t>
            </w:r>
          </w:p>
        </w:tc>
      </w:tr>
      <w:tr w:rsidR="00500F0B" w:rsidRPr="00AB76B4" w14:paraId="1EE4CB2A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375C5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9D82A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6695AE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89068E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10CD6755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5,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01D104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C5593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2BE169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736066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45E813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:rsidRPr="00AB76B4" w14:paraId="3297084E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2CED1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D5097B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9A08E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F13E82" w14:textId="77777777" w:rsidR="00500F0B" w:rsidRPr="00AB76B4" w:rsidRDefault="00500F0B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34F7A950" w14:textId="77777777" w:rsidR="00500F0B" w:rsidRPr="00AB76B4" w:rsidRDefault="00500F0B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742B9" w14:textId="77777777" w:rsidR="00500F0B" w:rsidRPr="00AB76B4" w:rsidRDefault="00500F0B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293772D3" w14:textId="77777777" w:rsidR="00500F0B" w:rsidRPr="00AB76B4" w:rsidRDefault="00500F0B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38</w:t>
            </w:r>
            <w:r w:rsidRPr="00AB76B4">
              <w:rPr>
                <w:b/>
                <w:bCs/>
                <w:sz w:val="20"/>
                <w:lang w:val="ro-RO"/>
              </w:rPr>
              <w:t xml:space="preserve"> și </w:t>
            </w:r>
          </w:p>
          <w:p w14:paraId="4F3CC44B" w14:textId="77777777" w:rsidR="00500F0B" w:rsidRPr="00AB76B4" w:rsidRDefault="00500F0B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69436190" w14:textId="77777777" w:rsidR="00500F0B" w:rsidRPr="00AB76B4" w:rsidRDefault="00500F0B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02B5DD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07D658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B6DFDC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B6D85B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:rsidRPr="00AB76B4" w14:paraId="10FAA4DD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66BBB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FFC524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AD89C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94AD0A" w14:textId="77777777" w:rsidR="00500F0B" w:rsidRPr="00AB76B4" w:rsidRDefault="00500F0B" w:rsidP="0040129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28BF46B4" w14:textId="77777777" w:rsidR="00500F0B" w:rsidRPr="00AB76B4" w:rsidRDefault="00500F0B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083AC9" w14:textId="77777777" w:rsidR="00500F0B" w:rsidRPr="00AB76B4" w:rsidRDefault="00500F0B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</w:t>
            </w:r>
            <w:r w:rsidRPr="00AB76B4">
              <w:rPr>
                <w:b/>
                <w:bCs/>
                <w:sz w:val="20"/>
                <w:lang w:val="ro-RO"/>
              </w:rPr>
              <w:t xml:space="preserve">ntre </w:t>
            </w:r>
            <w:r>
              <w:rPr>
                <w:b/>
                <w:bCs/>
                <w:sz w:val="20"/>
                <w:lang w:val="ro-RO"/>
              </w:rPr>
              <w:t>sch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4FC4113A" w14:textId="77777777" w:rsidR="00500F0B" w:rsidRPr="00AB76B4" w:rsidRDefault="00500F0B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</w:t>
            </w:r>
            <w:r>
              <w:rPr>
                <w:b/>
                <w:bCs/>
                <w:sz w:val="20"/>
                <w:lang w:val="ro-RO"/>
              </w:rPr>
              <w:t xml:space="preserve">A </w:t>
            </w:r>
            <w:r w:rsidRPr="00AB76B4">
              <w:rPr>
                <w:b/>
                <w:bCs/>
                <w:sz w:val="20"/>
                <w:lang w:val="ro-RO"/>
              </w:rPr>
              <w:t>și</w:t>
            </w:r>
            <w:r>
              <w:rPr>
                <w:b/>
                <w:bCs/>
                <w:sz w:val="20"/>
                <w:lang w:val="ro-RO"/>
              </w:rPr>
              <w:t xml:space="preserve"> 6B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D5C09A" w14:textId="77777777" w:rsidR="00500F0B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4AA851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27F321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A732AC" w14:textId="77777777" w:rsidR="00500F0B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54FC9B9" w14:textId="77777777" w:rsidR="00500F0B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pe fir I și II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București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40129F">
              <w:rPr>
                <w:b/>
                <w:bCs/>
                <w:i/>
                <w:iCs/>
                <w:sz w:val="20"/>
                <w:lang w:val="ro-RO"/>
              </w:rPr>
              <w:t>- Bucureştii Noi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</w:p>
        </w:tc>
      </w:tr>
      <w:tr w:rsidR="00500F0B" w:rsidRPr="00AB76B4" w14:paraId="1E4CA5EB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36010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D94558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45FA70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A580BD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Bucureşti Nord -</w:t>
            </w:r>
          </w:p>
          <w:p w14:paraId="4748D2A3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Post 5 - 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Bucureştii Noi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C59A58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BF07B8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98114F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1+650</w:t>
            </w:r>
          </w:p>
          <w:p w14:paraId="0DDCDA05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A4AEE1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D5EF5E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00F0B" w:rsidRPr="00AB76B4" w14:paraId="0A1D6093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5E7C2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18F0F2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78E023F1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CFBEF3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DD476B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6109B739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+ </w:t>
            </w:r>
          </w:p>
          <w:p w14:paraId="4CC7005D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zonă aparate de cale, Cap X</w:t>
            </w:r>
            <w:r>
              <w:rPr>
                <w:b/>
                <w:bCs/>
                <w:sz w:val="20"/>
                <w:lang w:val="ro-RO"/>
              </w:rPr>
              <w:t xml:space="preserve"> 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65D6E4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F199E9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AA3226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529F9E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C232A2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00F0B" w:rsidRPr="00AB76B4" w14:paraId="547B3DC1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E9FAD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107322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DBD89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FD16F8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7D671F00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781D4D64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cale, Cap X </w:t>
            </w:r>
            <w:r>
              <w:rPr>
                <w:b/>
                <w:bCs/>
                <w:sz w:val="20"/>
                <w:lang w:val="ro-RO"/>
              </w:rPr>
              <w:t>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2EE20D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A2D5C6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F010F5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4DC73C94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6BCEBB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E6DB64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00F0B" w:rsidRPr="00AB76B4" w14:paraId="46C6356B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CF852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F2827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4402CA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2BAFB6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1E00D007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39527E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10, 12, 8, 14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E7D38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B6B830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C50A63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2C6908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:rsidRPr="00AB76B4" w14:paraId="07518B56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C17B9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26E37C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F1C645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4FFDB6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19C5153F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CCDB78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60C4C4F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/ 22</w:t>
            </w:r>
          </w:p>
          <w:p w14:paraId="40D831A4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0F52A3C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62087B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EC1182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84BE5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34555A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0BB2A45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spre Chiajna firele I și II.</w:t>
            </w:r>
          </w:p>
        </w:tc>
      </w:tr>
      <w:tr w:rsidR="00500F0B" w:rsidRPr="00AB76B4" w14:paraId="7AB3B042" w14:textId="77777777" w:rsidTr="00927588">
        <w:trPr>
          <w:cantSplit/>
          <w:trHeight w:val="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B15CB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FE562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EFDC3B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E0B865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280EE94A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187341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35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0A675E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2C6A6C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FB92F2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40FBFF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A103450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500F0B" w:rsidRPr="00AB76B4" w14:paraId="1ADBEEA0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DD3F4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391AC6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31C4DD52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6B5FE3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4A8424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17BC62E0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directă + </w:t>
            </w:r>
          </w:p>
          <w:p w14:paraId="3129E05A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zona aparate de cale nr. 7,  9, 13.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90A048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61BDD9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BD29EA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FDC80E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F096F5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00F0B" w:rsidRPr="00AB76B4" w14:paraId="56A0D1CA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E3DC1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73CF7B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EB8EA2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CBAB73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2C7D495F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5D749F3F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 nr. </w:t>
            </w:r>
            <w:r>
              <w:rPr>
                <w:b/>
                <w:bCs/>
                <w:sz w:val="20"/>
                <w:lang w:val="ro-RO"/>
              </w:rPr>
              <w:t xml:space="preserve">15, </w:t>
            </w:r>
            <w:r w:rsidRPr="00AB76B4">
              <w:rPr>
                <w:b/>
                <w:bCs/>
                <w:sz w:val="20"/>
                <w:lang w:val="ro-RO"/>
              </w:rPr>
              <w:t>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0E16A4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877ADA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80DEE7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37F4185D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577676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85C10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00F0B" w:rsidRPr="00AB76B4" w14:paraId="236376DB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D1583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4F2859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CB8538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C2999A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708B5DEB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EEA52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4901FA2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5, 9 </w:t>
            </w:r>
          </w:p>
          <w:p w14:paraId="681A6D81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</w:t>
            </w:r>
          </w:p>
          <w:p w14:paraId="58E7DE08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3DAF86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83809F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EA1E8B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2789C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9F9E8C4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1 - 5.</w:t>
            </w:r>
          </w:p>
        </w:tc>
      </w:tr>
      <w:tr w:rsidR="00500F0B" w:rsidRPr="00AB76B4" w14:paraId="0DE0CC34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36642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06BC60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6375BD3D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E9AB7F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64F4EA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Chiajna -</w:t>
            </w:r>
          </w:p>
          <w:p w14:paraId="65147D50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184AC4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F91FD6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473E64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316082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5067CC" w14:textId="77777777" w:rsidR="00500F0B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0AAA74B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00F0B" w:rsidRPr="00AB76B4" w14:paraId="56CBF368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6A636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230564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928167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7B2F79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73D913E3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DCF0FC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15E7C2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68F31D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43801F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96DDE9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7BDF7C13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5CCB9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CBBD49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295875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337086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4D708D5C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EBE39A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77B58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937DC4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4C94C8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F49407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:rsidRPr="00AB76B4" w14:paraId="06212E05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7D333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5E2479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A9DA60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2B52FE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2E1BA401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6F8A02" w14:textId="77777777" w:rsidR="00500F0B" w:rsidRPr="00AB76B4" w:rsidRDefault="00500F0B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15 /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0E7226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3E0CB8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7AE4C8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A7A2E6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:rsidRPr="00AB76B4" w14:paraId="31544054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F2ED6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E4AA5A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67F3AB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FBD111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6F90733B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19A98" w14:textId="77777777" w:rsidR="00500F0B" w:rsidRPr="00AB76B4" w:rsidRDefault="00500F0B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46BF2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DFBA1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CB2BBA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59490D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:rsidRPr="00AB76B4" w14:paraId="007B044F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4B0BC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6CC415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AB44C7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7A5664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68511AD5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7F5BC9" w14:textId="77777777" w:rsidR="00500F0B" w:rsidRPr="00AB76B4" w:rsidRDefault="00500F0B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F0F1E7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7D1A7E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5A6DF2A5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02777D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AEC9A8" w14:textId="77777777" w:rsidR="00500F0B" w:rsidRPr="00AB76B4" w:rsidRDefault="00500F0B" w:rsidP="0051497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3BE2F724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0E8C0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CDBB02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698C15FA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33FCAD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713F0E" w14:textId="77777777" w:rsidR="00500F0B" w:rsidRPr="00AB76B4" w:rsidRDefault="00500F0B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728CDD7D" w14:textId="77777777" w:rsidR="00500F0B" w:rsidRPr="00AB76B4" w:rsidRDefault="00500F0B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1A09B6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F343FC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841594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3CB27F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9882E8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3D804E09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FF979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823ED3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B0CA0B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43D3FA" w14:textId="77777777" w:rsidR="00500F0B" w:rsidRPr="00AB76B4" w:rsidRDefault="00500F0B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</w:t>
            </w:r>
            <w:r>
              <w:rPr>
                <w:b/>
                <w:bCs/>
                <w:sz w:val="20"/>
                <w:lang w:val="ro-RO"/>
              </w:rPr>
              <w:t xml:space="preserve">– </w:t>
            </w:r>
            <w:r w:rsidRPr="00AB76B4">
              <w:rPr>
                <w:b/>
                <w:bCs/>
                <w:sz w:val="20"/>
                <w:lang w:val="ro-RO"/>
              </w:rPr>
              <w:t>Grădinar</w:t>
            </w:r>
            <w:r>
              <w:rPr>
                <w:b/>
                <w:bCs/>
                <w:sz w:val="20"/>
                <w:lang w:val="ro-RO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27D857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A35621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2BEDA8" w14:textId="77777777" w:rsidR="00500F0B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23+800</w:t>
            </w:r>
          </w:p>
          <w:p w14:paraId="15490C51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6A4170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5D4080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16675883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E7972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C603E0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8F6CC8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4D2EA4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Grădinari </w:t>
            </w:r>
          </w:p>
          <w:p w14:paraId="31031854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C924AE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65912311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0BFB26AF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07C371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E1A4E8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8056D7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9021A3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:rsidRPr="00AB76B4" w14:paraId="5686166D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B5B74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B03E04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48073B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4A2BDD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H. Vadu Lat</w:t>
            </w:r>
          </w:p>
          <w:p w14:paraId="7581976C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</w:t>
            </w:r>
            <w:r>
              <w:rPr>
                <w:b/>
                <w:bCs/>
                <w:sz w:val="20"/>
                <w:lang w:val="ro-RO"/>
              </w:rPr>
              <w:t>ile</w:t>
            </w:r>
            <w:r w:rsidRPr="00AB76B4">
              <w:rPr>
                <w:b/>
                <w:bCs/>
                <w:sz w:val="20"/>
                <w:lang w:val="ro-RO"/>
              </w:rPr>
              <w:t xml:space="preserve"> 2 </w:t>
            </w:r>
            <w:r>
              <w:rPr>
                <w:b/>
                <w:bCs/>
                <w:sz w:val="20"/>
                <w:lang w:val="ro-RO"/>
              </w:rPr>
              <w:t xml:space="preserve">și 5 </w:t>
            </w:r>
            <w:r w:rsidRPr="00AB76B4">
              <w:rPr>
                <w:b/>
                <w:bCs/>
                <w:sz w:val="20"/>
                <w:lang w:val="ro-RO"/>
              </w:rPr>
              <w:t>abătut</w:t>
            </w:r>
            <w:r>
              <w:rPr>
                <w:b/>
                <w:bCs/>
                <w:sz w:val="20"/>
                <w:lang w:val="ro-RO"/>
              </w:rPr>
              <w:t>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9AF7C9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F207CB6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5D2FC6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FEC115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4209BC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7C5998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:rsidRPr="00AB76B4" w14:paraId="0D86C21D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73753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B2624A" w14:textId="77777777" w:rsidR="00500F0B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30718388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CFB94C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04579F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Vadu Lat</w:t>
            </w:r>
            <w:r>
              <w:rPr>
                <w:b/>
                <w:bCs/>
                <w:sz w:val="20"/>
                <w:lang w:val="ro-RO"/>
              </w:rPr>
              <w:t xml:space="preserve"> – </w:t>
            </w:r>
            <w:r w:rsidRPr="00AB76B4">
              <w:rPr>
                <w:b/>
                <w:bCs/>
                <w:sz w:val="20"/>
                <w:lang w:val="ro-RO"/>
              </w:rPr>
              <w:t>Zăvestreni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A265BF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63B4F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BE2742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F4D5A1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B48CB5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4A36B367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19B85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47EDA5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74B2DA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FE1BDA" w14:textId="77777777" w:rsidR="00500F0B" w:rsidRPr="00AB76B4" w:rsidRDefault="00500F0B" w:rsidP="00AE02A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Vadu Lat</w:t>
            </w:r>
            <w:r>
              <w:rPr>
                <w:b/>
                <w:bCs/>
                <w:sz w:val="20"/>
                <w:lang w:val="ro-RO"/>
              </w:rPr>
              <w:t xml:space="preserve"> – </w:t>
            </w:r>
            <w:r w:rsidRPr="00AB76B4">
              <w:rPr>
                <w:b/>
                <w:bCs/>
                <w:sz w:val="20"/>
                <w:lang w:val="ro-RO"/>
              </w:rPr>
              <w:t>Zăvestreni</w:t>
            </w:r>
            <w:r>
              <w:rPr>
                <w:b/>
                <w:bCs/>
                <w:sz w:val="20"/>
                <w:lang w:val="ro-RO"/>
              </w:rPr>
              <w:br/>
              <w:t xml:space="preserve">+ linia 3 directă </w:t>
            </w:r>
            <w:r>
              <w:rPr>
                <w:b/>
                <w:bCs/>
                <w:sz w:val="20"/>
                <w:lang w:val="ro-RO"/>
              </w:rPr>
              <w:br/>
              <w:t>Videle linia 3 directă – R1 Videle - 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7F5F0D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6E3C15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03BA9B" w14:textId="77777777" w:rsidR="00500F0B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7C1AC95C" w14:textId="77777777" w:rsidR="00500F0B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ABD4C5" w14:textId="77777777" w:rsidR="00500F0B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0E5745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03B77CF1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D5F3E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8BABC8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4A04D3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A80570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Zăvestreni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E5A461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08DFFF79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+ </w:t>
            </w:r>
          </w:p>
          <w:p w14:paraId="14587D75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21D1A355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  <w:p w14:paraId="0273C5B4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E744B5B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7BA80B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EA9181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DCBDBB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678DCB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:rsidRPr="00AB76B4" w14:paraId="511A6052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0D503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38950E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45+000</w:t>
            </w:r>
          </w:p>
          <w:p w14:paraId="58BB0011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FE7F0B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5C8DED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Zăvestreni -</w:t>
            </w:r>
          </w:p>
          <w:p w14:paraId="57BDC17F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</w:t>
            </w:r>
            <w:r>
              <w:rPr>
                <w:b/>
                <w:bCs/>
                <w:sz w:val="20"/>
                <w:lang w:val="ro-RO"/>
              </w:rPr>
              <w:t xml:space="preserve"> + linia 4 directă - 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4FD7B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6D1115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350B5A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01426E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5E3B6C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:rsidRPr="00AB76B4" w14:paraId="5CBD870F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E0B91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3EBB73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A1BB1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F54B51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2C571920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6BAB08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13, 21, 23  și TDJ  </w:t>
            </w:r>
          </w:p>
          <w:p w14:paraId="518D138B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/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3399D5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A14E27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401CD7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9F2272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AF94E0C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9340C01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500F0B" w:rsidRPr="00AB76B4" w14:paraId="6CDF58AC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33EA9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B7CF09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8E46A3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38C829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4F63AAC7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9B84FC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2499895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6F4839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32801C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697DFF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1398F2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:rsidRPr="00AB76B4" w14:paraId="339B17D7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9B9BE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378038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3EC826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91318B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0026963D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5E55A2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081FE4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BC2F3E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6D26F4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7C38C8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:rsidRPr="00AB76B4" w14:paraId="4C2FD163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E5C02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4CAED0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DB4597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099E81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4D127CE0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4D7830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18, 26, 30  și TDJ </w:t>
            </w:r>
          </w:p>
          <w:p w14:paraId="0C08A8F9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4722A3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089A50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14B366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331CB6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8E11EA0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F60B5EB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500F0B" w:rsidRPr="00AB76B4" w14:paraId="1E17F60B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094B6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D5EA7A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52+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5591146C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C965BA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505906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</w:p>
          <w:p w14:paraId="6B742DD1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0EA7D4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49686D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37F377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83FC37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6F979B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6CCA0F07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6CA95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D66DA6" w14:textId="77777777" w:rsidR="00500F0B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53+700</w:t>
            </w:r>
          </w:p>
          <w:p w14:paraId="333969FF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A43CAB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B84E95" w14:textId="77777777" w:rsidR="00500F0B" w:rsidRPr="00AB76B4" w:rsidRDefault="00500F0B" w:rsidP="00684E2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AB512A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55AA73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78D0BA" w14:textId="77777777" w:rsidR="00500F0B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EC25F9" w14:textId="77777777" w:rsidR="00500F0B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796FFD" w14:textId="77777777" w:rsidR="00500F0B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:rsidRPr="00AB76B4" w14:paraId="0A551512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F82BF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378EF6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57+880</w:t>
            </w:r>
          </w:p>
          <w:p w14:paraId="44744856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59+150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07E455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CF6999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5112C874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</w:t>
            </w:r>
          </w:p>
          <w:p w14:paraId="58A0FAFB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C95E27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2DD861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D2F5C0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2AB1F9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FA7487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00F0B" w:rsidRPr="00AB76B4" w14:paraId="1C89501D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60596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E15895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10272A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BB6AB3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4EF912FE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A7C6E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645FDA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BE0A82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58+950</w:t>
            </w:r>
          </w:p>
          <w:p w14:paraId="54A5EEAC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C22754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6BC278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410404D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10.</w:t>
            </w:r>
          </w:p>
          <w:p w14:paraId="1E7F811F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:rsidRPr="00AB76B4" w14:paraId="5A81817D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337CF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10E0C7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60+600</w:t>
            </w:r>
          </w:p>
          <w:p w14:paraId="468C37AA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405AE3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EB800C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349C0E13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D4ADD7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1E0120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1DF14F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BF1E85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029E59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00F0B" w:rsidRPr="00AB76B4" w14:paraId="53955BA3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18B5A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5BC79A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051280" w14:textId="77777777" w:rsidR="00500F0B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A36AC6" w14:textId="77777777" w:rsidR="00500F0B" w:rsidRPr="00AB76B4" w:rsidRDefault="00500F0B" w:rsidP="004C07D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01442991" w14:textId="77777777" w:rsidR="00500F0B" w:rsidRPr="00AB76B4" w:rsidRDefault="00500F0B" w:rsidP="004C07D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FB4810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0863FA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F0752D" w14:textId="77777777" w:rsidR="00500F0B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63+700</w:t>
            </w:r>
          </w:p>
          <w:p w14:paraId="10CC319E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82DF4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279BEB" w14:textId="77777777" w:rsidR="00500F0B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00F0B" w:rsidRPr="00AB76B4" w14:paraId="3518EE4E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9712E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A7B9F1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66+025</w:t>
            </w:r>
          </w:p>
          <w:p w14:paraId="36953049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66+085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A4347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A3BDB4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63B18418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258787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CD14B8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A0A60A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0ECD9C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F2BCCE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741EA3A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C3802C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5, Cap X.</w:t>
            </w:r>
          </w:p>
        </w:tc>
      </w:tr>
      <w:tr w:rsidR="00500F0B" w:rsidRPr="00AB76B4" w14:paraId="0DD0AC3B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AE368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72C1AE" w14:textId="77777777" w:rsidR="00500F0B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67+170</w:t>
            </w:r>
          </w:p>
          <w:p w14:paraId="767D1330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56169E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AE80BD" w14:textId="77777777" w:rsidR="00500F0B" w:rsidRPr="00AB76B4" w:rsidRDefault="00500F0B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4D8DCE97" w14:textId="77777777" w:rsidR="00500F0B" w:rsidRPr="00AB76B4" w:rsidRDefault="00500F0B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3B617A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17715F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64FA23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DD0C80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3540AD" w14:textId="77777777" w:rsidR="00500F0B" w:rsidRPr="00AB76B4" w:rsidRDefault="00500F0B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BFEECD6" w14:textId="77777777" w:rsidR="00500F0B" w:rsidRPr="00AB76B4" w:rsidRDefault="00500F0B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, 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00F0B" w:rsidRPr="00AB76B4" w14:paraId="735B1640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C08C9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99C715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775616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2E3B39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27A2BA26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CBFF60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3510C8DD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2 - 4 </w:t>
            </w:r>
          </w:p>
          <w:p w14:paraId="5FF68898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0FE325E9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320455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DCFC8E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D1BEF6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97A201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2EFADF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500F0B" w:rsidRPr="00AB76B4" w14:paraId="61697DA6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17BE8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AB2111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203BFA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A9C581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330ABDFB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27110A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BC571B7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</w:t>
            </w:r>
          </w:p>
          <w:p w14:paraId="60A86573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48E33D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427BAC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8F2729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DE3A25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 și 2 </w:t>
            </w:r>
          </w:p>
        </w:tc>
      </w:tr>
      <w:tr w:rsidR="00500F0B" w:rsidRPr="00AB76B4" w14:paraId="7E6279ED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62BD6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CC851D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B713D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D42AD9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647C79B5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55FB69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B9A98C6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E3D585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83373D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EB1CF7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C30898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62D9964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1 Cap X. </w:t>
            </w:r>
          </w:p>
        </w:tc>
      </w:tr>
      <w:tr w:rsidR="00500F0B" w:rsidRPr="00AB76B4" w14:paraId="2F68B9B0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C68D1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7DED2B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08342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B83F62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21648C96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72253E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B0B91B2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E108CC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1B3740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23747B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38718B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circulația pe linia 1</w:t>
            </w:r>
          </w:p>
        </w:tc>
      </w:tr>
      <w:tr w:rsidR="00500F0B" w:rsidRPr="00AB76B4" w14:paraId="4BE16E2A" w14:textId="77777777" w:rsidTr="00927588">
        <w:trPr>
          <w:cantSplit/>
          <w:trHeight w:val="38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866C2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7B07CD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E72FD2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2257CB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1C8ECBAF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28B03F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FE3928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E365F6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74+200</w:t>
            </w:r>
          </w:p>
          <w:p w14:paraId="21CB4B36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84+280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111CFA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916BCE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:rsidRPr="00AB76B4" w14:paraId="741E5D2F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C212B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A13547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85C9A6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95AB84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1FE1A200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Rădoieşti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109293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D3CA33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0D43A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75+600</w:t>
            </w:r>
          </w:p>
          <w:p w14:paraId="5EDA9CC5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80+600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BD1A65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AA4C97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084903AB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00F0B" w:rsidRPr="00AB76B4" w14:paraId="05A78151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9B867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5429A6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17CEA42B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7CB772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968899" w14:textId="77777777" w:rsidR="00500F0B" w:rsidRDefault="00500F0B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</w:p>
          <w:p w14:paraId="7E033CE8" w14:textId="77777777" w:rsidR="00500F0B" w:rsidRDefault="00500F0B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</w:t>
            </w:r>
            <w:r w:rsidRPr="00AB76B4">
              <w:rPr>
                <w:b/>
                <w:bCs/>
                <w:sz w:val="20"/>
                <w:lang w:val="ro-RO"/>
              </w:rPr>
              <w:t>t. Atârnaţi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  <w:p w14:paraId="5D447CA0" w14:textId="77777777" w:rsidR="00500F0B" w:rsidRPr="00AB76B4" w:rsidRDefault="00500F0B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linia 4 directă Cap X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6DF924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FBACF3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26BC13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09D78D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9F3455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500F0B" w:rsidRPr="00AB76B4" w14:paraId="5A85FE7D" w14:textId="77777777" w:rsidTr="00927588">
        <w:trPr>
          <w:cantSplit/>
          <w:trHeight w:hRule="exact"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8AB24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6A25B8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35F30A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B98F63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1BBEB11E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9D91CE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EF77BC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D1305B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7D38CA5A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B7E0D9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39ABF0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00F0B" w:rsidRPr="00AB76B4" w14:paraId="5BF72637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0D541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820245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9DDADE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E273A2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087AC06F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Atârnaţi </w:t>
            </w:r>
          </w:p>
          <w:p w14:paraId="683506BD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  <w:r>
              <w:rPr>
                <w:b/>
                <w:bCs/>
                <w:sz w:val="20"/>
                <w:lang w:val="ro-RO"/>
              </w:rPr>
              <w:t>S</w:t>
            </w:r>
            <w:r w:rsidRPr="00AB76B4">
              <w:rPr>
                <w:b/>
                <w:bCs/>
                <w:sz w:val="20"/>
                <w:lang w:val="ro-RO"/>
              </w:rPr>
              <w:t>t. Atârnaţi</w:t>
            </w:r>
          </w:p>
          <w:p w14:paraId="55506523" w14:textId="77777777" w:rsidR="00500F0B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  <w:p w14:paraId="0844DFD0" w14:textId="77777777" w:rsidR="00500F0B" w:rsidRPr="00075656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linia 3 directă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4AD7D9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477CE5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8F2798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  <w:p w14:paraId="06EEDA39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674AE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2704FE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00F0B" w:rsidRPr="00AB76B4" w14:paraId="396790A3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1F0AF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FB4836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0E02E7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92361A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053269A7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0BD5D9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317F027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1 - 5 </w:t>
            </w:r>
          </w:p>
          <w:p w14:paraId="3864C7A2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D4B65ED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91E0EF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6EEE45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B77E72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7AA9CA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6BD08412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500F0B" w:rsidRPr="00AB76B4" w14:paraId="4D391726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49ED8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EEB84E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21817E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71B40A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4614A173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828D00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B67F2C5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6DD94B20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10 și 11 </w:t>
            </w:r>
          </w:p>
          <w:p w14:paraId="4424097B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8C7B17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5AFF2A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BD7FB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999D56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0A35CE54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linia 1.</w:t>
            </w:r>
          </w:p>
        </w:tc>
      </w:tr>
      <w:tr w:rsidR="00500F0B" w:rsidRPr="00AB76B4" w14:paraId="75D5C61D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9F435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5A6235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653A3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735985" w14:textId="77777777" w:rsidR="00500F0B" w:rsidRPr="00AB76B4" w:rsidRDefault="00500F0B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2C3E4432" w14:textId="77777777" w:rsidR="00500F0B" w:rsidRPr="00AB76B4" w:rsidRDefault="00500F0B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CAF5D2" w14:textId="77777777" w:rsidR="00500F0B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4457A50" w14:textId="77777777" w:rsidR="00500F0B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5872472C" w14:textId="77777777" w:rsidR="00500F0B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– 8</w:t>
            </w:r>
          </w:p>
          <w:p w14:paraId="33214358" w14:textId="77777777" w:rsidR="00500F0B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E215113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301207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30855C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790D23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F9D527" w14:textId="77777777" w:rsidR="00500F0B" w:rsidRPr="00AB76B4" w:rsidRDefault="00500F0B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2B73000D" w14:textId="77777777" w:rsidR="00500F0B" w:rsidRPr="00AB76B4" w:rsidRDefault="00500F0B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500F0B" w:rsidRPr="00AB76B4" w14:paraId="4A88CC38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E4D1C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0E758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37C8F9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25E686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 -</w:t>
            </w:r>
          </w:p>
          <w:p w14:paraId="3E099C5D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C07507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564DD5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4B860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94+800</w:t>
            </w:r>
          </w:p>
          <w:p w14:paraId="6352061A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97+700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C0FB5F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7842E0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0AAA83A3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00F0B" w:rsidRPr="00AB76B4" w14:paraId="6AFFFBEF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F6F89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36C9E3" w14:textId="77777777" w:rsidR="00500F0B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101+000</w:t>
            </w:r>
          </w:p>
          <w:p w14:paraId="54EBF1B0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101+330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A3E02D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DC061F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linia 4 directă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3C321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C1AA2C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AA2404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34729D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1DBD9D" w14:textId="77777777" w:rsidR="00500F0B" w:rsidRPr="001C2009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1C2009"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500F0B" w:rsidRPr="00AB76B4" w14:paraId="6D142832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10019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1DBE15" w14:textId="77777777" w:rsidR="00500F0B" w:rsidRPr="00AB76B4" w:rsidRDefault="00500F0B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122756" w14:textId="77777777" w:rsidR="00500F0B" w:rsidRPr="00AB76B4" w:rsidRDefault="00500F0B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7BE3E2" w14:textId="77777777" w:rsidR="00500F0B" w:rsidRPr="00AB76B4" w:rsidRDefault="00500F0B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-</w:t>
            </w:r>
            <w:r w:rsidRPr="00AB76B4">
              <w:rPr>
                <w:b/>
                <w:bCs/>
                <w:sz w:val="20"/>
                <w:lang w:val="ro-RO"/>
              </w:rPr>
              <w:t xml:space="preserve"> Măldăeni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E2468B" w14:textId="77777777" w:rsidR="00500F0B" w:rsidRPr="00AB76B4" w:rsidRDefault="00500F0B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B91C7C" w14:textId="77777777" w:rsidR="00500F0B" w:rsidRPr="00AB76B4" w:rsidRDefault="00500F0B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86A0A7" w14:textId="77777777" w:rsidR="00500F0B" w:rsidRPr="00AB76B4" w:rsidRDefault="00500F0B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330</w:t>
            </w:r>
          </w:p>
          <w:p w14:paraId="6BCE1E2D" w14:textId="77777777" w:rsidR="00500F0B" w:rsidRPr="00AB76B4" w:rsidRDefault="00500F0B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107+465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6899C2" w14:textId="77777777" w:rsidR="00500F0B" w:rsidRPr="00AB76B4" w:rsidRDefault="00500F0B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DF9998" w14:textId="77777777" w:rsidR="00500F0B" w:rsidRPr="00AB76B4" w:rsidRDefault="00500F0B" w:rsidP="0088186A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500F0B" w:rsidRPr="00AB76B4" w14:paraId="1C892CC3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6E70C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EA8BF4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07EC41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FF4093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6F5CFB66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257A81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1D989D9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1189FB4A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15 / 17 </w:t>
            </w:r>
          </w:p>
          <w:p w14:paraId="7579F4DD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B3AEDB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7E90B" w14:textId="77777777" w:rsidR="00500F0B" w:rsidRPr="00AB76B4" w:rsidRDefault="00500F0B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C40A89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D504CE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9264747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 I în fir II și invers.</w:t>
            </w:r>
          </w:p>
        </w:tc>
      </w:tr>
      <w:tr w:rsidR="00500F0B" w:rsidRPr="00AB76B4" w14:paraId="3B4E8DC4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6F0A2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CA4EBE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3BAB56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28D3B1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654DF1C9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1869B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ED5D94D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2CFE3584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57DAED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7684FF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D90EBD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175C47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23BCDAF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500F0B" w:rsidRPr="00AB76B4" w14:paraId="5E3BF771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164DB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A6F86D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9569C2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06EA34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5853A59B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05078C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07FF5058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68B9E235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12 - 16 </w:t>
            </w:r>
          </w:p>
          <w:p w14:paraId="3E280BD5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15AB888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20 - 30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65FE31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D56DE6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5F110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5DCADB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3AAC3D99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0999F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622DFE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B632F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68C9EF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591790B7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7817B3D7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5B2682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3E1162F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1CAB17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DC7D06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B55022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CFF30D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4FD0A5B7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3E46E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1F459A" w14:textId="77777777" w:rsidR="00500F0B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106+000</w:t>
            </w:r>
          </w:p>
          <w:p w14:paraId="04BDDF52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2CED04" w14:textId="77777777" w:rsidR="00500F0B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8D5A9A" w14:textId="77777777" w:rsidR="00500F0B" w:rsidRPr="00AB76B4" w:rsidRDefault="00500F0B" w:rsidP="00673BD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Roșiori Nord – Măldăeni</w:t>
            </w:r>
            <w:r>
              <w:rPr>
                <w:b/>
                <w:bCs/>
                <w:sz w:val="20"/>
                <w:lang w:val="ro-RO"/>
              </w:rPr>
              <w:t xml:space="preserve"> și linia 2 directă St. 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 +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linia 3 directă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D9C4AD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5B1F1A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C504C1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5457EC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BDE395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00F0B" w:rsidRPr="00AB76B4" w14:paraId="401E2B86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24E7A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394E80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855679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532EDB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67396BA9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E42603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B92FEFA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5-9 și sch. 11 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4CBE60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301E98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12B67D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EFB5CD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firul 1 in firul 2 si invers și intrari- ieșiri la linia 1 primiri - expedieri</w:t>
            </w:r>
          </w:p>
        </w:tc>
      </w:tr>
      <w:tr w:rsidR="00500F0B" w:rsidRPr="00AB76B4" w14:paraId="4EE6C93A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89A68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C862BF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81007E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FCCA12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42E10EBF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4EFF991E" w14:textId="77777777" w:rsidR="00500F0B" w:rsidRPr="00AB76B4" w:rsidRDefault="00500F0B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A1E4AC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3CE6CFB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37B281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C79FC2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48A55B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FC44C4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777A6CC1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28E7D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E111C5" w14:textId="77777777" w:rsidR="00500F0B" w:rsidRDefault="00500F0B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73B3E6" w14:textId="77777777" w:rsidR="00500F0B" w:rsidRDefault="00500F0B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C91F73" w14:textId="77777777" w:rsidR="00500F0B" w:rsidRPr="00AB76B4" w:rsidRDefault="00500F0B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Măldăeni –</w:t>
            </w:r>
          </w:p>
          <w:p w14:paraId="38C84EA7" w14:textId="77777777" w:rsidR="00500F0B" w:rsidRPr="00AB76B4" w:rsidRDefault="00500F0B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Mihăeşti și</w:t>
            </w:r>
          </w:p>
          <w:p w14:paraId="777E2844" w14:textId="77777777" w:rsidR="00500F0B" w:rsidRPr="00AB76B4" w:rsidRDefault="00500F0B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directă Mihăeşti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DBC379" w14:textId="77777777" w:rsidR="00500F0B" w:rsidRPr="00AB76B4" w:rsidRDefault="00500F0B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E6BBB8" w14:textId="77777777" w:rsidR="00500F0B" w:rsidRPr="00AB76B4" w:rsidRDefault="00500F0B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BC559D" w14:textId="77777777" w:rsidR="00500F0B" w:rsidRPr="00AB76B4" w:rsidRDefault="00500F0B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09</w:t>
            </w:r>
            <w:r w:rsidRPr="00AB76B4">
              <w:rPr>
                <w:b/>
                <w:bCs/>
                <w:sz w:val="20"/>
                <w:lang w:val="ro-RO"/>
              </w:rPr>
              <w:t>+200</w:t>
            </w:r>
          </w:p>
          <w:p w14:paraId="4C2D44B9" w14:textId="77777777" w:rsidR="00500F0B" w:rsidRPr="00AB76B4" w:rsidRDefault="00500F0B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118+400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B23B21" w14:textId="77777777" w:rsidR="00500F0B" w:rsidRPr="00AB76B4" w:rsidRDefault="00500F0B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935D97" w14:textId="77777777" w:rsidR="00500F0B" w:rsidRDefault="00500F0B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:rsidRPr="00AB76B4" w14:paraId="5AC43CBC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B0E8B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9A9A8" w14:textId="77777777" w:rsidR="00500F0B" w:rsidRDefault="00500F0B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CE96F4" w14:textId="77777777" w:rsidR="00500F0B" w:rsidRDefault="00500F0B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81F178" w14:textId="77777777" w:rsidR="00500F0B" w:rsidRPr="00AB76B4" w:rsidRDefault="00500F0B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Mihăeşti</w:t>
            </w:r>
          </w:p>
          <w:p w14:paraId="7D1978D5" w14:textId="77777777" w:rsidR="00500F0B" w:rsidRDefault="00500F0B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3D877A" w14:textId="77777777" w:rsidR="00500F0B" w:rsidRPr="00AB76B4" w:rsidRDefault="00500F0B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4833627" w14:textId="77777777" w:rsidR="00500F0B" w:rsidRPr="00AB76B4" w:rsidRDefault="00500F0B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C1400D" w14:textId="77777777" w:rsidR="00500F0B" w:rsidRPr="00AB76B4" w:rsidRDefault="00500F0B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2E9F3" w14:textId="77777777" w:rsidR="00500F0B" w:rsidRPr="00AB76B4" w:rsidRDefault="00500F0B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95BDBD" w14:textId="77777777" w:rsidR="00500F0B" w:rsidRPr="00AB76B4" w:rsidRDefault="00500F0B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9CA072" w14:textId="77777777" w:rsidR="00500F0B" w:rsidRDefault="00500F0B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3CA67081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AD3EF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815748" w14:textId="77777777" w:rsidR="00500F0B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  <w:p w14:paraId="14FE4EBC" w14:textId="77777777" w:rsidR="00500F0B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121+000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1F3339" w14:textId="77777777" w:rsidR="00500F0B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FD02FF" w14:textId="77777777" w:rsidR="00500F0B" w:rsidRPr="00AB76B4" w:rsidRDefault="00500F0B" w:rsidP="00F7047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Mihăeşti </w:t>
            </w:r>
            <w:r>
              <w:rPr>
                <w:b/>
                <w:bCs/>
                <w:sz w:val="20"/>
                <w:lang w:val="ro-RO"/>
              </w:rPr>
              <w:t xml:space="preserve">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68E30D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DB51A6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D824AB" w14:textId="77777777" w:rsidR="00500F0B" w:rsidRPr="00AB76B4" w:rsidRDefault="00500F0B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03AC61" w14:textId="77777777" w:rsidR="00500F0B" w:rsidRPr="00AB76B4" w:rsidRDefault="00500F0B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F8F39B" w14:textId="77777777" w:rsidR="00500F0B" w:rsidRDefault="00500F0B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00F0B" w:rsidRPr="00AB76B4" w14:paraId="6CAD1C93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6CD9E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B0E8C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E9FD22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A0C6E2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>
              <w:rPr>
                <w:b/>
                <w:bCs/>
                <w:sz w:val="20"/>
                <w:lang w:val="ro-RO"/>
              </w:rPr>
              <w:br/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FABB85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F8BB0D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2CC47A" w14:textId="77777777" w:rsidR="00500F0B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124+650</w:t>
            </w:r>
          </w:p>
          <w:p w14:paraId="477A65BF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126+528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9E19AB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4B8152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00F0B" w:rsidRPr="00AB76B4" w14:paraId="3C98A6E8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E21EC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D83194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F2C23E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12CFAB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54B5926F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BF98D2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5568ABA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14E49F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93ACE8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5D37F2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7F576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0D092B2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 și invers.</w:t>
            </w:r>
          </w:p>
        </w:tc>
      </w:tr>
      <w:tr w:rsidR="00500F0B" w:rsidRPr="00AB76B4" w14:paraId="71ADD7E5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7EFDE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C9EC78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8182BF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81BA59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08D69D76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636307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7BDACEFE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și 12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43E31B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6C4DF7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F7B753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40C6A4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6115319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500F0B" w:rsidRPr="00AB76B4" w14:paraId="4D0CFD71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06906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09D656" w14:textId="77777777" w:rsidR="00500F0B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129+900</w:t>
            </w:r>
          </w:p>
          <w:p w14:paraId="2B705BD6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143+750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7FFC3C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FC4BF6" w14:textId="77777777" w:rsidR="00500F0B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Radomirești -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21FADEC1" w14:textId="77777777" w:rsidR="00500F0B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 </w:t>
            </w:r>
          </w:p>
          <w:p w14:paraId="30406968" w14:textId="77777777" w:rsidR="00500F0B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321885B6" w14:textId="77777777" w:rsidR="00500F0B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E632B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BF507A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7F0281" w14:textId="77777777" w:rsidR="00500F0B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FF2D2" w14:textId="77777777" w:rsidR="00500F0B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63219B" w14:textId="77777777" w:rsidR="00500F0B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00F0B" w:rsidRPr="00AB76B4" w14:paraId="72605545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3B27E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C34877" w14:textId="77777777" w:rsidR="00500F0B" w:rsidRDefault="00500F0B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BFDC05" w14:textId="77777777" w:rsidR="00500F0B" w:rsidRDefault="00500F0B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6856AD" w14:textId="77777777" w:rsidR="00500F0B" w:rsidRDefault="00500F0B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200CB" w14:textId="77777777" w:rsidR="00500F0B" w:rsidRPr="00AB76B4" w:rsidRDefault="00500F0B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752C56" w14:textId="77777777" w:rsidR="00500F0B" w:rsidRPr="00AB76B4" w:rsidRDefault="00500F0B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32A8BF" w14:textId="77777777" w:rsidR="00500F0B" w:rsidRDefault="00500F0B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143+300</w:t>
            </w:r>
          </w:p>
          <w:p w14:paraId="7280887E" w14:textId="77777777" w:rsidR="00500F0B" w:rsidRDefault="00500F0B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013333" w14:textId="77777777" w:rsidR="00500F0B" w:rsidRDefault="00500F0B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15F4E1" w14:textId="77777777" w:rsidR="00500F0B" w:rsidRDefault="00500F0B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00F0B" w:rsidRPr="00AB76B4" w14:paraId="5E9534C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429E1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B799A5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E20FD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945FC6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062B3548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42A7B27E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77737A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</w:t>
            </w:r>
          </w:p>
          <w:p w14:paraId="1F95D1C9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  <w:p w14:paraId="519DC3EA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2C71D52E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axa staţiei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0C1224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20AD0B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9B6127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EAED0F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7E8724C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5EE4A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63515D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355DBD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59E65E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4BE75B4C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A64077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5603BE24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8A24BA9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6 - 12, </w:t>
            </w:r>
          </w:p>
          <w:p w14:paraId="353D7168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34628C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B55E71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F4D6C3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DFDC24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0D4119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 directe.</w:t>
            </w:r>
          </w:p>
        </w:tc>
      </w:tr>
      <w:tr w:rsidR="00500F0B" w:rsidRPr="00AB76B4" w14:paraId="61471B85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A2E06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E46649" w14:textId="77777777" w:rsidR="00500F0B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34CAA5" w14:textId="77777777" w:rsidR="00500F0B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4F0AC3" w14:textId="77777777" w:rsidR="00500F0B" w:rsidRPr="00AB76B4" w:rsidRDefault="00500F0B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Fărcașele</w:t>
            </w:r>
          </w:p>
          <w:p w14:paraId="1E5CA732" w14:textId="77777777" w:rsidR="00500F0B" w:rsidRPr="00AB76B4" w:rsidRDefault="00500F0B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86E029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526B2C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E64E81" w14:textId="77777777" w:rsidR="00500F0B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146+830</w:t>
            </w:r>
          </w:p>
          <w:p w14:paraId="4A5E6455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3BF6EF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7CF16F" w14:textId="77777777" w:rsidR="00500F0B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:rsidRPr="00AB76B4" w14:paraId="01673CD8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7A23E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181810" w14:textId="77777777" w:rsidR="00500F0B" w:rsidRDefault="00500F0B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  <w:p w14:paraId="695FFB3F" w14:textId="77777777" w:rsidR="00500F0B" w:rsidRDefault="00500F0B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153+900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368D22" w14:textId="77777777" w:rsidR="00500F0B" w:rsidRDefault="00500F0B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D124C0" w14:textId="77777777" w:rsidR="00500F0B" w:rsidRPr="00AB76B4" w:rsidRDefault="00500F0B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Fărcașele - Caracal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7B9398" w14:textId="77777777" w:rsidR="00500F0B" w:rsidRPr="00AB76B4" w:rsidRDefault="00500F0B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DA10BF" w14:textId="77777777" w:rsidR="00500F0B" w:rsidRPr="00AB76B4" w:rsidRDefault="00500F0B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C16A32" w14:textId="77777777" w:rsidR="00500F0B" w:rsidRDefault="00500F0B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13CEEA" w14:textId="77777777" w:rsidR="00500F0B" w:rsidRDefault="00500F0B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F5BD2D" w14:textId="77777777" w:rsidR="00500F0B" w:rsidRDefault="00500F0B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00F0B" w:rsidRPr="00AB76B4" w14:paraId="4C449B3E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5E79C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E32DE7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153+900</w:t>
            </w:r>
          </w:p>
          <w:p w14:paraId="4364E164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279771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E982EC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Fărcașele - </w:t>
            </w:r>
          </w:p>
          <w:p w14:paraId="6E506C67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Caracal și </w:t>
            </w:r>
          </w:p>
          <w:p w14:paraId="1E5B8F00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989B5E9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48D59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7F8A23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E355D5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607C42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8BCC71" w14:textId="77777777" w:rsidR="00500F0B" w:rsidRPr="00AB76B4" w:rsidRDefault="00500F0B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Fără inductori.</w:t>
            </w:r>
          </w:p>
          <w:p w14:paraId="532EC412" w14:textId="77777777" w:rsidR="00500F0B" w:rsidRPr="00AB76B4" w:rsidRDefault="00500F0B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4424C925" w14:textId="77777777" w:rsidR="00500F0B" w:rsidRPr="00AB76B4" w:rsidRDefault="00500F0B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peste sch. 7, 11, 17, 23 și 27.</w:t>
            </w:r>
          </w:p>
          <w:p w14:paraId="52456BC7" w14:textId="77777777" w:rsidR="00500F0B" w:rsidRPr="00AB76B4" w:rsidRDefault="00500F0B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096A1592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46D37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DED30F" w14:textId="77777777" w:rsidR="00500F0B" w:rsidRPr="00AB76B4" w:rsidRDefault="00500F0B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53DEDB" w14:textId="77777777" w:rsidR="00500F0B" w:rsidRPr="00AB76B4" w:rsidRDefault="00500F0B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9973CB" w14:textId="77777777" w:rsidR="00500F0B" w:rsidRPr="00AB76B4" w:rsidRDefault="00500F0B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FFBEC5E" w14:textId="77777777" w:rsidR="00500F0B" w:rsidRPr="00AB76B4" w:rsidRDefault="00500F0B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A79FC7" w14:textId="77777777" w:rsidR="00500F0B" w:rsidRPr="00AB76B4" w:rsidRDefault="00500F0B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A94FA9" w14:textId="77777777" w:rsidR="00500F0B" w:rsidRPr="00AB76B4" w:rsidRDefault="00500F0B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61F357" w14:textId="77777777" w:rsidR="00500F0B" w:rsidRPr="00AB76B4" w:rsidRDefault="00500F0B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155+330</w:t>
            </w:r>
          </w:p>
          <w:p w14:paraId="21C12E7E" w14:textId="77777777" w:rsidR="00500F0B" w:rsidRPr="00AB76B4" w:rsidRDefault="00500F0B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156+310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21621B" w14:textId="77777777" w:rsidR="00500F0B" w:rsidRPr="00AB76B4" w:rsidRDefault="00500F0B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BD607B" w14:textId="77777777" w:rsidR="00500F0B" w:rsidRPr="00AB76B4" w:rsidRDefault="00500F0B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E2B0AC6" w14:textId="77777777" w:rsidR="00500F0B" w:rsidRPr="00AB76B4" w:rsidRDefault="00500F0B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Între călcâi sch. 27 și </w:t>
            </w:r>
          </w:p>
          <w:p w14:paraId="044941B3" w14:textId="77777777" w:rsidR="00500F0B" w:rsidRPr="00AB76B4" w:rsidRDefault="00500F0B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vf. sch. 22.</w:t>
            </w:r>
          </w:p>
        </w:tc>
      </w:tr>
      <w:tr w:rsidR="00500F0B" w:rsidRPr="00AB76B4" w14:paraId="45F40BEA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A3597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76BA7E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DD6F67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07B787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 Cap Y</w:t>
            </w:r>
          </w:p>
          <w:p w14:paraId="4F18B293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7870D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54A270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E87CAE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03E3EC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4B9DDD" w14:textId="77777777" w:rsidR="00500F0B" w:rsidRPr="00AB76B4" w:rsidRDefault="00500F0B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și 5</w:t>
            </w:r>
          </w:p>
        </w:tc>
      </w:tr>
      <w:tr w:rsidR="00500F0B" w:rsidRPr="00AB76B4" w14:paraId="532C1728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9E7AD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B99F41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F5E6D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763EF5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6E5A2228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Y,</w:t>
            </w:r>
          </w:p>
          <w:p w14:paraId="12DD3A9E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6, 32 și 34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1E6A08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D69C4F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374FA6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156+150</w:t>
            </w:r>
          </w:p>
          <w:p w14:paraId="45F7820C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44F208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05F76B" w14:textId="77777777" w:rsidR="00500F0B" w:rsidRPr="00AB76B4" w:rsidRDefault="00500F0B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AF1ADE5" w14:textId="77777777" w:rsidR="00500F0B" w:rsidRPr="00AB76B4" w:rsidRDefault="00500F0B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4A904DB" w14:textId="77777777" w:rsidR="00500F0B" w:rsidRPr="00AB76B4" w:rsidRDefault="00500F0B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2, Cap Y.</w:t>
            </w:r>
          </w:p>
        </w:tc>
      </w:tr>
      <w:tr w:rsidR="00500F0B" w:rsidRPr="00AB76B4" w14:paraId="0011DF68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12BF3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8001FD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D9124A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9F7062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65A72EB9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B86837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1282ED3C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11 - 19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D3D5D0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BE5D30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09BF00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F11E32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F202AAC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500F0B" w:rsidRPr="00AB76B4" w14:paraId="01C1C148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440DE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29654F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2054F3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67D289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56048698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AC513C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1BB52060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13 - 17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A7B17C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094C6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848A4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B7BE2D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B07B544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3.</w:t>
            </w:r>
          </w:p>
        </w:tc>
      </w:tr>
      <w:tr w:rsidR="00500F0B" w:rsidRPr="00AB76B4" w14:paraId="5F70AF35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096E4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4950FE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B4F888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AF6574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69D3EA21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9EFC6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B00351A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3 - 9 </w:t>
            </w:r>
          </w:p>
          <w:p w14:paraId="12020CCE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73B1E398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21 - 33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75373B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D49365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277609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E82A22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0A545BA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1 - 7.</w:t>
            </w:r>
          </w:p>
        </w:tc>
      </w:tr>
      <w:tr w:rsidR="00500F0B" w:rsidRPr="00AB76B4" w14:paraId="1ED420ED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E7EC4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51E378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904A42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7DBF36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1B1D506A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A2A529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0A6E7A4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23 - 29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115EF0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73E74A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7CF45F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B7CF55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4299BC28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3 - 9.</w:t>
            </w:r>
          </w:p>
        </w:tc>
      </w:tr>
      <w:tr w:rsidR="00500F0B" w:rsidRPr="00AB76B4" w14:paraId="5B64BF67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FE822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79377E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52C022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A18649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07A95F44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B8556D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31 și 37</w:t>
            </w:r>
          </w:p>
          <w:p w14:paraId="45B1E008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 directă și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EC7DE7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A6EF72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3CAACD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7151C4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15A9722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6 - 9.</w:t>
            </w:r>
          </w:p>
        </w:tc>
      </w:tr>
      <w:tr w:rsidR="00500F0B" w:rsidRPr="00AB76B4" w14:paraId="12905238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FBA45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69B977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FCE03F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33BECE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5F2BD0A8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F0A57C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094177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214DA5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AC7D80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5740B5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15A5C36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Cap Y.</w:t>
            </w:r>
          </w:p>
        </w:tc>
      </w:tr>
      <w:tr w:rsidR="00500F0B" w:rsidRPr="00AB76B4" w14:paraId="15902F14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EF693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364323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BA7879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AC7CDE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603F325A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7BA180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26, 28, 30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EFA089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E9D7B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1C5F3D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7E5BB0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liniile 6 și 7.</w:t>
            </w:r>
          </w:p>
        </w:tc>
      </w:tr>
      <w:tr w:rsidR="00500F0B" w:rsidRPr="00AB76B4" w14:paraId="48FC497E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AD853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F9BBA0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9FA9F0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473A9A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69FD453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A15EB2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BADE1B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E78CFE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18EEA6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88323F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linia 1.</w:t>
            </w:r>
          </w:p>
        </w:tc>
      </w:tr>
      <w:tr w:rsidR="00500F0B" w:rsidRPr="00AB76B4" w14:paraId="5D68FABE" w14:textId="77777777" w:rsidTr="00927588">
        <w:trPr>
          <w:cantSplit/>
          <w:trHeight w:val="6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C3FDE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4ADA00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A0E3C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2104A4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6BBD056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343507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3E339D1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48 și 52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2DCC76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0993EC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7CA264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6ED8A0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0796D75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1, 4 și 5.</w:t>
            </w:r>
          </w:p>
        </w:tc>
      </w:tr>
      <w:tr w:rsidR="00500F0B" w:rsidRPr="00AB76B4" w14:paraId="79A0CF8B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831AD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468DD7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BC62B2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232E97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5ABF2E38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liniile 5 și 6 </w:t>
            </w:r>
          </w:p>
          <w:p w14:paraId="735D129A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9F8C3D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D3E864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86EAD7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C21E2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DCA488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7330633B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6F50B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33700E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5E8062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700B64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1371C25D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0E3A24C2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A0D814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8E5A8C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347A30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40484C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2262AD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450FD108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BCD37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DC7758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156+450</w:t>
            </w:r>
          </w:p>
          <w:p w14:paraId="42DB45EF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60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16A8EE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5B9AC4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0E4CFEB0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D3633B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92983D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E732C7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93D53B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682993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:rsidRPr="00AB76B4" w14:paraId="449D92A0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2F793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7089CF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63A803" w14:textId="77777777" w:rsidR="00500F0B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313E73" w14:textId="77777777" w:rsidR="00500F0B" w:rsidRDefault="00500F0B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Caracal </w:t>
            </w:r>
            <w:r>
              <w:rPr>
                <w:b/>
                <w:bCs/>
                <w:sz w:val="20"/>
                <w:lang w:val="ro-RO"/>
              </w:rPr>
              <w:t xml:space="preserve">–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  <w:r>
              <w:rPr>
                <w:b/>
                <w:bCs/>
                <w:sz w:val="20"/>
                <w:lang w:val="ro-RO"/>
              </w:rPr>
              <w:t xml:space="preserve"> și linia 2 directă</w:t>
            </w:r>
          </w:p>
          <w:p w14:paraId="1835A6EF" w14:textId="77777777" w:rsidR="00500F0B" w:rsidRPr="00AB76B4" w:rsidRDefault="00500F0B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1DA8A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39D76C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0A044E" w14:textId="77777777" w:rsidR="00500F0B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157+660</w:t>
            </w:r>
          </w:p>
          <w:p w14:paraId="7153F568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169+378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A8527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D2F212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00F0B" w:rsidRPr="00AB76B4" w14:paraId="27659927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EE827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D0CD1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160+500</w:t>
            </w:r>
          </w:p>
          <w:p w14:paraId="2B117017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05E4BE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252451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63EF025A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A291C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47FF06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0F5993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EC58C8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16DE94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:rsidRPr="00AB76B4" w14:paraId="7878608E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12848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635E6C" w14:textId="77777777" w:rsidR="00500F0B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162+200</w:t>
            </w:r>
          </w:p>
          <w:p w14:paraId="612A3045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8ABB82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48280B" w14:textId="77777777" w:rsidR="00500F0B" w:rsidRPr="00AB76B4" w:rsidRDefault="00500F0B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16350238" w14:textId="77777777" w:rsidR="00500F0B" w:rsidRPr="00AB76B4" w:rsidRDefault="00500F0B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A2D81E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49AC19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5C1393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67B5BD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B3C423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Interzis circulația locomotivelor cuplate.</w:t>
            </w:r>
          </w:p>
        </w:tc>
      </w:tr>
      <w:tr w:rsidR="00500F0B" w:rsidRPr="00AB76B4" w14:paraId="6F61BA4D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D32BA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2FEF40" w14:textId="77777777" w:rsidR="00500F0B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  <w:p w14:paraId="5DFA3062" w14:textId="77777777" w:rsidR="00500F0B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1EFA0A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6B34B0" w14:textId="77777777" w:rsidR="00500F0B" w:rsidRPr="00AB76B4" w:rsidRDefault="00500F0B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00D122BA" w14:textId="77777777" w:rsidR="00500F0B" w:rsidRPr="00AB76B4" w:rsidRDefault="00500F0B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2DE46D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A125E7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38017B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DC178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14071C" w14:textId="77777777" w:rsidR="00500F0B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:rsidRPr="00AB76B4" w14:paraId="42A77CCB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502DA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BB27CE" w14:textId="77777777" w:rsidR="00500F0B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165+000</w:t>
            </w:r>
          </w:p>
          <w:p w14:paraId="6DF2F608" w14:textId="77777777" w:rsidR="00500F0B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167+400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D575D6" w14:textId="77777777" w:rsidR="00500F0B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165FFE" w14:textId="77777777" w:rsidR="00500F0B" w:rsidRPr="00AB76B4" w:rsidRDefault="00500F0B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296D7787" w14:textId="77777777" w:rsidR="00500F0B" w:rsidRPr="00AB76B4" w:rsidRDefault="00500F0B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8F513B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2C2073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E5915A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05FEA9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07A73B" w14:textId="77777777" w:rsidR="00500F0B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00F0B" w:rsidRPr="00AB76B4" w14:paraId="3878AF2A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B42FA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F53261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170+200</w:t>
            </w:r>
          </w:p>
          <w:p w14:paraId="509AB0F8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83EBFD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013735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 -</w:t>
            </w:r>
          </w:p>
          <w:p w14:paraId="0AAFAE1F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B781C7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FA70B4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C29930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7B7A36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C572A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00F0B" w:rsidRPr="00AB76B4" w14:paraId="48D920D4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4ADFC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F35A36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5DD8B643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D510B7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EF174B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5C5D77C7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8FDD7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BECDD7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B7571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053CB3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F69844" w14:textId="77777777" w:rsidR="00500F0B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53C1848" w14:textId="77777777" w:rsidR="00500F0B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D7C691C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3, 5, 4 și 6.</w:t>
            </w:r>
          </w:p>
        </w:tc>
      </w:tr>
      <w:tr w:rsidR="00500F0B" w:rsidRPr="00AB76B4" w14:paraId="1C4D5DDF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D2DB2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5EE6D8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ADCDD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87CF72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4B2E14FE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E8202D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73844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A63AFB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7C318473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33035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4D219D" w14:textId="77777777" w:rsidR="00500F0B" w:rsidRDefault="00500F0B" w:rsidP="001A298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D0F855C" w14:textId="77777777" w:rsidR="00500F0B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77C080A" w14:textId="77777777" w:rsidR="00500F0B" w:rsidRPr="00AB76B4" w:rsidRDefault="00500F0B" w:rsidP="000D628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1, 7, 11, 2, 8 și 10.</w:t>
            </w:r>
          </w:p>
        </w:tc>
      </w:tr>
      <w:tr w:rsidR="00500F0B" w:rsidRPr="00AB76B4" w14:paraId="7F2D0C75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6FF9D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590E71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8BC7D0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7D4A55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35997B91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5C26379A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2FE530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5783EE6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11DCF0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55C5CB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91D816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1B8795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76ACFEBC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3E095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0BAC8B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181+000</w:t>
            </w:r>
          </w:p>
          <w:p w14:paraId="13E70014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FABFDB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9EFE10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 - Leu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858CEB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7BFCCB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DE777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C59367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B4A1B8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:rsidRPr="00AB76B4" w14:paraId="24355371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56BE7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F975A0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226CDE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B7504C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769050AB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X</w:t>
            </w:r>
            <w:r>
              <w:rPr>
                <w:b/>
                <w:bCs/>
                <w:sz w:val="20"/>
                <w:lang w:val="ro-RO"/>
              </w:rPr>
              <w:t xml:space="preserve"> și Y, peste sch. 1, 7, 11, 10, 8, 2 și 16.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73A0E4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F00C8B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1DEF70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36776558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77A9A7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4267D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00F0B" w:rsidRPr="00AB76B4" w14:paraId="0938CA86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EDB36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C7332" w14:textId="77777777" w:rsidR="00500F0B" w:rsidRPr="00AB76B4" w:rsidRDefault="00500F0B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569C1111" w14:textId="77777777" w:rsidR="00500F0B" w:rsidRPr="00AB76B4" w:rsidRDefault="00500F0B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479317" w14:textId="77777777" w:rsidR="00500F0B" w:rsidRPr="00AB76B4" w:rsidRDefault="00500F0B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E2B1FF" w14:textId="77777777" w:rsidR="00500F0B" w:rsidRPr="00AB76B4" w:rsidRDefault="00500F0B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33D358E8" w14:textId="77777777" w:rsidR="00500F0B" w:rsidRPr="00AB76B4" w:rsidRDefault="00500F0B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4E068AE1" w14:textId="77777777" w:rsidR="00500F0B" w:rsidRDefault="00500F0B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Y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</w:p>
          <w:p w14:paraId="6C0AC854" w14:textId="77777777" w:rsidR="00500F0B" w:rsidRPr="0068517F" w:rsidRDefault="00500F0B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68517F">
              <w:rPr>
                <w:b/>
                <w:bCs/>
                <w:sz w:val="20"/>
                <w:lang w:val="ro-RO"/>
              </w:rPr>
              <w:t>peste sch. 3, 5, 4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B4429C" w14:textId="77777777" w:rsidR="00500F0B" w:rsidRPr="00AB76B4" w:rsidRDefault="00500F0B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6C63DE" w14:textId="77777777" w:rsidR="00500F0B" w:rsidRPr="00AB76B4" w:rsidRDefault="00500F0B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40059A" w14:textId="77777777" w:rsidR="00500F0B" w:rsidRPr="00AB76B4" w:rsidRDefault="00500F0B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23C97F" w14:textId="77777777" w:rsidR="00500F0B" w:rsidRPr="00AB76B4" w:rsidRDefault="00500F0B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F60433" w14:textId="77777777" w:rsidR="00500F0B" w:rsidRDefault="00500F0B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E0BE40E" w14:textId="77777777" w:rsidR="00500F0B" w:rsidRPr="00AB76B4" w:rsidRDefault="00500F0B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:rsidRPr="00AB76B4" w14:paraId="336F684E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E3D8F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4C90B5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584FF7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0072E6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0E44B5ED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X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040CCD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F6C0E29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67EDC6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198538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88956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5999D6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500F0B" w:rsidRPr="00AB76B4" w14:paraId="7EEC4299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14FB4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5B7E49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08A4D0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A7A7C9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76DCBD42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5574E8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272995D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6-8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72374A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BFD5B2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75CFE7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B59A47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500F0B" w:rsidRPr="00AB76B4" w14:paraId="331CBBA4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3D93F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7234DC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628FC5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326D15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0D8F836B" w14:textId="77777777" w:rsidR="00500F0B" w:rsidRPr="00AB76B4" w:rsidRDefault="00500F0B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prim. - exp.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B1499B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D619FD2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CECF7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5BA9FB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4CB8B" w14:textId="77777777" w:rsidR="00500F0B" w:rsidRPr="00AB76B4" w:rsidRDefault="00500F0B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1404D" w14:textId="77777777" w:rsidR="00500F0B" w:rsidRPr="00AB76B4" w:rsidRDefault="00500F0B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1B9872F0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75692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A110A1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07D869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0631DF" w14:textId="77777777" w:rsidR="00500F0B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AB76B4">
              <w:rPr>
                <w:b/>
                <w:bCs/>
                <w:sz w:val="20"/>
                <w:lang w:val="ro-RO"/>
              </w:rPr>
              <w:t>Banu Mărăcine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43B4306C" w14:textId="77777777" w:rsidR="00500F0B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directă Cap. X</w:t>
            </w:r>
          </w:p>
          <w:p w14:paraId="72B2752D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7,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46264D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821A0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6EE62C" w14:textId="77777777" w:rsidR="00500F0B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203+250</w:t>
            </w:r>
          </w:p>
          <w:p w14:paraId="0A80E0F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203+350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42C89C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16C596" w14:textId="77777777" w:rsidR="00500F0B" w:rsidRDefault="00500F0B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2A6FF2E" w14:textId="77777777" w:rsidR="00500F0B" w:rsidRPr="00AB76B4" w:rsidRDefault="00500F0B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:rsidRPr="00AB76B4" w14:paraId="19A6ED81" w14:textId="77777777" w:rsidTr="00927588">
        <w:trPr>
          <w:cantSplit/>
          <w:trHeight w:val="3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E11E4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9813436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CBCFA65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DEDB6B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089472EA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20922B8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385D10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11 în abatere</w:t>
            </w:r>
          </w:p>
          <w:p w14:paraId="6FB0A766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712D430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58631113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9 - 11</w:t>
            </w:r>
          </w:p>
          <w:p w14:paraId="6B92E55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7D75E3FE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14 și 18 în abatere și diag. 14 - 18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EB884EE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7D06976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16ACD41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950F3F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1 - 4 Cap X + Cap Y.</w:t>
            </w:r>
          </w:p>
          <w:p w14:paraId="41ACB4F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008E6190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220D1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AE1B92E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08A0FF2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92A907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446B63F5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6E695ED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7</w:t>
            </w:r>
          </w:p>
          <w:p w14:paraId="3712A2D4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- 100 m din călcâi sch. </w:t>
            </w:r>
          </w:p>
          <w:p w14:paraId="60FD70E9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5E188F0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84F4769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4737A76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D2DC940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4B53B678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18576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9A9E9E4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67EB61C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1D0166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61CB8CDB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8E78F7D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67897C2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B62D627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9BE667E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86EBED2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B9B705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53131E4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X şi CEREALCOM.</w:t>
            </w:r>
          </w:p>
        </w:tc>
      </w:tr>
      <w:tr w:rsidR="00500F0B" w:rsidRPr="00AB76B4" w14:paraId="4CC2B12B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BEDBC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42C44D3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1593255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ECE55D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6C27C546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CC7F9E0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17, 21 şi 23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EC9F27F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468D01A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4042062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D5B062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807C2A3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CEREALCOM.</w:t>
            </w:r>
          </w:p>
        </w:tc>
      </w:tr>
      <w:tr w:rsidR="00500F0B" w:rsidRPr="00AB76B4" w14:paraId="16E96AC7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3A32C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067C60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82585E4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8E32E7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44438ECD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ECA21DE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B8221DB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A59B117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DEB93B9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18F0E46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8238D1D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Y.</w:t>
            </w:r>
          </w:p>
        </w:tc>
      </w:tr>
      <w:tr w:rsidR="00500F0B" w:rsidRPr="00AB76B4" w14:paraId="4F3EC8EE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21496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1CC6C20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249+150</w:t>
            </w:r>
          </w:p>
          <w:p w14:paraId="0A5CD2D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250+300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611DD1F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5CC5A2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00168364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3A + 3B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ABB34E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AE91D6A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C1A6C7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CBFB591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1A57F8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Numai pentru trenurile de marfă în tranzit .</w:t>
            </w:r>
          </w:p>
          <w:p w14:paraId="251B1213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A91322E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500F0B" w:rsidRPr="00AB76B4" w14:paraId="70B35ADF" w14:textId="77777777" w:rsidTr="00927588">
        <w:trPr>
          <w:cantSplit/>
          <w:trHeight w:val="10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F3179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A09AEB8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080B8C9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3DDF3F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1AA40C3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B83609E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6A1E56E7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73 - 77 - - 83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8F8BD07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978789A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DB79B97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7D8BC0F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 A la liniile 26 și 27.</w:t>
            </w:r>
          </w:p>
        </w:tc>
      </w:tr>
      <w:tr w:rsidR="00500F0B" w:rsidRPr="00AB76B4" w14:paraId="2F0C63A3" w14:textId="77777777" w:rsidTr="00927588">
        <w:trPr>
          <w:cantSplit/>
          <w:trHeight w:val="6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20B88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871373F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A6159BB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BC3FB6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7E50EB8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9728E5F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7ACCB111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79 - 85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9B1E239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84060B9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8CB8601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2E0A44F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28 A la liniile 1 - 4 B.</w:t>
            </w:r>
          </w:p>
        </w:tc>
      </w:tr>
      <w:tr w:rsidR="00500F0B" w:rsidRPr="00AB76B4" w14:paraId="421730C6" w14:textId="77777777" w:rsidTr="00927588">
        <w:trPr>
          <w:cantSplit/>
          <w:trHeight w:val="54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71E4A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E31A797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1F73A3B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818BFB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78E3C58B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51E608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969A2C4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 / 79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495E184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4F95426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C1E35C9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E021CC9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linia 28A la liniile 1 - 4 B, 26 și 27.</w:t>
            </w:r>
          </w:p>
        </w:tc>
      </w:tr>
      <w:tr w:rsidR="00500F0B" w:rsidRPr="00AB76B4" w14:paraId="2191078D" w14:textId="77777777" w:rsidTr="00927588">
        <w:trPr>
          <w:cantSplit/>
          <w:trHeight w:val="86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6E909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A16AE3A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326A422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73ADFB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6CE632F3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63D7A07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0F7F5229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27FACCA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7147636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707AB45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C422BA4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liniile 1A, 2A și 28A la liniile 26 și 27.</w:t>
            </w:r>
          </w:p>
        </w:tc>
      </w:tr>
      <w:tr w:rsidR="00500F0B" w:rsidRPr="00AB76B4" w14:paraId="42D4EB82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B5EF3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D668FF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86B483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C7D011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2F860B25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6664BB" w14:textId="77777777" w:rsidR="00500F0B" w:rsidRPr="00AB76B4" w:rsidRDefault="00500F0B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7332F0E" w14:textId="77777777" w:rsidR="00500F0B" w:rsidRPr="00AB76B4" w:rsidRDefault="00500F0B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23,  33,  35,  </w:t>
            </w:r>
          </w:p>
          <w:p w14:paraId="71A0ECBF" w14:textId="77777777" w:rsidR="00500F0B" w:rsidRPr="00AB76B4" w:rsidRDefault="00500F0B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45A75239" w14:textId="77777777" w:rsidR="00500F0B" w:rsidRPr="00AB76B4" w:rsidRDefault="00500F0B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43 / 49, </w:t>
            </w:r>
          </w:p>
          <w:p w14:paraId="3F0A31D8" w14:textId="77777777" w:rsidR="00500F0B" w:rsidRPr="00AB76B4" w:rsidRDefault="00500F0B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45 / 51, sch. 55,  57, 59,  </w:t>
            </w:r>
          </w:p>
          <w:p w14:paraId="0526FCD8" w14:textId="77777777" w:rsidR="00500F0B" w:rsidRPr="00AB76B4" w:rsidRDefault="00500F0B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65,  67,  69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BEA7FC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3F4D43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83A73C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B35C7F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FF05AB6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4A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00F0B" w:rsidRPr="00AB76B4" w14:paraId="1E764763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BA992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8553F4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292AD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F1EB49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3CDC33B3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B82E3F" w14:textId="77777777" w:rsidR="00500F0B" w:rsidRPr="00AB76B4" w:rsidRDefault="00500F0B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2D30705" w14:textId="77777777" w:rsidR="00500F0B" w:rsidRPr="00AB76B4" w:rsidRDefault="00500F0B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</w:t>
            </w:r>
            <w:r>
              <w:rPr>
                <w:b/>
                <w:bCs/>
                <w:spacing w:val="-10"/>
                <w:sz w:val="20"/>
                <w:lang w:val="ro-RO"/>
              </w:rPr>
              <w:t>145, 147, 149, 151, 157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C12661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EA2FBA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5E043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E9678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362D58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00F0B" w:rsidRPr="00AB76B4" w14:paraId="32E7C626" w14:textId="77777777" w:rsidTr="00927588">
        <w:trPr>
          <w:cantSplit/>
          <w:trHeight w:val="94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D6034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80906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31376E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2859A4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3703CAE3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8B25EE" w14:textId="77777777" w:rsidR="00500F0B" w:rsidRPr="00AB76B4" w:rsidRDefault="00500F0B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toată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br/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3AEF88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04069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7E25C1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7B0E7D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19283F38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9797F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A6C0E0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420CA6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EBEEEB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4E3977D0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B63ED5" w14:textId="77777777" w:rsidR="00500F0B" w:rsidRPr="00AB76B4" w:rsidRDefault="00500F0B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39523CF" w14:textId="77777777" w:rsidR="00500F0B" w:rsidRPr="00AB76B4" w:rsidRDefault="00500F0B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  <w:p w14:paraId="2B8B790B" w14:textId="77777777" w:rsidR="00500F0B" w:rsidRPr="00AB76B4" w:rsidRDefault="00500F0B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20AF615B" w14:textId="77777777" w:rsidR="00500F0B" w:rsidRPr="00AB76B4" w:rsidRDefault="00500F0B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22 / 26</w:t>
            </w:r>
          </w:p>
          <w:p w14:paraId="0336A90B" w14:textId="77777777" w:rsidR="00500F0B" w:rsidRPr="00AB76B4" w:rsidRDefault="00500F0B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  <w:p w14:paraId="62FFBB53" w14:textId="77777777" w:rsidR="00500F0B" w:rsidRPr="00AB76B4" w:rsidRDefault="00500F0B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07C23F11" w14:textId="77777777" w:rsidR="00500F0B" w:rsidRPr="00AB76B4" w:rsidRDefault="00500F0B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32 / 38</w:t>
            </w:r>
          </w:p>
          <w:p w14:paraId="41FA2679" w14:textId="77777777" w:rsidR="00500F0B" w:rsidRPr="00AB76B4" w:rsidRDefault="00500F0B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sch.: 40</w:t>
            </w:r>
          </w:p>
          <w:p w14:paraId="34A2CBBF" w14:textId="77777777" w:rsidR="00500F0B" w:rsidRPr="00AB76B4" w:rsidRDefault="00500F0B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50, 52, 54, 56, 58, 60, 62, 64, 66</w:t>
            </w:r>
          </w:p>
          <w:p w14:paraId="646F256B" w14:textId="77777777" w:rsidR="00500F0B" w:rsidRPr="00AB76B4" w:rsidRDefault="00500F0B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FB5B35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E6B1D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4201D8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4D626E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AC6012E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00F0B" w:rsidRPr="00AB76B4" w14:paraId="215857EE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E0469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CC0B69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DE77C4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A54BA9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47544160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5CD572" w14:textId="77777777" w:rsidR="00500F0B" w:rsidRPr="00AB76B4" w:rsidRDefault="00500F0B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 peste </w:t>
            </w:r>
          </w:p>
          <w:p w14:paraId="32753A86" w14:textId="77777777" w:rsidR="00500F0B" w:rsidRPr="00AB76B4" w:rsidRDefault="00500F0B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</w:t>
            </w:r>
            <w:r>
              <w:rPr>
                <w:b/>
                <w:bCs/>
                <w:spacing w:val="-10"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76, 78, 80, 82, 84 </w:t>
            </w:r>
          </w:p>
          <w:p w14:paraId="565304CA" w14:textId="77777777" w:rsidR="00500F0B" w:rsidRPr="00AB76B4" w:rsidRDefault="00500F0B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EB989E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ABA11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D101C1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3D3263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AC2E1A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00F0B" w:rsidRPr="00AB76B4" w14:paraId="124B0E69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21436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3E31C8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08C183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F4A22C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4BFE34D2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Y, L 13 directă, peste sch. 9, 15, 21, 28, 20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3D3706" w14:textId="77777777" w:rsidR="00500F0B" w:rsidRPr="00AB76B4" w:rsidRDefault="00500F0B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74E01C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C6609F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3475946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CBB300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9ED09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9B4A5D8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00F0B" w:rsidRPr="00AB76B4" w14:paraId="39EF04BC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49BCC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9D027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0A03495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21CBBA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9163BB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56ABC982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X+Y, L 12 directă</w:t>
            </w:r>
          </w:p>
          <w:p w14:paraId="175E727F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7, 13, 17, 22, 18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5B25B1" w14:textId="77777777" w:rsidR="00500F0B" w:rsidRPr="00AB76B4" w:rsidRDefault="00500F0B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C1A994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936809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0AEFDE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A1063F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0795643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00F0B" w:rsidRPr="00AB76B4" w14:paraId="14A7AF66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56336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0BC9F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4FB6D1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251850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61228B3A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442BEE" w14:textId="77777777" w:rsidR="00500F0B" w:rsidRPr="00AB76B4" w:rsidRDefault="00500F0B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356069B" w14:textId="77777777" w:rsidR="00500F0B" w:rsidRPr="00AB76B4" w:rsidRDefault="00500F0B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3648242D" w14:textId="77777777" w:rsidR="00500F0B" w:rsidRPr="00AB76B4" w:rsidRDefault="00500F0B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23 / 27 </w:t>
            </w:r>
          </w:p>
          <w:p w14:paraId="08A0B136" w14:textId="77777777" w:rsidR="00500F0B" w:rsidRPr="00AB76B4" w:rsidRDefault="00500F0B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și </w:t>
            </w:r>
          </w:p>
          <w:p w14:paraId="17BB1673" w14:textId="77777777" w:rsidR="00500F0B" w:rsidRPr="00AB76B4" w:rsidRDefault="00500F0B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58E53B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5F1620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E08FAF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F5000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0F8D2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7 - 11.</w:t>
            </w:r>
          </w:p>
        </w:tc>
      </w:tr>
      <w:tr w:rsidR="00500F0B" w:rsidRPr="00AB76B4" w14:paraId="634C4194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08A71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BAEE0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008618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250942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0EE0E7D8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2B0C27" w14:textId="77777777" w:rsidR="00500F0B" w:rsidRPr="00AB76B4" w:rsidRDefault="00500F0B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F7E2755" w14:textId="77777777" w:rsidR="00500F0B" w:rsidRPr="00AB76B4" w:rsidRDefault="00500F0B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65B7C8AF" w14:textId="77777777" w:rsidR="00500F0B" w:rsidRPr="00AB76B4" w:rsidRDefault="00500F0B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29 și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9AD57D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FCF62D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7CE70D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B8BB3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AF3BAA6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14 - 18.</w:t>
            </w:r>
          </w:p>
        </w:tc>
      </w:tr>
      <w:tr w:rsidR="00500F0B" w:rsidRPr="00AB76B4" w14:paraId="56746B1B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CAB58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C65457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9E73BC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CABCF3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18BFA553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361BF9" w14:textId="77777777" w:rsidR="00500F0B" w:rsidRPr="00AB76B4" w:rsidRDefault="00500F0B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5DBE97D" w14:textId="77777777" w:rsidR="00500F0B" w:rsidRPr="00AB76B4" w:rsidRDefault="00500F0B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 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992591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431E9E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FA5F4E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26E6E4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către Triaj Grupa A.</w:t>
            </w:r>
          </w:p>
        </w:tc>
      </w:tr>
      <w:tr w:rsidR="00500F0B" w:rsidRPr="00AB76B4" w14:paraId="729F69BA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DC014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FE8DDE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9545E1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A6A67A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4B4D52B6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6AF964" w14:textId="77777777" w:rsidR="00500F0B" w:rsidRPr="00AB76B4" w:rsidRDefault="00500F0B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T.D.J. </w:t>
            </w:r>
          </w:p>
          <w:p w14:paraId="52EE5309" w14:textId="77777777" w:rsidR="00500F0B" w:rsidRPr="00AB76B4" w:rsidRDefault="00500F0B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33 /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F454B7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62BF29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4C30BA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F64F8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75690FD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7 - 10 .</w:t>
            </w:r>
          </w:p>
          <w:p w14:paraId="2F051FBD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500F0B" w:rsidRPr="00AB76B4" w14:paraId="1C32DC5B" w14:textId="77777777" w:rsidTr="00927588">
        <w:trPr>
          <w:cantSplit/>
          <w:trHeight w:val="181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7FD21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A6BEDF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F5295D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4078AC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16625EEA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DFF75F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toţi schim-bătorii </w:t>
            </w:r>
          </w:p>
          <w:p w14:paraId="6921D279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care dau acces la liniile 15 - 18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94596D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3792E6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0B5566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D80DB6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A92C8E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X.</w:t>
            </w:r>
          </w:p>
        </w:tc>
      </w:tr>
      <w:tr w:rsidR="00500F0B" w:rsidRPr="00AB76B4" w14:paraId="4ACED335" w14:textId="77777777" w:rsidTr="00927588">
        <w:trPr>
          <w:cantSplit/>
          <w:trHeight w:val="89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C41A2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AED4FF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2DF8C1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ACCDD9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7461A71D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5506F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5F8D5E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30, 38 </w:t>
            </w:r>
          </w:p>
          <w:p w14:paraId="06338E50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54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742CC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FA3444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422B2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A3D92A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7, 8 și 10 Cap Y.</w:t>
            </w:r>
          </w:p>
        </w:tc>
      </w:tr>
      <w:tr w:rsidR="00500F0B" w:rsidRPr="00AB76B4" w14:paraId="533B9CE9" w14:textId="77777777" w:rsidTr="00927588">
        <w:trPr>
          <w:cantSplit/>
          <w:trHeight w:val="8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985DF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E1B23F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800D01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7FAB57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09DD097E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C1D4ED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A12841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44, 52, 56, 58, 60 şi </w:t>
            </w:r>
          </w:p>
          <w:p w14:paraId="4362CAF6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0112053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58 - 60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11EBA3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89C41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4E4E5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3E220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0AC0B56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Y.</w:t>
            </w:r>
          </w:p>
        </w:tc>
      </w:tr>
      <w:tr w:rsidR="00500F0B" w:rsidRPr="00AB76B4" w14:paraId="5790824F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F791A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D5A7D8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257+900</w:t>
            </w:r>
          </w:p>
          <w:p w14:paraId="4694FBA9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258+100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875557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E1C75E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Cernele -</w:t>
            </w:r>
          </w:p>
          <w:p w14:paraId="46AA360B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Işalniţa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E8161F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A559BD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705D28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B2BBE5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DF1D66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6877D0C2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:rsidRPr="00AB76B4" w14:paraId="3D9C6396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3F6C0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7E0CBA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BB0168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31B159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396D7082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36820883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  <w:p w14:paraId="358D68E6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8 și 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FE1B32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660643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0AFB8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14612771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262+850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2DE02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7BE944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  <w:p w14:paraId="1CB096F8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500F0B" w:rsidRPr="00AB76B4" w14:paraId="7D535B07" w14:textId="77777777" w:rsidTr="00927588">
        <w:trPr>
          <w:cantSplit/>
          <w:trHeight w:val="16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553E0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F7ECE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009B25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4CD361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4C55EA28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Y, liniile 4  - 13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04EA08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32930528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toţi </w:t>
            </w:r>
          </w:p>
          <w:p w14:paraId="4D39979D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357A31D6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2BD6A361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4468266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056BCF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059520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36DDEB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EC5A5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75C68836" w14:textId="77777777" w:rsidTr="00927588">
        <w:trPr>
          <w:cantSplit/>
          <w:trHeight w:val="116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8130F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5FCF22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A3D65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3227B3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5A2A0054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11 </w:t>
            </w:r>
          </w:p>
          <w:p w14:paraId="185B6B90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primiri - expedieri, </w:t>
            </w:r>
          </w:p>
          <w:p w14:paraId="063A2D03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DD7A53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100 m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AA7866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D9CE60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CF1EB3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D9B37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67391943" w14:textId="77777777" w:rsidTr="00927588">
        <w:trPr>
          <w:cantSplit/>
          <w:trHeight w:val="44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4716F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085DF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C679E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200DA9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1BB8F080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EF2BC1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E4902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F3868D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7DAB3C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1EF8B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73E208B0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B1ECC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292A76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287+640</w:t>
            </w:r>
          </w:p>
          <w:p w14:paraId="1E4ECD1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1F4F49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31927D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74CD9F9F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718B47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F8E7A8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DBC8BD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287+640</w:t>
            </w:r>
          </w:p>
          <w:p w14:paraId="4EB0B0AF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7701FD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42DA3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pentru trenurile care au în componență  două locomotive cuplate.</w:t>
            </w:r>
          </w:p>
          <w:p w14:paraId="02A7A142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:rsidRPr="00AB76B4" w14:paraId="5F3DE4A5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42C1F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CD6620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D38A55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6E94E8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15533A57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F1CC9A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2F298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18DB9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290+550</w:t>
            </w:r>
          </w:p>
          <w:p w14:paraId="43869B91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290+750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0AEDB5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4DFF0A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AB76B4">
              <w:rPr>
                <w:b/>
                <w:bCs/>
                <w:i/>
                <w:sz w:val="20"/>
                <w:lang w:val="ro-RO"/>
              </w:rPr>
              <w:t>Fără inductori.</w:t>
            </w:r>
          </w:p>
        </w:tc>
      </w:tr>
      <w:tr w:rsidR="00500F0B" w:rsidRPr="00AB76B4" w14:paraId="49F4CF5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968C1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B493A6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91117C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589525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Gura Motrului</w:t>
            </w:r>
          </w:p>
          <w:p w14:paraId="735E70C6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09194EF3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F66CD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sch.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BB10AF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7BDE79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1273B6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EE1050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029FE240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3F7D4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076013" w14:textId="77777777" w:rsidR="00500F0B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290+000</w:t>
            </w:r>
          </w:p>
          <w:p w14:paraId="31FD8D7F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292+000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2A1DBF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C415B5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5E819B1E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si St. </w:t>
            </w: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Cap X peste pod Jiu </w:t>
            </w:r>
            <w:r>
              <w:rPr>
                <w:b/>
                <w:bCs/>
                <w:sz w:val="20"/>
                <w:lang w:val="ro-RO"/>
              </w:rPr>
              <w:br/>
              <w:t>și sch 5 și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28A9FD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0E0B75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DA31FE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BC905F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FB8812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:rsidRPr="00AB76B4" w14:paraId="2125496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75E35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A5F07E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080F6E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44B9F7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 -</w:t>
            </w:r>
          </w:p>
          <w:p w14:paraId="4B9F0BC0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2A87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564775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002601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292+000</w:t>
            </w:r>
          </w:p>
          <w:p w14:paraId="4DBEA750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293+300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2595AF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EC2A74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:rsidRPr="00AB76B4" w14:paraId="2D7DF42E" w14:textId="77777777" w:rsidTr="00927588">
        <w:trPr>
          <w:cantSplit/>
          <w:trHeight w:val="52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CF2A5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7566B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F1DB29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719094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Butoieşti</w:t>
            </w:r>
          </w:p>
          <w:p w14:paraId="68C4720D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53585954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67C7F9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6FA134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882A93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D60558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97E6CD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52C9F0F4" w14:textId="77777777" w:rsidTr="00927588">
        <w:trPr>
          <w:cantSplit/>
          <w:trHeight w:val="27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D5AE8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655A17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302+500</w:t>
            </w:r>
          </w:p>
          <w:p w14:paraId="0E3DD5BD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D5BAB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F2AF2C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 -</w:t>
            </w:r>
          </w:p>
          <w:p w14:paraId="72371528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Strehaia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338822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FA49B5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EA77ED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078A66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5559F4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7C68928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:rsidRPr="00AB76B4" w14:paraId="387B9C90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D9C21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CB6F82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81C00B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B13C8A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6D6C4C1A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B076B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</w:t>
            </w:r>
          </w:p>
          <w:p w14:paraId="02C6E1F0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D6621F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F0001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2FEE72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DB5B36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347119D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500F0B" w:rsidRPr="00AB76B4" w14:paraId="20460B4F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202B2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9E6452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7B68CA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7006C5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0EC070F0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B9519A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</w:t>
            </w:r>
          </w:p>
          <w:p w14:paraId="6B7C2D13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A3195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ACE862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5BEDD6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C01CD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C1FEFF9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2 - 5  înspre și dinspre st. Jirov.</w:t>
            </w:r>
          </w:p>
        </w:tc>
      </w:tr>
      <w:tr w:rsidR="00500F0B" w:rsidRPr="00AB76B4" w14:paraId="7C9062FC" w14:textId="77777777" w:rsidTr="00927588">
        <w:trPr>
          <w:cantSplit/>
          <w:trHeight w:val="114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CA63F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F2A2D7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5DF7C9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F7A026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09C7D29C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E76770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35781971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 /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74D127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889B7D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C1C77A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0E6E9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7B52D1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500F0B" w:rsidRPr="00AB76B4" w14:paraId="5433A42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25941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96E843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58F70F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0AAE14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04C4EE84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FEE8BE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3369A2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6856E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DB8B4E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7BF4A6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6653874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500F0B" w:rsidRPr="00AB76B4" w14:paraId="7E5BCCB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DB9EB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426454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0FE34D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8FD352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Ciochiuţa</w:t>
            </w:r>
          </w:p>
          <w:p w14:paraId="17AABC2B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0C018D20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8FAD63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4CFB819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 stație până la Cap Y călcâi 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A824EC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9D571D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23C429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291D7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358D6B77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8B58A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E936B1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+0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75E3E9AE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322+350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88C00E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3CBF10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Ciochiuţa -</w:t>
            </w:r>
          </w:p>
          <w:p w14:paraId="657AAAD1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Tâmna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8043F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7A314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C806F6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BFFD41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63AA6A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:rsidRPr="00AB76B4" w14:paraId="06DA7EEF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08E99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4B394E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E2483D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FA4360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0EF76D0E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1F67E2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din calcâi</w:t>
            </w:r>
          </w:p>
          <w:p w14:paraId="60E132F9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</w:t>
            </w:r>
          </w:p>
          <w:p w14:paraId="3A6D6D8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până</w:t>
            </w:r>
          </w:p>
          <w:p w14:paraId="13106DB4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la axa</w:t>
            </w:r>
          </w:p>
          <w:p w14:paraId="784D3DB2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stației Tâmna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44D56B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BC382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C3C2B5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11619D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69425369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44176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900CE7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4BED3C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D8DF2E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22F6AD06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6C587354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4D478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E53DE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A46A9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997E11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8624E6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01147E20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6C467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29746A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325+100</w:t>
            </w:r>
          </w:p>
          <w:p w14:paraId="7A63EDE8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AAD098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11460A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Tâmna </w:t>
            </w:r>
          </w:p>
          <w:p w14:paraId="2BB8B9E9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C0F609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ABA1AB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65F443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5891B1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DA2DF6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B21F72F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2 și 4.</w:t>
            </w:r>
          </w:p>
        </w:tc>
      </w:tr>
      <w:tr w:rsidR="00500F0B" w:rsidRPr="00AB76B4" w14:paraId="20FFAD15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74002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F50E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329+400</w:t>
            </w:r>
          </w:p>
          <w:p w14:paraId="6EEFEB39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1FD379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007817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Igiroasa, linia 2 directă Cap X</w:t>
            </w:r>
          </w:p>
          <w:p w14:paraId="7A0BC77E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F1355E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993615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CA2C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BDED15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D265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1. </w:t>
            </w:r>
          </w:p>
          <w:p w14:paraId="08F458CF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:rsidRPr="00AB76B4" w14:paraId="2156F397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FB4BB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E522F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7ACD3F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20C539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</w:t>
            </w:r>
          </w:p>
          <w:p w14:paraId="1F3B05A8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</w:t>
            </w:r>
          </w:p>
          <w:p w14:paraId="3654D1BA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FEA249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și peste sch. 3 </w:t>
            </w:r>
          </w:p>
          <w:p w14:paraId="39A4C2EE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D6FA68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1285E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68E05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031C06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706D5263" w14:textId="77777777" w:rsidTr="00927588">
        <w:trPr>
          <w:cantSplit/>
          <w:trHeight w:val="65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BA06E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D654C1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7E642D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D5FA0C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50E6872F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36DCF456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64E0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23D1527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613721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8CF583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36B33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243762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26425A6F" w14:textId="77777777" w:rsidTr="00927588">
        <w:trPr>
          <w:cantSplit/>
          <w:trHeight w:val="10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E8B1D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2BA7C9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D09219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81BF3E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31929899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5FF4EEB6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76A0BF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2C01970E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540CBB7E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81AE96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1373D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50575A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33D369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067D090C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40E64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F909C3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335+120</w:t>
            </w:r>
          </w:p>
          <w:p w14:paraId="78F86C3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335+170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5C1C85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BF107C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Prunișor -</w:t>
            </w:r>
          </w:p>
          <w:p w14:paraId="19E80365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D702D2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942DEB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B2857D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B7BC49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BF3F59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inclusiv pentru trenurile care au în componență două locomotive cuplate.</w:t>
            </w:r>
          </w:p>
          <w:p w14:paraId="1FEDF281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:rsidRPr="00AB76B4" w14:paraId="049B031E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0BE18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19630E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9DCBD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961188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202B6434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AFD18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6306933E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4B91E2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285536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599E62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1DDE0E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3DCB1BA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 X.</w:t>
            </w:r>
          </w:p>
        </w:tc>
      </w:tr>
      <w:tr w:rsidR="00500F0B" w:rsidRPr="00AB76B4" w14:paraId="4FE90225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34182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4E720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39ABB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73C52E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0C608055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27F1DA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3076222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8B949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B9092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A1CD26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4827C8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62B22F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CapY.</w:t>
            </w:r>
          </w:p>
        </w:tc>
      </w:tr>
      <w:tr w:rsidR="00500F0B" w:rsidRPr="00AB76B4" w14:paraId="581101CF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429EC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C90C76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342+430</w:t>
            </w:r>
          </w:p>
          <w:p w14:paraId="0EF000E2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342+630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5E94E0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8226BF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 -</w:t>
            </w:r>
          </w:p>
          <w:p w14:paraId="4F155144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DB7C69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0B8C4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FCEAF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CF665E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6ED0E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:rsidRPr="00AB76B4" w14:paraId="04D38EF5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F463B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B60BB7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C53DC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59D373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0411A2EC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33A3D76E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8C6A6F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8DBE523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F24E1F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BF65E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175EB2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98B7E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40AA6B20" w14:textId="77777777" w:rsidTr="00927588">
        <w:trPr>
          <w:cantSplit/>
          <w:trHeight w:val="68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FFA69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D66AD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D3B4F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68F594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09A20B3B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58F7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0CAD37C0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4075B9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F12427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04E660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6D49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5170F14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3.</w:t>
            </w:r>
          </w:p>
        </w:tc>
      </w:tr>
      <w:tr w:rsidR="00500F0B" w:rsidRPr="00AB76B4" w14:paraId="425FCB1F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C83F0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BE7BCE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08412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F798A8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75A83115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6FDA7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6E1D713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 /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8DC862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4D63C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FA36E4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18A1FF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50B6CF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şi 4.</w:t>
            </w:r>
          </w:p>
        </w:tc>
      </w:tr>
      <w:tr w:rsidR="00500F0B" w:rsidRPr="00AB76B4" w14:paraId="28A4BB78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02F1D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C56F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41C74F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87D94D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A809E9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 dintre sch. </w:t>
            </w:r>
          </w:p>
          <w:p w14:paraId="0190E632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17 -</w:t>
            </w:r>
          </w:p>
          <w:p w14:paraId="2EDBC8A2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40ACB8B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 /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37C705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DAEE53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F5A206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578A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zonă parcurs </w:t>
            </w:r>
          </w:p>
          <w:p w14:paraId="78035D09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st. Balota liniile 1 - 3 </w:t>
            </w:r>
          </w:p>
          <w:p w14:paraId="34151A7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în abatere.</w:t>
            </w:r>
          </w:p>
        </w:tc>
      </w:tr>
      <w:tr w:rsidR="00500F0B" w:rsidRPr="00AB76B4" w14:paraId="1A9395DE" w14:textId="77777777" w:rsidTr="00927588">
        <w:trPr>
          <w:cantSplit/>
          <w:trHeight w:val="112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8B093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5AEA4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DA1E00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BDC408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51166589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634211B5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E3DE4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4F895EA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6401B649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BB0B80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50671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C4E7D4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E947F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42E8AF65" w14:textId="77777777" w:rsidTr="00927588">
        <w:trPr>
          <w:cantSplit/>
          <w:trHeight w:val="201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9354C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AE81A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B16DE3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D18577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61FA0490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4F8DFC73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1AB673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până la călcâi macaz 12 </w:t>
            </w:r>
          </w:p>
          <w:p w14:paraId="3CD6181E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681588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EEC0E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2B36C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2A0403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6154EB80" w14:textId="77777777" w:rsidTr="00927588">
        <w:trPr>
          <w:cantSplit/>
          <w:trHeight w:val="11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D9A64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38F354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DBA0E1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B79688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0D16A984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3971D2B8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DA54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6AB4740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D938A5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5ED5FA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43AEF6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9BF6BA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50CB9640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B749B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150F63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FC21D4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AAAC31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4E9C9609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34C6F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4BC2AB1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2A0FF0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20C5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90D24E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E0CC9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0164114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3 - 5.</w:t>
            </w:r>
          </w:p>
        </w:tc>
      </w:tr>
      <w:tr w:rsidR="00500F0B" w:rsidRPr="00AB76B4" w14:paraId="66219B06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FE400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EAAA2A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345+652</w:t>
            </w:r>
          </w:p>
          <w:p w14:paraId="018F091E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355+537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D811D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2F1EBD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6FBAF87F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Turnu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DC170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6D0B65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AC1AF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545EC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182A9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trenurilor care au în componență mai mult de două locomotive cuplate.</w:t>
            </w:r>
          </w:p>
          <w:p w14:paraId="672734CD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:rsidRPr="00AB76B4" w14:paraId="783F881E" w14:textId="77777777" w:rsidTr="00927588">
        <w:trPr>
          <w:cantSplit/>
          <w:trHeight w:val="129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52D5E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EA301D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345+200</w:t>
            </w:r>
          </w:p>
          <w:p w14:paraId="0D448E86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353+200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1C50D2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554D39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228061BF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</w:t>
            </w:r>
          </w:p>
          <w:p w14:paraId="32328E4A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directă </w:t>
            </w:r>
          </w:p>
          <w:p w14:paraId="588985AC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și</w:t>
            </w:r>
          </w:p>
          <w:p w14:paraId="2ED9FAB1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-</w:t>
            </w:r>
          </w:p>
          <w:p w14:paraId="7B731EA8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C0261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A3F3B7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C9A153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3ED215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0E3CCD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:rsidRPr="00AB76B4" w14:paraId="7954257F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5ECA5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4589F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A8AE11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2AA801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 -</w:t>
            </w:r>
          </w:p>
          <w:p w14:paraId="7C7C026E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Tr.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762E8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E38833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ECC4DF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354+400</w:t>
            </w:r>
          </w:p>
          <w:p w14:paraId="19498FA2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17ED8E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0120CD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:rsidRPr="00AB76B4" w14:paraId="7D4D3400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F6EDA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BC6276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1A045D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261FCF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2E9EE845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Mărfuri </w:t>
            </w:r>
          </w:p>
          <w:p w14:paraId="21417D64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Y, 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7427B6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246EC6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BA6CD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356+930</w:t>
            </w:r>
          </w:p>
          <w:p w14:paraId="3DEEFFF9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357+170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DEDB50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903619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B783319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10, 8 și 6A.</w:t>
            </w:r>
          </w:p>
        </w:tc>
      </w:tr>
      <w:tr w:rsidR="00500F0B" w:rsidRPr="00AB76B4" w14:paraId="18C008E2" w14:textId="77777777" w:rsidTr="00927588">
        <w:trPr>
          <w:cantSplit/>
          <w:trHeight w:val="2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0CFD3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C193D1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507B50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97835A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749704FC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A729F6" w14:textId="77777777" w:rsidR="00500F0B" w:rsidRPr="00AB76B4" w:rsidRDefault="00500F0B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0801AA4C" w14:textId="77777777" w:rsidR="00500F0B" w:rsidRPr="00AB76B4" w:rsidRDefault="00500F0B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1 - 3 </w:t>
            </w:r>
          </w:p>
          <w:p w14:paraId="42EED69D" w14:textId="77777777" w:rsidR="00500F0B" w:rsidRPr="00AB76B4" w:rsidRDefault="00500F0B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5FAC16EE" w14:textId="77777777" w:rsidR="00500F0B" w:rsidRPr="00AB76B4" w:rsidRDefault="00500F0B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67F896C1" w14:textId="77777777" w:rsidR="00500F0B" w:rsidRPr="00AB76B4" w:rsidRDefault="00500F0B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şi 3 </w:t>
            </w:r>
          </w:p>
          <w:p w14:paraId="46BC5257" w14:textId="77777777" w:rsidR="00500F0B" w:rsidRPr="00AB76B4" w:rsidRDefault="00500F0B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AFA07B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AC7677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49564C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807BBF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C183BEF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1 - 3.</w:t>
            </w:r>
          </w:p>
        </w:tc>
      </w:tr>
      <w:tr w:rsidR="00500F0B" w:rsidRPr="00AB76B4" w14:paraId="02917CB4" w14:textId="77777777" w:rsidTr="00927588">
        <w:trPr>
          <w:cantSplit/>
          <w:trHeight w:val="77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17D67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D48DD8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525E81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0035D5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1E0459" w14:textId="77777777" w:rsidR="00500F0B" w:rsidRPr="00AB76B4" w:rsidRDefault="00500F0B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6998740" w14:textId="77777777" w:rsidR="00500F0B" w:rsidRPr="00AB76B4" w:rsidRDefault="00500F0B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9 </w:t>
            </w:r>
          </w:p>
          <w:p w14:paraId="0AE66F94" w14:textId="77777777" w:rsidR="00500F0B" w:rsidRPr="00AB76B4" w:rsidRDefault="00500F0B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5345A0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A2E232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CC4E30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E05FD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BCA14E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500F0B" w:rsidRPr="00AB76B4" w14:paraId="6C1DB9A1" w14:textId="77777777" w:rsidTr="00927588">
        <w:trPr>
          <w:cantSplit/>
          <w:trHeight w:val="20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9A623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174EA7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314783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916D8B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62243833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8CDA0A" w14:textId="77777777" w:rsidR="00500F0B" w:rsidRPr="00AB76B4" w:rsidRDefault="00500F0B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0957F7D" w14:textId="77777777" w:rsidR="00500F0B" w:rsidRPr="00AB76B4" w:rsidRDefault="00500F0B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7 </w:t>
            </w:r>
          </w:p>
          <w:p w14:paraId="52488752" w14:textId="77777777" w:rsidR="00500F0B" w:rsidRPr="00AB76B4" w:rsidRDefault="00500F0B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  <w:p w14:paraId="437C355F" w14:textId="77777777" w:rsidR="00500F0B" w:rsidRPr="00AB76B4" w:rsidRDefault="00500F0B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0F185C86" w14:textId="77777777" w:rsidR="00500F0B" w:rsidRPr="00AB76B4" w:rsidRDefault="00500F0B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34A24072" w14:textId="77777777" w:rsidR="00500F0B" w:rsidRPr="00AB76B4" w:rsidRDefault="00500F0B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8F1EFE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A4DE59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F2E1A3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C6F3DE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2867AB1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  <w:tr w:rsidR="00500F0B" w:rsidRPr="00AB76B4" w14:paraId="3F567BB8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753D1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075C5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6EEA52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202EC6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4AAF1375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X, liniile 6 - 10 </w:t>
            </w:r>
          </w:p>
          <w:p w14:paraId="398A4BD1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8B6DD7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5018D93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A10A48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1449BE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5DD2D8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6E73A0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1F9CA763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51D54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D31766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3595DF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C3627A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36A5D3B0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12B6D9F6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D46FBD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 Cap X la axa stației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CF5011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3F9508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553A9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A748B3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54A4E34F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E48D2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C818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92A8DC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64C0F6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304B6A52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3A942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A53214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3114C2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F6407F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15492A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A4A202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2E7E0B9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5 - 10, Cap Y.</w:t>
            </w:r>
          </w:p>
        </w:tc>
      </w:tr>
      <w:tr w:rsidR="00500F0B" w:rsidRPr="00AB76B4" w14:paraId="2342C98D" w14:textId="77777777" w:rsidTr="00927588">
        <w:trPr>
          <w:cantSplit/>
          <w:trHeight w:val="7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14030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F86042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919042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57E402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36D2E4C3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9EE3F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119CF78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D13D6D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2E65B2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005B78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C1E389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 primiri - expedieri.</w:t>
            </w:r>
          </w:p>
        </w:tc>
      </w:tr>
      <w:tr w:rsidR="00500F0B" w:rsidRPr="00AB76B4" w14:paraId="5CB1735C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AE456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6A75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5E5DE5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44D0F7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1711651B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6085D4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3EFADD03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FD86C2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27875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80A7D2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B2DD36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6DD23C1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abatere.</w:t>
            </w:r>
          </w:p>
        </w:tc>
      </w:tr>
      <w:tr w:rsidR="00500F0B" w:rsidRPr="00AB76B4" w14:paraId="1A96C12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37EDE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46DA74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37326A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95CEAB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34266A60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CBA46A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F6F518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4C9835EF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11, 13, 15, 17,  21, 23, </w:t>
            </w:r>
          </w:p>
          <w:p w14:paraId="0659F602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25 și 27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3F5895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362C43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4CE1E7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833368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580A7A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500F0B" w:rsidRPr="00AB76B4" w14:paraId="4F12F194" w14:textId="77777777" w:rsidTr="00927588">
        <w:trPr>
          <w:cantSplit/>
          <w:trHeight w:val="230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D2FBE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9D4A70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D904A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D54C69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1FE136B5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FC7A13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9E3E6D7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12, 18,  20, 22,  24, 26,  28, 30,  32, </w:t>
            </w:r>
          </w:p>
          <w:p w14:paraId="371BD24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34 şi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5F81C1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01A248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BB5D7A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FDE970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6F1388A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500F0B" w:rsidRPr="00AB76B4" w14:paraId="74225FF0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AA6BD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6B70B0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380+600</w:t>
            </w:r>
          </w:p>
          <w:p w14:paraId="6DCEC31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384+200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200BB3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6D95B0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Vârciorova  </w:t>
            </w:r>
          </w:p>
          <w:p w14:paraId="7F145B99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Cap Y și </w:t>
            </w:r>
          </w:p>
          <w:p w14:paraId="4B0AF48B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Vârciorova -</w:t>
            </w:r>
          </w:p>
          <w:p w14:paraId="7E544AFD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Orșova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CDCB98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08271D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D15369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79C5C0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A43216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:rsidRPr="00AB76B4" w14:paraId="02A9CD92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7743E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36AAE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E06E39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F178D2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3CB4CA5C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C3FC7E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călcâi </w:t>
            </w:r>
          </w:p>
          <w:p w14:paraId="3FBA5C2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 3 </w:t>
            </w:r>
          </w:p>
          <w:p w14:paraId="6B6DC058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opritor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78E60E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1E8B1D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BC442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4E108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120EF461" w14:textId="77777777" w:rsidTr="00927588">
        <w:trPr>
          <w:cantSplit/>
          <w:trHeight w:val="137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00F76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9E0F43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BC75AC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FB3CE5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4E5C0F4F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C415C1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peste </w:t>
            </w:r>
          </w:p>
          <w:p w14:paraId="49834E9A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9,</w:t>
            </w:r>
          </w:p>
          <w:p w14:paraId="4D6B3A58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13,</w:t>
            </w:r>
          </w:p>
          <w:p w14:paraId="25AA17FD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17,</w:t>
            </w:r>
          </w:p>
          <w:p w14:paraId="09670C78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S 19 </w:t>
            </w:r>
          </w:p>
          <w:p w14:paraId="51561CFA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şi</w:t>
            </w:r>
          </w:p>
          <w:p w14:paraId="6FA2844D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en-US"/>
              </w:rPr>
            </w:pPr>
            <w:r w:rsidRPr="00AB76B4">
              <w:rPr>
                <w:b/>
                <w:bCs/>
                <w:iCs/>
                <w:sz w:val="20"/>
                <w:lang w:val="en-US"/>
              </w:rPr>
              <w:t>S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BA63E0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96636A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70A795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D9E350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6F221FF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 -  7 abătute.</w:t>
            </w:r>
          </w:p>
        </w:tc>
      </w:tr>
      <w:tr w:rsidR="00500F0B" w:rsidRPr="00AB76B4" w14:paraId="3DB30AB3" w14:textId="77777777" w:rsidTr="00927588">
        <w:trPr>
          <w:cantSplit/>
          <w:trHeight w:val="35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1DE51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7AA24A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B0DB0E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D090B0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084B794C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3 și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79056A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D1A52E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BA77E2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5C5FB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926D1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3F592D38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E48BA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28B6E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FE7425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BA8562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639BE78D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0EFC17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peste sch.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9DF77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2E9B4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085587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C5E83F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36B8850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 8 abatere.</w:t>
            </w:r>
          </w:p>
        </w:tc>
      </w:tr>
      <w:tr w:rsidR="00500F0B" w:rsidRPr="00AB76B4" w14:paraId="589148E3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8941C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C6DD0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AFE42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990F35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Cernei</w:t>
            </w:r>
          </w:p>
          <w:p w14:paraId="36E92704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8A983A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 inclusiv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FE9F65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35B39D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388AA4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2B921E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5E022931" w14:textId="77777777" w:rsidTr="00927588">
        <w:trPr>
          <w:cantSplit/>
          <w:trHeight w:val="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60AF3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FEE7FD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6BB56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1DB7C5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Topleţ </w:t>
            </w:r>
          </w:p>
          <w:p w14:paraId="281FDF34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C29140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4B2967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803680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B79D6D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1F18AA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11DE4CB6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32B2C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CBFFD0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21BDAF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76A471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568F2990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3A6116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3AB78C9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459128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DE9914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A35D53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FF073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AF84791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3 abătută. </w:t>
            </w:r>
          </w:p>
        </w:tc>
      </w:tr>
      <w:tr w:rsidR="00500F0B" w:rsidRPr="00AB76B4" w14:paraId="2447B2CC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19D17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642CF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1D9649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1B3BD9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29D3B8B1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61355E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493389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4AE730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3DCCC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A7F6F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2 și 3 abătute, Cap Y. </w:t>
            </w:r>
          </w:p>
        </w:tc>
      </w:tr>
      <w:tr w:rsidR="00500F0B" w:rsidRPr="00AB76B4" w14:paraId="420890BD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2FE0B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F8E63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A43CA0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B67089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Crușovăț</w:t>
            </w:r>
          </w:p>
          <w:p w14:paraId="6C080A43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7EAC0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9A0313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74BFC6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EE00E6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A53599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F05F158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500F0B" w:rsidRPr="00AB76B4" w14:paraId="35EC8F0F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57F58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134742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428+850</w:t>
            </w:r>
          </w:p>
          <w:p w14:paraId="4BA18538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429+100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091CF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666B37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Crușovăț - </w:t>
            </w:r>
          </w:p>
          <w:p w14:paraId="752C25F2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Domașnea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8B69E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428F0E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770D1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3EE349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A22184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5D4352D9" w14:textId="77777777" w:rsidTr="00927588">
        <w:trPr>
          <w:cantSplit/>
          <w:trHeight w:val="14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8FE93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8B3C38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9222FB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54F3F1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Domașnea</w:t>
            </w:r>
          </w:p>
          <w:p w14:paraId="231F28AA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67B980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0F44691A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80B8D3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3F6133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80C69C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50036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4A01B48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și 4 Cap X.</w:t>
            </w:r>
          </w:p>
        </w:tc>
      </w:tr>
      <w:tr w:rsidR="00500F0B" w:rsidRPr="00AB76B4" w14:paraId="36FC5255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E49C9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F1A6FE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A04B99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80E096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Poarta </w:t>
            </w:r>
          </w:p>
          <w:p w14:paraId="52349037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8D70E3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E308550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/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772788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343B3D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D15ACC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94EA19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FE59E72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500F0B" w:rsidRPr="00AB76B4" w14:paraId="4019CED5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F5555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A9582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A875F6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C2405F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7F2C6CD3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7E591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50EE2E3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și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22F7EE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8E3AA7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D06AA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A5741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15643389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liniile 3 și 4, Cap Y.</w:t>
            </w:r>
          </w:p>
        </w:tc>
      </w:tr>
      <w:tr w:rsidR="00500F0B" w:rsidRPr="00AB76B4" w14:paraId="638AA3E7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0A6D5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AD10F9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462+050</w:t>
            </w:r>
          </w:p>
          <w:p w14:paraId="6E70E0E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70931F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C8F5B0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40862A4B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1526A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939E2D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27ECF3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BA26DC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716DB5" w14:textId="77777777" w:rsidR="00500F0B" w:rsidRPr="00AB76B4" w:rsidRDefault="00500F0B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132BD48D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EBC05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3FE342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FE33D8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17A947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Timișului</w:t>
            </w:r>
          </w:p>
          <w:p w14:paraId="4AC5F164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CA790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929488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8F0B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173EA6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CB398D" w14:textId="77777777" w:rsidR="00500F0B" w:rsidRPr="00AB76B4" w:rsidRDefault="00500F0B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4E6BA87E" w14:textId="77777777" w:rsidR="00500F0B" w:rsidRPr="00AB76B4" w:rsidRDefault="00500F0B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linia 3 abătută Cap Y.</w:t>
            </w:r>
          </w:p>
        </w:tc>
      </w:tr>
      <w:tr w:rsidR="00500F0B" w:rsidRPr="00AB76B4" w14:paraId="64F7333A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5D27B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E88770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A0837D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E14E44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7C846A34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EB557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peste</w:t>
            </w:r>
          </w:p>
          <w:p w14:paraId="253B54F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7038006A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1, 8 și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74DD8B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63DADD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D0210E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910EF1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489C822E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525B0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33C72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6CD51B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38127F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702A79FC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6AF4F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inclusiv în aba-terea </w:t>
            </w:r>
          </w:p>
          <w:p w14:paraId="37D03FC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2C1D45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6BC7B0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D8B329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5DE810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62D6BD4B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B0CC8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6627F9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187B0F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35D52C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7F3FFA4F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729652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FD97BD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B3003A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1CB7B7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C0D10F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720DD4E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X.</w:t>
            </w:r>
          </w:p>
        </w:tc>
      </w:tr>
      <w:tr w:rsidR="00500F0B" w:rsidRPr="00AB76B4" w14:paraId="2153AB93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8DCC8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AACC22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660847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5829B0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024430FD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1818EE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70810CB8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/ 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D1F0C3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0E3233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A87B55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905D8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8618C6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3 - 8, Cap X.</w:t>
            </w:r>
          </w:p>
        </w:tc>
      </w:tr>
      <w:tr w:rsidR="00500F0B" w:rsidRPr="00AB76B4" w14:paraId="1C2904BC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9F8AD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F5C942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36BC99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EE0856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4FC27B0C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F750DA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14E59EB4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48061B42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/ 36,</w:t>
            </w:r>
          </w:p>
          <w:p w14:paraId="2D5091D6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06F796F0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 / 46</w:t>
            </w:r>
          </w:p>
          <w:p w14:paraId="636620A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5FFF4144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5E77BA0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36 - 42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29513A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DE300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9A7B65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7CD066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7539287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Y.</w:t>
            </w:r>
          </w:p>
        </w:tc>
      </w:tr>
      <w:tr w:rsidR="00500F0B" w:rsidRPr="00AB76B4" w14:paraId="2C82D0DB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762E8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8A4A7A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580F41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4DD781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4E512DC1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55204E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C505FC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83707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7F1A05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15E48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2ED8136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X.</w:t>
            </w:r>
          </w:p>
        </w:tc>
      </w:tr>
      <w:tr w:rsidR="00500F0B" w:rsidRPr="00AB76B4" w14:paraId="3D17AA22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32C0A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0D443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FB25F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6ADB06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37616067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BC2690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201F4E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5DC7A2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C05297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2D424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155367A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Y.</w:t>
            </w:r>
          </w:p>
        </w:tc>
      </w:tr>
      <w:tr w:rsidR="00500F0B" w:rsidRPr="00AB76B4" w14:paraId="559465BD" w14:textId="77777777" w:rsidTr="00927588">
        <w:trPr>
          <w:cantSplit/>
          <w:trHeight w:val="25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FE69C97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1221A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A2B501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06A1F5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Găvojdia</w:t>
            </w:r>
          </w:p>
          <w:p w14:paraId="35800F7E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DF264D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CCFD0F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152548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440629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AD25EA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</w:tr>
      <w:tr w:rsidR="00500F0B" w:rsidRPr="00AB76B4" w14:paraId="25884A44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90FD46F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5578D2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08E99A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F6A690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Tapia</w:t>
            </w:r>
          </w:p>
          <w:p w14:paraId="6660D89F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6344B3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74F40F2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  <w:p w14:paraId="367B6D6A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inclusiv </w:t>
            </w:r>
          </w:p>
          <w:p w14:paraId="38214BC2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64198E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552BF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B45475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8FBFF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27422006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895EA5E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4D05E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E8E641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D63C4E" w14:textId="77777777" w:rsidR="00500F0B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Tapia - Lugoj și </w:t>
            </w:r>
          </w:p>
          <w:p w14:paraId="71D45D5E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Lugoj linia 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0EC1AD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2904A9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A46FC8" w14:textId="77777777" w:rsidR="00500F0B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514+400</w:t>
            </w:r>
          </w:p>
          <w:p w14:paraId="7F6121D2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517+200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5B7F88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386330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500F0B" w:rsidRPr="00AB76B4" w14:paraId="1B28C4A6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ED35C20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81F836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1C1F7B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F0B93B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FED68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793843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702ACC" w14:textId="77777777" w:rsidR="00500F0B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26A064" w14:textId="77777777" w:rsidR="00500F0B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3CC5C" w14:textId="77777777" w:rsidR="00500F0B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abaterea </w:t>
            </w:r>
          </w:p>
          <w:p w14:paraId="4823A97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 11, S 13, S 15 și S 40</w:t>
            </w:r>
          </w:p>
        </w:tc>
      </w:tr>
      <w:tr w:rsidR="00500F0B" w:rsidRPr="00AB76B4" w14:paraId="02C2FB65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60CD14D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C624E8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829905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352C43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EFB8D8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92FA47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985E64" w14:textId="77777777" w:rsidR="00500F0B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6A120B" w14:textId="77777777" w:rsidR="00500F0B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432988" w14:textId="77777777" w:rsidR="00500F0B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abaterea </w:t>
            </w:r>
          </w:p>
          <w:p w14:paraId="769D11D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 23,  și S 34</w:t>
            </w:r>
          </w:p>
        </w:tc>
      </w:tr>
      <w:tr w:rsidR="00500F0B" w:rsidRPr="00AB76B4" w14:paraId="3E05857B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D32F67C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26ADA4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05F10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ABA222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7CA77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9F2872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F88DC" w14:textId="77777777" w:rsidR="00500F0B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924BE5" w14:textId="77777777" w:rsidR="00500F0B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766038" w14:textId="77777777" w:rsidR="00500F0B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abaterea </w:t>
            </w:r>
          </w:p>
          <w:p w14:paraId="3555F78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 25,  și S 34</w:t>
            </w:r>
          </w:p>
        </w:tc>
      </w:tr>
      <w:tr w:rsidR="00500F0B" w:rsidRPr="00AB76B4" w14:paraId="0312E08F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4DE8EB1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151E14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2FAFD1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78DADC" w14:textId="77777777" w:rsidR="00500F0B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 Belinț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712661" w14:textId="77777777" w:rsidR="00500F0B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DA25D7" w14:textId="77777777" w:rsidR="00500F0B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EA7157" w14:textId="77777777" w:rsidR="00500F0B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523+150</w:t>
            </w:r>
          </w:p>
          <w:p w14:paraId="680ACDFA" w14:textId="77777777" w:rsidR="00500F0B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CD294" w14:textId="77777777" w:rsidR="00500F0B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773AAE" w14:textId="77777777" w:rsidR="00500F0B" w:rsidRPr="00344E0A" w:rsidRDefault="00500F0B" w:rsidP="00C7433E">
            <w:pPr>
              <w:spacing w:before="40" w:after="40" w:line="276" w:lineRule="auto"/>
              <w:ind w:left="57" w:right="57"/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500F0B" w:rsidRPr="00AB76B4" w14:paraId="380D34A3" w14:textId="77777777">
        <w:trPr>
          <w:cantSplit/>
          <w:trHeight w:val="271"/>
          <w:jc w:val="center"/>
        </w:trPr>
        <w:tc>
          <w:tcPr>
            <w:tcW w:w="645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63D8789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549BC" w14:textId="77777777" w:rsidR="00500F0B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523+200</w:t>
            </w:r>
          </w:p>
          <w:p w14:paraId="716A7189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525+050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928F92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9A9F0A" w14:textId="77777777" w:rsidR="00500F0B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 Belinț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D43C05" w14:textId="77777777" w:rsidR="00500F0B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0F492F" w14:textId="77777777" w:rsidR="00500F0B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7760D8" w14:textId="77777777" w:rsidR="00500F0B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CB3754" w14:textId="77777777" w:rsidR="00500F0B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166AD5" w14:textId="77777777" w:rsidR="00500F0B" w:rsidRDefault="00500F0B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500F0B" w:rsidRPr="00AB76B4" w14:paraId="21B2683B" w14:textId="77777777">
        <w:trPr>
          <w:cantSplit/>
          <w:trHeight w:val="390"/>
          <w:jc w:val="center"/>
        </w:trPr>
        <w:tc>
          <w:tcPr>
            <w:tcW w:w="645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DA92116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673AF6" w14:textId="77777777" w:rsidR="00500F0B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525+050</w:t>
            </w:r>
          </w:p>
          <w:p w14:paraId="6F4DAD7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525+550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0537C8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399CF0" w14:textId="77777777" w:rsidR="00500F0B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46A69C" w14:textId="77777777" w:rsidR="00500F0B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729F96" w14:textId="77777777" w:rsidR="00500F0B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61336F" w14:textId="77777777" w:rsidR="00500F0B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FED933" w14:textId="77777777" w:rsidR="00500F0B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DF7C5B" w14:textId="77777777" w:rsidR="00500F0B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61193615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455699D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C17F21" w14:textId="77777777" w:rsidR="00500F0B" w:rsidRPr="00AB76B4" w:rsidRDefault="00500F0B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36FFAF" w14:textId="77777777" w:rsidR="00500F0B" w:rsidRPr="00AB76B4" w:rsidRDefault="00500F0B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FBCF97" w14:textId="77777777" w:rsidR="00500F0B" w:rsidRDefault="00500F0B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Belinț, </w:t>
            </w: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57A6CD" w14:textId="77777777" w:rsidR="00500F0B" w:rsidRPr="00AB76B4" w:rsidRDefault="00500F0B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DA6E33C" w14:textId="77777777" w:rsidR="00500F0B" w:rsidRDefault="00500F0B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849B2" w14:textId="77777777" w:rsidR="00500F0B" w:rsidRDefault="00500F0B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DFDD6C" w14:textId="77777777" w:rsidR="00500F0B" w:rsidRDefault="00500F0B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3E5512" w14:textId="77777777" w:rsidR="00500F0B" w:rsidRDefault="00500F0B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526F66" w14:textId="77777777" w:rsidR="00500F0B" w:rsidRDefault="00500F0B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abaterea</w:t>
            </w:r>
          </w:p>
          <w:p w14:paraId="1B88906C" w14:textId="77777777" w:rsidR="00500F0B" w:rsidRDefault="00500F0B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S11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S12</w:t>
            </w:r>
          </w:p>
        </w:tc>
      </w:tr>
      <w:tr w:rsidR="00500F0B" w:rsidRPr="00AB76B4" w14:paraId="384581DB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F3C9BF9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3858D9" w14:textId="77777777" w:rsidR="00500F0B" w:rsidRPr="00AB76B4" w:rsidRDefault="00500F0B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B58247" w14:textId="77777777" w:rsidR="00500F0B" w:rsidRPr="00AB76B4" w:rsidRDefault="00500F0B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53CAF6" w14:textId="77777777" w:rsidR="00500F0B" w:rsidRDefault="00500F0B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Belinț - </w:t>
            </w:r>
            <w:r w:rsidRPr="00AB76B4">
              <w:rPr>
                <w:b/>
                <w:bCs/>
                <w:sz w:val="20"/>
                <w:lang w:val="ro-RO"/>
              </w:rPr>
              <w:t>Topolovăț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9E3229" w14:textId="77777777" w:rsidR="00500F0B" w:rsidRPr="00AB76B4" w:rsidRDefault="00500F0B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F70CDD" w14:textId="77777777" w:rsidR="00500F0B" w:rsidRDefault="00500F0B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B53614" w14:textId="77777777" w:rsidR="00500F0B" w:rsidRDefault="00500F0B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537+000</w:t>
            </w:r>
          </w:p>
          <w:p w14:paraId="3BE87528" w14:textId="77777777" w:rsidR="00500F0B" w:rsidRDefault="00500F0B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537+150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E35BD7" w14:textId="77777777" w:rsidR="00500F0B" w:rsidRDefault="00500F0B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473EEB" w14:textId="77777777" w:rsidR="00500F0B" w:rsidRPr="00AB76B4" w:rsidRDefault="00500F0B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500F0B" w:rsidRPr="00AB76B4" w14:paraId="62B4A2F2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D938925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014170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815DE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ABB79F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Topolovăț, linia 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B02B8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8828893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BE4199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E76E62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82A3B5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CF2522" w14:textId="77777777" w:rsidR="00500F0B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abaterea</w:t>
            </w:r>
          </w:p>
          <w:p w14:paraId="2FD03CAE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S10</w:t>
            </w:r>
          </w:p>
        </w:tc>
      </w:tr>
      <w:tr w:rsidR="00500F0B" w:rsidRPr="00AB76B4" w14:paraId="11C3275A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6DBFF8C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E76B57" w14:textId="77777777" w:rsidR="00500F0B" w:rsidRDefault="00500F0B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0D950A" w14:textId="77777777" w:rsidR="00500F0B" w:rsidRDefault="00500F0B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1B6F76" w14:textId="77777777" w:rsidR="00500F0B" w:rsidRPr="00AB76B4" w:rsidRDefault="00500F0B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 xml:space="preserve">Recaș </w:t>
            </w:r>
            <w:r>
              <w:rPr>
                <w:b/>
                <w:bCs/>
                <w:sz w:val="20"/>
                <w:lang w:val="ro-RO"/>
              </w:rPr>
              <w:t xml:space="preserve">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8FC41B" w14:textId="77777777" w:rsidR="00500F0B" w:rsidRPr="00AB76B4" w:rsidRDefault="00500F0B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263092A" w14:textId="77777777" w:rsidR="00500F0B" w:rsidRPr="00AB76B4" w:rsidRDefault="00500F0B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63636E" w14:textId="77777777" w:rsidR="00500F0B" w:rsidRDefault="00500F0B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A3E43" w14:textId="77777777" w:rsidR="00500F0B" w:rsidRPr="00AB76B4" w:rsidRDefault="00500F0B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637F3B" w14:textId="77777777" w:rsidR="00500F0B" w:rsidRPr="00AB76B4" w:rsidRDefault="00500F0B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14F40B" w14:textId="77777777" w:rsidR="00500F0B" w:rsidRDefault="00500F0B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abaterea</w:t>
            </w:r>
          </w:p>
          <w:p w14:paraId="46E31C58" w14:textId="77777777" w:rsidR="00500F0B" w:rsidRDefault="00500F0B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S6, S8 și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S11</w:t>
            </w:r>
          </w:p>
        </w:tc>
      </w:tr>
      <w:tr w:rsidR="00500F0B" w:rsidRPr="00AB76B4" w14:paraId="4C2B14B9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6C950D6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2ECA80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B8982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77278E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53892" w14:textId="77777777" w:rsidR="00500F0B" w:rsidRPr="00AB76B4" w:rsidRDefault="00500F0B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FC8058B" w14:textId="77777777" w:rsidR="00500F0B" w:rsidRPr="00AB76B4" w:rsidRDefault="00500F0B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896A6F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C4DBFF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389DE7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0E7FB5" w14:textId="77777777" w:rsidR="00500F0B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abaterea</w:t>
            </w:r>
          </w:p>
          <w:p w14:paraId="064625F6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S20</w:t>
            </w:r>
          </w:p>
        </w:tc>
      </w:tr>
      <w:tr w:rsidR="00500F0B" w:rsidRPr="00AB76B4" w14:paraId="127AF625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BC6EC8D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6DB3EB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9BF7EA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82B908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012665" w14:textId="77777777" w:rsidR="00500F0B" w:rsidRPr="00AB76B4" w:rsidRDefault="00500F0B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B2ADD43" w14:textId="77777777" w:rsidR="00500F0B" w:rsidRPr="00AB76B4" w:rsidRDefault="00500F0B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7734BF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2F6252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DBC2F3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D2B1FB" w14:textId="77777777" w:rsidR="00500F0B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abaterea</w:t>
            </w:r>
          </w:p>
          <w:p w14:paraId="4502AB8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S9, S14 și S16</w:t>
            </w:r>
          </w:p>
        </w:tc>
      </w:tr>
      <w:tr w:rsidR="00500F0B" w:rsidRPr="00AB76B4" w14:paraId="7DD67A20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241A157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D74D69" w14:textId="77777777" w:rsidR="00500F0B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566+800</w:t>
            </w:r>
          </w:p>
          <w:p w14:paraId="30C1A7F0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570+390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546028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F99A54" w14:textId="77777777" w:rsidR="00500F0B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 xml:space="preserve"> -</w:t>
            </w:r>
          </w:p>
          <w:p w14:paraId="75A23A0A" w14:textId="77777777" w:rsidR="00500F0B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99944E" w14:textId="77777777" w:rsidR="00500F0B" w:rsidRPr="00AB76B4" w:rsidRDefault="00500F0B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DB6C25" w14:textId="77777777" w:rsidR="00500F0B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D0B25D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577B6B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268559" w14:textId="77777777" w:rsidR="00500F0B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00F0B" w:rsidRPr="00AB76B4" w14:paraId="57833B2D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81812D1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9692B3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86AE67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DD62F0" w14:textId="77777777" w:rsidR="00500F0B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294989" w14:textId="77777777" w:rsidR="00500F0B" w:rsidRPr="00AB76B4" w:rsidRDefault="00500F0B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1, 3, 5, 17P,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F6D706" w14:textId="77777777" w:rsidR="00500F0B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A3DB3E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1EC019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BC728D" w14:textId="77777777" w:rsidR="00500F0B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Cu acces la linia abătută</w:t>
            </w:r>
          </w:p>
        </w:tc>
      </w:tr>
      <w:tr w:rsidR="00500F0B" w:rsidRPr="00AB76B4" w14:paraId="1EE0FBB3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08210C7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CA7D8D" w14:textId="77777777" w:rsidR="00500F0B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569+300</w:t>
            </w:r>
          </w:p>
          <w:p w14:paraId="0B3F9392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0CF992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CF0BFE" w14:textId="77777777" w:rsidR="00500F0B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linia 2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0BBA5B" w14:textId="77777777" w:rsidR="00500F0B" w:rsidRPr="00AB76B4" w:rsidRDefault="00500F0B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F91FE8" w14:textId="77777777" w:rsidR="00500F0B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9E1DF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6AF2A5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EB541F" w14:textId="77777777" w:rsidR="00500F0B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806FB3B" w14:textId="77777777" w:rsidR="00500F0B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500F0B" w:rsidRPr="00AB76B4" w14:paraId="0B1E55C7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4BFC5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DDB5D1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7894F72D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DB7B0D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0C6562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Est -</w:t>
            </w:r>
          </w:p>
          <w:p w14:paraId="069A3B45" w14:textId="77777777" w:rsidR="00500F0B" w:rsidRPr="00AB76B4" w:rsidRDefault="00500F0B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E0714C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676964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31A0A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4ABD15" w14:textId="77777777" w:rsidR="00500F0B" w:rsidRPr="00AB76B4" w:rsidRDefault="00500F0B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44CB76" w14:textId="77777777" w:rsidR="00500F0B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413E3905" w14:textId="77777777" w:rsidR="00500F0B" w:rsidRPr="00AB76B4" w:rsidRDefault="00500F0B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500F0B" w:rsidRPr="00AB76B4" w14:paraId="08890D54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D686B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2BA264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01C825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6809E9" w14:textId="77777777" w:rsidR="00500F0B" w:rsidRPr="00AB76B4" w:rsidRDefault="00500F0B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0FAA5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10, 14,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AC8553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83A4E2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5942E0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675DDF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Cu acces la linia abătută</w:t>
            </w:r>
          </w:p>
        </w:tc>
      </w:tr>
      <w:tr w:rsidR="00500F0B" w:rsidRPr="00AB76B4" w14:paraId="481981DC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116C7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6379CE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449F71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A57018" w14:textId="77777777" w:rsidR="00500F0B" w:rsidRPr="00AB76B4" w:rsidRDefault="00500F0B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3CA0B7B" w14:textId="77777777" w:rsidR="00500F0B" w:rsidRPr="00AB76B4" w:rsidRDefault="00500F0B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274174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206DBD4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2C21F0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1EF0CB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087848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FB4882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B76B4" w14:paraId="1441924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7BE93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76C539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7901E8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4B1832" w14:textId="77777777" w:rsidR="00500F0B" w:rsidRPr="00AB76B4" w:rsidRDefault="00500F0B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0EBF3C1" w14:textId="77777777" w:rsidR="00500F0B" w:rsidRPr="00AB76B4" w:rsidRDefault="00500F0B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F318CB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11, 51, 97 </w:t>
            </w:r>
          </w:p>
          <w:p w14:paraId="270AE9E1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BB372D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409C66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BCFA34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D76E30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5AB045A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2CD2AD2A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2949EE24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AB76B4">
              <w:rPr>
                <w:b/>
                <w:bCs/>
                <w:i/>
                <w:iCs/>
                <w:sz w:val="20"/>
                <w:lang w:val="en-US"/>
              </w:rPr>
              <w:t>Lugoj.</w:t>
            </w:r>
          </w:p>
        </w:tc>
      </w:tr>
      <w:tr w:rsidR="00500F0B" w:rsidRPr="00AB76B4" w14:paraId="5F207C0D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668CB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3EFEE6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C59E83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5EE314" w14:textId="77777777" w:rsidR="00500F0B" w:rsidRPr="00AB76B4" w:rsidRDefault="00500F0B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93A47C9" w14:textId="77777777" w:rsidR="00500F0B" w:rsidRPr="00AB76B4" w:rsidRDefault="00500F0B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E0DBD6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C5E7735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101D9E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4D2FDC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31CF55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EBC37F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0B7D43F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5756717E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2A4CCB50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500F0B" w:rsidRPr="00AB76B4" w14:paraId="5B7DF70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3DD34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8A15F7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798B29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DC62FC" w14:textId="77777777" w:rsidR="00500F0B" w:rsidRPr="00AB76B4" w:rsidRDefault="00500F0B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4CE3523" w14:textId="77777777" w:rsidR="00500F0B" w:rsidRPr="00AB76B4" w:rsidRDefault="00500F0B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D96685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03EB7E3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14274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FF1E73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4026D7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1EC51F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7D06E2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5 - 12, Cap X.</w:t>
            </w:r>
          </w:p>
        </w:tc>
      </w:tr>
      <w:tr w:rsidR="00500F0B" w:rsidRPr="00AB76B4" w14:paraId="1FAB246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A82BD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F6532C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E16F8A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80CF96" w14:textId="77777777" w:rsidR="00500F0B" w:rsidRPr="00AB76B4" w:rsidRDefault="00500F0B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BA867C8" w14:textId="77777777" w:rsidR="00500F0B" w:rsidRPr="00AB76B4" w:rsidRDefault="00500F0B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A27000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13, 17, 29, 43, 59, 63, 69, 73, 75, 79, 115 și 119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AF6BB8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C442C5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4239A2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A9F34A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5E7260A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500F0B" w:rsidRPr="00AB76B4" w14:paraId="7EB2651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043EF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5AEA5D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DDB0A6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CEB95B" w14:textId="77777777" w:rsidR="00500F0B" w:rsidRPr="00AB76B4" w:rsidRDefault="00500F0B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4A9A4DC" w14:textId="77777777" w:rsidR="00500F0B" w:rsidRPr="00AB76B4" w:rsidRDefault="00500F0B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266CBC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110, 126 și 146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260F7C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2CE1D0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DFB344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ED1536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D53ACD4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4 și 5 Reșița și </w:t>
            </w:r>
          </w:p>
          <w:p w14:paraId="6E1A36BA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8 - 11 Cap Y.</w:t>
            </w:r>
          </w:p>
        </w:tc>
      </w:tr>
      <w:tr w:rsidR="00500F0B" w:rsidRPr="00AB76B4" w14:paraId="3DE383A9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E314D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162520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9B0169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91E93D" w14:textId="77777777" w:rsidR="00500F0B" w:rsidRPr="00AB76B4" w:rsidRDefault="00500F0B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4ADD009" w14:textId="77777777" w:rsidR="00500F0B" w:rsidRPr="00AB76B4" w:rsidRDefault="00500F0B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129AF3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120, 132 și 136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CF202A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1B477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44FE77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E2EEC6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7EF1013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09488358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500F0B" w:rsidRPr="00AB76B4" w14:paraId="501DAC9C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EC92D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B8BAEE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E838C5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D69E3C" w14:textId="77777777" w:rsidR="00500F0B" w:rsidRPr="00AB76B4" w:rsidRDefault="00500F0B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B810DE8" w14:textId="77777777" w:rsidR="00500F0B" w:rsidRPr="00AB76B4" w:rsidRDefault="00500F0B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FF5A45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F36CC81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6450369F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134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138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4C4FB8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9B3D81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935ADA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1120A1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500F0B" w:rsidRPr="00AB76B4" w14:paraId="455AB78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3BAB6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E8A04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91BA9B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B0AF97" w14:textId="77777777" w:rsidR="00500F0B" w:rsidRPr="00AB76B4" w:rsidRDefault="00500F0B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A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4D012F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0332CEF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364FA3E4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4F3E37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129C66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06B56A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6AA4D7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1E4283EE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78CC014C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500F0B" w:rsidRPr="00AB76B4" w14:paraId="11EE3349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F4D59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87159D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55106A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6366F6" w14:textId="77777777" w:rsidR="00500F0B" w:rsidRPr="00AB76B4" w:rsidRDefault="00500F0B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A71A48B" w14:textId="77777777" w:rsidR="00500F0B" w:rsidRPr="00AB76B4" w:rsidRDefault="00500F0B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C20C50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30, 46, 62, și 82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5F2C28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2DE53A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BFD515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5E7FDD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25C1714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1 - 13, Cap Y și liniile 1R - 6R.</w:t>
            </w:r>
          </w:p>
        </w:tc>
      </w:tr>
      <w:tr w:rsidR="00500F0B" w:rsidRPr="00AB76B4" w14:paraId="3BD64B7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222E6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1D846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82E60C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C0347F" w14:textId="77777777" w:rsidR="00500F0B" w:rsidRPr="00AB76B4" w:rsidRDefault="00500F0B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AAD9AE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376DD77B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BF05969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2CED0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E4C7D8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D391D7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8EE648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712537B0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500F0B" w:rsidRPr="00AB76B4" w14:paraId="5D127A41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A80EE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D0FCBC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7C7CB4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C8FF60" w14:textId="77777777" w:rsidR="00500F0B" w:rsidRPr="00AB76B4" w:rsidRDefault="00500F0B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F9D4A0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C5ED44B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0316BD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8C342B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BA117D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3DC746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500F0B" w:rsidRPr="00AB76B4" w14:paraId="7F502AF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907CD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DD12D3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27E9D7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42B7FE" w14:textId="77777777" w:rsidR="00500F0B" w:rsidRPr="00AB76B4" w:rsidRDefault="00500F0B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9971C6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6BAEA559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260A413E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</w:t>
            </w:r>
            <w:r w:rsidRPr="00AB76B4">
              <w:rPr>
                <w:b/>
                <w:bCs/>
                <w:sz w:val="20"/>
                <w:lang w:val="ro-RO"/>
              </w:rPr>
              <w:t xml:space="preserve"> - 4</w:t>
            </w:r>
            <w:r>
              <w:rPr>
                <w:b/>
                <w:bCs/>
                <w:sz w:val="20"/>
                <w:lang w:val="ro-RO"/>
              </w:rPr>
              <w:t>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75AF60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D5FD7F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6AC248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AC397F" w14:textId="77777777" w:rsidR="00500F0B" w:rsidRPr="007B5A25" w:rsidRDefault="00500F0B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2B2681D9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500F0B" w:rsidRPr="00AB76B4" w14:paraId="00CA111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D03FF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DF2560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A9C89D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8208B9" w14:textId="77777777" w:rsidR="00500F0B" w:rsidRPr="00AB76B4" w:rsidRDefault="00500F0B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3958B4E" w14:textId="77777777" w:rsidR="00500F0B" w:rsidRPr="00AB76B4" w:rsidRDefault="00500F0B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0E10F8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52, 66, 68, 70, 86 </w:t>
            </w:r>
          </w:p>
          <w:p w14:paraId="55ADC792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96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CDFED7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B62692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F265D1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38ADF0" w14:textId="77777777" w:rsidR="00500F0B" w:rsidRPr="00AB76B4" w:rsidRDefault="00500F0B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8758DB4" w14:textId="77777777" w:rsidR="00500F0B" w:rsidRPr="00AB76B4" w:rsidRDefault="00500F0B" w:rsidP="009C1D63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500F0B" w:rsidRPr="00AB76B4" w14:paraId="1ECCE6AC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EDCB3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659917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AEF965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A28310" w14:textId="77777777" w:rsidR="00500F0B" w:rsidRPr="00AB76B4" w:rsidRDefault="00500F0B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E8AE1D2" w14:textId="77777777" w:rsidR="00500F0B" w:rsidRPr="00AB76B4" w:rsidRDefault="00500F0B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05E313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54, TDJ 90/94, TDJ 92/104, TDJ 108/118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E502B4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A59313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08237C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60EE2" w14:textId="77777777" w:rsidR="00500F0B" w:rsidRPr="00AB76B4" w:rsidRDefault="00500F0B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9B5CED8" w14:textId="77777777" w:rsidR="00500F0B" w:rsidRPr="00AB76B4" w:rsidRDefault="00500F0B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500F0B" w:rsidRPr="00AB76B4" w14:paraId="33FCA76D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A22C9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54BBE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C77FE1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81BBFE" w14:textId="77777777" w:rsidR="00500F0B" w:rsidRPr="00AB76B4" w:rsidRDefault="00500F0B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515F6A3" w14:textId="77777777" w:rsidR="00500F0B" w:rsidRPr="00AB76B4" w:rsidRDefault="00500F0B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A38C54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32,   76, 78, 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4B466F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D9FAF2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7D01F6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C11183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C98B95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500F0B" w:rsidRPr="00AB76B4" w14:paraId="1E4BDA39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FC155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98D7AF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972D83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B9EBBC" w14:textId="77777777" w:rsidR="00500F0B" w:rsidRPr="00AB76B4" w:rsidRDefault="00500F0B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6954991" w14:textId="77777777" w:rsidR="00500F0B" w:rsidRPr="00AB76B4" w:rsidRDefault="00500F0B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33F0FA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B09496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4142BE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A3D6E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36698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583D9EB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500F0B" w:rsidRPr="00AB76B4" w14:paraId="44F328D8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F8BFB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A9FCC5" w14:textId="77777777" w:rsidR="00500F0B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62DBC">
              <w:rPr>
                <w:b/>
                <w:bCs/>
                <w:sz w:val="18"/>
                <w:szCs w:val="18"/>
                <w:lang w:val="ro-RO"/>
              </w:rPr>
              <w:t>578+900C</w:t>
            </w:r>
          </w:p>
          <w:p w14:paraId="7052CA36" w14:textId="77777777" w:rsidR="00500F0B" w:rsidRPr="00AB76B4" w:rsidRDefault="00500F0B" w:rsidP="00E62D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578+900D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245FBF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79EC0B" w14:textId="77777777" w:rsidR="00500F0B" w:rsidRPr="00AB76B4" w:rsidRDefault="00500F0B" w:rsidP="00E62DBC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 -</w:t>
            </w:r>
          </w:p>
          <w:p w14:paraId="01612AAE" w14:textId="77777777" w:rsidR="00500F0B" w:rsidRPr="00AB76B4" w:rsidRDefault="00500F0B" w:rsidP="00E62DBC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AF1009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06CCEF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F0E3D9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61D718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8596B2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Restricție protecție muncitori. Lucrări varianta ocolitoare Centura de Vest Timișoara</w:t>
            </w:r>
          </w:p>
        </w:tc>
      </w:tr>
      <w:tr w:rsidR="00500F0B" w:rsidRPr="00AB76B4" w14:paraId="70517CCE" w14:textId="77777777" w:rsidTr="00927588">
        <w:trPr>
          <w:cantSplit/>
          <w:trHeight w:val="5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2BBD0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BF022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582+250</w:t>
            </w:r>
          </w:p>
          <w:p w14:paraId="0C580C77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E2E8FB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109E0E" w14:textId="77777777" w:rsidR="00500F0B" w:rsidRPr="00AB76B4" w:rsidRDefault="00500F0B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 -</w:t>
            </w:r>
          </w:p>
          <w:p w14:paraId="2C8C53C2" w14:textId="77777777" w:rsidR="00500F0B" w:rsidRPr="00AB76B4" w:rsidRDefault="00500F0B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5F6B2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85CD80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29823D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7636B9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1E4BDF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:rsidRPr="00AB76B4" w14:paraId="60B66FA1" w14:textId="77777777" w:rsidTr="00927588">
        <w:trPr>
          <w:cantSplit/>
          <w:trHeight w:val="5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DE007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F82350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6FABCC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1EA075" w14:textId="77777777" w:rsidR="00500F0B" w:rsidRPr="00AB76B4" w:rsidRDefault="00500F0B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Cărpiniş</w:t>
            </w:r>
          </w:p>
          <w:p w14:paraId="19FE58D6" w14:textId="77777777" w:rsidR="00500F0B" w:rsidRPr="00AB76B4" w:rsidRDefault="00500F0B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A2C349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82AB489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5CF6FD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C0E45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3C360D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F2410D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5, 9 și 10, până la limita cu LFI.</w:t>
            </w:r>
          </w:p>
        </w:tc>
      </w:tr>
      <w:tr w:rsidR="00500F0B" w:rsidRPr="00AB76B4" w14:paraId="454FD6DD" w14:textId="77777777" w:rsidTr="00927588">
        <w:trPr>
          <w:cantSplit/>
          <w:trHeight w:val="12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56082" w14:textId="77777777" w:rsidR="00500F0B" w:rsidRPr="00AB76B4" w:rsidRDefault="00500F0B" w:rsidP="00500F0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44014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0B2BD7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9D9227" w14:textId="77777777" w:rsidR="00500F0B" w:rsidRPr="00AB76B4" w:rsidRDefault="00500F0B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Jimbolia</w:t>
            </w:r>
          </w:p>
          <w:p w14:paraId="13FC9ABE" w14:textId="77777777" w:rsidR="00500F0B" w:rsidRPr="00AB76B4" w:rsidRDefault="00500F0B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C923D1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sch. 19 și Ax St. </w:t>
            </w:r>
            <w:r w:rsidRPr="00AB76B4">
              <w:rPr>
                <w:b/>
                <w:bCs/>
                <w:sz w:val="18"/>
                <w:szCs w:val="18"/>
                <w:lang w:val="ro-RO"/>
              </w:rPr>
              <w:t>Jimbolia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6FFCFE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495D9D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99127F" w14:textId="77777777" w:rsidR="00500F0B" w:rsidRPr="00AB76B4" w:rsidRDefault="00500F0B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677066" w14:textId="77777777" w:rsidR="00500F0B" w:rsidRPr="00AB76B4" w:rsidRDefault="00500F0B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Restul liniei este închisă</w:t>
            </w:r>
          </w:p>
        </w:tc>
      </w:tr>
    </w:tbl>
    <w:p w14:paraId="22F2C603" w14:textId="77777777" w:rsidR="00500F0B" w:rsidRPr="00A8307A" w:rsidRDefault="00500F0B" w:rsidP="008B25EE">
      <w:pPr>
        <w:spacing w:before="40" w:after="40" w:line="192" w:lineRule="auto"/>
        <w:ind w:right="57"/>
        <w:rPr>
          <w:sz w:val="20"/>
          <w:lang w:val="ro-RO"/>
        </w:rPr>
      </w:pPr>
    </w:p>
    <w:p w14:paraId="6E02B8C4" w14:textId="77777777" w:rsidR="00500F0B" w:rsidRPr="005905D7" w:rsidRDefault="00500F0B" w:rsidP="006B4CB8">
      <w:pPr>
        <w:pStyle w:val="Heading1"/>
        <w:spacing w:line="360" w:lineRule="auto"/>
      </w:pPr>
      <w:r w:rsidRPr="005905D7">
        <w:t>LINIA 116</w:t>
      </w:r>
    </w:p>
    <w:p w14:paraId="797728DE" w14:textId="77777777" w:rsidR="00500F0B" w:rsidRPr="005905D7" w:rsidRDefault="00500F0B" w:rsidP="00D850A8">
      <w:pPr>
        <w:pStyle w:val="Heading1"/>
        <w:spacing w:line="360" w:lineRule="auto"/>
        <w:rPr>
          <w:bCs w:val="0"/>
          <w:sz w:val="8"/>
        </w:rPr>
      </w:pPr>
      <w:r w:rsidRPr="005905D7">
        <w:t>FILIAŞI - LIVEZENI - SIMERIA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78"/>
        <w:gridCol w:w="751"/>
        <w:gridCol w:w="2197"/>
        <w:gridCol w:w="870"/>
        <w:gridCol w:w="758"/>
        <w:gridCol w:w="868"/>
        <w:gridCol w:w="763"/>
        <w:gridCol w:w="2486"/>
      </w:tblGrid>
      <w:tr w:rsidR="00500F0B" w:rsidRPr="00743905" w14:paraId="67466213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7BB9D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576B1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71321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5C6FD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08CF7DE7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DBDEB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</w:t>
            </w:r>
          </w:p>
          <w:p w14:paraId="5F0BA04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0E809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2811B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FA87F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FF91C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6474935E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linia 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1.</w:t>
            </w:r>
          </w:p>
        </w:tc>
      </w:tr>
      <w:tr w:rsidR="00500F0B" w:rsidRPr="00743905" w14:paraId="283328D7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D6672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FDA55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7F48D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DA0DD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5970F761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F2DD0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de la</w:t>
            </w:r>
          </w:p>
          <w:p w14:paraId="701D5BC7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până la </w:t>
            </w: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6CB9E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E3CA5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97463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2C9C4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500F0B" w:rsidRPr="00743905" w14:paraId="26DD8913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28244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C5374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A606F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24D42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23CA82AB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3</w:t>
            </w:r>
          </w:p>
          <w:p w14:paraId="2B039B9C" w14:textId="77777777" w:rsidR="00500F0B" w:rsidRPr="00743905" w:rsidRDefault="00500F0B" w:rsidP="00481280">
            <w:pPr>
              <w:spacing w:before="40" w:after="40" w:line="276" w:lineRule="auto"/>
              <w:ind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58012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F088E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81D82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0C99C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34727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00F0B" w:rsidRPr="00743905" w14:paraId="1F1CD4E3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05294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CC5D8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EAD4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A9DBC" w14:textId="77777777" w:rsidR="00500F0B" w:rsidRPr="00743905" w:rsidRDefault="00500F0B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01E23BCC" w14:textId="77777777" w:rsidR="00500F0B" w:rsidRPr="00743905" w:rsidRDefault="00500F0B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CB662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color w:val="000000"/>
                <w:sz w:val="20"/>
                <w:lang w:val="ro-RO"/>
              </w:rPr>
              <w:t>2 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DAD0F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51907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DEFB1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14473" w14:textId="77777777" w:rsidR="00500F0B" w:rsidRPr="00743905" w:rsidRDefault="00500F0B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119BBFE1" w14:textId="77777777" w:rsidR="00500F0B" w:rsidRPr="00743905" w:rsidRDefault="00500F0B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500F0B" w:rsidRPr="00743905" w14:paraId="4D25F0B9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FBA25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4E153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51CB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BAA70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1E66849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9A970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60EF2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82AEA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3140C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4DD4F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32BB0E72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500F0B" w:rsidRPr="00743905" w14:paraId="6085452C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0C3B8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153DF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17+830</w:t>
            </w:r>
          </w:p>
          <w:p w14:paraId="64EB464F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53CA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4F1D1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635DB145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695CF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DF5B3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7A327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AE1D1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5CFD0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FD243F1" w14:textId="77777777" w:rsidR="00500F0B" w:rsidRPr="0007721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00F0B" w:rsidRPr="00743905" w14:paraId="65FEE3FF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B93E7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60CD6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18+190</w:t>
            </w:r>
          </w:p>
          <w:p w14:paraId="14C75AC4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18+240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1CFC5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C85BE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2463A750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66103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4655D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1803E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1B41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6FA4D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A3D1FF0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00F0B" w:rsidRPr="00743905" w14:paraId="52A72829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D951C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E4D75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20+645</w:t>
            </w:r>
          </w:p>
          <w:p w14:paraId="2F7E45C4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20+695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735E4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B1C75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2EAF89EC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AFF46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FE06C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1475C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B49C6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9F0FE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48F25BB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00F0B" w:rsidRPr="00743905" w14:paraId="0416D590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C93B2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AF598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21+600</w:t>
            </w:r>
          </w:p>
          <w:p w14:paraId="0A2CB1A5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21+710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7D038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BE6EA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5C064824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A8290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FC752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E7C1E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C50E1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7BA9B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FFE913F" w14:textId="77777777" w:rsidR="00500F0B" w:rsidRPr="00537749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00F0B" w:rsidRPr="00743905" w14:paraId="1E211B2D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BA736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AC1C6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25+470</w:t>
            </w:r>
          </w:p>
          <w:p w14:paraId="628885D8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25+520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3A32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720C2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Bibesti</w:t>
            </w:r>
          </w:p>
          <w:p w14:paraId="6D50632D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9B81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86F92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D21BC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40023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62C8F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Valabil </w:t>
            </w:r>
            <w:r w:rsidRPr="005A7670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pentru trenurile care au în componență două locomotive cuplate.</w:t>
            </w:r>
          </w:p>
          <w:p w14:paraId="4FE84EBA" w14:textId="77777777" w:rsidR="00500F0B" w:rsidRPr="005A7670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00F0B" w:rsidRPr="00743905" w14:paraId="2FA0D532" w14:textId="77777777" w:rsidTr="00481280">
        <w:trPr>
          <w:cantSplit/>
          <w:trHeight w:val="29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C4C82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01C27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4C0A2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EF71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Bibeşti</w:t>
            </w:r>
          </w:p>
          <w:p w14:paraId="6EEA314D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2 </w:t>
            </w:r>
          </w:p>
          <w:p w14:paraId="29725228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693B0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5A1C8188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219E6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837B6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E32EE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4D15F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00F0B" w:rsidRPr="00743905" w14:paraId="1D608DA0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FB508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0D3E5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D9F75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B05DF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Musculeşti</w:t>
            </w:r>
          </w:p>
          <w:p w14:paraId="1EFD28F6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91CE3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5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62128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2DC91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462D7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0CCD7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1</w:t>
            </w:r>
          </w:p>
          <w:p w14:paraId="6E7F1BF6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500F0B" w:rsidRPr="00743905" w14:paraId="4513CE1E" w14:textId="77777777" w:rsidTr="00481280">
        <w:trPr>
          <w:cantSplit/>
          <w:trHeight w:val="2595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60446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EC067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81A7E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D1CFA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Bărbăteşti</w:t>
            </w:r>
          </w:p>
          <w:p w14:paraId="2C1D8E6B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3 </w:t>
            </w:r>
          </w:p>
          <w:p w14:paraId="04ED726C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B3AA8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toată linia </w:t>
            </w:r>
          </w:p>
          <w:p w14:paraId="7515F2F4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6616761F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</w:p>
          <w:p w14:paraId="06BE6A4B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5, 7 </w:t>
            </w:r>
          </w:p>
          <w:p w14:paraId="5200695B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74D6A50B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698680CB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6 / 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7D7DE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13D9D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55AF8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FB900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0E393E32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şi 4.</w:t>
            </w:r>
          </w:p>
        </w:tc>
      </w:tr>
      <w:tr w:rsidR="00500F0B" w:rsidRPr="00743905" w14:paraId="2CECB128" w14:textId="77777777" w:rsidTr="00481280">
        <w:trPr>
          <w:cantSplit/>
          <w:trHeight w:val="108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73974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3E7D7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1EEA3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C9A4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 Bărbăteşti</w:t>
            </w:r>
          </w:p>
          <w:p w14:paraId="18C7CFC5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447A7110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04B01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de la Cap X la </w:t>
            </w:r>
          </w:p>
          <w:p w14:paraId="2B5A3730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3ED67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74E67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791EB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5CFAA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500F0B" w:rsidRPr="00743905" w14:paraId="72805B20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523E0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E01C5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6C1A6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FEA67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Jupâneşti</w:t>
            </w:r>
          </w:p>
          <w:p w14:paraId="25B036E1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617D2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CDB6F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B0CCF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75917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16C72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</w:t>
            </w:r>
          </w:p>
          <w:p w14:paraId="05BA27E3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la linia 2</w:t>
            </w:r>
          </w:p>
          <w:p w14:paraId="5198EB1B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500F0B" w:rsidRPr="00743905" w14:paraId="53B1950D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4BF2E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71890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45+660</w:t>
            </w:r>
          </w:p>
          <w:p w14:paraId="0295FF6B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45+740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45AB3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87306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4DF1908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2AC10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FC8E9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B9073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164A5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ED1C0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 xml:space="preserve">inclusiv 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37019B5A" w14:textId="77777777" w:rsidR="00500F0B" w:rsidRPr="001D7D9E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00F0B" w:rsidRPr="00743905" w14:paraId="520DAB5B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FE6E4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9AA7F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E92AB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D7D5F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629F516B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360A6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3D9F6D90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 / 7,</w:t>
            </w:r>
          </w:p>
          <w:p w14:paraId="283AFC10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sch. 11, 17, 24, 26, 30 şi TDJ </w:t>
            </w:r>
          </w:p>
          <w:p w14:paraId="79E4C7FA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18 </w:t>
            </w:r>
            <w:r w:rsidRPr="00743905">
              <w:rPr>
                <w:b/>
                <w:bCs/>
                <w:color w:val="000000"/>
                <w:sz w:val="20"/>
                <w:lang w:val="en-US"/>
              </w:rPr>
              <w:t>/ 22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8BDAD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1796E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C33CD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BF3D9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35F6A466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3 - 8.</w:t>
            </w:r>
          </w:p>
        </w:tc>
      </w:tr>
      <w:tr w:rsidR="00500F0B" w:rsidRPr="00743905" w14:paraId="0619530A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394C7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F8482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B76EC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E13C6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3BC97D2E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41711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5285BA58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AB3A2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A3CBF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93EA3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49F20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00F0B" w:rsidRPr="00743905" w14:paraId="0D85B6C0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353E4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62093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CA3EF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9DD77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Cap X +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20FAD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5E601379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 / 5</w:t>
            </w:r>
          </w:p>
          <w:p w14:paraId="26D7E892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4401DF4A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sch.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FE0D8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1727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141AF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1931F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2.</w:t>
            </w:r>
          </w:p>
        </w:tc>
      </w:tr>
      <w:tr w:rsidR="00500F0B" w:rsidRPr="00743905" w14:paraId="19A67FDC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096D9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7FE64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51+565</w:t>
            </w:r>
          </w:p>
          <w:p w14:paraId="709709F5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51+615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5EEB7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3E647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31261F1D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475FA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EB483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FE45F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9081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87D06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4EA13621" w14:textId="77777777" w:rsidR="00500F0B" w:rsidRPr="0007721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00F0B" w:rsidRPr="00743905" w14:paraId="4D62CA75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3D5AB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8C42F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53+270</w:t>
            </w:r>
          </w:p>
          <w:p w14:paraId="4C7B085B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32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C5743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C74C4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28084B5C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FDF30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21B50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EB4F6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12698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27E44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3D2E9DF" w14:textId="77777777" w:rsidR="00500F0B" w:rsidRPr="00951746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951746">
              <w:rPr>
                <w:b/>
                <w:bCs/>
                <w:i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00F0B" w:rsidRPr="00743905" w14:paraId="4A80A9DA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DB80E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ACAD9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63+600</w:t>
            </w:r>
          </w:p>
          <w:p w14:paraId="3094D7E6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64+600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B7010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70A06" w14:textId="77777777" w:rsidR="00500F0B" w:rsidRDefault="00500F0B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5BC87DD1" w14:textId="77777777" w:rsidR="00500F0B" w:rsidRDefault="00500F0B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F9BA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368FA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F1CB4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D1616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504A9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500F0B" w:rsidRPr="00743905" w14:paraId="2A0FE0D5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0DD99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20269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68+900</w:t>
            </w:r>
          </w:p>
          <w:p w14:paraId="78634916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69+570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7D41F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157F2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53E7989C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66D43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AA651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B3862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EE1F7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F9CD0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00F0B" w:rsidRPr="00743905" w14:paraId="54C1F45F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11C3A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4B688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B7AF7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91D70" w14:textId="77777777" w:rsidR="00500F0B" w:rsidRPr="00743905" w:rsidRDefault="00500F0B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140B2503" w14:textId="77777777" w:rsidR="00500F0B" w:rsidRDefault="00500F0B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796F8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3</w:t>
            </w:r>
          </w:p>
          <w:p w14:paraId="74876861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C4B9A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CF7E3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E87FE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414E1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3 tehnică în abatere</w:t>
            </w:r>
          </w:p>
        </w:tc>
      </w:tr>
      <w:tr w:rsidR="00500F0B" w:rsidRPr="00743905" w14:paraId="1FD6E40A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8CB70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142E2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F9E9D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49D96" w14:textId="77777777" w:rsidR="00500F0B" w:rsidRPr="00743905" w:rsidRDefault="00500F0B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35AE784E" w14:textId="77777777" w:rsidR="00500F0B" w:rsidRDefault="00500F0B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A28FF" w14:textId="77777777" w:rsidR="00500F0B" w:rsidRDefault="00500F0B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13</w:t>
            </w:r>
          </w:p>
          <w:p w14:paraId="15137E41" w14:textId="77777777" w:rsidR="00500F0B" w:rsidRPr="00743905" w:rsidRDefault="00500F0B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F3F42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A9C6F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01B2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EEB56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4, 5 și 6  ân abatere</w:t>
            </w:r>
          </w:p>
        </w:tc>
      </w:tr>
      <w:tr w:rsidR="00500F0B" w:rsidRPr="00743905" w14:paraId="39D3A55A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7040B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2CB26" w14:textId="77777777" w:rsidR="00500F0B" w:rsidRDefault="00500F0B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850A4" w14:textId="77777777" w:rsidR="00500F0B" w:rsidRDefault="00500F0B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A6345" w14:textId="77777777" w:rsidR="00500F0B" w:rsidRPr="00743905" w:rsidRDefault="00500F0B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251F10AE" w14:textId="77777777" w:rsidR="00500F0B" w:rsidRDefault="00500F0B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FA90C" w14:textId="77777777" w:rsidR="00500F0B" w:rsidRDefault="00500F0B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14</w:t>
            </w:r>
          </w:p>
          <w:p w14:paraId="4094EFED" w14:textId="77777777" w:rsidR="00500F0B" w:rsidRPr="00743905" w:rsidRDefault="00500F0B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52446" w14:textId="77777777" w:rsidR="00500F0B" w:rsidRPr="00743905" w:rsidRDefault="00500F0B" w:rsidP="00E374F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D6EB8" w14:textId="77777777" w:rsidR="00500F0B" w:rsidRPr="00743905" w:rsidRDefault="00500F0B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D41C9" w14:textId="77777777" w:rsidR="00500F0B" w:rsidRPr="00743905" w:rsidRDefault="00500F0B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1BE06" w14:textId="77777777" w:rsidR="00500F0B" w:rsidRDefault="00500F0B" w:rsidP="00E374F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1</w:t>
            </w:r>
          </w:p>
        </w:tc>
      </w:tr>
      <w:tr w:rsidR="00500F0B" w:rsidRPr="00743905" w14:paraId="7B71F07B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B37E1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B5F7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A694B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62EE5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7A12006C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</w:t>
            </w:r>
            <w:r>
              <w:rPr>
                <w:b/>
                <w:bCs/>
                <w:color w:val="000000"/>
                <w:sz w:val="20"/>
                <w:lang w:val="ro-RO"/>
              </w:rPr>
              <w:t>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72B8B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27,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6B3E3428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3D95E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6C84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E69E5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133B5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4DA98576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4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- 10.</w:t>
            </w:r>
          </w:p>
        </w:tc>
      </w:tr>
      <w:tr w:rsidR="00500F0B" w:rsidRPr="00743905" w14:paraId="52662A18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39F1C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BDBE6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FE185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B726C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Ec. Teodoroiu</w:t>
            </w:r>
          </w:p>
          <w:p w14:paraId="2FB1818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47C3389D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FC2B1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1FBCCA1C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2446D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7E28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A92E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2D946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00F0B" w:rsidRPr="00743905" w14:paraId="5EFE3D82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9C87D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D4138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77+685</w:t>
            </w:r>
          </w:p>
          <w:p w14:paraId="1DFBEB12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77+735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5D054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6089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Ec. Teodoroiu -</w:t>
            </w:r>
          </w:p>
          <w:p w14:paraId="4644A681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Parângu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4834C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DCBAE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BC094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7DD0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77211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41CFE12C" w14:textId="77777777" w:rsidR="00500F0B" w:rsidRPr="00351657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00F0B" w:rsidRPr="00743905" w14:paraId="530734F1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A8CFA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F2A1D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90+300</w:t>
            </w:r>
          </w:p>
          <w:p w14:paraId="480F6577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90+400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4524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57C02" w14:textId="77777777" w:rsidR="00500F0B" w:rsidRPr="00743905" w:rsidRDefault="00500F0B" w:rsidP="0021221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2C332920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D86A5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32F80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206E3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EED95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D5307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00F0B" w:rsidRPr="00743905" w14:paraId="184589E9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6F610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AAEF7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6E377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12CBC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>
              <w:rPr>
                <w:b/>
                <w:bCs/>
                <w:color w:val="000000"/>
                <w:sz w:val="20"/>
                <w:lang w:val="ro-RO"/>
              </w:rPr>
              <w:t>Meri</w:t>
            </w:r>
          </w:p>
          <w:p w14:paraId="3CDE26B4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6B78DB">
              <w:rPr>
                <w:b/>
                <w:bCs/>
                <w:color w:val="000000"/>
                <w:sz w:val="19"/>
                <w:szCs w:val="19"/>
                <w:lang w:val="ro-RO"/>
              </w:rPr>
              <w:t>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F8B5A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511CBDF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6EB21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6FE8B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0051F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13BF1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00F0B" w:rsidRPr="00743905" w14:paraId="15D462F3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85EB3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5D591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95+700</w:t>
            </w:r>
          </w:p>
          <w:p w14:paraId="373EDBAA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97+500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DE73F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D113C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342B113A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0A89F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1D1B4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69644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FB188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A6794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00F0B" w:rsidRPr="00743905" w14:paraId="4BBE3599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4B103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7846C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96+250</w:t>
            </w:r>
          </w:p>
          <w:p w14:paraId="45501640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96+320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2681F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1430E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7D46491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F3C32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5043C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042DF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22D05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5E1A6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49E6610" w14:textId="77777777" w:rsidR="00500F0B" w:rsidRPr="003B409E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00F0B" w:rsidRPr="00743905" w14:paraId="49E0701D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B1ADA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                     </w:t>
            </w: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20918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100+420</w:t>
            </w:r>
          </w:p>
          <w:p w14:paraId="2F83A6C6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1D797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897A5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473E5BF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B40CA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15D59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7029C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C0E5C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FCAA5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B7DF303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00F0B" w:rsidRPr="00743905" w14:paraId="4D804869" w14:textId="77777777" w:rsidTr="00481280">
        <w:trPr>
          <w:cantSplit/>
          <w:trHeight w:val="89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9E0F3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7B101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E4E54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FB3A0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Lainici</w:t>
            </w:r>
          </w:p>
          <w:p w14:paraId="79BAC30F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0CDA10A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DE0C3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364699D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47E88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700B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38077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4251B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00F0B" w:rsidRPr="00743905" w14:paraId="3B89121B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6C88C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88BFB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930</w:t>
            </w:r>
          </w:p>
          <w:p w14:paraId="5D8F1651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104+</w:t>
            </w:r>
            <w:r>
              <w:rPr>
                <w:b/>
                <w:bCs/>
                <w:color w:val="000000"/>
                <w:sz w:val="20"/>
                <w:lang w:val="ro-RO"/>
              </w:rPr>
              <w:t>831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7FE43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22C34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 –</w:t>
            </w:r>
          </w:p>
          <w:p w14:paraId="532694E4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ACC0B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273FA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7F737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3D810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4CAE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500F0B" w:rsidRPr="00743905" w14:paraId="2698110C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857E6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0CDF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AA4DF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3C992" w14:textId="77777777" w:rsidR="00500F0B" w:rsidRPr="00743905" w:rsidRDefault="00500F0B" w:rsidP="006B29E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6B388F3F" w14:textId="77777777" w:rsidR="00500F0B" w:rsidRPr="00743905" w:rsidRDefault="00500F0B" w:rsidP="006B29E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C6057" w14:textId="77777777" w:rsidR="00500F0B" w:rsidRPr="00743905" w:rsidRDefault="00500F0B" w:rsidP="006B29E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6868DE91" w14:textId="77777777" w:rsidR="00500F0B" w:rsidRPr="00743905" w:rsidRDefault="00500F0B" w:rsidP="006B29E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F4F59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3C7AD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FF01E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B988C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00F0B" w:rsidRPr="00743905" w14:paraId="6F685C64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2B933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7AA13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47EDA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37D3D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  <w:p w14:paraId="3D48535E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</w:t>
            </w:r>
          </w:p>
          <w:p w14:paraId="1AB31E8F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80C85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1DF5297A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4FB05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ED685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86EC8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EA68D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00F0B" w:rsidRPr="00743905" w14:paraId="0567EB38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D5B1F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D723A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113+700</w:t>
            </w:r>
          </w:p>
          <w:p w14:paraId="4763FD3A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671F6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EC6AE" w14:textId="77777777" w:rsidR="00500F0B" w:rsidRPr="00743905" w:rsidRDefault="00500F0B" w:rsidP="00722B9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0898D2A9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661E0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5CF53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F9425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325FB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50685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00F0B" w:rsidRPr="00743905" w14:paraId="2BCC96B7" w14:textId="77777777" w:rsidTr="00481280">
        <w:trPr>
          <w:cantSplit/>
          <w:trHeight w:val="2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78115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FF63E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68CDB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6695A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52847996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3F394BCE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DEF4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5B718801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B68F4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62344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3E49C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606B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00F0B" w:rsidRPr="00743905" w14:paraId="323412C7" w14:textId="77777777" w:rsidTr="00481280">
        <w:trPr>
          <w:cantSplit/>
          <w:trHeight w:val="164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EA419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A4712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55E46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E6A03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4025D2FA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B8B27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69B611D6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 Clădire Călători şi km 84+000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72134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16EEE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96C4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C25D4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Între km 84+000 şi călcâiul schimbătorului numărul 12 este porţiune închisă.</w:t>
            </w:r>
          </w:p>
        </w:tc>
      </w:tr>
      <w:tr w:rsidR="00500F0B" w:rsidRPr="00743905" w14:paraId="2147C3D0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13131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8D090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5DAC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72CE3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7CA1A81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ACAA8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D7E72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8DF70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0A7A1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B7A18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Inclusiv peste schimbătorul numărul 22.</w:t>
            </w:r>
          </w:p>
        </w:tc>
      </w:tr>
      <w:tr w:rsidR="00500F0B" w:rsidRPr="00743905" w14:paraId="2321CD4F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FB4EA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C513F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5A85E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8E6C1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Călători, linia 3 directă Cap. X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95453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4E8AA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EACFA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79+510</w:t>
            </w:r>
          </w:p>
          <w:p w14:paraId="1D1EF054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79+460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68395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2C663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 Stație paralelogram. Afectează intrări - ieşiri la liniile 1 - 3 Cap X.</w:t>
            </w:r>
          </w:p>
        </w:tc>
      </w:tr>
      <w:tr w:rsidR="00500F0B" w:rsidRPr="00743905" w14:paraId="5B8DC8B2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E2797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1A82B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D4B12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5B606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4DEC4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 7, 9, 15, 33 și peste TDJ 23/29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2F632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BB2B4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39BBA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9FD79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1-12 Cap X.</w:t>
            </w:r>
          </w:p>
        </w:tc>
      </w:tr>
      <w:tr w:rsidR="00500F0B" w:rsidRPr="00743905" w14:paraId="4A5D13E0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94847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6B00D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C978C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EB1DF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Petroşani </w:t>
            </w:r>
          </w:p>
          <w:p w14:paraId="149A93F4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B, 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7, 8,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9, 12</w:t>
            </w:r>
            <w:r>
              <w:rPr>
                <w:b/>
                <w:bCs/>
                <w:color w:val="000000"/>
                <w:sz w:val="20"/>
                <w:lang w:val="ro-RO"/>
              </w:rPr>
              <w:t>, 13 și 14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AA640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43897FA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B2A89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BA601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C6534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36B03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00F0B" w:rsidRPr="00743905" w14:paraId="6AB4FE58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064A5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1F9D7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A762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3E08E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 Călători</w:t>
            </w:r>
          </w:p>
          <w:p w14:paraId="236A8360" w14:textId="77777777" w:rsidR="00500F0B" w:rsidRPr="00D73778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color w:val="000000"/>
                <w:sz w:val="20"/>
                <w:lang w:val="ro-RO"/>
              </w:rPr>
              <w:t>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EC0E8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2A7B659D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56 și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61000" w14:textId="77777777" w:rsidR="00500F0B" w:rsidRPr="00D73778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0B348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A9E7B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EBFE8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00F0B" w:rsidRPr="00743905" w14:paraId="19ED5054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E78B8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A0342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BE1B4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E915B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B172A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TDJ 40/46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48E8F" w14:textId="77777777" w:rsidR="00500F0B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DD7CC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C6A66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ABB3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1-3 Cap Y.</w:t>
            </w:r>
          </w:p>
        </w:tc>
      </w:tr>
      <w:tr w:rsidR="00500F0B" w:rsidRPr="00743905" w14:paraId="0AD7ABD0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F5918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9B87F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7C49E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EAB35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536AC082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8142B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50DA9767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10 - 16,</w:t>
            </w:r>
          </w:p>
          <w:p w14:paraId="6CEF25D4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20 - 24</w:t>
            </w:r>
          </w:p>
          <w:p w14:paraId="2D8B26EF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4E616E79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26 - 38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7F506" w14:textId="77777777" w:rsidR="00500F0B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F8B3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CCB58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1CD4E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396DF71D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1 - 12 abătute </w:t>
            </w:r>
          </w:p>
          <w:p w14:paraId="4AADDBD7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Cap Y.</w:t>
            </w:r>
          </w:p>
        </w:tc>
      </w:tr>
      <w:tr w:rsidR="00500F0B" w:rsidRPr="00743905" w14:paraId="322FFD1A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702D6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48F07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FDDBA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A0EC6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1995927B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13647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C011C" w14:textId="77777777" w:rsidR="00500F0B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3554E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77+830</w:t>
            </w:r>
          </w:p>
          <w:p w14:paraId="525C6BC6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77+535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F6DFC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B3B56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Stație paralelogram. </w:t>
            </w:r>
          </w:p>
        </w:tc>
      </w:tr>
      <w:tr w:rsidR="00500F0B" w:rsidRPr="00743905" w14:paraId="45D23CED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DA463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850EC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51107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B0239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09B125E5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Băniţa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765DB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B6E14" w14:textId="77777777" w:rsidR="00500F0B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AE847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74+500</w:t>
            </w:r>
          </w:p>
          <w:p w14:paraId="0E4DE51B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71+000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AF334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10D27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00F0B" w:rsidRPr="00743905" w14:paraId="34E2720E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82CEF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0A8AF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753435EF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61578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2A257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63CAC64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 4 și 3 directe, Cap X, peste sch. 1, 3/3A, 1A și 7/5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5C0D3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3447B" w14:textId="77777777" w:rsidR="00500F0B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6F6D4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5077FC2E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25065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30ACF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00F0B" w:rsidRPr="00743905" w14:paraId="0851B6D9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E482B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38597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8E852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54BEF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46FEE7DD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X (diagonalele din bretea Cap X)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1F389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17B897FA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1 - 5 / 7</w:t>
            </w:r>
          </w:p>
          <w:p w14:paraId="1FAB170E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01A047A3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1A-3/3A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8D9A1" w14:textId="77777777" w:rsidR="00500F0B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1F625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CA3CF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52925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3F284E54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 I în fir II și invers.</w:t>
            </w:r>
          </w:p>
        </w:tc>
      </w:tr>
      <w:tr w:rsidR="00500F0B" w:rsidRPr="00743905" w14:paraId="030B90F7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05D80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FD9F4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95967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7B69B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00E5519F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8F73B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194A9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0F0EF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7DCFC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5996B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00F0B" w:rsidRPr="00743905" w14:paraId="1B2551F5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50734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24DEE" w14:textId="77777777" w:rsidR="00500F0B" w:rsidRDefault="00500F0B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65646D90" w14:textId="77777777" w:rsidR="00500F0B" w:rsidRPr="00743905" w:rsidRDefault="00500F0B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C1FCD" w14:textId="77777777" w:rsidR="00500F0B" w:rsidRPr="00743905" w:rsidRDefault="00500F0B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CEA4B" w14:textId="77777777" w:rsidR="00500F0B" w:rsidRDefault="00500F0B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Bănița -</w:t>
            </w:r>
          </w:p>
          <w:p w14:paraId="00E50B87" w14:textId="77777777" w:rsidR="00500F0B" w:rsidRPr="00743905" w:rsidRDefault="00500F0B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Merișor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7EA12" w14:textId="77777777" w:rsidR="00500F0B" w:rsidRPr="00743905" w:rsidRDefault="00500F0B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B9EF0" w14:textId="77777777" w:rsidR="00500F0B" w:rsidRPr="00743905" w:rsidRDefault="00500F0B" w:rsidP="00C26D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D3FDE" w14:textId="77777777" w:rsidR="00500F0B" w:rsidRDefault="00500F0B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183809F5" w14:textId="77777777" w:rsidR="00500F0B" w:rsidRPr="00743905" w:rsidRDefault="00500F0B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2BB78" w14:textId="77777777" w:rsidR="00500F0B" w:rsidRPr="00743905" w:rsidRDefault="00500F0B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EBEA9" w14:textId="77777777" w:rsidR="00500F0B" w:rsidRPr="00743905" w:rsidRDefault="00500F0B" w:rsidP="00C26D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00F0B" w:rsidRPr="00743905" w14:paraId="67937D13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5E186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98A07" w14:textId="77777777" w:rsidR="00500F0B" w:rsidRDefault="00500F0B" w:rsidP="00FC4B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51+000</w:t>
            </w:r>
          </w:p>
          <w:p w14:paraId="2EE0F8CD" w14:textId="77777777" w:rsidR="00500F0B" w:rsidRDefault="00500F0B" w:rsidP="00FC4B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51+200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59B2E" w14:textId="77777777" w:rsidR="00500F0B" w:rsidRDefault="00500F0B" w:rsidP="00FC4B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EEADB" w14:textId="77777777" w:rsidR="00500F0B" w:rsidRPr="00743905" w:rsidRDefault="00500F0B" w:rsidP="00FC4B6B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Baru Mare</w:t>
            </w:r>
          </w:p>
          <w:p w14:paraId="2054C7C6" w14:textId="77777777" w:rsidR="00500F0B" w:rsidRDefault="00500F0B" w:rsidP="00FC4B6B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>
              <w:rPr>
                <w:b/>
                <w:bCs/>
                <w:color w:val="000000"/>
                <w:sz w:val="20"/>
                <w:lang w:val="ro-RO"/>
              </w:rPr>
              <w:t>3 și 4 directe, Cap Y peste sch. 2, 4, 6, 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0C634" w14:textId="77777777" w:rsidR="00500F0B" w:rsidRPr="00743905" w:rsidRDefault="00500F0B" w:rsidP="00FC4B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09979" w14:textId="77777777" w:rsidR="00500F0B" w:rsidRPr="00743905" w:rsidRDefault="00500F0B" w:rsidP="00FC4B6B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C960A" w14:textId="77777777" w:rsidR="00500F0B" w:rsidRDefault="00500F0B" w:rsidP="00FC4B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51+000</w:t>
            </w:r>
          </w:p>
          <w:p w14:paraId="2424EABB" w14:textId="77777777" w:rsidR="00500F0B" w:rsidRDefault="00500F0B" w:rsidP="00FC4B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51+200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DCD65" w14:textId="77777777" w:rsidR="00500F0B" w:rsidRDefault="00500F0B" w:rsidP="00FC4B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D5DC7" w14:textId="77777777" w:rsidR="00500F0B" w:rsidRDefault="00500F0B" w:rsidP="00FC4B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00F0B" w:rsidRPr="00743905" w14:paraId="2FA2A0A7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21D51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B76FB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04AC3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0CA92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Baru Mare</w:t>
            </w:r>
          </w:p>
          <w:p w14:paraId="44581190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6A8F1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între </w:t>
            </w:r>
          </w:p>
          <w:p w14:paraId="71ABE10B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ax stație și </w:t>
            </w:r>
          </w:p>
          <w:p w14:paraId="69E54560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36C4A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E0263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E6FF2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98AE7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00F0B" w:rsidRPr="00743905" w14:paraId="39966979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9ED41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F8E22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C9F0B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E4A08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Pui -</w:t>
            </w:r>
          </w:p>
          <w:p w14:paraId="286AD100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0BA67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BCD3E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DBCD5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38+600</w:t>
            </w:r>
          </w:p>
          <w:p w14:paraId="7DA21423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B7DF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C8BA7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00F0B" w:rsidRPr="00743905" w14:paraId="026FD01C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91EB2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B8767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36+100</w:t>
            </w:r>
          </w:p>
          <w:p w14:paraId="7786541B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35+950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579E7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29AEA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 -</w:t>
            </w:r>
          </w:p>
          <w:p w14:paraId="216DD090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Subcetate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6D7B7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E5230" w14:textId="77777777" w:rsidR="00500F0B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3B295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6F258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BE93E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00F0B" w:rsidRPr="00743905" w14:paraId="2E871D8F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F7AD2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78A0F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30+050</w:t>
            </w:r>
          </w:p>
          <w:p w14:paraId="34281BAB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29+500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A4E22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42E1D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2F79FE7B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4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48D65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15E4A" w14:textId="77777777" w:rsidR="00500F0B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B2DCE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8E11F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13F52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00F0B" w:rsidRPr="00743905" w14:paraId="031F64A3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5B8AA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A10B2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F6CAF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93E55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0C8904AB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4DA07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D2A71" w14:textId="77777777" w:rsidR="00500F0B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1FA1B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4BB77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8C662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00F0B" w:rsidRPr="00743905" w14:paraId="13D89F9A" w14:textId="77777777" w:rsidTr="00481280">
        <w:trPr>
          <w:cantSplit/>
          <w:trHeight w:val="1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47C2E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CEF0B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12+450</w:t>
            </w:r>
          </w:p>
          <w:p w14:paraId="7D6B4CEA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9+700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297A2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FE79B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- </w:t>
            </w:r>
          </w:p>
          <w:p w14:paraId="6BD529A1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Băi și </w:t>
            </w:r>
          </w:p>
          <w:p w14:paraId="6BAAFD4C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Călan Băi </w:t>
            </w:r>
          </w:p>
          <w:p w14:paraId="19C4378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33E0A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FD31D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2ABF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C17EB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E6F82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00F0B" w:rsidRPr="00743905" w14:paraId="040634DC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F9475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F5193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96505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54AF5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Călan Băi</w:t>
            </w:r>
          </w:p>
          <w:p w14:paraId="6FC9602F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BDA58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797431C4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ax staţie şi </w:t>
            </w:r>
          </w:p>
          <w:p w14:paraId="79A61733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sch. 28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4E80D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7238C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B9031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79BF0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Restul liniei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este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închisă.</w:t>
            </w:r>
          </w:p>
        </w:tc>
      </w:tr>
      <w:tr w:rsidR="00500F0B" w:rsidRPr="00743905" w14:paraId="4726F8BA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69A42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8DAF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56C2F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405DD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Băcia linia 2 directă </w:t>
            </w:r>
          </w:p>
          <w:p w14:paraId="2FA1D15F" w14:textId="77777777" w:rsidR="00500F0B" w:rsidRPr="00CD295A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 peste DTJ 22/26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9EB12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C0F45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29C1E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6+270</w:t>
            </w:r>
          </w:p>
          <w:p w14:paraId="1CFBDA68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6+320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68168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F1A0A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00F0B" w:rsidRPr="00743905" w14:paraId="63D634BB" w14:textId="77777777" w:rsidTr="00481280">
        <w:trPr>
          <w:cantSplit/>
          <w:trHeight w:val="8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0E497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E59B6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46154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68E8E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16D7E2E3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7327D755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CD2E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01B41861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137 -</w:t>
            </w:r>
          </w:p>
          <w:p w14:paraId="7517EBA5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811CE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FD5C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98AF1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3EA0A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00F0B" w:rsidRPr="00743905" w14:paraId="17F3AE65" w14:textId="77777777" w:rsidTr="00481280">
        <w:trPr>
          <w:cantSplit/>
          <w:trHeight w:val="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1E57E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DDA67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09423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FB9B7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64B46164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77093735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7E317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58EFC67D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EA126" w14:textId="77777777" w:rsidR="00500F0B" w:rsidRPr="00743905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8EC52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EE480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0D839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00F0B" w:rsidRPr="00743905" w14:paraId="79A88234" w14:textId="77777777" w:rsidTr="00481280">
        <w:trPr>
          <w:cantSplit/>
          <w:trHeight w:val="1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60831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54626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0ED82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45590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4B735E23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F42FA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937A1" w14:textId="77777777" w:rsidR="00500F0B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7E7EB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8E056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32566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 xml:space="preserve">Afectează intrări - ieşiri </w:t>
            </w:r>
          </w:p>
          <w:p w14:paraId="15DE9219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la linia 1 abătută Cap Y și linia 202 B Simeria Triaj - Simeria Buclă.</w:t>
            </w:r>
          </w:p>
          <w:p w14:paraId="16978CF8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4F07CF4C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  <w:tr w:rsidR="00500F0B" w:rsidRPr="00743905" w14:paraId="01643BC5" w14:textId="77777777" w:rsidTr="00481280">
        <w:trPr>
          <w:cantSplit/>
          <w:trHeight w:val="11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7FECC" w14:textId="77777777" w:rsidR="00500F0B" w:rsidRPr="00743905" w:rsidRDefault="00500F0B" w:rsidP="00500F0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6C653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365C5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42E13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5C088450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Grupa A, linia 5A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8E31A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13 </w:t>
            </w:r>
          </w:p>
          <w:p w14:paraId="2EBD47D2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2E7901EE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734BDB9A" w14:textId="77777777" w:rsidR="00500F0B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43 / 37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4A279" w14:textId="77777777" w:rsidR="00500F0B" w:rsidRDefault="00500F0B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9DBCA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1BA70" w14:textId="77777777" w:rsidR="00500F0B" w:rsidRPr="00743905" w:rsidRDefault="00500F0B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A1D4D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0BA2D8CF" w14:textId="77777777" w:rsidR="00500F0B" w:rsidRDefault="00500F0B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</w:tbl>
    <w:p w14:paraId="7D559B60" w14:textId="77777777" w:rsidR="00500F0B" w:rsidRPr="005905D7" w:rsidRDefault="00500F0B" w:rsidP="00B773E9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6D38CC91" w14:textId="77777777" w:rsidR="00500F0B" w:rsidRDefault="00500F0B" w:rsidP="00E56A6A">
      <w:pPr>
        <w:pStyle w:val="Heading1"/>
        <w:spacing w:line="360" w:lineRule="auto"/>
      </w:pPr>
      <w:r>
        <w:t>LINIA 200</w:t>
      </w:r>
    </w:p>
    <w:p w14:paraId="370CC0ED" w14:textId="77777777" w:rsidR="00500F0B" w:rsidRDefault="00500F0B" w:rsidP="00564AE3">
      <w:pPr>
        <w:pStyle w:val="Heading1"/>
        <w:spacing w:line="360" w:lineRule="auto"/>
        <w:rPr>
          <w:b w:val="0"/>
          <w:bCs w:val="0"/>
          <w:sz w:val="8"/>
        </w:rPr>
      </w:pPr>
      <w:r>
        <w:t>POD MUREŞ - COŞLARIU - CURTICI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500F0B" w14:paraId="5AE45967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20D73" w14:textId="77777777" w:rsidR="00500F0B" w:rsidRDefault="00500F0B" w:rsidP="001F549C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AEE51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2EF53E84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C246C" w14:textId="77777777" w:rsidR="00500F0B" w:rsidRPr="00032DF2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E0E3C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Orăştie -</w:t>
            </w:r>
          </w:p>
          <w:p w14:paraId="22350D2F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Simeria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78170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D9CD3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61D26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0D89141F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5B084" w14:textId="77777777" w:rsidR="00500F0B" w:rsidRPr="00032DF2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1AE31" w14:textId="77777777" w:rsidR="00500F0B" w:rsidRPr="00F716C0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Semnalizate ca limitare de viteză.</w:t>
            </w:r>
          </w:p>
        </w:tc>
      </w:tr>
      <w:tr w:rsidR="00500F0B" w14:paraId="786A73D7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6A8D3" w14:textId="77777777" w:rsidR="00500F0B" w:rsidRDefault="00500F0B" w:rsidP="001F549C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7696B" w14:textId="77777777" w:rsidR="00500F0B" w:rsidRDefault="00500F0B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3723DB47" w14:textId="77777777" w:rsidR="00500F0B" w:rsidRDefault="00500F0B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00F7B" w14:textId="77777777" w:rsidR="00500F0B" w:rsidRDefault="00500F0B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EC69D" w14:textId="77777777" w:rsidR="00500F0B" w:rsidRDefault="00500F0B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Ilia –</w:t>
            </w:r>
          </w:p>
          <w:p w14:paraId="52964249" w14:textId="77777777" w:rsidR="00500F0B" w:rsidRDefault="00500F0B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9CEC5" w14:textId="77777777" w:rsidR="00500F0B" w:rsidRDefault="00500F0B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E5D1F" w14:textId="77777777" w:rsidR="00500F0B" w:rsidRDefault="00500F0B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723E9" w14:textId="77777777" w:rsidR="00500F0B" w:rsidRDefault="00500F0B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79397D94" w14:textId="77777777" w:rsidR="00500F0B" w:rsidRDefault="00500F0B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39D90" w14:textId="77777777" w:rsidR="00500F0B" w:rsidRDefault="00500F0B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06E77" w14:textId="77777777" w:rsidR="00500F0B" w:rsidRDefault="00500F0B" w:rsidP="0081019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500F0B" w14:paraId="63A68049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AEA2E" w14:textId="77777777" w:rsidR="00500F0B" w:rsidRDefault="00500F0B" w:rsidP="001F549C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6AFEB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70378F9A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D00DB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6996B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4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858C4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22834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D13EE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25E69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CD0E4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00F0B" w14:paraId="3B6AA9F0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458F9" w14:textId="77777777" w:rsidR="00500F0B" w:rsidRDefault="00500F0B" w:rsidP="001F549C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603E1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F83C9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FA6EF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3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414D5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032CD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9D363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2C4F72FA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ABDE1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35181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00F0B" w14:paraId="501601E1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64192" w14:textId="77777777" w:rsidR="00500F0B" w:rsidRDefault="00500F0B" w:rsidP="001F549C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E284D" w14:textId="77777777" w:rsidR="00500F0B" w:rsidRDefault="00500F0B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6F2CD688" w14:textId="77777777" w:rsidR="00500F0B" w:rsidRDefault="00500F0B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F00F7" w14:textId="77777777" w:rsidR="00500F0B" w:rsidRDefault="00500F0B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4CA63" w14:textId="77777777" w:rsidR="00500F0B" w:rsidRDefault="00500F0B" w:rsidP="00DF4E4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Ilia –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51CD2" w14:textId="77777777" w:rsidR="00500F0B" w:rsidRDefault="00500F0B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F6AA5" w14:textId="77777777" w:rsidR="00500F0B" w:rsidRDefault="00500F0B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B2B4A" w14:textId="77777777" w:rsidR="00500F0B" w:rsidRDefault="00500F0B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28A86637" w14:textId="77777777" w:rsidR="00500F0B" w:rsidRDefault="00500F0B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60586" w14:textId="77777777" w:rsidR="00500F0B" w:rsidRDefault="00500F0B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ED2B3" w14:textId="77777777" w:rsidR="00500F0B" w:rsidRDefault="00500F0B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00F0B" w14:paraId="428AF40F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3014E" w14:textId="77777777" w:rsidR="00500F0B" w:rsidRDefault="00500F0B" w:rsidP="001F549C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6151B" w14:textId="77777777" w:rsidR="00500F0B" w:rsidRDefault="00500F0B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48BBE" w14:textId="77777777" w:rsidR="00500F0B" w:rsidRDefault="00500F0B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1D72F" w14:textId="77777777" w:rsidR="00500F0B" w:rsidRDefault="00500F0B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5E98F3C6" w14:textId="77777777" w:rsidR="00500F0B" w:rsidRDefault="00500F0B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CDAA2" w14:textId="77777777" w:rsidR="00500F0B" w:rsidRDefault="00500F0B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C3B50" w14:textId="77777777" w:rsidR="00500F0B" w:rsidRDefault="00500F0B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C4A53" w14:textId="77777777" w:rsidR="00500F0B" w:rsidRDefault="00500F0B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527+400</w:t>
            </w:r>
          </w:p>
          <w:p w14:paraId="1AAC18F6" w14:textId="77777777" w:rsidR="00500F0B" w:rsidRDefault="00500F0B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661CB" w14:textId="77777777" w:rsidR="00500F0B" w:rsidRDefault="00500F0B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28D13" w14:textId="77777777" w:rsidR="00500F0B" w:rsidRDefault="00500F0B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00F0B" w14:paraId="6EA64ACB" w14:textId="77777777">
        <w:trPr>
          <w:cantSplit/>
          <w:trHeight w:val="2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1BB57" w14:textId="77777777" w:rsidR="00500F0B" w:rsidRDefault="00500F0B" w:rsidP="001F549C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CD4EC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10CD1" w14:textId="77777777" w:rsidR="00500F0B" w:rsidRPr="00032DF2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598C6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5A92BE84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3BEF2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6E12076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6FA7B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3E938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6ED73" w14:textId="77777777" w:rsidR="00500F0B" w:rsidRPr="00032DF2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02208" w14:textId="77777777" w:rsidR="00500F0B" w:rsidRPr="00F716C0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00F0B" w14:paraId="5BF15038" w14:textId="77777777" w:rsidTr="00816AE9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04F4B" w14:textId="77777777" w:rsidR="00500F0B" w:rsidRDefault="00500F0B" w:rsidP="001F549C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EF2B2" w14:textId="77777777" w:rsidR="00500F0B" w:rsidRDefault="00500F0B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54F179A5" w14:textId="77777777" w:rsidR="00500F0B" w:rsidRDefault="00500F0B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486C2" w14:textId="77777777" w:rsidR="00500F0B" w:rsidRDefault="00500F0B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295D2" w14:textId="77777777" w:rsidR="00500F0B" w:rsidRDefault="00500F0B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Săvîrșin -</w:t>
            </w:r>
          </w:p>
          <w:p w14:paraId="777A6EDB" w14:textId="77777777" w:rsidR="00500F0B" w:rsidRDefault="00500F0B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Vărădia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BB208" w14:textId="77777777" w:rsidR="00500F0B" w:rsidRDefault="00500F0B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9BB18" w14:textId="77777777" w:rsidR="00500F0B" w:rsidRDefault="00500F0B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B4790" w14:textId="77777777" w:rsidR="00500F0B" w:rsidRDefault="00500F0B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70B5097F" w14:textId="77777777" w:rsidR="00500F0B" w:rsidRDefault="00500F0B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A3117" w14:textId="77777777" w:rsidR="00500F0B" w:rsidRDefault="00500F0B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A2530" w14:textId="77777777" w:rsidR="00500F0B" w:rsidRDefault="00500F0B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539F4D82" w14:textId="77777777" w:rsidR="00500F0B" w:rsidRDefault="00500F0B" w:rsidP="00623FF6">
      <w:pPr>
        <w:spacing w:before="40" w:after="40" w:line="192" w:lineRule="auto"/>
        <w:ind w:right="57"/>
        <w:rPr>
          <w:lang w:val="ro-RO"/>
        </w:rPr>
      </w:pPr>
    </w:p>
    <w:p w14:paraId="4E1887D7" w14:textId="77777777" w:rsidR="00500F0B" w:rsidRDefault="00500F0B" w:rsidP="006D4098">
      <w:pPr>
        <w:pStyle w:val="Heading1"/>
        <w:spacing w:line="360" w:lineRule="auto"/>
      </w:pPr>
      <w:r>
        <w:t>LINIA 201</w:t>
      </w:r>
    </w:p>
    <w:p w14:paraId="1E2014EE" w14:textId="77777777" w:rsidR="00500F0B" w:rsidRDefault="00500F0B" w:rsidP="00647561">
      <w:pPr>
        <w:pStyle w:val="Heading1"/>
        <w:spacing w:line="360" w:lineRule="auto"/>
        <w:rPr>
          <w:b w:val="0"/>
          <w:bCs w:val="0"/>
          <w:sz w:val="8"/>
        </w:rPr>
      </w:pPr>
      <w:r>
        <w:t>TEIUŞ - COŞLARIU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2"/>
        <w:gridCol w:w="2199"/>
        <w:gridCol w:w="869"/>
        <w:gridCol w:w="752"/>
        <w:gridCol w:w="879"/>
        <w:gridCol w:w="752"/>
        <w:gridCol w:w="2487"/>
      </w:tblGrid>
      <w:tr w:rsidR="00500F0B" w14:paraId="231D5083" w14:textId="77777777">
        <w:trPr>
          <w:cantSplit/>
          <w:trHeight w:val="267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FAF6C" w14:textId="77777777" w:rsidR="00500F0B" w:rsidRDefault="00500F0B" w:rsidP="00500F0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9AE94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B56A1" w14:textId="77777777" w:rsidR="00500F0B" w:rsidRPr="00C937B4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749DD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321961ED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E953F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1A4044B1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la maca-</w:t>
            </w:r>
          </w:p>
          <w:p w14:paraId="2E97F39F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zul extrem</w:t>
            </w:r>
          </w:p>
          <w:p w14:paraId="1669F2E1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39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76C97" w14:textId="77777777" w:rsidR="00500F0B" w:rsidRPr="00C937B4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7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DC84E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A1E19" w14:textId="77777777" w:rsidR="00500F0B" w:rsidRPr="00C937B4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15CAE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24B4D68B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66823" w14:textId="77777777" w:rsidR="00500F0B" w:rsidRDefault="00500F0B" w:rsidP="00500F0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5E98C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D69BC" w14:textId="77777777" w:rsidR="00500F0B" w:rsidRPr="00C937B4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E5540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33926C9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198C7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69EE721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5CFDA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3C97E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5C4CF" w14:textId="77777777" w:rsidR="00500F0B" w:rsidRPr="00C937B4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C1178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1F6DB06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63D3205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şi 10.</w:t>
            </w:r>
          </w:p>
        </w:tc>
      </w:tr>
      <w:tr w:rsidR="00500F0B" w14:paraId="007ABFCA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74C1E" w14:textId="77777777" w:rsidR="00500F0B" w:rsidRDefault="00500F0B" w:rsidP="00500F0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FE886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83D69" w14:textId="77777777" w:rsidR="00500F0B" w:rsidRPr="00C937B4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8D22A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74237A1C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070BF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1C20A81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9DCC3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7263E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2E6AC" w14:textId="77777777" w:rsidR="00500F0B" w:rsidRPr="00C937B4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83FA2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2E4DF9F4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</w:tbl>
    <w:p w14:paraId="001C5A11" w14:textId="77777777" w:rsidR="00500F0B" w:rsidRPr="003012FC" w:rsidRDefault="00500F0B">
      <w:pPr>
        <w:spacing w:before="40" w:after="40" w:line="192" w:lineRule="auto"/>
        <w:ind w:right="57"/>
      </w:pPr>
    </w:p>
    <w:p w14:paraId="13C0FBB6" w14:textId="77777777" w:rsidR="00500F0B" w:rsidRDefault="00500F0B" w:rsidP="00C53936">
      <w:pPr>
        <w:pStyle w:val="Heading1"/>
        <w:spacing w:line="360" w:lineRule="auto"/>
      </w:pPr>
      <w:r>
        <w:lastRenderedPageBreak/>
        <w:t>LINIA 202 A</w:t>
      </w:r>
    </w:p>
    <w:p w14:paraId="6D8521ED" w14:textId="77777777" w:rsidR="00500F0B" w:rsidRDefault="00500F0B" w:rsidP="00DF1411">
      <w:pPr>
        <w:pStyle w:val="Heading1"/>
        <w:spacing w:line="360" w:lineRule="auto"/>
        <w:rPr>
          <w:b w:val="0"/>
          <w:bCs w:val="0"/>
          <w:sz w:val="8"/>
        </w:rPr>
      </w:pPr>
      <w:r>
        <w:t>TURDAŞ - SIMERIA TRIAJ (DELTA)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55"/>
        <w:gridCol w:w="772"/>
        <w:gridCol w:w="2201"/>
        <w:gridCol w:w="870"/>
        <w:gridCol w:w="757"/>
        <w:gridCol w:w="869"/>
        <w:gridCol w:w="753"/>
        <w:gridCol w:w="9"/>
        <w:gridCol w:w="2483"/>
      </w:tblGrid>
      <w:tr w:rsidR="00500F0B" w14:paraId="5AF3DF37" w14:textId="77777777">
        <w:trPr>
          <w:cantSplit/>
          <w:trHeight w:val="12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36368" w14:textId="77777777" w:rsidR="00500F0B" w:rsidRDefault="00500F0B" w:rsidP="00500F0B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94C40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EE0F5" w14:textId="77777777" w:rsidR="00500F0B" w:rsidRPr="00874940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8E933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Simeria Triaj Grupa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72D56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4E32ED9F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2BB24" w14:textId="77777777" w:rsidR="00500F0B" w:rsidRPr="0048429E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8429E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21E68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55CD1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67A06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1D, 2D şi 3D.</w:t>
            </w:r>
          </w:p>
        </w:tc>
      </w:tr>
      <w:tr w:rsidR="00500F0B" w14:paraId="6E2650A7" w14:textId="77777777">
        <w:trPr>
          <w:cantSplit/>
          <w:trHeight w:val="138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7332C" w14:textId="77777777" w:rsidR="00500F0B" w:rsidRDefault="00500F0B" w:rsidP="00500F0B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2F1ED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81439" w14:textId="77777777" w:rsidR="00500F0B" w:rsidRPr="00874940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CA3C0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2DCD0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DC5CC" w14:textId="77777777" w:rsidR="00500F0B" w:rsidRPr="0048429E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9D95C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46560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2149B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abătută Cap Y.</w:t>
            </w:r>
          </w:p>
          <w:p w14:paraId="41FD342F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9C7B98E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500F0B" w:rsidRPr="00743905" w14:paraId="1DA67022" w14:textId="77777777">
        <w:trPr>
          <w:cantSplit/>
          <w:trHeight w:val="13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10F3A" w14:textId="77777777" w:rsidR="00500F0B" w:rsidRPr="00743905" w:rsidRDefault="00500F0B" w:rsidP="00500F0B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207F4" w14:textId="77777777" w:rsidR="00500F0B" w:rsidRPr="00743905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3+200</w:t>
            </w:r>
          </w:p>
          <w:p w14:paraId="4A57D3FD" w14:textId="77777777" w:rsidR="00500F0B" w:rsidRPr="00743905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2+100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C5B2A" w14:textId="77777777" w:rsidR="00500F0B" w:rsidRPr="00743905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23453" w14:textId="77777777" w:rsidR="00500F0B" w:rsidRPr="00743905" w:rsidRDefault="00500F0B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57CE145D" w14:textId="77777777" w:rsidR="00500F0B" w:rsidRPr="00743905" w:rsidRDefault="00500F0B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</w:t>
            </w:r>
          </w:p>
          <w:p w14:paraId="17F0272D" w14:textId="77777777" w:rsidR="00500F0B" w:rsidRPr="00743905" w:rsidRDefault="00500F0B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5D directă, cuprinsă între </w:t>
            </w:r>
          </w:p>
          <w:p w14:paraId="731BB8B2" w14:textId="77777777" w:rsidR="00500F0B" w:rsidRPr="00743905" w:rsidRDefault="00500F0B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T.D.J. 64 / 72 şi </w:t>
            </w:r>
          </w:p>
          <w:p w14:paraId="09896C38" w14:textId="77777777" w:rsidR="00500F0B" w:rsidRPr="00743905" w:rsidRDefault="00500F0B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T.D.J. 139 / 141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95504" w14:textId="77777777" w:rsidR="00500F0B" w:rsidRPr="00743905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F6EE5" w14:textId="77777777" w:rsidR="00500F0B" w:rsidRPr="00743905" w:rsidRDefault="00500F0B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E0529" w14:textId="77777777" w:rsidR="00500F0B" w:rsidRPr="00743905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8B1B1" w14:textId="77777777" w:rsidR="00500F0B" w:rsidRPr="00743905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584D5" w14:textId="77777777" w:rsidR="00500F0B" w:rsidRPr="00743905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  <w:p w14:paraId="2F45A3B7" w14:textId="77777777" w:rsidR="00500F0B" w:rsidRPr="00743905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Staţie paralelogram.</w:t>
            </w:r>
          </w:p>
        </w:tc>
      </w:tr>
      <w:tr w:rsidR="00500F0B" w:rsidRPr="00743905" w14:paraId="51A42D58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89B3A" w14:textId="77777777" w:rsidR="00500F0B" w:rsidRPr="00743905" w:rsidRDefault="00500F0B" w:rsidP="00500F0B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7AF80" w14:textId="77777777" w:rsidR="00500F0B" w:rsidRPr="00743905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49A83" w14:textId="77777777" w:rsidR="00500F0B" w:rsidRPr="00743905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88BB3" w14:textId="77777777" w:rsidR="00500F0B" w:rsidRPr="00743905" w:rsidRDefault="00500F0B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4DF43262" w14:textId="77777777" w:rsidR="00500F0B" w:rsidRPr="00743905" w:rsidRDefault="00500F0B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2C3DCA12" w14:textId="77777777" w:rsidR="00500F0B" w:rsidRPr="00743905" w:rsidRDefault="00500F0B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DE0AA" w14:textId="77777777" w:rsidR="00500F0B" w:rsidRPr="00743905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4D20C894" w14:textId="77777777" w:rsidR="00500F0B" w:rsidRPr="00743905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137-104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BA20A" w14:textId="77777777" w:rsidR="00500F0B" w:rsidRPr="00743905" w:rsidRDefault="00500F0B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45664" w14:textId="77777777" w:rsidR="00500F0B" w:rsidRPr="00743905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2FE70" w14:textId="77777777" w:rsidR="00500F0B" w:rsidRPr="00743905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7ECCD" w14:textId="77777777" w:rsidR="00500F0B" w:rsidRPr="00743905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00F0B" w:rsidRPr="00743905" w14:paraId="7057F719" w14:textId="77777777">
        <w:trPr>
          <w:cantSplit/>
          <w:trHeight w:val="7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C5DA4" w14:textId="77777777" w:rsidR="00500F0B" w:rsidRPr="00743905" w:rsidRDefault="00500F0B" w:rsidP="00500F0B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119CC" w14:textId="77777777" w:rsidR="00500F0B" w:rsidRPr="00743905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769F1" w14:textId="77777777" w:rsidR="00500F0B" w:rsidRPr="00743905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843A6" w14:textId="77777777" w:rsidR="00500F0B" w:rsidRPr="00743905" w:rsidRDefault="00500F0B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3698364F" w14:textId="77777777" w:rsidR="00500F0B" w:rsidRPr="00743905" w:rsidRDefault="00500F0B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08684A0C" w14:textId="77777777" w:rsidR="00500F0B" w:rsidRPr="00743905" w:rsidRDefault="00500F0B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D5D91" w14:textId="77777777" w:rsidR="00500F0B" w:rsidRPr="00743905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642B47C9" w14:textId="77777777" w:rsidR="00500F0B" w:rsidRPr="00743905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DC821" w14:textId="77777777" w:rsidR="00500F0B" w:rsidRPr="00743905" w:rsidRDefault="00500F0B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37938" w14:textId="77777777" w:rsidR="00500F0B" w:rsidRPr="00743905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E5474" w14:textId="77777777" w:rsidR="00500F0B" w:rsidRPr="00743905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AAA67" w14:textId="77777777" w:rsidR="00500F0B" w:rsidRPr="00743905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</w:tbl>
    <w:p w14:paraId="79AF776F" w14:textId="77777777" w:rsidR="00500F0B" w:rsidRDefault="00500F0B">
      <w:pPr>
        <w:spacing w:before="40" w:after="40" w:line="192" w:lineRule="auto"/>
        <w:ind w:right="57"/>
        <w:rPr>
          <w:sz w:val="20"/>
          <w:lang w:val="ro-RO"/>
        </w:rPr>
      </w:pPr>
    </w:p>
    <w:p w14:paraId="1A20F84F" w14:textId="77777777" w:rsidR="00500F0B" w:rsidRDefault="00500F0B" w:rsidP="00BD3926">
      <w:pPr>
        <w:pStyle w:val="Heading1"/>
        <w:spacing w:line="360" w:lineRule="auto"/>
      </w:pPr>
      <w:r>
        <w:t>LINIA 202 B</w:t>
      </w:r>
    </w:p>
    <w:p w14:paraId="7DE2B534" w14:textId="77777777" w:rsidR="00500F0B" w:rsidRDefault="00500F0B" w:rsidP="00986206">
      <w:pPr>
        <w:pStyle w:val="Heading1"/>
        <w:spacing w:line="360" w:lineRule="auto"/>
        <w:rPr>
          <w:b w:val="0"/>
          <w:bCs w:val="0"/>
          <w:sz w:val="8"/>
        </w:rPr>
      </w:pPr>
      <w:r>
        <w:t>SIMERIA - SIMERIA TRIAJ GR. D (BUCLĂ)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69"/>
        <w:gridCol w:w="758"/>
        <w:gridCol w:w="2201"/>
        <w:gridCol w:w="870"/>
        <w:gridCol w:w="757"/>
        <w:gridCol w:w="869"/>
        <w:gridCol w:w="753"/>
        <w:gridCol w:w="2492"/>
      </w:tblGrid>
      <w:tr w:rsidR="00500F0B" w14:paraId="125749A2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E892B" w14:textId="77777777" w:rsidR="00500F0B" w:rsidRDefault="00500F0B" w:rsidP="00500F0B">
            <w:pPr>
              <w:numPr>
                <w:ilvl w:val="0"/>
                <w:numId w:val="6"/>
              </w:numPr>
              <w:spacing w:before="120" w:after="120"/>
              <w:ind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12B6F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C220E" w14:textId="77777777" w:rsidR="00500F0B" w:rsidRPr="007C5BF9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36008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</w:t>
            </w:r>
          </w:p>
          <w:p w14:paraId="4297F0CB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D6613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941C7EF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FFE48" w14:textId="77777777" w:rsidR="00500F0B" w:rsidRPr="007C5BF9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ADD8E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282C7" w14:textId="77777777" w:rsidR="00500F0B" w:rsidRPr="00BD268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FDF3D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E4403EB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1D, 2D și 3D.</w:t>
            </w:r>
          </w:p>
        </w:tc>
      </w:tr>
    </w:tbl>
    <w:p w14:paraId="39B077AF" w14:textId="77777777" w:rsidR="00500F0B" w:rsidRDefault="00500F0B">
      <w:pPr>
        <w:spacing w:before="40" w:after="40" w:line="192" w:lineRule="auto"/>
        <w:ind w:right="57"/>
        <w:rPr>
          <w:sz w:val="20"/>
          <w:lang w:val="ro-RO"/>
        </w:rPr>
      </w:pPr>
    </w:p>
    <w:p w14:paraId="03D8E728" w14:textId="77777777" w:rsidR="00500F0B" w:rsidRDefault="00500F0B" w:rsidP="001B4DE9">
      <w:pPr>
        <w:pStyle w:val="Heading1"/>
        <w:spacing w:line="360" w:lineRule="auto"/>
      </w:pPr>
      <w:r>
        <w:lastRenderedPageBreak/>
        <w:t>LINIA 213</w:t>
      </w:r>
    </w:p>
    <w:p w14:paraId="3328AC25" w14:textId="77777777" w:rsidR="00500F0B" w:rsidRDefault="00500F0B" w:rsidP="00D668A1">
      <w:pPr>
        <w:pStyle w:val="Heading1"/>
        <w:spacing w:line="360" w:lineRule="auto"/>
        <w:rPr>
          <w:b w:val="0"/>
          <w:bCs w:val="0"/>
          <w:sz w:val="8"/>
        </w:rPr>
      </w:pPr>
      <w:r>
        <w:t>SIMERIA - HUNEDOARA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3"/>
        <w:gridCol w:w="865"/>
        <w:gridCol w:w="748"/>
        <w:gridCol w:w="2187"/>
        <w:gridCol w:w="947"/>
        <w:gridCol w:w="748"/>
        <w:gridCol w:w="863"/>
        <w:gridCol w:w="746"/>
        <w:gridCol w:w="2469"/>
      </w:tblGrid>
      <w:tr w:rsidR="00500F0B" w14:paraId="20302077" w14:textId="77777777">
        <w:trPr>
          <w:cantSplit/>
          <w:trHeight w:val="1237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0CD46" w14:textId="77777777" w:rsidR="00500F0B" w:rsidRDefault="00500F0B" w:rsidP="00500F0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FDB5C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F2599" w14:textId="77777777" w:rsidR="00500F0B" w:rsidRPr="00BA7F8C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23BDE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Bârcea Mică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F92F5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72C59CA3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1 - 7, </w:t>
            </w:r>
          </w:p>
          <w:p w14:paraId="22171F0A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2 - 8 </w:t>
            </w:r>
          </w:p>
          <w:p w14:paraId="6C0E85FE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0437466E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5A5D4" w14:textId="77777777" w:rsidR="00500F0B" w:rsidRPr="009E0061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794E0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72D90" w14:textId="77777777" w:rsidR="00500F0B" w:rsidRPr="00BA7F8C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BE57F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213 şi 214.</w:t>
            </w:r>
          </w:p>
        </w:tc>
      </w:tr>
      <w:tr w:rsidR="00500F0B" w14:paraId="27128ED3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A3B36" w14:textId="77777777" w:rsidR="00500F0B" w:rsidRDefault="00500F0B" w:rsidP="00500F0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E797C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74F0F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0B117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2DE69380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56EAB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34F71" w14:textId="77777777" w:rsidR="00500F0B" w:rsidRPr="009E0061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B7A2C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AA57A" w14:textId="77777777" w:rsidR="00500F0B" w:rsidRPr="00BA7F8C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B1BB4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00F0B" w14:paraId="37EEF1B5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E049B" w14:textId="77777777" w:rsidR="00500F0B" w:rsidRDefault="00500F0B" w:rsidP="00500F0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35A84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45A3C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6994C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3863C8DC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D6800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BBE29" w14:textId="77777777" w:rsidR="00500F0B" w:rsidRPr="009E0061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B15E5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3B45A" w14:textId="77777777" w:rsidR="00500F0B" w:rsidRPr="00BA7F8C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AC971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00F0B" w14:paraId="3E0281CD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B77AE" w14:textId="77777777" w:rsidR="00500F0B" w:rsidRDefault="00500F0B" w:rsidP="00500F0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B40A1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B21FB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34438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088CEE5D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 Cap X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12D58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3F554E5A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21 </w:t>
            </w:r>
          </w:p>
          <w:p w14:paraId="46ABB42D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442C0840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68455A49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 / 51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596F5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D192F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BF44B" w14:textId="77777777" w:rsidR="00500F0B" w:rsidRPr="00BA7F8C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7C161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013A6DF8" w14:textId="77777777" w:rsidR="00500F0B" w:rsidRPr="006A7611" w:rsidRDefault="00500F0B">
      <w:pPr>
        <w:spacing w:before="40" w:after="40" w:line="192" w:lineRule="auto"/>
        <w:ind w:right="57"/>
      </w:pPr>
    </w:p>
    <w:p w14:paraId="764C74A0" w14:textId="77777777" w:rsidR="00500F0B" w:rsidRDefault="00500F0B" w:rsidP="005B00A7">
      <w:pPr>
        <w:pStyle w:val="Heading1"/>
        <w:spacing w:line="360" w:lineRule="auto"/>
      </w:pPr>
      <w:r>
        <w:t>LINIA 218</w:t>
      </w:r>
    </w:p>
    <w:p w14:paraId="6E230347" w14:textId="77777777" w:rsidR="00500F0B" w:rsidRDefault="00500F0B" w:rsidP="008C7840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ARAD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780"/>
        <w:gridCol w:w="754"/>
        <w:gridCol w:w="870"/>
        <w:gridCol w:w="754"/>
        <w:gridCol w:w="2492"/>
      </w:tblGrid>
      <w:tr w:rsidR="00500F0B" w14:paraId="023D175A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19D06" w14:textId="77777777" w:rsidR="00500F0B" w:rsidRDefault="00500F0B" w:rsidP="00500F0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1CE1E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D0DB2" w14:textId="77777777" w:rsidR="00500F0B" w:rsidRPr="00CF787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3335E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07966CDB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AD318" w14:textId="77777777" w:rsidR="00500F0B" w:rsidRPr="00465A98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</w:t>
            </w:r>
          </w:p>
          <w:p w14:paraId="55E108C6" w14:textId="77777777" w:rsidR="00500F0B" w:rsidRPr="00465A98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A7197" w14:textId="77777777" w:rsidR="00500F0B" w:rsidRPr="00CF787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F787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489A4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145F9" w14:textId="77777777" w:rsidR="00500F0B" w:rsidRPr="00984D7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642C9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:rsidRPr="00A8307A" w14:paraId="7B66525B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5949C" w14:textId="77777777" w:rsidR="00500F0B" w:rsidRPr="00A75A00" w:rsidRDefault="00500F0B" w:rsidP="00500F0B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3185D" w14:textId="77777777" w:rsidR="00500F0B" w:rsidRPr="00A8307A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A83B9" w14:textId="77777777" w:rsidR="00500F0B" w:rsidRPr="00A8307A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C252E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6EB0871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F8969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peste sch. 11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</w:t>
            </w:r>
            <w:r w:rsidRPr="00664FA3">
              <w:rPr>
                <w:b/>
                <w:bCs/>
                <w:sz w:val="20"/>
                <w:szCs w:val="20"/>
                <w:lang w:val="ro-RO"/>
              </w:rPr>
              <w:t>51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97 </w:t>
            </w:r>
          </w:p>
          <w:p w14:paraId="463727A6" w14:textId="77777777" w:rsidR="00500F0B" w:rsidRPr="00664FA3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8E3D3" w14:textId="77777777" w:rsidR="00500F0B" w:rsidRPr="00A8307A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8FB69" w14:textId="77777777" w:rsidR="00500F0B" w:rsidRPr="00A8307A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191E2" w14:textId="77777777" w:rsidR="00500F0B" w:rsidRPr="00A8307A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6616B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AF4404E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4753C288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735ABF35" w14:textId="77777777" w:rsidR="00500F0B" w:rsidRPr="00664FA3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664FA3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500F0B" w:rsidRPr="00A8307A" w14:paraId="23ABF8C9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261E0" w14:textId="77777777" w:rsidR="00500F0B" w:rsidRPr="00A75A00" w:rsidRDefault="00500F0B" w:rsidP="00500F0B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188C0" w14:textId="77777777" w:rsidR="00500F0B" w:rsidRPr="00A8307A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7CDF8" w14:textId="77777777" w:rsidR="00500F0B" w:rsidRPr="00A8307A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580FC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C61FE83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DE5EB" w14:textId="77777777" w:rsidR="00500F0B" w:rsidRPr="00664FA3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511A4BCD" w14:textId="77777777" w:rsidR="00500F0B" w:rsidRPr="00664FA3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AD2BB" w14:textId="77777777" w:rsidR="00500F0B" w:rsidRPr="00A8307A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35946" w14:textId="77777777" w:rsidR="00500F0B" w:rsidRPr="00A8307A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4D0AF" w14:textId="77777777" w:rsidR="00500F0B" w:rsidRPr="00A8307A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6A5F6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69A6C9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57302D62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6E49E390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500F0B" w:rsidRPr="00A8307A" w14:paraId="4BC9F4A9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3F909" w14:textId="77777777" w:rsidR="00500F0B" w:rsidRPr="00A75A00" w:rsidRDefault="00500F0B" w:rsidP="00500F0B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582B8" w14:textId="77777777" w:rsidR="00500F0B" w:rsidRPr="00A8307A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4AC60" w14:textId="77777777" w:rsidR="00500F0B" w:rsidRPr="003F40D2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5CF6C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6930EF7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2046E" w14:textId="77777777" w:rsidR="00500F0B" w:rsidRPr="00A8307A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0BC9C" w14:textId="77777777" w:rsidR="00500F0B" w:rsidRPr="003F40D2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3F40D2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0A5E9" w14:textId="77777777" w:rsidR="00500F0B" w:rsidRPr="00A8307A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98B39" w14:textId="77777777" w:rsidR="00500F0B" w:rsidRPr="003F40D2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EF0A8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8A34CE7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500F0B" w:rsidRPr="00A8307A" w14:paraId="4E7ED235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BE0D2" w14:textId="77777777" w:rsidR="00500F0B" w:rsidRPr="00A75A00" w:rsidRDefault="00500F0B" w:rsidP="00500F0B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CA192" w14:textId="77777777" w:rsidR="00500F0B" w:rsidRPr="00A8307A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F2A3E" w14:textId="77777777" w:rsidR="00500F0B" w:rsidRPr="003F40D2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45BF3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008416F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31618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233573C" w14:textId="77777777" w:rsidR="00500F0B" w:rsidRPr="00A8307A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65B55" w14:textId="77777777" w:rsidR="00500F0B" w:rsidRPr="003F40D2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3F40D2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AB11B" w14:textId="77777777" w:rsidR="00500F0B" w:rsidRPr="00A8307A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941EF" w14:textId="77777777" w:rsidR="00500F0B" w:rsidRPr="003F40D2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34198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51840E8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500F0B" w:rsidRPr="00A8307A" w14:paraId="4A7D1E0F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3117E" w14:textId="77777777" w:rsidR="00500F0B" w:rsidRPr="00A75A00" w:rsidRDefault="00500F0B" w:rsidP="00500F0B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31198" w14:textId="77777777" w:rsidR="00500F0B" w:rsidRPr="00A8307A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6FA1D" w14:textId="77777777" w:rsidR="00500F0B" w:rsidRPr="00732832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61B27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10C814E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97AE3" w14:textId="77777777" w:rsidR="00500F0B" w:rsidRPr="00A8307A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BF928" w14:textId="77777777" w:rsidR="00500F0B" w:rsidRPr="007B4F6A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7B4F6A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25131" w14:textId="77777777" w:rsidR="00500F0B" w:rsidRPr="00A8307A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1A097" w14:textId="77777777" w:rsidR="00500F0B" w:rsidRPr="00732832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A87E4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67BF0CB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0BD19A14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310AE56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31FCCE25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500F0B" w:rsidRPr="00A8307A" w14:paraId="07A37F03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71445" w14:textId="77777777" w:rsidR="00500F0B" w:rsidRPr="00A75A00" w:rsidRDefault="00500F0B" w:rsidP="00500F0B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16757" w14:textId="77777777" w:rsidR="00500F0B" w:rsidRPr="00A8307A" w:rsidRDefault="00500F0B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6715D" w14:textId="77777777" w:rsidR="00500F0B" w:rsidRPr="00732832" w:rsidRDefault="00500F0B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7C0E4" w14:textId="77777777" w:rsidR="00500F0B" w:rsidRPr="00A8307A" w:rsidRDefault="00500F0B" w:rsidP="0004703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4DFEF4E" w14:textId="77777777" w:rsidR="00500F0B" w:rsidRPr="00A8307A" w:rsidRDefault="00500F0B" w:rsidP="0004703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C3C35" w14:textId="77777777" w:rsidR="00500F0B" w:rsidRDefault="00500F0B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ACE91ED" w14:textId="77777777" w:rsidR="00500F0B" w:rsidRDefault="00500F0B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31C0EE51" w14:textId="77777777" w:rsidR="00500F0B" w:rsidRDefault="00500F0B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35C43" w14:textId="77777777" w:rsidR="00500F0B" w:rsidRPr="007B4F6A" w:rsidRDefault="00500F0B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75114" w14:textId="77777777" w:rsidR="00500F0B" w:rsidRPr="00A8307A" w:rsidRDefault="00500F0B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E44D4" w14:textId="77777777" w:rsidR="00500F0B" w:rsidRPr="00732832" w:rsidRDefault="00500F0B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36DAD" w14:textId="77777777" w:rsidR="00500F0B" w:rsidRDefault="00500F0B" w:rsidP="0004703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500F0B" w:rsidRPr="00A8307A" w14:paraId="255ACC3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C3E8E" w14:textId="77777777" w:rsidR="00500F0B" w:rsidRPr="00A75A00" w:rsidRDefault="00500F0B" w:rsidP="00500F0B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8845C" w14:textId="77777777" w:rsidR="00500F0B" w:rsidRPr="00A8307A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A8ECC" w14:textId="77777777" w:rsidR="00500F0B" w:rsidRPr="00B2699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4E5A0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A7A09D5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82100" w14:textId="77777777" w:rsidR="00500F0B" w:rsidRPr="00A8307A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6B0B2" w14:textId="77777777" w:rsidR="00500F0B" w:rsidRPr="00B2699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B26991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5A99A" w14:textId="77777777" w:rsidR="00500F0B" w:rsidRPr="00A8307A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86C6A" w14:textId="77777777" w:rsidR="00500F0B" w:rsidRPr="00B2699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3CE8A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CA7482B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788870C2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00F0B" w:rsidRPr="00A8307A" w14:paraId="573127DB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86E9C" w14:textId="77777777" w:rsidR="00500F0B" w:rsidRPr="00A75A00" w:rsidRDefault="00500F0B" w:rsidP="00500F0B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8255A" w14:textId="77777777" w:rsidR="00500F0B" w:rsidRPr="00A8307A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D9689" w14:textId="77777777" w:rsidR="00500F0B" w:rsidRPr="00B2699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4B905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A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AD7F3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C5B44BD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54690118" w14:textId="77777777" w:rsidR="00500F0B" w:rsidRPr="00A8307A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BC810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6FF8D" w14:textId="77777777" w:rsidR="00500F0B" w:rsidRPr="00A8307A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6BA15" w14:textId="77777777" w:rsidR="00500F0B" w:rsidRPr="00B2699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DAD31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315A0A7E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în direcția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Sud, 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Vest și liniile 1 - 6 Reșița, liniile </w:t>
            </w:r>
          </w:p>
          <w:p w14:paraId="66514782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00F0B" w:rsidRPr="00A8307A" w14:paraId="5B2C076C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2F067" w14:textId="77777777" w:rsidR="00500F0B" w:rsidRPr="00A75A00" w:rsidRDefault="00500F0B" w:rsidP="00500F0B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D4BDA" w14:textId="77777777" w:rsidR="00500F0B" w:rsidRPr="00A8307A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3B904" w14:textId="77777777" w:rsidR="00500F0B" w:rsidRPr="00B2699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DD1F3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C4F17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EF2E9D7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5801B7B1" w14:textId="77777777" w:rsidR="00500F0B" w:rsidRPr="00A8307A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0F24B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BFDCA" w14:textId="77777777" w:rsidR="00500F0B" w:rsidRPr="00A8307A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4005B" w14:textId="77777777" w:rsidR="00500F0B" w:rsidRPr="00B2699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E71F5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37C6A81C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500F0B" w:rsidRPr="00A8307A" w14:paraId="008ADB78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59E7D" w14:textId="77777777" w:rsidR="00500F0B" w:rsidRPr="00A75A00" w:rsidRDefault="00500F0B" w:rsidP="00500F0B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DFC9A" w14:textId="77777777" w:rsidR="00500F0B" w:rsidRPr="00A8307A" w:rsidRDefault="00500F0B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05599" w14:textId="77777777" w:rsidR="00500F0B" w:rsidRPr="00B26991" w:rsidRDefault="00500F0B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08428" w14:textId="77777777" w:rsidR="00500F0B" w:rsidRPr="00A8307A" w:rsidRDefault="00500F0B" w:rsidP="00FD3B2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AC77F" w14:textId="77777777" w:rsidR="00500F0B" w:rsidRDefault="00500F0B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7545296" w14:textId="77777777" w:rsidR="00500F0B" w:rsidRDefault="00500F0B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28F143A6" w14:textId="77777777" w:rsidR="00500F0B" w:rsidRDefault="00500F0B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CF425" w14:textId="77777777" w:rsidR="00500F0B" w:rsidRDefault="00500F0B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F1C29" w14:textId="77777777" w:rsidR="00500F0B" w:rsidRPr="00A8307A" w:rsidRDefault="00500F0B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8403C" w14:textId="77777777" w:rsidR="00500F0B" w:rsidRPr="00B26991" w:rsidRDefault="00500F0B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53ADA" w14:textId="77777777" w:rsidR="00500F0B" w:rsidRPr="00FD3B28" w:rsidRDefault="00500F0B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608F9D1A" w14:textId="77777777" w:rsidR="00500F0B" w:rsidRDefault="00500F0B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500F0B" w:rsidRPr="00A8307A" w14:paraId="7BBC16A8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24915" w14:textId="77777777" w:rsidR="00500F0B" w:rsidRPr="00A75A00" w:rsidRDefault="00500F0B" w:rsidP="00500F0B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A9733" w14:textId="77777777" w:rsidR="00500F0B" w:rsidRPr="00A8307A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76C67" w14:textId="77777777" w:rsidR="00500F0B" w:rsidRPr="00B2699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65BFA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B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32DE8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4FDF0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EC62B" w14:textId="77777777" w:rsidR="00500F0B" w:rsidRPr="00A8307A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51B43" w14:textId="77777777" w:rsidR="00500F0B" w:rsidRPr="00B2699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3C9A8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00F0B" w:rsidRPr="00A8307A" w14:paraId="1C00EB06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E290F" w14:textId="77777777" w:rsidR="00500F0B" w:rsidRPr="00A75A00" w:rsidRDefault="00500F0B" w:rsidP="00500F0B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A125F" w14:textId="77777777" w:rsidR="00500F0B" w:rsidRPr="00A8307A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F8BF8" w14:textId="77777777" w:rsidR="00500F0B" w:rsidRPr="000D3BB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9918B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2216347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A7635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EC599CE" w14:textId="77777777" w:rsidR="00500F0B" w:rsidRPr="00A8307A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A69C5" w14:textId="77777777" w:rsidR="00500F0B" w:rsidRPr="000D3BB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0D3BBC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8A72D" w14:textId="77777777" w:rsidR="00500F0B" w:rsidRPr="00A8307A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21F86" w14:textId="77777777" w:rsidR="00500F0B" w:rsidRPr="000D3BB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017AC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38D99B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500F0B" w:rsidRPr="00A8307A" w14:paraId="08258E2A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5053E" w14:textId="77777777" w:rsidR="00500F0B" w:rsidRPr="00A75A00" w:rsidRDefault="00500F0B" w:rsidP="00500F0B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700F9" w14:textId="77777777" w:rsidR="00500F0B" w:rsidRPr="00A8307A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D4E69" w14:textId="77777777" w:rsidR="00500F0B" w:rsidRPr="009658E6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5F905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53F1DB8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3DAB6" w14:textId="77777777" w:rsidR="00500F0B" w:rsidRPr="00A8307A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A3ACD" w14:textId="77777777" w:rsidR="00500F0B" w:rsidRPr="009658E6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9658E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EBDA3" w14:textId="77777777" w:rsidR="00500F0B" w:rsidRPr="00A8307A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E02A4" w14:textId="77777777" w:rsidR="00500F0B" w:rsidRPr="009658E6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7FAB0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018F2BF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500F0B" w:rsidRPr="00A8307A" w14:paraId="3682ECF3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B8FA4" w14:textId="77777777" w:rsidR="00500F0B" w:rsidRPr="00A75A00" w:rsidRDefault="00500F0B" w:rsidP="00500F0B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24AC3" w14:textId="77777777" w:rsidR="00500F0B" w:rsidRPr="00A8307A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AFFEC" w14:textId="77777777" w:rsidR="00500F0B" w:rsidRPr="00472E19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8B57D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5272B18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CF16B" w14:textId="77777777" w:rsidR="00500F0B" w:rsidRPr="00A8307A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64419" w14:textId="77777777" w:rsidR="00500F0B" w:rsidRPr="00472E19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472E19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F760F" w14:textId="77777777" w:rsidR="00500F0B" w:rsidRPr="00A8307A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0E468" w14:textId="77777777" w:rsidR="00500F0B" w:rsidRPr="00472E19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74425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4E1B88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500F0B" w:rsidRPr="00A8307A" w14:paraId="14F08874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8F720" w14:textId="77777777" w:rsidR="00500F0B" w:rsidRPr="00A75A00" w:rsidRDefault="00500F0B" w:rsidP="00500F0B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D6017" w14:textId="77777777" w:rsidR="00500F0B" w:rsidRPr="00A8307A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C278D" w14:textId="77777777" w:rsidR="00500F0B" w:rsidRPr="00530A8D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613DC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1D484E8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BBC02" w14:textId="77777777" w:rsidR="00500F0B" w:rsidRPr="00A8307A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858CA" w14:textId="77777777" w:rsidR="00500F0B" w:rsidRPr="00530A8D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530A8D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322D6" w14:textId="77777777" w:rsidR="00500F0B" w:rsidRPr="00A8307A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C4ECC" w14:textId="77777777" w:rsidR="00500F0B" w:rsidRPr="00530A8D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7C6E4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246106A" w14:textId="77777777" w:rsidR="00500F0B" w:rsidRPr="00A8307A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500F0B" w14:paraId="7E28998A" w14:textId="77777777" w:rsidTr="0017470F">
        <w:trPr>
          <w:cantSplit/>
          <w:trHeight w:val="26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F8ABA" w14:textId="77777777" w:rsidR="00500F0B" w:rsidRDefault="00500F0B" w:rsidP="00500F0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9F170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036CB" w14:textId="77777777" w:rsidR="00500F0B" w:rsidRPr="00CF787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2F32C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2FD7A844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 </w:t>
            </w:r>
          </w:p>
          <w:p w14:paraId="7F5F04E7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C07B4" w14:textId="77777777" w:rsidR="00500F0B" w:rsidRPr="00447EF5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peste toate apara-tele de cale din stația Ronaţ Triaj</w:t>
            </w:r>
          </w:p>
          <w:p w14:paraId="2ED072E9" w14:textId="77777777" w:rsidR="00500F0B" w:rsidRPr="00465A98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52B7D" w14:textId="77777777" w:rsidR="00500F0B" w:rsidRPr="00CF787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221E4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B0C9B" w14:textId="77777777" w:rsidR="00500F0B" w:rsidRPr="00984D7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F7BE9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5717F2C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3 - 8 abătute.</w:t>
            </w:r>
          </w:p>
        </w:tc>
      </w:tr>
      <w:tr w:rsidR="00500F0B" w14:paraId="28EA3784" w14:textId="77777777" w:rsidTr="0017470F">
        <w:trPr>
          <w:cantSplit/>
          <w:trHeight w:val="8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74C2C" w14:textId="77777777" w:rsidR="00500F0B" w:rsidRDefault="00500F0B" w:rsidP="00500F0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23CBB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09871" w14:textId="77777777" w:rsidR="00500F0B" w:rsidRPr="00CF787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4FDF8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735FE18A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  <w:p w14:paraId="405C7227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3 - 8 abătute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4284C" w14:textId="77777777" w:rsidR="00500F0B" w:rsidRPr="00465A98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AB531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5DA83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CB8E4" w14:textId="77777777" w:rsidR="00500F0B" w:rsidRPr="00984D7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DF2D8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diagonala 2 - 4 Ronaţ Triaj Grupa A.</w:t>
            </w:r>
          </w:p>
        </w:tc>
      </w:tr>
      <w:tr w:rsidR="00500F0B" w14:paraId="141CDC58" w14:textId="77777777" w:rsidTr="0017470F">
        <w:trPr>
          <w:cantSplit/>
          <w:trHeight w:val="5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07DC6" w14:textId="77777777" w:rsidR="00500F0B" w:rsidRDefault="00500F0B" w:rsidP="00500F0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5DEF5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74887" w14:textId="77777777" w:rsidR="00500F0B" w:rsidRPr="00CF787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62F9E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190DB2AB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BFDAC" w14:textId="77777777" w:rsidR="00500F0B" w:rsidRPr="00465A98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F8820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608E5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007CB" w14:textId="77777777" w:rsidR="00500F0B" w:rsidRPr="00984D7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7BEFB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5965A8F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3, Cap Y.</w:t>
            </w:r>
          </w:p>
        </w:tc>
      </w:tr>
      <w:tr w:rsidR="00500F0B" w14:paraId="62D19C88" w14:textId="77777777" w:rsidTr="0017470F">
        <w:trPr>
          <w:cantSplit/>
          <w:trHeight w:val="8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DDEE2" w14:textId="77777777" w:rsidR="00500F0B" w:rsidRDefault="00500F0B" w:rsidP="00500F0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C3F73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ACCDC" w14:textId="77777777" w:rsidR="00500F0B" w:rsidRPr="00CF787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1E299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2FEED6C8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29044" w14:textId="77777777" w:rsidR="00500F0B" w:rsidRPr="00465A98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58A32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385FD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8356B" w14:textId="77777777" w:rsidR="00500F0B" w:rsidRPr="00984D7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6231D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A7DCFD3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 și </w:t>
            </w:r>
          </w:p>
          <w:p w14:paraId="579AA5A5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Ronaț Triaj Grupa A. </w:t>
            </w:r>
          </w:p>
        </w:tc>
      </w:tr>
      <w:tr w:rsidR="00500F0B" w14:paraId="48BCB41A" w14:textId="77777777" w:rsidTr="0017470F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EF556" w14:textId="77777777" w:rsidR="00500F0B" w:rsidRDefault="00500F0B" w:rsidP="00500F0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6953F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10+400</w:t>
            </w:r>
          </w:p>
          <w:p w14:paraId="5A5863C8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8DDF4" w14:textId="77777777" w:rsidR="00500F0B" w:rsidRPr="00CF787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79B80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52C570BD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-  Sânandrei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2EA6F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8941D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71D0A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1CFD1" w14:textId="77777777" w:rsidR="00500F0B" w:rsidRPr="00984D7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E4DD5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14:paraId="631564F0" w14:textId="77777777" w:rsidTr="0017470F">
        <w:trPr>
          <w:cantSplit/>
          <w:trHeight w:val="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62D7A" w14:textId="77777777" w:rsidR="00500F0B" w:rsidRDefault="00500F0B" w:rsidP="00500F0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B679B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26752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28F9B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23EBE67B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5C6DD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ADF62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876EF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7A1D7" w14:textId="77777777" w:rsidR="00500F0B" w:rsidRPr="00984D7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8880E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318377C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Cap X.</w:t>
            </w:r>
          </w:p>
        </w:tc>
      </w:tr>
      <w:tr w:rsidR="00500F0B" w14:paraId="636ED8FD" w14:textId="77777777" w:rsidTr="0017470F">
        <w:trPr>
          <w:cantSplit/>
          <w:trHeight w:val="9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E43AC" w14:textId="77777777" w:rsidR="00500F0B" w:rsidRDefault="00500F0B" w:rsidP="00500F0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6FA51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DF7A8" w14:textId="77777777" w:rsidR="00500F0B" w:rsidRPr="00CF787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28FD1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42E43013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51900" w14:textId="77777777" w:rsidR="00500F0B" w:rsidRPr="00465A98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0F6CF583" w14:textId="77777777" w:rsidR="00500F0B" w:rsidRPr="00465A98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6 - 12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35444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49EF4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2BFD8" w14:textId="77777777" w:rsidR="00500F0B" w:rsidRPr="00984D7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6AD11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D4A38B9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abătută. </w:t>
            </w:r>
          </w:p>
        </w:tc>
      </w:tr>
      <w:tr w:rsidR="00500F0B" w14:paraId="076B1E02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73C33" w14:textId="77777777" w:rsidR="00500F0B" w:rsidRDefault="00500F0B" w:rsidP="00500F0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D45A6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16+050</w:t>
            </w:r>
          </w:p>
          <w:p w14:paraId="1F05B1F8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94791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B62AA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</w:t>
            </w:r>
          </w:p>
          <w:p w14:paraId="4F54D731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05EED" w14:textId="77777777" w:rsidR="00500F0B" w:rsidRPr="00465A98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661B2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EBAF6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74C48" w14:textId="77777777" w:rsidR="00500F0B" w:rsidRPr="00984D7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6229F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500F0B" w14:paraId="3D4D267C" w14:textId="77777777" w:rsidTr="0017470F">
        <w:trPr>
          <w:cantSplit/>
          <w:trHeight w:val="257"/>
          <w:jc w:val="center"/>
        </w:trPr>
        <w:tc>
          <w:tcPr>
            <w:tcW w:w="638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AEA1A" w14:textId="77777777" w:rsidR="00500F0B" w:rsidRDefault="00500F0B" w:rsidP="00500F0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3A3D7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19+700</w:t>
            </w:r>
          </w:p>
          <w:p w14:paraId="4BD13204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8A529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4EA57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Băile Calacea, </w:t>
            </w:r>
            <w:r>
              <w:rPr>
                <w:b/>
                <w:bCs/>
                <w:sz w:val="20"/>
                <w:lang w:val="ro-RO"/>
              </w:rPr>
              <w:br/>
              <w:t>linia 3 directă și Băile Calacea -Orțișoara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EDA47" w14:textId="77777777" w:rsidR="00500F0B" w:rsidRPr="00465A98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8CB5C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E3BAC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4189D" w14:textId="77777777" w:rsidR="00500F0B" w:rsidRPr="00984D7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124CA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de viteză semnalizată în trepte</w:t>
            </w:r>
          </w:p>
        </w:tc>
      </w:tr>
      <w:tr w:rsidR="00500F0B" w14:paraId="6BBC65BA" w14:textId="77777777" w:rsidTr="0017470F">
        <w:trPr>
          <w:cantSplit/>
          <w:trHeight w:val="874"/>
          <w:jc w:val="center"/>
        </w:trPr>
        <w:tc>
          <w:tcPr>
            <w:tcW w:w="638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A395D" w14:textId="77777777" w:rsidR="00500F0B" w:rsidRDefault="00500F0B" w:rsidP="00500F0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78838" w14:textId="77777777" w:rsidR="00500F0B" w:rsidRDefault="00500F0B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  <w:p w14:paraId="0C01813F" w14:textId="77777777" w:rsidR="00500F0B" w:rsidRDefault="00500F0B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80A81" w14:textId="77777777" w:rsidR="00500F0B" w:rsidRDefault="00500F0B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7CEAF" w14:textId="77777777" w:rsidR="00500F0B" w:rsidRDefault="00500F0B" w:rsidP="00447EF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8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0BE8E" w14:textId="77777777" w:rsidR="00500F0B" w:rsidRPr="00465A98" w:rsidRDefault="00500F0B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B2328" w14:textId="77777777" w:rsidR="00500F0B" w:rsidRDefault="00500F0B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079A5" w14:textId="77777777" w:rsidR="00500F0B" w:rsidRDefault="00500F0B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766AF" w14:textId="77777777" w:rsidR="00500F0B" w:rsidRPr="00984D71" w:rsidRDefault="00500F0B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B4D2B" w14:textId="77777777" w:rsidR="00500F0B" w:rsidRDefault="00500F0B" w:rsidP="00447E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432A9398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77B1F" w14:textId="77777777" w:rsidR="00500F0B" w:rsidRDefault="00500F0B" w:rsidP="00500F0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B1321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99BAD" w14:textId="77777777" w:rsidR="00500F0B" w:rsidRPr="00CF787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608A7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6A91C" w14:textId="77777777" w:rsidR="00500F0B" w:rsidRPr="00465A98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28B16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EA4D5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6510D" w14:textId="77777777" w:rsidR="00500F0B" w:rsidRPr="00984D7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0391C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2FBDBC2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 Cap X.</w:t>
            </w:r>
          </w:p>
        </w:tc>
      </w:tr>
      <w:tr w:rsidR="00500F0B" w14:paraId="2A8BCA29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CFA45" w14:textId="77777777" w:rsidR="00500F0B" w:rsidRDefault="00500F0B" w:rsidP="00500F0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A10EB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7D7C4" w14:textId="77777777" w:rsidR="00500F0B" w:rsidRPr="00CF787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D7696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  <w:p w14:paraId="485B200C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9581B" w14:textId="77777777" w:rsidR="00500F0B" w:rsidRPr="00465A98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14E5E54B" w14:textId="77777777" w:rsidR="00500F0B" w:rsidRPr="00465A98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4 - 12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A2DDC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E32ED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49E6B" w14:textId="77777777" w:rsidR="00500F0B" w:rsidRPr="00984D7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E2D22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1266F62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500F0B" w14:paraId="267A1448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74C47" w14:textId="77777777" w:rsidR="00500F0B" w:rsidRDefault="00500F0B" w:rsidP="00500F0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62147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25+100</w:t>
            </w:r>
          </w:p>
          <w:p w14:paraId="47876055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777EB" w14:textId="77777777" w:rsidR="00500F0B" w:rsidRPr="00CF787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04071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Băile Calacea -Orțișoara și </w:t>
            </w:r>
          </w:p>
          <w:p w14:paraId="39853998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46FF5083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098B1" w14:textId="77777777" w:rsidR="00500F0B" w:rsidRPr="00465A98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E95BE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372E3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B58A4" w14:textId="77777777" w:rsidR="00500F0B" w:rsidRPr="00984D7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44DD0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Lucrări Coridor IV.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Podețe provizorii.</w:t>
            </w:r>
          </w:p>
        </w:tc>
      </w:tr>
      <w:tr w:rsidR="00500F0B" w14:paraId="546D8BDB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8E167" w14:textId="77777777" w:rsidR="00500F0B" w:rsidRDefault="00500F0B" w:rsidP="00500F0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BFEB1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690B7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A69BC" w14:textId="77777777" w:rsidR="00500F0B" w:rsidRDefault="00500F0B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3F674669" w14:textId="77777777" w:rsidR="00500F0B" w:rsidRDefault="00500F0B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5004F" w14:textId="77777777" w:rsidR="00500F0B" w:rsidRDefault="00500F0B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între</w:t>
            </w:r>
          </w:p>
          <w:p w14:paraId="72E9D28E" w14:textId="77777777" w:rsidR="00500F0B" w:rsidRPr="0017470F" w:rsidRDefault="00500F0B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sch. 11 și Ax </w:t>
            </w:r>
            <w:r>
              <w:rPr>
                <w:b/>
                <w:bCs/>
                <w:sz w:val="20"/>
                <w:lang w:val="ro-RO"/>
              </w:rPr>
              <w:t>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F752B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EB589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7041C" w14:textId="77777777" w:rsidR="00500F0B" w:rsidRPr="00984D7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5A0FA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4EF343D0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B4646" w14:textId="77777777" w:rsidR="00500F0B" w:rsidRDefault="00500F0B" w:rsidP="00500F0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3AC9F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20449" w14:textId="77777777" w:rsidR="00500F0B" w:rsidRPr="00CF787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B4B06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1789EB3E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256A2" w14:textId="77777777" w:rsidR="00500F0B" w:rsidRPr="00465A98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579245AA" w14:textId="77777777" w:rsidR="00500F0B" w:rsidRPr="00465A98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9 și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7692B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A6B5D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5B955" w14:textId="77777777" w:rsidR="00500F0B" w:rsidRPr="00984D7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3D6F6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54A5031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3 - 5 Cap X.</w:t>
            </w:r>
          </w:p>
        </w:tc>
      </w:tr>
      <w:tr w:rsidR="00500F0B" w14:paraId="4389B241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D5E7F" w14:textId="77777777" w:rsidR="00500F0B" w:rsidRDefault="00500F0B" w:rsidP="00500F0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F2979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6B9B0" w14:textId="77777777" w:rsidR="00500F0B" w:rsidRPr="00CF787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E474B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0DD1BE1F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775BE" w14:textId="77777777" w:rsidR="00500F0B" w:rsidRPr="00465A98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peste sch. 10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CC2A0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374B4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0EB8A" w14:textId="77777777" w:rsidR="00500F0B" w:rsidRPr="00984D7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8F848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abătute, Cap Y.</w:t>
            </w:r>
          </w:p>
        </w:tc>
      </w:tr>
      <w:tr w:rsidR="00500F0B" w14:paraId="071A79BE" w14:textId="77777777" w:rsidTr="0017470F">
        <w:trPr>
          <w:cantSplit/>
          <w:trHeight w:val="5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84820" w14:textId="77777777" w:rsidR="00500F0B" w:rsidRDefault="00500F0B" w:rsidP="00500F0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3A54D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31+250</w:t>
            </w:r>
          </w:p>
          <w:p w14:paraId="7D296538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D04EA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24A51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Orțișoara - </w:t>
            </w:r>
          </w:p>
          <w:p w14:paraId="0BF9DFF1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Vinga, St. Vinga</w:t>
            </w:r>
          </w:p>
          <w:p w14:paraId="0C10E437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directă </w:t>
            </w:r>
            <w:r>
              <w:rPr>
                <w:b/>
                <w:bCs/>
                <w:sz w:val="20"/>
                <w:lang w:val="ro-RO"/>
              </w:rPr>
              <w:br/>
              <w:t>și Vinga - Șag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FC647" w14:textId="77777777" w:rsidR="00500F0B" w:rsidRPr="00465A98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689C1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F839D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8D0FE" w14:textId="77777777" w:rsidR="00500F0B" w:rsidRPr="00984D71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6412B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1E2EDE7F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4617AF63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D2C11" w14:textId="77777777" w:rsidR="00500F0B" w:rsidRDefault="00500F0B" w:rsidP="00500F0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04AEF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7ACF6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30FD8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386F8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DA618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9C3ED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E59CD" w14:textId="77777777" w:rsidR="00500F0B" w:rsidRPr="00984D71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7ED4E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</w:t>
            </w:r>
          </w:p>
        </w:tc>
      </w:tr>
      <w:tr w:rsidR="00500F0B" w14:paraId="0FA85B0A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051F1" w14:textId="77777777" w:rsidR="00500F0B" w:rsidRDefault="00500F0B" w:rsidP="00500F0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45063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CA487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0C295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5AB6B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DE0D1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68D8F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1ACC6" w14:textId="77777777" w:rsidR="00500F0B" w:rsidRPr="00984D71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DEB4B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Cap X.</w:t>
            </w:r>
          </w:p>
        </w:tc>
      </w:tr>
      <w:tr w:rsidR="00500F0B" w14:paraId="51469E74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94A5A" w14:textId="77777777" w:rsidR="00500F0B" w:rsidRDefault="00500F0B" w:rsidP="00500F0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62F9F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DA0D4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FDC74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9164C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93860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4A1C1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E2BA6" w14:textId="77777777" w:rsidR="00500F0B" w:rsidRPr="00984D71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D6488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Y.</w:t>
            </w:r>
          </w:p>
        </w:tc>
      </w:tr>
      <w:tr w:rsidR="00500F0B" w14:paraId="69DB7FDC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9BB4F" w14:textId="77777777" w:rsidR="00500F0B" w:rsidRDefault="00500F0B" w:rsidP="00500F0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38025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7D8FE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C620A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Valea Viilor </w:t>
            </w:r>
          </w:p>
          <w:p w14:paraId="31C9E456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994C1" w14:textId="77777777" w:rsidR="00500F0B" w:rsidRPr="00465A98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C7DF8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93C01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FD2F2" w14:textId="77777777" w:rsidR="00500F0B" w:rsidRPr="00984D71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C6CEC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03B8F122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50ADE" w14:textId="77777777" w:rsidR="00500F0B" w:rsidRDefault="00500F0B" w:rsidP="00500F0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EA85D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DB6BA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7C73A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Viilor</w:t>
            </w:r>
          </w:p>
          <w:p w14:paraId="48D2C4C0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2DAEE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5CCDB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0B2B8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5096D" w14:textId="77777777" w:rsidR="00500F0B" w:rsidRPr="00984D71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74022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AB458A1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 Cap Y.</w:t>
            </w:r>
          </w:p>
        </w:tc>
      </w:tr>
      <w:tr w:rsidR="00500F0B" w14:paraId="619F948E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75441" w14:textId="77777777" w:rsidR="00500F0B" w:rsidRDefault="00500F0B" w:rsidP="00500F0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83693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293FF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47B5E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243DCE45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EF020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EEB45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4826C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C203B" w14:textId="77777777" w:rsidR="00500F0B" w:rsidRPr="00984D71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D5DB6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400E6B5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500F0B" w14:paraId="44ADC41E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2ED84" w14:textId="77777777" w:rsidR="00500F0B" w:rsidRDefault="00500F0B" w:rsidP="00500F0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ECA4D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3D4A5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1B4B3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140E337C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9EAA5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BAA89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A2781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A629E" w14:textId="77777777" w:rsidR="00500F0B" w:rsidRPr="00984D71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630AC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2161845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 abătută Cap X.</w:t>
            </w:r>
          </w:p>
        </w:tc>
      </w:tr>
      <w:tr w:rsidR="00500F0B" w14:paraId="7E7C9864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97D73" w14:textId="77777777" w:rsidR="00500F0B" w:rsidRDefault="00500F0B" w:rsidP="00500F0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E9AB6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23494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7BA01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02F78099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D24F4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F8766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A2E0B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53B9B" w14:textId="77777777" w:rsidR="00500F0B" w:rsidRPr="00984D71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C7A75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D92A97A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500F0B" w14:paraId="208445BC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F23E6" w14:textId="77777777" w:rsidR="00500F0B" w:rsidRDefault="00500F0B" w:rsidP="00500F0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0F3DD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83FCC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45F22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46927604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6490C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D4A26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23FCA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5F3C3" w14:textId="77777777" w:rsidR="00500F0B" w:rsidRPr="00984D71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55AD6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96AC7EA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500F0B" w14:paraId="616BA8E0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3FC17" w14:textId="77777777" w:rsidR="00500F0B" w:rsidRDefault="00500F0B" w:rsidP="00500F0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ABA13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13BD4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0EE15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367A9311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8BB2F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1C2E8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F070A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DCC6B" w14:textId="77777777" w:rsidR="00500F0B" w:rsidRPr="00984D71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81125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D967DFA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Cap Y.</w:t>
            </w:r>
          </w:p>
        </w:tc>
      </w:tr>
    </w:tbl>
    <w:p w14:paraId="7A3A7708" w14:textId="77777777" w:rsidR="00500F0B" w:rsidRDefault="00500F0B">
      <w:pPr>
        <w:spacing w:before="40" w:after="40" w:line="192" w:lineRule="auto"/>
        <w:ind w:right="57"/>
        <w:rPr>
          <w:sz w:val="20"/>
          <w:lang w:val="ro-RO"/>
        </w:rPr>
      </w:pPr>
    </w:p>
    <w:p w14:paraId="40671479" w14:textId="77777777" w:rsidR="00500F0B" w:rsidRDefault="00500F0B" w:rsidP="0095691E">
      <w:pPr>
        <w:pStyle w:val="Heading1"/>
        <w:spacing w:line="360" w:lineRule="auto"/>
      </w:pPr>
      <w:r>
        <w:lastRenderedPageBreak/>
        <w:t>LINIA 300</w:t>
      </w:r>
    </w:p>
    <w:p w14:paraId="4D894CE8" w14:textId="77777777" w:rsidR="00500F0B" w:rsidRDefault="00500F0B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500F0B" w14:paraId="0456016F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85027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7A2EA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1AE11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FB1D3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6D5A892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0B65E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0F903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D98CC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B8023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F70C6" w14:textId="77777777" w:rsidR="00500F0B" w:rsidRPr="00D344C9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00F0B" w14:paraId="57384D7A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1C292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248EB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45AEE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1242B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BF558F1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1EECA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2A209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F0769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C46AC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01451" w14:textId="77777777" w:rsidR="00500F0B" w:rsidRPr="00D344C9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00F0B" w14:paraId="7AAB0842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12A4C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06B72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6B2FB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D145C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5B2EAB6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30110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EAC9E74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7813D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5C45E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B47BA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B94E4" w14:textId="77777777" w:rsidR="00500F0B" w:rsidRPr="00D344C9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04BE55E" w14:textId="77777777" w:rsidR="00500F0B" w:rsidRPr="00D344C9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Acces la liniile 11 şi 12.</w:t>
            </w:r>
          </w:p>
        </w:tc>
      </w:tr>
      <w:tr w:rsidR="00500F0B" w14:paraId="28BF9780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8C644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ACAFC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A0CCC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9D37D" w14:textId="77777777" w:rsidR="00500F0B" w:rsidRDefault="00500F0B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8633308" w14:textId="77777777" w:rsidR="00500F0B" w:rsidRDefault="00500F0B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9A4D4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53A92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4DFE8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EC490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796C3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1DA2D3CF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3C91D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73F8A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D8173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BFD56" w14:textId="77777777" w:rsidR="00500F0B" w:rsidRDefault="00500F0B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27695" w14:textId="77777777" w:rsidR="00500F0B" w:rsidRPr="00E4222D" w:rsidRDefault="00500F0B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5EDBD74B" w14:textId="77777777" w:rsidR="00500F0B" w:rsidRPr="00E4222D" w:rsidRDefault="00500F0B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32DF35AF" w14:textId="77777777" w:rsidR="00500F0B" w:rsidRPr="00E4222D" w:rsidRDefault="00500F0B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381B4175" w14:textId="77777777" w:rsidR="00500F0B" w:rsidRDefault="00500F0B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AF8E7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B6FC4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B6E60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606E2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bookmarkEnd w:id="2"/>
      <w:tr w:rsidR="00500F0B" w14:paraId="26827DC0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47F86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CEA8E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F303C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A6827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782A91C2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6A768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9F0F1DC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  <w:lang w:val="ro-RO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B5DCA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9D231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18A66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75AC6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5 - 7 Cap X.</w:t>
            </w:r>
          </w:p>
          <w:p w14:paraId="5EE23119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00F0B" w14:paraId="2BFDBCC5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EF747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15866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939C4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9DFA9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56A6067F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42781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97C52E2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48BD5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53B28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B19AB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46813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7596829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6 și 7 Cap X.</w:t>
            </w:r>
          </w:p>
        </w:tc>
      </w:tr>
      <w:tr w:rsidR="00500F0B" w14:paraId="27D560FE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F9D2B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D5F06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16+900</w:t>
            </w:r>
          </w:p>
          <w:p w14:paraId="5BB3524D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94E1C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63E7F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Buftea – </w:t>
            </w:r>
          </w:p>
          <w:p w14:paraId="46F85C10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Periș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0A80E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BFD8C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AC33F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10434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B2133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00F0B" w14:paraId="1519580A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6C458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73629" w14:textId="77777777" w:rsidR="00500F0B" w:rsidRDefault="00500F0B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5CD0F" w14:textId="77777777" w:rsidR="00500F0B" w:rsidRPr="00600D25" w:rsidRDefault="00500F0B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8B68D" w14:textId="77777777" w:rsidR="00500F0B" w:rsidRDefault="00500F0B" w:rsidP="0068218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Buftea – </w:t>
            </w:r>
          </w:p>
          <w:p w14:paraId="2FE0340A" w14:textId="77777777" w:rsidR="00500F0B" w:rsidRDefault="00500F0B" w:rsidP="0068218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Periș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91DED" w14:textId="77777777" w:rsidR="00500F0B" w:rsidRDefault="00500F0B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DF312" w14:textId="77777777" w:rsidR="00500F0B" w:rsidRDefault="00500F0B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301E8" w14:textId="77777777" w:rsidR="00500F0B" w:rsidRDefault="00500F0B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16+900</w:t>
            </w:r>
          </w:p>
          <w:p w14:paraId="5C8D1199" w14:textId="77777777" w:rsidR="00500F0B" w:rsidRDefault="00500F0B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8FF23" w14:textId="77777777" w:rsidR="00500F0B" w:rsidRDefault="00500F0B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0B26A" w14:textId="77777777" w:rsidR="00500F0B" w:rsidRDefault="00500F0B" w:rsidP="00682186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00F0B" w14:paraId="79FBEA89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32EB5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39CA2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CEC9D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DFCF4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E0624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E6354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55598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  <w:p w14:paraId="56A19E61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5DA3D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21852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00F0B" w14:paraId="2F461BBD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1876C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52B9A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685F8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E3875" w14:textId="77777777" w:rsidR="00500F0B" w:rsidRDefault="00500F0B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3408D7A4" w14:textId="77777777" w:rsidR="00500F0B" w:rsidRDefault="00500F0B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58139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B4EF5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0F262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50+500</w:t>
            </w:r>
          </w:p>
          <w:p w14:paraId="7BAF6A39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AF7A2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ABD1E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00F0B" w14:paraId="10A0511B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2F475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8FB55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EA2A7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2B20B" w14:textId="77777777" w:rsidR="00500F0B" w:rsidRDefault="00500F0B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Brazi – </w:t>
            </w:r>
          </w:p>
          <w:p w14:paraId="58850D83" w14:textId="77777777" w:rsidR="00500F0B" w:rsidRDefault="00500F0B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 Ploiești Triaj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4394E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7093A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9D022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52+800</w:t>
            </w:r>
          </w:p>
          <w:p w14:paraId="65228EED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20D7C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C43C3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00F0B" w14:paraId="1B732282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4344D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7505A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27992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E8698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3CFE43AB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6D7C8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0D345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5E014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20E53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C3C54" w14:textId="77777777" w:rsidR="00500F0B" w:rsidRPr="00D344C9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00F0B" w14:paraId="512D802D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F8D59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E6B0C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D6B6C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EF3B0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76677EAD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3A795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1EF0FF55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39, 41 şi TDJ </w:t>
            </w:r>
          </w:p>
          <w:p w14:paraId="1E8031A1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/ 37,</w:t>
            </w:r>
          </w:p>
          <w:p w14:paraId="36FCA77C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 / 56,</w:t>
            </w:r>
          </w:p>
          <w:p w14:paraId="15B20A27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C464B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19A11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04A74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51A89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Afectează intrări - ieşiri </w:t>
            </w:r>
          </w:p>
          <w:p w14:paraId="15A7BDCF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9 - 13.</w:t>
            </w:r>
          </w:p>
          <w:p w14:paraId="5F295EFA" w14:textId="77777777" w:rsidR="00500F0B" w:rsidRPr="004870EE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500F0B" w14:paraId="25A9FCF9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B12A4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704AE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  <w:p w14:paraId="4CEB5EA7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59+500</w:t>
            </w:r>
          </w:p>
          <w:p w14:paraId="7C9B0588" w14:textId="77777777" w:rsidR="00500F0B" w:rsidRDefault="00500F0B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(ax st. Ploiești Sud)</w:t>
            </w:r>
          </w:p>
          <w:p w14:paraId="62301C94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54270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2B960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E66ED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F5DC6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D604E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44EF9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6A0F7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00F0B" w14:paraId="7A834053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A9CC0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C1F63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CBDD5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B55F1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CE44E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F5170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40C01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17FD65CC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6F815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82794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1732C9C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ram. Ploiești Triaj.</w:t>
            </w:r>
          </w:p>
        </w:tc>
      </w:tr>
      <w:tr w:rsidR="00500F0B" w14:paraId="11DDA4C8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7A053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E407C" w14:textId="77777777" w:rsidR="00500F0B" w:rsidRDefault="00500F0B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7F5C8E97" w14:textId="77777777" w:rsidR="00500F0B" w:rsidRDefault="00500F0B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723E1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82D4F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ED682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83CE0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43CC1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BC114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B1DF8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EC976C0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 Ploiești Vest.</w:t>
            </w:r>
          </w:p>
        </w:tc>
      </w:tr>
      <w:tr w:rsidR="00500F0B" w14:paraId="628206A4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73809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DB7FD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85586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5F61C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F5063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BB2FD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E89A0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60+000-</w:t>
            </w:r>
          </w:p>
          <w:p w14:paraId="6B828063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437D4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E6CBF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87EC615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intrările dinspre Ploiești Vest.</w:t>
            </w:r>
          </w:p>
        </w:tc>
      </w:tr>
      <w:tr w:rsidR="00500F0B" w14:paraId="0D5E0874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5BAD0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C935B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DE312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D21A6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Buda, peste sch. 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0BDBC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BCCBB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A104D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68+800</w:t>
            </w:r>
          </w:p>
          <w:p w14:paraId="1610492B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3BF61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1AE07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00F0B" w14:paraId="33183DD4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70FAC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128E7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2EAB03A8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8006C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51882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A1502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4C923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534A1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0FA6D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3FDB1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00F0B" w14:paraId="1A7C6ADA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8AF47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918A7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37AAF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6785F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4A476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6156F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149F9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78BF98AA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0AF56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36090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00F0B" w14:paraId="64E25B4C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BEE4F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2209E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A3806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403F0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Predeal</w:t>
            </w:r>
          </w:p>
          <w:p w14:paraId="0257EC27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B3F1B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0480A55D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48DE3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41D04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9DD1F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4D0B7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0D7F040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7286CC9" w14:textId="77777777" w:rsidR="00500F0B" w:rsidRPr="00D344C9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9 directă.</w:t>
            </w:r>
          </w:p>
        </w:tc>
      </w:tr>
      <w:tr w:rsidR="00500F0B" w14:paraId="190D0CC3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556CA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F579A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08F14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DCDD3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Timişu de Sus</w:t>
            </w:r>
          </w:p>
          <w:p w14:paraId="3CCE1682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240A2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664AA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0911F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C110E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701CE" w14:textId="77777777" w:rsidR="00500F0B" w:rsidRPr="00D344C9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00F0B" w14:paraId="26D82A97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F4EE9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311B7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B87D9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77F1B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3D83F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BAD86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CAFD8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6C72B3DA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AAFDB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90933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112BC8C" w14:textId="77777777" w:rsidR="00500F0B" w:rsidRPr="00D344C9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500F0B" w14:paraId="7738ECC3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6B3A1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5F9FC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7CD411DC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E128A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A2E73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49E10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08CB3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29468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42A67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B9C57" w14:textId="77777777" w:rsidR="00500F0B" w:rsidRDefault="00500F0B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9499729" w14:textId="77777777" w:rsidR="00500F0B" w:rsidRPr="00D344C9" w:rsidRDefault="00500F0B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500F0B" w14:paraId="5B691404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FF21E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85DB5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200FEFC7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E650F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7BA08" w14:textId="77777777" w:rsidR="00500F0B" w:rsidRDefault="00500F0B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6B18869E" w14:textId="77777777" w:rsidR="00500F0B" w:rsidRDefault="00500F0B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140B4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04C030C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43, 45, 61, 63 T.D.J.</w:t>
            </w:r>
          </w:p>
          <w:p w14:paraId="4F1DAC0A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/ 51, 55 / 59, 65 / 67,</w:t>
            </w:r>
          </w:p>
          <w:p w14:paraId="405DDCD1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</w:t>
            </w:r>
          </w:p>
          <w:p w14:paraId="6BED07F4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F570729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AA2E9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89797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53AC589E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07A4C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0615D" w14:textId="77777777" w:rsidR="00500F0B" w:rsidRDefault="00500F0B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5D42FFD" w14:textId="77777777" w:rsidR="00500F0B" w:rsidRDefault="00500F0B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841B27D" w14:textId="77777777" w:rsidR="00500F0B" w:rsidRPr="00D344C9" w:rsidRDefault="00500F0B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1 - 8 și 21 – 23 Cap X.</w:t>
            </w:r>
          </w:p>
        </w:tc>
      </w:tr>
      <w:tr w:rsidR="00500F0B" w14:paraId="3E25DD7D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1B68A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4CB36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4B2DC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E460A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5741B63D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91C61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5C25D07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79A55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8589D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C5F8B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A2F8A" w14:textId="77777777" w:rsidR="00500F0B" w:rsidRDefault="00500F0B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C4E8504" w14:textId="77777777" w:rsidR="00500F0B" w:rsidRDefault="00500F0B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B51DA05" w14:textId="77777777" w:rsidR="00500F0B" w:rsidRDefault="00500F0B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X.</w:t>
            </w:r>
          </w:p>
        </w:tc>
      </w:tr>
      <w:tr w:rsidR="00500F0B" w14:paraId="214A584D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EDEFF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DCDA1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67008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4B4E1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11CBEAA4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55351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1C8A3E0B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AE9E2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B84A7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CD6C1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78D04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DC9C9AA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2-12 Grupa Tehnică.</w:t>
            </w:r>
          </w:p>
        </w:tc>
      </w:tr>
      <w:tr w:rsidR="00500F0B" w14:paraId="6AFF7ECE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A37C6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A6A71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23DC7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8D522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7575CA">
              <w:rPr>
                <w:b/>
                <w:bCs/>
                <w:sz w:val="20"/>
                <w:lang w:val="ro-RO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54B06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BFE91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1F544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170+290</w:t>
            </w:r>
          </w:p>
          <w:p w14:paraId="0B4AFD76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A3D7B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57890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B2F2732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00F0B" w14:paraId="65E04C7F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09646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1FBEF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AC701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160A2" w14:textId="77777777" w:rsidR="00500F0B" w:rsidRDefault="00500F0B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4F694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4496F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1ED9B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53BB0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F8362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00F0B" w14:paraId="28146352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394C0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E8A2C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7C6EC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73F34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55005DEB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FEAC6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E5EB6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4291C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9EB78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B1B55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00F0B" w14:paraId="75E24488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319A8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C05D8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8F1B5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D761D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4138E358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67246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AAFF5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D439C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7B050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38B43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00F0B" w14:paraId="66E7AA67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C1949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2AD02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3F500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AE196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1F8CF024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554D7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4F4AC0D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39793096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949B75E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C78ED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7E59B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0260D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0AA25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FCC3D15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9504159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Y.</w:t>
            </w:r>
          </w:p>
        </w:tc>
      </w:tr>
      <w:tr w:rsidR="00500F0B" w14:paraId="0CED2042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11EA9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23327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13F61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92868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432FF227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989E0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8DB29B1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B6AE8" w14:textId="77777777" w:rsidR="00500F0B" w:rsidRPr="00600D25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10693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5E308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39B7F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9513F11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13 - 15.</w:t>
            </w:r>
          </w:p>
        </w:tc>
      </w:tr>
      <w:tr w:rsidR="00500F0B" w14:paraId="43F18648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B367A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5D07E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4D5DBD">
              <w:rPr>
                <w:b/>
                <w:bCs/>
                <w:sz w:val="20"/>
                <w:lang w:val="ro-RO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C5A73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6BE1B" w14:textId="77777777" w:rsidR="00500F0B" w:rsidRDefault="00500F0B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5057BA7E" w14:textId="77777777" w:rsidR="00500F0B" w:rsidRDefault="00500F0B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A65D0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0C7EF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300D4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39928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79310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i/>
                <w:iCs/>
                <w:sz w:val="20"/>
                <w:szCs w:val="20"/>
                <w:lang w:val="ro-RO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500F0B" w14:paraId="6B612B3D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95E36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0003B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8911CF">
              <w:rPr>
                <w:b/>
                <w:bCs/>
                <w:sz w:val="20"/>
                <w:lang w:val="ro-RO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59D45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F1EA1" w14:textId="77777777" w:rsidR="00500F0B" w:rsidRDefault="00500F0B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Brașov</w:t>
            </w:r>
          </w:p>
          <w:p w14:paraId="3A66FA07" w14:textId="77777777" w:rsidR="00500F0B" w:rsidRDefault="00500F0B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2BBFB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25310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98691" w14:textId="77777777" w:rsidR="00500F0B" w:rsidRDefault="00500F0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C6F40" w14:textId="77777777" w:rsidR="00500F0B" w:rsidRDefault="00500F0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4A66B" w14:textId="77777777" w:rsidR="00500F0B" w:rsidRDefault="00500F0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500F0B" w14:paraId="7FD2D16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4B13C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FF7D4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3603A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F4D3C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55F2F187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8B643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5099A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E0394" w14:textId="77777777" w:rsidR="00500F0B" w:rsidRPr="00E731A9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350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</w:t>
            </w:r>
            <w:r>
              <w:rPr>
                <w:b/>
                <w:bCs/>
                <w:sz w:val="16"/>
                <w:szCs w:val="16"/>
                <w:lang w:val="ro-RO"/>
              </w:rPr>
              <w:t>pr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.</w:t>
            </w:r>
          </w:p>
          <w:p w14:paraId="0FCC2C2C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26C73A93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EE1C8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8A153" w14:textId="77777777" w:rsidR="00500F0B" w:rsidRDefault="00500F0B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 în capătul dinspre</w:t>
            </w:r>
          </w:p>
          <w:p w14:paraId="7EE1EE07" w14:textId="77777777" w:rsidR="00500F0B" w:rsidRDefault="00500F0B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Brașov. Fără inductori.</w:t>
            </w:r>
          </w:p>
          <w:bookmarkEnd w:id="3"/>
          <w:p w14:paraId="3C756C91" w14:textId="77777777" w:rsidR="00500F0B" w:rsidRPr="001D4392" w:rsidRDefault="00500F0B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500F0B" w14:paraId="71D129CD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8A812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4AF5B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7F05A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C92AD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Brașov</w:t>
            </w:r>
          </w:p>
          <w:p w14:paraId="2DC3B27E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355BA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CA51F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78D53" w14:textId="77777777" w:rsidR="00500F0B" w:rsidRPr="00E731A9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169+864 Km ex.</w:t>
            </w:r>
          </w:p>
          <w:p w14:paraId="44F574AE" w14:textId="77777777" w:rsidR="00500F0B" w:rsidRPr="00E731A9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171+041 Km pr.</w:t>
            </w:r>
          </w:p>
          <w:p w14:paraId="178A14A6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2746EB30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963D5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7C296" w14:textId="77777777" w:rsidR="00500F0B" w:rsidRPr="00616BAF" w:rsidRDefault="00500F0B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330D707" w14:textId="77777777" w:rsidR="00500F0B" w:rsidRDefault="00500F0B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3B5D5A1" w14:textId="77777777" w:rsidR="00500F0B" w:rsidRPr="003B726B" w:rsidRDefault="00500F0B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marfă </w:t>
            </w:r>
          </w:p>
        </w:tc>
      </w:tr>
      <w:tr w:rsidR="00500F0B" w14:paraId="6F553426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D83AB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0F888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B6934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FB20D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1BDE857A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355CA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EF042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417EE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176+030</w:t>
            </w:r>
          </w:p>
          <w:p w14:paraId="1F96B3FE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3E964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DA488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8BDAAFC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00F0B" w14:paraId="28709B8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E9542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0DDC4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88B69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90181" w14:textId="77777777" w:rsidR="00500F0B" w:rsidRDefault="00500F0B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6E8B7AD7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48728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20FE0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7F871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2C876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146A9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00F0B" w14:paraId="2FA3EFF8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B9DF5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7628B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C6495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BA33D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 -</w:t>
            </w:r>
          </w:p>
          <w:p w14:paraId="63721F58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9580C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39F79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9B9FF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76+450</w:t>
            </w:r>
          </w:p>
          <w:p w14:paraId="6851720E" w14:textId="77777777" w:rsidR="00500F0B" w:rsidRPr="00E731A9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K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m ex.</w:t>
            </w:r>
          </w:p>
          <w:p w14:paraId="17917E32" w14:textId="77777777" w:rsidR="00500F0B" w:rsidRPr="00E731A9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43A30859" w14:textId="77777777" w:rsidR="00500F0B" w:rsidRPr="001D4392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42369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F4E42" w14:textId="77777777" w:rsidR="00500F0B" w:rsidRDefault="00500F0B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57A0F06" w14:textId="77777777" w:rsidR="00500F0B" w:rsidRDefault="00500F0B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569F12E0" w14:textId="77777777" w:rsidR="00500F0B" w:rsidRPr="003B726B" w:rsidRDefault="00500F0B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500F0B" w14:paraId="049FD1A5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9D9B5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1BBB6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B0F7C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DBDC6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Stupini - </w:t>
            </w:r>
          </w:p>
          <w:p w14:paraId="36A61179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91FCF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5FB4D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68E2A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450</w:t>
            </w:r>
          </w:p>
          <w:p w14:paraId="2E48CF41" w14:textId="77777777" w:rsidR="00500F0B" w:rsidRPr="00E731A9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Km ex.</w:t>
            </w:r>
          </w:p>
          <w:p w14:paraId="3A43BCF7" w14:textId="77777777" w:rsidR="00500F0B" w:rsidRPr="00E731A9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53B52D17" w14:textId="77777777" w:rsidR="00500F0B" w:rsidRPr="001D4392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FB1A1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E6B5E" w14:textId="77777777" w:rsidR="00500F0B" w:rsidRPr="00616BAF" w:rsidRDefault="00500F0B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789D4FC" w14:textId="77777777" w:rsidR="00500F0B" w:rsidRDefault="00500F0B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3DBC8750" w14:textId="77777777" w:rsidR="00500F0B" w:rsidRPr="003B726B" w:rsidRDefault="00500F0B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 pentru toate trenurile de mafă</w:t>
            </w:r>
          </w:p>
        </w:tc>
      </w:tr>
      <w:tr w:rsidR="00500F0B" w14:paraId="6DC7D78F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A68A8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DB3F9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E211E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93537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Stupini -</w:t>
            </w:r>
          </w:p>
          <w:p w14:paraId="660B7D75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8E2B8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E984A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53ADC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178+800</w:t>
            </w:r>
          </w:p>
          <w:p w14:paraId="5CCFB395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934AC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66048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5389408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693C3B6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provozoriu.</w:t>
            </w:r>
          </w:p>
        </w:tc>
      </w:tr>
      <w:tr w:rsidR="00500F0B" w14:paraId="2E8D38EE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57CDD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40420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F114C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76A00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Stupini – Bod și </w:t>
            </w:r>
          </w:p>
          <w:p w14:paraId="6C4A5039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79F48CD2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B46B5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44F51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3ADCA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182+100</w:t>
            </w:r>
          </w:p>
          <w:p w14:paraId="586F16A4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47FF3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D561B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</w:t>
            </w:r>
          </w:p>
        </w:tc>
      </w:tr>
      <w:tr w:rsidR="00500F0B" w14:paraId="3663271D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DC43F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E9129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39780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7FFE4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3CC08101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1DF87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9018D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D7151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0E3E7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3E698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CE2083E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și 6 abătute.</w:t>
            </w:r>
          </w:p>
        </w:tc>
      </w:tr>
      <w:tr w:rsidR="00500F0B" w14:paraId="0F83369E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04F4A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E95DB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184+000</w:t>
            </w:r>
          </w:p>
          <w:p w14:paraId="6DD7F9CD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7286F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6E0A5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Bod și linia 2 directă  și</w:t>
            </w:r>
          </w:p>
          <w:p w14:paraId="10150E3C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FC3AE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2A04F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CD615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DC63B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AC722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2764D61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00F0B" w14:paraId="47D9CA1C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2FD9B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7E240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2A8F7AE8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ADEF6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8648C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63F41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565C6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E2981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B2C21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8C7FB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</w:t>
            </w:r>
          </w:p>
          <w:p w14:paraId="654CA16D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00F0B" w14:paraId="58D93122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B6326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76D83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12A15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84C41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- Feldioara</w:t>
            </w:r>
          </w:p>
          <w:p w14:paraId="5ED257A4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linia 3 directă </w:t>
            </w:r>
          </w:p>
          <w:p w14:paraId="46791C59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16025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22ECC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A53A1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0987035C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898EC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F4790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500F0B" w14:paraId="6FEC9F94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ECCAE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EF532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14BAA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0A40F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      </w:t>
            </w:r>
          </w:p>
          <w:p w14:paraId="21328B20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FFC87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F579FD6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B9195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CEDDA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D8D3F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0ADE9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00F0B" w14:paraId="284D5A87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2EC19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85452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7B471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2270B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</w:t>
            </w:r>
          </w:p>
          <w:p w14:paraId="3720C297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5DC6A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5CC3C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91235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  <w:p w14:paraId="51AC5132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3D21D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09267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00F0B" w14:paraId="6D77D007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6B01B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EC517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BCF90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6705F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1DB08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CA64F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50DD3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194+500</w:t>
            </w:r>
          </w:p>
          <w:p w14:paraId="16202B80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18ACA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6578C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 </w:t>
            </w:r>
          </w:p>
          <w:p w14:paraId="167992EB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5105FAEA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  <w:lang w:val="ro-RO"/>
              </w:rPr>
              <w:t>și lipsă vizibilitate trecere la nivel km 194+630</w:t>
            </w:r>
          </w:p>
        </w:tc>
      </w:tr>
      <w:tr w:rsidR="00500F0B" w14:paraId="2635E7F6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48166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4EC6A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E677D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4FD1B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</w:t>
            </w:r>
          </w:p>
          <w:p w14:paraId="053EAE5C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39FB7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31456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FED74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201+000</w:t>
            </w:r>
          </w:p>
          <w:p w14:paraId="3CB5362F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C8803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A93E3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378392B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00F0B" w14:paraId="4F1A2432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08AD3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AC546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EFBBF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CCF30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Apaţa</w:t>
            </w:r>
          </w:p>
          <w:p w14:paraId="0DD54792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76B81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55407EE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 </w:t>
            </w:r>
          </w:p>
          <w:p w14:paraId="63C12E05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50F59A0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E0081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6233E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2B4DA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0D2EE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din firul I în firul II.</w:t>
            </w:r>
          </w:p>
          <w:p w14:paraId="3458D618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00F0B" w14:paraId="36A97679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B64F6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D0031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D34EF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4AC8F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Apaţa - Augustin și </w:t>
            </w:r>
          </w:p>
          <w:p w14:paraId="7A8CCDFA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6DC78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4A9C2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139DD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211+600</w:t>
            </w:r>
          </w:p>
          <w:p w14:paraId="0045AA95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DBAB3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00AB8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80804B6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00F0B" w14:paraId="2682A8B0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2D291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4D54D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0037AF89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5D5F6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E2B3D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DA88A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786C1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98509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72C18BD3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E0AAD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C4D6A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00F0B" w14:paraId="45EFE46B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E1EDB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2BD3B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234+050</w:t>
            </w:r>
          </w:p>
          <w:p w14:paraId="2B625C13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2FDFF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70937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933EA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93C93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59F75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30CFF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63CAC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0826881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provizoriu.</w:t>
            </w:r>
          </w:p>
        </w:tc>
      </w:tr>
      <w:tr w:rsidR="00500F0B" w14:paraId="290715F4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AC89F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F36E1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93BA4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1DD9F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FC47A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44713A23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024EF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5C4F5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1C691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B812B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00F0B" w14:paraId="1DCC8907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2087C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C4487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DD3D2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404F7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F644D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38F7BF75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8AB0C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6A009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64759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BDF26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00F0B" w14:paraId="33EE1050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18B50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A57A1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06D9E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A0DBA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D95C6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5157BAD9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80295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7C940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05BCB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E2F6B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00F0B" w14:paraId="293E207F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48B07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66DB4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3E2B43EB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96AAF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E8D05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</w:t>
            </w:r>
          </w:p>
          <w:p w14:paraId="03D4E3AB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ECB59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BDFF6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BB6E9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2B74DA9E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3AE4C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27DB6" w14:textId="77777777" w:rsidR="00500F0B" w:rsidRPr="0019324E" w:rsidRDefault="00500F0B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224DA2BC" w14:textId="77777777" w:rsidR="00500F0B" w:rsidRPr="000160B5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243+941.</w:t>
            </w:r>
          </w:p>
          <w:p w14:paraId="1768C444" w14:textId="77777777" w:rsidR="00500F0B" w:rsidRPr="006B78FD" w:rsidRDefault="00500F0B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2B0060DB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18007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968DB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86B02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DF037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27352235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E15E2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664A55A4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46CEA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31BE9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27762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ADE38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5CBBC84F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8 abătute.</w:t>
            </w:r>
          </w:p>
        </w:tc>
      </w:tr>
      <w:tr w:rsidR="00500F0B" w14:paraId="1E22BF0D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08973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5DD16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F8CCD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97F66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09D92740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și 2 abătute,</w:t>
            </w:r>
          </w:p>
          <w:p w14:paraId="6AC388C1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25164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95E24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D6BBD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AF147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6EC6F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8C94EA4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DDACE23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şi 2 abătute.</w:t>
            </w:r>
          </w:p>
        </w:tc>
      </w:tr>
      <w:tr w:rsidR="00500F0B" w14:paraId="4A5E836D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82140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071AF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633D2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ED2D6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502B2386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EA5F8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131F036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2 - 8</w:t>
            </w:r>
          </w:p>
          <w:p w14:paraId="33D92EA5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DDF406A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6FF7E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46E92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2C329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5D9DC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34377DB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E59E979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II.</w:t>
            </w:r>
          </w:p>
        </w:tc>
      </w:tr>
      <w:tr w:rsidR="00500F0B" w14:paraId="57C4F933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4B67B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943E8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EF01A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DE099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6F1E2E89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C3F9E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12 </w:t>
            </w:r>
          </w:p>
          <w:p w14:paraId="4951885C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903EB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827B0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75231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9180A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716C033C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5 - 8.</w:t>
            </w:r>
          </w:p>
        </w:tc>
      </w:tr>
      <w:tr w:rsidR="00500F0B" w14:paraId="6E5BE6A8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902A7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79471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66961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555CE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34096FB7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F9BF1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E4BF0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3F26D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8414D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DEA90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031C43A6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.</w:t>
            </w:r>
          </w:p>
        </w:tc>
      </w:tr>
      <w:tr w:rsidR="00500F0B" w14:paraId="20C5E299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CB371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CE2EC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A4EA6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82B1F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4B5AFEA1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  <w:p w14:paraId="7CE7536E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5178A735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38D06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5E0D1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E9043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1281F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CCF34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00F0B" w14:paraId="043CC334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2CB51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EC40F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440EC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B96E6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13189E05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  <w:p w14:paraId="3272DC97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7B855E39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CBAF3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CDB10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CC60A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61D37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B8792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00F0B" w14:paraId="0102802D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95704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C05FA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18EE1347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63AE7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E548E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0E2EC4F9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75036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CF398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9EF1A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74D68CF6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AB55F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CEF06" w14:textId="77777777" w:rsidR="00500F0B" w:rsidRPr="0019324E" w:rsidRDefault="00500F0B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54AAC080" w14:textId="77777777" w:rsidR="00500F0B" w:rsidRPr="000160B5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245+050.</w:t>
            </w:r>
          </w:p>
          <w:p w14:paraId="35A7CA23" w14:textId="77777777" w:rsidR="00500F0B" w:rsidRPr="005C2BB7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6A92BF00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C018F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4A22A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251+100</w:t>
            </w:r>
          </w:p>
          <w:p w14:paraId="6D5E1B0B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06384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695CC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241D7A98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4D7A3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14774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F12AC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C08AF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5DDE4" w14:textId="77777777" w:rsidR="00500F0B" w:rsidRPr="00DE4F3A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489E5622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7D5B3C2D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302084C8" w14:textId="77777777" w:rsidR="00500F0B" w:rsidRPr="00DE4F3A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500F0B" w14:paraId="7B8CE0B5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654BE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DCC85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252+400</w:t>
            </w:r>
          </w:p>
          <w:p w14:paraId="5AFBFFCD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1547C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2D9F0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154F8B35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și</w:t>
            </w:r>
          </w:p>
          <w:p w14:paraId="279C1A84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1FE84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DC926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A7D50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63CFA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E37A3" w14:textId="77777777" w:rsidR="00500F0B" w:rsidRPr="00DE4F3A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58492295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08C09B14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600A05C9" w14:textId="77777777" w:rsidR="00500F0B" w:rsidRPr="00DE4F3A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500F0B" w14:paraId="55ECA9F6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58726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E9F57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37A9C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3A0BE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Cața </w:t>
            </w:r>
          </w:p>
          <w:p w14:paraId="779A6C57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B4535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AE8FB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8C039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318C9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A94D7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00F0B" w14:paraId="667DCD9C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1227F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56410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255+400</w:t>
            </w:r>
          </w:p>
          <w:p w14:paraId="296C9274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B4169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927BF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4A86929E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39523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D1C1C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C2116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E0456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92BB0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134BC7E9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5CF3D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C0A6A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260+650</w:t>
            </w:r>
          </w:p>
          <w:p w14:paraId="3C984147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D1730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F5078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3CFF0919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CE770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787FB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88F4A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DBAF7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A483B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C61E99C" w14:textId="77777777" w:rsidR="00500F0B" w:rsidRPr="00CB2A72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14:paraId="0384DB80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0FEFF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3762C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94149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A7C6A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0AF3C1C2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CDB62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92960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51B7F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CA5E2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4CBA1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00F0B" w14:paraId="456F4B3B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56238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5B1F8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956B4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00889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5894651B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7A7E1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 </w:t>
            </w:r>
          </w:p>
          <w:p w14:paraId="6AF0523B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F8611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6EB8E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774F6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EDB0F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996922F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072F6B5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500F0B" w14:paraId="419803B8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5E93A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14B42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1001C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E29E8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Beia - </w:t>
            </w:r>
          </w:p>
          <w:p w14:paraId="612A8D29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63C9B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FD090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0FE61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  <w:p w14:paraId="625B8F73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B222A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A9AF8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 Fără inductori.</w:t>
            </w:r>
          </w:p>
        </w:tc>
      </w:tr>
      <w:tr w:rsidR="00500F0B" w14:paraId="7C65034C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38BC5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61447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4D09F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41BBC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73C8C912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6A634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DB32408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A2C96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D3CA0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BA091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B975E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19DACFEF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de pe firul I </w:t>
            </w:r>
          </w:p>
          <w:p w14:paraId="7A67D50B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500F0B" w14:paraId="004D040F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C8800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A388D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836D0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BAF3E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64FEA3A8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93E79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043E64A7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81316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12A95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B45B5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E17B4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3D04442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7D77915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500F0B" w14:paraId="68B9E16D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1565E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B205A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4FA81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B1096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51982FA5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8AF06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090F4A1B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AA7E1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733D0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B7A92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9FBDE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C6062C5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4 abătută.</w:t>
            </w:r>
          </w:p>
        </w:tc>
      </w:tr>
      <w:tr w:rsidR="00500F0B" w14:paraId="1B8BDF21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A05D6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ECA85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C19BE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48E86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518C984D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B91D9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4BD6FD6F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56FBB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C1BB1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F4F70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73204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F066B04" w14:textId="77777777" w:rsidR="00500F0B" w:rsidRPr="00D344C9" w:rsidRDefault="00500F0B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Cu acces de pe firul I </w:t>
            </w:r>
          </w:p>
          <w:p w14:paraId="14444EB3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500F0B" w14:paraId="352ECF6D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BAE02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F6555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271+650</w:t>
            </w:r>
          </w:p>
          <w:p w14:paraId="61EF4937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8ACEE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EFA29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Vânători, linia 2 și </w:t>
            </w:r>
          </w:p>
          <w:p w14:paraId="2E7FA640" w14:textId="77777777" w:rsidR="00500F0B" w:rsidRDefault="00500F0B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–</w:t>
            </w:r>
          </w:p>
          <w:p w14:paraId="7219B74B" w14:textId="77777777" w:rsidR="00500F0B" w:rsidRDefault="00500F0B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9B47A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D8C75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219B3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0E6E1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63382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362E009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  <w:p w14:paraId="6339A2FE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500F0B" w14:paraId="65E70160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86AAD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16623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281+743</w:t>
            </w:r>
          </w:p>
          <w:p w14:paraId="5B3806C8" w14:textId="77777777" w:rsidR="00500F0B" w:rsidRPr="001F1B3D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1F1B3D">
              <w:rPr>
                <w:b/>
                <w:bCs/>
                <w:sz w:val="19"/>
                <w:szCs w:val="19"/>
                <w:lang w:val="ro-RO"/>
              </w:rPr>
              <w:t>Km vechi</w:t>
            </w:r>
          </w:p>
          <w:p w14:paraId="0F691E18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277+133</w:t>
            </w:r>
          </w:p>
          <w:p w14:paraId="4EB446B9" w14:textId="77777777" w:rsidR="00500F0B" w:rsidRPr="001F1B3D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1F1B3D">
              <w:rPr>
                <w:b/>
                <w:bCs/>
                <w:sz w:val="20"/>
                <w:szCs w:val="20"/>
                <w:lang w:val="ro-RO"/>
              </w:rPr>
              <w:t>Km nou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A1666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A362D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Mureni –</w:t>
            </w:r>
          </w:p>
          <w:p w14:paraId="65CD1E35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CCA7F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12B8C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089A6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DA5CE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EBD74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00F0B" w14:paraId="7E49CF53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CB1D7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F6982" w14:textId="77777777" w:rsidR="00500F0B" w:rsidRDefault="00500F0B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275+951</w:t>
            </w:r>
          </w:p>
          <w:p w14:paraId="176F895B" w14:textId="77777777" w:rsidR="00500F0B" w:rsidRDefault="00500F0B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276+250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51577" w14:textId="77777777" w:rsidR="00500F0B" w:rsidRPr="00600D25" w:rsidRDefault="00500F0B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552EB" w14:textId="77777777" w:rsidR="00500F0B" w:rsidRDefault="00500F0B" w:rsidP="001F1B3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Târnava, linia 2 directă Cap X între semnal X- vârf sch.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ACF4B" w14:textId="77777777" w:rsidR="00500F0B" w:rsidRDefault="00500F0B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F6CDA" w14:textId="77777777" w:rsidR="00500F0B" w:rsidRPr="00600D25" w:rsidRDefault="00500F0B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FC3BB" w14:textId="77777777" w:rsidR="00500F0B" w:rsidRDefault="00500F0B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4C34A" w14:textId="77777777" w:rsidR="00500F0B" w:rsidRPr="00600D25" w:rsidRDefault="00500F0B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4A601" w14:textId="77777777" w:rsidR="00500F0B" w:rsidRDefault="00500F0B" w:rsidP="001F1B3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6615014" w14:textId="77777777" w:rsidR="00500F0B" w:rsidRPr="00E134F4" w:rsidRDefault="00500F0B" w:rsidP="001F1B3D">
            <w:pPr>
              <w:spacing w:before="40" w:line="276" w:lineRule="auto"/>
              <w:ind w:left="57" w:right="57"/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500F0B" w14:paraId="5DA64B36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3AEF7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C37D6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6DB32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3C776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Albeşti Târnava Cap X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7B97D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A239CB1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1/7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F198E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41B9A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3B391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CAC99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00F0B" w14:paraId="20AF77AE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04A75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53D4C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D81CD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94C3E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-</w:t>
            </w:r>
          </w:p>
          <w:p w14:paraId="52BEDE42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Albeşti Târnava și linia 3 directă </w:t>
            </w:r>
          </w:p>
          <w:p w14:paraId="7F616E01" w14:textId="77777777" w:rsidR="00500F0B" w:rsidRDefault="00500F0B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60902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47A40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2D200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288+300</w:t>
            </w:r>
          </w:p>
          <w:p w14:paraId="2A9F214B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D052D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C5B67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D5B3FE8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00F0B" w14:paraId="64EFCA80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F243C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DB2FE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87FA8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63183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  <w:p w14:paraId="0266547F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440D0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739A4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B1D66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297+700</w:t>
            </w:r>
          </w:p>
          <w:p w14:paraId="00539D36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2DB37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0821C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96C25B8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00F0B" w14:paraId="60814648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8755A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AEA44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A141C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2551B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BE7CBF8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8B6CB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5D97172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20B3D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6017F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432E9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20350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7E5F8D8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C8835B6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și 2</w:t>
            </w:r>
          </w:p>
        </w:tc>
      </w:tr>
      <w:tr w:rsidR="00500F0B" w14:paraId="4E8CA4A4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216B7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E4D29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30034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B8A5B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5A79921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A5930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72C43E2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4E67B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ACB0F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CD823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CA0D0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0022D31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călători.</w:t>
            </w:r>
          </w:p>
        </w:tc>
      </w:tr>
      <w:tr w:rsidR="00500F0B" w14:paraId="1AA8A62E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4FA61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603B3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8C72A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D67A1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4D5D6F5E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647DC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E7F8D2C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7D168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98FE0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1390D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675CB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1F1F749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marfă.</w:t>
            </w:r>
          </w:p>
        </w:tc>
      </w:tr>
      <w:tr w:rsidR="00500F0B" w14:paraId="26C95DB9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BF373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75A38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CEF35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1AE6E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CCD7433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F91E2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61BC7546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BE708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AE744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6C883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714E5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00F0B" w14:paraId="68D189B7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D5575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41569" w14:textId="77777777" w:rsidR="00500F0B" w:rsidRDefault="00500F0B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647EA" w14:textId="77777777" w:rsidR="00500F0B" w:rsidRPr="00600D25" w:rsidRDefault="00500F0B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1D612" w14:textId="77777777" w:rsidR="00500F0B" w:rsidRDefault="00500F0B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5E8E1FE4" w14:textId="77777777" w:rsidR="00500F0B" w:rsidRDefault="00500F0B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A663E" w14:textId="77777777" w:rsidR="00500F0B" w:rsidRDefault="00500F0B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45E1166A" w14:textId="77777777" w:rsidR="00500F0B" w:rsidRDefault="00500F0B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5BBB2" w14:textId="77777777" w:rsidR="00500F0B" w:rsidRPr="00600D25" w:rsidRDefault="00500F0B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E77AD" w14:textId="77777777" w:rsidR="00500F0B" w:rsidRDefault="00500F0B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203C9" w14:textId="77777777" w:rsidR="00500F0B" w:rsidRPr="00600D25" w:rsidRDefault="00500F0B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80AFD" w14:textId="77777777" w:rsidR="00500F0B" w:rsidRPr="00D344C9" w:rsidRDefault="00500F0B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B0A6500" w14:textId="77777777" w:rsidR="00500F0B" w:rsidRPr="00D344C9" w:rsidRDefault="00500F0B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9 şi 10.</w:t>
            </w:r>
          </w:p>
        </w:tc>
      </w:tr>
      <w:tr w:rsidR="00500F0B" w14:paraId="17264DF7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D0DB8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41653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687936C1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68AB2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37675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689404EC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DC833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61224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298BD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A6432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2D4B0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500F0B" w14:paraId="78376B67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9B108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95181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89449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D86DE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7BABBE06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5E20C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D8F33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B4AC7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2C00976D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DEFFD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C8A02" w14:textId="77777777" w:rsidR="00500F0B" w:rsidRPr="00FF6B4A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500F0B" w14:paraId="3403B822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05837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4EAF4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67C96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68C03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6434D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0D6B0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8DF33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411+700</w:t>
            </w:r>
          </w:p>
          <w:p w14:paraId="1E478963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E56FC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BC7FA" w14:textId="77777777" w:rsidR="00500F0B" w:rsidRPr="00FF6B4A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4</w:t>
            </w:r>
          </w:p>
        </w:tc>
      </w:tr>
      <w:tr w:rsidR="00500F0B" w14:paraId="6F6D5890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BC2ED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1B804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411+750</w:t>
            </w:r>
          </w:p>
          <w:p w14:paraId="496D5AF4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712E5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C7CE8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Teiuș - Aiud, </w:t>
            </w:r>
            <w:r>
              <w:rPr>
                <w:b/>
                <w:bCs/>
                <w:sz w:val="20"/>
                <w:lang w:val="ro-RO"/>
              </w:rPr>
              <w:br/>
              <w:t xml:space="preserve">linia 4 directă Aiud </w:t>
            </w:r>
            <w:r>
              <w:rPr>
                <w:b/>
                <w:bCs/>
                <w:sz w:val="20"/>
                <w:lang w:val="ro-RO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0C671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9DF0E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ED541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80F28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A44C6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00F0B" w14:paraId="23EBE039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B773C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A1A6D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4BB70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78AA2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Aiud </w:t>
            </w:r>
            <w:r>
              <w:rPr>
                <w:b/>
                <w:bCs/>
                <w:sz w:val="20"/>
                <w:lang w:val="ro-RO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E459D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16CED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CB895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208F7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EC798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00F0B" w14:paraId="2B432543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5A18E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39CEE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80FDC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523A5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537AC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  <w:r>
              <w:rPr>
                <w:b/>
                <w:bCs/>
                <w:sz w:val="20"/>
                <w:lang w:val="ro-RO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5AD4D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671DD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AEDBE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F96A6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00F0B" w14:paraId="6ACAC479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955B4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9B679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A4939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806EC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114E3EEA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04CCF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F1F64B6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766D8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15D50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58EAA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F1056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4228164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2 abătută.</w:t>
            </w:r>
          </w:p>
        </w:tc>
      </w:tr>
      <w:tr w:rsidR="00500F0B" w14:paraId="3ADA14A4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04C91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64532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96601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B2235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C3009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B8882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0C8C2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272AC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6132B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Cu acces de pe fir I pe fir II și invers</w:t>
            </w:r>
          </w:p>
        </w:tc>
      </w:tr>
      <w:tr w:rsidR="00500F0B" w14:paraId="351F71AB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69E02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8A90A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7279B733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6262C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34F8F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192FF82B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04D94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D1D4E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9FA74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9E1B2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45449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</w:p>
          <w:p w14:paraId="0C626092" w14:textId="77777777" w:rsidR="00500F0B" w:rsidRPr="00F10273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10273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500F0B" w14:paraId="23D6B930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8828B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4C4AB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9BA79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39271" w14:textId="77777777" w:rsidR="00500F0B" w:rsidRDefault="00500F0B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1B95D4C4" w14:textId="77777777" w:rsidR="00500F0B" w:rsidRDefault="00500F0B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02344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5CD28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C4F1F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41B43F10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42ABF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8A45F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 Valabil numai pentru trenurile cu tracțiune electrică</w:t>
            </w:r>
          </w:p>
        </w:tc>
      </w:tr>
      <w:tr w:rsidR="00500F0B" w14:paraId="33CA01B8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B36C2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0A5E4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417+141</w:t>
            </w:r>
          </w:p>
          <w:p w14:paraId="6BA8E794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90B1B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BEBD7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37991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B56B7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A764E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987A6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5A1B3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1F94B48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00F0B" w14:paraId="07E01F07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0AD48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4A142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B55B6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42753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54677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CF641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01033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425+640</w:t>
            </w:r>
          </w:p>
          <w:p w14:paraId="353A66A5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093FF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A5F21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3</w:t>
            </w:r>
          </w:p>
        </w:tc>
      </w:tr>
      <w:tr w:rsidR="00500F0B" w14:paraId="4CCED865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2FF33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50F16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425+650</w:t>
            </w:r>
          </w:p>
          <w:p w14:paraId="6BB08460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3385B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5E109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6F859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2659D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13ED4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44287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90417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00F0B" w14:paraId="69F8678B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08637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9B88F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A11DB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BB21C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082CB4D1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164D5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A260DFB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31E6A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2A63E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07B48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63C12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D4B39E2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5 abătută.</w:t>
            </w:r>
          </w:p>
        </w:tc>
      </w:tr>
      <w:tr w:rsidR="00500F0B" w14:paraId="4457190F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93488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13AF7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015C9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083D4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Unirea</w:t>
            </w:r>
          </w:p>
          <w:p w14:paraId="36AE449E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B2AC1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40149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218D3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F1F2F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C2152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00F0B" w14:paraId="0194B142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93F38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B4154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60F60243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1C0DF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10082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534D385E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85061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07819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C2F45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E6241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C1894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D47ABC0" w14:textId="77777777" w:rsidR="00500F0B" w:rsidRPr="00056F61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56F61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500F0B" w14:paraId="0EA6D401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0CF8C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70BE5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033EB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4B581" w14:textId="77777777" w:rsidR="00500F0B" w:rsidRDefault="00500F0B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02A40EE0" w14:textId="77777777" w:rsidR="00500F0B" w:rsidRDefault="00500F0B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B6856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E9796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A5F6F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3A3C0E99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8E54A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11C54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7B89131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numai pentru trenurile cu tracțiune electrică</w:t>
            </w:r>
          </w:p>
        </w:tc>
      </w:tr>
      <w:tr w:rsidR="00500F0B" w14:paraId="4EE104C0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FDD9E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5B32B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73802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C9832" w14:textId="77777777" w:rsidR="00500F0B" w:rsidRDefault="00500F0B" w:rsidP="001F6313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4817661E" w14:textId="77777777" w:rsidR="00500F0B" w:rsidRDefault="00500F0B" w:rsidP="001F6313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57054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321C6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3B246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429+575</w:t>
            </w:r>
          </w:p>
          <w:p w14:paraId="15EAFF53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429+625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1C919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CBBE5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00F0B" w14:paraId="1845FD64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01B4F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46C35" w14:textId="77777777" w:rsidR="00500F0B" w:rsidRDefault="00500F0B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68D8042B" w14:textId="77777777" w:rsidR="00500F0B" w:rsidRDefault="00500F0B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4DA6F" w14:textId="77777777" w:rsidR="00500F0B" w:rsidRDefault="00500F0B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CB4FC" w14:textId="77777777" w:rsidR="00500F0B" w:rsidRDefault="00500F0B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2017E72A" w14:textId="77777777" w:rsidR="00500F0B" w:rsidRDefault="00500F0B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BF1E6" w14:textId="77777777" w:rsidR="00500F0B" w:rsidRDefault="00500F0B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BF4DF" w14:textId="77777777" w:rsidR="00500F0B" w:rsidRDefault="00500F0B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DF390" w14:textId="77777777" w:rsidR="00500F0B" w:rsidRDefault="00500F0B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1275D287" w14:textId="77777777" w:rsidR="00500F0B" w:rsidRDefault="00500F0B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A3838" w14:textId="77777777" w:rsidR="00500F0B" w:rsidRDefault="00500F0B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B9882" w14:textId="77777777" w:rsidR="00500F0B" w:rsidRDefault="00500F0B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Nesemnalizată pe teren.</w:t>
            </w:r>
          </w:p>
          <w:p w14:paraId="464676BD" w14:textId="77777777" w:rsidR="00500F0B" w:rsidRDefault="00500F0B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Valabil numai pentru trenurile tip automotor (trecere la nivel Unirea hc.)</w:t>
            </w:r>
          </w:p>
        </w:tc>
      </w:tr>
      <w:tr w:rsidR="00500F0B" w14:paraId="0AC6E7BB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6AFCE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360CF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5990D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D55E0" w14:textId="77777777" w:rsidR="00500F0B" w:rsidRDefault="00500F0B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Unirea -</w:t>
            </w:r>
          </w:p>
          <w:p w14:paraId="5DE43728" w14:textId="77777777" w:rsidR="00500F0B" w:rsidRDefault="00500F0B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4EFFF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7C3C7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EA7B2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431+940</w:t>
            </w:r>
          </w:p>
          <w:p w14:paraId="263441FD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45715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DA81C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500F0B" w14:paraId="0EF28C90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4B532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804D9" w14:textId="77777777" w:rsidR="00500F0B" w:rsidRDefault="00500F0B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ECFD4" w14:textId="77777777" w:rsidR="00500F0B" w:rsidRDefault="00500F0B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7A713" w14:textId="77777777" w:rsidR="00500F0B" w:rsidRDefault="00500F0B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13A13" w14:textId="77777777" w:rsidR="00500F0B" w:rsidRPr="00DF66C9" w:rsidRDefault="00500F0B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433+160</w:t>
            </w:r>
          </w:p>
          <w:p w14:paraId="1E2DD142" w14:textId="77777777" w:rsidR="00500F0B" w:rsidRDefault="00500F0B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1A019" w14:textId="77777777" w:rsidR="00500F0B" w:rsidRDefault="00500F0B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7D817" w14:textId="77777777" w:rsidR="00500F0B" w:rsidRDefault="00500F0B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9D19C" w14:textId="77777777" w:rsidR="00500F0B" w:rsidRDefault="00500F0B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B0CB0" w14:textId="77777777" w:rsidR="00500F0B" w:rsidRDefault="00500F0B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00F0B" w14:paraId="0A114499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734E0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43091" w14:textId="77777777" w:rsidR="00500F0B" w:rsidRDefault="00500F0B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8178C" w14:textId="77777777" w:rsidR="00500F0B" w:rsidRDefault="00500F0B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C2CC8" w14:textId="77777777" w:rsidR="00500F0B" w:rsidRDefault="00500F0B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E9CBE" w14:textId="77777777" w:rsidR="00500F0B" w:rsidRDefault="00500F0B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005AD" w14:textId="77777777" w:rsidR="00500F0B" w:rsidRDefault="00500F0B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6CA31" w14:textId="77777777" w:rsidR="00500F0B" w:rsidRDefault="00500F0B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77584" w14:textId="77777777" w:rsidR="00500F0B" w:rsidRDefault="00500F0B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4403D" w14:textId="77777777" w:rsidR="00500F0B" w:rsidRDefault="00500F0B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00F0B" w14:paraId="25365161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14C4A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8A141" w14:textId="77777777" w:rsidR="00500F0B" w:rsidRDefault="00500F0B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F0372" w14:textId="77777777" w:rsidR="00500F0B" w:rsidRDefault="00500F0B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3F52B" w14:textId="77777777" w:rsidR="00500F0B" w:rsidRDefault="00500F0B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15AC5" w14:textId="77777777" w:rsidR="00500F0B" w:rsidRDefault="00500F0B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423D7" w14:textId="77777777" w:rsidR="00500F0B" w:rsidRDefault="00500F0B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FB4A3" w14:textId="77777777" w:rsidR="00500F0B" w:rsidRDefault="00500F0B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1C0A2" w14:textId="77777777" w:rsidR="00500F0B" w:rsidRDefault="00500F0B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7E483" w14:textId="77777777" w:rsidR="00500F0B" w:rsidRDefault="00500F0B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00F0B" w14:paraId="2CA23AF7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CBD46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5E166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4DE05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64918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781F117B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E8DF3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CC87D45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A7951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CC336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9BD98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B4BEE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B7CCFE4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E401CEA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și 8.</w:t>
            </w:r>
          </w:p>
        </w:tc>
      </w:tr>
      <w:tr w:rsidR="00500F0B" w14:paraId="06DA5852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CD63E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3F16C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1A176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C14FD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Războieni - </w:t>
            </w:r>
          </w:p>
          <w:p w14:paraId="2FDE281F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5EA8D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41363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8BA06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434+050</w:t>
            </w:r>
          </w:p>
          <w:p w14:paraId="112531CD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45319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4C6D0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FEC0683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3CC2871D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și terasament - lucrări în </w:t>
            </w:r>
          </w:p>
          <w:p w14:paraId="0DC62DDE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firul I.</w:t>
            </w:r>
          </w:p>
        </w:tc>
      </w:tr>
      <w:tr w:rsidR="00500F0B" w14:paraId="743EC39B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AFDE3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A9480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FE4B2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538B6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D72DC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C4C78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E7CD3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76D6A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D4F47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</w:t>
            </w:r>
          </w:p>
          <w:p w14:paraId="29B7337B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la linia 2 Cap Y. </w:t>
            </w:r>
          </w:p>
        </w:tc>
      </w:tr>
      <w:tr w:rsidR="00500F0B" w14:paraId="3FB9FAE2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30DEB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9A68B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708D8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B4B77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Călăraşi Turda – </w:t>
            </w:r>
          </w:p>
          <w:p w14:paraId="3ACAFDF4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D5ECC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A73D4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A5CF0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448+500</w:t>
            </w:r>
          </w:p>
          <w:p w14:paraId="3E3C439F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AFBD6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C08C0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50 km/h -  Protectie muncitori intre orele</w:t>
            </w:r>
          </w:p>
          <w:p w14:paraId="60087694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7.00-19.00</w:t>
            </w:r>
          </w:p>
        </w:tc>
      </w:tr>
      <w:tr w:rsidR="00500F0B" w14:paraId="524A62B9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A9840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FBB85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9C936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90C09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1CDF9302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7701E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635182C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D31B0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827C0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99923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4A9E2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6CE61898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Turda. </w:t>
            </w:r>
          </w:p>
        </w:tc>
      </w:tr>
      <w:tr w:rsidR="00500F0B" w14:paraId="7544FD52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A3571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0E88C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61B0D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8938C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785122D2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1BEA2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B3FDE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DFA84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0961B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B8944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029DA80F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Turda.</w:t>
            </w:r>
          </w:p>
        </w:tc>
      </w:tr>
      <w:tr w:rsidR="00500F0B" w14:paraId="5429340C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723A1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EDD88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5A8F5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FB744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673A2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EF614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32A25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48EDB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930FD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5 - 9.</w:t>
            </w:r>
          </w:p>
        </w:tc>
      </w:tr>
      <w:tr w:rsidR="00500F0B" w14:paraId="2E32DDEF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E9DE7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C962F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A7F29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D2BEC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AE962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2CF8169D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  <w:p w14:paraId="44885FD9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3ED1E75E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15A5CB55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6289D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0D35F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9B029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80E21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00F0B" w14:paraId="369599D6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8DA69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FDE03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4FA45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21975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0BE78908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09E32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7D41B708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7AA10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400E6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376A3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B0117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7 - 10.</w:t>
            </w:r>
          </w:p>
        </w:tc>
      </w:tr>
      <w:tr w:rsidR="00500F0B" w14:paraId="49855CA7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B6F5A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B838C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26002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A17E1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0642BCA1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și 7 </w:t>
            </w:r>
          </w:p>
          <w:p w14:paraId="494B0E35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CD70D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2F8B8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C935E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E65F9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ADFB7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00F0B" w14:paraId="3164C628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03F19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1600C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E8E85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E35D7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47BC7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D84A5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67173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B3BDD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48D7D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00F0B" w14:paraId="15738E65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2CCE5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B10EF" w14:textId="77777777" w:rsidR="00500F0B" w:rsidRDefault="00500F0B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56CF5" w14:textId="77777777" w:rsidR="00500F0B" w:rsidRDefault="00500F0B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1AC1A" w14:textId="77777777" w:rsidR="00500F0B" w:rsidRDefault="00500F0B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Câmpia Turzii – </w:t>
            </w:r>
          </w:p>
          <w:p w14:paraId="06F424A9" w14:textId="77777777" w:rsidR="00500F0B" w:rsidRDefault="00500F0B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Valea Florilor (cuprinde linia III </w:t>
            </w:r>
          </w:p>
          <w:p w14:paraId="5F2F183F" w14:textId="77777777" w:rsidR="00500F0B" w:rsidRDefault="00500F0B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  și linia II Hm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21336" w14:textId="77777777" w:rsidR="00500F0B" w:rsidRDefault="00500F0B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7CECB" w14:textId="77777777" w:rsidR="00500F0B" w:rsidRDefault="00500F0B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502DC" w14:textId="77777777" w:rsidR="00500F0B" w:rsidRDefault="00500F0B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  <w:p w14:paraId="14FB85D8" w14:textId="77777777" w:rsidR="00500F0B" w:rsidRDefault="00500F0B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465+185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A73BB" w14:textId="77777777" w:rsidR="00500F0B" w:rsidRDefault="00500F0B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6929F" w14:textId="77777777" w:rsidR="00500F0B" w:rsidRDefault="00500F0B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00F0B" w14:paraId="7C019683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A67C0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AE6ED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9D217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D747B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Florilor</w:t>
            </w:r>
          </w:p>
          <w:p w14:paraId="0D4A4809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A4155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93F56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F779F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CDD23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C6168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00F0B" w14:paraId="4BC27FC6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82795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3730B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146C2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4718C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Cojocna</w:t>
            </w:r>
          </w:p>
          <w:p w14:paraId="2E34BF15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35D73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0874CFEF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13</w:t>
            </w:r>
          </w:p>
          <w:p w14:paraId="0459BE6C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AEA5D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D9CF2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ABB5E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2F29F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00F0B" w14:paraId="5811C3F8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CA9BD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8BD8F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CE133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861F5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2B439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8955F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72CDC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0DB7A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08BD9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00F0B" w14:paraId="7651284C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7ED84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FB46D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97A69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9EC8F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4D854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</w:t>
            </w:r>
            <w:r>
              <w:rPr>
                <w:b/>
                <w:bCs/>
                <w:sz w:val="20"/>
                <w:lang w:val="ro-RO"/>
              </w:rPr>
              <w:br/>
              <w:t>25-29 A și TDJ 29/29A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BF911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ECB5A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C3528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003DE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5-8</w:t>
            </w:r>
          </w:p>
        </w:tc>
      </w:tr>
      <w:tr w:rsidR="00500F0B" w14:paraId="61A2333D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3E4D8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F086A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28B19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F0796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2E699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călcâi</w:t>
            </w:r>
          </w:p>
          <w:p w14:paraId="0A256502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57A0C701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 / 26 și </w:t>
            </w:r>
          </w:p>
          <w:p w14:paraId="4DFF63EE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970E2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C7C9F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5B687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83FEB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circulația la </w:t>
            </w:r>
          </w:p>
          <w:p w14:paraId="33190359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linia 1.</w:t>
            </w:r>
          </w:p>
        </w:tc>
      </w:tr>
      <w:tr w:rsidR="00500F0B" w14:paraId="3A89522F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4970F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3E381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BA986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35577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Apahida -</w:t>
            </w:r>
          </w:p>
          <w:p w14:paraId="3E82A3A0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C1275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CEA79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BE0E1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490+600</w:t>
            </w:r>
          </w:p>
          <w:p w14:paraId="2E1EBEB4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6C440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3B953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00F0B" w14:paraId="3A13FDE3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2B548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16DAF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495+307</w:t>
            </w:r>
          </w:p>
          <w:p w14:paraId="4529CD4F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6178E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283D8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8C69D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86A5F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5A996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7A8B2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FA043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00F0B" w14:paraId="63B44959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FB53F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90C2E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4EF78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38F41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BA774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3C3C4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9F9A4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499+350</w:t>
            </w:r>
          </w:p>
          <w:p w14:paraId="5FAACE56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A9734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77730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500F0B" w14:paraId="1977C55C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EBE2A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21B23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7EB4C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ABDCB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FDFE5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EBD5B83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C8C3A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C6C88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C609F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3649E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00F0B" w14:paraId="670F7986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B2A99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DF0B2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7B095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E2EC0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  <w:p w14:paraId="622467CB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ED41A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BBEDD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600D2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A5EA4" w14:textId="77777777" w:rsidR="00500F0B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D9811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00F0B" w14:paraId="5DC1F4C4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5F01B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92142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DDEEF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E3757" w14:textId="77777777" w:rsidR="00500F0B" w:rsidRDefault="00500F0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DC724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18, 28, 76, diag. </w:t>
            </w:r>
          </w:p>
          <w:p w14:paraId="7E9D954E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18 - 28 și </w:t>
            </w:r>
          </w:p>
          <w:p w14:paraId="7E75BA75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057F14B7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linie cuprin-să </w:t>
            </w:r>
          </w:p>
          <w:p w14:paraId="774A6DD8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4EE9A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282F5" w14:textId="77777777" w:rsidR="00500F0B" w:rsidRDefault="00500F0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6B1F7" w14:textId="77777777" w:rsidR="00500F0B" w:rsidRPr="00600D25" w:rsidRDefault="00500F0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63D14" w14:textId="77777777" w:rsidR="00500F0B" w:rsidRPr="00D344C9" w:rsidRDefault="00500F0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00F0B" w14:paraId="2E66BB24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7EE7F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5828A" w14:textId="77777777" w:rsidR="00500F0B" w:rsidRDefault="00500F0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D9A1B" w14:textId="77777777" w:rsidR="00500F0B" w:rsidRPr="00600D25" w:rsidRDefault="00500F0B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E03ED" w14:textId="77777777" w:rsidR="00500F0B" w:rsidRDefault="00500F0B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Cluj Napoca, </w:t>
            </w:r>
          </w:p>
          <w:p w14:paraId="0409A0B3" w14:textId="77777777" w:rsidR="00500F0B" w:rsidRDefault="00500F0B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6A16A" w14:textId="77777777" w:rsidR="00500F0B" w:rsidRDefault="00500F0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7C4AFD53" w14:textId="77777777" w:rsidR="00500F0B" w:rsidRDefault="00500F0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cuprin-să </w:t>
            </w:r>
          </w:p>
          <w:p w14:paraId="63E56498" w14:textId="77777777" w:rsidR="00500F0B" w:rsidRDefault="00500F0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725104CA" w14:textId="77777777" w:rsidR="00500F0B" w:rsidRDefault="00500F0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2931B6F7" w14:textId="77777777" w:rsidR="00500F0B" w:rsidRDefault="00500F0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32/34</w:t>
            </w:r>
          </w:p>
          <w:p w14:paraId="7344E5B0" w14:textId="77777777" w:rsidR="00500F0B" w:rsidRDefault="00500F0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52C877A" w14:textId="77777777" w:rsidR="00500F0B" w:rsidRDefault="00500F0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61496" w14:textId="77777777" w:rsidR="00500F0B" w:rsidRDefault="00500F0B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079FC" w14:textId="77777777" w:rsidR="00500F0B" w:rsidRDefault="00500F0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49AEE" w14:textId="77777777" w:rsidR="00500F0B" w:rsidRPr="00600D25" w:rsidRDefault="00500F0B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862E5" w14:textId="77777777" w:rsidR="00500F0B" w:rsidRDefault="00500F0B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00F0B" w14:paraId="243BE185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626A6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58E96" w14:textId="77777777" w:rsidR="00500F0B" w:rsidRDefault="00500F0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BF9FE" w14:textId="77777777" w:rsidR="00500F0B" w:rsidRPr="00600D25" w:rsidRDefault="00500F0B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25585" w14:textId="77777777" w:rsidR="00500F0B" w:rsidRDefault="00500F0B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Aleşd </w:t>
            </w:r>
          </w:p>
          <w:p w14:paraId="69E7BDC2" w14:textId="77777777" w:rsidR="00500F0B" w:rsidRDefault="00500F0B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7B1A3" w14:textId="77777777" w:rsidR="00500F0B" w:rsidRDefault="00500F0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6A536" w14:textId="77777777" w:rsidR="00500F0B" w:rsidRDefault="00500F0B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CF125" w14:textId="77777777" w:rsidR="00500F0B" w:rsidRDefault="00500F0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BDAE7" w14:textId="77777777" w:rsidR="00500F0B" w:rsidRPr="00600D25" w:rsidRDefault="00500F0B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9AE2D" w14:textId="77777777" w:rsidR="00500F0B" w:rsidRDefault="00500F0B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00F0B" w14:paraId="22C25707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777D2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C7839" w14:textId="77777777" w:rsidR="00500F0B" w:rsidRDefault="00500F0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D00BE" w14:textId="77777777" w:rsidR="00500F0B" w:rsidRPr="00600D25" w:rsidRDefault="00500F0B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2514A" w14:textId="77777777" w:rsidR="00500F0B" w:rsidRDefault="00500F0B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55CAD" w14:textId="77777777" w:rsidR="00500F0B" w:rsidRDefault="00500F0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F7115B0" w14:textId="77777777" w:rsidR="00500F0B" w:rsidRDefault="00500F0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 </w:t>
            </w:r>
          </w:p>
          <w:p w14:paraId="3059EDA9" w14:textId="77777777" w:rsidR="00500F0B" w:rsidRDefault="00500F0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F3574" w14:textId="77777777" w:rsidR="00500F0B" w:rsidRDefault="00500F0B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25A70" w14:textId="77777777" w:rsidR="00500F0B" w:rsidRDefault="00500F0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45679" w14:textId="77777777" w:rsidR="00500F0B" w:rsidRPr="00600D25" w:rsidRDefault="00500F0B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64D5B" w14:textId="77777777" w:rsidR="00500F0B" w:rsidRDefault="00500F0B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liinile 5 – 7 Cap Y.</w:t>
            </w:r>
          </w:p>
        </w:tc>
      </w:tr>
      <w:tr w:rsidR="00500F0B" w14:paraId="7A144F5C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17F83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58182" w14:textId="77777777" w:rsidR="00500F0B" w:rsidRDefault="00500F0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622+468</w:t>
            </w:r>
          </w:p>
          <w:p w14:paraId="15D6258E" w14:textId="77777777" w:rsidR="00500F0B" w:rsidRDefault="00500F0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B7D72" w14:textId="77777777" w:rsidR="00500F0B" w:rsidRPr="00600D25" w:rsidRDefault="00500F0B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8557B" w14:textId="77777777" w:rsidR="00500F0B" w:rsidRDefault="00500F0B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Aleşd-</w:t>
            </w:r>
          </w:p>
          <w:p w14:paraId="03B42C13" w14:textId="77777777" w:rsidR="00500F0B" w:rsidRDefault="00500F0B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B86F5" w14:textId="77777777" w:rsidR="00500F0B" w:rsidRDefault="00500F0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5255D" w14:textId="77777777" w:rsidR="00500F0B" w:rsidRDefault="00500F0B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7621D" w14:textId="77777777" w:rsidR="00500F0B" w:rsidRDefault="00500F0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BB9CC" w14:textId="77777777" w:rsidR="00500F0B" w:rsidRDefault="00500F0B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3709E" w14:textId="77777777" w:rsidR="00500F0B" w:rsidRDefault="00500F0B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00F0B" w14:paraId="3FA0D855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58743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30582" w14:textId="77777777" w:rsidR="00500F0B" w:rsidRDefault="00500F0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722EA" w14:textId="77777777" w:rsidR="00500F0B" w:rsidRDefault="00500F0B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37147" w14:textId="77777777" w:rsidR="00500F0B" w:rsidRDefault="00500F0B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D9DD0" w14:textId="77777777" w:rsidR="00500F0B" w:rsidRDefault="00500F0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C197D" w14:textId="77777777" w:rsidR="00500F0B" w:rsidRDefault="00500F0B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AC3F3" w14:textId="77777777" w:rsidR="00500F0B" w:rsidRDefault="00500F0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C1EB6" w14:textId="77777777" w:rsidR="00500F0B" w:rsidRDefault="00500F0B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3195D" w14:textId="77777777" w:rsidR="00500F0B" w:rsidRDefault="00500F0B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00F0B" w14:paraId="51882243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7FCAA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4B9B0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633+700</w:t>
            </w:r>
          </w:p>
          <w:p w14:paraId="2B1443B2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5C454" w14:textId="77777777" w:rsidR="00500F0B" w:rsidRDefault="00500F0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99AFE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5DBBB8E5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112FE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26007" w14:textId="77777777" w:rsidR="00500F0B" w:rsidRDefault="00500F0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AF0DE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74618" w14:textId="77777777" w:rsidR="00500F0B" w:rsidRDefault="00500F0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8F191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00F0B" w14:paraId="7A9FF766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75554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1746C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636+190</w:t>
            </w:r>
          </w:p>
          <w:p w14:paraId="38CC2548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F1107" w14:textId="77777777" w:rsidR="00500F0B" w:rsidRDefault="00500F0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CF329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29095FE3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041D5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A7552" w14:textId="77777777" w:rsidR="00500F0B" w:rsidRDefault="00500F0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3CF0A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A7D0A" w14:textId="77777777" w:rsidR="00500F0B" w:rsidRDefault="00500F0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BAA44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00F0B" w14:paraId="0C036A0F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2F844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B3E6A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638+000</w:t>
            </w:r>
          </w:p>
          <w:p w14:paraId="7A76500E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A2A57" w14:textId="77777777" w:rsidR="00500F0B" w:rsidRDefault="00500F0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70BD1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553D4450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2A6C7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4E17C" w14:textId="77777777" w:rsidR="00500F0B" w:rsidRDefault="00500F0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B0693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7F58B" w14:textId="77777777" w:rsidR="00500F0B" w:rsidRDefault="00500F0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39B8D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00F0B" w14:paraId="09A497C0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88269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FE27E" w14:textId="77777777" w:rsidR="00500F0B" w:rsidRDefault="00500F0B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0C86D" w14:textId="77777777" w:rsidR="00500F0B" w:rsidRDefault="00500F0B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5D078" w14:textId="77777777" w:rsidR="00500F0B" w:rsidRDefault="00500F0B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B6162" w14:textId="77777777" w:rsidR="00500F0B" w:rsidRDefault="00500F0B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3EBFB" w14:textId="77777777" w:rsidR="00500F0B" w:rsidRDefault="00500F0B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0CDEF" w14:textId="77777777" w:rsidR="00500F0B" w:rsidRDefault="00500F0B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644+700</w:t>
            </w:r>
          </w:p>
          <w:p w14:paraId="3C0903D2" w14:textId="77777777" w:rsidR="00500F0B" w:rsidRDefault="00500F0B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45965" w14:textId="77777777" w:rsidR="00500F0B" w:rsidRDefault="00500F0B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643D2" w14:textId="77777777" w:rsidR="00500F0B" w:rsidRDefault="00500F0B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00F0B" w14:paraId="6F09CDE1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E46AB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9BE26" w14:textId="77777777" w:rsidR="00500F0B" w:rsidRDefault="00500F0B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0A235" w14:textId="77777777" w:rsidR="00500F0B" w:rsidRDefault="00500F0B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B7C09" w14:textId="77777777" w:rsidR="00500F0B" w:rsidRDefault="00500F0B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22242" w14:textId="77777777" w:rsidR="00500F0B" w:rsidRDefault="00500F0B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938A3" w14:textId="77777777" w:rsidR="00500F0B" w:rsidRDefault="00500F0B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E8607" w14:textId="77777777" w:rsidR="00500F0B" w:rsidRDefault="00500F0B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647+700</w:t>
            </w:r>
          </w:p>
          <w:p w14:paraId="249898F4" w14:textId="77777777" w:rsidR="00500F0B" w:rsidRDefault="00500F0B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09D63" w14:textId="77777777" w:rsidR="00500F0B" w:rsidRDefault="00500F0B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2A327" w14:textId="77777777" w:rsidR="00500F0B" w:rsidRDefault="00500F0B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00F0B" w14:paraId="2E5CC108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C3236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F3D06" w14:textId="77777777" w:rsidR="00500F0B" w:rsidRDefault="00500F0B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4EF3D" w14:textId="77777777" w:rsidR="00500F0B" w:rsidRDefault="00500F0B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ACBC1" w14:textId="77777777" w:rsidR="00500F0B" w:rsidRDefault="00500F0B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787B9" w14:textId="77777777" w:rsidR="00500F0B" w:rsidRDefault="00500F0B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EB187" w14:textId="77777777" w:rsidR="00500F0B" w:rsidRDefault="00500F0B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D627C" w14:textId="77777777" w:rsidR="00500F0B" w:rsidRDefault="00500F0B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649+550</w:t>
            </w:r>
          </w:p>
          <w:p w14:paraId="6C37EBBD" w14:textId="77777777" w:rsidR="00500F0B" w:rsidRDefault="00500F0B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B9072" w14:textId="77777777" w:rsidR="00500F0B" w:rsidRDefault="00500F0B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136B6" w14:textId="77777777" w:rsidR="00500F0B" w:rsidRDefault="00500F0B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00F0B" w14:paraId="5FB49105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60C60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588C1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  <w:p w14:paraId="468C31B3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B74DA" w14:textId="77777777" w:rsidR="00500F0B" w:rsidRDefault="00500F0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E73FC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46B81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D0F5B" w14:textId="77777777" w:rsidR="00500F0B" w:rsidRDefault="00500F0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2C137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651+950</w:t>
            </w:r>
          </w:p>
          <w:p w14:paraId="4EAB4CCC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E1B95" w14:textId="77777777" w:rsidR="00500F0B" w:rsidRPr="00600D25" w:rsidRDefault="00500F0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4E510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00F0B" w14:paraId="66E87F7C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C5079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7FBC4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23E74" w14:textId="77777777" w:rsidR="00500F0B" w:rsidRDefault="00500F0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2E772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1F35CB45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3DB26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B2CC8" w14:textId="77777777" w:rsidR="00500F0B" w:rsidRDefault="00500F0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19E64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642D7" w14:textId="77777777" w:rsidR="00500F0B" w:rsidRDefault="00500F0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EE3C9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3 A, 4 A, 7 A, 1 B, </w:t>
            </w:r>
          </w:p>
          <w:p w14:paraId="044559E9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 B, 3 B,  Cap Y.</w:t>
            </w:r>
          </w:p>
          <w:p w14:paraId="7396E27C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E7B9AA4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500F0B" w14:paraId="0C06DEFE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FA645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A5FF6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0315D" w14:textId="77777777" w:rsidR="00500F0B" w:rsidRDefault="00500F0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2AFA6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61995EAD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1F7DA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E3A57" w14:textId="77777777" w:rsidR="00500F0B" w:rsidRDefault="00500F0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0F4C5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B0940" w14:textId="77777777" w:rsidR="00500F0B" w:rsidRDefault="00500F0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EB45D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 A, 1B - 3B, </w:t>
            </w:r>
          </w:p>
          <w:p w14:paraId="53AA4500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 Cap Y.</w:t>
            </w:r>
          </w:p>
          <w:p w14:paraId="4625FC72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A528D63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500F0B" w14:paraId="699DCE38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56972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B3CF1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DAD36" w14:textId="77777777" w:rsidR="00500F0B" w:rsidRPr="00600D25" w:rsidRDefault="00500F0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ACB48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6CF55AC0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77089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50A1F" w14:textId="77777777" w:rsidR="00500F0B" w:rsidRDefault="00500F0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1EC47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22F4B" w14:textId="77777777" w:rsidR="00500F0B" w:rsidRPr="00600D25" w:rsidRDefault="00500F0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D2AD5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7A, 1B - 3B și </w:t>
            </w:r>
          </w:p>
          <w:p w14:paraId="71811E5E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Cap Y.</w:t>
            </w:r>
          </w:p>
          <w:p w14:paraId="0176F90F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C3D6022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500F0B" w14:paraId="016D5DA1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D25CA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FA25B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44D14" w14:textId="77777777" w:rsidR="00500F0B" w:rsidRPr="00600D25" w:rsidRDefault="00500F0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DF82A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665DB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E7367" w14:textId="77777777" w:rsidR="00500F0B" w:rsidRDefault="00500F0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DFF07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D6364" w14:textId="77777777" w:rsidR="00500F0B" w:rsidRPr="00600D25" w:rsidRDefault="00500F0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AE7D8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A, Cap Y.</w:t>
            </w:r>
          </w:p>
          <w:p w14:paraId="6A1D0E40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7B8A3B5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500F0B" w14:paraId="33A71FA0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D9B2A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68482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643E6" w14:textId="77777777" w:rsidR="00500F0B" w:rsidRPr="00600D25" w:rsidRDefault="00500F0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78BC5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5E99EDC4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352F1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1C01D" w14:textId="77777777" w:rsidR="00500F0B" w:rsidRDefault="00500F0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40D33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B3052" w14:textId="77777777" w:rsidR="00500F0B" w:rsidRPr="00600D25" w:rsidRDefault="00500F0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9AEF9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A, Cap Y.</w:t>
            </w:r>
          </w:p>
          <w:p w14:paraId="577A89F5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30B4D74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500F0B" w14:paraId="4F5B37FB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517B7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B921D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112B7" w14:textId="77777777" w:rsidR="00500F0B" w:rsidRPr="00600D25" w:rsidRDefault="00500F0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7C874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1DD1E76E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81FE9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CE2EC" w14:textId="77777777" w:rsidR="00500F0B" w:rsidRDefault="00500F0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A30D5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01E97" w14:textId="77777777" w:rsidR="00500F0B" w:rsidRPr="00600D25" w:rsidRDefault="00500F0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25E12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 și Depoul Oradea.</w:t>
            </w:r>
          </w:p>
          <w:p w14:paraId="31AFC2DD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ED36875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500F0B" w14:paraId="5BCD79D2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F6C1A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30C12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2D44B" w14:textId="77777777" w:rsidR="00500F0B" w:rsidRPr="00600D25" w:rsidRDefault="00500F0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74593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4C37C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 Cap X</w:t>
            </w:r>
          </w:p>
          <w:p w14:paraId="21EC56E6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E69C9" w14:textId="77777777" w:rsidR="00500F0B" w:rsidRDefault="00500F0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CE849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80F10" w14:textId="77777777" w:rsidR="00500F0B" w:rsidRPr="00600D25" w:rsidRDefault="00500F0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6C1CA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1D52838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974AAEA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7 - 17, Cap X.</w:t>
            </w:r>
          </w:p>
        </w:tc>
      </w:tr>
      <w:tr w:rsidR="00500F0B" w14:paraId="48B5C8A7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74A92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4C8B7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3+772</w:t>
            </w:r>
          </w:p>
          <w:p w14:paraId="2D14C9C2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CD093" w14:textId="77777777" w:rsidR="00500F0B" w:rsidRPr="00600D25" w:rsidRDefault="00500F0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A5A9C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31041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35192" w14:textId="77777777" w:rsidR="00500F0B" w:rsidRDefault="00500F0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D4493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CA2E1" w14:textId="77777777" w:rsidR="00500F0B" w:rsidRPr="00600D25" w:rsidRDefault="00500F0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165A9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00F0B" w14:paraId="271BD2DC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F9AB8" w14:textId="77777777" w:rsidR="00500F0B" w:rsidRDefault="00500F0B" w:rsidP="00500F0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F357A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4+884</w:t>
            </w:r>
          </w:p>
          <w:p w14:paraId="1CF33861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6A2EA" w14:textId="77777777" w:rsidR="00500F0B" w:rsidRPr="00600D25" w:rsidRDefault="00500F0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4B9A6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2CDCC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E09A9" w14:textId="77777777" w:rsidR="00500F0B" w:rsidRDefault="00500F0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590A7" w14:textId="77777777" w:rsidR="00500F0B" w:rsidRDefault="00500F0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B450A" w14:textId="77777777" w:rsidR="00500F0B" w:rsidRPr="00600D25" w:rsidRDefault="00500F0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4598A" w14:textId="77777777" w:rsidR="00500F0B" w:rsidRDefault="00500F0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6E57C93D" w14:textId="77777777" w:rsidR="00500F0B" w:rsidRPr="0095691E" w:rsidRDefault="00500F0B" w:rsidP="0095691E"/>
    <w:p w14:paraId="28F5BE3E" w14:textId="77777777" w:rsidR="00500F0B" w:rsidRDefault="00500F0B" w:rsidP="00956F37">
      <w:pPr>
        <w:pStyle w:val="Heading1"/>
        <w:spacing w:line="360" w:lineRule="auto"/>
      </w:pPr>
      <w:r>
        <w:t>LINIA 301 N</w:t>
      </w:r>
    </w:p>
    <w:p w14:paraId="76901920" w14:textId="77777777" w:rsidR="00500F0B" w:rsidRDefault="00500F0B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500F0B" w14:paraId="6D021B39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0E135" w14:textId="77777777" w:rsidR="00500F0B" w:rsidRDefault="00500F0B" w:rsidP="00500F0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C560B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DA8C8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0D0C2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C455C9F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F17CD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0FDB9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26B90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5467C" w14:textId="77777777" w:rsidR="00500F0B" w:rsidRPr="0022092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DCE5A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42A5A3ED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B5352" w14:textId="77777777" w:rsidR="00500F0B" w:rsidRDefault="00500F0B" w:rsidP="00500F0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81CC5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4A34F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9DD5A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E3D7C65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9F919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5F5B8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0722D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91C7E" w14:textId="77777777" w:rsidR="00500F0B" w:rsidRPr="0022092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6AFDE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21E50D85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E917D" w14:textId="77777777" w:rsidR="00500F0B" w:rsidRDefault="00500F0B" w:rsidP="00500F0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052CE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5A657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B3AF6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EC1C3A9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C1180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80C94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762A1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FA4A9" w14:textId="77777777" w:rsidR="00500F0B" w:rsidRPr="0022092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CCFFE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0C432FE" w14:textId="77777777" w:rsidR="00500F0B" w:rsidRPr="00474FB0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500F0B" w14:paraId="13964754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47996" w14:textId="77777777" w:rsidR="00500F0B" w:rsidRDefault="00500F0B" w:rsidP="00500F0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95A44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8B666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A3CC5" w14:textId="77777777" w:rsidR="00500F0B" w:rsidRDefault="00500F0B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D0A49FB" w14:textId="77777777" w:rsidR="00500F0B" w:rsidRDefault="00500F0B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4D1C3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00CCB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79140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C255B" w14:textId="77777777" w:rsidR="00500F0B" w:rsidRPr="0022092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1FD7C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62918BB1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B2DB9" w14:textId="77777777" w:rsidR="00500F0B" w:rsidRDefault="00500F0B" w:rsidP="00500F0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5BB46" w14:textId="77777777" w:rsidR="00500F0B" w:rsidRDefault="00500F0B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E0E38" w14:textId="77777777" w:rsidR="00500F0B" w:rsidRDefault="00500F0B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4777A" w14:textId="77777777" w:rsidR="00500F0B" w:rsidRDefault="00500F0B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843D5" w14:textId="77777777" w:rsidR="00500F0B" w:rsidRPr="00E4222D" w:rsidRDefault="00500F0B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08EF2B48" w14:textId="77777777" w:rsidR="00500F0B" w:rsidRPr="00E4222D" w:rsidRDefault="00500F0B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5A5C2805" w14:textId="77777777" w:rsidR="00500F0B" w:rsidRPr="00E4222D" w:rsidRDefault="00500F0B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1C7830DE" w14:textId="77777777" w:rsidR="00500F0B" w:rsidRDefault="00500F0B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78173" w14:textId="77777777" w:rsidR="00500F0B" w:rsidRDefault="00500F0B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DF996" w14:textId="77777777" w:rsidR="00500F0B" w:rsidRDefault="00500F0B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CBD0A" w14:textId="77777777" w:rsidR="00500F0B" w:rsidRPr="0022092F" w:rsidRDefault="00500F0B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D28C3" w14:textId="77777777" w:rsidR="00500F0B" w:rsidRDefault="00500F0B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0332BF72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8F0C0" w14:textId="77777777" w:rsidR="00500F0B" w:rsidRDefault="00500F0B" w:rsidP="00500F0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8BB5B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88873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756F3" w14:textId="77777777" w:rsidR="00500F0B" w:rsidRDefault="00500F0B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FAACD" w14:textId="77777777" w:rsidR="00500F0B" w:rsidRDefault="00500F0B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8647E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436CC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72837" w14:textId="77777777" w:rsidR="00500F0B" w:rsidRPr="0022092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ECCC7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111B7E69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72106" w14:textId="77777777" w:rsidR="00500F0B" w:rsidRDefault="00500F0B" w:rsidP="00500F0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ACE41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2+950</w:t>
            </w:r>
          </w:p>
          <w:p w14:paraId="1FF773C0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041F2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EDFC5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7F2B4FF8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7E145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9D76E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A55C1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888D5" w14:textId="77777777" w:rsidR="00500F0B" w:rsidRPr="0022092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6244E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6D922F66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D2CDA" w14:textId="77777777" w:rsidR="00500F0B" w:rsidRDefault="00500F0B" w:rsidP="00500F0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E9590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CA482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FD7FB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024DA057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CC926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08DA2B4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7B387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EF73F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FDE03" w14:textId="77777777" w:rsidR="00500F0B" w:rsidRPr="0022092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506C9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C3148DA" w14:textId="77777777" w:rsidR="00500F0B" w:rsidRDefault="00500F0B">
      <w:pPr>
        <w:spacing w:before="40" w:after="40" w:line="192" w:lineRule="auto"/>
        <w:ind w:right="57"/>
        <w:rPr>
          <w:sz w:val="20"/>
          <w:lang w:val="ro-RO"/>
        </w:rPr>
      </w:pPr>
    </w:p>
    <w:p w14:paraId="2038511B" w14:textId="77777777" w:rsidR="00500F0B" w:rsidRDefault="00500F0B" w:rsidP="00E81B3B">
      <w:pPr>
        <w:pStyle w:val="Heading1"/>
        <w:spacing w:line="360" w:lineRule="auto"/>
      </w:pPr>
      <w:r>
        <w:lastRenderedPageBreak/>
        <w:t>LINIA 314 G</w:t>
      </w:r>
    </w:p>
    <w:p w14:paraId="2B8C46F6" w14:textId="77777777" w:rsidR="00500F0B" w:rsidRDefault="00500F0B" w:rsidP="00C61BD8">
      <w:pPr>
        <w:pStyle w:val="Heading1"/>
        <w:spacing w:line="360" w:lineRule="auto"/>
        <w:rPr>
          <w:b w:val="0"/>
          <w:bCs w:val="0"/>
          <w:sz w:val="8"/>
        </w:rPr>
      </w:pPr>
      <w:r>
        <w:t>BRAŞOV TRIAJ GR. D - RAMIFICAŢIE HĂRMAN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500F0B" w14:paraId="261293C4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B1027" w14:textId="77777777" w:rsidR="00500F0B" w:rsidRDefault="00500F0B" w:rsidP="00500F0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77844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DA936" w14:textId="77777777" w:rsidR="00500F0B" w:rsidRPr="00DF53C6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154A8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F799B47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2746E25D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6CF18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3A63C" w14:textId="77777777" w:rsidR="00500F0B" w:rsidRPr="00DF53C6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D0F75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6D62B" w14:textId="77777777" w:rsidR="00500F0B" w:rsidRPr="00DF53C6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30137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4C360974" w14:textId="77777777">
        <w:trPr>
          <w:cantSplit/>
          <w:trHeight w:val="26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B988D" w14:textId="77777777" w:rsidR="00500F0B" w:rsidRDefault="00500F0B" w:rsidP="00500F0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8249B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0F771" w14:textId="77777777" w:rsidR="00500F0B" w:rsidRPr="00DF53C6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19F8B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FF243C8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7C1F108A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A89E0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82713" w14:textId="77777777" w:rsidR="00500F0B" w:rsidRPr="00DF53C6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FCF6D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58C66" w14:textId="77777777" w:rsidR="00500F0B" w:rsidRPr="00DF53C6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7EC02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39340233" w14:textId="77777777">
        <w:trPr>
          <w:cantSplit/>
          <w:trHeight w:val="8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58360" w14:textId="77777777" w:rsidR="00500F0B" w:rsidRDefault="00500F0B" w:rsidP="00500F0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DEAB7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25D74" w14:textId="77777777" w:rsidR="00500F0B" w:rsidRPr="00DF53C6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7DEFE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1C2846E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C, liniile 1 - 9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F2563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A0DFF" w14:textId="77777777" w:rsidR="00500F0B" w:rsidRPr="00DF53C6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7D0F8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89210" w14:textId="77777777" w:rsidR="00500F0B" w:rsidRPr="00DF53C6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82CBB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59F8CF42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14:paraId="7CCD2223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53599" w14:textId="77777777" w:rsidR="00500F0B" w:rsidRDefault="00500F0B" w:rsidP="00500F0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5E49B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FE6B9" w14:textId="77777777" w:rsidR="00500F0B" w:rsidRPr="00DF53C6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32DEF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530604C9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E, liniile 1 - 6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2807E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823B5" w14:textId="77777777" w:rsidR="00500F0B" w:rsidRPr="00DF53C6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ED0F6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35118" w14:textId="77777777" w:rsidR="00500F0B" w:rsidRPr="00DF53C6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AFCDC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2E333035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14:paraId="3E430CBB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3A474" w14:textId="77777777" w:rsidR="00500F0B" w:rsidRDefault="00500F0B" w:rsidP="00500F0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8ED33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0AF6C" w14:textId="77777777" w:rsidR="00500F0B" w:rsidRPr="00DF53C6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6794F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37589295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5BFC3186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7504C1E2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F03FF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92214" w14:textId="77777777" w:rsidR="00500F0B" w:rsidRPr="00DF53C6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D4E4E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1D589" w14:textId="77777777" w:rsidR="00500F0B" w:rsidRPr="00DF53C6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9C262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471E74FA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C47C3" w14:textId="77777777" w:rsidR="00500F0B" w:rsidRDefault="00500F0B" w:rsidP="00500F0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9D7E8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CD7D8" w14:textId="77777777" w:rsidR="00500F0B" w:rsidRPr="00DF53C6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136E8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57E46062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6F528456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4BABD74B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F426C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3EB79" w14:textId="77777777" w:rsidR="00500F0B" w:rsidRPr="00DF53C6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D4A4F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8B23B" w14:textId="77777777" w:rsidR="00500F0B" w:rsidRPr="00DF53C6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A7319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767A6E10" w14:textId="77777777" w:rsidR="00500F0B" w:rsidRDefault="00500F0B">
      <w:pPr>
        <w:spacing w:before="40" w:after="40" w:line="192" w:lineRule="auto"/>
        <w:ind w:right="57"/>
        <w:rPr>
          <w:sz w:val="20"/>
          <w:lang w:val="ro-RO"/>
        </w:rPr>
      </w:pPr>
    </w:p>
    <w:p w14:paraId="70A958DC" w14:textId="77777777" w:rsidR="00500F0B" w:rsidRDefault="00500F0B" w:rsidP="003A5387">
      <w:pPr>
        <w:pStyle w:val="Heading1"/>
        <w:spacing w:line="360" w:lineRule="auto"/>
      </w:pPr>
      <w:r>
        <w:lastRenderedPageBreak/>
        <w:t>LINIA 316</w:t>
      </w:r>
    </w:p>
    <w:p w14:paraId="2BC2EB55" w14:textId="77777777" w:rsidR="00500F0B" w:rsidRDefault="00500F0B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00F0B" w14:paraId="30444E67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AD5A5" w14:textId="77777777" w:rsidR="00500F0B" w:rsidRDefault="00500F0B" w:rsidP="00500F0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31CDE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7494B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37127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Călători </w:t>
            </w:r>
          </w:p>
          <w:p w14:paraId="2888B3C6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56BCD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56C25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284A8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80A3B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D542C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4E2F48D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1CC9386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3 Cap X, staţia Braşov Călători. </w:t>
            </w:r>
          </w:p>
        </w:tc>
      </w:tr>
      <w:tr w:rsidR="00500F0B" w14:paraId="37EC7A7E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08D46" w14:textId="77777777" w:rsidR="00500F0B" w:rsidRDefault="00500F0B" w:rsidP="00500F0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897B0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00BF0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6B739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FF906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BC</w:t>
            </w:r>
          </w:p>
          <w:p w14:paraId="256123A3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1AA0F07F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57,</w:t>
            </w:r>
          </w:p>
          <w:p w14:paraId="2B36E82B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/ 59,</w:t>
            </w:r>
          </w:p>
          <w:p w14:paraId="74757DA7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 / 67</w:t>
            </w:r>
          </w:p>
          <w:p w14:paraId="5A626D2C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69 și T.D.J.</w:t>
            </w:r>
          </w:p>
          <w:p w14:paraId="0D03146B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301C5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7C58D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263AC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6B931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6AB6272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3 - 8 Cap X.</w:t>
            </w:r>
          </w:p>
        </w:tc>
      </w:tr>
      <w:tr w:rsidR="00500F0B" w14:paraId="18593563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40DC4" w14:textId="77777777" w:rsidR="00500F0B" w:rsidRDefault="00500F0B" w:rsidP="00500F0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0D173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FF9EC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3C813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6C9F459C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E612B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5226CE3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81823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297C3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4CB4A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7993E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DBEC4AE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A8C02ED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8B.</w:t>
            </w:r>
          </w:p>
        </w:tc>
      </w:tr>
      <w:tr w:rsidR="00500F0B" w14:paraId="1B53DB86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1D109" w14:textId="77777777" w:rsidR="00500F0B" w:rsidRDefault="00500F0B" w:rsidP="00500F0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D1758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552F9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D09A6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2F88146D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45B76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58ABE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882CD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EBBF9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E46ED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242885FC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96CF5" w14:textId="77777777" w:rsidR="00500F0B" w:rsidRDefault="00500F0B" w:rsidP="00500F0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5E592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4E189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D3A41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0230C8A0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D6317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F2F57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8001C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91468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09247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59ED9395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8E65E" w14:textId="77777777" w:rsidR="00500F0B" w:rsidRDefault="00500F0B" w:rsidP="00500F0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A8B7A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36+000</w:t>
            </w:r>
          </w:p>
          <w:p w14:paraId="4EE58D4E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AB5D6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EBE0A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Sfântu Gheorghe -</w:t>
            </w:r>
          </w:p>
          <w:p w14:paraId="1D5D63AC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56F64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F01C2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32C51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80C26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6D6DD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5F589BF1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396EB" w14:textId="77777777" w:rsidR="00500F0B" w:rsidRDefault="00500F0B" w:rsidP="00500F0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17C67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E5CBF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909B8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694E9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B89E9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66C42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41E27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5B9E0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65CE334C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35706" w14:textId="77777777" w:rsidR="00500F0B" w:rsidRDefault="00500F0B" w:rsidP="00500F0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E5F4A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78+250</w:t>
            </w:r>
          </w:p>
          <w:p w14:paraId="556A791E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54891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DC641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Tușnad Sat –</w:t>
            </w:r>
          </w:p>
          <w:p w14:paraId="269B94E4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BAA3F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F0E4E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46A87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78C9E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A5F7E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14:paraId="717F0022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2D23D" w14:textId="77777777" w:rsidR="00500F0B" w:rsidRDefault="00500F0B" w:rsidP="00500F0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829A7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2CE0C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78F28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Miercurea Ciuc</w:t>
            </w:r>
          </w:p>
          <w:p w14:paraId="4AABC17B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A5E41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EC3E6" w14:textId="77777777" w:rsidR="00500F0B" w:rsidRPr="00514DA4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E11B0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9838C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8804E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3C4F57A3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5035A" w14:textId="77777777" w:rsidR="00500F0B" w:rsidRDefault="00500F0B" w:rsidP="00500F0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E55DB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09B50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2FD25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626F2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0E90D5BB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sch.17</w:t>
            </w:r>
          </w:p>
          <w:p w14:paraId="656419CF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4C3F00DA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28107F31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C4608" w14:textId="77777777" w:rsidR="00500F0B" w:rsidRPr="00514DA4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76278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96CF7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5EB43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4705DB8C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1CA14" w14:textId="77777777" w:rsidR="00500F0B" w:rsidRDefault="00500F0B" w:rsidP="00500F0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22E24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102DA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754FE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7464480C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CE1E8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42E34A56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</w:t>
            </w:r>
            <w:r>
              <w:rPr>
                <w:b/>
                <w:bCs/>
                <w:sz w:val="18"/>
                <w:szCs w:val="18"/>
                <w:lang w:val="ro-RO"/>
              </w:rPr>
              <w:t>ele</w:t>
            </w:r>
          </w:p>
          <w:p w14:paraId="24A7A2E8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153B4" w14:textId="77777777" w:rsidR="00500F0B" w:rsidRPr="00514DA4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50DC9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EB95A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989BD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  <w:tr w:rsidR="00500F0B" w14:paraId="3BB73696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45310" w14:textId="77777777" w:rsidR="00500F0B" w:rsidRDefault="00500F0B" w:rsidP="00500F0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37868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105+100</w:t>
            </w:r>
          </w:p>
          <w:p w14:paraId="241F27B1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27928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ED4CA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Siculeni -</w:t>
            </w:r>
          </w:p>
          <w:p w14:paraId="76A61A61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EE2A3" w14:textId="77777777" w:rsidR="00500F0B" w:rsidRPr="00273EC0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97A88" w14:textId="77777777" w:rsidR="00500F0B" w:rsidRPr="00514DA4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E7BCA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FB9B2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395D0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14:paraId="0495C64F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5F327" w14:textId="77777777" w:rsidR="00500F0B" w:rsidRDefault="00500F0B" w:rsidP="00500F0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E1721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A1F7C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6B15C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Mădăraş Ciuc</w:t>
            </w:r>
          </w:p>
          <w:p w14:paraId="6BAF040A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AE9DF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ADBC3" w14:textId="77777777" w:rsidR="00500F0B" w:rsidRPr="00514DA4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DBA2F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C5799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936BE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1863FBD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5696B" w14:textId="77777777" w:rsidR="00500F0B" w:rsidRDefault="00500F0B" w:rsidP="00500F0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9E17E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CA4C0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91013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6B1A76D3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D7941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1B583" w14:textId="77777777" w:rsidR="00500F0B" w:rsidRPr="00514DA4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D4904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703E9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DB2E0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321214E5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03C7E" w14:textId="77777777" w:rsidR="00500F0B" w:rsidRDefault="00500F0B" w:rsidP="00500F0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D971F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B68F0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58F82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748F63A3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E5655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2C6EE" w14:textId="77777777" w:rsidR="00500F0B" w:rsidRPr="00514DA4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6804F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54D77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97DF5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017CDAA5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85673" w14:textId="77777777" w:rsidR="00500F0B" w:rsidRDefault="00500F0B" w:rsidP="00500F0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98200" w14:textId="77777777" w:rsidR="00500F0B" w:rsidRDefault="00500F0B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128+300</w:t>
            </w:r>
          </w:p>
          <w:p w14:paraId="0F5CF62C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CA3FD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C0EFC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Oltului  -</w:t>
            </w:r>
          </w:p>
          <w:p w14:paraId="2EA78695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2BBF9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221FC" w14:textId="77777777" w:rsidR="00500F0B" w:rsidRPr="00514DA4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EBB5C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660D0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CBB5F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5CBA19ED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CA916" w14:textId="77777777" w:rsidR="00500F0B" w:rsidRDefault="00500F0B" w:rsidP="00500F0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F6CDD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01E48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696FF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76BB86E8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35D0F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5B5C8" w14:textId="77777777" w:rsidR="00500F0B" w:rsidRPr="00514DA4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B8F61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827EC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05E9A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2EC80EB7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18D16" w14:textId="77777777" w:rsidR="00500F0B" w:rsidRDefault="00500F0B" w:rsidP="00500F0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E65BA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15727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9510F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0887506B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4D38A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43798" w14:textId="77777777" w:rsidR="00500F0B" w:rsidRPr="00514DA4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56942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3D4CE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7CCCA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0886654A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95833" w14:textId="77777777" w:rsidR="00500F0B" w:rsidRDefault="00500F0B" w:rsidP="00500F0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98593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131+311</w:t>
            </w:r>
          </w:p>
          <w:p w14:paraId="06B64B92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DDA7C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39498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830247">
              <w:rPr>
                <w:b/>
                <w:bCs/>
                <w:sz w:val="19"/>
                <w:szCs w:val="19"/>
                <w:lang w:val="ro-RO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  <w:lang w:val="ro-RO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88B58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6A009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656DB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EE460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C2864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3C9DF8C8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87D02" w14:textId="77777777" w:rsidR="00500F0B" w:rsidRDefault="00500F0B" w:rsidP="00500F0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08740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146+300</w:t>
            </w:r>
          </w:p>
          <w:p w14:paraId="55216DB4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A68DB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58AED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D4385">
              <w:rPr>
                <w:b/>
                <w:bCs/>
                <w:sz w:val="20"/>
                <w:szCs w:val="20"/>
                <w:lang w:val="ro-RO"/>
              </w:rPr>
              <w:t>Voșlobeni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-</w:t>
            </w:r>
          </w:p>
          <w:p w14:paraId="0A7F7932" w14:textId="77777777" w:rsidR="00500F0B" w:rsidRPr="00830247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9377F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2F628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A090A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99A6E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6209D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6553F2EB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DF104" w14:textId="77777777" w:rsidR="00500F0B" w:rsidRDefault="00500F0B" w:rsidP="00500F0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3F08F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06A13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249B8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71630A7B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60D96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42BE7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512DC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168DF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122E1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72183CE8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B11C3" w14:textId="77777777" w:rsidR="00500F0B" w:rsidRDefault="00500F0B" w:rsidP="00500F0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5515D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F295D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2A0B0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36CB59DA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2D8D6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55F03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AC4B1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88287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47924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572E2C7C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58087" w14:textId="77777777" w:rsidR="00500F0B" w:rsidRDefault="00500F0B" w:rsidP="00500F0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0726A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22F43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C069C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Lăzarea</w:t>
            </w:r>
          </w:p>
          <w:p w14:paraId="2F2696BE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1CB77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78946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9EB69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92910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8FF7C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5AFA45C6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D753A" w14:textId="77777777" w:rsidR="00500F0B" w:rsidRDefault="00500F0B" w:rsidP="00500F0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70649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92503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DE616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Ditrău</w:t>
            </w:r>
          </w:p>
          <w:p w14:paraId="1940DFE4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9F814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F17B2" w14:textId="77777777" w:rsidR="00500F0B" w:rsidRPr="00514DA4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CC7E1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CCFC3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B618D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4BC8C510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397D1" w14:textId="77777777" w:rsidR="00500F0B" w:rsidRDefault="00500F0B" w:rsidP="00500F0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4136D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A2904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4785C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Subcetate Mureș</w:t>
            </w:r>
          </w:p>
          <w:p w14:paraId="442A4F91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B47F7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4A3D9" w14:textId="77777777" w:rsidR="00500F0B" w:rsidRPr="00514DA4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EA2DC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AA266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4D9AD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CDFABA6" w14:textId="77777777" w:rsidR="00500F0B" w:rsidRPr="000D7AA7" w:rsidRDefault="00500F0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0D7AA7">
              <w:rPr>
                <w:b/>
                <w:bCs/>
                <w:iCs/>
                <w:sz w:val="20"/>
                <w:lang w:val="ro-RO"/>
              </w:rPr>
              <w:t>Se interzice circulația t</w:t>
            </w:r>
            <w:r>
              <w:rPr>
                <w:b/>
                <w:bCs/>
                <w:iCs/>
                <w:sz w:val="20"/>
                <w:lang w:val="ro-RO"/>
              </w:rPr>
              <w:t>r</w:t>
            </w:r>
            <w:r w:rsidRPr="000D7AA7">
              <w:rPr>
                <w:b/>
                <w:bCs/>
                <w:iCs/>
                <w:sz w:val="20"/>
                <w:lang w:val="ro-RO"/>
              </w:rPr>
              <w:t>enurilor de marfă.</w:t>
            </w:r>
          </w:p>
        </w:tc>
      </w:tr>
      <w:tr w:rsidR="00500F0B" w14:paraId="68306977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CD4C5" w14:textId="77777777" w:rsidR="00500F0B" w:rsidRDefault="00500F0B" w:rsidP="00500F0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B813A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96B0E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CE1E3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2522873A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A73AB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4386A" w14:textId="77777777" w:rsidR="00500F0B" w:rsidRPr="00514DA4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53DC8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0047C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8F94A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28721E40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AF56A" w14:textId="77777777" w:rsidR="00500F0B" w:rsidRDefault="00500F0B" w:rsidP="00500F0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5AEA9" w14:textId="77777777" w:rsidR="00500F0B" w:rsidRDefault="00500F0B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A6A5A" w14:textId="77777777" w:rsidR="00500F0B" w:rsidRPr="00F6236C" w:rsidRDefault="00500F0B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EDA2E" w14:textId="77777777" w:rsidR="00500F0B" w:rsidRDefault="00500F0B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1D950E99" w14:textId="77777777" w:rsidR="00500F0B" w:rsidRDefault="00500F0B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DCF08" w14:textId="77777777" w:rsidR="00500F0B" w:rsidRDefault="00500F0B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C62BC" w14:textId="77777777" w:rsidR="00500F0B" w:rsidRDefault="00500F0B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4B7D0" w14:textId="77777777" w:rsidR="00500F0B" w:rsidRDefault="00500F0B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C8799" w14:textId="77777777" w:rsidR="00500F0B" w:rsidRPr="00F6236C" w:rsidRDefault="00500F0B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AB4AD" w14:textId="77777777" w:rsidR="00500F0B" w:rsidRDefault="00500F0B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3DCE4578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F4914" w14:textId="77777777" w:rsidR="00500F0B" w:rsidRDefault="00500F0B" w:rsidP="00500F0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35737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183+950</w:t>
            </w:r>
          </w:p>
          <w:p w14:paraId="1D558F61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A5121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75779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399CA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FDC9C" w14:textId="77777777" w:rsidR="00500F0B" w:rsidRPr="00514DA4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F1AD3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4D571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CF9C9" w14:textId="77777777" w:rsidR="00500F0B" w:rsidRPr="007F77BB" w:rsidRDefault="00500F0B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Semnalizatăpe teren numai în capătul X. </w:t>
            </w:r>
          </w:p>
          <w:p w14:paraId="4BC77487" w14:textId="77777777" w:rsidR="00500F0B" w:rsidRDefault="00500F0B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Fără inductori. Linia 3 stația Toplița protecție lucrări și muncitori liniile 1 și 2 </w:t>
            </w:r>
          </w:p>
        </w:tc>
      </w:tr>
      <w:tr w:rsidR="00500F0B" w14:paraId="0E0E24AB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BF20C" w14:textId="77777777" w:rsidR="00500F0B" w:rsidRDefault="00500F0B" w:rsidP="00500F0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18DF3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F8A14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10333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Aluniş Mureş</w:t>
            </w:r>
          </w:p>
          <w:p w14:paraId="15C47E84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65044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4B21106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40897" w14:textId="77777777" w:rsidR="00500F0B" w:rsidRPr="00514DA4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A7AF9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C6E83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85914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48032E90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163C6" w14:textId="77777777" w:rsidR="00500F0B" w:rsidRDefault="00500F0B" w:rsidP="00500F0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D90D9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245+050</w:t>
            </w:r>
          </w:p>
          <w:p w14:paraId="552AC094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ACF65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34988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Aluniş Mureş -</w:t>
            </w:r>
          </w:p>
          <w:p w14:paraId="5108B934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5CEB7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81F9E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1C1C5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38671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9A232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Cu inductori de </w:t>
            </w:r>
          </w:p>
          <w:p w14:paraId="15004FD4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2000 Hz. Valabilă doar pentru trenurile tip automotor</w:t>
            </w:r>
          </w:p>
        </w:tc>
      </w:tr>
      <w:tr w:rsidR="00500F0B" w14:paraId="03C138EF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E2D25" w14:textId="77777777" w:rsidR="00500F0B" w:rsidRDefault="00500F0B" w:rsidP="00500F0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6AE52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A5D61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D00B2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024077D3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17C44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939C3" w14:textId="77777777" w:rsidR="00500F0B" w:rsidRPr="00514DA4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9BE63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9BFEA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4800C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5FADF20A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1E3DF" w14:textId="77777777" w:rsidR="00500F0B" w:rsidRDefault="00500F0B" w:rsidP="00500F0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F9A96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A2549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55596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4CC11CD4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BD9D8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0EB5D" w14:textId="77777777" w:rsidR="00500F0B" w:rsidRPr="00514DA4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23BF6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2F26E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B4A4B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2DFFE81C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B5ED2" w14:textId="77777777" w:rsidR="00500F0B" w:rsidRDefault="00500F0B" w:rsidP="00500F0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17B6D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8D5F8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56EFA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01BF252C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1ACE1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1E770" w14:textId="77777777" w:rsidR="00500F0B" w:rsidRPr="00514DA4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8B145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56806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4A4B8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</w:tc>
      </w:tr>
      <w:tr w:rsidR="00500F0B" w14:paraId="5D48C994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835AA" w14:textId="77777777" w:rsidR="00500F0B" w:rsidRDefault="00500F0B" w:rsidP="00500F0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F9D24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C3483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7558B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Dumbrăvioara</w:t>
            </w:r>
          </w:p>
          <w:p w14:paraId="16C961B5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616AC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0ADFC" w14:textId="77777777" w:rsidR="00500F0B" w:rsidRPr="00514DA4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F6CCC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D9631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7A59A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500F0B" w14:paraId="3DCDE3AF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A1B4B" w14:textId="77777777" w:rsidR="00500F0B" w:rsidRDefault="00500F0B" w:rsidP="00500F0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5E5A3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76C72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7F6CE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408D1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A5302D5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0751A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94A7A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AF0AE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00C32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9.</w:t>
            </w:r>
          </w:p>
          <w:p w14:paraId="66008A7E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7704C172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4773C" w14:textId="77777777" w:rsidR="00500F0B" w:rsidRDefault="00500F0B" w:rsidP="00500F0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EF74A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19817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48BC3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296C7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91F0917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C850F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951C9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374D9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660BA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7.</w:t>
            </w:r>
          </w:p>
          <w:p w14:paraId="5F19ACBD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29F4ACE1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E3D1C" w14:textId="77777777" w:rsidR="00500F0B" w:rsidRDefault="00500F0B" w:rsidP="00500F0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B170A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FB97D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BEEF8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  <w:p w14:paraId="2FBB4BA1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1276B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7621C19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CB7F5" w14:textId="77777777" w:rsidR="00500F0B" w:rsidRPr="00514DA4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A19C8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BD72A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A2100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7E0E66D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7 .</w:t>
            </w:r>
          </w:p>
        </w:tc>
      </w:tr>
      <w:tr w:rsidR="00500F0B" w14:paraId="3ADE9EE7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8FFF1" w14:textId="77777777" w:rsidR="00500F0B" w:rsidRDefault="00500F0B" w:rsidP="00500F0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F8FF9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331F9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11A97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 Sud</w:t>
            </w:r>
          </w:p>
          <w:p w14:paraId="21E5D35F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AA60D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2CF0FF97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A068B" w14:textId="77777777" w:rsidR="00500F0B" w:rsidRPr="00514DA4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9CF4D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2776B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C116D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62535FF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C9568B3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500F0B" w14:paraId="30E19C4B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2D1C6" w14:textId="77777777" w:rsidR="00500F0B" w:rsidRDefault="00500F0B" w:rsidP="00500F0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641D6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8B5B0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F0006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 Mureş Sud</w:t>
            </w:r>
          </w:p>
          <w:p w14:paraId="3020ACEA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65277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51E687AE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00025" w14:textId="77777777" w:rsidR="00500F0B" w:rsidRPr="00514DA4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24E6D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79445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011D4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008C81D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BF1A8B2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500F0B" w14:paraId="7567017E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5B273" w14:textId="77777777" w:rsidR="00500F0B" w:rsidRDefault="00500F0B" w:rsidP="00500F0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BD160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433+660</w:t>
            </w:r>
          </w:p>
          <w:p w14:paraId="356C236C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7AE05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BA9BE" w14:textId="77777777" w:rsidR="00500F0B" w:rsidRDefault="00500F0B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BB324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4531B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50348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BBE24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A54E1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29D596BA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1431A" w14:textId="77777777" w:rsidR="00500F0B" w:rsidRDefault="00500F0B" w:rsidP="00500F0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7E788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A10E3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6D56B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3BC63493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BC8EA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3B786DC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D7533" w14:textId="77777777" w:rsidR="00500F0B" w:rsidRPr="00514DA4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5DFBF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58165" w14:textId="77777777" w:rsidR="00500F0B" w:rsidRPr="00F6236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1E5D2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6BA72DF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 8.</w:t>
            </w:r>
          </w:p>
        </w:tc>
      </w:tr>
    </w:tbl>
    <w:p w14:paraId="02041C84" w14:textId="77777777" w:rsidR="00500F0B" w:rsidRDefault="00500F0B">
      <w:pPr>
        <w:spacing w:before="40" w:after="40" w:line="192" w:lineRule="auto"/>
        <w:ind w:right="57"/>
        <w:rPr>
          <w:sz w:val="20"/>
          <w:lang w:val="ro-RO"/>
        </w:rPr>
      </w:pPr>
    </w:p>
    <w:p w14:paraId="6CDE576C" w14:textId="77777777" w:rsidR="00500F0B" w:rsidRDefault="00500F0B" w:rsidP="0080110B">
      <w:pPr>
        <w:pStyle w:val="Heading1"/>
        <w:spacing w:line="360" w:lineRule="auto"/>
      </w:pPr>
      <w:r>
        <w:t>LINIA 322</w:t>
      </w:r>
    </w:p>
    <w:p w14:paraId="28CCAA85" w14:textId="77777777" w:rsidR="00500F0B" w:rsidRDefault="00500F0B" w:rsidP="00925A61">
      <w:pPr>
        <w:pStyle w:val="Heading1"/>
        <w:spacing w:line="360" w:lineRule="auto"/>
        <w:rPr>
          <w:b w:val="0"/>
          <w:bCs w:val="0"/>
          <w:sz w:val="8"/>
        </w:rPr>
      </w:pPr>
      <w:r>
        <w:t>CÂMPIA TURZII - TURDA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500F0B" w14:paraId="465920A9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67387" w14:textId="77777777" w:rsidR="00500F0B" w:rsidRDefault="00500F0B" w:rsidP="00500F0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AD942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DA34D" w14:textId="77777777" w:rsidR="00500F0B" w:rsidRPr="00147A63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E9125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1C331FEB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C4E4A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vârf sch. 23 la </w:t>
            </w:r>
          </w:p>
          <w:p w14:paraId="20345782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călcâi TDJ </w:t>
            </w:r>
          </w:p>
          <w:p w14:paraId="130DDBFD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D3083" w14:textId="77777777" w:rsidR="00500F0B" w:rsidRPr="00147A63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ABC87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F3D97" w14:textId="77777777" w:rsidR="00500F0B" w:rsidRPr="00147A63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AACAF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F0FA5D0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Grupa de linii Turda.</w:t>
            </w:r>
          </w:p>
        </w:tc>
      </w:tr>
      <w:tr w:rsidR="00500F0B" w14:paraId="5F70D3EB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6D639" w14:textId="77777777" w:rsidR="00500F0B" w:rsidRDefault="00500F0B" w:rsidP="00500F0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538F4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69FDD" w14:textId="77777777" w:rsidR="00500F0B" w:rsidRPr="00147A63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FB61B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7B99F4F5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76253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3E5CB" w14:textId="77777777" w:rsidR="00500F0B" w:rsidRPr="00147A63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355D7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102AE" w14:textId="77777777" w:rsidR="00500F0B" w:rsidRPr="00147A63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0A46E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spre grupa de linii Turda. </w:t>
            </w:r>
          </w:p>
        </w:tc>
      </w:tr>
      <w:tr w:rsidR="00500F0B" w14:paraId="6A6F04A4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ED4E9" w14:textId="77777777" w:rsidR="00500F0B" w:rsidRDefault="00500F0B" w:rsidP="00500F0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AAFC2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57965" w14:textId="77777777" w:rsidR="00500F0B" w:rsidRPr="00147A63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F0251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0648A330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92009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ECA92" w14:textId="77777777" w:rsidR="00500F0B" w:rsidRPr="00147A63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DF997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CD252" w14:textId="77777777" w:rsidR="00500F0B" w:rsidRPr="00147A63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D8409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spre grupa de linii Turda. </w:t>
            </w:r>
          </w:p>
        </w:tc>
      </w:tr>
      <w:tr w:rsidR="00500F0B" w14:paraId="2D6F673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011EA55" w14:textId="77777777" w:rsidR="00500F0B" w:rsidRDefault="00500F0B" w:rsidP="00500F0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7A828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AC1DF" w14:textId="77777777" w:rsidR="00500F0B" w:rsidRPr="00147A63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C82D1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204380F7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</w:t>
            </w:r>
          </w:p>
          <w:p w14:paraId="58B752EE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2 şi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54E14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CC11208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DA2A8" w14:textId="77777777" w:rsidR="00500F0B" w:rsidRPr="00147A63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5FA7F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7B088" w14:textId="77777777" w:rsidR="00500F0B" w:rsidRPr="00147A63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C1572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053B360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5D6A629" w14:textId="77777777" w:rsidR="00500F0B" w:rsidRDefault="00500F0B" w:rsidP="00500F0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12C54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E61E7" w14:textId="77777777" w:rsidR="00500F0B" w:rsidRPr="00147A63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EB2BC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281BABA4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</w:t>
            </w:r>
          </w:p>
          <w:p w14:paraId="48948825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7DDEB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4B49381E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staţie </w:t>
            </w:r>
            <w:r w:rsidRPr="005B2AF6">
              <w:rPr>
                <w:b/>
                <w:bCs/>
                <w:sz w:val="19"/>
                <w:szCs w:val="19"/>
                <w:lang w:val="ro-RO"/>
              </w:rPr>
              <w:t>Grupa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</w:t>
            </w:r>
            <w:r w:rsidRPr="005B2AF6">
              <w:rPr>
                <w:b/>
                <w:bCs/>
                <w:sz w:val="19"/>
                <w:szCs w:val="19"/>
                <w:lang w:val="ro-RO"/>
              </w:rPr>
              <w:t>A</w:t>
            </w:r>
            <w:r>
              <w:rPr>
                <w:b/>
                <w:bCs/>
                <w:sz w:val="20"/>
                <w:lang w:val="ro-RO"/>
              </w:rPr>
              <w:t xml:space="preserve"> şi </w:t>
            </w:r>
          </w:p>
          <w:p w14:paraId="52FAB622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12 </w:t>
            </w:r>
          </w:p>
          <w:p w14:paraId="772A0B04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(restul liniei este închisă)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5A266" w14:textId="77777777" w:rsidR="00500F0B" w:rsidRPr="00147A63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3E5F7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A1670" w14:textId="77777777" w:rsidR="00500F0B" w:rsidRPr="00147A63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B9B22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6099195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479BE" w14:textId="77777777" w:rsidR="00500F0B" w:rsidRDefault="00500F0B" w:rsidP="00500F0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F47A4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5+635</w:t>
            </w:r>
          </w:p>
          <w:p w14:paraId="573C1B58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5+685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1E4B9" w14:textId="77777777" w:rsidR="00500F0B" w:rsidRPr="00147A63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05A4F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1AF55F05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524AFFE2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 3 /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75C5E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F3EC4" w14:textId="77777777" w:rsidR="00500F0B" w:rsidRPr="00147A63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7BD05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B3E29" w14:textId="77777777" w:rsidR="00500F0B" w:rsidRPr="00147A63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C8077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2013A3EA" w14:textId="77777777">
        <w:trPr>
          <w:cantSplit/>
          <w:trHeight w:val="629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DFCB7" w14:textId="77777777" w:rsidR="00500F0B" w:rsidRDefault="00500F0B" w:rsidP="00500F0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4D7B7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45C39" w14:textId="77777777" w:rsidR="00500F0B" w:rsidRPr="00147A63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2E141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44685FB1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732BE469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schimbătorul </w:t>
            </w:r>
          </w:p>
          <w:p w14:paraId="75E68B8C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numărul 8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4805B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6+550</w:t>
            </w:r>
          </w:p>
          <w:p w14:paraId="7E3CFEB1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3D220" w14:textId="77777777" w:rsidR="00500F0B" w:rsidRPr="00147A63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0D8FB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120B2" w14:textId="77777777" w:rsidR="00500F0B" w:rsidRPr="00147A63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05542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002ECDA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400CE" w14:textId="77777777" w:rsidR="00500F0B" w:rsidRDefault="00500F0B" w:rsidP="00500F0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FAC89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AEB78" w14:textId="77777777" w:rsidR="00500F0B" w:rsidRPr="00147A63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8436B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Turda </w:t>
            </w:r>
          </w:p>
          <w:p w14:paraId="365F3E22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F6528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B38A252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8081F" w14:textId="77777777" w:rsidR="00500F0B" w:rsidRPr="00147A63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C490D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B75FA" w14:textId="77777777" w:rsidR="00500F0B" w:rsidRPr="00147A63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9D435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54E43AA5" w14:textId="77777777">
        <w:trPr>
          <w:cantSplit/>
          <w:trHeight w:val="1114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4FFDA" w14:textId="77777777" w:rsidR="00500F0B" w:rsidRDefault="00500F0B" w:rsidP="00500F0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802CC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02199" w14:textId="77777777" w:rsidR="00500F0B" w:rsidRPr="00147A63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5F473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184FC203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</w:t>
            </w:r>
          </w:p>
          <w:p w14:paraId="46D2A596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3, 15, 17 şi 22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743AF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C6265" w14:textId="77777777" w:rsidR="00500F0B" w:rsidRPr="00147A63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7A404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C19DF" w14:textId="77777777" w:rsidR="00500F0B" w:rsidRPr="00147A63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979D9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622E7174" w14:textId="77777777">
        <w:trPr>
          <w:cantSplit/>
          <w:trHeight w:val="197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AAA5A" w14:textId="77777777" w:rsidR="00500F0B" w:rsidRDefault="00500F0B" w:rsidP="00500F0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62A70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6+660</w:t>
            </w:r>
          </w:p>
          <w:p w14:paraId="1CA71289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6+710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ED162" w14:textId="77777777" w:rsidR="00500F0B" w:rsidRPr="00147A63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37E9C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4E8CF0A0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B, </w:t>
            </w:r>
          </w:p>
          <w:p w14:paraId="0FF80EAF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 5 /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7F9E9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B2B2C" w14:textId="77777777" w:rsidR="00500F0B" w:rsidRPr="00147A63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4146C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03A1E" w14:textId="77777777" w:rsidR="00500F0B" w:rsidRPr="00147A63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2644C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40FF57A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351AC" w14:textId="77777777" w:rsidR="00500F0B" w:rsidRDefault="00500F0B" w:rsidP="00500F0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107DB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72443" w14:textId="77777777" w:rsidR="00500F0B" w:rsidRPr="00147A63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71806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41E1776B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F2A87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F2AAD" w14:textId="77777777" w:rsidR="00500F0B" w:rsidRPr="00147A63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4FA14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AA9D4" w14:textId="77777777" w:rsidR="00500F0B" w:rsidRPr="00147A63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21EAF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08BFCBEF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şi 8.</w:t>
            </w:r>
          </w:p>
        </w:tc>
      </w:tr>
    </w:tbl>
    <w:p w14:paraId="1ED38F78" w14:textId="77777777" w:rsidR="00500F0B" w:rsidRDefault="00500F0B">
      <w:pPr>
        <w:spacing w:before="40" w:after="40" w:line="192" w:lineRule="auto"/>
        <w:ind w:right="57"/>
        <w:rPr>
          <w:sz w:val="20"/>
          <w:lang w:val="ro-RO"/>
        </w:rPr>
      </w:pPr>
    </w:p>
    <w:p w14:paraId="303E19D2" w14:textId="77777777" w:rsidR="00500F0B" w:rsidRDefault="00500F0B" w:rsidP="00C022B2">
      <w:pPr>
        <w:pStyle w:val="Heading1"/>
        <w:spacing w:line="276" w:lineRule="auto"/>
      </w:pPr>
      <w:r>
        <w:t>LINIA 328</w:t>
      </w:r>
    </w:p>
    <w:p w14:paraId="597157C4" w14:textId="77777777" w:rsidR="00500F0B" w:rsidRDefault="00500F0B" w:rsidP="00C022B2">
      <w:pPr>
        <w:pStyle w:val="Heading1"/>
        <w:spacing w:line="276" w:lineRule="auto"/>
        <w:rPr>
          <w:b w:val="0"/>
          <w:bCs w:val="0"/>
          <w:sz w:val="8"/>
        </w:rPr>
      </w:pPr>
      <w:r>
        <w:t>ARAD - ORADEA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00F0B" w14:paraId="1B2593DD" w14:textId="77777777">
        <w:trPr>
          <w:cantSplit/>
          <w:trHeight w:val="6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0E92B" w14:textId="77777777" w:rsidR="00500F0B" w:rsidRDefault="00500F0B" w:rsidP="00500F0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E1734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CCDAE" w14:textId="77777777" w:rsidR="00500F0B" w:rsidRPr="00FA2F25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B5100" w14:textId="77777777" w:rsidR="00500F0B" w:rsidRDefault="00500F0B" w:rsidP="006B69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 - Utvinişu Nou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F16BB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80ACE" w14:textId="77777777" w:rsidR="00500F0B" w:rsidRPr="00FA2F25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358E0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4+800</w:t>
            </w:r>
          </w:p>
          <w:p w14:paraId="347573A0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18A7C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A63DB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75B8A8CD" w14:textId="77777777">
        <w:trPr>
          <w:cantSplit/>
          <w:trHeight w:val="6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64DD2" w14:textId="77777777" w:rsidR="00500F0B" w:rsidRDefault="00500F0B" w:rsidP="00500F0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41E2D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65041" w14:textId="77777777" w:rsidR="00500F0B" w:rsidRPr="00FA2F25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1B862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Utvinişu Nou</w:t>
            </w:r>
          </w:p>
          <w:p w14:paraId="0C4B8197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</w:t>
            </w:r>
          </w:p>
          <w:p w14:paraId="47B7263E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Utvinişu Nou -</w:t>
            </w:r>
          </w:p>
          <w:p w14:paraId="5842EEB1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Sântana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BD1CC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C3C41" w14:textId="77777777" w:rsidR="00500F0B" w:rsidRPr="00FA2F25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0457B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7+400</w:t>
            </w:r>
          </w:p>
          <w:p w14:paraId="0BD65E8C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5D2B0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07BC3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03300F7A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0ACD2" w14:textId="77777777" w:rsidR="00500F0B" w:rsidRDefault="00500F0B" w:rsidP="00500F0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2C0F2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0B06B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CF507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Utvinişu Nou</w:t>
            </w:r>
          </w:p>
          <w:p w14:paraId="7BE0E6A1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CAD90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B6FE9" w14:textId="77777777" w:rsidR="00500F0B" w:rsidRPr="00FA2F25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12E90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419E3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1EF8E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334EC309" w14:textId="77777777">
        <w:trPr>
          <w:cantSplit/>
          <w:trHeight w:val="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E7C95" w14:textId="77777777" w:rsidR="00500F0B" w:rsidRDefault="00500F0B" w:rsidP="00500F0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E41FD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659EF" w14:textId="77777777" w:rsidR="00500F0B" w:rsidRPr="00FA2F25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4E330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2DFC9F93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29CE6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0C9FCDE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6BE45" w14:textId="77777777" w:rsidR="00500F0B" w:rsidRPr="00FA2F25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E2CF0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EE528" w14:textId="77777777" w:rsidR="00500F0B" w:rsidRPr="00FA2F25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9EDA6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3222E900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CFFEA" w14:textId="77777777" w:rsidR="00500F0B" w:rsidRDefault="00500F0B" w:rsidP="00500F0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2B76E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3E7E0" w14:textId="77777777" w:rsidR="00500F0B" w:rsidRPr="00FA2F25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37264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37381D07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E5FF1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873AEEA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A2558" w14:textId="77777777" w:rsidR="00500F0B" w:rsidRPr="00FA2F25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A2F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76EBE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05DB2" w14:textId="77777777" w:rsidR="00500F0B" w:rsidRPr="00FA2F25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73401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09953091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1684A" w14:textId="77777777" w:rsidR="00500F0B" w:rsidRDefault="00500F0B" w:rsidP="00500F0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A96B4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28+700</w:t>
            </w:r>
          </w:p>
          <w:p w14:paraId="6D145D98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76F27" w14:textId="77777777" w:rsidR="00500F0B" w:rsidRPr="00FA2F25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00A67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Sântana - Șimand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BE616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6BD92" w14:textId="77777777" w:rsidR="00500F0B" w:rsidRPr="00FA2F25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3733E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8C5E6" w14:textId="77777777" w:rsidR="00500F0B" w:rsidRPr="00FA2F25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CE11F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5D6DAC88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4D709" w14:textId="77777777" w:rsidR="00500F0B" w:rsidRDefault="00500F0B" w:rsidP="00500F0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A3C21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34+550</w:t>
            </w:r>
          </w:p>
          <w:p w14:paraId="629178E1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7471A" w14:textId="77777777" w:rsidR="00500F0B" w:rsidRPr="00FA2F25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F717C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Șimand,</w:t>
            </w:r>
            <w:r>
              <w:rPr>
                <w:b/>
                <w:bCs/>
                <w:sz w:val="20"/>
                <w:lang w:val="ro-RO"/>
              </w:rPr>
              <w:br/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16F00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C3262" w14:textId="77777777" w:rsidR="00500F0B" w:rsidRPr="00FA2F25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5BC35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21898" w14:textId="77777777" w:rsidR="00500F0B" w:rsidRPr="00FA2F25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642CF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26E14C4F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0B320" w14:textId="77777777" w:rsidR="00500F0B" w:rsidRDefault="00500F0B" w:rsidP="00500F0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4A4AD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47+000</w:t>
            </w:r>
          </w:p>
          <w:p w14:paraId="2F0E305B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1CCAE" w14:textId="77777777" w:rsidR="00500F0B" w:rsidRPr="00FA2F25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5FCD7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Chișineu Criș </w:t>
            </w:r>
          </w:p>
          <w:p w14:paraId="2FF17E7A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DD4E7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D7FCF" w14:textId="77777777" w:rsidR="00500F0B" w:rsidRPr="00FA2F25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CCC2B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1484C" w14:textId="77777777" w:rsidR="00500F0B" w:rsidRPr="00FA2F25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F3858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14:paraId="0DDB3B6C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92FFE" w14:textId="77777777" w:rsidR="00500F0B" w:rsidRDefault="00500F0B" w:rsidP="00500F0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2ED14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54+900</w:t>
            </w:r>
          </w:p>
          <w:p w14:paraId="0A7DEEE3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22D0B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6C9C7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Chișineu Criș -</w:t>
            </w:r>
          </w:p>
          <w:p w14:paraId="32379569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Ciumeghiu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BA6E0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DAF06" w14:textId="77777777" w:rsidR="00500F0B" w:rsidRPr="00FA2F25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0563E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952ED" w14:textId="77777777" w:rsidR="00500F0B" w:rsidRPr="00FA2F25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F361A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08E9650A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345A6" w14:textId="77777777" w:rsidR="00500F0B" w:rsidRDefault="00500F0B" w:rsidP="00500F0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3B99B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47A5F" w14:textId="77777777" w:rsidR="00500F0B" w:rsidRPr="00FA2F25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79383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Ciumeghiu </w:t>
            </w:r>
          </w:p>
          <w:p w14:paraId="6602CBF3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70E6F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1740A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D9AEC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D09CE" w14:textId="77777777" w:rsidR="00500F0B" w:rsidRPr="00FA2F25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DF4E8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1EAB5EFE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5F4AA" w14:textId="77777777" w:rsidR="00500F0B" w:rsidRDefault="00500F0B" w:rsidP="00500F0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81B43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ABCC5" w14:textId="77777777" w:rsidR="00500F0B" w:rsidRPr="00FA2F25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8ACD5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Salonta</w:t>
            </w:r>
          </w:p>
          <w:p w14:paraId="725B23FE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0C574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023C87C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F129E" w14:textId="77777777" w:rsidR="00500F0B" w:rsidRPr="00FA2F25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9FB83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28857" w14:textId="77777777" w:rsidR="00500F0B" w:rsidRPr="00FA2F25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52A79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5E854887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8016E" w14:textId="77777777" w:rsidR="00500F0B" w:rsidRDefault="00500F0B" w:rsidP="00500F0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B938E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89+324</w:t>
            </w:r>
          </w:p>
          <w:p w14:paraId="0B288A14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93+910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5CC6D" w14:textId="77777777" w:rsidR="00500F0B" w:rsidRPr="00FA2F25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03D0C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Salonta – Ax Cefa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2F231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20CCF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20DDC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A6E4B" w14:textId="77777777" w:rsidR="00500F0B" w:rsidRPr="00FA2F25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5DDA7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00F0B" w14:paraId="53B650F0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C535C" w14:textId="77777777" w:rsidR="00500F0B" w:rsidRDefault="00500F0B" w:rsidP="00500F0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6D4FA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104+276</w:t>
            </w:r>
          </w:p>
          <w:p w14:paraId="19354B85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EF8D8" w14:textId="77777777" w:rsidR="00500F0B" w:rsidRPr="00FA2F25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D53E7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Leș Bihor – </w:t>
            </w:r>
          </w:p>
          <w:p w14:paraId="1F48B22A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7C8A7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98EE0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B09E7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7DDA8" w14:textId="77777777" w:rsidR="00500F0B" w:rsidRPr="00FA2F25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F1787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00F0B" w14:paraId="2555E864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BE3B1" w14:textId="77777777" w:rsidR="00500F0B" w:rsidRDefault="00500F0B" w:rsidP="00500F0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AA6A9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8856D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36CE2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3324DC1D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D1F5A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878DF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1A6D3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9E61E" w14:textId="77777777" w:rsidR="00500F0B" w:rsidRPr="00FA2F25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DB954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3 A,  4 A, 7 A, 1 B, </w:t>
            </w:r>
          </w:p>
          <w:p w14:paraId="173BC0B5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B, 3 B, Cap Y.</w:t>
            </w:r>
          </w:p>
          <w:p w14:paraId="6A5C9686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D078A69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500F0B" w14:paraId="68CF81EC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0FCBF" w14:textId="77777777" w:rsidR="00500F0B" w:rsidRDefault="00500F0B" w:rsidP="00500F0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D22F8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38066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1B001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22CA063C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DE69E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5056E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E121E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9FBD6" w14:textId="77777777" w:rsidR="00500F0B" w:rsidRPr="00FA2F25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F3303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7 A, 1B - 3B, </w:t>
            </w:r>
          </w:p>
          <w:p w14:paraId="01F4ADA5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și Depou, Cap Y.</w:t>
            </w:r>
          </w:p>
          <w:p w14:paraId="22B64539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58A619C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500F0B" w14:paraId="32DEBFE6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83C48" w14:textId="77777777" w:rsidR="00500F0B" w:rsidRDefault="00500F0B" w:rsidP="00500F0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D9888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17557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F85F0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22148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A60A1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37982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94C76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73BB6" w14:textId="77777777" w:rsidR="00500F0B" w:rsidRPr="00FA2F25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A7DDF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A, Cap Y.</w:t>
            </w:r>
          </w:p>
          <w:p w14:paraId="2BDBBC2A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7CE5D51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500F0B" w14:paraId="30782853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49B5F" w14:textId="77777777" w:rsidR="00500F0B" w:rsidRDefault="00500F0B" w:rsidP="00500F0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9438E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199B1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205D9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0B773AEA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BD7C1" w14:textId="77777777" w:rsidR="00500F0B" w:rsidRPr="002A60A1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A60A1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10285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A8872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17F57" w14:textId="77777777" w:rsidR="00500F0B" w:rsidRPr="00FA2F25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F053E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3A, 4A, Cap Y.</w:t>
            </w:r>
          </w:p>
          <w:p w14:paraId="17091728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2CA2848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500F0B" w14:paraId="19A3BC62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FCDA6" w14:textId="77777777" w:rsidR="00500F0B" w:rsidRDefault="00500F0B" w:rsidP="00500F0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11672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6F5A5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A99CD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47AB25AA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0BC95" w14:textId="77777777" w:rsidR="00500F0B" w:rsidRPr="002A60A1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F6117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C9BB3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E14E6" w14:textId="77777777" w:rsidR="00500F0B" w:rsidRPr="00FA2F25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45A20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7A, 1B - 3B și </w:t>
            </w:r>
          </w:p>
          <w:p w14:paraId="54425BA9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Depou Cap Y.</w:t>
            </w:r>
          </w:p>
          <w:p w14:paraId="10C3484D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EB966A6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500F0B" w14:paraId="45DADC2E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EB96B" w14:textId="77777777" w:rsidR="00500F0B" w:rsidRDefault="00500F0B" w:rsidP="00500F0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C1217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EDC7C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D82F8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68666318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48B6D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5AA2A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DF7BB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59F0A" w14:textId="77777777" w:rsidR="00500F0B" w:rsidRPr="00FA2F25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3483B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3A, 4 A și </w:t>
            </w:r>
          </w:p>
          <w:p w14:paraId="51E6D42D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Depoul Oradea.</w:t>
            </w:r>
          </w:p>
          <w:p w14:paraId="1F66ACE6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103B245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</w:tbl>
    <w:p w14:paraId="783DA5C0" w14:textId="77777777" w:rsidR="00500F0B" w:rsidRDefault="00500F0B" w:rsidP="00C022B2">
      <w:pPr>
        <w:spacing w:before="40" w:after="40" w:line="276" w:lineRule="auto"/>
        <w:ind w:right="57"/>
        <w:rPr>
          <w:sz w:val="20"/>
          <w:lang w:val="ro-RO"/>
        </w:rPr>
      </w:pPr>
    </w:p>
    <w:p w14:paraId="40A8F1D1" w14:textId="77777777" w:rsidR="00500F0B" w:rsidRDefault="00500F0B" w:rsidP="00DE004B">
      <w:pPr>
        <w:pStyle w:val="Heading1"/>
        <w:spacing w:line="360" w:lineRule="auto"/>
      </w:pPr>
      <w:r>
        <w:t>LINIA 333</w:t>
      </w:r>
    </w:p>
    <w:p w14:paraId="2C51C3DB" w14:textId="77777777" w:rsidR="00500F0B" w:rsidRDefault="00500F0B" w:rsidP="00BF4A2E">
      <w:pPr>
        <w:pStyle w:val="Heading1"/>
        <w:spacing w:line="360" w:lineRule="auto"/>
        <w:rPr>
          <w:b w:val="0"/>
          <w:bCs w:val="0"/>
          <w:sz w:val="8"/>
        </w:rPr>
      </w:pPr>
      <w:r>
        <w:t>SALONTA – FRONTIERA DE STAT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500F0B" w14:paraId="774A9C65" w14:textId="77777777" w:rsidTr="00E15203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375BC" w14:textId="77777777" w:rsidR="00500F0B" w:rsidRDefault="00500F0B" w:rsidP="00500F0B">
            <w:pPr>
              <w:numPr>
                <w:ilvl w:val="0"/>
                <w:numId w:val="32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88A95" w14:textId="77777777" w:rsidR="00500F0B" w:rsidRDefault="00500F0B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4+800</w:t>
            </w:r>
          </w:p>
          <w:p w14:paraId="6DC9556F" w14:textId="77777777" w:rsidR="00500F0B" w:rsidRDefault="00500F0B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F8553" w14:textId="77777777" w:rsidR="00500F0B" w:rsidRPr="00E15203" w:rsidRDefault="00500F0B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15203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AA0B0" w14:textId="77777777" w:rsidR="00500F0B" w:rsidRDefault="00500F0B" w:rsidP="00E152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Salonta – </w:t>
            </w:r>
          </w:p>
          <w:p w14:paraId="3BC34A1E" w14:textId="77777777" w:rsidR="00500F0B" w:rsidRDefault="00500F0B" w:rsidP="00E152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Frontiera de Stat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F33FE" w14:textId="77777777" w:rsidR="00500F0B" w:rsidRDefault="00500F0B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A81F8" w14:textId="77777777" w:rsidR="00500F0B" w:rsidRDefault="00500F0B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8FA1C" w14:textId="77777777" w:rsidR="00500F0B" w:rsidRDefault="00500F0B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FD70A" w14:textId="77777777" w:rsidR="00500F0B" w:rsidRDefault="00500F0B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17E996CB" w14:textId="77777777" w:rsidR="00500F0B" w:rsidRDefault="00500F0B" w:rsidP="0095517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53DBC464" w14:textId="77777777" w:rsidTr="00E15203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EC6CE" w14:textId="77777777" w:rsidR="00500F0B" w:rsidRDefault="00500F0B" w:rsidP="00500F0B">
            <w:pPr>
              <w:numPr>
                <w:ilvl w:val="0"/>
                <w:numId w:val="32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D86E8" w14:textId="77777777" w:rsidR="00500F0B" w:rsidRDefault="00500F0B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10+700</w:t>
            </w:r>
          </w:p>
          <w:p w14:paraId="132D435B" w14:textId="77777777" w:rsidR="00500F0B" w:rsidRDefault="00500F0B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12+670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DC210" w14:textId="77777777" w:rsidR="00500F0B" w:rsidRPr="00E15203" w:rsidRDefault="00500F0B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ACF01" w14:textId="77777777" w:rsidR="00500F0B" w:rsidRDefault="00500F0B" w:rsidP="00E152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Salonta -</w:t>
            </w:r>
          </w:p>
          <w:p w14:paraId="4934487B" w14:textId="77777777" w:rsidR="00500F0B" w:rsidRDefault="00500F0B" w:rsidP="00E152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Frontiera de Stat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D7ED5" w14:textId="77777777" w:rsidR="00500F0B" w:rsidRDefault="00500F0B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79DA6" w14:textId="77777777" w:rsidR="00500F0B" w:rsidRDefault="00500F0B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7D546" w14:textId="77777777" w:rsidR="00500F0B" w:rsidRDefault="00500F0B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DD4D2" w14:textId="77777777" w:rsidR="00500F0B" w:rsidRDefault="00500F0B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395A2F77" w14:textId="77777777" w:rsidR="00500F0B" w:rsidRDefault="00500F0B" w:rsidP="0095517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310A1A34" w14:textId="77777777" w:rsidR="00500F0B" w:rsidRDefault="00500F0B">
      <w:pPr>
        <w:spacing w:before="40" w:after="40" w:line="192" w:lineRule="auto"/>
        <w:ind w:right="57"/>
        <w:rPr>
          <w:sz w:val="20"/>
          <w:lang w:val="ro-RO"/>
        </w:rPr>
      </w:pPr>
    </w:p>
    <w:p w14:paraId="034559A9" w14:textId="77777777" w:rsidR="00500F0B" w:rsidRDefault="00500F0B" w:rsidP="008C333F">
      <w:pPr>
        <w:pStyle w:val="Heading1"/>
        <w:spacing w:line="360" w:lineRule="auto"/>
      </w:pPr>
      <w:r>
        <w:lastRenderedPageBreak/>
        <w:t>LINIA 335</w:t>
      </w:r>
    </w:p>
    <w:p w14:paraId="168D56B4" w14:textId="77777777" w:rsidR="00500F0B" w:rsidRDefault="00500F0B" w:rsidP="00AA23E7">
      <w:pPr>
        <w:pStyle w:val="Heading1"/>
        <w:spacing w:line="360" w:lineRule="auto"/>
        <w:rPr>
          <w:b w:val="0"/>
          <w:bCs w:val="0"/>
          <w:sz w:val="8"/>
        </w:rPr>
      </w:pPr>
      <w:r>
        <w:t>EPISCOPIA BIHOR - ORADEA VEST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500F0B" w14:paraId="2AF2E32E" w14:textId="77777777">
        <w:trPr>
          <w:cantSplit/>
          <w:trHeight w:val="6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3F49C" w14:textId="77777777" w:rsidR="00500F0B" w:rsidRDefault="00500F0B" w:rsidP="00500F0B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BDE84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41944" w14:textId="77777777" w:rsidR="00500F0B" w:rsidRPr="009050E5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9F8BB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7EC29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</w:t>
            </w:r>
          </w:p>
          <w:p w14:paraId="6F6BACA5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  <w:p w14:paraId="10CB2849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53330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99AE4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81098" w14:textId="77777777" w:rsidR="00500F0B" w:rsidRPr="009050E5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16320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2C4762E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5F674FE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7 - 17, Cap X.</w:t>
            </w:r>
          </w:p>
        </w:tc>
      </w:tr>
    </w:tbl>
    <w:p w14:paraId="43022A50" w14:textId="77777777" w:rsidR="00500F0B" w:rsidRDefault="00500F0B">
      <w:pPr>
        <w:spacing w:before="40" w:after="40" w:line="192" w:lineRule="auto"/>
        <w:ind w:right="57"/>
        <w:rPr>
          <w:sz w:val="20"/>
          <w:lang w:val="ro-RO"/>
        </w:rPr>
      </w:pPr>
    </w:p>
    <w:p w14:paraId="0EF93E93" w14:textId="77777777" w:rsidR="00500F0B" w:rsidRDefault="00500F0B" w:rsidP="00274DBB">
      <w:pPr>
        <w:pStyle w:val="Heading1"/>
        <w:spacing w:line="360" w:lineRule="auto"/>
      </w:pPr>
      <w:r>
        <w:t>LINIA 400</w:t>
      </w:r>
    </w:p>
    <w:p w14:paraId="0AE24348" w14:textId="77777777" w:rsidR="00500F0B" w:rsidRDefault="00500F0B" w:rsidP="00D95833">
      <w:pPr>
        <w:pStyle w:val="Heading1"/>
        <w:spacing w:line="360" w:lineRule="auto"/>
        <w:rPr>
          <w:b w:val="0"/>
          <w:bCs w:val="0"/>
          <w:sz w:val="8"/>
        </w:rPr>
      </w:pPr>
      <w:bookmarkStart w:id="4" w:name="_Hlk210635328"/>
      <w:r>
        <w:t>EPISCOPIA BIHOR - HALMEU</w:t>
      </w:r>
    </w:p>
    <w:bookmarkEnd w:id="4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00F0B" w14:paraId="00A73CE1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BC546" w14:textId="77777777" w:rsidR="00500F0B" w:rsidRDefault="00500F0B" w:rsidP="00500F0B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BD70A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54E7C" w14:textId="77777777" w:rsidR="00500F0B" w:rsidRPr="00F344E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0B934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DA9C6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</w:t>
            </w:r>
          </w:p>
          <w:p w14:paraId="75D6FF5F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  <w:p w14:paraId="540FD5AC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5128E" w14:textId="77777777" w:rsidR="00500F0B" w:rsidRPr="00F344E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5C114" w14:textId="77777777" w:rsidR="00500F0B" w:rsidRDefault="00500F0B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D00E6" w14:textId="77777777" w:rsidR="00500F0B" w:rsidRPr="00F344E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828DC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ED44753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0C13F54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7 - 17, Cap X.</w:t>
            </w:r>
          </w:p>
        </w:tc>
      </w:tr>
      <w:tr w:rsidR="00500F0B" w14:paraId="1D93B8D9" w14:textId="77777777">
        <w:trPr>
          <w:cantSplit/>
          <w:trHeight w:val="9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74288" w14:textId="77777777" w:rsidR="00500F0B" w:rsidRDefault="00500F0B" w:rsidP="00500F0B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01721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4030D" w14:textId="77777777" w:rsidR="00500F0B" w:rsidRPr="00F344E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5D270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lui Mihai</w:t>
            </w:r>
          </w:p>
          <w:p w14:paraId="63B70A89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C04E3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prima joantă a sch. R3 și km 719+700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42725" w14:textId="77777777" w:rsidR="00500F0B" w:rsidRPr="00F344E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E9681" w14:textId="77777777" w:rsidR="00500F0B" w:rsidRDefault="00500F0B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08F7B" w14:textId="77777777" w:rsidR="00500F0B" w:rsidRPr="00F344E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D3980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Linie închisă între km 719+700 și călcâi sch. R16</w:t>
            </w:r>
          </w:p>
        </w:tc>
      </w:tr>
      <w:tr w:rsidR="00500F0B" w14:paraId="0D9D26F8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70C09" w14:textId="77777777" w:rsidR="00500F0B" w:rsidRDefault="00500F0B" w:rsidP="00500F0B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59FBE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E1A22" w14:textId="77777777" w:rsidR="00500F0B" w:rsidRPr="00F344E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D6996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Sanislău</w:t>
            </w:r>
          </w:p>
          <w:p w14:paraId="0E58742A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D2C79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00728" w14:textId="77777777" w:rsidR="00500F0B" w:rsidRPr="00F344E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F6445" w14:textId="77777777" w:rsidR="00500F0B" w:rsidRDefault="00500F0B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683A1" w14:textId="77777777" w:rsidR="00500F0B" w:rsidRPr="00F344E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4AC27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12DF3B38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CA08E" w14:textId="77777777" w:rsidR="00500F0B" w:rsidRDefault="00500F0B" w:rsidP="00500F0B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844B8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756+500</w:t>
            </w:r>
          </w:p>
          <w:p w14:paraId="33D13E95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A97CB" w14:textId="77777777" w:rsidR="00500F0B" w:rsidRPr="00F344E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E3365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Carei – </w:t>
            </w:r>
          </w:p>
          <w:p w14:paraId="5F866BDA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G-ral Avramescu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472F2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A8534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50D30" w14:textId="77777777" w:rsidR="00500F0B" w:rsidRDefault="00500F0B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79021" w14:textId="77777777" w:rsidR="00500F0B" w:rsidRPr="00F344E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1037B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14:paraId="675E1CFC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FA102" w14:textId="77777777" w:rsidR="00500F0B" w:rsidRDefault="00500F0B" w:rsidP="00500F0B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09AC3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763+600</w:t>
            </w:r>
          </w:p>
          <w:p w14:paraId="7E3E028A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46C9C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7558B" w14:textId="77777777" w:rsidR="00500F0B" w:rsidRDefault="00500F0B" w:rsidP="000374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Carei – </w:t>
            </w:r>
          </w:p>
          <w:p w14:paraId="5D998A2A" w14:textId="77777777" w:rsidR="00500F0B" w:rsidRDefault="00500F0B" w:rsidP="000374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G-ral Avramescu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650D6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80AF2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89A49" w14:textId="77777777" w:rsidR="00500F0B" w:rsidRDefault="00500F0B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3E173" w14:textId="77777777" w:rsidR="00500F0B" w:rsidRPr="00F344E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CC715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14:paraId="710F6F1C" w14:textId="77777777">
        <w:trPr>
          <w:cantSplit/>
          <w:trHeight w:val="2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ADDC5" w14:textId="77777777" w:rsidR="00500F0B" w:rsidRDefault="00500F0B" w:rsidP="00500F0B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A8977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844DE" w14:textId="77777777" w:rsidR="00500F0B" w:rsidRPr="00F344E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6B9B1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G-ral Avramescu</w:t>
            </w:r>
          </w:p>
          <w:p w14:paraId="396E61E4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E3035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C4CEC" w14:textId="77777777" w:rsidR="00500F0B" w:rsidRPr="00F344E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FFA9D" w14:textId="77777777" w:rsidR="00500F0B" w:rsidRDefault="00500F0B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E1CB2" w14:textId="77777777" w:rsidR="00500F0B" w:rsidRPr="00F344E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FB354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650E1DB5" w14:textId="77777777">
        <w:trPr>
          <w:cantSplit/>
          <w:trHeight w:val="350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67DF4" w14:textId="77777777" w:rsidR="00500F0B" w:rsidRDefault="00500F0B" w:rsidP="00500F0B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AF259" w14:textId="77777777" w:rsidR="00500F0B" w:rsidRDefault="00500F0B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770+400</w:t>
            </w:r>
          </w:p>
          <w:p w14:paraId="59F03226" w14:textId="77777777" w:rsidR="00500F0B" w:rsidRDefault="00500F0B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0B258" w14:textId="77777777" w:rsidR="00500F0B" w:rsidRPr="00F344E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6D24D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G-ral Avramescu – </w:t>
            </w:r>
          </w:p>
          <w:p w14:paraId="5C3EC962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 Mare Sud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0A6B7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8ACD2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AD552" w14:textId="77777777" w:rsidR="00500F0B" w:rsidRDefault="00500F0B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68D3E" w14:textId="77777777" w:rsidR="00500F0B" w:rsidRPr="00F344E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5774A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14:paraId="0BD329C3" w14:textId="77777777" w:rsidTr="006B1955">
        <w:trPr>
          <w:cantSplit/>
          <w:trHeight w:val="623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6A210" w14:textId="77777777" w:rsidR="00500F0B" w:rsidRDefault="00500F0B" w:rsidP="00500F0B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41C93" w14:textId="77777777" w:rsidR="00500F0B" w:rsidRDefault="00500F0B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774+300</w:t>
            </w:r>
          </w:p>
          <w:p w14:paraId="2E59084C" w14:textId="77777777" w:rsidR="00500F0B" w:rsidRDefault="00500F0B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775+300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01DBC" w14:textId="77777777" w:rsidR="00500F0B" w:rsidRDefault="00500F0B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16BC6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0406E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489F6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D7F94" w14:textId="77777777" w:rsidR="00500F0B" w:rsidRDefault="00500F0B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4291C" w14:textId="77777777" w:rsidR="00500F0B" w:rsidRPr="00F344E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9D091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18E469D7" w14:textId="77777777" w:rsidTr="00D20798">
        <w:trPr>
          <w:cantSplit/>
          <w:trHeight w:val="175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5E493" w14:textId="77777777" w:rsidR="00500F0B" w:rsidRDefault="00500F0B" w:rsidP="00500F0B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EA0DC" w14:textId="77777777" w:rsidR="00500F0B" w:rsidRDefault="00500F0B" w:rsidP="006B19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775+300</w:t>
            </w:r>
          </w:p>
          <w:p w14:paraId="357E005F" w14:textId="77777777" w:rsidR="00500F0B" w:rsidRDefault="00500F0B" w:rsidP="006B19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776+600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11E72" w14:textId="77777777" w:rsidR="00500F0B" w:rsidRDefault="00500F0B" w:rsidP="006B19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9BE67" w14:textId="77777777" w:rsidR="00500F0B" w:rsidRDefault="00500F0B" w:rsidP="006B19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A37BC" w14:textId="77777777" w:rsidR="00500F0B" w:rsidRDefault="00500F0B" w:rsidP="006B19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8D141" w14:textId="77777777" w:rsidR="00500F0B" w:rsidRDefault="00500F0B" w:rsidP="006B19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0AE64" w14:textId="77777777" w:rsidR="00500F0B" w:rsidRDefault="00500F0B" w:rsidP="006B195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F2772" w14:textId="77777777" w:rsidR="00500F0B" w:rsidRPr="00F344E1" w:rsidRDefault="00500F0B" w:rsidP="006B19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8F037" w14:textId="77777777" w:rsidR="00500F0B" w:rsidRDefault="00500F0B" w:rsidP="006B19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2FA13A0F" w14:textId="77777777">
        <w:trPr>
          <w:cantSplit/>
          <w:trHeight w:val="4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DBD1A53" w14:textId="77777777" w:rsidR="00500F0B" w:rsidRDefault="00500F0B" w:rsidP="00500F0B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7A4FD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158A5" w14:textId="77777777" w:rsidR="00500F0B" w:rsidRPr="00F344E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2B0DF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Satu Mare Sud</w:t>
            </w:r>
          </w:p>
          <w:p w14:paraId="1C282977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B7486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21EA8" w14:textId="77777777" w:rsidR="00500F0B" w:rsidRPr="00F344E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44E1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EF50A" w14:textId="77777777" w:rsidR="00500F0B" w:rsidRDefault="00500F0B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B4A96" w14:textId="77777777" w:rsidR="00500F0B" w:rsidRPr="00F344E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9410C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31110B9A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D1CFA" w14:textId="77777777" w:rsidR="00500F0B" w:rsidRDefault="00500F0B" w:rsidP="00500F0B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D8041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E2ADB" w14:textId="77777777" w:rsidR="00500F0B" w:rsidRPr="00F344E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F0D52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Satu Mare</w:t>
            </w:r>
          </w:p>
          <w:p w14:paraId="01EEBCB6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PE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A5541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27 Cap X până la km 787+350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56EDC" w14:textId="77777777" w:rsidR="00500F0B" w:rsidRPr="00F344E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44E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AF35E" w14:textId="77777777" w:rsidR="00500F0B" w:rsidRDefault="00500F0B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74A52" w14:textId="77777777" w:rsidR="00500F0B" w:rsidRPr="00F344E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AF838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D513A4F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liniile 7 </w:t>
            </w:r>
          </w:p>
          <w:p w14:paraId="6036CADB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expedieri. </w:t>
            </w:r>
          </w:p>
        </w:tc>
      </w:tr>
      <w:tr w:rsidR="00500F0B" w14:paraId="2FDEEA04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6D6D4" w14:textId="77777777" w:rsidR="00500F0B" w:rsidRDefault="00500F0B" w:rsidP="00500F0B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C7296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4A9CE" w14:textId="77777777" w:rsidR="00500F0B" w:rsidRPr="00F344E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2F7FC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Ramificație Botiz h – Botiz Hm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06891" w14:textId="77777777" w:rsidR="00500F0B" w:rsidRDefault="00500F0B" w:rsidP="00A34F4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0+065</w:t>
            </w:r>
          </w:p>
          <w:p w14:paraId="08B883B5" w14:textId="77777777" w:rsidR="00500F0B" w:rsidRDefault="00500F0B" w:rsidP="00A34F4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16224" w14:textId="77777777" w:rsidR="00500F0B" w:rsidRPr="00F344E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EB913" w14:textId="77777777" w:rsidR="00500F0B" w:rsidRDefault="00500F0B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ED802" w14:textId="77777777" w:rsidR="00500F0B" w:rsidRPr="00F344E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190DB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04CD96B1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467BC" w14:textId="77777777" w:rsidR="00500F0B" w:rsidRDefault="00500F0B" w:rsidP="00500F0B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C4754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9258C" w14:textId="77777777" w:rsidR="00500F0B" w:rsidRPr="00F344E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2695E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Micula</w:t>
            </w:r>
          </w:p>
          <w:p w14:paraId="1810F838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F313E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799+650</w:t>
            </w:r>
          </w:p>
          <w:p w14:paraId="07E0FA82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800+400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6FEAE" w14:textId="77777777" w:rsidR="00500F0B" w:rsidRPr="00F344E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52E8F" w14:textId="77777777" w:rsidR="00500F0B" w:rsidRDefault="00500F0B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7D328" w14:textId="77777777" w:rsidR="00500F0B" w:rsidRPr="00F344E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C69A4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3E91D5BD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ABD2B" w14:textId="77777777" w:rsidR="00500F0B" w:rsidRDefault="00500F0B" w:rsidP="00500F0B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815A7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809+075</w:t>
            </w:r>
          </w:p>
          <w:p w14:paraId="76C38B3F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809+880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1D916" w14:textId="77777777" w:rsidR="00500F0B" w:rsidRPr="00F344E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1FBBC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Halmeu</w:t>
            </w:r>
          </w:p>
          <w:p w14:paraId="68130D7F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9B5CD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04C32" w14:textId="77777777" w:rsidR="00500F0B" w:rsidRPr="00F344E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7E204" w14:textId="77777777" w:rsidR="00500F0B" w:rsidRDefault="00500F0B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6BB13" w14:textId="77777777" w:rsidR="00500F0B" w:rsidRPr="00F344E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3990D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A3356B3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14:paraId="4EF931C4" w14:textId="77777777">
        <w:trPr>
          <w:cantSplit/>
          <w:trHeight w:val="6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17CC9" w14:textId="77777777" w:rsidR="00500F0B" w:rsidRDefault="00500F0B" w:rsidP="00500F0B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D3603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DE8D4" w14:textId="77777777" w:rsidR="00500F0B" w:rsidRPr="00F344E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A01C1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Halmeu</w:t>
            </w:r>
          </w:p>
          <w:p w14:paraId="217222CE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 și 8 largă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DFC92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F4EAB" w14:textId="77777777" w:rsidR="00500F0B" w:rsidRPr="00F344E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9E9F5" w14:textId="77777777" w:rsidR="00500F0B" w:rsidRDefault="00500F0B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1552B" w14:textId="77777777" w:rsidR="00500F0B" w:rsidRPr="00F344E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CFB15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8F6FD93" w14:textId="77777777" w:rsidR="00500F0B" w:rsidRDefault="00500F0B" w:rsidP="004418C0">
      <w:pPr>
        <w:spacing w:before="40" w:after="40" w:line="192" w:lineRule="auto"/>
        <w:ind w:right="57"/>
        <w:rPr>
          <w:sz w:val="20"/>
          <w:lang w:val="ro-RO"/>
        </w:rPr>
      </w:pPr>
    </w:p>
    <w:p w14:paraId="186A8358" w14:textId="77777777" w:rsidR="001F549C" w:rsidRDefault="001F549C" w:rsidP="004418C0">
      <w:pPr>
        <w:spacing w:before="40" w:after="40" w:line="192" w:lineRule="auto"/>
        <w:ind w:right="57"/>
        <w:rPr>
          <w:sz w:val="20"/>
          <w:lang w:val="ro-RO"/>
        </w:rPr>
      </w:pPr>
    </w:p>
    <w:p w14:paraId="560DDEE8" w14:textId="77777777" w:rsidR="001F549C" w:rsidRDefault="001F549C" w:rsidP="004418C0">
      <w:pPr>
        <w:spacing w:before="40" w:after="40" w:line="192" w:lineRule="auto"/>
        <w:ind w:right="57"/>
        <w:rPr>
          <w:sz w:val="20"/>
          <w:lang w:val="ro-RO"/>
        </w:rPr>
      </w:pPr>
    </w:p>
    <w:p w14:paraId="7B9596B3" w14:textId="77777777" w:rsidR="001F549C" w:rsidRDefault="001F549C" w:rsidP="004418C0">
      <w:pPr>
        <w:spacing w:before="40" w:after="40" w:line="192" w:lineRule="auto"/>
        <w:ind w:right="57"/>
        <w:rPr>
          <w:sz w:val="20"/>
          <w:lang w:val="ro-RO"/>
        </w:rPr>
      </w:pPr>
    </w:p>
    <w:p w14:paraId="42B725B3" w14:textId="77777777" w:rsidR="001F549C" w:rsidRDefault="001F549C" w:rsidP="004418C0">
      <w:pPr>
        <w:spacing w:before="40" w:after="40" w:line="192" w:lineRule="auto"/>
        <w:ind w:right="57"/>
        <w:rPr>
          <w:sz w:val="20"/>
          <w:lang w:val="ro-RO"/>
        </w:rPr>
      </w:pPr>
    </w:p>
    <w:p w14:paraId="0F95BB51" w14:textId="77777777" w:rsidR="001F549C" w:rsidRDefault="001F549C" w:rsidP="004418C0">
      <w:pPr>
        <w:spacing w:before="40" w:after="40" w:line="192" w:lineRule="auto"/>
        <w:ind w:right="57"/>
        <w:rPr>
          <w:sz w:val="20"/>
          <w:lang w:val="ro-RO"/>
        </w:rPr>
      </w:pPr>
    </w:p>
    <w:p w14:paraId="6DA0F738" w14:textId="77777777" w:rsidR="001F549C" w:rsidRDefault="001F549C" w:rsidP="004418C0">
      <w:pPr>
        <w:spacing w:before="40" w:after="40" w:line="192" w:lineRule="auto"/>
        <w:ind w:right="57"/>
        <w:rPr>
          <w:sz w:val="20"/>
          <w:lang w:val="ro-RO"/>
        </w:rPr>
      </w:pPr>
    </w:p>
    <w:p w14:paraId="50459D93" w14:textId="77777777" w:rsidR="001F549C" w:rsidRDefault="001F549C" w:rsidP="004418C0">
      <w:pPr>
        <w:spacing w:before="40" w:after="40" w:line="192" w:lineRule="auto"/>
        <w:ind w:right="57"/>
        <w:rPr>
          <w:sz w:val="20"/>
          <w:lang w:val="ro-RO"/>
        </w:rPr>
      </w:pPr>
    </w:p>
    <w:p w14:paraId="3168CD54" w14:textId="77777777" w:rsidR="001F549C" w:rsidRDefault="001F549C" w:rsidP="004418C0">
      <w:pPr>
        <w:spacing w:before="40" w:after="40" w:line="192" w:lineRule="auto"/>
        <w:ind w:right="57"/>
        <w:rPr>
          <w:sz w:val="20"/>
          <w:lang w:val="ro-RO"/>
        </w:rPr>
      </w:pPr>
    </w:p>
    <w:p w14:paraId="550D9716" w14:textId="77777777" w:rsidR="001F549C" w:rsidRDefault="001F549C" w:rsidP="004418C0">
      <w:pPr>
        <w:spacing w:before="40" w:after="40" w:line="192" w:lineRule="auto"/>
        <w:ind w:right="57"/>
        <w:rPr>
          <w:sz w:val="20"/>
          <w:lang w:val="ro-RO"/>
        </w:rPr>
      </w:pPr>
    </w:p>
    <w:p w14:paraId="5BEDE8D5" w14:textId="77777777" w:rsidR="00500F0B" w:rsidRDefault="00500F0B" w:rsidP="00255EB2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lastRenderedPageBreak/>
        <w:t>LINIA 401</w:t>
      </w:r>
    </w:p>
    <w:p w14:paraId="510A15AF" w14:textId="77777777" w:rsidR="00500F0B" w:rsidRDefault="00500F0B" w:rsidP="00B64F39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SATU MARE - BAIA MARE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00F0B" w14:paraId="2A29B734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EC068" w14:textId="77777777" w:rsidR="00500F0B" w:rsidRDefault="00500F0B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8037E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AA49B" w14:textId="77777777" w:rsidR="00500F0B" w:rsidRPr="00BB2EA6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9B21D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Satu Mare </w:t>
            </w:r>
          </w:p>
          <w:p w14:paraId="6E92DA46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 PE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CA42C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27 Cap X până la km 787+350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2DF76" w14:textId="77777777" w:rsidR="00500F0B" w:rsidRPr="00BB2EA6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B2EA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3838B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A1E85" w14:textId="77777777" w:rsidR="00500F0B" w:rsidRPr="00BB2EA6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1C8E8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0154F09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linia </w:t>
            </w:r>
          </w:p>
          <w:p w14:paraId="2C85F58C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7 prim. - exp. </w:t>
            </w:r>
          </w:p>
        </w:tc>
      </w:tr>
      <w:tr w:rsidR="00500F0B" w14:paraId="012119A2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61A56" w14:textId="77777777" w:rsidR="00500F0B" w:rsidRDefault="00500F0B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D23EA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7BD93" w14:textId="77777777" w:rsidR="00500F0B" w:rsidRPr="00BB2EA6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063BB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Botiz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EC0AB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241C1" w14:textId="77777777" w:rsidR="00500F0B" w:rsidRPr="00BB2EA6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15696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3B1A8" w14:textId="77777777" w:rsidR="00500F0B" w:rsidRPr="00BB2EA6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3227E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D5F18E9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44B8B06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 direcția Botiz - Micula.</w:t>
            </w:r>
          </w:p>
        </w:tc>
      </w:tr>
      <w:tr w:rsidR="00500F0B" w14:paraId="4B8FA69F" w14:textId="77777777" w:rsidTr="009C6760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11505" w14:textId="77777777" w:rsidR="00500F0B" w:rsidRDefault="00500F0B" w:rsidP="009C676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0515B" w14:textId="77777777" w:rsidR="00500F0B" w:rsidRDefault="00500F0B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12+000</w:t>
            </w:r>
          </w:p>
          <w:p w14:paraId="146E150F" w14:textId="77777777" w:rsidR="00500F0B" w:rsidRDefault="00500F0B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AA3CF" w14:textId="77777777" w:rsidR="00500F0B" w:rsidRPr="00BB2EA6" w:rsidRDefault="00500F0B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B215B" w14:textId="77777777" w:rsidR="00500F0B" w:rsidRDefault="00500F0B" w:rsidP="009C676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C4468">
              <w:rPr>
                <w:b/>
                <w:bCs/>
                <w:sz w:val="20"/>
                <w:lang w:val="ro-RO"/>
              </w:rPr>
              <w:t>Botiz – Medieșu Aurit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B5BC8" w14:textId="77777777" w:rsidR="00500F0B" w:rsidRDefault="00500F0B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CB237" w14:textId="77777777" w:rsidR="00500F0B" w:rsidRDefault="00500F0B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DC86A" w14:textId="77777777" w:rsidR="00500F0B" w:rsidRDefault="00500F0B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E5B94" w14:textId="77777777" w:rsidR="00500F0B" w:rsidRPr="00BB2EA6" w:rsidRDefault="00500F0B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C2B23" w14:textId="77777777" w:rsidR="00500F0B" w:rsidRDefault="00500F0B" w:rsidP="009C676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14:paraId="5388BB3F" w14:textId="77777777" w:rsidTr="009C6760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7F17C" w14:textId="77777777" w:rsidR="00500F0B" w:rsidRDefault="00500F0B" w:rsidP="009C676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80614" w14:textId="77777777" w:rsidR="00500F0B" w:rsidRDefault="00500F0B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18+500</w:t>
            </w:r>
          </w:p>
          <w:p w14:paraId="200DF38D" w14:textId="77777777" w:rsidR="00500F0B" w:rsidRDefault="00500F0B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52A3C" w14:textId="77777777" w:rsidR="00500F0B" w:rsidRPr="00BB2EA6" w:rsidRDefault="00500F0B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21A9C" w14:textId="77777777" w:rsidR="00500F0B" w:rsidRDefault="00500F0B" w:rsidP="009C676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C4468">
              <w:rPr>
                <w:b/>
                <w:bCs/>
                <w:sz w:val="20"/>
                <w:lang w:val="ro-RO"/>
              </w:rPr>
              <w:t>Botiz – Medieșu Aurit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3B235" w14:textId="77777777" w:rsidR="00500F0B" w:rsidRDefault="00500F0B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8656F" w14:textId="77777777" w:rsidR="00500F0B" w:rsidRDefault="00500F0B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8266C" w14:textId="77777777" w:rsidR="00500F0B" w:rsidRDefault="00500F0B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6C191" w14:textId="77777777" w:rsidR="00500F0B" w:rsidRPr="00BB2EA6" w:rsidRDefault="00500F0B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CCAB1" w14:textId="77777777" w:rsidR="00500F0B" w:rsidRDefault="00500F0B" w:rsidP="009C676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14:paraId="21F2D51C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43CA6" w14:textId="77777777" w:rsidR="00500F0B" w:rsidRDefault="00500F0B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78133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453A6" w14:textId="77777777" w:rsidR="00500F0B" w:rsidRPr="00BB2EA6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9E424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Ramificație Botiz h – Botiz Hm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214F1" w14:textId="77777777" w:rsidR="00500F0B" w:rsidRDefault="00500F0B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0+065</w:t>
            </w:r>
          </w:p>
          <w:p w14:paraId="432A2F8D" w14:textId="77777777" w:rsidR="00500F0B" w:rsidRDefault="00500F0B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F116F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CA7A9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90484" w14:textId="77777777" w:rsidR="00500F0B" w:rsidRPr="00BB2EA6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F1B30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3C4D37F9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65063" w14:textId="77777777" w:rsidR="00500F0B" w:rsidRDefault="00500F0B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6CF2A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42+100</w:t>
            </w:r>
          </w:p>
          <w:p w14:paraId="13665900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10733" w14:textId="77777777" w:rsidR="00500F0B" w:rsidRPr="00BB2EA6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E2432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Seini - Bușag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F3E86" w14:textId="77777777" w:rsidR="00500F0B" w:rsidRDefault="00500F0B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E6289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71A08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E6CD7" w14:textId="77777777" w:rsidR="00500F0B" w:rsidRPr="00BB2EA6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235F7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14:paraId="4D5365A7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90CDE" w14:textId="77777777" w:rsidR="00500F0B" w:rsidRDefault="00500F0B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F9071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51931" w14:textId="77777777" w:rsidR="00500F0B" w:rsidRPr="00BB2EA6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433FB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Bușag</w:t>
            </w:r>
          </w:p>
          <w:p w14:paraId="0BDB1375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618F0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79A30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2E599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F0755" w14:textId="77777777" w:rsidR="00500F0B" w:rsidRPr="00BB2EA6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91F52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36FA1D8" w14:textId="77777777" w:rsidR="00500F0B" w:rsidRDefault="00500F0B">
      <w:pPr>
        <w:spacing w:before="40" w:after="40" w:line="192" w:lineRule="auto"/>
        <w:ind w:right="57"/>
        <w:rPr>
          <w:sz w:val="20"/>
          <w:lang w:val="ro-RO"/>
        </w:rPr>
      </w:pPr>
    </w:p>
    <w:p w14:paraId="61D1083C" w14:textId="77777777" w:rsidR="00500F0B" w:rsidRDefault="00500F0B" w:rsidP="00EE0B7F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404</w:t>
      </w:r>
    </w:p>
    <w:p w14:paraId="2B35E15B" w14:textId="77777777" w:rsidR="00500F0B" w:rsidRDefault="00500F0B" w:rsidP="0028675E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SĂCUIENI BIHOR - SĂRMĂŞAG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00F0B" w14:paraId="4D44BF18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327B1" w14:textId="77777777" w:rsidR="00500F0B" w:rsidRDefault="00500F0B" w:rsidP="00500F0B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67DA6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F4D08" w14:textId="77777777" w:rsidR="00500F0B" w:rsidRPr="00307FC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AEBF8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Marghita</w:t>
            </w:r>
          </w:p>
          <w:p w14:paraId="3E6B6E8C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şi 2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CC874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022CA94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271B3" w14:textId="77777777" w:rsidR="00500F0B" w:rsidRPr="00307FC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0A304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A92C4" w14:textId="77777777" w:rsidR="00500F0B" w:rsidRPr="00307FC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D3986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2645F4ED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3C765" w14:textId="77777777" w:rsidR="00500F0B" w:rsidRDefault="00500F0B" w:rsidP="00500F0B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55910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69FD1" w14:textId="77777777" w:rsidR="00500F0B" w:rsidRPr="00307FC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DE913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Marghita</w:t>
            </w:r>
          </w:p>
          <w:p w14:paraId="4A6330B4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04913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5103604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528AB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61391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98DA6" w14:textId="77777777" w:rsidR="00500F0B" w:rsidRPr="00307FC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BE968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4BFB0B2A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20023" w14:textId="77777777" w:rsidR="00500F0B" w:rsidRDefault="00500F0B" w:rsidP="00500F0B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C28F6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C54EF" w14:textId="77777777" w:rsidR="00500F0B" w:rsidRPr="00307FC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3406B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Suplacu de Barcău</w:t>
            </w:r>
          </w:p>
          <w:p w14:paraId="057B42C9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2, 3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DBA70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DA634F9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B2FF0" w14:textId="77777777" w:rsidR="00500F0B" w:rsidRPr="00307FC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07FCB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AF136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49B74" w14:textId="77777777" w:rsidR="00500F0B" w:rsidRPr="00307FC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C8E47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541D53CF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82E22" w14:textId="77777777" w:rsidR="00500F0B" w:rsidRDefault="00500F0B" w:rsidP="00500F0B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ED36C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1C6DA" w14:textId="77777777" w:rsidR="00500F0B" w:rsidRPr="00307FC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67356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Suplacu de Barcău</w:t>
            </w:r>
          </w:p>
          <w:p w14:paraId="1C33716D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32B80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16 până </w:t>
            </w:r>
          </w:p>
          <w:p w14:paraId="34F8C397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 </w:t>
            </w:r>
          </w:p>
          <w:p w14:paraId="46743585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axul stației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61BF6" w14:textId="77777777" w:rsidR="00500F0B" w:rsidRPr="00307FC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B94BD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617E9" w14:textId="77777777" w:rsidR="00500F0B" w:rsidRPr="00307FC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02C38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654444A7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50298" w14:textId="77777777" w:rsidR="00500F0B" w:rsidRDefault="00500F0B" w:rsidP="00500F0B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14542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AA5C1" w14:textId="77777777" w:rsidR="00500F0B" w:rsidRPr="00307FC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5C078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Şimleu Silvaniei</w:t>
            </w:r>
          </w:p>
          <w:p w14:paraId="6D558FE3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DDE92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0381E" w14:textId="77777777" w:rsidR="00500F0B" w:rsidRPr="00307FC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07FCB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5AFC4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4B604" w14:textId="77777777" w:rsidR="00500F0B" w:rsidRPr="00307FC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779B1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0F18C836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AB435" w14:textId="77777777" w:rsidR="00500F0B" w:rsidRDefault="00500F0B" w:rsidP="00500F0B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FFA32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E18B2" w14:textId="77777777" w:rsidR="00500F0B" w:rsidRPr="00307FC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637E9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Şimleu Silvaniei</w:t>
            </w:r>
          </w:p>
          <w:p w14:paraId="16BBB7EB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B76C8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1358AA47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stație până </w:t>
            </w:r>
          </w:p>
          <w:p w14:paraId="4B89348B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69B18EA9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AE540" w14:textId="77777777" w:rsidR="00500F0B" w:rsidRPr="00307FC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9ABC2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EED59" w14:textId="77777777" w:rsidR="00500F0B" w:rsidRPr="00307FC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427D5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19A91407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56B13" w14:textId="77777777" w:rsidR="00500F0B" w:rsidRDefault="00500F0B" w:rsidP="00500F0B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99F3A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E606A" w14:textId="77777777" w:rsidR="00500F0B" w:rsidRPr="00307FC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5B560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Şimleu Silvaniei</w:t>
            </w:r>
          </w:p>
          <w:p w14:paraId="209BE8D0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F2B3D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A7510" w14:textId="77777777" w:rsidR="00500F0B" w:rsidRPr="00307FC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07FCB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9BF9A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85A28" w14:textId="77777777" w:rsidR="00500F0B" w:rsidRPr="00307FC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75087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67200E0" w14:textId="77777777" w:rsidR="00500F0B" w:rsidRDefault="00500F0B">
      <w:pPr>
        <w:spacing w:before="40" w:after="40" w:line="192" w:lineRule="auto"/>
        <w:ind w:right="57"/>
        <w:rPr>
          <w:sz w:val="20"/>
          <w:lang w:val="ro-RO"/>
        </w:rPr>
      </w:pPr>
    </w:p>
    <w:p w14:paraId="74E83DA8" w14:textId="77777777" w:rsidR="00500F0B" w:rsidRDefault="00500F0B" w:rsidP="004636F3">
      <w:pPr>
        <w:pStyle w:val="Heading1"/>
        <w:spacing w:line="360" w:lineRule="auto"/>
      </w:pPr>
      <w:r>
        <w:t>LINIA 408</w:t>
      </w:r>
    </w:p>
    <w:p w14:paraId="0C923EB6" w14:textId="77777777" w:rsidR="00500F0B" w:rsidRDefault="00500F0B" w:rsidP="00967460">
      <w:pPr>
        <w:pStyle w:val="Heading1"/>
        <w:spacing w:line="360" w:lineRule="auto"/>
        <w:rPr>
          <w:b w:val="0"/>
          <w:bCs w:val="0"/>
          <w:sz w:val="8"/>
        </w:rPr>
      </w:pPr>
      <w:r>
        <w:t>CAREI - ZALĂU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00F0B" w14:paraId="6FE08611" w14:textId="77777777">
        <w:trPr>
          <w:cantSplit/>
          <w:trHeight w:val="569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C7626" w14:textId="77777777" w:rsidR="00500F0B" w:rsidRDefault="00500F0B" w:rsidP="00500F0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D8C2F" w14:textId="77777777" w:rsidR="00500F0B" w:rsidRDefault="00500F0B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52+300</w:t>
            </w:r>
          </w:p>
          <w:p w14:paraId="2E87D4FF" w14:textId="77777777" w:rsidR="00500F0B" w:rsidRDefault="00500F0B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56+590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30019" w14:textId="77777777" w:rsidR="00500F0B" w:rsidRPr="00276B7A" w:rsidRDefault="00500F0B" w:rsidP="004E791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7812C" w14:textId="77777777" w:rsidR="00500F0B" w:rsidRDefault="00500F0B" w:rsidP="004E791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501A39">
              <w:rPr>
                <w:b/>
                <w:bCs/>
                <w:sz w:val="20"/>
                <w:lang w:val="ro-RO"/>
              </w:rPr>
              <w:t>Ac</w:t>
            </w:r>
            <w:r>
              <w:rPr>
                <w:b/>
                <w:bCs/>
                <w:sz w:val="20"/>
                <w:lang w:val="ro-RO"/>
              </w:rPr>
              <w:t>âș</w:t>
            </w:r>
            <w:r w:rsidRPr="00501A39">
              <w:rPr>
                <w:b/>
                <w:bCs/>
                <w:sz w:val="20"/>
                <w:lang w:val="ro-RO"/>
              </w:rPr>
              <w:t xml:space="preserve"> - S</w:t>
            </w:r>
            <w:r>
              <w:rPr>
                <w:b/>
                <w:bCs/>
                <w:sz w:val="20"/>
                <w:lang w:val="ro-RO"/>
              </w:rPr>
              <w:t>ă</w:t>
            </w:r>
            <w:r w:rsidRPr="00501A39">
              <w:rPr>
                <w:b/>
                <w:bCs/>
                <w:sz w:val="20"/>
                <w:lang w:val="ro-RO"/>
              </w:rPr>
              <w:t>rm</w:t>
            </w:r>
            <w:r>
              <w:rPr>
                <w:b/>
                <w:bCs/>
                <w:sz w:val="20"/>
                <w:lang w:val="ro-RO"/>
              </w:rPr>
              <w:t>ăș</w:t>
            </w:r>
            <w:r w:rsidRPr="00501A39">
              <w:rPr>
                <w:b/>
                <w:bCs/>
                <w:sz w:val="20"/>
                <w:lang w:val="ro-RO"/>
              </w:rPr>
              <w:t>ag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33067" w14:textId="77777777" w:rsidR="00500F0B" w:rsidRDefault="00500F0B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4BAD5" w14:textId="77777777" w:rsidR="00500F0B" w:rsidRPr="00276B7A" w:rsidRDefault="00500F0B" w:rsidP="004E791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047EE" w14:textId="77777777" w:rsidR="00500F0B" w:rsidRDefault="00500F0B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46B66" w14:textId="77777777" w:rsidR="00500F0B" w:rsidRPr="00276B7A" w:rsidRDefault="00500F0B" w:rsidP="004E791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8FE4D" w14:textId="77777777" w:rsidR="00500F0B" w:rsidRDefault="00500F0B" w:rsidP="004E791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14:paraId="48DB4071" w14:textId="77777777">
        <w:trPr>
          <w:cantSplit/>
          <w:trHeight w:val="345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43FED" w14:textId="77777777" w:rsidR="00500F0B" w:rsidRDefault="00500F0B" w:rsidP="00500F0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5236A" w14:textId="77777777" w:rsidR="00500F0B" w:rsidRDefault="00500F0B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56+590</w:t>
            </w:r>
          </w:p>
          <w:p w14:paraId="1B7C7BD1" w14:textId="77777777" w:rsidR="00500F0B" w:rsidRDefault="00500F0B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56+640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6C065" w14:textId="77777777" w:rsidR="00500F0B" w:rsidRDefault="00500F0B" w:rsidP="004E791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F9066" w14:textId="77777777" w:rsidR="00500F0B" w:rsidRPr="00501A39" w:rsidRDefault="00500F0B" w:rsidP="004E791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36B40" w14:textId="77777777" w:rsidR="00500F0B" w:rsidRDefault="00500F0B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65A0D" w14:textId="77777777" w:rsidR="00500F0B" w:rsidRPr="00276B7A" w:rsidRDefault="00500F0B" w:rsidP="004E791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9A2D4" w14:textId="77777777" w:rsidR="00500F0B" w:rsidRDefault="00500F0B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86D78" w14:textId="77777777" w:rsidR="00500F0B" w:rsidRPr="00276B7A" w:rsidRDefault="00500F0B" w:rsidP="004E791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C4EE4" w14:textId="77777777" w:rsidR="00500F0B" w:rsidRDefault="00500F0B" w:rsidP="004E791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55D91964" w14:textId="77777777">
        <w:trPr>
          <w:cantSplit/>
          <w:trHeight w:val="419"/>
          <w:jc w:val="center"/>
        </w:trPr>
        <w:tc>
          <w:tcPr>
            <w:tcW w:w="639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4110F" w14:textId="77777777" w:rsidR="00500F0B" w:rsidRDefault="00500F0B" w:rsidP="00500F0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F3668" w14:textId="77777777" w:rsidR="00500F0B" w:rsidRDefault="00500F0B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56+640</w:t>
            </w:r>
          </w:p>
          <w:p w14:paraId="5DE6F1F8" w14:textId="77777777" w:rsidR="00500F0B" w:rsidRDefault="00500F0B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58+700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DAE27" w14:textId="77777777" w:rsidR="00500F0B" w:rsidRDefault="00500F0B" w:rsidP="004E791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F000E" w14:textId="77777777" w:rsidR="00500F0B" w:rsidRPr="00501A39" w:rsidRDefault="00500F0B" w:rsidP="004E791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21CE3" w14:textId="77777777" w:rsidR="00500F0B" w:rsidRDefault="00500F0B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AF76D" w14:textId="77777777" w:rsidR="00500F0B" w:rsidRPr="00276B7A" w:rsidRDefault="00500F0B" w:rsidP="004E791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2C499" w14:textId="77777777" w:rsidR="00500F0B" w:rsidRDefault="00500F0B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CFDAB" w14:textId="77777777" w:rsidR="00500F0B" w:rsidRPr="00276B7A" w:rsidRDefault="00500F0B" w:rsidP="004E791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C6C06" w14:textId="77777777" w:rsidR="00500F0B" w:rsidRDefault="00500F0B" w:rsidP="004E791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502FE9BA" w14:textId="77777777">
        <w:trPr>
          <w:cantSplit/>
          <w:trHeight w:val="114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FEADF" w14:textId="77777777" w:rsidR="00500F0B" w:rsidRDefault="00500F0B" w:rsidP="00500F0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222CF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66+200</w:t>
            </w:r>
          </w:p>
          <w:p w14:paraId="778E4912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62AB5" w14:textId="77777777" w:rsidR="00500F0B" w:rsidRPr="00276B7A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11C46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501A39">
              <w:rPr>
                <w:b/>
                <w:bCs/>
                <w:sz w:val="20"/>
                <w:lang w:val="ro-RO"/>
              </w:rPr>
              <w:t>S</w:t>
            </w:r>
            <w:r>
              <w:rPr>
                <w:b/>
                <w:bCs/>
                <w:sz w:val="20"/>
                <w:lang w:val="ro-RO"/>
              </w:rPr>
              <w:t>ă</w:t>
            </w:r>
            <w:r w:rsidRPr="00501A39">
              <w:rPr>
                <w:b/>
                <w:bCs/>
                <w:sz w:val="20"/>
                <w:lang w:val="ro-RO"/>
              </w:rPr>
              <w:t>rm</w:t>
            </w:r>
            <w:r>
              <w:rPr>
                <w:b/>
                <w:bCs/>
                <w:sz w:val="20"/>
                <w:lang w:val="ro-RO"/>
              </w:rPr>
              <w:t>ăș</w:t>
            </w:r>
            <w:r w:rsidRPr="00501A39">
              <w:rPr>
                <w:b/>
                <w:bCs/>
                <w:sz w:val="20"/>
                <w:lang w:val="ro-RO"/>
              </w:rPr>
              <w:t>ag</w:t>
            </w:r>
            <w:r>
              <w:rPr>
                <w:b/>
                <w:bCs/>
                <w:sz w:val="20"/>
                <w:lang w:val="ro-RO"/>
              </w:rPr>
              <w:t xml:space="preserve"> - Zalău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67DF2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AA8ED" w14:textId="77777777" w:rsidR="00500F0B" w:rsidRPr="00276B7A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F30E3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3556C" w14:textId="77777777" w:rsidR="00500F0B" w:rsidRPr="00276B7A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0EBB9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14:paraId="23C9441A" w14:textId="77777777">
        <w:trPr>
          <w:cantSplit/>
          <w:trHeight w:val="114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67663" w14:textId="77777777" w:rsidR="00500F0B" w:rsidRDefault="00500F0B" w:rsidP="00500F0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88A6F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38F53" w14:textId="77777777" w:rsidR="00500F0B" w:rsidRPr="00276B7A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E5C89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Zalău</w:t>
            </w:r>
          </w:p>
          <w:p w14:paraId="7B50D77F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81A45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FC4C214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5A563A27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17 / 19, 21, 23, 25, 27, 29, 31 </w:t>
            </w:r>
          </w:p>
          <w:p w14:paraId="3901CF8C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33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3FE7C" w14:textId="77777777" w:rsidR="00500F0B" w:rsidRPr="00276B7A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276B7A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69F9C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5DEDD" w14:textId="77777777" w:rsidR="00500F0B" w:rsidRPr="00276B7A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3B129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8D02286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M - 11 M abătute.</w:t>
            </w:r>
          </w:p>
        </w:tc>
      </w:tr>
      <w:tr w:rsidR="00500F0B" w14:paraId="7E82BDD4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64F9D" w14:textId="77777777" w:rsidR="00500F0B" w:rsidRDefault="00500F0B" w:rsidP="00500F0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946C0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C1263" w14:textId="77777777" w:rsidR="00500F0B" w:rsidRPr="00276B7A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A2341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Zalău</w:t>
            </w:r>
          </w:p>
          <w:p w14:paraId="0C572C70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08488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6F8FF97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227D0" w14:textId="77777777" w:rsidR="00500F0B" w:rsidRPr="00276B7A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276B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E15E0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A1EDF" w14:textId="77777777" w:rsidR="00500F0B" w:rsidRPr="00276B7A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F2B73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78B97329" w14:textId="77777777" w:rsidR="00500F0B" w:rsidRDefault="00500F0B">
      <w:pPr>
        <w:spacing w:before="40" w:after="40" w:line="192" w:lineRule="auto"/>
        <w:ind w:right="57"/>
        <w:rPr>
          <w:sz w:val="20"/>
          <w:lang w:val="ro-RO"/>
        </w:rPr>
      </w:pPr>
    </w:p>
    <w:p w14:paraId="4EF04881" w14:textId="77777777" w:rsidR="00500F0B" w:rsidRDefault="00500F0B" w:rsidP="00C70386">
      <w:pPr>
        <w:pStyle w:val="Heading1"/>
        <w:spacing w:line="360" w:lineRule="auto"/>
      </w:pPr>
      <w:r>
        <w:t>LINIA 409</w:t>
      </w:r>
    </w:p>
    <w:p w14:paraId="731A66CF" w14:textId="77777777" w:rsidR="00500F0B" w:rsidRDefault="00500F0B" w:rsidP="003013A1">
      <w:pPr>
        <w:pStyle w:val="Heading1"/>
        <w:spacing w:line="360" w:lineRule="auto"/>
        <w:rPr>
          <w:b w:val="0"/>
          <w:bCs w:val="0"/>
          <w:sz w:val="8"/>
        </w:rPr>
      </w:pPr>
      <w:r>
        <w:t>ZALĂU - JIBOU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00F0B" w14:paraId="25865D53" w14:textId="77777777">
        <w:trPr>
          <w:cantSplit/>
          <w:trHeight w:val="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70D42" w14:textId="77777777" w:rsidR="00500F0B" w:rsidRDefault="00500F0B" w:rsidP="00500F0B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472C4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3C895" w14:textId="77777777" w:rsidR="00500F0B" w:rsidRPr="00C42B7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2CDE0" w14:textId="77777777" w:rsidR="00500F0B" w:rsidRDefault="00500F0B">
            <w:pPr>
              <w:spacing w:before="6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Zalău</w:t>
            </w:r>
          </w:p>
          <w:p w14:paraId="37F0EABC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9F867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C6B538B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0EA50" w14:textId="77777777" w:rsidR="00500F0B" w:rsidRPr="00C42B7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C42B7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9F1C7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D3CBB" w14:textId="77777777" w:rsidR="00500F0B" w:rsidRPr="00C42B7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F98D2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2292E184" w14:textId="77777777">
        <w:trPr>
          <w:cantSplit/>
          <w:trHeight w:val="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6F300" w14:textId="77777777" w:rsidR="00500F0B" w:rsidRDefault="00500F0B" w:rsidP="00500F0B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51A2C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100+050</w:t>
            </w:r>
          </w:p>
          <w:p w14:paraId="6219D549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101+050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8406B" w14:textId="77777777" w:rsidR="00500F0B" w:rsidRPr="00C42B7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BF5C2" w14:textId="77777777" w:rsidR="00500F0B" w:rsidRDefault="00500F0B">
            <w:pPr>
              <w:spacing w:before="6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Zalău -</w:t>
            </w:r>
          </w:p>
          <w:p w14:paraId="25BFBF63" w14:textId="77777777" w:rsidR="00500F0B" w:rsidRDefault="00500F0B">
            <w:pPr>
              <w:spacing w:before="6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Mirșid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DFD60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E2AFF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45600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3FDEA" w14:textId="77777777" w:rsidR="00500F0B" w:rsidRPr="00C42B7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0D186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00F0B" w14:paraId="2281EBE9" w14:textId="77777777">
        <w:trPr>
          <w:cantSplit/>
          <w:trHeight w:val="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244A4" w14:textId="77777777" w:rsidR="00500F0B" w:rsidRDefault="00500F0B" w:rsidP="00500F0B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0308E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37D7E" w14:textId="77777777" w:rsidR="00500F0B" w:rsidRPr="00C42B7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236AC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40282D8A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1 - 4 </w:t>
            </w:r>
          </w:p>
          <w:p w14:paraId="6067E4CB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11B89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74A1DCD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622CF" w14:textId="77777777" w:rsidR="00500F0B" w:rsidRPr="00C42B7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2B7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210CD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B6BC0" w14:textId="77777777" w:rsidR="00500F0B" w:rsidRPr="00C42B7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19870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5914678E" w14:textId="77777777">
        <w:trPr>
          <w:cantSplit/>
          <w:trHeight w:val="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420B5" w14:textId="77777777" w:rsidR="00500F0B" w:rsidRDefault="00500F0B" w:rsidP="00500F0B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7C280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DA75A" w14:textId="77777777" w:rsidR="00500F0B" w:rsidRPr="00C42B7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A1564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3742D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C8378" w14:textId="77777777" w:rsidR="00500F0B" w:rsidRPr="00C42B7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2B7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C5103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C9F54" w14:textId="77777777" w:rsidR="00500F0B" w:rsidRPr="00C42B7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93F0A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9 şi 10 abătute.</w:t>
            </w:r>
          </w:p>
        </w:tc>
      </w:tr>
    </w:tbl>
    <w:p w14:paraId="7ED5956A" w14:textId="77777777" w:rsidR="00500F0B" w:rsidRDefault="00500F0B">
      <w:pPr>
        <w:spacing w:before="40" w:after="40" w:line="192" w:lineRule="auto"/>
        <w:ind w:right="57"/>
        <w:rPr>
          <w:sz w:val="20"/>
          <w:lang w:val="ro-RO"/>
        </w:rPr>
      </w:pPr>
    </w:p>
    <w:p w14:paraId="765E070D" w14:textId="77777777" w:rsidR="00500F0B" w:rsidRDefault="00500F0B" w:rsidP="00503CFC">
      <w:pPr>
        <w:pStyle w:val="Heading1"/>
        <w:spacing w:line="360" w:lineRule="auto"/>
      </w:pPr>
      <w:r>
        <w:t>LINIA 412</w:t>
      </w:r>
    </w:p>
    <w:p w14:paraId="104185DF" w14:textId="77777777" w:rsidR="00500F0B" w:rsidRDefault="00500F0B" w:rsidP="00C75722">
      <w:pPr>
        <w:pStyle w:val="Heading1"/>
        <w:spacing w:line="360" w:lineRule="auto"/>
        <w:rPr>
          <w:b w:val="0"/>
          <w:bCs w:val="0"/>
          <w:sz w:val="8"/>
        </w:rPr>
      </w:pPr>
      <w:r>
        <w:t>APAHIDA - DEJ CĂLĂTORI - CĂŞEIU - ILEANDA - BAIA MARE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500F0B" w14:paraId="3B9FA48D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97123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61D3D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C789E" w14:textId="77777777" w:rsidR="00500F0B" w:rsidRPr="005C35B0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BF580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620DE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călcâi TDJ </w:t>
            </w:r>
          </w:p>
          <w:p w14:paraId="7FA7B7BE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/ 26 și km 489+700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0DEB8" w14:textId="77777777" w:rsidR="00500F0B" w:rsidRPr="00396332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D2BDC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869CC" w14:textId="77777777" w:rsidR="00500F0B" w:rsidRPr="00396332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F668A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la </w:t>
            </w:r>
          </w:p>
          <w:p w14:paraId="7D8D9525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linia 1.</w:t>
            </w:r>
          </w:p>
        </w:tc>
      </w:tr>
      <w:tr w:rsidR="00500F0B" w14:paraId="15963D89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895A7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21F1B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016F7" w14:textId="77777777" w:rsidR="00500F0B" w:rsidRPr="005C35B0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DD880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Apahida</w:t>
            </w:r>
          </w:p>
          <w:p w14:paraId="68276703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7C6FD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9BD24" w14:textId="77777777" w:rsidR="00500F0B" w:rsidRPr="00396332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9D0C4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2B3ABC02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8+978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B532D" w14:textId="77777777" w:rsidR="00500F0B" w:rsidRPr="00396332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28C88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14270E68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37BA0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A6E35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2D33B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E2818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</w:t>
            </w:r>
          </w:p>
          <w:p w14:paraId="6F94FA41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19223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16032BC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75754" w14:textId="77777777" w:rsidR="00500F0B" w:rsidRPr="00396332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DDCE6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043EA" w14:textId="77777777" w:rsidR="00500F0B" w:rsidRPr="00396332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A3243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62CF66EF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06BFF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BE2AA" w14:textId="77777777" w:rsidR="00500F0B" w:rsidRDefault="00500F0B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1FD3631C" w14:textId="77777777" w:rsidR="00500F0B" w:rsidRDefault="00500F0B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DEA5D" w14:textId="77777777" w:rsidR="00500F0B" w:rsidRDefault="00500F0B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4A64F" w14:textId="77777777" w:rsidR="00500F0B" w:rsidRDefault="00500F0B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 Cap Y</w:t>
            </w:r>
          </w:p>
          <w:p w14:paraId="564D0B33" w14:textId="77777777" w:rsidR="00500F0B" w:rsidRDefault="00500F0B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8+556 )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38FF2" w14:textId="77777777" w:rsidR="00500F0B" w:rsidRDefault="00500F0B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630BF" w14:textId="77777777" w:rsidR="00500F0B" w:rsidRPr="00396332" w:rsidRDefault="00500F0B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8F691" w14:textId="77777777" w:rsidR="00500F0B" w:rsidRDefault="00500F0B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7607D0B8" w14:textId="77777777" w:rsidR="00500F0B" w:rsidRDefault="00500F0B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F1DF4" w14:textId="77777777" w:rsidR="00500F0B" w:rsidRDefault="00500F0B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CDDE7" w14:textId="77777777" w:rsidR="00500F0B" w:rsidRDefault="00500F0B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1D29AC9B" w14:textId="77777777" w:rsidR="00500F0B" w:rsidRDefault="00500F0B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14:paraId="011FBE11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CDA9B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B48D9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12+880</w:t>
            </w:r>
          </w:p>
          <w:p w14:paraId="6E366CD1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992C6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091B7" w14:textId="77777777" w:rsidR="00500F0B" w:rsidRDefault="00500F0B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346306E0" w14:textId="77777777" w:rsidR="00500F0B" w:rsidRDefault="00500F0B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BA0B5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117B9" w14:textId="77777777" w:rsidR="00500F0B" w:rsidRPr="00396332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7D11F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E85F4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5A681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CF15390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(zona TN km 12+908)</w:t>
            </w:r>
          </w:p>
        </w:tc>
      </w:tr>
      <w:tr w:rsidR="00500F0B" w14:paraId="3499536E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B444E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82BAB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14+650</w:t>
            </w:r>
          </w:p>
          <w:p w14:paraId="4280216D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F386D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481AB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459F4F51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2BA3C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F412C" w14:textId="77777777" w:rsidR="00500F0B" w:rsidRPr="00396332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429BA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177E5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1764B" w14:textId="77777777" w:rsidR="00500F0B" w:rsidRDefault="00500F0B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1A93D684" w14:textId="77777777" w:rsidR="00500F0B" w:rsidRDefault="00500F0B" w:rsidP="00EF5BBB">
            <w:pPr>
              <w:spacing w:before="40" w:after="40" w:line="360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14+685)</w:t>
            </w:r>
          </w:p>
        </w:tc>
      </w:tr>
      <w:tr w:rsidR="00500F0B" w14:paraId="441BE82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275C1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C624D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4011D" w14:textId="77777777" w:rsidR="00500F0B" w:rsidRPr="005C35B0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B608B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2EC39860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97996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67A39C0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62E74" w14:textId="77777777" w:rsidR="00500F0B" w:rsidRPr="00396332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0D85A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8E816" w14:textId="77777777" w:rsidR="00500F0B" w:rsidRPr="00396332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C6358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49E2E29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6216A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CEC5F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4E4EF" w14:textId="77777777" w:rsidR="00500F0B" w:rsidRPr="005C35B0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F784B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0C26BC6D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759A5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BD6E3B0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  <w:p w14:paraId="6DE99B1F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35F0D957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73CEB9CA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10,  11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A7CC2" w14:textId="77777777" w:rsidR="00500F0B" w:rsidRPr="00396332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0FA69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3897A" w14:textId="77777777" w:rsidR="00500F0B" w:rsidRPr="00396332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DE68F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443BED74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C01F1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345C7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6018CB38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8FAC9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9C9E2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 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2CD46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9DF07" w14:textId="77777777" w:rsidR="00500F0B" w:rsidRPr="00396332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DFF42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2E368083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CECE4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8D5B9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 (zonă pod km 21+537)</w:t>
            </w:r>
          </w:p>
        </w:tc>
      </w:tr>
      <w:tr w:rsidR="00500F0B" w14:paraId="5D199774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14D69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39FEC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22+190</w:t>
            </w:r>
          </w:p>
          <w:p w14:paraId="15AACDFE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22+240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D5806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6B45A" w14:textId="77777777" w:rsidR="00500F0B" w:rsidRDefault="00500F0B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 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18FD4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77529" w14:textId="77777777" w:rsidR="00500F0B" w:rsidRPr="00396332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661C3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154B2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B2F38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1C2F493E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22+212)</w:t>
            </w:r>
          </w:p>
        </w:tc>
      </w:tr>
      <w:tr w:rsidR="00500F0B" w14:paraId="7A1A138A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4255E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A5407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651F5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2ED6F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Iclod linia 4 abătută</w:t>
            </w:r>
          </w:p>
          <w:p w14:paraId="093B9577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(inclusiv sch. 7 și 10 în abatere)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1BD69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682C5469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F363C" w14:textId="77777777" w:rsidR="00500F0B" w:rsidRPr="00396332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05976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4F083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BB9F7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6AB83D6B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C9B07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44C29" w14:textId="77777777" w:rsidR="00500F0B" w:rsidRDefault="00500F0B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24+820</w:t>
            </w:r>
          </w:p>
          <w:p w14:paraId="686A9AF5" w14:textId="77777777" w:rsidR="00500F0B" w:rsidRDefault="00500F0B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78F94" w14:textId="77777777" w:rsidR="00500F0B" w:rsidRDefault="00500F0B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C1427" w14:textId="77777777" w:rsidR="00500F0B" w:rsidRDefault="00500F0B" w:rsidP="00F9641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E11E2" w14:textId="77777777" w:rsidR="00500F0B" w:rsidRDefault="00500F0B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0CC5E" w14:textId="77777777" w:rsidR="00500F0B" w:rsidRPr="00396332" w:rsidRDefault="00500F0B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CEDA5" w14:textId="77777777" w:rsidR="00500F0B" w:rsidRDefault="00500F0B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58EF6" w14:textId="77777777" w:rsidR="00500F0B" w:rsidRDefault="00500F0B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A39CD" w14:textId="77777777" w:rsidR="00500F0B" w:rsidRDefault="00500F0B" w:rsidP="00F9641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(zonă pod km 24+848)</w:t>
            </w:r>
          </w:p>
        </w:tc>
      </w:tr>
      <w:tr w:rsidR="00500F0B" w14:paraId="2F326F4C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92ACE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C011F" w14:textId="77777777" w:rsidR="00500F0B" w:rsidRDefault="00500F0B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25+790</w:t>
            </w:r>
          </w:p>
          <w:p w14:paraId="3713C566" w14:textId="77777777" w:rsidR="00500F0B" w:rsidRDefault="00500F0B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8AA4E" w14:textId="77777777" w:rsidR="00500F0B" w:rsidRDefault="00500F0B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A3A6A" w14:textId="77777777" w:rsidR="00500F0B" w:rsidRDefault="00500F0B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FEAAC" w14:textId="77777777" w:rsidR="00500F0B" w:rsidRDefault="00500F0B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A8D32" w14:textId="77777777" w:rsidR="00500F0B" w:rsidRPr="00396332" w:rsidRDefault="00500F0B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7804B" w14:textId="77777777" w:rsidR="00500F0B" w:rsidRDefault="00500F0B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25+790</w:t>
            </w:r>
          </w:p>
          <w:p w14:paraId="01D1A1E1" w14:textId="77777777" w:rsidR="00500F0B" w:rsidRDefault="00500F0B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BE61D" w14:textId="77777777" w:rsidR="00500F0B" w:rsidRPr="00396332" w:rsidRDefault="00500F0B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7DB47" w14:textId="77777777" w:rsidR="00500F0B" w:rsidRDefault="00500F0B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</w:t>
            </w:r>
          </w:p>
          <w:p w14:paraId="75A3FD1E" w14:textId="77777777" w:rsidR="00500F0B" w:rsidRDefault="00500F0B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25+811)</w:t>
            </w:r>
          </w:p>
        </w:tc>
      </w:tr>
      <w:tr w:rsidR="00500F0B" w14:paraId="7058E7E2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472C7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410AA" w14:textId="77777777" w:rsidR="00500F0B" w:rsidRDefault="00500F0B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01177" w14:textId="77777777" w:rsidR="00500F0B" w:rsidRDefault="00500F0B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AD58C" w14:textId="77777777" w:rsidR="00500F0B" w:rsidRDefault="00500F0B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F5B77" w14:textId="77777777" w:rsidR="00500F0B" w:rsidRDefault="00500F0B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4A497" w14:textId="77777777" w:rsidR="00500F0B" w:rsidRPr="00396332" w:rsidRDefault="00500F0B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B362F" w14:textId="77777777" w:rsidR="00500F0B" w:rsidRDefault="00500F0B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29+280</w:t>
            </w:r>
          </w:p>
          <w:p w14:paraId="57CA7054" w14:textId="77777777" w:rsidR="00500F0B" w:rsidRDefault="00500F0B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30+741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43CC2" w14:textId="77777777" w:rsidR="00500F0B" w:rsidRDefault="00500F0B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B83B8" w14:textId="77777777" w:rsidR="00500F0B" w:rsidRDefault="00500F0B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00F0B" w14:paraId="266C3CD2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4B23A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62EEB" w14:textId="77777777" w:rsidR="00500F0B" w:rsidRDefault="00500F0B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29+308</w:t>
            </w:r>
          </w:p>
          <w:p w14:paraId="0872AAAB" w14:textId="77777777" w:rsidR="00500F0B" w:rsidRDefault="00500F0B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30+755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A0590" w14:textId="77777777" w:rsidR="00500F0B" w:rsidRDefault="00500F0B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43BEE" w14:textId="77777777" w:rsidR="00500F0B" w:rsidRDefault="00500F0B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BF266" w14:textId="77777777" w:rsidR="00500F0B" w:rsidRDefault="00500F0B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F2432" w14:textId="77777777" w:rsidR="00500F0B" w:rsidRPr="00396332" w:rsidRDefault="00500F0B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C76CB" w14:textId="77777777" w:rsidR="00500F0B" w:rsidRDefault="00500F0B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6216A" w14:textId="77777777" w:rsidR="00500F0B" w:rsidRDefault="00500F0B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CA6EA" w14:textId="77777777" w:rsidR="00500F0B" w:rsidRDefault="00500F0B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00F0B" w14:paraId="3929AFD5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607A7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05075" w14:textId="77777777" w:rsidR="00500F0B" w:rsidRDefault="00500F0B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31+770</w:t>
            </w:r>
          </w:p>
          <w:p w14:paraId="585B7A95" w14:textId="77777777" w:rsidR="00500F0B" w:rsidRDefault="00500F0B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A9D6A" w14:textId="77777777" w:rsidR="00500F0B" w:rsidRDefault="00500F0B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5CBF1" w14:textId="77777777" w:rsidR="00500F0B" w:rsidRDefault="00500F0B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 xml:space="preserve">St. Gherla </w:t>
            </w:r>
          </w:p>
          <w:p w14:paraId="4A9DAD9F" w14:textId="77777777" w:rsidR="00500F0B" w:rsidRDefault="00500F0B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>(peste secțiunea 034C și schimbătoarele 8, 10 până la vârful schimbătorului 12 din Stația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A9B22" w14:textId="77777777" w:rsidR="00500F0B" w:rsidRDefault="00500F0B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E302E" w14:textId="77777777" w:rsidR="00500F0B" w:rsidRPr="00396332" w:rsidRDefault="00500F0B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B43D5" w14:textId="77777777" w:rsidR="00500F0B" w:rsidRDefault="00500F0B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6043D" w14:textId="77777777" w:rsidR="00500F0B" w:rsidRDefault="00500F0B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D8B67" w14:textId="77777777" w:rsidR="00500F0B" w:rsidRDefault="00500F0B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500F0B" w14:paraId="4CCBEAF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B47D0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EAA56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992CA" w14:textId="77777777" w:rsidR="00500F0B" w:rsidRPr="005C35B0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1184B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24BD9E9C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A8457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C33C3E4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EC3D7" w14:textId="77777777" w:rsidR="00500F0B" w:rsidRPr="00396332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BE9EB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9BBE8" w14:textId="77777777" w:rsidR="00500F0B" w:rsidRPr="00396332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A7D77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21F8E01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1CA11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1BAD4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929E3" w14:textId="77777777" w:rsidR="00500F0B" w:rsidRPr="005C35B0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8BF43" w14:textId="77777777" w:rsidR="00500F0B" w:rsidRDefault="00500F0B" w:rsidP="00031B6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05BE1FFF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E2505" w14:textId="77777777" w:rsidR="00500F0B" w:rsidRDefault="00500F0B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A3F112E" w14:textId="77777777" w:rsidR="00500F0B" w:rsidRDefault="00500F0B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3082B574" w14:textId="77777777" w:rsidR="00500F0B" w:rsidRDefault="00500F0B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7EF45" w14:textId="77777777" w:rsidR="00500F0B" w:rsidRPr="00396332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2F286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ECAF6" w14:textId="77777777" w:rsidR="00500F0B" w:rsidRPr="00396332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CEF66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7AB5DD1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9A97F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8507D" w14:textId="77777777" w:rsidR="00500F0B" w:rsidRDefault="00500F0B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4C612" w14:textId="77777777" w:rsidR="00500F0B" w:rsidRPr="005C35B0" w:rsidRDefault="00500F0B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F6147" w14:textId="77777777" w:rsidR="00500F0B" w:rsidRDefault="00500F0B" w:rsidP="00006E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3E5B67">
              <w:rPr>
                <w:b/>
                <w:bCs/>
                <w:sz w:val="20"/>
                <w:lang w:val="ro-RO"/>
              </w:rPr>
              <w:t>Gherla-Dej Calatori (inclusiv linia 4 directa Gherla si schimbatoarele 4, 14, 18, 7, 5, 3 din st.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3B83D" w14:textId="77777777" w:rsidR="00500F0B" w:rsidRDefault="00500F0B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FAEAA" w14:textId="77777777" w:rsidR="00500F0B" w:rsidRDefault="00500F0B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C7391" w14:textId="77777777" w:rsidR="00500F0B" w:rsidRDefault="00500F0B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31+750</w:t>
            </w:r>
          </w:p>
          <w:p w14:paraId="611A6A46" w14:textId="77777777" w:rsidR="00500F0B" w:rsidRDefault="00500F0B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BEF26" w14:textId="77777777" w:rsidR="00500F0B" w:rsidRPr="00396332" w:rsidRDefault="00500F0B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257FA" w14:textId="77777777" w:rsidR="00500F0B" w:rsidRDefault="00500F0B" w:rsidP="00006E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500F0B" w14:paraId="6660EAF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0DD28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11AC8" w14:textId="77777777" w:rsidR="00500F0B" w:rsidRPr="00003CB6" w:rsidRDefault="00500F0B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32+659   33+540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D1691" w14:textId="77777777" w:rsidR="00500F0B" w:rsidRPr="00003CB6" w:rsidRDefault="00500F0B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03CB6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77D16" w14:textId="77777777" w:rsidR="00500F0B" w:rsidRPr="00003CB6" w:rsidRDefault="00500F0B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St.Gherla                                          (inclusiv  linia 3 directă din ax stație și schimbătoarele 11, 9, 1 pâna la  semnal intrare X a stației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6889D" w14:textId="77777777" w:rsidR="00500F0B" w:rsidRDefault="00500F0B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3BDC9" w14:textId="77777777" w:rsidR="00500F0B" w:rsidRDefault="00500F0B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49E31" w14:textId="77777777" w:rsidR="00500F0B" w:rsidRDefault="00500F0B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56CEF" w14:textId="77777777" w:rsidR="00500F0B" w:rsidRDefault="00500F0B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0C9F7" w14:textId="77777777" w:rsidR="00500F0B" w:rsidRDefault="00500F0B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lang w:val="ro-RO"/>
              </w:rPr>
              <w:t>Nemnalizată pe teren.                     RV protecție muncitori între orele 7,00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18,00.</w:t>
            </w:r>
          </w:p>
        </w:tc>
      </w:tr>
      <w:tr w:rsidR="00500F0B" w14:paraId="00738BF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2BE4D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B6F21" w14:textId="77777777" w:rsidR="00500F0B" w:rsidRPr="00003CB6" w:rsidRDefault="00500F0B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40+585   40+700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3390C" w14:textId="77777777" w:rsidR="00500F0B" w:rsidRPr="00003CB6" w:rsidRDefault="00500F0B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</w:rPr>
              <w:t>3</w:t>
            </w:r>
            <w:r w:rsidRPr="00003CB6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08F6C" w14:textId="77777777" w:rsidR="00500F0B" w:rsidRPr="00003CB6" w:rsidRDefault="00500F0B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B0B10" w14:textId="77777777" w:rsidR="00500F0B" w:rsidRPr="00003CB6" w:rsidRDefault="00500F0B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41CB6" w14:textId="77777777" w:rsidR="00500F0B" w:rsidRPr="00003CB6" w:rsidRDefault="00500F0B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E38ED" w14:textId="77777777" w:rsidR="00500F0B" w:rsidRPr="00003CB6" w:rsidRDefault="00500F0B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AA886" w14:textId="77777777" w:rsidR="00500F0B" w:rsidRPr="00003CB6" w:rsidRDefault="00500F0B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00103" w14:textId="77777777" w:rsidR="00500F0B" w:rsidRPr="00003CB6" w:rsidRDefault="00500F0B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szCs w:val="20"/>
              </w:rPr>
              <w:t>Semnalizată ca limitare de viteză. Fără inductori.</w:t>
            </w:r>
          </w:p>
        </w:tc>
      </w:tr>
      <w:tr w:rsidR="00500F0B" w14:paraId="05CE9B2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D14DC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63A7A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451E37C2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DD45C" w14:textId="77777777" w:rsidR="00500F0B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8A0D1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E5222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1C4E1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AE678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877AA" w14:textId="77777777" w:rsidR="00500F0B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38828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CBB2061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</w:t>
            </w:r>
          </w:p>
          <w:p w14:paraId="01D5E569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42+327)</w:t>
            </w:r>
          </w:p>
        </w:tc>
      </w:tr>
      <w:tr w:rsidR="00500F0B" w14:paraId="5B02043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2EEE0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2F1B0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44+985</w:t>
            </w:r>
          </w:p>
          <w:p w14:paraId="4A6ED430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F1AF8" w14:textId="77777777" w:rsidR="00500F0B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A544A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Cap X </w:t>
            </w:r>
            <w:r w:rsidRPr="00EF5BBB">
              <w:rPr>
                <w:b/>
                <w:bCs/>
                <w:sz w:val="20"/>
                <w:lang w:val="ro-RO"/>
              </w:rPr>
              <w:t xml:space="preserve">(zona TN km </w:t>
            </w:r>
            <w:r>
              <w:rPr>
                <w:b/>
                <w:bCs/>
                <w:sz w:val="20"/>
                <w:lang w:val="ro-RO"/>
              </w:rPr>
              <w:t>45</w:t>
            </w:r>
            <w:r w:rsidRPr="00EF5BBB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035</w:t>
            </w:r>
            <w:r w:rsidRPr="00EF5BBB">
              <w:rPr>
                <w:b/>
                <w:bCs/>
                <w:sz w:val="20"/>
                <w:lang w:val="ro-RO"/>
              </w:rPr>
              <w:t>)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07D91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DDF9F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89639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80323" w14:textId="77777777" w:rsidR="00500F0B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D4E6C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8B6770E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14:paraId="29104B3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796CD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12FDB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5C84A" w14:textId="77777777" w:rsidR="00500F0B" w:rsidRPr="005C35B0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18FA8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0F288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054FE5C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</w:t>
            </w:r>
          </w:p>
          <w:p w14:paraId="17AED6AE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7-15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EA116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69499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F6FA0" w14:textId="77777777" w:rsidR="00500F0B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A0FE2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00F0B" w14:paraId="431E26EC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319A1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B37B6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535A1" w14:textId="77777777" w:rsidR="00500F0B" w:rsidRPr="005C35B0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74CA3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6FA3D950" w14:textId="77777777" w:rsidR="00500F0B" w:rsidRDefault="00500F0B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4B291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9D36315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CE097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0D108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FE105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850BC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3A799627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7F16A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56CDC" w14:textId="77777777" w:rsidR="00500F0B" w:rsidRDefault="00500F0B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E2FC7" w14:textId="77777777" w:rsidR="00500F0B" w:rsidRPr="005C35B0" w:rsidRDefault="00500F0B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BC8DF" w14:textId="77777777" w:rsidR="00500F0B" w:rsidRDefault="00500F0B" w:rsidP="009273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 linia Dej – Ocna Dej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5FC49" w14:textId="77777777" w:rsidR="00500F0B" w:rsidRDefault="00500F0B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3AC5E4D" w14:textId="77777777" w:rsidR="00500F0B" w:rsidRDefault="00500F0B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A8B62" w14:textId="77777777" w:rsidR="00500F0B" w:rsidRPr="00396332" w:rsidRDefault="00500F0B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21F86" w14:textId="77777777" w:rsidR="00500F0B" w:rsidRDefault="00500F0B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000F7" w14:textId="77777777" w:rsidR="00500F0B" w:rsidRPr="00396332" w:rsidRDefault="00500F0B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1E0CA" w14:textId="77777777" w:rsidR="00500F0B" w:rsidRDefault="00500F0B" w:rsidP="009273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593B7A27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217E1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AF80A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47+071</w:t>
            </w:r>
          </w:p>
          <w:p w14:paraId="4D6A87A6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47+510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2DA5A" w14:textId="77777777" w:rsidR="00500F0B" w:rsidRPr="005C35B0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F6984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B85537">
              <w:rPr>
                <w:b/>
                <w:bCs/>
                <w:sz w:val="20"/>
                <w:lang w:val="ro-RO"/>
              </w:rPr>
              <w:t>Dej Călători - 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FB6FC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BA6B5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73A55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59AC7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FC491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334EDAE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108F018F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(inclusiv zonă pod Km 47 + 488)</w:t>
            </w:r>
          </w:p>
        </w:tc>
      </w:tr>
      <w:tr w:rsidR="00500F0B" w14:paraId="7B5012D6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A14A4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6B5B0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48+800</w:t>
            </w:r>
          </w:p>
          <w:p w14:paraId="22F5002C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46CA8" w14:textId="77777777" w:rsidR="00500F0B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92640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Călători -</w:t>
            </w:r>
          </w:p>
          <w:p w14:paraId="5C5D2816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7AEBA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7147F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A40F4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A8B03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3B8AD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A207C5E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500F0B" w14:paraId="527E0ACA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FA323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25840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03D42" w14:textId="77777777" w:rsidR="00500F0B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AD4B0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Cășeiu – </w:t>
            </w:r>
          </w:p>
          <w:p w14:paraId="0B8E10E6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AFA6E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6349C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D3F08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52+889</w:t>
            </w:r>
          </w:p>
          <w:p w14:paraId="0C57E123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4BD47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E242A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6540B367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0D5AD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23613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53+300</w:t>
            </w:r>
          </w:p>
          <w:p w14:paraId="54A143C7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21112" w14:textId="77777777" w:rsidR="00500F0B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5A8F8" w14:textId="77777777" w:rsidR="00500F0B" w:rsidRDefault="00500F0B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 -</w:t>
            </w:r>
          </w:p>
          <w:p w14:paraId="3E700C3C" w14:textId="77777777" w:rsidR="00500F0B" w:rsidRDefault="00500F0B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220FA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80616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E7028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1732B" w14:textId="77777777" w:rsidR="00500F0B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BFAC8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500F0B" w14:paraId="29EDED27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F7412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4C7D4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69F3026E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11DE3" w14:textId="77777777" w:rsidR="00500F0B" w:rsidRPr="005C35B0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464D4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 -</w:t>
            </w:r>
          </w:p>
          <w:p w14:paraId="5A2D1146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C98BA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BD96F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14433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2404E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9B9C4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2386E57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500F0B" w14:paraId="1CA843D9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FBA13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23AA1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FF027" w14:textId="77777777" w:rsidR="00500F0B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CF4D0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  <w:p w14:paraId="78C8B816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B0CD1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78C43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CB41D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  <w:p w14:paraId="0566AB35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86+072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2CE98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C7BDB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2720073B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F93A6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053DE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74+000</w:t>
            </w:r>
          </w:p>
          <w:p w14:paraId="556E628F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7EBE8" w14:textId="77777777" w:rsidR="00500F0B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1E299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494ECDB7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6BFEB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D7D6E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19D88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54990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40D60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D120394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14:paraId="63CC9667" w14:textId="77777777">
        <w:trPr>
          <w:cantSplit/>
          <w:trHeight w:val="8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21A55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8F5B0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  <w:p w14:paraId="2A762D5E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72D1E" w14:textId="77777777" w:rsidR="00500F0B" w:rsidRPr="005C35B0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A93B2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0010C532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9C51D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BBAFB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127AA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BA7F6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73DF1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D201B85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77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450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500F0B" w14:paraId="4C2E90F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2EC7F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7A05F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04D5A" w14:textId="77777777" w:rsidR="00500F0B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464D0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Ileanda</w:t>
            </w:r>
          </w:p>
          <w:p w14:paraId="11FC67CA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67D43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034C1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4998B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343A2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68B66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7339A6C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BFD18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93F62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91+450</w:t>
            </w:r>
          </w:p>
          <w:p w14:paraId="03F17F40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B7C69" w14:textId="77777777" w:rsidR="00500F0B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0B0E4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 - Ră</w:t>
            </w:r>
            <w:r>
              <w:rPr>
                <w:b/>
                <w:bCs/>
                <w:sz w:val="20"/>
                <w:lang w:val="en-US"/>
              </w:rPr>
              <w:t>stoci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F187C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B17F9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39DDF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C5BDC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CFDB0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77DCF897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>Fără inductori.                              (zona pod km 91+469)</w:t>
            </w:r>
          </w:p>
        </w:tc>
      </w:tr>
      <w:tr w:rsidR="00500F0B" w14:paraId="14D718B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FE5C1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DDF47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93+360</w:t>
            </w:r>
          </w:p>
          <w:p w14:paraId="33CB692E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93+410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EE101" w14:textId="77777777" w:rsidR="00500F0B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AAE4C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St. Ră</w:t>
            </w:r>
            <w:r>
              <w:rPr>
                <w:b/>
                <w:bCs/>
                <w:sz w:val="20"/>
                <w:lang w:val="en-US"/>
              </w:rPr>
              <w:t xml:space="preserve">stoci </w:t>
            </w:r>
          </w:p>
          <w:p w14:paraId="6ADD3F4C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provizoriu 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22E76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D356A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70777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61F8C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503FF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14:paraId="0EE84F7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BFE79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E2135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95+002</w:t>
            </w:r>
          </w:p>
          <w:p w14:paraId="0D0C990B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7E39C" w14:textId="77777777" w:rsidR="00500F0B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39C62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324BC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4FE8F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6B1FA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6B1BD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D8B69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CE9F669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69F0DFC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95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041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500F0B" w14:paraId="653A61B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E718A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669AA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98+590</w:t>
            </w:r>
          </w:p>
          <w:p w14:paraId="4C6070E1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7500A" w14:textId="77777777" w:rsidR="00500F0B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6637B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322F9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19AA0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5C2BF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CCBF6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98D83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FA698B4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53D217C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+6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500F0B" w14:paraId="56AE3CD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2C6BA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E97F9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105+320</w:t>
            </w:r>
          </w:p>
          <w:p w14:paraId="44291375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C4DD6" w14:textId="77777777" w:rsidR="00500F0B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2FEE1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1418EC8F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km 105+343</w:t>
            </w:r>
          </w:p>
          <w:p w14:paraId="1B37F64E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0C555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F3428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0BA0C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E3E32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4C3DB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CBA6B2C" w14:textId="77777777" w:rsidR="00500F0B" w:rsidRDefault="00500F0B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14:paraId="53BC8AA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002DA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A58BB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B01BB" w14:textId="77777777" w:rsidR="00500F0B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E5040" w14:textId="77777777" w:rsidR="00500F0B" w:rsidRDefault="00500F0B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7C69A7F9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DFDE7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CE29043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5323B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4DDBE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BB9D5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50B3B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25E5DEE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04007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50831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111+200</w:t>
            </w:r>
          </w:p>
          <w:p w14:paraId="7E57E364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B6EE1" w14:textId="77777777" w:rsidR="00500F0B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9662A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50F1041E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7C8D7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0C70E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153F5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E98D2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9A0AF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F561EBB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14:paraId="5444859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4036C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45472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111+700</w:t>
            </w:r>
          </w:p>
          <w:p w14:paraId="0DC89054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111+920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5A42E" w14:textId="77777777" w:rsidR="00500F0B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8655C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Băbuțeni – </w:t>
            </w:r>
          </w:p>
          <w:p w14:paraId="2DA53C6F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C4923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EA33F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9986D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98735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4CE86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903D575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32096C3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810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500F0B" w14:paraId="03CF898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5C805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763AD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113+820</w:t>
            </w:r>
          </w:p>
          <w:p w14:paraId="0BD7A0FE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7EC24" w14:textId="77777777" w:rsidR="00500F0B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AFFEF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46797261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5C50F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5B7C7" w14:textId="77777777" w:rsidR="00500F0B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81347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8574C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9C38B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113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844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500F0B" w14:paraId="209D157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BFEAC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5E546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991A3" w14:textId="77777777" w:rsidR="00500F0B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4E093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83063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4F64B" w14:textId="77777777" w:rsidR="00500F0B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97B28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67431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43A4A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 Nesemnalizată pe teren.</w:t>
            </w:r>
          </w:p>
        </w:tc>
      </w:tr>
      <w:tr w:rsidR="00500F0B" w14:paraId="2DCAEB5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CE49F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B8DAA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116+200</w:t>
            </w:r>
          </w:p>
          <w:p w14:paraId="34A68DCC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A992F" w14:textId="77777777" w:rsidR="00500F0B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38440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  <w:p w14:paraId="3E2585E8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116+224 </w:t>
            </w:r>
          </w:p>
          <w:p w14:paraId="408EFC62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5130B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865DC" w14:textId="77777777" w:rsidR="00500F0B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89319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FE852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05B26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4856D9D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14:paraId="2C0EB6F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33122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0DEF5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118+500</w:t>
            </w:r>
          </w:p>
          <w:p w14:paraId="422655A3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038FD" w14:textId="77777777" w:rsidR="00500F0B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71588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1B51D129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1C1B3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0C586" w14:textId="77777777" w:rsidR="00500F0B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662D2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9F486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6712E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280A38A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532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500F0B" w14:paraId="36A591C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D95F7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F1114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119+700</w:t>
            </w:r>
          </w:p>
          <w:p w14:paraId="69FEF8C4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A627F" w14:textId="77777777" w:rsidR="00500F0B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1A689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261EAE1D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Jibou </w:t>
            </w:r>
          </w:p>
          <w:p w14:paraId="020A47EF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(inclusiv tabier metalic Cap X  St. Jibou)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6548B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64598" w14:textId="77777777" w:rsidR="00500F0B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8B4AD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85699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EE7E7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3F344DC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14:paraId="68BAF1A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55536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29FA7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3BBDB" w14:textId="77777777" w:rsidR="00500F0B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AB9DE" w14:textId="77777777" w:rsidR="00500F0B" w:rsidRDefault="00500F0B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28E95669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4CF0A" w14:textId="77777777" w:rsidR="00500F0B" w:rsidRDefault="00500F0B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FA784C1" w14:textId="77777777" w:rsidR="00500F0B" w:rsidRDefault="00500F0B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CBCF4" w14:textId="77777777" w:rsidR="00500F0B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99224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83D15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C0579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2793EB6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5C03A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C5720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7293C" w14:textId="77777777" w:rsidR="00500F0B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5CEFF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2A82CB34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A5710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 </w:t>
            </w:r>
          </w:p>
          <w:p w14:paraId="65AB0476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6CD70240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3/7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E33DC" w14:textId="77777777" w:rsidR="00500F0B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833E5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BC224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3B2EC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6D9AC8E5" w14:textId="77777777">
        <w:trPr>
          <w:cantSplit/>
          <w:trHeight w:val="39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A2521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F5FF8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18609" w14:textId="77777777" w:rsidR="00500F0B" w:rsidRPr="005C35B0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FD20D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Jibou liniile 1 - 4 </w:t>
            </w:r>
          </w:p>
          <w:p w14:paraId="4C29FAD6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8D3D7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9338863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44164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D6F45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29105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23652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38550836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9E29D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790C2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90F49" w14:textId="77777777" w:rsidR="00500F0B" w:rsidRPr="005C35B0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C2ED2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D1D2E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56752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9870F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F3538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99F67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9 şi 10 abătute.</w:t>
            </w:r>
          </w:p>
        </w:tc>
      </w:tr>
      <w:tr w:rsidR="00500F0B" w14:paraId="68C361C5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8D8A2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B909A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122+835</w:t>
            </w:r>
          </w:p>
          <w:p w14:paraId="61B71DF0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132+151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470A8" w14:textId="77777777" w:rsidR="00500F0B" w:rsidRPr="005C35B0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2A928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Jibou</w:t>
            </w:r>
          </w:p>
          <w:p w14:paraId="4600525A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Someș Odorhei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412FA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8B0DA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55F3C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33193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1B7C1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2ADCFF6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A8AA9AB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49BDC90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A69592E" w14:textId="77777777" w:rsidR="00500F0B" w:rsidRPr="005C35B0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68EFD86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Ulmeni Sălaj</w:t>
            </w:r>
          </w:p>
          <w:p w14:paraId="36A0BFEB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FEF63BA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DD1A9BE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F69A953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391C40B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A1AD39B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234B3A8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0510ADF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B3F2EA4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1ED3F11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166+400</w:t>
            </w:r>
          </w:p>
          <w:p w14:paraId="459941D2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37EFC8B" w14:textId="77777777" w:rsidR="00500F0B" w:rsidRPr="005C35B0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9AB1F82" w14:textId="77777777" w:rsidR="00500F0B" w:rsidRDefault="00500F0B" w:rsidP="00CE1D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14E4B537" w14:textId="77777777" w:rsidR="00500F0B" w:rsidRDefault="00500F0B" w:rsidP="00CE1D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508C38B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C4266B0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A6A5ACE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D2A8E1D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49AE359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500F0B" w14:paraId="43571E8B" w14:textId="77777777" w:rsidTr="004558F5">
        <w:trPr>
          <w:cantSplit/>
          <w:trHeight w:val="311"/>
          <w:jc w:val="center"/>
        </w:trPr>
        <w:tc>
          <w:tcPr>
            <w:tcW w:w="636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FA8E3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EEE78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169+000</w:t>
            </w:r>
          </w:p>
          <w:p w14:paraId="777F61E8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172+530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C0C32" w14:textId="77777777" w:rsidR="00500F0B" w:rsidRPr="005C35B0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CD160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5C89296A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6A3AC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1C0FF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5C35D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4A09F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2EBCB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ADCCAA6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167F86F9" w14:textId="77777777">
        <w:trPr>
          <w:cantSplit/>
          <w:trHeight w:val="375"/>
          <w:jc w:val="center"/>
        </w:trPr>
        <w:tc>
          <w:tcPr>
            <w:tcW w:w="636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B84FB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9336E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172+530</w:t>
            </w:r>
          </w:p>
          <w:p w14:paraId="0CE6B6D1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172+680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02617" w14:textId="77777777" w:rsidR="00500F0B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1E974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5E5F7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3F637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992BF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F590B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7C28D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07F39BB6" w14:textId="77777777" w:rsidTr="00382B68">
        <w:trPr>
          <w:cantSplit/>
          <w:trHeight w:val="346"/>
          <w:jc w:val="center"/>
        </w:trPr>
        <w:tc>
          <w:tcPr>
            <w:tcW w:w="636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9B9BA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6E20C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172+680</w:t>
            </w:r>
          </w:p>
          <w:p w14:paraId="071AB929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175+445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E025C" w14:textId="77777777" w:rsidR="00500F0B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D3A33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E6188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0A8A7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2C718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C8E93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699B5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31808DD8" w14:textId="77777777">
        <w:trPr>
          <w:cantSplit/>
          <w:trHeight w:val="420"/>
          <w:jc w:val="center"/>
        </w:trPr>
        <w:tc>
          <w:tcPr>
            <w:tcW w:w="636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93843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01D16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175+445</w:t>
            </w:r>
          </w:p>
          <w:p w14:paraId="2DC8980E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175+495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E1A5F" w14:textId="77777777" w:rsidR="00500F0B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6545A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ED01F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2FD6C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0C8A4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DFC18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CE741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51916571" w14:textId="77777777">
        <w:trPr>
          <w:cantSplit/>
          <w:trHeight w:val="391"/>
          <w:jc w:val="center"/>
        </w:trPr>
        <w:tc>
          <w:tcPr>
            <w:tcW w:w="636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E5A3B" w14:textId="77777777" w:rsidR="00500F0B" w:rsidRDefault="00500F0B" w:rsidP="00500F0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85D35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175+495</w:t>
            </w:r>
          </w:p>
          <w:p w14:paraId="0CCC7095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179+497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7ABB2" w14:textId="77777777" w:rsidR="00500F0B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27B8B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A5FF4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01963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ACDA6" w14:textId="77777777" w:rsidR="00500F0B" w:rsidRDefault="00500F0B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01552" w14:textId="77777777" w:rsidR="00500F0B" w:rsidRPr="00396332" w:rsidRDefault="00500F0B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ED795" w14:textId="77777777" w:rsidR="00500F0B" w:rsidRDefault="00500F0B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51ED729F" w14:textId="77777777" w:rsidR="00500F0B" w:rsidRDefault="00500F0B">
      <w:pPr>
        <w:spacing w:before="40" w:after="40" w:line="192" w:lineRule="auto"/>
        <w:ind w:right="57"/>
        <w:rPr>
          <w:sz w:val="20"/>
          <w:lang w:val="ro-RO"/>
        </w:rPr>
      </w:pPr>
    </w:p>
    <w:p w14:paraId="007C539F" w14:textId="77777777" w:rsidR="00500F0B" w:rsidRDefault="00500F0B" w:rsidP="0002281B">
      <w:pPr>
        <w:pStyle w:val="Heading1"/>
        <w:spacing w:line="360" w:lineRule="auto"/>
      </w:pPr>
      <w:r>
        <w:t>LINIA 416</w:t>
      </w:r>
    </w:p>
    <w:p w14:paraId="3CA0BA87" w14:textId="77777777" w:rsidR="00500F0B" w:rsidRDefault="00500F0B" w:rsidP="00116541">
      <w:pPr>
        <w:pStyle w:val="Heading1"/>
        <w:spacing w:line="360" w:lineRule="auto"/>
        <w:rPr>
          <w:b w:val="0"/>
          <w:bCs w:val="0"/>
          <w:sz w:val="8"/>
        </w:rPr>
      </w:pPr>
      <w:r>
        <w:t>DEJ CĂLĂTORI - DEJ TRIAJ -  BECLEAN PE SOMEŞ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00F0B" w14:paraId="6C77547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0969F" w14:textId="77777777" w:rsidR="00500F0B" w:rsidRDefault="00500F0B" w:rsidP="00500F0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F454D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27869" w14:textId="77777777" w:rsidR="00500F0B" w:rsidRPr="00C4423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21B08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1F33AEF1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1Th, 2Th, </w:t>
            </w:r>
          </w:p>
          <w:p w14:paraId="1CCB0D66" w14:textId="77777777" w:rsidR="00500F0B" w:rsidRDefault="00500F0B">
            <w:pPr>
              <w:spacing w:before="40" w:after="40" w:line="360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DBE39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4076513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D77F9" w14:textId="77777777" w:rsidR="00500F0B" w:rsidRPr="00C4423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05EC8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0D189" w14:textId="77777777" w:rsidR="00500F0B" w:rsidRPr="00C4423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33510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1459851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F64A5" w14:textId="77777777" w:rsidR="00500F0B" w:rsidRDefault="00500F0B" w:rsidP="00500F0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4CF81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95F3C" w14:textId="77777777" w:rsidR="00500F0B" w:rsidRPr="00C4423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72C55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074C80D0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B, </w:t>
            </w:r>
          </w:p>
          <w:p w14:paraId="1CF66D6D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2B - 26B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0BB7A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toate liniile</w:t>
            </w:r>
          </w:p>
          <w:p w14:paraId="46B4F8BC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2B-26B</w:t>
            </w:r>
          </w:p>
          <w:p w14:paraId="27B70DBA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349672B6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0ABB774D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1B-85B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C8DE0" w14:textId="77777777" w:rsidR="00500F0B" w:rsidRPr="00C4423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BC077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352E6" w14:textId="77777777" w:rsidR="00500F0B" w:rsidRPr="00C4423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007D7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33A2B59B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4AAB6" w14:textId="77777777" w:rsidR="00500F0B" w:rsidRDefault="00500F0B" w:rsidP="00500F0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5E7A6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4BBD9" w14:textId="77777777" w:rsidR="00500F0B" w:rsidRPr="00C4423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746ED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3308DCCC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A+D, </w:t>
            </w:r>
          </w:p>
          <w:p w14:paraId="760B4AC2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1A - 10A şi </w:t>
            </w:r>
          </w:p>
          <w:p w14:paraId="2A3FEDB6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F350F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toate liniile </w:t>
            </w:r>
          </w:p>
          <w:p w14:paraId="1DF36767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1A-10A,</w:t>
            </w:r>
          </w:p>
          <w:p w14:paraId="1DD2A413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  <w:p w14:paraId="34ED3595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0B2D7650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6A20A517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1A-55A</w:t>
            </w:r>
          </w:p>
          <w:p w14:paraId="016A4EE2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6660DA50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8A-40A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42155" w14:textId="77777777" w:rsidR="00500F0B" w:rsidRPr="00C4423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F78E5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DB9D1" w14:textId="77777777" w:rsidR="00500F0B" w:rsidRPr="00C4423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E4B7D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32699FFD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DC1D2" w14:textId="77777777" w:rsidR="00500F0B" w:rsidRDefault="00500F0B" w:rsidP="00500F0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145D9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1+100</w:t>
            </w:r>
          </w:p>
          <w:p w14:paraId="3A013DEB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14107" w14:textId="77777777" w:rsidR="00500F0B" w:rsidRPr="00C4423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88F86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086191">
              <w:rPr>
                <w:b/>
                <w:bCs/>
                <w:sz w:val="20"/>
                <w:lang w:val="ro-RO"/>
              </w:rPr>
              <w:t xml:space="preserve"> Linia 1C din St. Dej Triaj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(inclusiv peste schimbătoarele 19T,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35T,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37T,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45T,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47T,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49T, 6A,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 xml:space="preserve">4A din </w:t>
            </w:r>
          </w:p>
          <w:p w14:paraId="2446C353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086191">
              <w:rPr>
                <w:b/>
                <w:bCs/>
                <w:sz w:val="20"/>
                <w:lang w:val="ro-RO"/>
              </w:rPr>
              <w:t>Stația Dej Triaj)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0111B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D1D5C" w14:textId="77777777" w:rsidR="00500F0B" w:rsidRPr="00C4423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C497B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BE593" w14:textId="77777777" w:rsidR="00500F0B" w:rsidRPr="00C4423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315D7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00F0B" w14:paraId="22B62BC1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B804F" w14:textId="77777777" w:rsidR="00500F0B" w:rsidRDefault="00500F0B" w:rsidP="00500F0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6108B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58706" w14:textId="77777777" w:rsidR="00500F0B" w:rsidRPr="00C4423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9EBE9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2E0C37DE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 3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7FA8B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vârf sch. </w:t>
            </w:r>
          </w:p>
          <w:p w14:paraId="03E3777F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25T</w:t>
            </w:r>
          </w:p>
          <w:p w14:paraId="486C042D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vârf</w:t>
            </w:r>
          </w:p>
          <w:p w14:paraId="72E8FF4C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6F96F55A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F6985" w14:textId="77777777" w:rsidR="00500F0B" w:rsidRPr="00C4423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FD57B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D9212" w14:textId="77777777" w:rsidR="00500F0B" w:rsidRPr="00C4423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993D5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2091D4F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1C, 3C spre Grupa A, între sch. 25 T - 31 T - 33 T - 43 T - 51 T - 9A.</w:t>
            </w:r>
          </w:p>
        </w:tc>
      </w:tr>
      <w:tr w:rsidR="00500F0B" w14:paraId="7C9EAD19" w14:textId="77777777">
        <w:trPr>
          <w:cantSplit/>
          <w:trHeight w:val="6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94C9A" w14:textId="77777777" w:rsidR="00500F0B" w:rsidRDefault="00500F0B" w:rsidP="00500F0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C8057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485FC" w14:textId="77777777" w:rsidR="00500F0B" w:rsidRPr="00C4423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50277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Triaj - Reteag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C7AFA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6AA75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5F1B1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7+600</w:t>
            </w:r>
          </w:p>
          <w:p w14:paraId="13F5ED11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46FE1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4E840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14:paraId="49849B7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38DB8" w14:textId="77777777" w:rsidR="00500F0B" w:rsidRDefault="00500F0B" w:rsidP="00500F0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0AC93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9706C" w14:textId="77777777" w:rsidR="00500F0B" w:rsidRPr="00C4423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AC42A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Reteag</w:t>
            </w:r>
          </w:p>
          <w:p w14:paraId="25D44C70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51B9C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11403A">
              <w:rPr>
                <w:b/>
                <w:bCs/>
                <w:sz w:val="20"/>
                <w:lang w:val="ro-RO"/>
              </w:rPr>
              <w:t>de la calcai sch. R10 pana la km 12+300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10EFA" w14:textId="77777777" w:rsidR="00500F0B" w:rsidRPr="00C4423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88ED2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BEDD3" w14:textId="77777777" w:rsidR="00500F0B" w:rsidRPr="00C4423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F81D4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12+300 pana la varf R9</w:t>
            </w:r>
          </w:p>
        </w:tc>
      </w:tr>
      <w:tr w:rsidR="00500F0B" w14:paraId="3FF4C74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D5BBA" w14:textId="77777777" w:rsidR="00500F0B" w:rsidRDefault="00500F0B" w:rsidP="00500F0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4E88D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12+700</w:t>
            </w:r>
          </w:p>
          <w:p w14:paraId="7E1A5E55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1DF69" w14:textId="77777777" w:rsidR="00500F0B" w:rsidRPr="00C4423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494C9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CD477" w14:textId="77777777" w:rsidR="00500F0B" w:rsidRPr="0011403A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F8CDB" w14:textId="77777777" w:rsidR="00500F0B" w:rsidRPr="00C4423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B8D2C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37BC4" w14:textId="77777777" w:rsidR="00500F0B" w:rsidRPr="00C4423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0038B" w14:textId="77777777" w:rsidR="00500F0B" w:rsidRPr="0011403A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14:paraId="04781D0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E028E" w14:textId="77777777" w:rsidR="00500F0B" w:rsidRDefault="00500F0B" w:rsidP="00500F0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4BC8E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26B8D" w14:textId="77777777" w:rsidR="00500F0B" w:rsidRPr="00C4423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4E380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89931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9B1A9" w14:textId="77777777" w:rsidR="00500F0B" w:rsidRPr="00C4423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17776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13+000</w:t>
            </w:r>
          </w:p>
          <w:p w14:paraId="2BD0C641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28408" w14:textId="77777777" w:rsidR="00500F0B" w:rsidRPr="00C4423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FE746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14:paraId="0C2B100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E9A05" w14:textId="77777777" w:rsidR="00500F0B" w:rsidRDefault="00500F0B" w:rsidP="00500F0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76AB0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1274B69C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E3BE4" w14:textId="77777777" w:rsidR="00500F0B" w:rsidRPr="00C4423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C5CAA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1A9BC080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6 / 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4A0B3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5E7B1" w14:textId="77777777" w:rsidR="00500F0B" w:rsidRPr="00C4423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64405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C6209" w14:textId="77777777" w:rsidR="00500F0B" w:rsidRPr="00C4423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9D486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0B61C7B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33708" w14:textId="77777777" w:rsidR="00500F0B" w:rsidRDefault="00500F0B" w:rsidP="00500F0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32138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E5029" w14:textId="77777777" w:rsidR="00500F0B" w:rsidRPr="00C4423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6278A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2247892A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8 /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5D44B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E1863" w14:textId="77777777" w:rsidR="00500F0B" w:rsidRPr="00C4423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A7153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36EA2B16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3ABBB" w14:textId="77777777" w:rsidR="00500F0B" w:rsidRPr="00C4423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FFC5F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41B8580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887D5" w14:textId="77777777" w:rsidR="00500F0B" w:rsidRDefault="00500F0B" w:rsidP="00500F0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FDEFB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A0C8A" w14:textId="77777777" w:rsidR="00500F0B" w:rsidRPr="00C4423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FDD4F" w14:textId="77777777" w:rsidR="00500F0B" w:rsidRDefault="00500F0B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6C79C4A3" w14:textId="77777777" w:rsidR="00500F0B" w:rsidRDefault="00500F0B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9901D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09A556B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BBC24" w14:textId="77777777" w:rsidR="00500F0B" w:rsidRPr="00C4423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D9BD9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0CDD0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499AE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67DD09F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566F2" w14:textId="77777777" w:rsidR="00500F0B" w:rsidRDefault="00500F0B" w:rsidP="00500F0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B356B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25+030</w:t>
            </w:r>
          </w:p>
          <w:p w14:paraId="56DD2C1A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1C04D" w14:textId="77777777" w:rsidR="00500F0B" w:rsidRPr="00C4423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B4887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34CA34F1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 /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DC97B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75BE9" w14:textId="77777777" w:rsidR="00500F0B" w:rsidRPr="00C4423F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DC685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5C418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09627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18DF95D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35019" w14:textId="77777777" w:rsidR="00500F0B" w:rsidRDefault="00500F0B" w:rsidP="00500F0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497FD" w14:textId="77777777" w:rsidR="00500F0B" w:rsidRDefault="00500F0B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794A2" w14:textId="77777777" w:rsidR="00500F0B" w:rsidRDefault="00500F0B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DEEE1" w14:textId="77777777" w:rsidR="00500F0B" w:rsidRDefault="00500F0B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6CD21A62" w14:textId="77777777" w:rsidR="00500F0B" w:rsidRDefault="00500F0B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B0A20" w14:textId="77777777" w:rsidR="00500F0B" w:rsidRDefault="00500F0B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05674" w14:textId="77777777" w:rsidR="00500F0B" w:rsidRPr="00C4423F" w:rsidRDefault="00500F0B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15809" w14:textId="77777777" w:rsidR="00500F0B" w:rsidRDefault="00500F0B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B3E72" w14:textId="77777777" w:rsidR="00500F0B" w:rsidRDefault="00500F0B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74CF2" w14:textId="77777777" w:rsidR="00500F0B" w:rsidRDefault="00500F0B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în abatere la liniile 5 - 12</w:t>
            </w:r>
          </w:p>
        </w:tc>
      </w:tr>
      <w:tr w:rsidR="00500F0B" w14:paraId="0FDEB70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510BB" w14:textId="77777777" w:rsidR="00500F0B" w:rsidRDefault="00500F0B" w:rsidP="00500F0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FC0C9" w14:textId="77777777" w:rsidR="00500F0B" w:rsidRDefault="00500F0B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3933F" w14:textId="77777777" w:rsidR="00500F0B" w:rsidRPr="00C4423F" w:rsidRDefault="00500F0B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4A284" w14:textId="77777777" w:rsidR="00500F0B" w:rsidRDefault="00500F0B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7BBB787E" w14:textId="77777777" w:rsidR="00500F0B" w:rsidRDefault="00500F0B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A721B" w14:textId="77777777" w:rsidR="00500F0B" w:rsidRDefault="00500F0B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28 la călcâi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86B39" w14:textId="77777777" w:rsidR="00500F0B" w:rsidRPr="00C4423F" w:rsidRDefault="00500F0B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63563" w14:textId="77777777" w:rsidR="00500F0B" w:rsidRDefault="00500F0B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ADBFA" w14:textId="77777777" w:rsidR="00500F0B" w:rsidRDefault="00500F0B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5C475" w14:textId="77777777" w:rsidR="00500F0B" w:rsidRDefault="00500F0B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792EA4B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FC741" w14:textId="77777777" w:rsidR="00500F0B" w:rsidRDefault="00500F0B" w:rsidP="00500F0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BE84C" w14:textId="77777777" w:rsidR="00500F0B" w:rsidRDefault="00500F0B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B83CD" w14:textId="77777777" w:rsidR="00500F0B" w:rsidRPr="00C4423F" w:rsidRDefault="00500F0B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C214C" w14:textId="77777777" w:rsidR="00500F0B" w:rsidRDefault="00500F0B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Năsăud</w:t>
            </w:r>
          </w:p>
          <w:p w14:paraId="49162192" w14:textId="77777777" w:rsidR="00500F0B" w:rsidRDefault="00500F0B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2CA62" w14:textId="77777777" w:rsidR="00500F0B" w:rsidRDefault="00500F0B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78EB0477" w14:textId="77777777" w:rsidR="00500F0B" w:rsidRDefault="00500F0B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7349A" w14:textId="77777777" w:rsidR="00500F0B" w:rsidRPr="00C4423F" w:rsidRDefault="00500F0B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9DD05" w14:textId="77777777" w:rsidR="00500F0B" w:rsidRDefault="00500F0B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10A5E" w14:textId="77777777" w:rsidR="00500F0B" w:rsidRPr="00C4423F" w:rsidRDefault="00500F0B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7943D" w14:textId="77777777" w:rsidR="00500F0B" w:rsidRDefault="00500F0B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– ieşiri la liniile 1 şi 2.</w:t>
            </w:r>
          </w:p>
        </w:tc>
      </w:tr>
      <w:tr w:rsidR="00500F0B" w14:paraId="2D748AA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15E3E" w14:textId="77777777" w:rsidR="00500F0B" w:rsidRDefault="00500F0B" w:rsidP="00500F0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923B3" w14:textId="77777777" w:rsidR="00500F0B" w:rsidRDefault="00500F0B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30+150</w:t>
            </w:r>
          </w:p>
          <w:p w14:paraId="181B6631" w14:textId="77777777" w:rsidR="00500F0B" w:rsidRDefault="00500F0B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C294F" w14:textId="77777777" w:rsidR="00500F0B" w:rsidRPr="00C4423F" w:rsidRDefault="00500F0B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9AECA" w14:textId="77777777" w:rsidR="00500F0B" w:rsidRDefault="00500F0B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Rebrișoara - </w:t>
            </w:r>
          </w:p>
          <w:p w14:paraId="52F35539" w14:textId="77777777" w:rsidR="00500F0B" w:rsidRDefault="00500F0B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93D61" w14:textId="77777777" w:rsidR="00500F0B" w:rsidRDefault="00500F0B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48BA1" w14:textId="77777777" w:rsidR="00500F0B" w:rsidRPr="00C4423F" w:rsidRDefault="00500F0B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D6DB6" w14:textId="77777777" w:rsidR="00500F0B" w:rsidRDefault="00500F0B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6D13B" w14:textId="77777777" w:rsidR="00500F0B" w:rsidRPr="00C4423F" w:rsidRDefault="00500F0B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5B6D9" w14:textId="77777777" w:rsidR="00500F0B" w:rsidRDefault="00500F0B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14:paraId="115B52E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92BF8" w14:textId="77777777" w:rsidR="00500F0B" w:rsidRDefault="00500F0B" w:rsidP="00500F0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8C579" w14:textId="77777777" w:rsidR="00500F0B" w:rsidRDefault="00500F0B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CA0E0" w14:textId="77777777" w:rsidR="00500F0B" w:rsidRDefault="00500F0B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49D32" w14:textId="77777777" w:rsidR="00500F0B" w:rsidRDefault="00500F0B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495F6FB0" w14:textId="77777777" w:rsidR="00500F0B" w:rsidRDefault="00500F0B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C9BC2" w14:textId="77777777" w:rsidR="00500F0B" w:rsidRDefault="00500F0B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75A50">
              <w:rPr>
                <w:b/>
                <w:bCs/>
                <w:sz w:val="20"/>
                <w:lang w:val="ro-RO"/>
              </w:rPr>
              <w:t>c</w:t>
            </w:r>
            <w:r>
              <w:rPr>
                <w:b/>
                <w:bCs/>
                <w:sz w:val="20"/>
                <w:lang w:val="ro-RO"/>
              </w:rPr>
              <w:t>ă</w:t>
            </w:r>
            <w:r w:rsidRPr="00575A50">
              <w:rPr>
                <w:b/>
                <w:bCs/>
                <w:sz w:val="20"/>
                <w:lang w:val="ro-RO"/>
              </w:rPr>
              <w:t>lc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 xml:space="preserve">i sch. R28 </w:t>
            </w:r>
            <w:r>
              <w:rPr>
                <w:b/>
                <w:bCs/>
                <w:sz w:val="20"/>
                <w:lang w:val="ro-RO"/>
              </w:rPr>
              <w:t>ș</w:t>
            </w:r>
            <w:r w:rsidRPr="00575A50">
              <w:rPr>
                <w:b/>
                <w:bCs/>
                <w:sz w:val="20"/>
                <w:lang w:val="ro-RO"/>
              </w:rPr>
              <w:t>i v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0661A" w14:textId="77777777" w:rsidR="00500F0B" w:rsidRPr="00C4423F" w:rsidRDefault="00500F0B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9BA67" w14:textId="77777777" w:rsidR="00500F0B" w:rsidRDefault="00500F0B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0DBC8" w14:textId="77777777" w:rsidR="00500F0B" w:rsidRPr="00C4423F" w:rsidRDefault="00500F0B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C63BE" w14:textId="77777777" w:rsidR="00500F0B" w:rsidRPr="00620605" w:rsidRDefault="00500F0B" w:rsidP="00AB4D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500F0B" w14:paraId="41A3865C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9454E" w14:textId="77777777" w:rsidR="00500F0B" w:rsidRDefault="00500F0B" w:rsidP="00500F0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4C129" w14:textId="77777777" w:rsidR="00500F0B" w:rsidRDefault="00500F0B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33D9A" w14:textId="77777777" w:rsidR="00500F0B" w:rsidRPr="00C4423F" w:rsidRDefault="00500F0B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F1284" w14:textId="77777777" w:rsidR="00500F0B" w:rsidRDefault="00500F0B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5F361610" w14:textId="77777777" w:rsidR="00500F0B" w:rsidRDefault="00500F0B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941EC" w14:textId="77777777" w:rsidR="00500F0B" w:rsidRDefault="00500F0B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2D9F8" w14:textId="77777777" w:rsidR="00500F0B" w:rsidRPr="00C4423F" w:rsidRDefault="00500F0B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0D3C3" w14:textId="77777777" w:rsidR="00500F0B" w:rsidRDefault="00500F0B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8C36C" w14:textId="77777777" w:rsidR="00500F0B" w:rsidRPr="00C4423F" w:rsidRDefault="00500F0B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DC913" w14:textId="77777777" w:rsidR="00500F0B" w:rsidRDefault="00500F0B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2A79248" w14:textId="77777777" w:rsidR="00500F0B" w:rsidRDefault="00500F0B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– 12.</w:t>
            </w:r>
          </w:p>
        </w:tc>
      </w:tr>
      <w:tr w:rsidR="00500F0B" w14:paraId="5A1D9094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645B9" w14:textId="77777777" w:rsidR="00500F0B" w:rsidRDefault="00500F0B" w:rsidP="00500F0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D9CEE" w14:textId="77777777" w:rsidR="00500F0B" w:rsidRDefault="00500F0B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A1E52" w14:textId="77777777" w:rsidR="00500F0B" w:rsidRPr="00C4423F" w:rsidRDefault="00500F0B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9EAB0" w14:textId="77777777" w:rsidR="00500F0B" w:rsidRDefault="00500F0B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3CAD0C92" w14:textId="77777777" w:rsidR="00500F0B" w:rsidRDefault="00500F0B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82470" w14:textId="77777777" w:rsidR="00500F0B" w:rsidRDefault="00500F0B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R23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AD000" w14:textId="77777777" w:rsidR="00500F0B" w:rsidRPr="00C4423F" w:rsidRDefault="00500F0B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A7EBE" w14:textId="77777777" w:rsidR="00500F0B" w:rsidRDefault="00500F0B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D2AD9" w14:textId="77777777" w:rsidR="00500F0B" w:rsidRPr="00C4423F" w:rsidRDefault="00500F0B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188EB" w14:textId="77777777" w:rsidR="00500F0B" w:rsidRDefault="00500F0B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32E8126" w14:textId="77777777" w:rsidR="00500F0B" w:rsidRDefault="00500F0B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7.</w:t>
            </w:r>
          </w:p>
        </w:tc>
      </w:tr>
      <w:tr w:rsidR="00500F0B" w14:paraId="5443E9AB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06EAF" w14:textId="77777777" w:rsidR="00500F0B" w:rsidRDefault="00500F0B" w:rsidP="00500F0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2FF26" w14:textId="77777777" w:rsidR="00500F0B" w:rsidRDefault="00500F0B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32AE5" w14:textId="77777777" w:rsidR="00500F0B" w:rsidRPr="00C4423F" w:rsidRDefault="00500F0B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18815" w14:textId="77777777" w:rsidR="00500F0B" w:rsidRDefault="00500F0B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257E4EE5" w14:textId="77777777" w:rsidR="00500F0B" w:rsidRDefault="00500F0B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562AE" w14:textId="77777777" w:rsidR="00500F0B" w:rsidRDefault="00500F0B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8C7B5F4" w14:textId="77777777" w:rsidR="00500F0B" w:rsidRDefault="00500F0B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C3E84" w14:textId="77777777" w:rsidR="00500F0B" w:rsidRDefault="00500F0B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6FE83" w14:textId="77777777" w:rsidR="00500F0B" w:rsidRDefault="00500F0B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E8FAD" w14:textId="77777777" w:rsidR="00500F0B" w:rsidRPr="00C4423F" w:rsidRDefault="00500F0B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ACC01" w14:textId="77777777" w:rsidR="00500F0B" w:rsidRDefault="00500F0B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F810905" w14:textId="77777777" w:rsidR="00500F0B" w:rsidRDefault="00500F0B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– 10.</w:t>
            </w:r>
          </w:p>
        </w:tc>
      </w:tr>
      <w:tr w:rsidR="00500F0B" w14:paraId="5556AE2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831B1" w14:textId="77777777" w:rsidR="00500F0B" w:rsidRDefault="00500F0B" w:rsidP="00500F0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734B5" w14:textId="77777777" w:rsidR="00500F0B" w:rsidRDefault="00500F0B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DE2B0" w14:textId="77777777" w:rsidR="00500F0B" w:rsidRPr="00C4423F" w:rsidRDefault="00500F0B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E5918" w14:textId="77777777" w:rsidR="00500F0B" w:rsidRDefault="00500F0B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489CE1C8" w14:textId="77777777" w:rsidR="00500F0B" w:rsidRDefault="00500F0B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E9D6F" w14:textId="77777777" w:rsidR="00500F0B" w:rsidRDefault="00500F0B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A74C2" w14:textId="77777777" w:rsidR="00500F0B" w:rsidRPr="00C4423F" w:rsidRDefault="00500F0B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DEA40" w14:textId="77777777" w:rsidR="00500F0B" w:rsidRDefault="00500F0B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086CC" w14:textId="77777777" w:rsidR="00500F0B" w:rsidRPr="00C4423F" w:rsidRDefault="00500F0B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00904" w14:textId="77777777" w:rsidR="00500F0B" w:rsidRDefault="00500F0B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0D5E014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4D860" w14:textId="77777777" w:rsidR="00500F0B" w:rsidRDefault="00500F0B" w:rsidP="00500F0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DC786" w14:textId="77777777" w:rsidR="00500F0B" w:rsidRDefault="00500F0B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C21D7" w14:textId="77777777" w:rsidR="00500F0B" w:rsidRPr="00C4423F" w:rsidRDefault="00500F0B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B1DDA" w14:textId="77777777" w:rsidR="00500F0B" w:rsidRDefault="00500F0B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0A953201" w14:textId="77777777" w:rsidR="00500F0B" w:rsidRDefault="00500F0B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C02DE" w14:textId="77777777" w:rsidR="00500F0B" w:rsidRDefault="00500F0B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15 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6C276" w14:textId="77777777" w:rsidR="00500F0B" w:rsidRPr="00C4423F" w:rsidRDefault="00500F0B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EEB1B" w14:textId="77777777" w:rsidR="00500F0B" w:rsidRDefault="00500F0B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E342A" w14:textId="77777777" w:rsidR="00500F0B" w:rsidRPr="00C4423F" w:rsidRDefault="00500F0B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4026E" w14:textId="77777777" w:rsidR="00500F0B" w:rsidRDefault="00500F0B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43+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00</w:t>
            </w:r>
            <w:r w:rsidRPr="0011403A">
              <w:rPr>
                <w:b/>
                <w:bCs/>
                <w:i/>
                <w:iCs/>
                <w:sz w:val="20"/>
                <w:lang w:val="ro-RO"/>
              </w:rPr>
              <w:t>0 pana la calcai R14</w:t>
            </w:r>
          </w:p>
        </w:tc>
      </w:tr>
    </w:tbl>
    <w:p w14:paraId="6A63563B" w14:textId="77777777" w:rsidR="00500F0B" w:rsidRDefault="00500F0B">
      <w:pPr>
        <w:spacing w:before="40" w:after="40" w:line="192" w:lineRule="auto"/>
        <w:ind w:right="57"/>
        <w:rPr>
          <w:sz w:val="20"/>
          <w:lang w:val="ro-RO"/>
        </w:rPr>
      </w:pPr>
    </w:p>
    <w:p w14:paraId="47959383" w14:textId="77777777" w:rsidR="00500F0B" w:rsidRDefault="00500F0B" w:rsidP="003146F4">
      <w:pPr>
        <w:pStyle w:val="Heading1"/>
        <w:spacing w:line="360" w:lineRule="auto"/>
      </w:pPr>
      <w:r>
        <w:t>LINIA 417</w:t>
      </w:r>
    </w:p>
    <w:p w14:paraId="5048E26E" w14:textId="77777777" w:rsidR="00500F0B" w:rsidRDefault="00500F0B" w:rsidP="006C2EBC">
      <w:pPr>
        <w:pStyle w:val="Heading1"/>
        <w:spacing w:line="360" w:lineRule="auto"/>
        <w:rPr>
          <w:b w:val="0"/>
          <w:bCs w:val="0"/>
          <w:sz w:val="8"/>
        </w:rPr>
      </w:pPr>
      <w:r>
        <w:t>DEJ TRIAJ - CĂŞEI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500F0B" w14:paraId="41824F6F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367A3" w14:textId="77777777" w:rsidR="00500F0B" w:rsidRDefault="00500F0B" w:rsidP="00500F0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B8B3E" w14:textId="77777777" w:rsidR="00500F0B" w:rsidRDefault="00500F0B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997C0" w14:textId="77777777" w:rsidR="00500F0B" w:rsidRPr="002D7BD3" w:rsidRDefault="00500F0B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F6C80" w14:textId="77777777" w:rsidR="00500F0B" w:rsidRDefault="00500F0B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0BE25CD8" w14:textId="77777777" w:rsidR="00500F0B" w:rsidRDefault="00500F0B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liniile </w:t>
            </w:r>
          </w:p>
          <w:p w14:paraId="061084FE" w14:textId="77777777" w:rsidR="00500F0B" w:rsidRDefault="00500F0B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1B - 26B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AB26E" w14:textId="77777777" w:rsidR="00500F0B" w:rsidRDefault="00500F0B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cabina 3 la ieşirea din </w:t>
            </w:r>
          </w:p>
          <w:p w14:paraId="752BFB9A" w14:textId="77777777" w:rsidR="00500F0B" w:rsidRDefault="00500F0B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03463" w14:textId="77777777" w:rsidR="00500F0B" w:rsidRPr="00655FB7" w:rsidRDefault="00500F0B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55FB7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6941B" w14:textId="77777777" w:rsidR="00500F0B" w:rsidRDefault="00500F0B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C96FE" w14:textId="77777777" w:rsidR="00500F0B" w:rsidRPr="002D7BD3" w:rsidRDefault="00500F0B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9572D" w14:textId="77777777" w:rsidR="00500F0B" w:rsidRDefault="00500F0B">
            <w:pPr>
              <w:spacing w:before="120" w:after="120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 zona aparatelor  de cale.</w:t>
            </w:r>
          </w:p>
        </w:tc>
      </w:tr>
    </w:tbl>
    <w:p w14:paraId="3F2E395B" w14:textId="77777777" w:rsidR="00500F0B" w:rsidRDefault="00500F0B">
      <w:pPr>
        <w:spacing w:before="40" w:after="40" w:line="192" w:lineRule="auto"/>
        <w:ind w:right="57"/>
        <w:rPr>
          <w:sz w:val="20"/>
          <w:lang w:val="ro-RO"/>
        </w:rPr>
      </w:pPr>
    </w:p>
    <w:p w14:paraId="4C847687" w14:textId="77777777" w:rsidR="00500F0B" w:rsidRDefault="00500F0B" w:rsidP="00D37279">
      <w:pPr>
        <w:pStyle w:val="Heading1"/>
        <w:spacing w:line="276" w:lineRule="auto"/>
      </w:pPr>
      <w:r>
        <w:t>LINIA 418</w:t>
      </w:r>
    </w:p>
    <w:p w14:paraId="10C3F5BC" w14:textId="77777777" w:rsidR="00500F0B" w:rsidRDefault="00500F0B" w:rsidP="00D37279">
      <w:pPr>
        <w:pStyle w:val="Heading1"/>
        <w:spacing w:line="276" w:lineRule="auto"/>
        <w:rPr>
          <w:b w:val="0"/>
          <w:bCs w:val="0"/>
          <w:sz w:val="8"/>
        </w:rPr>
      </w:pPr>
      <w:r>
        <w:t xml:space="preserve">BECLEAN PE SOMEŞ </w:t>
      </w:r>
      <w:r>
        <w:rPr>
          <w:sz w:val="20"/>
        </w:rPr>
        <w:t xml:space="preserve">- </w:t>
      </w:r>
      <w:r>
        <w:t>DEDA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00F0B" w14:paraId="759943D5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6D4DC" w14:textId="77777777" w:rsidR="00500F0B" w:rsidRDefault="00500F0B" w:rsidP="00500F0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0D22B" w14:textId="77777777" w:rsidR="00500F0B" w:rsidRDefault="00500F0B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25+020</w:t>
            </w:r>
          </w:p>
          <w:p w14:paraId="055B71B9" w14:textId="77777777" w:rsidR="00500F0B" w:rsidRDefault="00500F0B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67F3B" w14:textId="77777777" w:rsidR="00500F0B" w:rsidRPr="00896D96" w:rsidRDefault="00500F0B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BB6AC" w14:textId="77777777" w:rsidR="00500F0B" w:rsidRDefault="00500F0B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Someș</w:t>
            </w:r>
          </w:p>
          <w:p w14:paraId="10CBE630" w14:textId="77777777" w:rsidR="00500F0B" w:rsidRDefault="00500F0B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A8318" w14:textId="77777777" w:rsidR="00500F0B" w:rsidRDefault="00500F0B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430BF" w14:textId="77777777" w:rsidR="00500F0B" w:rsidRPr="00896D96" w:rsidRDefault="00500F0B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EE122" w14:textId="77777777" w:rsidR="00500F0B" w:rsidRDefault="00500F0B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FB5B5" w14:textId="77777777" w:rsidR="00500F0B" w:rsidRPr="00896D96" w:rsidRDefault="00500F0B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AD138" w14:textId="77777777" w:rsidR="00500F0B" w:rsidRDefault="00500F0B" w:rsidP="007975E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circulația la liniile 5 - 12</w:t>
            </w:r>
          </w:p>
        </w:tc>
      </w:tr>
      <w:tr w:rsidR="00500F0B" w14:paraId="07692C01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C3133" w14:textId="77777777" w:rsidR="00500F0B" w:rsidRDefault="00500F0B" w:rsidP="00500F0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83DE2" w14:textId="77777777" w:rsidR="00500F0B" w:rsidRDefault="00500F0B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ABE19" w14:textId="77777777" w:rsidR="00500F0B" w:rsidRPr="00896D96" w:rsidRDefault="00500F0B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BAB5D" w14:textId="77777777" w:rsidR="00500F0B" w:rsidRDefault="00500F0B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Şintereag</w:t>
            </w:r>
          </w:p>
          <w:p w14:paraId="0F89BFF1" w14:textId="77777777" w:rsidR="00500F0B" w:rsidRDefault="00500F0B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53A06" w14:textId="77777777" w:rsidR="00500F0B" w:rsidRDefault="00500F0B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FB7DF" w14:textId="77777777" w:rsidR="00500F0B" w:rsidRPr="00896D96" w:rsidRDefault="00500F0B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DA8A0" w14:textId="77777777" w:rsidR="00500F0B" w:rsidRDefault="00500F0B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AC7F6" w14:textId="77777777" w:rsidR="00500F0B" w:rsidRPr="00896D96" w:rsidRDefault="00500F0B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5E6EF" w14:textId="77777777" w:rsidR="00500F0B" w:rsidRDefault="00500F0B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57F5CB90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9D949" w14:textId="77777777" w:rsidR="00500F0B" w:rsidRDefault="00500F0B" w:rsidP="00500F0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1A4D5" w14:textId="77777777" w:rsidR="00500F0B" w:rsidRDefault="00500F0B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D34A8" w14:textId="77777777" w:rsidR="00500F0B" w:rsidRDefault="00500F0B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9CA20" w14:textId="77777777" w:rsidR="00500F0B" w:rsidRDefault="00500F0B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Sărăţel</w:t>
            </w:r>
          </w:p>
          <w:p w14:paraId="616C1732" w14:textId="77777777" w:rsidR="00500F0B" w:rsidRDefault="00500F0B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2D6D3" w14:textId="77777777" w:rsidR="00500F0B" w:rsidRDefault="00500F0B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80137" w14:textId="77777777" w:rsidR="00500F0B" w:rsidRPr="00896D96" w:rsidRDefault="00500F0B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38D66" w14:textId="77777777" w:rsidR="00500F0B" w:rsidRDefault="00500F0B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4439D" w14:textId="77777777" w:rsidR="00500F0B" w:rsidRPr="00896D96" w:rsidRDefault="00500F0B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2DBC5" w14:textId="77777777" w:rsidR="00500F0B" w:rsidRDefault="00500F0B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745D13F3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F3998" w14:textId="77777777" w:rsidR="00500F0B" w:rsidRDefault="00500F0B" w:rsidP="00500F0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12D60" w14:textId="77777777" w:rsidR="00500F0B" w:rsidRDefault="00500F0B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5+200</w:t>
            </w:r>
          </w:p>
          <w:p w14:paraId="12567559" w14:textId="77777777" w:rsidR="00500F0B" w:rsidRDefault="00500F0B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09706" w14:textId="77777777" w:rsidR="00500F0B" w:rsidRDefault="00500F0B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E83CA" w14:textId="77777777" w:rsidR="00500F0B" w:rsidRDefault="00500F0B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Sărăţel –</w:t>
            </w:r>
          </w:p>
          <w:p w14:paraId="3FE2C894" w14:textId="77777777" w:rsidR="00500F0B" w:rsidRDefault="00500F0B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Mărișelu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5BAB1" w14:textId="77777777" w:rsidR="00500F0B" w:rsidRDefault="00500F0B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80BD6" w14:textId="77777777" w:rsidR="00500F0B" w:rsidRDefault="00500F0B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B148B" w14:textId="77777777" w:rsidR="00500F0B" w:rsidRDefault="00500F0B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FDF75" w14:textId="77777777" w:rsidR="00500F0B" w:rsidRPr="00896D96" w:rsidRDefault="00500F0B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C3F80" w14:textId="77777777" w:rsidR="00500F0B" w:rsidRDefault="00500F0B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14:paraId="1C51AB71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33442" w14:textId="77777777" w:rsidR="00500F0B" w:rsidRDefault="00500F0B" w:rsidP="00500F0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89FDF" w14:textId="77777777" w:rsidR="00500F0B" w:rsidRDefault="00500F0B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13+500</w:t>
            </w:r>
          </w:p>
          <w:p w14:paraId="2A69E3F6" w14:textId="77777777" w:rsidR="00500F0B" w:rsidRDefault="00500F0B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B25D1" w14:textId="77777777" w:rsidR="00500F0B" w:rsidRDefault="00500F0B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68769" w14:textId="77777777" w:rsidR="00500F0B" w:rsidRDefault="00500F0B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Mărișelu - Şieu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5A1BD" w14:textId="77777777" w:rsidR="00500F0B" w:rsidRDefault="00500F0B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A73ED" w14:textId="77777777" w:rsidR="00500F0B" w:rsidRDefault="00500F0B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E21A4" w14:textId="77777777" w:rsidR="00500F0B" w:rsidRDefault="00500F0B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D628C" w14:textId="77777777" w:rsidR="00500F0B" w:rsidRPr="00896D96" w:rsidRDefault="00500F0B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A8A1F" w14:textId="77777777" w:rsidR="00500F0B" w:rsidRDefault="00500F0B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0F06F02C" w14:textId="77777777">
        <w:trPr>
          <w:cantSplit/>
          <w:trHeight w:val="4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AE259" w14:textId="77777777" w:rsidR="00500F0B" w:rsidRDefault="00500F0B" w:rsidP="00500F0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A3111" w14:textId="77777777" w:rsidR="00500F0B" w:rsidRDefault="00500F0B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956FB" w14:textId="77777777" w:rsidR="00500F0B" w:rsidRPr="00896D96" w:rsidRDefault="00500F0B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AB41F" w14:textId="77777777" w:rsidR="00500F0B" w:rsidRDefault="00500F0B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Şieu </w:t>
            </w:r>
          </w:p>
          <w:p w14:paraId="2EACFA68" w14:textId="77777777" w:rsidR="00500F0B" w:rsidRDefault="00500F0B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F25E6" w14:textId="77777777" w:rsidR="00500F0B" w:rsidRDefault="00500F0B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092DB24A" w14:textId="77777777" w:rsidR="00500F0B" w:rsidRDefault="00500F0B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stație</w:t>
            </w:r>
          </w:p>
          <w:p w14:paraId="391D6A2B" w14:textId="77777777" w:rsidR="00500F0B" w:rsidRDefault="00500F0B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87ED0AF" w14:textId="77777777" w:rsidR="00500F0B" w:rsidRDefault="00500F0B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893FA" w14:textId="77777777" w:rsidR="00500F0B" w:rsidRPr="00896D96" w:rsidRDefault="00500F0B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1C5D1" w14:textId="77777777" w:rsidR="00500F0B" w:rsidRDefault="00500F0B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EE79F" w14:textId="77777777" w:rsidR="00500F0B" w:rsidRPr="00896D96" w:rsidRDefault="00500F0B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8B2F9" w14:textId="77777777" w:rsidR="00500F0B" w:rsidRDefault="00500F0B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Linie închisă între ax stație și călcâi sch. nr. 4.</w:t>
            </w:r>
          </w:p>
        </w:tc>
      </w:tr>
      <w:tr w:rsidR="00500F0B" w14:paraId="16C39070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8892D" w14:textId="77777777" w:rsidR="00500F0B" w:rsidRDefault="00500F0B" w:rsidP="00500F0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337DF" w14:textId="77777777" w:rsidR="00500F0B" w:rsidRDefault="00500F0B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34C83" w14:textId="77777777" w:rsidR="00500F0B" w:rsidRPr="00896D96" w:rsidRDefault="00500F0B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B2A04" w14:textId="77777777" w:rsidR="00500F0B" w:rsidRDefault="00500F0B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16D78890" w14:textId="77777777" w:rsidR="00500F0B" w:rsidRDefault="00500F0B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EBD20" w14:textId="77777777" w:rsidR="00500F0B" w:rsidRDefault="00500F0B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A530A" w14:textId="77777777" w:rsidR="00500F0B" w:rsidRPr="00896D96" w:rsidRDefault="00500F0B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05504" w14:textId="77777777" w:rsidR="00500F0B" w:rsidRDefault="00500F0B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A3EA3" w14:textId="77777777" w:rsidR="00500F0B" w:rsidRPr="00896D96" w:rsidRDefault="00500F0B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1D84B" w14:textId="77777777" w:rsidR="00500F0B" w:rsidRDefault="00500F0B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63ECD29C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8CE56" w14:textId="77777777" w:rsidR="00500F0B" w:rsidRDefault="00500F0B" w:rsidP="00500F0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0952F" w14:textId="77777777" w:rsidR="00500F0B" w:rsidRDefault="00500F0B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7DAAE" w14:textId="77777777" w:rsidR="00500F0B" w:rsidRPr="00896D96" w:rsidRDefault="00500F0B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D1E4D" w14:textId="77777777" w:rsidR="00500F0B" w:rsidRDefault="00500F0B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7BA048AF" w14:textId="77777777" w:rsidR="00500F0B" w:rsidRDefault="00500F0B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1642C" w14:textId="77777777" w:rsidR="00500F0B" w:rsidRDefault="00500F0B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CDCE6" w14:textId="77777777" w:rsidR="00500F0B" w:rsidRPr="00896D96" w:rsidRDefault="00500F0B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3597E" w14:textId="77777777" w:rsidR="00500F0B" w:rsidRDefault="00500F0B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D0CDE" w14:textId="77777777" w:rsidR="00500F0B" w:rsidRPr="00896D96" w:rsidRDefault="00500F0B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36F2C" w14:textId="77777777" w:rsidR="00500F0B" w:rsidRDefault="00500F0B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14:paraId="6685403B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88C88" w14:textId="77777777" w:rsidR="00500F0B" w:rsidRDefault="00500F0B" w:rsidP="00500F0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3F96C" w14:textId="77777777" w:rsidR="00500F0B" w:rsidRDefault="00500F0B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36+900</w:t>
            </w:r>
          </w:p>
          <w:p w14:paraId="40549108" w14:textId="77777777" w:rsidR="00500F0B" w:rsidRDefault="00500F0B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CAFDC" w14:textId="77777777" w:rsidR="00500F0B" w:rsidRPr="00896D96" w:rsidRDefault="00500F0B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33722" w14:textId="77777777" w:rsidR="00500F0B" w:rsidRDefault="00500F0B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Monor Gledin -</w:t>
            </w:r>
          </w:p>
          <w:p w14:paraId="2A66CD46" w14:textId="77777777" w:rsidR="00500F0B" w:rsidRDefault="00500F0B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Râpa de Jos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DB991" w14:textId="77777777" w:rsidR="00500F0B" w:rsidRDefault="00500F0B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4BFED" w14:textId="77777777" w:rsidR="00500F0B" w:rsidRPr="00896D96" w:rsidRDefault="00500F0B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3AF2D" w14:textId="77777777" w:rsidR="00500F0B" w:rsidRDefault="00500F0B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44782" w14:textId="77777777" w:rsidR="00500F0B" w:rsidRPr="00896D96" w:rsidRDefault="00500F0B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83139" w14:textId="77777777" w:rsidR="00500F0B" w:rsidRDefault="00500F0B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354AE2C5" w14:textId="77777777">
        <w:trPr>
          <w:cantSplit/>
          <w:trHeight w:val="49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E0030" w14:textId="77777777" w:rsidR="00500F0B" w:rsidRDefault="00500F0B" w:rsidP="00500F0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9E25E" w14:textId="77777777" w:rsidR="00500F0B" w:rsidRDefault="00500F0B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DFB13" w14:textId="77777777" w:rsidR="00500F0B" w:rsidRPr="00896D96" w:rsidRDefault="00500F0B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5FA52" w14:textId="77777777" w:rsidR="00500F0B" w:rsidRDefault="00500F0B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Râpa de Jos</w:t>
            </w:r>
          </w:p>
          <w:p w14:paraId="3E80DD47" w14:textId="77777777" w:rsidR="00500F0B" w:rsidRDefault="00500F0B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5BD30" w14:textId="77777777" w:rsidR="00500F0B" w:rsidRDefault="00500F0B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7D6D2" w14:textId="77777777" w:rsidR="00500F0B" w:rsidRPr="00896D96" w:rsidRDefault="00500F0B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8FDD9" w14:textId="77777777" w:rsidR="00500F0B" w:rsidRDefault="00500F0B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F3337" w14:textId="77777777" w:rsidR="00500F0B" w:rsidRPr="00896D96" w:rsidRDefault="00500F0B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CA676" w14:textId="77777777" w:rsidR="00500F0B" w:rsidRDefault="00500F0B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14EA7A9B" w14:textId="77777777" w:rsidR="00500F0B" w:rsidRDefault="00500F0B" w:rsidP="00D37279">
      <w:pPr>
        <w:spacing w:before="40" w:after="40" w:line="276" w:lineRule="auto"/>
        <w:ind w:right="57"/>
        <w:rPr>
          <w:sz w:val="20"/>
          <w:lang w:val="ro-RO"/>
        </w:rPr>
      </w:pPr>
    </w:p>
    <w:p w14:paraId="644389B4" w14:textId="77777777" w:rsidR="00500F0B" w:rsidRDefault="00500F0B" w:rsidP="00BF55B4">
      <w:pPr>
        <w:pStyle w:val="Heading1"/>
        <w:spacing w:line="360" w:lineRule="auto"/>
      </w:pPr>
      <w:r>
        <w:t>LINIA 421</w:t>
      </w:r>
    </w:p>
    <w:p w14:paraId="0E069EE7" w14:textId="77777777" w:rsidR="00500F0B" w:rsidRDefault="00500F0B" w:rsidP="00B90F8A">
      <w:pPr>
        <w:pStyle w:val="Heading1"/>
        <w:spacing w:line="360" w:lineRule="auto"/>
        <w:rPr>
          <w:b w:val="0"/>
          <w:bCs w:val="0"/>
          <w:sz w:val="8"/>
        </w:rPr>
      </w:pPr>
      <w:r>
        <w:t>SĂRĂŢEL - BISTRIŢA BÂRGĂULUI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500F0B" w14:paraId="3E450A1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AB599" w14:textId="77777777" w:rsidR="00500F0B" w:rsidRDefault="00500F0B" w:rsidP="00500F0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57278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52ECD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133B5" w14:textId="77777777" w:rsidR="00500F0B" w:rsidRDefault="00500F0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Sărăţel</w:t>
            </w:r>
          </w:p>
          <w:p w14:paraId="4FE97A4C" w14:textId="77777777" w:rsidR="00500F0B" w:rsidRDefault="00500F0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5A3C1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7FD67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12D89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CC7CC" w14:textId="77777777" w:rsidR="00500F0B" w:rsidRPr="00E22A0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9AD96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141C7CF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1E455" w14:textId="77777777" w:rsidR="00500F0B" w:rsidRDefault="00500F0B" w:rsidP="00500F0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17D00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53+200</w:t>
            </w:r>
          </w:p>
          <w:p w14:paraId="63E54708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53+250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2FC88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EEC8F" w14:textId="77777777" w:rsidR="00500F0B" w:rsidRDefault="00500F0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Sărăţel - Bistriţa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60D3B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65DC2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7C6B2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E9818" w14:textId="77777777" w:rsidR="00500F0B" w:rsidRPr="00E22A0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DAD42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0921566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2EE38" w14:textId="77777777" w:rsidR="00500F0B" w:rsidRDefault="00500F0B" w:rsidP="00500F0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98FB2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A5FBA" w14:textId="77777777" w:rsidR="00500F0B" w:rsidRPr="00FE111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74805" w14:textId="77777777" w:rsidR="00500F0B" w:rsidRDefault="00500F0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Bistriţa Nord</w:t>
            </w:r>
          </w:p>
          <w:p w14:paraId="7BD2E5C4" w14:textId="77777777" w:rsidR="00500F0B" w:rsidRDefault="00500F0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7, 8, 9 și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59D71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5E107" w14:textId="77777777" w:rsidR="00500F0B" w:rsidRPr="007B5B08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B5B08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68F61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73ACE" w14:textId="77777777" w:rsidR="00500F0B" w:rsidRPr="00E22A0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7BE03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00F0B" w14:paraId="18B640C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B802F" w14:textId="77777777" w:rsidR="00500F0B" w:rsidRDefault="00500F0B" w:rsidP="00500F0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166B5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59+750</w:t>
            </w:r>
          </w:p>
          <w:p w14:paraId="267E3394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D7820" w14:textId="77777777" w:rsidR="00500F0B" w:rsidRPr="00FE111C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648C8" w14:textId="77777777" w:rsidR="00500F0B" w:rsidRDefault="00500F0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Bistriţa Nord</w:t>
            </w:r>
          </w:p>
          <w:p w14:paraId="5B62DC5F" w14:textId="77777777" w:rsidR="00500F0B" w:rsidRDefault="00500F0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D1FCB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9B58A" w14:textId="77777777" w:rsidR="00500F0B" w:rsidRPr="007B5B08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666A5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C96EB" w14:textId="77777777" w:rsidR="00500F0B" w:rsidRPr="00E22A0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67A14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00D5C34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F371B" w14:textId="77777777" w:rsidR="00500F0B" w:rsidRDefault="00500F0B" w:rsidP="00500F0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1DE79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64+300</w:t>
            </w:r>
          </w:p>
          <w:p w14:paraId="27D0B5BB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64+350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87E62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538F6" w14:textId="77777777" w:rsidR="00500F0B" w:rsidRDefault="00500F0B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74171A84" w14:textId="77777777" w:rsidR="00500F0B" w:rsidRDefault="00500F0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14266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D140D" w14:textId="77777777" w:rsidR="00500F0B" w:rsidRPr="007B5B08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71E20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B7E93" w14:textId="77777777" w:rsidR="00500F0B" w:rsidRPr="00E22A0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3BC25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00F0B" w14:paraId="6F03C85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0C9CB" w14:textId="77777777" w:rsidR="00500F0B" w:rsidRDefault="00500F0B" w:rsidP="00500F0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A2C2A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67+140</w:t>
            </w:r>
          </w:p>
          <w:p w14:paraId="62BD2E2C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67+190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12727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7BC7D" w14:textId="77777777" w:rsidR="00500F0B" w:rsidRDefault="00500F0B" w:rsidP="00E406F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41B6DF87" w14:textId="77777777" w:rsidR="00500F0B" w:rsidRDefault="00500F0B" w:rsidP="00E406F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A08E6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424A3" w14:textId="77777777" w:rsidR="00500F0B" w:rsidRPr="007B5B08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E6D2F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F9A77" w14:textId="77777777" w:rsidR="00500F0B" w:rsidRPr="00E22A0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57A68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valabil numai dinspre</w:t>
            </w:r>
          </w:p>
          <w:p w14:paraId="2515C3F2" w14:textId="77777777" w:rsidR="00500F0B" w:rsidRPr="00E406F5" w:rsidRDefault="00500F0B" w:rsidP="00E406F5">
            <w:pPr>
              <w:spacing w:before="40" w:after="40" w:line="360" w:lineRule="auto"/>
              <w:ind w:left="57"/>
              <w:rPr>
                <w:b/>
                <w:bCs/>
                <w:i/>
                <w:iCs/>
                <w:sz w:val="20"/>
                <w:lang w:val="ro-RO"/>
              </w:rPr>
            </w:pPr>
            <w:r w:rsidRPr="00E406F5">
              <w:rPr>
                <w:b/>
                <w:bCs/>
                <w:i/>
                <w:iCs/>
                <w:sz w:val="20"/>
                <w:lang w:val="ro-RO"/>
              </w:rPr>
              <w:t xml:space="preserve">Bistriţa Nord spre </w:t>
            </w:r>
          </w:p>
          <w:p w14:paraId="4F0ADE6D" w14:textId="77777777" w:rsidR="00500F0B" w:rsidRDefault="00500F0B" w:rsidP="00E406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06F5">
              <w:rPr>
                <w:b/>
                <w:bCs/>
                <w:i/>
                <w:iCs/>
                <w:sz w:val="20"/>
                <w:lang w:val="ro-RO"/>
              </w:rPr>
              <w:t xml:space="preserve">Susenii </w:t>
            </w:r>
            <w:r w:rsidRPr="00E406F5">
              <w:rPr>
                <w:b/>
                <w:bCs/>
                <w:i/>
                <w:iCs/>
                <w:sz w:val="19"/>
                <w:szCs w:val="19"/>
                <w:lang w:val="ro-RO"/>
              </w:rPr>
              <w:t>Bârgăului</w:t>
            </w:r>
            <w:r>
              <w:rPr>
                <w:b/>
                <w:bCs/>
                <w:i/>
                <w:iCs/>
                <w:sz w:val="19"/>
                <w:szCs w:val="19"/>
                <w:lang w:val="ro-RO"/>
              </w:rPr>
              <w:t>.</w:t>
            </w:r>
            <w:r w:rsidRPr="00E406F5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</w:p>
        </w:tc>
      </w:tr>
      <w:tr w:rsidR="00500F0B" w14:paraId="1CE6EC8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8F1FD" w14:textId="77777777" w:rsidR="00500F0B" w:rsidRDefault="00500F0B" w:rsidP="00500F0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86F05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68+050</w:t>
            </w:r>
          </w:p>
          <w:p w14:paraId="6A27F33F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BAF53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1CB28" w14:textId="77777777" w:rsidR="00500F0B" w:rsidRDefault="00500F0B" w:rsidP="00E406F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2A8BACBA" w14:textId="77777777" w:rsidR="00500F0B" w:rsidRDefault="00500F0B" w:rsidP="00E406F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E2453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46C4D" w14:textId="77777777" w:rsidR="00500F0B" w:rsidRPr="007B5B08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BB23F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1E06B" w14:textId="77777777" w:rsidR="00500F0B" w:rsidRPr="00E22A0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B584A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12B7273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D6C48" w14:textId="77777777" w:rsidR="00500F0B" w:rsidRDefault="00500F0B" w:rsidP="00500F0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FF38D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68+910</w:t>
            </w:r>
          </w:p>
          <w:p w14:paraId="712F498D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5A48D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698A7" w14:textId="77777777" w:rsidR="00500F0B" w:rsidRDefault="00500F0B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74BB19EE" w14:textId="77777777" w:rsidR="00500F0B" w:rsidRDefault="00500F0B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EA271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AA0F2" w14:textId="77777777" w:rsidR="00500F0B" w:rsidRPr="007B5B08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D19DD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604BC" w14:textId="77777777" w:rsidR="00500F0B" w:rsidRPr="00E22A0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064C8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14:paraId="2F01170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96685" w14:textId="77777777" w:rsidR="00500F0B" w:rsidRDefault="00500F0B" w:rsidP="00500F0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EAC7F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79+800</w:t>
            </w:r>
          </w:p>
          <w:p w14:paraId="197C561C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81+336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03F12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079A4" w14:textId="77777777" w:rsidR="00500F0B" w:rsidRDefault="00500F0B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51C77C31" w14:textId="77777777" w:rsidR="00500F0B" w:rsidRDefault="00500F0B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44821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FFC24" w14:textId="77777777" w:rsidR="00500F0B" w:rsidRPr="007B5B08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8EF7C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82C03" w14:textId="77777777" w:rsidR="00500F0B" w:rsidRPr="00E22A0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D18E7" w14:textId="77777777" w:rsidR="00500F0B" w:rsidRDefault="00500F0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00F0B" w14:paraId="6C61E5A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D61D3" w14:textId="77777777" w:rsidR="00500F0B" w:rsidRDefault="00500F0B" w:rsidP="00500F0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EC646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60+305</w:t>
            </w:r>
          </w:p>
          <w:p w14:paraId="63095779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89+925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DBA4F" w14:textId="77777777" w:rsidR="00500F0B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1647C" w14:textId="77777777" w:rsidR="00500F0B" w:rsidRPr="00160207" w:rsidRDefault="00500F0B">
            <w:pPr>
              <w:spacing w:before="40" w:after="40" w:line="360" w:lineRule="auto"/>
              <w:ind w:lef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A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 xml:space="preserve">x. </w:t>
            </w:r>
            <w:r>
              <w:rPr>
                <w:b/>
                <w:bCs/>
                <w:sz w:val="19"/>
                <w:szCs w:val="19"/>
                <w:lang w:val="ro-RO"/>
              </w:rPr>
              <w:t>s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t. Bistriţa Nord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-</w:t>
            </w:r>
          </w:p>
          <w:p w14:paraId="78C89F38" w14:textId="77777777" w:rsidR="00500F0B" w:rsidRDefault="00500F0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A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 xml:space="preserve">x. </w:t>
            </w:r>
            <w:r>
              <w:rPr>
                <w:b/>
                <w:bCs/>
                <w:sz w:val="19"/>
                <w:szCs w:val="19"/>
                <w:lang w:val="ro-RO"/>
              </w:rPr>
              <w:t>s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t. Bistriţa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10DB2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7444D" w14:textId="77777777" w:rsidR="00500F0B" w:rsidRPr="007B5B08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40142" w14:textId="77777777" w:rsidR="00500F0B" w:rsidRDefault="00500F0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11F2A" w14:textId="77777777" w:rsidR="00500F0B" w:rsidRPr="00E22A01" w:rsidRDefault="00500F0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54E19" w14:textId="77777777" w:rsidR="00500F0B" w:rsidRPr="00821666" w:rsidRDefault="00500F0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821666">
              <w:rPr>
                <w:b/>
                <w:bCs/>
                <w:iCs/>
                <w:sz w:val="20"/>
                <w:lang w:val="ro-RO"/>
              </w:rPr>
              <w:t>*V</w:t>
            </w:r>
            <w:r>
              <w:rPr>
                <w:b/>
                <w:bCs/>
                <w:iCs/>
                <w:sz w:val="20"/>
                <w:lang w:val="ro-RO"/>
              </w:rPr>
              <w:t>alabil doar pentru trenurile de marfă remorcate cu locomotive DHC.</w:t>
            </w:r>
          </w:p>
        </w:tc>
      </w:tr>
    </w:tbl>
    <w:p w14:paraId="02B33572" w14:textId="77777777" w:rsidR="00500F0B" w:rsidRDefault="00500F0B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4062DE99" w14:textId="77777777" w:rsidR="00500F0B" w:rsidRDefault="00500F0B" w:rsidP="0050463B">
      <w:pPr>
        <w:pStyle w:val="Heading1"/>
        <w:spacing w:line="360" w:lineRule="auto"/>
      </w:pPr>
      <w:r>
        <w:t>LINIA 422</w:t>
      </w:r>
    </w:p>
    <w:p w14:paraId="2C026AF4" w14:textId="77777777" w:rsidR="00500F0B" w:rsidRDefault="00500F0B" w:rsidP="00A84178">
      <w:pPr>
        <w:pStyle w:val="Heading1"/>
        <w:spacing w:line="360" w:lineRule="auto"/>
        <w:rPr>
          <w:b w:val="0"/>
          <w:bCs w:val="0"/>
          <w:sz w:val="8"/>
        </w:rPr>
      </w:pPr>
      <w:r>
        <w:t>SALVA - SIGHETU MARMAŢIEI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1"/>
        <w:gridCol w:w="754"/>
        <w:gridCol w:w="2204"/>
        <w:gridCol w:w="870"/>
        <w:gridCol w:w="754"/>
        <w:gridCol w:w="870"/>
        <w:gridCol w:w="754"/>
        <w:gridCol w:w="2491"/>
      </w:tblGrid>
      <w:tr w:rsidR="00500F0B" w14:paraId="56802C76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DD52D" w14:textId="77777777" w:rsidR="00500F0B" w:rsidRDefault="00500F0B" w:rsidP="00500F0B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80494" w14:textId="77777777" w:rsidR="00500F0B" w:rsidRDefault="00500F0B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29546487" w14:textId="77777777" w:rsidR="00500F0B" w:rsidRDefault="00500F0B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162D1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8A240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Telciu - </w:t>
            </w:r>
          </w:p>
          <w:p w14:paraId="52553F2D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Dealu Ștefăniței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57797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9B851" w14:textId="77777777" w:rsidR="00500F0B" w:rsidRPr="00077620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0DAD0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719E2" w14:textId="77777777" w:rsidR="00500F0B" w:rsidRPr="00077620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8AF0C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18AA3149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68130" w14:textId="77777777" w:rsidR="00500F0B" w:rsidRDefault="00500F0B" w:rsidP="00500F0B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6CB81" w14:textId="77777777" w:rsidR="00500F0B" w:rsidRDefault="00500F0B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28+160</w:t>
            </w:r>
          </w:p>
          <w:p w14:paraId="0BB9EF21" w14:textId="77777777" w:rsidR="00500F0B" w:rsidRDefault="00500F0B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28+320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7819A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3EF20" w14:textId="77777777" w:rsidR="00500F0B" w:rsidRDefault="00500F0B" w:rsidP="00742E3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Telciu - </w:t>
            </w:r>
          </w:p>
          <w:p w14:paraId="6C8973F7" w14:textId="77777777" w:rsidR="00500F0B" w:rsidRDefault="00500F0B" w:rsidP="00742E3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Dealu Ștefăniței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2C6A9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C2C04" w14:textId="77777777" w:rsidR="00500F0B" w:rsidRPr="00077620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18192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4C25D" w14:textId="77777777" w:rsidR="00500F0B" w:rsidRPr="00077620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13B3B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1189A9C0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171BE" w14:textId="77777777" w:rsidR="00500F0B" w:rsidRDefault="00500F0B" w:rsidP="00500F0B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57705" w14:textId="77777777" w:rsidR="00500F0B" w:rsidRDefault="00500F0B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2+980</w:t>
            </w:r>
          </w:p>
          <w:p w14:paraId="0913AB00" w14:textId="77777777" w:rsidR="00500F0B" w:rsidRDefault="00500F0B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3CA9C" w14:textId="77777777" w:rsidR="00500F0B" w:rsidRPr="00077620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</w:t>
            </w:r>
            <w:r w:rsidRPr="00077620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09193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Leordina</w:t>
            </w:r>
            <w:r>
              <w:rPr>
                <w:b/>
                <w:bCs/>
                <w:sz w:val="20"/>
                <w:lang w:val="en-US"/>
              </w:rPr>
              <w:t xml:space="preserve"> –</w:t>
            </w:r>
          </w:p>
          <w:p w14:paraId="7E6D7224" w14:textId="77777777" w:rsidR="00500F0B" w:rsidRPr="002E25CE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Valea Vişeului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0C2B1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9E4A1" w14:textId="77777777" w:rsidR="00500F0B" w:rsidRPr="00077620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4D6A5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B4FD5" w14:textId="77777777" w:rsidR="00500F0B" w:rsidRPr="00077620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27AB1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00F0B" w14:paraId="74667AC0" w14:textId="77777777">
        <w:trPr>
          <w:cantSplit/>
          <w:trHeight w:val="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1EF3B" w14:textId="77777777" w:rsidR="00500F0B" w:rsidRDefault="00500F0B" w:rsidP="00500F0B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3AB63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2BF98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D00C3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Sighetu Marmației</w:t>
            </w:r>
          </w:p>
          <w:p w14:paraId="44630AD0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29C77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219+607</w:t>
            </w:r>
          </w:p>
          <w:p w14:paraId="47593EF9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1A3B5" w14:textId="77777777" w:rsidR="00500F0B" w:rsidRPr="00077620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23B03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E96EB" w14:textId="77777777" w:rsidR="00500F0B" w:rsidRPr="00077620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06B05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A801316" w14:textId="77777777" w:rsidR="00500F0B" w:rsidRDefault="00500F0B">
      <w:pPr>
        <w:spacing w:before="40" w:after="40" w:line="192" w:lineRule="auto"/>
        <w:ind w:right="57"/>
        <w:rPr>
          <w:sz w:val="20"/>
          <w:lang w:val="ro-RO"/>
        </w:rPr>
      </w:pPr>
    </w:p>
    <w:p w14:paraId="29807B3C" w14:textId="77777777" w:rsidR="00500F0B" w:rsidRDefault="00500F0B" w:rsidP="00380064">
      <w:pPr>
        <w:pStyle w:val="Heading1"/>
        <w:spacing w:line="360" w:lineRule="auto"/>
      </w:pPr>
      <w:r>
        <w:lastRenderedPageBreak/>
        <w:t>LINIA 500</w:t>
      </w:r>
    </w:p>
    <w:p w14:paraId="41046BA9" w14:textId="77777777" w:rsidR="00500F0B" w:rsidRPr="00071303" w:rsidRDefault="00500F0B" w:rsidP="00CE2DE0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PLOIEŞTI  SUD - ADJUD - VICŞANI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500F0B" w14:paraId="1AB27B2D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31B71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0B137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B6BCA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2F1F0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77683796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A abătută, </w:t>
            </w:r>
          </w:p>
          <w:p w14:paraId="7429668E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05988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6C87B1A9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50 pe lungi-mea de 320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798F5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3AC86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E4906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45BCC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00F0B" w14:paraId="44E6ACA8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C2D90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CBA56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56AF5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4FA30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443F04B0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  <w:p w14:paraId="40A3BA84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726FA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17, 19, 25, 31, 33 </w:t>
            </w:r>
          </w:p>
          <w:p w14:paraId="32DF3A89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55AF5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F43E4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C6855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B4AF1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00F0B" w14:paraId="18388866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A9035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B1FAA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34FA9181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CC60D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69F6F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F66CE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79B84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5F702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202AE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DD02F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00F0B" w14:paraId="6F04778D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5650E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2A62C" w14:textId="77777777" w:rsidR="00500F0B" w:rsidRDefault="00500F0B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DC8E4" w14:textId="77777777" w:rsidR="00500F0B" w:rsidRPr="00D33E71" w:rsidRDefault="00500F0B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0A3AD" w14:textId="77777777" w:rsidR="00500F0B" w:rsidRDefault="00500F0B" w:rsidP="0029005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3FD50" w14:textId="77777777" w:rsidR="00500F0B" w:rsidRDefault="00500F0B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9BB42" w14:textId="77777777" w:rsidR="00500F0B" w:rsidRDefault="00500F0B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19A9B" w14:textId="77777777" w:rsidR="00500F0B" w:rsidRDefault="00500F0B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05E51F07" w14:textId="77777777" w:rsidR="00500F0B" w:rsidRDefault="00500F0B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4069E" w14:textId="77777777" w:rsidR="00500F0B" w:rsidRPr="00D33E71" w:rsidRDefault="00500F0B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EA247" w14:textId="77777777" w:rsidR="00500F0B" w:rsidRDefault="00500F0B" w:rsidP="0029005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00F0B" w14:paraId="4E1EEC9D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B3C6F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A2A7E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71+100</w:t>
            </w:r>
          </w:p>
          <w:p w14:paraId="353CF825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86B25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36421" w14:textId="77777777" w:rsidR="00500F0B" w:rsidRPr="000867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19"/>
                <w:szCs w:val="19"/>
              </w:rPr>
            </w:pPr>
            <w:r w:rsidRPr="0008670B">
              <w:rPr>
                <w:b/>
                <w:bCs/>
                <w:sz w:val="19"/>
                <w:szCs w:val="19"/>
              </w:rPr>
              <w:t>Hm Valea Călugărească</w:t>
            </w:r>
          </w:p>
          <w:p w14:paraId="7A24F8DD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inclusiv zona aparatelor de cale</w:t>
            </w:r>
          </w:p>
          <w:p w14:paraId="776C1CEF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F02BA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83D76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AB1EE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8DE0B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AF2BC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00F0B" w:rsidRPr="00456545" w14:paraId="012B5B1B" w14:textId="77777777" w:rsidTr="004727FB">
        <w:trPr>
          <w:cantSplit/>
          <w:trHeight w:val="10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82678" w14:textId="77777777" w:rsidR="00500F0B" w:rsidRPr="00456545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87E7F" w14:textId="77777777" w:rsidR="00500F0B" w:rsidRPr="00456545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98AC0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CE5EF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385DB0CE" w14:textId="77777777" w:rsidR="00500F0B" w:rsidRPr="00456545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4A467" w14:textId="77777777" w:rsidR="00500F0B" w:rsidRPr="00456545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3F95B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1EE4C" w14:textId="77777777" w:rsidR="00500F0B" w:rsidRPr="00456545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FDC6F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86DDD" w14:textId="77777777" w:rsidR="00500F0B" w:rsidRPr="00456545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500F0B" w:rsidRPr="00456545" w14:paraId="6B2F8C64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2C78A" w14:textId="77777777" w:rsidR="00500F0B" w:rsidRPr="00456545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DFAD4" w14:textId="77777777" w:rsidR="00500F0B" w:rsidRPr="00456545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C6DDC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F5867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5C8F4C32" w14:textId="77777777" w:rsidR="00500F0B" w:rsidRPr="00456545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AFFC5" w14:textId="77777777" w:rsidR="00500F0B" w:rsidRPr="00456545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2E7BC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0CF7E" w14:textId="77777777" w:rsidR="00500F0B" w:rsidRPr="00456545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502F5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F3BA2" w14:textId="77777777" w:rsidR="00500F0B" w:rsidRPr="00456545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500F0B" w:rsidRPr="00456545" w14:paraId="3B26CEB5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9D0AA" w14:textId="77777777" w:rsidR="00500F0B" w:rsidRPr="00456545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6D8CE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402848E1" w14:textId="77777777" w:rsidR="00500F0B" w:rsidRPr="00456545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0A4BF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D1864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60DD8879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96320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C7BF3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BCB09" w14:textId="77777777" w:rsidR="00500F0B" w:rsidRPr="00456545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8BCC2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E49EC" w14:textId="77777777" w:rsidR="00500F0B" w:rsidRPr="00456545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500F0B" w:rsidRPr="00456545" w14:paraId="517080C6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4C5C7" w14:textId="77777777" w:rsidR="00500F0B" w:rsidRPr="00456545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43CD5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308E938B" w14:textId="77777777" w:rsidR="00500F0B" w:rsidRPr="00456545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EFF01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9BC75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61CF87FA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079DB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FB6F4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A73CD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3DC94C0D" w14:textId="77777777" w:rsidR="00500F0B" w:rsidRPr="00456545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75A9F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C8609" w14:textId="77777777" w:rsidR="00500F0B" w:rsidRPr="004143AF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E0F0645" w14:textId="77777777" w:rsidR="00500F0B" w:rsidRPr="00A309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A3090B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00F0B" w:rsidRPr="00456545" w14:paraId="0720CCA7" w14:textId="77777777">
        <w:trPr>
          <w:cantSplit/>
          <w:trHeight w:val="15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90192" w14:textId="77777777" w:rsidR="00500F0B" w:rsidRPr="00456545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E2F7B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05BAD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9B518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0CF52ADF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Cricov,</w:t>
            </w:r>
          </w:p>
          <w:p w14:paraId="347A55A0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Cricov </w:t>
            </w:r>
          </w:p>
          <w:p w14:paraId="54339FD5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și  Cricov - Inotești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79DDF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058A3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5633E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218D2F72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77+500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1EDDF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F6C77" w14:textId="77777777" w:rsidR="00500F0B" w:rsidRPr="004143AF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00F0B" w:rsidRPr="00456545" w14:paraId="1577D77F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7D7B8" w14:textId="77777777" w:rsidR="00500F0B" w:rsidRPr="00456545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B7866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6B0A2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2E695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Cricov </w:t>
            </w:r>
          </w:p>
          <w:p w14:paraId="2984B0A8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9DE4B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7851C519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358D3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38386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982AC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6D5E7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28DB75" w14:textId="77777777" w:rsidR="00500F0B" w:rsidRPr="005F21B7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500F0B" w:rsidRPr="00456545" w14:paraId="3A3BE69D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2DB42" w14:textId="77777777" w:rsidR="00500F0B" w:rsidRPr="00456545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24EB0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19C5E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8813E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Inotești, 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2D8C1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2248D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11728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84+700</w:t>
            </w:r>
          </w:p>
          <w:p w14:paraId="5C821C84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85+700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CDCA2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8DCCF" w14:textId="77777777" w:rsidR="00500F0B" w:rsidRPr="005F21B7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00F0B" w:rsidRPr="00456545" w14:paraId="7B150500" w14:textId="77777777" w:rsidTr="00E2789D">
        <w:trPr>
          <w:cantSplit/>
          <w:trHeight w:val="5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AE0B7" w14:textId="77777777" w:rsidR="00500F0B" w:rsidRPr="00456545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B917D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94D6A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BAFA8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Inotești </w:t>
            </w:r>
          </w:p>
          <w:p w14:paraId="4D9E72D5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83510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1A087EEE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A3B50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25782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40234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52E8D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D07B0C4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X.</w:t>
            </w:r>
          </w:p>
        </w:tc>
      </w:tr>
      <w:tr w:rsidR="00500F0B" w:rsidRPr="00456545" w14:paraId="319A0548" w14:textId="77777777" w:rsidTr="00E2789D">
        <w:trPr>
          <w:cantSplit/>
          <w:trHeight w:val="47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DBADF" w14:textId="77777777" w:rsidR="00500F0B" w:rsidRPr="00456545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6F02D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8CF3A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2DEF4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Mizil</w:t>
            </w:r>
          </w:p>
          <w:p w14:paraId="74000C48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41799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096A22B9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2DA64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0F73C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98885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73A59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8E62EB0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500F0B" w:rsidRPr="00456545" w14:paraId="0BA5075C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971FF" w14:textId="77777777" w:rsidR="00500F0B" w:rsidRPr="00456545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7317B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2209D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9F437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 xml:space="preserve">St. Săhăteni, Linia 2 Directă, zona aparate cale Cap Y , peste </w:t>
            </w:r>
          </w:p>
          <w:p w14:paraId="69AA98E7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>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8B53A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D4DB5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AF836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101+050</w:t>
            </w:r>
          </w:p>
          <w:p w14:paraId="18C11932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04418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117A6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8179E">
              <w:rPr>
                <w:b/>
                <w:bCs/>
                <w:i/>
                <w:iCs/>
                <w:sz w:val="20"/>
              </w:rPr>
              <w:t>Afectează intrări - ieșiri St. Săhăteni, cap Y, peste sch. nr.6</w:t>
            </w:r>
          </w:p>
        </w:tc>
      </w:tr>
      <w:tr w:rsidR="00500F0B" w:rsidRPr="00456545" w14:paraId="2BBBC401" w14:textId="77777777" w:rsidTr="00E2789D">
        <w:trPr>
          <w:cantSplit/>
          <w:trHeight w:val="48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815E9" w14:textId="77777777" w:rsidR="00500F0B" w:rsidRPr="00456545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D5C0C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0E803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1A902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</w:t>
            </w:r>
          </w:p>
          <w:p w14:paraId="1B5D9D7A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F0C96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4C42CA55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8F1D3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2086A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99F68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5048A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F3BFEF9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și 5 st. Ulmeni, </w:t>
            </w:r>
          </w:p>
          <w:p w14:paraId="0BB14BF6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500F0B" w:rsidRPr="00456545" w14:paraId="487FB571" w14:textId="77777777" w:rsidTr="00075CB7">
        <w:trPr>
          <w:cantSplit/>
          <w:trHeight w:val="4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B3793" w14:textId="77777777" w:rsidR="00500F0B" w:rsidRPr="00456545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FDABF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120+800</w:t>
            </w:r>
          </w:p>
          <w:p w14:paraId="51278AC8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124+000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3F9BD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0B4C2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Ulmeni - Buzău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33BF0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F2847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8E736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ADE07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4A376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00F0B" w14:paraId="39ADF5D9" w14:textId="77777777" w:rsidTr="004727FB">
        <w:trPr>
          <w:cantSplit/>
          <w:trHeight w:val="13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08624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707F8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9765B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E62E9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4FB58D63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DFBD7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 </w:t>
            </w:r>
          </w:p>
          <w:p w14:paraId="64B317A8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459F7CD9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56222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268E7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F2263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6F9D7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50BB10E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6C943AFA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0DA7814F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6E186A2B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diagonala 54 - 70. </w:t>
            </w:r>
          </w:p>
        </w:tc>
      </w:tr>
      <w:tr w:rsidR="00500F0B" w14:paraId="2141EE63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D53FB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BAF55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21FFA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19A55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7EEA608E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711D7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58C40819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/ 60</w:t>
            </w:r>
          </w:p>
          <w:p w14:paraId="73777A40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9E661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7FE44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2472E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16656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33FB4AD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1E033CF9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</w:t>
            </w:r>
          </w:p>
          <w:p w14:paraId="7D46D40D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6 - 15. </w:t>
            </w:r>
          </w:p>
        </w:tc>
      </w:tr>
      <w:tr w:rsidR="00500F0B" w14:paraId="61B21D09" w14:textId="77777777" w:rsidTr="00E2789D"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30296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71E4A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128+750</w:t>
            </w:r>
          </w:p>
          <w:p w14:paraId="1D01E902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4A952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0A673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Buzău,</w:t>
            </w:r>
          </w:p>
          <w:p w14:paraId="222E66C4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Cap Y,</w:t>
            </w:r>
          </w:p>
          <w:p w14:paraId="692930A3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BC956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7C634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B8A56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6F017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57CF1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CA71A8A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30, 18, 14, 12, 10 Cap Y.</w:t>
            </w:r>
          </w:p>
        </w:tc>
      </w:tr>
      <w:tr w:rsidR="00500F0B" w14:paraId="49BDB19E" w14:textId="77777777" w:rsidTr="00E2789D">
        <w:trPr>
          <w:cantSplit/>
          <w:trHeight w:val="6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0DAAF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21B14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73F5AE3F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A9AE0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4641D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66014CC1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7, 11.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A65FF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7D854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2EF8C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CB065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7C0B3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 </w:t>
            </w:r>
          </w:p>
          <w:p w14:paraId="63F85ABB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3 directă Hm. Boboc </w:t>
            </w:r>
          </w:p>
        </w:tc>
      </w:tr>
      <w:tr w:rsidR="00500F0B" w14:paraId="2F824A69" w14:textId="77777777" w:rsidTr="00E2789D">
        <w:trPr>
          <w:cantSplit/>
          <w:trHeight w:val="7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3D3A4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AFADD" w14:textId="77777777" w:rsidR="00500F0B" w:rsidRDefault="00500F0B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6EAA5" w14:textId="77777777" w:rsidR="00500F0B" w:rsidRDefault="00500F0B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4872B" w14:textId="77777777" w:rsidR="00500F0B" w:rsidRDefault="00500F0B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6542648B" w14:textId="77777777" w:rsidR="00500F0B" w:rsidRDefault="00500F0B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5,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8263A" w14:textId="77777777" w:rsidR="00500F0B" w:rsidRDefault="00500F0B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F50F8" w14:textId="77777777" w:rsidR="00500F0B" w:rsidRDefault="00500F0B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20206" w14:textId="77777777" w:rsidR="00500F0B" w:rsidRDefault="00500F0B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74248867" w14:textId="77777777" w:rsidR="00500F0B" w:rsidRDefault="00500F0B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1CAA9" w14:textId="77777777" w:rsidR="00500F0B" w:rsidRPr="00D33E71" w:rsidRDefault="00500F0B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876F5" w14:textId="77777777" w:rsidR="00500F0B" w:rsidRDefault="00500F0B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II </w:t>
            </w:r>
          </w:p>
          <w:p w14:paraId="61986C5E" w14:textId="77777777" w:rsidR="00500F0B" w:rsidRDefault="00500F0B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2 directă Hm. Boboc </w:t>
            </w:r>
          </w:p>
        </w:tc>
      </w:tr>
      <w:tr w:rsidR="00500F0B" w14:paraId="50BA6FF7" w14:textId="77777777" w:rsidTr="00E2789D">
        <w:trPr>
          <w:cantSplit/>
          <w:trHeight w:val="5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D6614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1CF20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157+200</w:t>
            </w:r>
          </w:p>
          <w:p w14:paraId="4EA3F1DD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158+900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29311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0963D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3CA0A2AA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Râmnicu Sărat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D31F1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1D0C1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24CA8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3D35A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FE32A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00F0B" w14:paraId="61D3595F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63FED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F3A32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29585480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E7F27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0CE0B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6FFD2B6C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7CD9C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7D1C8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7C603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45190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9A727" w14:textId="77777777" w:rsidR="00500F0B" w:rsidRPr="004143AF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19E5297" w14:textId="77777777" w:rsidR="00500F0B" w:rsidRPr="004143AF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00F0B" w14:paraId="05F010CA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88EB9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7F053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B84EE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78410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0C423F58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4CB2A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2ECF0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8957F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3F8BE89A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73003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9DBA7" w14:textId="77777777" w:rsidR="00500F0B" w:rsidRPr="004143AF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95C5330" w14:textId="77777777" w:rsidR="00500F0B" w:rsidRPr="004143AF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00F0B" w14:paraId="44462FCB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0B946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08C7F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AA45A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FDDB9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Râmnicu Sărat</w:t>
            </w:r>
          </w:p>
          <w:p w14:paraId="0A59D18F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prim. - 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91C23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9459A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00B72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400D6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0E536" w14:textId="77777777" w:rsidR="00500F0B" w:rsidRPr="004143AF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00F0B" w14:paraId="4B80FE97" w14:textId="77777777" w:rsidTr="00E2789D">
        <w:trPr>
          <w:cantSplit/>
          <w:trHeight w:val="4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45D3B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97C25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C7DDF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5931A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11D9240A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85412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E1879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D9CF1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170+000</w:t>
            </w:r>
          </w:p>
          <w:p w14:paraId="0FCAB23B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42B77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4709C" w14:textId="77777777" w:rsidR="00500F0B" w:rsidRPr="004143AF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00F0B" w14:paraId="7AE2AA93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3D2AE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61F4C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B8864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C3FBD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69A62693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2CB6B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27E92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E7171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2E40D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3A50F" w14:textId="77777777" w:rsidR="00500F0B" w:rsidRPr="00534A55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547FFE39" w14:textId="77777777" w:rsidR="00500F0B" w:rsidRPr="00534A55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4D48BF60" w14:textId="77777777" w:rsidR="00500F0B" w:rsidRPr="004143AF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500F0B" w14:paraId="26B7D2B6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6CE66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908C7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29F72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BBA7F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190E6B10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DFEE1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7F52C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5875A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676E4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BD195" w14:textId="77777777" w:rsidR="00500F0B" w:rsidRPr="00534A55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1EB42948" w14:textId="77777777" w:rsidR="00500F0B" w:rsidRPr="00534A55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00A07512" w14:textId="77777777" w:rsidR="00500F0B" w:rsidRPr="00534A55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500F0B" w14:paraId="1A61A060" w14:textId="77777777" w:rsidTr="00E2789D">
        <w:trPr>
          <w:cantSplit/>
          <w:trHeight w:val="26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B592C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8D626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C33EA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0761F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 -</w:t>
            </w:r>
          </w:p>
          <w:p w14:paraId="19203C23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FB906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9D865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F83E4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177+180</w:t>
            </w:r>
          </w:p>
          <w:p w14:paraId="65039C90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A3F3D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8FBD2" w14:textId="77777777" w:rsidR="00500F0B" w:rsidRPr="004143AF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00F0B" w14:paraId="6BA8C69A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24ABC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9C931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82DCC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1D282" w14:textId="77777777" w:rsidR="00500F0B" w:rsidRPr="000C4604" w:rsidRDefault="00500F0B" w:rsidP="004727FB">
            <w:pPr>
              <w:spacing w:before="40" w:after="40" w:line="276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Hm 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5B88A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73574F3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38D480FE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56DA2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BC622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CB781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8AFB2" w14:textId="77777777" w:rsidR="00500F0B" w:rsidRPr="000C4604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Nesemnalizată pe teren.</w:t>
            </w:r>
          </w:p>
          <w:p w14:paraId="3D7925B8" w14:textId="77777777" w:rsidR="00500F0B" w:rsidRPr="004143AF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Afectează intrări - ieşiri la și de la linia 4 primiri/ expedieri Cap X Gugești</w:t>
            </w:r>
          </w:p>
        </w:tc>
      </w:tr>
      <w:tr w:rsidR="00500F0B" w14:paraId="19FF4B2D" w14:textId="77777777" w:rsidTr="004727FB">
        <w:trPr>
          <w:cantSplit/>
          <w:trHeight w:val="3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7FC14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E681A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C894F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C69B3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</w:t>
            </w:r>
          </w:p>
          <w:p w14:paraId="12FFD53E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45D7F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3D742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5DE37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186+450</w:t>
            </w:r>
          </w:p>
          <w:p w14:paraId="35AA925D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DBDF8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DB82B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00F0B" w14:paraId="3E5273CB" w14:textId="77777777" w:rsidTr="004727FB">
        <w:trPr>
          <w:cantSplit/>
          <w:trHeight w:val="6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3B2FE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6BC93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187+000</w:t>
            </w:r>
          </w:p>
          <w:p w14:paraId="421D2872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190+400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57D78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B5F8D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 Cotești și</w:t>
            </w:r>
          </w:p>
          <w:p w14:paraId="4B1D80E9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Cotești</w:t>
            </w:r>
          </w:p>
          <w:p w14:paraId="45E73892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20F48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1199D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0A1C9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B5857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8BD8B" w14:textId="77777777" w:rsidR="00500F0B" w:rsidRPr="00BB30B6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47DC89B0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peste sch. 1 și 7 </w:t>
            </w:r>
          </w:p>
          <w:p w14:paraId="729AF914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>Hm Cotești</w:t>
            </w:r>
            <w:r>
              <w:rPr>
                <w:b/>
                <w:bCs/>
                <w:i/>
                <w:sz w:val="20"/>
              </w:rPr>
              <w:t xml:space="preserve">, </w:t>
            </w:r>
            <w:r w:rsidRPr="00BB30B6">
              <w:rPr>
                <w:b/>
                <w:bCs/>
                <w:i/>
                <w:sz w:val="20"/>
              </w:rPr>
              <w:t>Cap X.</w:t>
            </w:r>
          </w:p>
        </w:tc>
      </w:tr>
      <w:tr w:rsidR="00500F0B" w14:paraId="0EF609E6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11293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29DD2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D440D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87A7F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Focşani</w:t>
            </w:r>
          </w:p>
          <w:p w14:paraId="1D001BED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C1902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82743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6FE64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A4659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9C6A1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00F0B" w14:paraId="03E555A9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67641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349D9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4C014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9AC95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Focşani -</w:t>
            </w:r>
          </w:p>
          <w:p w14:paraId="3DAED0EE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Putna Seacă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21D97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60F9B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1A0EC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199+300</w:t>
            </w:r>
          </w:p>
          <w:p w14:paraId="375761FD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70219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85518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00F0B" w14:paraId="164CF817" w14:textId="77777777" w:rsidTr="00E2789D">
        <w:trPr>
          <w:cantSplit/>
          <w:trHeight w:val="4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3E301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85016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02255B13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39DC6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8A5C6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C7C9D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56B26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C8206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4E544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C2750" w14:textId="77777777" w:rsidR="00500F0B" w:rsidRPr="000C4604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>Afectează intrări - ieşiri peste sch. 3,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7,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11 Cap X  Putna Seacă</w:t>
            </w:r>
          </w:p>
        </w:tc>
      </w:tr>
      <w:tr w:rsidR="00500F0B" w14:paraId="38EF8BEC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63D89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36692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2B28D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897F3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A1F1D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89393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22193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18DF06EE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9AA5C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9535A" w14:textId="77777777" w:rsidR="00500F0B" w:rsidRPr="000C4604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 xml:space="preserve">Afectează intrări - ieşiri peste sch. </w:t>
            </w:r>
            <w:r>
              <w:rPr>
                <w:b/>
                <w:bCs/>
                <w:i/>
                <w:iCs/>
                <w:sz w:val="20"/>
              </w:rPr>
              <w:t>1, 5, 9</w:t>
            </w:r>
            <w:r w:rsidRPr="000C4604">
              <w:rPr>
                <w:b/>
                <w:bCs/>
                <w:i/>
                <w:iCs/>
                <w:sz w:val="20"/>
              </w:rPr>
              <w:t xml:space="preserve"> Cap X  Putna Seacă</w:t>
            </w:r>
          </w:p>
        </w:tc>
      </w:tr>
      <w:tr w:rsidR="00500F0B" w14:paraId="48041C9C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7A99C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2AD72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6A14DE34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D7165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3F6DF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Putna Seacă  -</w:t>
            </w:r>
          </w:p>
          <w:p w14:paraId="04F2B849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471E1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1A8C4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453ED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69E47413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5F9F4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30BEA" w14:textId="77777777" w:rsidR="00500F0B" w:rsidRPr="004143AF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5B3CD6AA" w14:textId="77777777" w:rsidR="00500F0B" w:rsidRPr="006C1F61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C1F6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00F0B" w14:paraId="28235F4F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A793E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A20EE" w14:textId="77777777" w:rsidR="00500F0B" w:rsidRDefault="00500F0B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E2964" w14:textId="77777777" w:rsidR="00500F0B" w:rsidRDefault="00500F0B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6E6DA" w14:textId="77777777" w:rsidR="00500F0B" w:rsidRDefault="00500F0B" w:rsidP="002B7A9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3070B" w14:textId="77777777" w:rsidR="00500F0B" w:rsidRDefault="00500F0B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226A2" w14:textId="77777777" w:rsidR="00500F0B" w:rsidRDefault="00500F0B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0F56F" w14:textId="77777777" w:rsidR="00500F0B" w:rsidRDefault="00500F0B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48255" w14:textId="77777777" w:rsidR="00500F0B" w:rsidRDefault="00500F0B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8DD01" w14:textId="77777777" w:rsidR="00500F0B" w:rsidRPr="004143AF" w:rsidRDefault="00500F0B" w:rsidP="002B7A96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00F0B" w14:paraId="7E80F096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C1B8F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A3031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7895E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D8C26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68611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2021C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7AE08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C5C25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7DF5E" w14:textId="77777777" w:rsidR="00500F0B" w:rsidRPr="004143AF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00F0B" w14:paraId="7011A57A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AA9B9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DE22B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458A5BCB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06238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4F8A1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Pădureni Putna -</w:t>
            </w:r>
          </w:p>
          <w:p w14:paraId="4FF2FCBF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7176F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AD451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FFCD9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11B3C702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657B7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FE5F6" w14:textId="77777777" w:rsidR="00500F0B" w:rsidRPr="004143AF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143AF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7E61072" w14:textId="77777777" w:rsidR="00500F0B" w:rsidRPr="00D84BDE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00F0B" w14:paraId="17808DF2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61EC5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769AC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23FDB9F0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2E67B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0E2A9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5E644F66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6EC5F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6DD11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BA5DF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74DE8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4745A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00F0B" w14:paraId="1CF4E5EF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23569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7D556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01610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B4B24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40FE6A10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7B450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D4C5D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74375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7323B7C4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DD95B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85B57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00F0B" w14:paraId="3879723D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5C6AE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3FEA5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CB61D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35CE3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6B7F4EF2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49BFE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61E11F56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C0BB3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98341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D3B6A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D3371" w14:textId="77777777" w:rsidR="00500F0B" w:rsidRPr="00534C03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Nesemnalizată pe teren.</w:t>
            </w:r>
          </w:p>
          <w:p w14:paraId="461B3909" w14:textId="77777777" w:rsidR="00500F0B" w:rsidRPr="00534C03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1D67F6F2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la linia 2 primiri - expedieri, Cap X.</w:t>
            </w:r>
          </w:p>
        </w:tc>
      </w:tr>
      <w:tr w:rsidR="00500F0B" w14:paraId="58ADCBDF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05D36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4AC4C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4272A49E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22667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81191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 -</w:t>
            </w:r>
          </w:p>
          <w:p w14:paraId="6C369A7A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11A02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F708E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DC969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4454821C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03227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0F508" w14:textId="77777777" w:rsidR="00500F0B" w:rsidRPr="004143AF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BA51F48" w14:textId="77777777" w:rsidR="00500F0B" w:rsidRPr="00D84BDE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00F0B" w14:paraId="3292258C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30520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871AB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242+100</w:t>
            </w:r>
          </w:p>
          <w:p w14:paraId="1C4D8D2F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DF24E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576F3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4BA10F3C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Tranzit, </w:t>
            </w:r>
          </w:p>
          <w:p w14:paraId="7CD24B28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A3FFC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56329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A1A13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7203F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CE674" w14:textId="77777777" w:rsidR="00500F0B" w:rsidRPr="001F07B1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47E1DA9D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peste sch. 5 st. Adjud, </w:t>
            </w:r>
          </w:p>
          <w:p w14:paraId="3E8C9738" w14:textId="77777777" w:rsidR="00500F0B" w:rsidRPr="004143AF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>Gr. Tranzit, Cap X.</w:t>
            </w:r>
          </w:p>
        </w:tc>
      </w:tr>
      <w:tr w:rsidR="00500F0B" w14:paraId="0F1E448A" w14:textId="77777777" w:rsidTr="004727FB">
        <w:trPr>
          <w:cantSplit/>
          <w:trHeight w:val="125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73C69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545BD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122FA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796F5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2FF6E915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88752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54C3394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35FA0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85312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79A21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0AD7F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11 - 38  </w:t>
            </w:r>
          </w:p>
          <w:p w14:paraId="43EC9BE1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şi </w:t>
            </w:r>
          </w:p>
          <w:p w14:paraId="6724F029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intrări - ieşiri din Bucla III Pufeşti în Grupa B.</w:t>
            </w:r>
          </w:p>
        </w:tc>
      </w:tr>
      <w:tr w:rsidR="00500F0B" w14:paraId="21932CD4" w14:textId="77777777" w:rsidTr="004727FB">
        <w:trPr>
          <w:cantSplit/>
          <w:trHeight w:val="12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82E56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668AA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A3047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AEA8F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52A556D3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0C5A1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4AA7753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069B9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48505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FEE19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E3AC1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00D9C0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25 - 28  </w:t>
            </w:r>
          </w:p>
          <w:p w14:paraId="55AE7A35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500F0B" w14:paraId="0D8CAE97" w14:textId="77777777" w:rsidTr="004727FB">
        <w:trPr>
          <w:cantSplit/>
          <w:trHeight w:val="59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B983C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BF9C1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957A7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462EF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E242651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ED3CF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E7072A1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A80CD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C0B1E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36526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C4830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69A03B2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15 - 24 Gr. B.</w:t>
            </w:r>
          </w:p>
        </w:tc>
      </w:tr>
      <w:tr w:rsidR="00500F0B" w14:paraId="38F3BBCA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2921F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CA31B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9EF3E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BEC59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C96EF77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D9FF7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EAAC3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9C11F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2AAA3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90A1B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E256DF2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14 - 18 </w:t>
            </w:r>
          </w:p>
          <w:p w14:paraId="2CF7C956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500F0B" w14:paraId="4D8879F9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7FC29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1B18D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51D0E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869B8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058C8433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84F85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FADF6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16799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01906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CB6C0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8BA6BE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27 și 28 Cap X.</w:t>
            </w:r>
          </w:p>
        </w:tc>
      </w:tr>
      <w:tr w:rsidR="00500F0B" w14:paraId="5852890E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C3315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05623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56EAE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3ED9E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26DF8929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B, 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DBDAA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681FF73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18657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B8DD9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D9A4B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50EA1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2 Tragere, liniile 3 - 6  </w:t>
            </w:r>
          </w:p>
          <w:p w14:paraId="215F1919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 Grupa D şi intrări - ieşiri la toate liniile din Grupa B Cap X.</w:t>
            </w:r>
          </w:p>
        </w:tc>
      </w:tr>
      <w:tr w:rsidR="00500F0B" w14:paraId="64FA86C4" w14:textId="77777777" w:rsidTr="004727FB">
        <w:trPr>
          <w:cantSplit/>
          <w:trHeight w:val="38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0C808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6D4F7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4DD86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336B3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45C61C69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CC880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2E4C6F8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1E439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D2729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44288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95850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75DC71B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– 6 </w:t>
            </w:r>
          </w:p>
          <w:p w14:paraId="63AC530A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500F0B" w14:paraId="1BA578AC" w14:textId="77777777" w:rsidTr="004727FB">
        <w:trPr>
          <w:cantSplit/>
          <w:trHeight w:val="101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0E8C3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E7FB1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59713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16B6D" w14:textId="77777777" w:rsidR="00500F0B" w:rsidRPr="00AD0C48" w:rsidRDefault="00500F0B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AD0C48">
              <w:rPr>
                <w:rFonts w:ascii="Times New Roman" w:hAnsi="Times New Roman"/>
                <w:spacing w:val="-4"/>
              </w:rPr>
              <w:t>St. Adjud Grupa Tranzit</w:t>
            </w:r>
          </w:p>
          <w:p w14:paraId="0AB2FEEE" w14:textId="77777777" w:rsidR="00500F0B" w:rsidRPr="00AD0C48" w:rsidRDefault="00500F0B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AAB22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8B3F372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 / 89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F29D0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402C2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A790E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31135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26819A8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EAD4888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10 - 13 </w:t>
            </w:r>
          </w:p>
          <w:p w14:paraId="78C43EAD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500F0B" w14:paraId="3C47D687" w14:textId="77777777" w:rsidTr="004727FB">
        <w:trPr>
          <w:cantSplit/>
          <w:trHeight w:val="14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321D9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640A0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9F5D7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93064" w14:textId="77777777" w:rsidR="00500F0B" w:rsidRDefault="00500F0B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9124CC3" w14:textId="77777777" w:rsidR="00500F0B" w:rsidRDefault="00500F0B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liniile 13 şi 14</w:t>
            </w:r>
          </w:p>
          <w:p w14:paraId="0E17A5EA" w14:textId="77777777" w:rsidR="00500F0B" w:rsidRDefault="00500F0B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primiri - expedieri</w:t>
            </w:r>
          </w:p>
          <w:p w14:paraId="3C44CA04" w14:textId="77777777" w:rsidR="00500F0B" w:rsidRPr="002532C4" w:rsidRDefault="00500F0B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6C449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4ED47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F7E95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7E00A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AA52A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9F2BAD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13 şi 14 </w:t>
            </w:r>
          </w:p>
          <w:p w14:paraId="705B6995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X</w:t>
            </w:r>
          </w:p>
          <w:p w14:paraId="7DEE5BE2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ambele poziţii ale schimbătorului numărul 61.</w:t>
            </w:r>
          </w:p>
        </w:tc>
      </w:tr>
      <w:tr w:rsidR="00500F0B" w14:paraId="49EDAA37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DC266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79639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AFA5F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3FD69" w14:textId="77777777" w:rsidR="00500F0B" w:rsidRDefault="00500F0B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46D5207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0A8D1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82 / 86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91E55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D9CDC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79908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6C471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FAD22F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11 - 13  </w:t>
            </w:r>
          </w:p>
          <w:p w14:paraId="0E5E1238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500F0B" w14:paraId="2052135A" w14:textId="77777777" w:rsidTr="004727FB">
        <w:trPr>
          <w:cantSplit/>
          <w:trHeight w:val="2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7CF7B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F70CE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787D8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350B8" w14:textId="77777777" w:rsidR="00500F0B" w:rsidRDefault="00500F0B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F8C8839" w14:textId="77777777" w:rsidR="00500F0B" w:rsidRPr="0037264C" w:rsidRDefault="00500F0B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7264C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2C355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70 /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C5870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9A23E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21165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2269C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3FFD1F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8 - 14</w:t>
            </w:r>
          </w:p>
          <w:p w14:paraId="70DE6EEB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500F0B" w14:paraId="41A44A50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D1F6B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AF66D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CBA66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785D7" w14:textId="77777777" w:rsidR="00500F0B" w:rsidRDefault="00500F0B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7AA65814" w14:textId="77777777" w:rsidR="00500F0B" w:rsidRPr="003A070D" w:rsidRDefault="00500F0B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A070D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DE256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0ECD0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9ACCC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6E1A7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BB1D0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61152D9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  St. Adjud Grupa Tranzit Cap Y.</w:t>
            </w:r>
          </w:p>
        </w:tc>
      </w:tr>
      <w:tr w:rsidR="00500F0B" w14:paraId="5FB34613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3C616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330D4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51201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073CC" w14:textId="77777777" w:rsidR="00500F0B" w:rsidRDefault="00500F0B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7C77453A" w14:textId="77777777" w:rsidR="00500F0B" w:rsidRPr="00F401CD" w:rsidRDefault="00500F0B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C</w:t>
            </w:r>
            <w:r w:rsidRPr="00F401CD">
              <w:rPr>
                <w:rFonts w:ascii="Times New Roman" w:hAnsi="Times New Roman"/>
                <w:bCs w:val="0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7C679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46 </w:t>
            </w:r>
          </w:p>
          <w:p w14:paraId="6D75C1EF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DCD95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4AC5E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54075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685B8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1F4CD0C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8 - 13 </w:t>
            </w:r>
          </w:p>
          <w:p w14:paraId="776B0532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500F0B" w14:paraId="4050E72A" w14:textId="77777777" w:rsidTr="004727FB">
        <w:trPr>
          <w:cantSplit/>
          <w:trHeight w:val="4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42AEE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FD91A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8C955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0AAB5" w14:textId="77777777" w:rsidR="00500F0B" w:rsidRDefault="00500F0B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63199BA" w14:textId="77777777" w:rsidR="00500F0B" w:rsidRDefault="00500F0B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 xml:space="preserve">linia 7 </w:t>
            </w:r>
          </w:p>
          <w:p w14:paraId="77E34258" w14:textId="77777777" w:rsidR="00500F0B" w:rsidRDefault="00500F0B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518A3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F09FD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F3AE0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288E8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AE47A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DBFF01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7</w:t>
            </w:r>
          </w:p>
          <w:p w14:paraId="6DD2854E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500F0B" w14:paraId="51E928D5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10A66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8EA95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C35F7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F046C" w14:textId="77777777" w:rsidR="00500F0B" w:rsidRDefault="00500F0B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51D965D9" w14:textId="77777777" w:rsidR="00500F0B" w:rsidRDefault="00500F0B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linia 13</w:t>
            </w:r>
          </w:p>
          <w:p w14:paraId="1C2512A9" w14:textId="77777777" w:rsidR="00500F0B" w:rsidRDefault="00500F0B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  <w:p w14:paraId="5549A9F8" w14:textId="77777777" w:rsidR="00500F0B" w:rsidRPr="002532C4" w:rsidRDefault="00500F0B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A815D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 Staţie până la T.D.J. 90 / 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18056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53BE2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7225E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E651D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DB9D1D7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13</w:t>
            </w:r>
          </w:p>
          <w:p w14:paraId="6CB409CF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Y.</w:t>
            </w:r>
          </w:p>
        </w:tc>
      </w:tr>
      <w:tr w:rsidR="00500F0B" w14:paraId="23710B59" w14:textId="77777777" w:rsidTr="004727FB">
        <w:trPr>
          <w:cantSplit/>
          <w:trHeight w:val="6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05D19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09399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B36D1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2A87E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6E36EF4B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70FD9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13/17-19-33/35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7DE8E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1EEEA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74E44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25693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accesul</w:t>
            </w:r>
          </w:p>
          <w:p w14:paraId="67A0375E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linia 2 directă</w:t>
            </w:r>
          </w:p>
          <w:p w14:paraId="0878F58E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1 - 12 Marfă. </w:t>
            </w:r>
          </w:p>
        </w:tc>
      </w:tr>
      <w:tr w:rsidR="00500F0B" w14:paraId="55A7E4C1" w14:textId="77777777" w:rsidTr="004727FB">
        <w:trPr>
          <w:cantSplit/>
          <w:trHeight w:val="47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D291A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EA721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E9146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82709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3A6E60CE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4A530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200EB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A3973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AB0D8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F0D8F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1087FE8B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sch.76,  </w:t>
            </w:r>
          </w:p>
          <w:p w14:paraId="4C3CDAEF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500F0B" w14:paraId="357CE897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FA977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4FC8A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930D1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2B757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20805049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4C587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AB10B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6ED82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24708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BB73A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30011B31" w14:textId="77777777" w:rsidR="00500F0B" w:rsidRPr="00CB3447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 .</w:t>
            </w:r>
          </w:p>
        </w:tc>
      </w:tr>
      <w:tr w:rsidR="00500F0B" w14:paraId="47052BF6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3AEC4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45ABE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9CDB8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5C325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Bacău -</w:t>
            </w:r>
          </w:p>
          <w:p w14:paraId="79CC17DD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C66AF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C028B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A6677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308+677</w:t>
            </w:r>
          </w:p>
          <w:p w14:paraId="13F9A026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308+893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19F21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2A037" w14:textId="77777777" w:rsidR="00500F0B" w:rsidRPr="004143AF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A890EB0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00F0B" w14:paraId="1E20A439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454C9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56363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28190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15EC8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Galbeni, 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E06F6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11</w:t>
            </w:r>
          </w:p>
          <w:p w14:paraId="21CDB8DA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ax stația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9407C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BC536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9A5AD" w14:textId="77777777" w:rsidR="00500F0B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59777" w14:textId="77777777" w:rsidR="00500F0B" w:rsidRPr="004143AF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00F0B" w14:paraId="05AC69E3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8D913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C9AD9" w14:textId="77777777" w:rsidR="00500F0B" w:rsidRDefault="00500F0B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D54B7" w14:textId="77777777" w:rsidR="00500F0B" w:rsidRPr="00D33E71" w:rsidRDefault="00500F0B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7E12C" w14:textId="77777777" w:rsidR="00500F0B" w:rsidRDefault="00500F0B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44863604" w14:textId="77777777" w:rsidR="00500F0B" w:rsidRDefault="00500F0B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319E8" w14:textId="77777777" w:rsidR="00500F0B" w:rsidRDefault="00500F0B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5CD0C" w14:textId="77777777" w:rsidR="00500F0B" w:rsidRDefault="00500F0B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81143" w14:textId="77777777" w:rsidR="00500F0B" w:rsidRDefault="00500F0B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B1142" w14:textId="77777777" w:rsidR="00500F0B" w:rsidRDefault="00500F0B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1C341" w14:textId="77777777" w:rsidR="00500F0B" w:rsidRPr="004143AF" w:rsidRDefault="00500F0B" w:rsidP="00D3024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500F0B" w14:paraId="04B12265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6D1B4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7AE9E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2E77F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7D5F7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059854FA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0B231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0E48E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D04DD" w14:textId="77777777" w:rsidR="00500F0B" w:rsidRDefault="00500F0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04DB5" w14:textId="77777777" w:rsidR="00500F0B" w:rsidRPr="00D33E71" w:rsidRDefault="00500F0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1CDCE" w14:textId="77777777" w:rsidR="00500F0B" w:rsidRDefault="00500F0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500F0B" w14:paraId="0609A572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13CE8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A5D4E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A6F0D" w14:textId="77777777" w:rsidR="00500F0B" w:rsidRPr="00D33E71" w:rsidRDefault="00500F0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306FD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Paşcani Triaj</w:t>
            </w:r>
          </w:p>
          <w:p w14:paraId="47DFD367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6B - 12B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DF8CC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E96E8" w14:textId="77777777" w:rsidR="00500F0B" w:rsidRPr="00D33E71" w:rsidRDefault="00500F0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0123B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83402" w14:textId="77777777" w:rsidR="00500F0B" w:rsidRPr="00D33E71" w:rsidRDefault="00500F0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FEAA5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00F0B" w14:paraId="2504ECDD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CB04D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4420D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6E2E2" w14:textId="77777777" w:rsidR="00500F0B" w:rsidRPr="00D33E71" w:rsidRDefault="00500F0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AE31A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Dolhasca</w:t>
            </w:r>
          </w:p>
          <w:p w14:paraId="2FA71E9C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E090F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E5BBF" w14:textId="77777777" w:rsidR="00500F0B" w:rsidRPr="00D33E71" w:rsidRDefault="00500F0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252F3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526B1" w14:textId="77777777" w:rsidR="00500F0B" w:rsidRPr="00D33E71" w:rsidRDefault="00500F0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A5327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00F0B" w14:paraId="0F83F62E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FB120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B0679" w14:textId="77777777" w:rsidR="00500F0B" w:rsidRDefault="00500F0B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37740E60" w14:textId="77777777" w:rsidR="00500F0B" w:rsidRDefault="00500F0B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8381C" w14:textId="77777777" w:rsidR="00500F0B" w:rsidRPr="00D33E71" w:rsidRDefault="00500F0B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D9611" w14:textId="77777777" w:rsidR="00500F0B" w:rsidRDefault="00500F0B" w:rsidP="0096172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Dolhasca - Liteni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2C272" w14:textId="77777777" w:rsidR="00500F0B" w:rsidRDefault="00500F0B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A7910" w14:textId="77777777" w:rsidR="00500F0B" w:rsidRPr="00D33E71" w:rsidRDefault="00500F0B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33926" w14:textId="77777777" w:rsidR="00500F0B" w:rsidRDefault="00500F0B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4AC43494" w14:textId="77777777" w:rsidR="00500F0B" w:rsidRDefault="00500F0B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2006F" w14:textId="77777777" w:rsidR="00500F0B" w:rsidRPr="00D33E71" w:rsidRDefault="00500F0B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78708" w14:textId="77777777" w:rsidR="00500F0B" w:rsidRDefault="00500F0B" w:rsidP="0096172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500F0B" w14:paraId="68EA5DDD" w14:textId="77777777" w:rsidTr="004727FB">
        <w:trPr>
          <w:cantSplit/>
          <w:trHeight w:val="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805FF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AE5D3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F8F7E" w14:textId="77777777" w:rsidR="00500F0B" w:rsidRPr="00D33E71" w:rsidRDefault="00500F0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0A553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Liteni</w:t>
            </w:r>
          </w:p>
          <w:p w14:paraId="2BF32A3F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880DA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D63F1BE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DCD3F" w14:textId="77777777" w:rsidR="00500F0B" w:rsidRPr="00D33E71" w:rsidRDefault="00500F0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7A318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8B091" w14:textId="77777777" w:rsidR="00500F0B" w:rsidRPr="00D33E71" w:rsidRDefault="00500F0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A6891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00F0B" w14:paraId="78B6FEA0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FC34D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4168D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1CDD5" w14:textId="77777777" w:rsidR="00500F0B" w:rsidRPr="00D33E71" w:rsidRDefault="00500F0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22E1C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1A9FB7D3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BD059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954D719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CC228" w14:textId="77777777" w:rsidR="00500F0B" w:rsidRPr="00D33E71" w:rsidRDefault="00500F0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15DD6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9A465" w14:textId="77777777" w:rsidR="00500F0B" w:rsidRPr="00D33E71" w:rsidRDefault="00500F0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4A5BC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00F0B" w14:paraId="6F6F9C92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33E75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FCB92" w14:textId="77777777" w:rsidR="00500F0B" w:rsidRDefault="00500F0B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17B4D" w14:textId="77777777" w:rsidR="00500F0B" w:rsidRPr="00D33E71" w:rsidRDefault="00500F0B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41BF3" w14:textId="77777777" w:rsidR="00500F0B" w:rsidRDefault="00500F0B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27913775" w14:textId="77777777" w:rsidR="00500F0B" w:rsidRDefault="00500F0B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958DA" w14:textId="77777777" w:rsidR="00500F0B" w:rsidRDefault="00500F0B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6A25266" w14:textId="77777777" w:rsidR="00500F0B" w:rsidRDefault="00500F0B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FFD87" w14:textId="77777777" w:rsidR="00500F0B" w:rsidRPr="00D33E71" w:rsidRDefault="00500F0B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E0228" w14:textId="77777777" w:rsidR="00500F0B" w:rsidRDefault="00500F0B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57167" w14:textId="77777777" w:rsidR="00500F0B" w:rsidRPr="00D33E71" w:rsidRDefault="00500F0B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C5116" w14:textId="77777777" w:rsidR="00500F0B" w:rsidRDefault="00500F0B" w:rsidP="00EB05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00F0B" w14:paraId="13D925DB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67651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5BCD7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A85E2" w14:textId="77777777" w:rsidR="00500F0B" w:rsidRPr="00D33E71" w:rsidRDefault="00500F0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EF9A9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271C719B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F1D68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557C6F1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2377F32E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4BB8E734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0F8A9846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07BDD" w14:textId="77777777" w:rsidR="00500F0B" w:rsidRPr="00D33E71" w:rsidRDefault="00500F0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C9D3C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8D95F" w14:textId="77777777" w:rsidR="00500F0B" w:rsidRPr="00D33E71" w:rsidRDefault="00500F0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7CB6E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D42475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</w:t>
            </w:r>
          </w:p>
          <w:p w14:paraId="4487931E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numai la parcursuri peste sch. nr. 1, 3, 5 şi 7 </w:t>
            </w:r>
          </w:p>
          <w:p w14:paraId="2023AE0F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poziţie abătută.</w:t>
            </w:r>
          </w:p>
        </w:tc>
      </w:tr>
      <w:tr w:rsidR="00500F0B" w14:paraId="350C8181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E0313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8B270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257EB" w14:textId="77777777" w:rsidR="00500F0B" w:rsidRPr="00D33E71" w:rsidRDefault="00500F0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3950E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1D2A2D41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6D121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1D9DE" w14:textId="77777777" w:rsidR="00500F0B" w:rsidRPr="00D33E71" w:rsidRDefault="00500F0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015A8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B991C" w14:textId="77777777" w:rsidR="00500F0B" w:rsidRPr="00D33E71" w:rsidRDefault="00500F0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DA12A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500F0B" w14:paraId="4CDD3174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10303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D5910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EA5E2" w14:textId="77777777" w:rsidR="00500F0B" w:rsidRPr="00D33E71" w:rsidRDefault="00500F0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EBE98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4152B1D9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DA980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BDC5AE9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85417" w14:textId="77777777" w:rsidR="00500F0B" w:rsidRPr="00D33E71" w:rsidRDefault="00500F0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EE014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7447F" w14:textId="77777777" w:rsidR="00500F0B" w:rsidRPr="00D33E71" w:rsidRDefault="00500F0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B7ED3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00F0B" w14:paraId="33C1A678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F0FF2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3AAD4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D60C7" w14:textId="77777777" w:rsidR="00500F0B" w:rsidRPr="00D33E71" w:rsidRDefault="00500F0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6A35C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4235DDEF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FE7AD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56B7A71F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la </w:t>
            </w:r>
          </w:p>
          <w:p w14:paraId="5E9330D8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</w:t>
            </w:r>
          </w:p>
          <w:p w14:paraId="4FC5AD7A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D0772" w14:textId="77777777" w:rsidR="00500F0B" w:rsidRPr="00D33E71" w:rsidRDefault="00500F0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3905C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5DB49" w14:textId="77777777" w:rsidR="00500F0B" w:rsidRPr="00D33E71" w:rsidRDefault="00500F0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A4C66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00F0B" w14:paraId="33AE308A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C1306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2A751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9BBF9" w14:textId="77777777" w:rsidR="00500F0B" w:rsidRPr="00D33E71" w:rsidRDefault="00500F0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D0884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425C6740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1DE09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72DFECA9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13871718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408DA566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EFDF1" w14:textId="77777777" w:rsidR="00500F0B" w:rsidRPr="00D33E71" w:rsidRDefault="00500F0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0CFC1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F0AB7" w14:textId="77777777" w:rsidR="00500F0B" w:rsidRPr="00D33E71" w:rsidRDefault="00500F0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ABBA9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00F0B" w14:paraId="2062DE15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8F86C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F1C5A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F8FB8" w14:textId="77777777" w:rsidR="00500F0B" w:rsidRPr="00D33E71" w:rsidRDefault="00500F0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97CC2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2353DC25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13DB9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9CA94" w14:textId="77777777" w:rsidR="00500F0B" w:rsidRDefault="00500F0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D90F1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E4D15" w14:textId="77777777" w:rsidR="00500F0B" w:rsidRPr="00D33E71" w:rsidRDefault="00500F0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00F2C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00F0B" w14:paraId="42C1978D" w14:textId="77777777" w:rsidTr="004727FB">
        <w:trPr>
          <w:cantSplit/>
          <w:trHeight w:val="2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E8FF8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5C361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5597A" w14:textId="77777777" w:rsidR="00500F0B" w:rsidRPr="00D33E71" w:rsidRDefault="00500F0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64CC0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1F6B3AC4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A42F3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7A744A2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7 - </w:t>
            </w:r>
          </w:p>
          <w:p w14:paraId="4700EB78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095634A9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9 - 11 - </w:t>
            </w:r>
          </w:p>
          <w:p w14:paraId="4B2EF79C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DE8B2" w14:textId="77777777" w:rsidR="00500F0B" w:rsidRPr="00D33E71" w:rsidRDefault="00500F0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4EA60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04C6D" w14:textId="77777777" w:rsidR="00500F0B" w:rsidRPr="00D33E71" w:rsidRDefault="00500F0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0CC7B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00F0B" w14:paraId="20A24DE8" w14:textId="77777777" w:rsidTr="004727FB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FC249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D179F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03C4E" w14:textId="77777777" w:rsidR="00500F0B" w:rsidRPr="00D33E71" w:rsidRDefault="00500F0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63474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21574838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cale largă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A4C69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AD2173B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23064" w14:textId="77777777" w:rsidR="00500F0B" w:rsidRPr="00D33E71" w:rsidRDefault="00500F0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</w:t>
            </w:r>
            <w:r w:rsidRPr="00D33E71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72CD7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01D02" w14:textId="77777777" w:rsidR="00500F0B" w:rsidRPr="00D33E71" w:rsidRDefault="00500F0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59497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00F0B" w14:paraId="20A12E5F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38A3C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AE82D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9F205" w14:textId="77777777" w:rsidR="00500F0B" w:rsidRPr="00D33E71" w:rsidRDefault="00500F0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68468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7EF25468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CL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D16B0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487+100</w:t>
            </w:r>
          </w:p>
          <w:p w14:paraId="727C2FFB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9AC6B" w14:textId="77777777" w:rsidR="00500F0B" w:rsidRPr="00D33E71" w:rsidRDefault="00500F0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83EA5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7F525" w14:textId="77777777" w:rsidR="00500F0B" w:rsidRPr="00D33E71" w:rsidRDefault="00500F0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43E92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00F0B" w14:paraId="21DEB5AC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CC95A" w14:textId="77777777" w:rsidR="00500F0B" w:rsidRDefault="00500F0B" w:rsidP="00500F0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56F8A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4E5E9" w14:textId="77777777" w:rsidR="00500F0B" w:rsidRPr="00D33E71" w:rsidRDefault="00500F0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5013F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5D8DB36A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CL</w:t>
            </w:r>
          </w:p>
          <w:p w14:paraId="2028C812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016DB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9B1DD" w14:textId="77777777" w:rsidR="00500F0B" w:rsidRPr="00D33E71" w:rsidRDefault="00500F0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9511D" w14:textId="77777777" w:rsidR="00500F0B" w:rsidRDefault="00500F0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9999A" w14:textId="77777777" w:rsidR="00500F0B" w:rsidRPr="00D33E71" w:rsidRDefault="00500F0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6A181" w14:textId="77777777" w:rsidR="00500F0B" w:rsidRDefault="00500F0B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7EC38DC" w14:textId="77777777" w:rsidR="00500F0B" w:rsidRPr="00BA7DAE" w:rsidRDefault="00500F0B" w:rsidP="000A5D7E">
      <w:pPr>
        <w:tabs>
          <w:tab w:val="left" w:pos="2748"/>
        </w:tabs>
        <w:rPr>
          <w:sz w:val="20"/>
          <w:lang w:val="ro-RO"/>
        </w:rPr>
      </w:pPr>
    </w:p>
    <w:p w14:paraId="5F27521E" w14:textId="77777777" w:rsidR="00500F0B" w:rsidRDefault="00500F0B" w:rsidP="007E1810">
      <w:pPr>
        <w:pStyle w:val="Heading1"/>
        <w:spacing w:line="360" w:lineRule="auto"/>
      </w:pPr>
      <w:r>
        <w:t>LINIA 511</w:t>
      </w:r>
    </w:p>
    <w:p w14:paraId="02863ED7" w14:textId="77777777" w:rsidR="00500F0B" w:rsidRPr="009B4FEF" w:rsidRDefault="00500F0B" w:rsidP="00791B14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DĂRMĂNEŞTI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00F0B" w14:paraId="532B5B9C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56DD5" w14:textId="77777777" w:rsidR="00500F0B" w:rsidRDefault="00500F0B" w:rsidP="00500F0B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37944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02469" w14:textId="77777777" w:rsidR="00500F0B" w:rsidRPr="00D33E71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1899D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09093218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36A6E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09A6E225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623E534C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0C0E6ABF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1D697" w14:textId="77777777" w:rsidR="00500F0B" w:rsidRPr="00D33E71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210FB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25AE2" w14:textId="77777777" w:rsidR="00500F0B" w:rsidRPr="00D33E71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54094" w14:textId="77777777" w:rsidR="00500F0B" w:rsidRPr="009E7CE7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9E7CE7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500F0B" w14:paraId="3C45B1C9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6549A" w14:textId="77777777" w:rsidR="00500F0B" w:rsidRDefault="00500F0B" w:rsidP="00500F0B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86520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C338C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2612B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Cacica </w:t>
            </w:r>
          </w:p>
          <w:p w14:paraId="3B468A42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2E570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vârful sch. 5 </w:t>
            </w:r>
          </w:p>
          <w:p w14:paraId="6798BCE5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69939AC5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vârful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561E3" w14:textId="77777777" w:rsidR="00500F0B" w:rsidRPr="00F02EF7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93801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63F7A" w14:textId="77777777" w:rsidR="00500F0B" w:rsidRPr="00BE2D76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DFF3E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00F0B" w14:paraId="6F554386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231B4" w14:textId="77777777" w:rsidR="00500F0B" w:rsidRDefault="00500F0B" w:rsidP="00500F0B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99D62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22+030</w:t>
            </w:r>
          </w:p>
          <w:p w14:paraId="7F178E04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0325A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88D20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Cacica -</w:t>
            </w:r>
          </w:p>
          <w:p w14:paraId="789AC3B6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 Dealului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31B12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2686A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C9369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FE202" w14:textId="77777777" w:rsidR="00500F0B" w:rsidRPr="00BE2D76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E4FC7" w14:textId="77777777" w:rsidR="00500F0B" w:rsidRPr="00193954" w:rsidRDefault="00500F0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9395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193954">
              <w:rPr>
                <w:b/>
                <w:bCs/>
                <w:iCs/>
                <w:sz w:val="20"/>
              </w:rPr>
              <w:t>două locomotive cuplate.</w:t>
            </w:r>
          </w:p>
          <w:p w14:paraId="12375219" w14:textId="77777777" w:rsidR="00500F0B" w:rsidRPr="00176852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7685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00F0B" w14:paraId="130FDDC7" w14:textId="77777777">
        <w:trPr>
          <w:cantSplit/>
          <w:trHeight w:val="1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C5F98" w14:textId="77777777" w:rsidR="00500F0B" w:rsidRDefault="00500F0B" w:rsidP="00500F0B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C240F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0251E" w14:textId="77777777" w:rsidR="00500F0B" w:rsidRPr="002108A9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CEFA6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5062A7E4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73CFC7F1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65AE5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1149BDDD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55058360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DEDA3" w14:textId="77777777" w:rsidR="00500F0B" w:rsidRPr="00F02EF7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27869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200BB" w14:textId="77777777" w:rsidR="00500F0B" w:rsidRPr="00BE2D76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2BC55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00F0B" w14:paraId="5FBA6F0E" w14:textId="77777777">
        <w:trPr>
          <w:cantSplit/>
          <w:trHeight w:val="9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BC70D" w14:textId="77777777" w:rsidR="00500F0B" w:rsidRDefault="00500F0B" w:rsidP="00500F0B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01A8F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7BBD0" w14:textId="77777777" w:rsidR="00500F0B" w:rsidRPr="002108A9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CE890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Pojorâta</w:t>
            </w:r>
          </w:p>
          <w:p w14:paraId="5442B986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42206" w14:textId="77777777" w:rsidR="00500F0B" w:rsidRDefault="00500F0B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de la Cap Y </w:t>
            </w:r>
          </w:p>
          <w:p w14:paraId="4B29F993" w14:textId="77777777" w:rsidR="00500F0B" w:rsidRDefault="00500F0B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la </w:t>
            </w:r>
          </w:p>
          <w:p w14:paraId="24585B7D" w14:textId="77777777" w:rsidR="00500F0B" w:rsidRDefault="00500F0B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ax </w:t>
            </w:r>
          </w:p>
          <w:p w14:paraId="6CBA9124" w14:textId="77777777" w:rsidR="00500F0B" w:rsidRDefault="00500F0B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EFDE6" w14:textId="77777777" w:rsidR="00500F0B" w:rsidRPr="00F02EF7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F4914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36D04" w14:textId="77777777" w:rsidR="00500F0B" w:rsidRPr="00BE2D76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A09E4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00F0B" w14:paraId="45051D37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3566A" w14:textId="77777777" w:rsidR="00500F0B" w:rsidRDefault="00500F0B" w:rsidP="00500F0B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6CA51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C6CE7" w14:textId="77777777" w:rsidR="00500F0B" w:rsidRPr="002108A9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AADD7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Iacobeni</w:t>
            </w:r>
          </w:p>
          <w:p w14:paraId="74BBD55D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53CD4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F2B8E86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767AC" w14:textId="77777777" w:rsidR="00500F0B" w:rsidRPr="00F02EF7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105C7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78A65" w14:textId="77777777" w:rsidR="00500F0B" w:rsidRPr="00BE2D76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51C22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00F0B" w14:paraId="5564624F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EB127" w14:textId="77777777" w:rsidR="00500F0B" w:rsidRDefault="00500F0B" w:rsidP="00500F0B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F0DC5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007EC" w14:textId="77777777" w:rsidR="00500F0B" w:rsidRPr="002108A9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CBBE8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Argestru</w:t>
            </w:r>
          </w:p>
          <w:p w14:paraId="4E617E95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20907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0FE6D" w14:textId="77777777" w:rsidR="00500F0B" w:rsidRPr="00F02EF7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D6DDE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CC86B" w14:textId="77777777" w:rsidR="00500F0B" w:rsidRPr="00BE2D76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1AADA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00F0B" w14:paraId="655AD51C" w14:textId="77777777">
        <w:trPr>
          <w:cantSplit/>
          <w:trHeight w:val="1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C46F2" w14:textId="77777777" w:rsidR="00500F0B" w:rsidRDefault="00500F0B" w:rsidP="00500F0B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A6803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51A79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57690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Larion</w:t>
            </w:r>
          </w:p>
          <w:p w14:paraId="18824DA7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  <w:p w14:paraId="59E9C341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4684E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Cap X la Km</w:t>
            </w:r>
          </w:p>
          <w:p w14:paraId="7652746A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8FEEB" w14:textId="77777777" w:rsidR="00500F0B" w:rsidRPr="00F02EF7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85351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10B04" w14:textId="77777777" w:rsidR="00500F0B" w:rsidRPr="00BE2D76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061F6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00F0B" w14:paraId="16282B7F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E7C98" w14:textId="77777777" w:rsidR="00500F0B" w:rsidRDefault="00500F0B" w:rsidP="00500F0B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EC2DE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6647D" w14:textId="77777777" w:rsidR="00500F0B" w:rsidRPr="002108A9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9DED5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Mare</w:t>
            </w:r>
          </w:p>
          <w:p w14:paraId="11267FE7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57153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93DAB" w14:textId="77777777" w:rsidR="00500F0B" w:rsidRPr="00F02EF7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F8BA8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D9142" w14:textId="77777777" w:rsidR="00500F0B" w:rsidRPr="00BE2D76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A7A07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00F0B" w14:paraId="55A3F42D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96F85" w14:textId="77777777" w:rsidR="00500F0B" w:rsidRDefault="00500F0B" w:rsidP="00500F0B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806A0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302A4" w14:textId="77777777" w:rsidR="00500F0B" w:rsidRPr="002108A9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9113D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Măgura Ilvei, 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72BD2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90F40" w14:textId="77777777" w:rsidR="00500F0B" w:rsidRPr="00F02EF7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ADCC0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364B3" w14:textId="77777777" w:rsidR="00500F0B" w:rsidRPr="00BE2D76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B14A6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00F0B" w14:paraId="0682D9E5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B5451" w14:textId="77777777" w:rsidR="00500F0B" w:rsidRDefault="00500F0B" w:rsidP="00500F0B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E6578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76F5B" w14:textId="77777777" w:rsidR="00500F0B" w:rsidRPr="002108A9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7C9D4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Leşu Ilvei</w:t>
            </w:r>
          </w:p>
          <w:p w14:paraId="19D6A6B4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  <w:p w14:paraId="5AC61551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C9AAA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56366E95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013D29AB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227428F0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la </w:t>
            </w:r>
          </w:p>
          <w:p w14:paraId="5D535248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88A5B" w14:textId="77777777" w:rsidR="00500F0B" w:rsidRPr="00F02EF7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0A052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34CC4" w14:textId="77777777" w:rsidR="00500F0B" w:rsidRPr="00BE2D76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4F975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00F0B" w14:paraId="0E665228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DD83E" w14:textId="77777777" w:rsidR="00500F0B" w:rsidRDefault="00500F0B" w:rsidP="00500F0B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DA941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2D737" w14:textId="77777777" w:rsidR="00500F0B" w:rsidRPr="002108A9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72016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4E06D44B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B1516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774874">
              <w:rPr>
                <w:b/>
                <w:bCs/>
                <w:sz w:val="20"/>
              </w:rPr>
              <w:t>c</w:t>
            </w:r>
            <w:r>
              <w:rPr>
                <w:b/>
                <w:bCs/>
                <w:sz w:val="20"/>
              </w:rPr>
              <w:t>ă</w:t>
            </w:r>
            <w:r w:rsidRPr="00774874">
              <w:rPr>
                <w:b/>
                <w:bCs/>
                <w:sz w:val="20"/>
              </w:rPr>
              <w:t>lc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 xml:space="preserve">i sch. R28 </w:t>
            </w:r>
            <w:r>
              <w:rPr>
                <w:b/>
                <w:bCs/>
                <w:sz w:val="20"/>
              </w:rPr>
              <w:t>ș</w:t>
            </w:r>
            <w:r w:rsidRPr="00774874">
              <w:rPr>
                <w:b/>
                <w:bCs/>
                <w:sz w:val="20"/>
              </w:rPr>
              <w:t>i v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4F702" w14:textId="77777777" w:rsidR="00500F0B" w:rsidRPr="00F02EF7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4F80C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CA2A0" w14:textId="77777777" w:rsidR="00500F0B" w:rsidRPr="00BE2D76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7ABCB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00F0B" w14:paraId="6F10DD09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A7FFB" w14:textId="77777777" w:rsidR="00500F0B" w:rsidRDefault="00500F0B" w:rsidP="00500F0B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C838B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F50A6" w14:textId="77777777" w:rsidR="00500F0B" w:rsidRPr="002108A9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5D263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45B4F0E3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A14E6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08CA0" w14:textId="77777777" w:rsidR="00500F0B" w:rsidRPr="00F02EF7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FC47F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204F8" w14:textId="77777777" w:rsidR="00500F0B" w:rsidRPr="00BE2D76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566D9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ED77AFC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95DB74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– 12.</w:t>
            </w:r>
          </w:p>
        </w:tc>
      </w:tr>
      <w:tr w:rsidR="00500F0B" w14:paraId="15A4609F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C91AF" w14:textId="77777777" w:rsidR="00500F0B" w:rsidRDefault="00500F0B" w:rsidP="00500F0B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DEAAD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0AB50" w14:textId="77777777" w:rsidR="00500F0B" w:rsidRPr="002108A9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90C4F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5069E9EC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FD78F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E3D2DBD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08C9F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F64E3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E29FD" w14:textId="77777777" w:rsidR="00500F0B" w:rsidRPr="00BE2D76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D9A5E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537B841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și 7.</w:t>
            </w:r>
          </w:p>
        </w:tc>
      </w:tr>
      <w:tr w:rsidR="00500F0B" w14:paraId="453F753B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B606B" w14:textId="77777777" w:rsidR="00500F0B" w:rsidRDefault="00500F0B" w:rsidP="00500F0B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ECC99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C00B7" w14:textId="77777777" w:rsidR="00500F0B" w:rsidRPr="002108A9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46557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5E3093FE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A6BDE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CF8C90B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5509C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2518D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F891A" w14:textId="77777777" w:rsidR="00500F0B" w:rsidRPr="00BE2D76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BA673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A5D7B38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4CED7B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– 10.</w:t>
            </w:r>
          </w:p>
        </w:tc>
      </w:tr>
      <w:tr w:rsidR="00500F0B" w14:paraId="1BDDC075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1217D" w14:textId="77777777" w:rsidR="00500F0B" w:rsidRDefault="00500F0B" w:rsidP="00500F0B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E9612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00C54" w14:textId="77777777" w:rsidR="00500F0B" w:rsidRPr="002108A9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5B98D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420C1131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C5CC4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15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FC57C" w14:textId="77777777" w:rsidR="00500F0B" w:rsidRPr="00F02EF7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810AC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45C2C" w14:textId="77777777" w:rsidR="00500F0B" w:rsidRPr="00BE2D76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0B49D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00F0B" w14:paraId="5FD2BA35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CFEAE" w14:textId="77777777" w:rsidR="00500F0B" w:rsidRDefault="00500F0B" w:rsidP="00500F0B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31933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A9804" w14:textId="77777777" w:rsidR="00500F0B" w:rsidRPr="002108A9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686CE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06EE4CE7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8F901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59952" w14:textId="77777777" w:rsidR="00500F0B" w:rsidRPr="00F02EF7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79F4E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735E0" w14:textId="77777777" w:rsidR="00500F0B" w:rsidRPr="00BE2D76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A913E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323E766B" w14:textId="77777777" w:rsidR="00500F0B" w:rsidRDefault="00500F0B">
      <w:pPr>
        <w:spacing w:before="40" w:after="40" w:line="192" w:lineRule="auto"/>
        <w:ind w:right="57"/>
        <w:rPr>
          <w:sz w:val="20"/>
          <w:lang w:val="ro-RO"/>
        </w:rPr>
      </w:pPr>
    </w:p>
    <w:p w14:paraId="6E0E713B" w14:textId="77777777" w:rsidR="00500F0B" w:rsidRDefault="00500F0B" w:rsidP="00072BF3">
      <w:pPr>
        <w:pStyle w:val="Heading1"/>
        <w:spacing w:line="360" w:lineRule="auto"/>
      </w:pPr>
      <w:bookmarkStart w:id="5" w:name="_Hlk182558800"/>
      <w:r>
        <w:t>LINIA 517</w:t>
      </w:r>
    </w:p>
    <w:p w14:paraId="3B1AD68D" w14:textId="77777777" w:rsidR="00500F0B" w:rsidRDefault="00500F0B" w:rsidP="00F07F75">
      <w:pPr>
        <w:pStyle w:val="Heading1"/>
        <w:spacing w:line="360" w:lineRule="auto"/>
        <w:rPr>
          <w:b w:val="0"/>
          <w:bCs w:val="0"/>
          <w:sz w:val="8"/>
        </w:rPr>
      </w:pPr>
      <w:r>
        <w:t>SUCEAVA - GURA HUMORULUI</w:t>
      </w:r>
    </w:p>
    <w:bookmarkEnd w:id="5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5"/>
        <w:gridCol w:w="870"/>
        <w:gridCol w:w="755"/>
        <w:gridCol w:w="2491"/>
      </w:tblGrid>
      <w:tr w:rsidR="00500F0B" w14:paraId="4822F7E1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5AB47" w14:textId="77777777" w:rsidR="00500F0B" w:rsidRDefault="00500F0B" w:rsidP="00500F0B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88447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78E8F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4B39C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7A7B08DD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FF208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4FE8A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5C19B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15078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8DA7E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00F0B" w14:paraId="78441457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C3FFE" w14:textId="77777777" w:rsidR="00500F0B" w:rsidRDefault="00500F0B" w:rsidP="00500F0B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FB12B" w14:textId="77777777" w:rsidR="00500F0B" w:rsidRDefault="00500F0B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C7373" w14:textId="77777777" w:rsidR="00500F0B" w:rsidRDefault="00500F0B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5C3ED" w14:textId="77777777" w:rsidR="00500F0B" w:rsidRDefault="00500F0B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6A5A45AF" w14:textId="77777777" w:rsidR="00500F0B" w:rsidRDefault="00500F0B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02B75" w14:textId="77777777" w:rsidR="00500F0B" w:rsidRDefault="00500F0B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FFC05" w14:textId="77777777" w:rsidR="00500F0B" w:rsidRDefault="00500F0B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447D4" w14:textId="77777777" w:rsidR="00500F0B" w:rsidRDefault="00500F0B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434BB" w14:textId="77777777" w:rsidR="00500F0B" w:rsidRDefault="00500F0B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7C3ED" w14:textId="77777777" w:rsidR="00500F0B" w:rsidRDefault="00500F0B" w:rsidP="004616D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00F0B" w14:paraId="16EA98F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D451D" w14:textId="77777777" w:rsidR="00500F0B" w:rsidRDefault="00500F0B" w:rsidP="00500F0B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15EF2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45BF5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88B2B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340F96D6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A5BA5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F3AB9DB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3AF8FC7F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7CFB6A60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542CE7B3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19D8F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6677D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D1FDF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C726B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7DFE6CDA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numai la parcursuri peste sch. nr. 1, 3, 5 şi 7 </w:t>
            </w:r>
          </w:p>
          <w:p w14:paraId="24A2DC4F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poziţii abătute.</w:t>
            </w:r>
          </w:p>
        </w:tc>
      </w:tr>
      <w:tr w:rsidR="00500F0B" w14:paraId="74B6923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A3203" w14:textId="77777777" w:rsidR="00500F0B" w:rsidRDefault="00500F0B" w:rsidP="00500F0B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D7C79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D108F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13FA6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3C23AD54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D4A2E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3984E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6E11E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7349B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A100C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500F0B" w14:paraId="5F8DBC1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463E9" w14:textId="77777777" w:rsidR="00500F0B" w:rsidRDefault="00500F0B" w:rsidP="00500F0B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994F8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4D831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6B16F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0211BCCE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4D744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340E4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D5F0A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3F858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B2F98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00F0B" w14:paraId="751BC37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50748" w14:textId="77777777" w:rsidR="00500F0B" w:rsidRDefault="00500F0B" w:rsidP="00500F0B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541F4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FFD96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05C6D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Ciprian Porumbescu</w:t>
            </w:r>
          </w:p>
          <w:p w14:paraId="57B6A1E1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D1E3E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DDA69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0B63A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B9EDF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A95A6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00F0B" w14:paraId="2A9099D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694FB" w14:textId="77777777" w:rsidR="00500F0B" w:rsidRDefault="00500F0B" w:rsidP="00500F0B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E389F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F2AFE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1163D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Berchișești, 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ECBF8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3D093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544F5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355A1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8C73F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00F0B" w14:paraId="3F674EE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AEB22" w14:textId="77777777" w:rsidR="00500F0B" w:rsidRDefault="00500F0B" w:rsidP="00500F0B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B2DE7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CB362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AA6D7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7F8F8A33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prim.-exped.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5CFB9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19EEB62A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75CF2772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stație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9377A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20EEC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35823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91FD7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7949C40F" w14:textId="77777777" w:rsidR="00500F0B" w:rsidRDefault="00500F0B" w:rsidP="00F232A2">
      <w:pPr>
        <w:spacing w:before="40" w:after="40" w:line="192" w:lineRule="auto"/>
        <w:ind w:right="57"/>
        <w:rPr>
          <w:sz w:val="20"/>
          <w:lang w:val="ro-RO"/>
        </w:rPr>
      </w:pPr>
    </w:p>
    <w:p w14:paraId="50F06161" w14:textId="77777777" w:rsidR="00500F0B" w:rsidRDefault="00500F0B" w:rsidP="00DE3370">
      <w:pPr>
        <w:pStyle w:val="Heading1"/>
        <w:spacing w:line="360" w:lineRule="auto"/>
      </w:pPr>
      <w:r>
        <w:t>LINIA 610</w:t>
      </w:r>
    </w:p>
    <w:p w14:paraId="30D4AD91" w14:textId="77777777" w:rsidR="00500F0B" w:rsidRDefault="00500F0B" w:rsidP="00824360">
      <w:pPr>
        <w:pStyle w:val="Heading1"/>
        <w:spacing w:line="360" w:lineRule="auto"/>
        <w:rPr>
          <w:b w:val="0"/>
          <w:bCs w:val="0"/>
          <w:sz w:val="8"/>
        </w:rPr>
      </w:pPr>
      <w:r>
        <w:t>IAŞI - PAŞCANI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500F0B" w14:paraId="01BB7211" w14:textId="77777777" w:rsidTr="00F54A4F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359A8" w14:textId="77777777" w:rsidR="00500F0B" w:rsidRDefault="00500F0B" w:rsidP="00500F0B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374E6" w14:textId="77777777" w:rsidR="00500F0B" w:rsidRDefault="00500F0B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8607E" w14:textId="77777777" w:rsidR="00500F0B" w:rsidRPr="00F81D6F" w:rsidRDefault="00500F0B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A7973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0141E2AF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20600" w14:textId="77777777" w:rsidR="00500F0B" w:rsidRDefault="00500F0B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7DCD1134" w14:textId="77777777" w:rsidR="00500F0B" w:rsidRDefault="00500F0B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3F19F013" w14:textId="77777777" w:rsidR="00500F0B" w:rsidRDefault="00500F0B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 </w:t>
            </w:r>
          </w:p>
          <w:p w14:paraId="611BF03A" w14:textId="77777777" w:rsidR="00500F0B" w:rsidRDefault="00500F0B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BCD6C" w14:textId="77777777" w:rsidR="00500F0B" w:rsidRPr="00F81D6F" w:rsidRDefault="00500F0B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44E60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F7DD0" w14:textId="77777777" w:rsidR="00500F0B" w:rsidRPr="00F81D6F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A4C3C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00F0B" w14:paraId="49CA2E4E" w14:textId="77777777" w:rsidTr="00F54A4F">
        <w:trPr>
          <w:cantSplit/>
          <w:trHeight w:val="6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3A89B" w14:textId="77777777" w:rsidR="00500F0B" w:rsidRDefault="00500F0B" w:rsidP="00500F0B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7FF28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45886" w14:textId="77777777" w:rsidR="00500F0B" w:rsidRPr="00F81D6F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51951" w14:textId="77777777" w:rsidR="00500F0B" w:rsidRDefault="00500F0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6AA944C4" w14:textId="77777777" w:rsidR="00500F0B" w:rsidRDefault="00500F0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FF548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131C271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–</w:t>
            </w:r>
          </w:p>
          <w:p w14:paraId="5CFD497B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–</w:t>
            </w:r>
          </w:p>
          <w:p w14:paraId="7BF8EB1E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0CC45" w14:textId="77777777" w:rsidR="00500F0B" w:rsidRPr="00F81D6F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93BF8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E8F2E" w14:textId="77777777" w:rsidR="00500F0B" w:rsidRPr="00F81D6F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7BBBE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Iaşi Nord.</w:t>
            </w:r>
          </w:p>
        </w:tc>
      </w:tr>
      <w:tr w:rsidR="00500F0B" w14:paraId="73AF1FE2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F4EB5" w14:textId="77777777" w:rsidR="00500F0B" w:rsidRDefault="00500F0B" w:rsidP="00500F0B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B76EF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E67FF" w14:textId="77777777" w:rsidR="00500F0B" w:rsidRPr="00F81D6F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86BD0" w14:textId="77777777" w:rsidR="00500F0B" w:rsidRDefault="00500F0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46ED0405" w14:textId="77777777" w:rsidR="00500F0B" w:rsidRDefault="00500F0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line cuprinsă între </w:t>
            </w:r>
          </w:p>
          <w:p w14:paraId="0DC01E85" w14:textId="77777777" w:rsidR="00500F0B" w:rsidRDefault="00500F0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nr.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F7A9B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27, 35 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F5F2E" w14:textId="77777777" w:rsidR="00500F0B" w:rsidRPr="00F81D6F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33D81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B56E1" w14:textId="77777777" w:rsidR="00500F0B" w:rsidRPr="00F81D6F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0C77C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liniile 12 , 13 şi 16 din Grupa Mărfuri, </w:t>
            </w:r>
          </w:p>
          <w:p w14:paraId="3431C068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 şi intrări - ieşiri Depou Cap X.</w:t>
            </w:r>
          </w:p>
        </w:tc>
      </w:tr>
      <w:tr w:rsidR="00500F0B" w14:paraId="093D1DDD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71398" w14:textId="77777777" w:rsidR="00500F0B" w:rsidRDefault="00500F0B" w:rsidP="00500F0B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776AD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0971F" w14:textId="77777777" w:rsidR="00500F0B" w:rsidRPr="00F81D6F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27D04" w14:textId="77777777" w:rsidR="00500F0B" w:rsidRDefault="00500F0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Iași Lețcani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2ECEC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81E35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BB67E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62+300</w:t>
            </w:r>
          </w:p>
          <w:p w14:paraId="55C4AE14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718D8" w14:textId="77777777" w:rsidR="00500F0B" w:rsidRPr="00F81D6F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0FFAB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 xml:space="preserve">Semnalizată </w:t>
            </w:r>
            <w:r>
              <w:rPr>
                <w:b/>
                <w:bCs/>
                <w:iCs/>
                <w:sz w:val="20"/>
              </w:rPr>
              <w:br/>
              <w:t xml:space="preserve">cu inductori de 1000Hz </w:t>
            </w:r>
            <w:r>
              <w:rPr>
                <w:b/>
                <w:bCs/>
                <w:iCs/>
                <w:sz w:val="20"/>
              </w:rPr>
              <w:br/>
              <w:t>la paletele galbene</w:t>
            </w:r>
          </w:p>
        </w:tc>
      </w:tr>
      <w:tr w:rsidR="00500F0B" w14:paraId="50BA03BE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F597E" w14:textId="77777777" w:rsidR="00500F0B" w:rsidRDefault="00500F0B" w:rsidP="00500F0B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8DEB6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4BED6" w14:textId="77777777" w:rsidR="00500F0B" w:rsidRPr="00F81D6F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A05F6" w14:textId="77777777" w:rsidR="00500F0B" w:rsidRDefault="00500F0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Frumos</w:t>
            </w:r>
          </w:p>
          <w:p w14:paraId="56338FA0" w14:textId="77777777" w:rsidR="00500F0B" w:rsidRDefault="00500F0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9BE20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ieșire X6</w:t>
            </w:r>
          </w:p>
          <w:p w14:paraId="5D9F92A9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4DCA50B5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71E7F" w14:textId="77777777" w:rsidR="00500F0B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9D9D0" w14:textId="77777777" w:rsidR="00500F0B" w:rsidRDefault="00500F0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5B4B7" w14:textId="77777777" w:rsidR="00500F0B" w:rsidRPr="00F81D6F" w:rsidRDefault="00500F0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29423" w14:textId="77777777" w:rsidR="00500F0B" w:rsidRDefault="00500F0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0B2E61C6" w14:textId="77777777" w:rsidR="00500F0B" w:rsidRPr="00F54A4F" w:rsidRDefault="00500F0B" w:rsidP="00F54A4F">
      <w:pPr>
        <w:tabs>
          <w:tab w:val="left" w:pos="3768"/>
        </w:tabs>
        <w:rPr>
          <w:sz w:val="20"/>
          <w:szCs w:val="20"/>
          <w:lang w:val="en-US"/>
        </w:rPr>
      </w:pPr>
    </w:p>
    <w:p w14:paraId="0D69A2ED" w14:textId="77777777" w:rsidR="00500F0B" w:rsidRDefault="00500F0B">
      <w:pPr>
        <w:tabs>
          <w:tab w:val="left" w:pos="3768"/>
        </w:tabs>
        <w:rPr>
          <w:sz w:val="20"/>
          <w:szCs w:val="20"/>
          <w:lang w:val="ro-RO"/>
        </w:rPr>
      </w:pPr>
    </w:p>
    <w:p w14:paraId="50D3C459" w14:textId="77777777" w:rsidR="001F549C" w:rsidRDefault="001F549C">
      <w:pPr>
        <w:tabs>
          <w:tab w:val="left" w:pos="3768"/>
        </w:tabs>
        <w:rPr>
          <w:sz w:val="20"/>
          <w:szCs w:val="20"/>
          <w:lang w:val="ro-RO"/>
        </w:rPr>
      </w:pPr>
    </w:p>
    <w:p w14:paraId="63647E7D" w14:textId="77777777" w:rsidR="001F549C" w:rsidRDefault="001F549C">
      <w:pPr>
        <w:tabs>
          <w:tab w:val="left" w:pos="3768"/>
        </w:tabs>
        <w:rPr>
          <w:sz w:val="20"/>
          <w:szCs w:val="20"/>
          <w:lang w:val="ro-RO"/>
        </w:rPr>
      </w:pPr>
    </w:p>
    <w:p w14:paraId="632D1153" w14:textId="77777777" w:rsidR="001F549C" w:rsidRDefault="001F549C">
      <w:pPr>
        <w:tabs>
          <w:tab w:val="left" w:pos="3768"/>
        </w:tabs>
        <w:rPr>
          <w:sz w:val="20"/>
          <w:szCs w:val="20"/>
          <w:lang w:val="ro-RO"/>
        </w:rPr>
      </w:pPr>
    </w:p>
    <w:p w14:paraId="0A15FE32" w14:textId="77777777" w:rsidR="001F549C" w:rsidRDefault="001F549C">
      <w:pPr>
        <w:tabs>
          <w:tab w:val="left" w:pos="3768"/>
        </w:tabs>
        <w:rPr>
          <w:sz w:val="20"/>
          <w:szCs w:val="20"/>
          <w:lang w:val="ro-RO"/>
        </w:rPr>
      </w:pPr>
    </w:p>
    <w:p w14:paraId="1A43C37C" w14:textId="77777777" w:rsidR="001F549C" w:rsidRDefault="001F549C">
      <w:pPr>
        <w:tabs>
          <w:tab w:val="left" w:pos="3768"/>
        </w:tabs>
        <w:rPr>
          <w:sz w:val="20"/>
          <w:szCs w:val="20"/>
          <w:lang w:val="ro-RO"/>
        </w:rPr>
      </w:pPr>
    </w:p>
    <w:p w14:paraId="4138DCBC" w14:textId="77777777" w:rsidR="001F549C" w:rsidRDefault="001F549C">
      <w:pPr>
        <w:tabs>
          <w:tab w:val="left" w:pos="3768"/>
        </w:tabs>
        <w:rPr>
          <w:sz w:val="20"/>
          <w:szCs w:val="20"/>
          <w:lang w:val="ro-RO"/>
        </w:rPr>
      </w:pPr>
    </w:p>
    <w:p w14:paraId="63839F2B" w14:textId="77777777" w:rsidR="001F549C" w:rsidRDefault="001F549C">
      <w:pPr>
        <w:tabs>
          <w:tab w:val="left" w:pos="3768"/>
        </w:tabs>
        <w:rPr>
          <w:sz w:val="20"/>
          <w:szCs w:val="20"/>
          <w:lang w:val="ro-RO"/>
        </w:rPr>
      </w:pPr>
    </w:p>
    <w:p w14:paraId="4386B6C8" w14:textId="77777777" w:rsidR="001F549C" w:rsidRDefault="001F549C">
      <w:pPr>
        <w:tabs>
          <w:tab w:val="left" w:pos="3768"/>
        </w:tabs>
        <w:rPr>
          <w:sz w:val="20"/>
          <w:szCs w:val="20"/>
          <w:lang w:val="ro-RO"/>
        </w:rPr>
      </w:pPr>
    </w:p>
    <w:p w14:paraId="182827DF" w14:textId="77777777" w:rsidR="001F549C" w:rsidRPr="00C60E02" w:rsidRDefault="001F549C">
      <w:pPr>
        <w:tabs>
          <w:tab w:val="left" w:pos="3768"/>
        </w:tabs>
        <w:rPr>
          <w:sz w:val="20"/>
          <w:szCs w:val="20"/>
          <w:lang w:val="ro-RO"/>
        </w:rPr>
      </w:pPr>
    </w:p>
    <w:p w14:paraId="1613F8DF" w14:textId="77777777" w:rsidR="00500F0B" w:rsidRPr="00C21F42" w:rsidRDefault="00500F0B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173F3238" w14:textId="77777777" w:rsidR="00500F0B" w:rsidRPr="00C21F42" w:rsidRDefault="00500F0B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6E765273" w14:textId="77777777" w:rsidR="00500F0B" w:rsidRPr="00C21F42" w:rsidRDefault="00500F0B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4C460A40" w14:textId="77777777" w:rsidR="00500F0B" w:rsidRPr="00C21F42" w:rsidRDefault="00500F0B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3604187C" w14:textId="77777777" w:rsidR="00500F0B" w:rsidRDefault="00500F0B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562C21B7" w14:textId="77777777" w:rsidR="00500F0B" w:rsidRPr="00C21F42" w:rsidRDefault="00500F0B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76164D0F" w14:textId="77777777" w:rsidR="00500F0B" w:rsidRPr="00C21F42" w:rsidRDefault="00500F0B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509721A6" w14:textId="77777777" w:rsidR="00500F0B" w:rsidRPr="00C21F42" w:rsidRDefault="00500F0B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50F2B80B" w14:textId="77777777" w:rsidR="00500F0B" w:rsidRPr="00C21F42" w:rsidRDefault="00500F0B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1795BCA1" w14:textId="77777777" w:rsidR="00FB37F1" w:rsidRPr="00B90126" w:rsidRDefault="00FB37F1" w:rsidP="00B90126"/>
    <w:sectPr w:rsidR="00FB37F1" w:rsidRPr="00B90126" w:rsidSect="003C1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94D9E" w14:textId="77777777" w:rsidR="008801AF" w:rsidRDefault="008801AF">
      <w:r>
        <w:separator/>
      </w:r>
    </w:p>
  </w:endnote>
  <w:endnote w:type="continuationSeparator" w:id="0">
    <w:p w14:paraId="3D704738" w14:textId="77777777" w:rsidR="008801AF" w:rsidRDefault="00880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74684" w14:textId="77777777" w:rsidR="001E482D" w:rsidRDefault="001E48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48634" w14:textId="77777777" w:rsidR="001E482D" w:rsidRDefault="001E48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49DE1" w14:textId="77777777" w:rsidR="001E482D" w:rsidRDefault="001E48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B04C4" w14:textId="77777777" w:rsidR="008801AF" w:rsidRDefault="008801AF">
      <w:r>
        <w:separator/>
      </w:r>
    </w:p>
  </w:footnote>
  <w:footnote w:type="continuationSeparator" w:id="0">
    <w:p w14:paraId="7D9868A5" w14:textId="77777777" w:rsidR="008801AF" w:rsidRDefault="008801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003F0" w14:textId="77777777" w:rsidR="006F5073" w:rsidRDefault="00B217DC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F1C69">
      <w:rPr>
        <w:rStyle w:val="PageNumber"/>
        <w:noProof/>
      </w:rPr>
      <w:t>2</w:t>
    </w:r>
    <w:r>
      <w:rPr>
        <w:rStyle w:val="PageNumber"/>
      </w:rPr>
      <w:fldChar w:fldCharType="end"/>
    </w:r>
  </w:p>
  <w:p w14:paraId="1893F7D7" w14:textId="76A041CE" w:rsidR="006F5073" w:rsidRDefault="00247522" w:rsidP="003C1145">
    <w:pPr>
      <w:framePr w:w="7382" w:h="340" w:hRule="exact" w:wrap="around" w:vAnchor="page" w:hAnchor="page" w:x="1385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</w:t>
    </w:r>
    <w:r w:rsidR="00790661">
      <w:rPr>
        <w:b/>
        <w:bCs/>
        <w:i/>
        <w:iCs/>
        <w:sz w:val="22"/>
      </w:rPr>
      <w:t>decada 11-20 noiembrie 2026</w:t>
    </w:r>
  </w:p>
  <w:p w14:paraId="7F97AAEC" w14:textId="77777777" w:rsidR="006F5073" w:rsidRDefault="006F5073">
    <w:pPr>
      <w:pStyle w:val="Header"/>
      <w:ind w:firstLine="357"/>
      <w:jc w:val="right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FA66B3">
      <w:rPr>
        <w:rStyle w:val="PageNumber"/>
        <w:b/>
        <w:bCs/>
      </w:rPr>
      <w:t>CLUJ</w:t>
    </w:r>
  </w:p>
  <w:tbl>
    <w:tblPr>
      <w:tblW w:w="0" w:type="auto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"/>
      <w:gridCol w:w="822"/>
      <w:gridCol w:w="822"/>
      <w:gridCol w:w="2155"/>
      <w:gridCol w:w="822"/>
      <w:gridCol w:w="822"/>
      <w:gridCol w:w="822"/>
      <w:gridCol w:w="822"/>
      <w:gridCol w:w="2467"/>
    </w:tblGrid>
    <w:tr w:rsidR="006F5073" w14:paraId="2E817646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78852C4C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28015686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56611058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64BCEC9D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3ECE2B69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066435F6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4D76D789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din staţii, aferente 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6337934F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661B3728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3D1FE43B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0B837817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4DA2B6DD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764E1213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2C186248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3E7F35E7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3143BF47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0F0DD0E6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2013D3AF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33ACA908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01DD6430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2559357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6A6500A1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</w:t>
          </w:r>
        </w:p>
        <w:p w14:paraId="3FD60EA2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staţii aferente </w:t>
          </w:r>
        </w:p>
        <w:p w14:paraId="11FC3725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67" w:type="dxa"/>
          <w:vMerge w:val="restart"/>
          <w:tcMar>
            <w:left w:w="0" w:type="dxa"/>
            <w:right w:w="0" w:type="dxa"/>
          </w:tcMar>
          <w:vAlign w:val="center"/>
        </w:tcPr>
        <w:p w14:paraId="13DC3533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  <w:p w14:paraId="01F1A632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</w:p>
      </w:tc>
    </w:tr>
    <w:tr w:rsidR="006F5073" w14:paraId="749E6F44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37A3386B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BB83B50" w14:textId="77777777" w:rsidR="006F5073" w:rsidRDefault="006F5073" w:rsidP="002E51C2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35C828C1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5AD052E5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50912C8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4822323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62EE0EBF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61B8A541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67" w:type="dxa"/>
          <w:vMerge/>
          <w:tcMar>
            <w:left w:w="0" w:type="dxa"/>
            <w:right w:w="0" w:type="dxa"/>
          </w:tcMar>
        </w:tcPr>
        <w:p w14:paraId="03A88FB9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7D1F7358" w14:textId="77777777" w:rsidR="006F5073" w:rsidRDefault="006F5073">
    <w:pPr>
      <w:pStyle w:val="Header"/>
      <w:rPr>
        <w:sz w:val="2"/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9BC03" w14:textId="77777777" w:rsidR="006F5073" w:rsidRDefault="00B217DC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07B44">
      <w:rPr>
        <w:rStyle w:val="PageNumber"/>
        <w:noProof/>
      </w:rPr>
      <w:t>3</w:t>
    </w:r>
    <w:r>
      <w:rPr>
        <w:rStyle w:val="PageNumber"/>
      </w:rPr>
      <w:fldChar w:fldCharType="end"/>
    </w:r>
  </w:p>
  <w:p w14:paraId="02BE85FA" w14:textId="6BCC4CB6" w:rsidR="00004110" w:rsidRPr="00A048AC" w:rsidRDefault="00247522" w:rsidP="00A57D9A">
    <w:pPr>
      <w:framePr w:w="7445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790661">
      <w:rPr>
        <w:b/>
        <w:bCs/>
        <w:i/>
        <w:iCs/>
        <w:sz w:val="22"/>
      </w:rPr>
      <w:t>decada 11-20 noiembrie 2026</w:t>
    </w:r>
  </w:p>
  <w:p w14:paraId="622674DA" w14:textId="77777777" w:rsidR="0098517A" w:rsidRPr="0098517A" w:rsidRDefault="0098517A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785DAF67" w14:textId="77777777" w:rsidR="00583208" w:rsidRPr="00583208" w:rsidRDefault="00583208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3D1EFBF4" w14:textId="77777777" w:rsidR="00C77A46" w:rsidRPr="00C77A46" w:rsidRDefault="00C77A46" w:rsidP="00A57D9A">
    <w:pPr>
      <w:framePr w:w="7445" w:h="340" w:hRule="exact" w:wrap="around" w:vAnchor="page" w:hAnchor="page" w:x="3193" w:y="891"/>
      <w:rPr>
        <w:b/>
        <w:sz w:val="28"/>
        <w:lang w:val="ro-RO"/>
      </w:rPr>
    </w:pPr>
  </w:p>
  <w:p w14:paraId="68B48B17" w14:textId="77777777" w:rsidR="001E2701" w:rsidRPr="001E2701" w:rsidRDefault="001E2701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7148EE2F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15E67272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44C12C25" w14:textId="77777777" w:rsidR="006F5073" w:rsidRDefault="006F5073" w:rsidP="00A57D9A">
    <w:pPr>
      <w:framePr w:w="7445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41C77224" w14:textId="77777777" w:rsidR="006F5073" w:rsidRDefault="006F5073">
    <w:pPr>
      <w:pStyle w:val="Header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FA66B3">
      <w:rPr>
        <w:rStyle w:val="PageNumber"/>
        <w:b/>
        <w:bCs/>
      </w:rPr>
      <w:t>CLUJ</w:t>
    </w:r>
  </w:p>
  <w:tbl>
    <w:tblPr>
      <w:tblW w:w="10206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4"/>
      <w:gridCol w:w="809"/>
      <w:gridCol w:w="810"/>
      <w:gridCol w:w="2197"/>
      <w:gridCol w:w="810"/>
      <w:gridCol w:w="810"/>
      <w:gridCol w:w="810"/>
      <w:gridCol w:w="810"/>
      <w:gridCol w:w="2486"/>
    </w:tblGrid>
    <w:tr w:rsidR="006F5073" w14:paraId="2A2294F1" w14:textId="77777777">
      <w:trPr>
        <w:cantSplit/>
        <w:jc w:val="center"/>
      </w:trPr>
      <w:tc>
        <w:tcPr>
          <w:tcW w:w="652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1B729BBB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6CD27CF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577CDFA1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6C9BFC80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3732B29C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2EFAEB1B" w14:textId="77777777" w:rsidR="00E37AAC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6B1A3BE1" w14:textId="77777777" w:rsidR="002E51C2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din staţii, aferente </w:t>
          </w:r>
        </w:p>
        <w:p w14:paraId="6878151B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61CE9C13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4E467AFD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00E91FF2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0A7B26D6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318DA1C2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21834F6E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458AF6C8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7F2A213E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0E4A5418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5488C6E7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1E436FE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1C27A3B1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37BF836F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492213C3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3B5D02E5" w14:textId="77777777" w:rsidR="00A84264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staţii aferente </w:t>
          </w:r>
        </w:p>
        <w:p w14:paraId="7A44E9F9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38" w:type="dxa"/>
          <w:vMerge w:val="restart"/>
          <w:tcMar>
            <w:left w:w="0" w:type="dxa"/>
            <w:right w:w="0" w:type="dxa"/>
          </w:tcMar>
          <w:vAlign w:val="center"/>
        </w:tcPr>
        <w:p w14:paraId="40D0ED0B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</w:tc>
    </w:tr>
    <w:tr w:rsidR="006F5073" w14:paraId="3E8BE829" w14:textId="77777777">
      <w:trPr>
        <w:cantSplit/>
        <w:trHeight w:val="509"/>
        <w:jc w:val="center"/>
      </w:trPr>
      <w:tc>
        <w:tcPr>
          <w:tcW w:w="652" w:type="dxa"/>
          <w:vMerge/>
          <w:tcMar>
            <w:left w:w="0" w:type="dxa"/>
            <w:right w:w="0" w:type="dxa"/>
          </w:tcMar>
        </w:tcPr>
        <w:p w14:paraId="0BB8A224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4531089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5231D3D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2F257039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4A4F03FD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458CD1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DC1A0F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3848C586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38" w:type="dxa"/>
          <w:vMerge/>
          <w:tcMar>
            <w:left w:w="0" w:type="dxa"/>
            <w:right w:w="0" w:type="dxa"/>
          </w:tcMar>
        </w:tcPr>
        <w:p w14:paraId="5ACE7C85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185651AD" w14:textId="77777777" w:rsidR="006F5073" w:rsidRDefault="006F5073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71AF0" w14:textId="77777777" w:rsidR="006F5073" w:rsidRDefault="006F5073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D2757"/>
    <w:multiLevelType w:val="hybridMultilevel"/>
    <w:tmpl w:val="B1E64440"/>
    <w:lvl w:ilvl="0" w:tplc="3BB4EA5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" w15:restartNumberingAfterBreak="0">
    <w:nsid w:val="05FF2E43"/>
    <w:multiLevelType w:val="hybridMultilevel"/>
    <w:tmpl w:val="B77454AE"/>
    <w:lvl w:ilvl="0" w:tplc="52AAD6A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662DC3"/>
    <w:multiLevelType w:val="hybridMultilevel"/>
    <w:tmpl w:val="BEC06E9C"/>
    <w:lvl w:ilvl="0" w:tplc="5C06CB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B56854"/>
    <w:multiLevelType w:val="hybridMultilevel"/>
    <w:tmpl w:val="637C19BA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5" w15:restartNumberingAfterBreak="0">
    <w:nsid w:val="0EC251F7"/>
    <w:multiLevelType w:val="hybridMultilevel"/>
    <w:tmpl w:val="2C8099DE"/>
    <w:lvl w:ilvl="0" w:tplc="02D4C3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" w15:restartNumberingAfterBreak="0">
    <w:nsid w:val="129A54F8"/>
    <w:multiLevelType w:val="hybridMultilevel"/>
    <w:tmpl w:val="C4462740"/>
    <w:lvl w:ilvl="0" w:tplc="B0FAFBC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3C5DD4"/>
    <w:multiLevelType w:val="hybridMultilevel"/>
    <w:tmpl w:val="B6DA6276"/>
    <w:lvl w:ilvl="0" w:tplc="688A0B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5C0CBD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4A3011"/>
    <w:multiLevelType w:val="hybridMultilevel"/>
    <w:tmpl w:val="0548EBE0"/>
    <w:lvl w:ilvl="0" w:tplc="DAB2719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575CC7"/>
    <w:multiLevelType w:val="hybridMultilevel"/>
    <w:tmpl w:val="EE0CEA1E"/>
    <w:lvl w:ilvl="0" w:tplc="555ABA9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0" w15:restartNumberingAfterBreak="0">
    <w:nsid w:val="27A77EA1"/>
    <w:multiLevelType w:val="hybridMultilevel"/>
    <w:tmpl w:val="66E4BB5A"/>
    <w:lvl w:ilvl="0" w:tplc="B88C8318">
      <w:start w:val="1"/>
      <w:numFmt w:val="decimal"/>
      <w:lvlRestart w:val="0"/>
      <w:suff w:val="nothing"/>
      <w:lvlText w:val="%1"/>
      <w:lvlJc w:val="right"/>
      <w:pPr>
        <w:ind w:left="227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67" w:hanging="360"/>
      </w:pPr>
    </w:lvl>
    <w:lvl w:ilvl="2" w:tplc="0409001B" w:tentative="1">
      <w:start w:val="1"/>
      <w:numFmt w:val="lowerRoman"/>
      <w:lvlText w:val="%3."/>
      <w:lvlJc w:val="right"/>
      <w:pPr>
        <w:ind w:left="2387" w:hanging="180"/>
      </w:pPr>
    </w:lvl>
    <w:lvl w:ilvl="3" w:tplc="0409000F" w:tentative="1">
      <w:start w:val="1"/>
      <w:numFmt w:val="decimal"/>
      <w:lvlText w:val="%4."/>
      <w:lvlJc w:val="left"/>
      <w:pPr>
        <w:ind w:left="3107" w:hanging="360"/>
      </w:pPr>
    </w:lvl>
    <w:lvl w:ilvl="4" w:tplc="04090019" w:tentative="1">
      <w:start w:val="1"/>
      <w:numFmt w:val="lowerLetter"/>
      <w:lvlText w:val="%5."/>
      <w:lvlJc w:val="left"/>
      <w:pPr>
        <w:ind w:left="3827" w:hanging="360"/>
      </w:pPr>
    </w:lvl>
    <w:lvl w:ilvl="5" w:tplc="0409001B" w:tentative="1">
      <w:start w:val="1"/>
      <w:numFmt w:val="lowerRoman"/>
      <w:lvlText w:val="%6."/>
      <w:lvlJc w:val="right"/>
      <w:pPr>
        <w:ind w:left="4547" w:hanging="180"/>
      </w:pPr>
    </w:lvl>
    <w:lvl w:ilvl="6" w:tplc="0409000F" w:tentative="1">
      <w:start w:val="1"/>
      <w:numFmt w:val="decimal"/>
      <w:lvlText w:val="%7."/>
      <w:lvlJc w:val="left"/>
      <w:pPr>
        <w:ind w:left="5267" w:hanging="360"/>
      </w:pPr>
    </w:lvl>
    <w:lvl w:ilvl="7" w:tplc="04090019" w:tentative="1">
      <w:start w:val="1"/>
      <w:numFmt w:val="lowerLetter"/>
      <w:lvlText w:val="%8."/>
      <w:lvlJc w:val="left"/>
      <w:pPr>
        <w:ind w:left="5987" w:hanging="360"/>
      </w:pPr>
    </w:lvl>
    <w:lvl w:ilvl="8" w:tplc="04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1" w15:restartNumberingAfterBreak="0">
    <w:nsid w:val="28A20DD1"/>
    <w:multiLevelType w:val="hybridMultilevel"/>
    <w:tmpl w:val="C8C0072C"/>
    <w:lvl w:ilvl="0" w:tplc="28E8B83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2" w15:restartNumberingAfterBreak="0">
    <w:nsid w:val="323965B2"/>
    <w:multiLevelType w:val="hybridMultilevel"/>
    <w:tmpl w:val="3C8A0504"/>
    <w:lvl w:ilvl="0" w:tplc="D3AAD58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shadow w:val="0"/>
        <w:emboss w:val="0"/>
        <w:imprint w:val="0"/>
        <w:vanish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8E573DF"/>
    <w:multiLevelType w:val="hybridMultilevel"/>
    <w:tmpl w:val="6262DB42"/>
    <w:lvl w:ilvl="0" w:tplc="38BE53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DA071EC"/>
    <w:multiLevelType w:val="hybridMultilevel"/>
    <w:tmpl w:val="07C44D06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5" w15:restartNumberingAfterBreak="0">
    <w:nsid w:val="3EF02C7E"/>
    <w:multiLevelType w:val="hybridMultilevel"/>
    <w:tmpl w:val="0D98D040"/>
    <w:lvl w:ilvl="0" w:tplc="EA4ABFFC">
      <w:start w:val="1"/>
      <w:numFmt w:val="decimal"/>
      <w:lvlRestart w:val="0"/>
      <w:suff w:val="nothing"/>
      <w:lvlText w:val="%1"/>
      <w:lvlJc w:val="right"/>
      <w:pPr>
        <w:ind w:left="-17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16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79A1C36"/>
    <w:multiLevelType w:val="hybridMultilevel"/>
    <w:tmpl w:val="0A245B42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8" w15:restartNumberingAfterBreak="0">
    <w:nsid w:val="499354ED"/>
    <w:multiLevelType w:val="hybridMultilevel"/>
    <w:tmpl w:val="806401F0"/>
    <w:lvl w:ilvl="0" w:tplc="18D02684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41B6202"/>
    <w:multiLevelType w:val="hybridMultilevel"/>
    <w:tmpl w:val="0CEC1D60"/>
    <w:lvl w:ilvl="0" w:tplc="815AEF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0" w15:restartNumberingAfterBreak="0">
    <w:nsid w:val="578F5030"/>
    <w:multiLevelType w:val="hybridMultilevel"/>
    <w:tmpl w:val="F8F2F57A"/>
    <w:lvl w:ilvl="0" w:tplc="B518FCE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1" w15:restartNumberingAfterBreak="0">
    <w:nsid w:val="599E4534"/>
    <w:multiLevelType w:val="hybridMultilevel"/>
    <w:tmpl w:val="556C70CC"/>
    <w:lvl w:ilvl="0" w:tplc="EAF8B7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2" w15:restartNumberingAfterBreak="0">
    <w:nsid w:val="5D2C203F"/>
    <w:multiLevelType w:val="hybridMultilevel"/>
    <w:tmpl w:val="FEF829E4"/>
    <w:lvl w:ilvl="0" w:tplc="8BE077B6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4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16114D6"/>
    <w:multiLevelType w:val="hybridMultilevel"/>
    <w:tmpl w:val="023AE354"/>
    <w:lvl w:ilvl="0" w:tplc="FFF61F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4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C628BB"/>
    <w:multiLevelType w:val="hybridMultilevel"/>
    <w:tmpl w:val="D62E448C"/>
    <w:lvl w:ilvl="0" w:tplc="315E4A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6" w15:restartNumberingAfterBreak="0">
    <w:nsid w:val="6E7713B3"/>
    <w:multiLevelType w:val="hybridMultilevel"/>
    <w:tmpl w:val="382A1CDE"/>
    <w:lvl w:ilvl="0" w:tplc="9CECA88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7" w15:restartNumberingAfterBreak="0">
    <w:nsid w:val="6EFE60C6"/>
    <w:multiLevelType w:val="hybridMultilevel"/>
    <w:tmpl w:val="D1D0C546"/>
    <w:lvl w:ilvl="0" w:tplc="A0EC23E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8" w15:restartNumberingAfterBreak="0">
    <w:nsid w:val="6F096BC8"/>
    <w:multiLevelType w:val="hybridMultilevel"/>
    <w:tmpl w:val="6CFA0C06"/>
    <w:lvl w:ilvl="0" w:tplc="81809D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9" w15:restartNumberingAfterBreak="0">
    <w:nsid w:val="70845803"/>
    <w:multiLevelType w:val="hybridMultilevel"/>
    <w:tmpl w:val="A0E2A2D2"/>
    <w:lvl w:ilvl="0" w:tplc="4DC4B17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0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68B16B3"/>
    <w:multiLevelType w:val="hybridMultilevel"/>
    <w:tmpl w:val="2442592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2" w15:restartNumberingAfterBreak="0">
    <w:nsid w:val="7D93351C"/>
    <w:multiLevelType w:val="hybridMultilevel"/>
    <w:tmpl w:val="770478BE"/>
    <w:lvl w:ilvl="0" w:tplc="C10C70FE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num w:numId="1" w16cid:durableId="75127274">
    <w:abstractNumId w:val="16"/>
  </w:num>
  <w:num w:numId="2" w16cid:durableId="49425750">
    <w:abstractNumId w:val="18"/>
  </w:num>
  <w:num w:numId="3" w16cid:durableId="1084766755">
    <w:abstractNumId w:val="22"/>
  </w:num>
  <w:num w:numId="4" w16cid:durableId="925267448">
    <w:abstractNumId w:val="15"/>
  </w:num>
  <w:num w:numId="5" w16cid:durableId="2121487831">
    <w:abstractNumId w:val="25"/>
  </w:num>
  <w:num w:numId="6" w16cid:durableId="500585142">
    <w:abstractNumId w:val="10"/>
  </w:num>
  <w:num w:numId="7" w16cid:durableId="702445140">
    <w:abstractNumId w:val="14"/>
  </w:num>
  <w:num w:numId="8" w16cid:durableId="814104230">
    <w:abstractNumId w:val="6"/>
  </w:num>
  <w:num w:numId="9" w16cid:durableId="1252155767">
    <w:abstractNumId w:val="2"/>
  </w:num>
  <w:num w:numId="10" w16cid:durableId="1849248932">
    <w:abstractNumId w:val="24"/>
  </w:num>
  <w:num w:numId="11" w16cid:durableId="19207109">
    <w:abstractNumId w:val="5"/>
  </w:num>
  <w:num w:numId="12" w16cid:durableId="1236934328">
    <w:abstractNumId w:val="30"/>
  </w:num>
  <w:num w:numId="13" w16cid:durableId="1870335516">
    <w:abstractNumId w:val="28"/>
  </w:num>
  <w:num w:numId="14" w16cid:durableId="2014606414">
    <w:abstractNumId w:val="12"/>
  </w:num>
  <w:num w:numId="15" w16cid:durableId="1359816668">
    <w:abstractNumId w:val="23"/>
  </w:num>
  <w:num w:numId="16" w16cid:durableId="1912083846">
    <w:abstractNumId w:val="20"/>
  </w:num>
  <w:num w:numId="17" w16cid:durableId="1631859490">
    <w:abstractNumId w:val="9"/>
  </w:num>
  <w:num w:numId="18" w16cid:durableId="943655160">
    <w:abstractNumId w:val="1"/>
  </w:num>
  <w:num w:numId="19" w16cid:durableId="163017956">
    <w:abstractNumId w:val="29"/>
  </w:num>
  <w:num w:numId="20" w16cid:durableId="910503826">
    <w:abstractNumId w:val="13"/>
  </w:num>
  <w:num w:numId="21" w16cid:durableId="1685790779">
    <w:abstractNumId w:val="27"/>
  </w:num>
  <w:num w:numId="22" w16cid:durableId="1729650970">
    <w:abstractNumId w:val="26"/>
  </w:num>
  <w:num w:numId="23" w16cid:durableId="377441754">
    <w:abstractNumId w:val="11"/>
  </w:num>
  <w:num w:numId="24" w16cid:durableId="1220871115">
    <w:abstractNumId w:val="3"/>
  </w:num>
  <w:num w:numId="25" w16cid:durableId="729811093">
    <w:abstractNumId w:val="19"/>
  </w:num>
  <w:num w:numId="26" w16cid:durableId="854537712">
    <w:abstractNumId w:val="7"/>
  </w:num>
  <w:num w:numId="27" w16cid:durableId="287666559">
    <w:abstractNumId w:val="8"/>
  </w:num>
  <w:num w:numId="28" w16cid:durableId="1543710383">
    <w:abstractNumId w:val="31"/>
  </w:num>
  <w:num w:numId="29" w16cid:durableId="1635136514">
    <w:abstractNumId w:val="32"/>
  </w:num>
  <w:num w:numId="30" w16cid:durableId="1514875602">
    <w:abstractNumId w:val="4"/>
  </w:num>
  <w:num w:numId="31" w16cid:durableId="225380356">
    <w:abstractNumId w:val="17"/>
  </w:num>
  <w:num w:numId="32" w16cid:durableId="1139152006">
    <w:abstractNumId w:val="21"/>
  </w:num>
  <w:num w:numId="33" w16cid:durableId="307369690">
    <w:abstractNumId w:val="0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IveC3sGj79N1tqjWBPbgBQru4Zjbo2o+q8SLQ7fCpDSPwuDynuZIx9MJ10J1BnQmoXad7ngrnSJk3d3GLZudDg==" w:salt="AY8+284+XXZn5tn/56A14A=="/>
  <w:defaultTabStop w:val="720"/>
  <w:hyphenationZone w:val="425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AB9"/>
    <w:rsid w:val="00000984"/>
    <w:rsid w:val="000010D8"/>
    <w:rsid w:val="000016B4"/>
    <w:rsid w:val="000017A1"/>
    <w:rsid w:val="00001FDE"/>
    <w:rsid w:val="0000269E"/>
    <w:rsid w:val="000026EB"/>
    <w:rsid w:val="00002B50"/>
    <w:rsid w:val="000034F1"/>
    <w:rsid w:val="00003549"/>
    <w:rsid w:val="00003587"/>
    <w:rsid w:val="00004110"/>
    <w:rsid w:val="00004597"/>
    <w:rsid w:val="0000523B"/>
    <w:rsid w:val="000052B6"/>
    <w:rsid w:val="0000589F"/>
    <w:rsid w:val="000058CE"/>
    <w:rsid w:val="00006151"/>
    <w:rsid w:val="0000637C"/>
    <w:rsid w:val="0000643E"/>
    <w:rsid w:val="00007238"/>
    <w:rsid w:val="000072A6"/>
    <w:rsid w:val="00007475"/>
    <w:rsid w:val="0000774E"/>
    <w:rsid w:val="00007ACE"/>
    <w:rsid w:val="00010039"/>
    <w:rsid w:val="000101C2"/>
    <w:rsid w:val="000103A4"/>
    <w:rsid w:val="00010765"/>
    <w:rsid w:val="00010D90"/>
    <w:rsid w:val="000115FA"/>
    <w:rsid w:val="00011A02"/>
    <w:rsid w:val="00011B93"/>
    <w:rsid w:val="000120BA"/>
    <w:rsid w:val="000128FF"/>
    <w:rsid w:val="00012BA4"/>
    <w:rsid w:val="000139C0"/>
    <w:rsid w:val="00013BE5"/>
    <w:rsid w:val="00013C88"/>
    <w:rsid w:val="00014794"/>
    <w:rsid w:val="000158FD"/>
    <w:rsid w:val="00015A4F"/>
    <w:rsid w:val="000160DD"/>
    <w:rsid w:val="00016300"/>
    <w:rsid w:val="00016423"/>
    <w:rsid w:val="00016B5B"/>
    <w:rsid w:val="00016FED"/>
    <w:rsid w:val="000175FD"/>
    <w:rsid w:val="00017C4F"/>
    <w:rsid w:val="00017FDC"/>
    <w:rsid w:val="00020188"/>
    <w:rsid w:val="000209C0"/>
    <w:rsid w:val="00020AE5"/>
    <w:rsid w:val="00021498"/>
    <w:rsid w:val="00021740"/>
    <w:rsid w:val="000219E9"/>
    <w:rsid w:val="00021DB9"/>
    <w:rsid w:val="00021E69"/>
    <w:rsid w:val="0002226C"/>
    <w:rsid w:val="000223F5"/>
    <w:rsid w:val="000228D1"/>
    <w:rsid w:val="00023094"/>
    <w:rsid w:val="000234DC"/>
    <w:rsid w:val="00023674"/>
    <w:rsid w:val="00023903"/>
    <w:rsid w:val="00023B48"/>
    <w:rsid w:val="00023DBE"/>
    <w:rsid w:val="00023F1B"/>
    <w:rsid w:val="00024155"/>
    <w:rsid w:val="000242F2"/>
    <w:rsid w:val="00024496"/>
    <w:rsid w:val="000244B2"/>
    <w:rsid w:val="00024827"/>
    <w:rsid w:val="000248F9"/>
    <w:rsid w:val="00024A9E"/>
    <w:rsid w:val="0002516D"/>
    <w:rsid w:val="00025379"/>
    <w:rsid w:val="00025CC3"/>
    <w:rsid w:val="00025F47"/>
    <w:rsid w:val="0002644C"/>
    <w:rsid w:val="00026552"/>
    <w:rsid w:val="0002664E"/>
    <w:rsid w:val="00026734"/>
    <w:rsid w:val="000267E0"/>
    <w:rsid w:val="00026847"/>
    <w:rsid w:val="00026AB0"/>
    <w:rsid w:val="00026B0B"/>
    <w:rsid w:val="00026B63"/>
    <w:rsid w:val="00026D12"/>
    <w:rsid w:val="0002736F"/>
    <w:rsid w:val="00027DDB"/>
    <w:rsid w:val="00030977"/>
    <w:rsid w:val="00031192"/>
    <w:rsid w:val="00031499"/>
    <w:rsid w:val="000319AE"/>
    <w:rsid w:val="000319D3"/>
    <w:rsid w:val="0003229E"/>
    <w:rsid w:val="00032D88"/>
    <w:rsid w:val="00032E66"/>
    <w:rsid w:val="000333F8"/>
    <w:rsid w:val="00033788"/>
    <w:rsid w:val="00033C77"/>
    <w:rsid w:val="00033EB0"/>
    <w:rsid w:val="00034D92"/>
    <w:rsid w:val="000357D2"/>
    <w:rsid w:val="00035F6C"/>
    <w:rsid w:val="00036277"/>
    <w:rsid w:val="000365E1"/>
    <w:rsid w:val="000368D4"/>
    <w:rsid w:val="00036E31"/>
    <w:rsid w:val="00037203"/>
    <w:rsid w:val="0003731A"/>
    <w:rsid w:val="00037764"/>
    <w:rsid w:val="000411A1"/>
    <w:rsid w:val="000426D1"/>
    <w:rsid w:val="00043394"/>
    <w:rsid w:val="000438BC"/>
    <w:rsid w:val="000445D6"/>
    <w:rsid w:val="0004485A"/>
    <w:rsid w:val="00044F5F"/>
    <w:rsid w:val="00045324"/>
    <w:rsid w:val="00045C27"/>
    <w:rsid w:val="00046178"/>
    <w:rsid w:val="000466CA"/>
    <w:rsid w:val="000469F4"/>
    <w:rsid w:val="0004724D"/>
    <w:rsid w:val="000506A8"/>
    <w:rsid w:val="00050E1D"/>
    <w:rsid w:val="00050FE4"/>
    <w:rsid w:val="000512DA"/>
    <w:rsid w:val="00051625"/>
    <w:rsid w:val="0005167E"/>
    <w:rsid w:val="00051F30"/>
    <w:rsid w:val="00051FC3"/>
    <w:rsid w:val="000521A9"/>
    <w:rsid w:val="00052B71"/>
    <w:rsid w:val="00052E84"/>
    <w:rsid w:val="0005428C"/>
    <w:rsid w:val="0005447B"/>
    <w:rsid w:val="00054958"/>
    <w:rsid w:val="00054A92"/>
    <w:rsid w:val="00054DD5"/>
    <w:rsid w:val="000556B4"/>
    <w:rsid w:val="00055937"/>
    <w:rsid w:val="00055C1D"/>
    <w:rsid w:val="00055F71"/>
    <w:rsid w:val="000562E1"/>
    <w:rsid w:val="000573E2"/>
    <w:rsid w:val="0005748A"/>
    <w:rsid w:val="000600F3"/>
    <w:rsid w:val="00060563"/>
    <w:rsid w:val="00060BDB"/>
    <w:rsid w:val="00060C7F"/>
    <w:rsid w:val="00061437"/>
    <w:rsid w:val="00061834"/>
    <w:rsid w:val="00061949"/>
    <w:rsid w:val="000621E3"/>
    <w:rsid w:val="0006346B"/>
    <w:rsid w:val="000634FE"/>
    <w:rsid w:val="00063510"/>
    <w:rsid w:val="00063C2C"/>
    <w:rsid w:val="00063DD4"/>
    <w:rsid w:val="000643C5"/>
    <w:rsid w:val="00064423"/>
    <w:rsid w:val="000648D5"/>
    <w:rsid w:val="00064A0E"/>
    <w:rsid w:val="0006580C"/>
    <w:rsid w:val="00065EB3"/>
    <w:rsid w:val="000670AB"/>
    <w:rsid w:val="00070740"/>
    <w:rsid w:val="000708A8"/>
    <w:rsid w:val="00070A10"/>
    <w:rsid w:val="00070B88"/>
    <w:rsid w:val="00070E56"/>
    <w:rsid w:val="00071171"/>
    <w:rsid w:val="000713FD"/>
    <w:rsid w:val="0007159D"/>
    <w:rsid w:val="000719B9"/>
    <w:rsid w:val="00071B55"/>
    <w:rsid w:val="0007228D"/>
    <w:rsid w:val="00072CA1"/>
    <w:rsid w:val="00072CA4"/>
    <w:rsid w:val="0007307D"/>
    <w:rsid w:val="00073A01"/>
    <w:rsid w:val="00073E2D"/>
    <w:rsid w:val="00074328"/>
    <w:rsid w:val="00074715"/>
    <w:rsid w:val="00074BEF"/>
    <w:rsid w:val="000753EF"/>
    <w:rsid w:val="00075751"/>
    <w:rsid w:val="00075CB8"/>
    <w:rsid w:val="000760FB"/>
    <w:rsid w:val="00076166"/>
    <w:rsid w:val="00076427"/>
    <w:rsid w:val="000766EA"/>
    <w:rsid w:val="000769EB"/>
    <w:rsid w:val="00076A96"/>
    <w:rsid w:val="00076C8A"/>
    <w:rsid w:val="000773E1"/>
    <w:rsid w:val="00077726"/>
    <w:rsid w:val="000777D5"/>
    <w:rsid w:val="00077CD8"/>
    <w:rsid w:val="000801D8"/>
    <w:rsid w:val="000802CC"/>
    <w:rsid w:val="00080842"/>
    <w:rsid w:val="000825A4"/>
    <w:rsid w:val="00082704"/>
    <w:rsid w:val="00082FD6"/>
    <w:rsid w:val="00083EBE"/>
    <w:rsid w:val="00083F1D"/>
    <w:rsid w:val="00084633"/>
    <w:rsid w:val="000849CE"/>
    <w:rsid w:val="000851FF"/>
    <w:rsid w:val="00085260"/>
    <w:rsid w:val="000853B2"/>
    <w:rsid w:val="00085588"/>
    <w:rsid w:val="00086325"/>
    <w:rsid w:val="00086881"/>
    <w:rsid w:val="00086AE3"/>
    <w:rsid w:val="00087050"/>
    <w:rsid w:val="000879B5"/>
    <w:rsid w:val="00087C80"/>
    <w:rsid w:val="000902A4"/>
    <w:rsid w:val="000907E7"/>
    <w:rsid w:val="00090B80"/>
    <w:rsid w:val="00091853"/>
    <w:rsid w:val="000918B6"/>
    <w:rsid w:val="00092696"/>
    <w:rsid w:val="00092E9C"/>
    <w:rsid w:val="00093021"/>
    <w:rsid w:val="0009306A"/>
    <w:rsid w:val="0009306D"/>
    <w:rsid w:val="0009332F"/>
    <w:rsid w:val="00093344"/>
    <w:rsid w:val="000934ED"/>
    <w:rsid w:val="00093C3D"/>
    <w:rsid w:val="000948BC"/>
    <w:rsid w:val="00094A69"/>
    <w:rsid w:val="00094F09"/>
    <w:rsid w:val="00094FC1"/>
    <w:rsid w:val="00095336"/>
    <w:rsid w:val="0009552E"/>
    <w:rsid w:val="000959A0"/>
    <w:rsid w:val="00095CE6"/>
    <w:rsid w:val="00095F9C"/>
    <w:rsid w:val="000961E6"/>
    <w:rsid w:val="00096240"/>
    <w:rsid w:val="00096B74"/>
    <w:rsid w:val="000973A7"/>
    <w:rsid w:val="00097AE3"/>
    <w:rsid w:val="00097F79"/>
    <w:rsid w:val="000A04BE"/>
    <w:rsid w:val="000A1454"/>
    <w:rsid w:val="000A17C5"/>
    <w:rsid w:val="000A1CB0"/>
    <w:rsid w:val="000A1ECD"/>
    <w:rsid w:val="000A2759"/>
    <w:rsid w:val="000A2E6A"/>
    <w:rsid w:val="000A3319"/>
    <w:rsid w:val="000A36D2"/>
    <w:rsid w:val="000A3712"/>
    <w:rsid w:val="000A38A0"/>
    <w:rsid w:val="000A3942"/>
    <w:rsid w:val="000A3F46"/>
    <w:rsid w:val="000A4093"/>
    <w:rsid w:val="000A4308"/>
    <w:rsid w:val="000A4481"/>
    <w:rsid w:val="000A484A"/>
    <w:rsid w:val="000A4D14"/>
    <w:rsid w:val="000A4F21"/>
    <w:rsid w:val="000A50EC"/>
    <w:rsid w:val="000A52AD"/>
    <w:rsid w:val="000A558B"/>
    <w:rsid w:val="000A661D"/>
    <w:rsid w:val="000A67BA"/>
    <w:rsid w:val="000A6B94"/>
    <w:rsid w:val="000A71EC"/>
    <w:rsid w:val="000A74F2"/>
    <w:rsid w:val="000A75DA"/>
    <w:rsid w:val="000A7A59"/>
    <w:rsid w:val="000B003F"/>
    <w:rsid w:val="000B00F9"/>
    <w:rsid w:val="000B0215"/>
    <w:rsid w:val="000B05B7"/>
    <w:rsid w:val="000B07F2"/>
    <w:rsid w:val="000B0A2E"/>
    <w:rsid w:val="000B113B"/>
    <w:rsid w:val="000B1216"/>
    <w:rsid w:val="000B154F"/>
    <w:rsid w:val="000B188F"/>
    <w:rsid w:val="000B200D"/>
    <w:rsid w:val="000B29C5"/>
    <w:rsid w:val="000B2E97"/>
    <w:rsid w:val="000B35D0"/>
    <w:rsid w:val="000B375A"/>
    <w:rsid w:val="000B3D0C"/>
    <w:rsid w:val="000B3F11"/>
    <w:rsid w:val="000B412F"/>
    <w:rsid w:val="000B43CB"/>
    <w:rsid w:val="000B4BC0"/>
    <w:rsid w:val="000B4DA9"/>
    <w:rsid w:val="000B5246"/>
    <w:rsid w:val="000B575D"/>
    <w:rsid w:val="000B59D0"/>
    <w:rsid w:val="000B5C80"/>
    <w:rsid w:val="000B5F2E"/>
    <w:rsid w:val="000B63BF"/>
    <w:rsid w:val="000B6418"/>
    <w:rsid w:val="000B646D"/>
    <w:rsid w:val="000B69C5"/>
    <w:rsid w:val="000B6BCA"/>
    <w:rsid w:val="000B787E"/>
    <w:rsid w:val="000B7B54"/>
    <w:rsid w:val="000C03A6"/>
    <w:rsid w:val="000C1818"/>
    <w:rsid w:val="000C1E72"/>
    <w:rsid w:val="000C2475"/>
    <w:rsid w:val="000C25DE"/>
    <w:rsid w:val="000C28CD"/>
    <w:rsid w:val="000C2E98"/>
    <w:rsid w:val="000C2EF9"/>
    <w:rsid w:val="000C348B"/>
    <w:rsid w:val="000C3B89"/>
    <w:rsid w:val="000C40D3"/>
    <w:rsid w:val="000C41ED"/>
    <w:rsid w:val="000C4E27"/>
    <w:rsid w:val="000C53B1"/>
    <w:rsid w:val="000C5495"/>
    <w:rsid w:val="000C5571"/>
    <w:rsid w:val="000C603B"/>
    <w:rsid w:val="000C628C"/>
    <w:rsid w:val="000C6BDA"/>
    <w:rsid w:val="000C732E"/>
    <w:rsid w:val="000C7930"/>
    <w:rsid w:val="000C7A93"/>
    <w:rsid w:val="000C7DD9"/>
    <w:rsid w:val="000D039F"/>
    <w:rsid w:val="000D05E8"/>
    <w:rsid w:val="000D0964"/>
    <w:rsid w:val="000D10B3"/>
    <w:rsid w:val="000D12D6"/>
    <w:rsid w:val="000D1814"/>
    <w:rsid w:val="000D1B1A"/>
    <w:rsid w:val="000D2306"/>
    <w:rsid w:val="000D2B6F"/>
    <w:rsid w:val="000D2C54"/>
    <w:rsid w:val="000D2E65"/>
    <w:rsid w:val="000D31B0"/>
    <w:rsid w:val="000D3480"/>
    <w:rsid w:val="000D3E8C"/>
    <w:rsid w:val="000D43BC"/>
    <w:rsid w:val="000D43E1"/>
    <w:rsid w:val="000D4D0E"/>
    <w:rsid w:val="000D52D2"/>
    <w:rsid w:val="000D53F8"/>
    <w:rsid w:val="000D567E"/>
    <w:rsid w:val="000D5CA4"/>
    <w:rsid w:val="000D5CB8"/>
    <w:rsid w:val="000D5E36"/>
    <w:rsid w:val="000D5EDB"/>
    <w:rsid w:val="000D6084"/>
    <w:rsid w:val="000D6208"/>
    <w:rsid w:val="000D6601"/>
    <w:rsid w:val="000D7203"/>
    <w:rsid w:val="000D7D26"/>
    <w:rsid w:val="000E0117"/>
    <w:rsid w:val="000E0541"/>
    <w:rsid w:val="000E08DC"/>
    <w:rsid w:val="000E09C7"/>
    <w:rsid w:val="000E0CB8"/>
    <w:rsid w:val="000E1564"/>
    <w:rsid w:val="000E208D"/>
    <w:rsid w:val="000E23D6"/>
    <w:rsid w:val="000E263B"/>
    <w:rsid w:val="000E2853"/>
    <w:rsid w:val="000E2B67"/>
    <w:rsid w:val="000E2D91"/>
    <w:rsid w:val="000E2ECA"/>
    <w:rsid w:val="000E2F20"/>
    <w:rsid w:val="000E32E1"/>
    <w:rsid w:val="000E366E"/>
    <w:rsid w:val="000E3D8E"/>
    <w:rsid w:val="000E40E7"/>
    <w:rsid w:val="000E427A"/>
    <w:rsid w:val="000E42CD"/>
    <w:rsid w:val="000E4704"/>
    <w:rsid w:val="000E56ED"/>
    <w:rsid w:val="000E572C"/>
    <w:rsid w:val="000E5788"/>
    <w:rsid w:val="000E61CD"/>
    <w:rsid w:val="000E64DA"/>
    <w:rsid w:val="000E6526"/>
    <w:rsid w:val="000E6AB2"/>
    <w:rsid w:val="000E7644"/>
    <w:rsid w:val="000E78D2"/>
    <w:rsid w:val="000F0193"/>
    <w:rsid w:val="000F0498"/>
    <w:rsid w:val="000F06BC"/>
    <w:rsid w:val="000F0820"/>
    <w:rsid w:val="000F0868"/>
    <w:rsid w:val="000F0DBD"/>
    <w:rsid w:val="000F0E0A"/>
    <w:rsid w:val="000F0E0F"/>
    <w:rsid w:val="000F168E"/>
    <w:rsid w:val="000F1F62"/>
    <w:rsid w:val="000F2063"/>
    <w:rsid w:val="000F25B0"/>
    <w:rsid w:val="000F2836"/>
    <w:rsid w:val="000F296B"/>
    <w:rsid w:val="000F2D64"/>
    <w:rsid w:val="000F2F21"/>
    <w:rsid w:val="000F3112"/>
    <w:rsid w:val="000F32D2"/>
    <w:rsid w:val="000F3F2E"/>
    <w:rsid w:val="000F4BB6"/>
    <w:rsid w:val="000F4DDF"/>
    <w:rsid w:val="000F4E55"/>
    <w:rsid w:val="000F4FFC"/>
    <w:rsid w:val="000F52F4"/>
    <w:rsid w:val="000F543B"/>
    <w:rsid w:val="000F559E"/>
    <w:rsid w:val="000F5BE4"/>
    <w:rsid w:val="000F5D67"/>
    <w:rsid w:val="000F6D5C"/>
    <w:rsid w:val="000F7405"/>
    <w:rsid w:val="000F7607"/>
    <w:rsid w:val="000F7D7F"/>
    <w:rsid w:val="000F7FFD"/>
    <w:rsid w:val="00100108"/>
    <w:rsid w:val="00101A16"/>
    <w:rsid w:val="00101B0C"/>
    <w:rsid w:val="001023BE"/>
    <w:rsid w:val="00102BD9"/>
    <w:rsid w:val="001034DA"/>
    <w:rsid w:val="00103B8A"/>
    <w:rsid w:val="00103C81"/>
    <w:rsid w:val="0010427A"/>
    <w:rsid w:val="00104443"/>
    <w:rsid w:val="00104ABF"/>
    <w:rsid w:val="00104E99"/>
    <w:rsid w:val="00104EF0"/>
    <w:rsid w:val="00104F89"/>
    <w:rsid w:val="00104FF0"/>
    <w:rsid w:val="001056B0"/>
    <w:rsid w:val="001058F8"/>
    <w:rsid w:val="00105B97"/>
    <w:rsid w:val="00105F21"/>
    <w:rsid w:val="00106BAB"/>
    <w:rsid w:val="00106D53"/>
    <w:rsid w:val="00107470"/>
    <w:rsid w:val="00107DC3"/>
    <w:rsid w:val="0011087F"/>
    <w:rsid w:val="001108D6"/>
    <w:rsid w:val="00110BC0"/>
    <w:rsid w:val="0011161D"/>
    <w:rsid w:val="00111774"/>
    <w:rsid w:val="00111AE5"/>
    <w:rsid w:val="00111D91"/>
    <w:rsid w:val="0011229F"/>
    <w:rsid w:val="001129FF"/>
    <w:rsid w:val="00112A09"/>
    <w:rsid w:val="00112A6B"/>
    <w:rsid w:val="00112BA7"/>
    <w:rsid w:val="0011302D"/>
    <w:rsid w:val="0011321B"/>
    <w:rsid w:val="00113537"/>
    <w:rsid w:val="001138BB"/>
    <w:rsid w:val="00113BA0"/>
    <w:rsid w:val="00113CC5"/>
    <w:rsid w:val="00113D6F"/>
    <w:rsid w:val="001141D1"/>
    <w:rsid w:val="001142FF"/>
    <w:rsid w:val="00114D82"/>
    <w:rsid w:val="00114EB4"/>
    <w:rsid w:val="001155EB"/>
    <w:rsid w:val="00115B6C"/>
    <w:rsid w:val="00115E19"/>
    <w:rsid w:val="001163E4"/>
    <w:rsid w:val="00117068"/>
    <w:rsid w:val="00117529"/>
    <w:rsid w:val="0011788B"/>
    <w:rsid w:val="0011798F"/>
    <w:rsid w:val="00117FE8"/>
    <w:rsid w:val="001212A7"/>
    <w:rsid w:val="00122446"/>
    <w:rsid w:val="00122A72"/>
    <w:rsid w:val="00122B27"/>
    <w:rsid w:val="00123438"/>
    <w:rsid w:val="0012392C"/>
    <w:rsid w:val="00123A3F"/>
    <w:rsid w:val="00123A7A"/>
    <w:rsid w:val="00123ABB"/>
    <w:rsid w:val="00123B70"/>
    <w:rsid w:val="00123C28"/>
    <w:rsid w:val="001250B1"/>
    <w:rsid w:val="00125140"/>
    <w:rsid w:val="00125670"/>
    <w:rsid w:val="0012593B"/>
    <w:rsid w:val="0012596B"/>
    <w:rsid w:val="00125BD0"/>
    <w:rsid w:val="00125D40"/>
    <w:rsid w:val="00125DE0"/>
    <w:rsid w:val="001261C2"/>
    <w:rsid w:val="001263FE"/>
    <w:rsid w:val="0012642E"/>
    <w:rsid w:val="00126761"/>
    <w:rsid w:val="0012689F"/>
    <w:rsid w:val="00126DAB"/>
    <w:rsid w:val="001274C3"/>
    <w:rsid w:val="00127719"/>
    <w:rsid w:val="00127E3E"/>
    <w:rsid w:val="001304E1"/>
    <w:rsid w:val="001305AB"/>
    <w:rsid w:val="00130B03"/>
    <w:rsid w:val="001319AF"/>
    <w:rsid w:val="00131C45"/>
    <w:rsid w:val="001322D8"/>
    <w:rsid w:val="00132A52"/>
    <w:rsid w:val="00132DF9"/>
    <w:rsid w:val="001333B4"/>
    <w:rsid w:val="0013397E"/>
    <w:rsid w:val="00133B74"/>
    <w:rsid w:val="00133D4D"/>
    <w:rsid w:val="00133E0E"/>
    <w:rsid w:val="001342FE"/>
    <w:rsid w:val="00134BFC"/>
    <w:rsid w:val="00135631"/>
    <w:rsid w:val="00135AFB"/>
    <w:rsid w:val="001360D6"/>
    <w:rsid w:val="001366B7"/>
    <w:rsid w:val="001370FC"/>
    <w:rsid w:val="00137B02"/>
    <w:rsid w:val="00137C8C"/>
    <w:rsid w:val="00137D90"/>
    <w:rsid w:val="001408C3"/>
    <w:rsid w:val="00140CBB"/>
    <w:rsid w:val="001415D9"/>
    <w:rsid w:val="00141BC2"/>
    <w:rsid w:val="00141F1A"/>
    <w:rsid w:val="00142D8C"/>
    <w:rsid w:val="00142EB5"/>
    <w:rsid w:val="00145027"/>
    <w:rsid w:val="001454E4"/>
    <w:rsid w:val="001456BA"/>
    <w:rsid w:val="0014594B"/>
    <w:rsid w:val="0014619B"/>
    <w:rsid w:val="0014665A"/>
    <w:rsid w:val="001467FB"/>
    <w:rsid w:val="00146A04"/>
    <w:rsid w:val="00146A61"/>
    <w:rsid w:val="00147497"/>
    <w:rsid w:val="0015014F"/>
    <w:rsid w:val="00150384"/>
    <w:rsid w:val="001504A4"/>
    <w:rsid w:val="00150542"/>
    <w:rsid w:val="00150E4A"/>
    <w:rsid w:val="001510FD"/>
    <w:rsid w:val="0015167D"/>
    <w:rsid w:val="00151B34"/>
    <w:rsid w:val="00151DB4"/>
    <w:rsid w:val="00152500"/>
    <w:rsid w:val="00152525"/>
    <w:rsid w:val="00152B66"/>
    <w:rsid w:val="00152F6B"/>
    <w:rsid w:val="0015316E"/>
    <w:rsid w:val="00153B5E"/>
    <w:rsid w:val="00153CBE"/>
    <w:rsid w:val="00153E52"/>
    <w:rsid w:val="00153F0A"/>
    <w:rsid w:val="0015418D"/>
    <w:rsid w:val="00154FB1"/>
    <w:rsid w:val="0015515E"/>
    <w:rsid w:val="00155A29"/>
    <w:rsid w:val="00155A9B"/>
    <w:rsid w:val="00155C5D"/>
    <w:rsid w:val="001564C5"/>
    <w:rsid w:val="00156C1E"/>
    <w:rsid w:val="0015738F"/>
    <w:rsid w:val="001574C6"/>
    <w:rsid w:val="00157965"/>
    <w:rsid w:val="00160C92"/>
    <w:rsid w:val="001616EC"/>
    <w:rsid w:val="00161B3A"/>
    <w:rsid w:val="00161EA6"/>
    <w:rsid w:val="00162E5A"/>
    <w:rsid w:val="00162FEC"/>
    <w:rsid w:val="0016339C"/>
    <w:rsid w:val="001635FE"/>
    <w:rsid w:val="001636ED"/>
    <w:rsid w:val="00164296"/>
    <w:rsid w:val="0016450F"/>
    <w:rsid w:val="00164568"/>
    <w:rsid w:val="00164728"/>
    <w:rsid w:val="00164BF0"/>
    <w:rsid w:val="00164F8C"/>
    <w:rsid w:val="00165091"/>
    <w:rsid w:val="00165349"/>
    <w:rsid w:val="00165389"/>
    <w:rsid w:val="0016542F"/>
    <w:rsid w:val="0016594D"/>
    <w:rsid w:val="00165A21"/>
    <w:rsid w:val="00166018"/>
    <w:rsid w:val="00166669"/>
    <w:rsid w:val="00166A30"/>
    <w:rsid w:val="00166DF0"/>
    <w:rsid w:val="00167198"/>
    <w:rsid w:val="001672F0"/>
    <w:rsid w:val="0016764C"/>
    <w:rsid w:val="00167844"/>
    <w:rsid w:val="00170A53"/>
    <w:rsid w:val="00170D13"/>
    <w:rsid w:val="0017209C"/>
    <w:rsid w:val="001720D0"/>
    <w:rsid w:val="001720E1"/>
    <w:rsid w:val="001723FD"/>
    <w:rsid w:val="001724D6"/>
    <w:rsid w:val="001725CC"/>
    <w:rsid w:val="00172B2E"/>
    <w:rsid w:val="00172DC7"/>
    <w:rsid w:val="00173DCC"/>
    <w:rsid w:val="0017418B"/>
    <w:rsid w:val="0017431A"/>
    <w:rsid w:val="001744EC"/>
    <w:rsid w:val="00174593"/>
    <w:rsid w:val="001747BC"/>
    <w:rsid w:val="0017502F"/>
    <w:rsid w:val="0017514C"/>
    <w:rsid w:val="00176E88"/>
    <w:rsid w:val="00177E24"/>
    <w:rsid w:val="00177E45"/>
    <w:rsid w:val="00180405"/>
    <w:rsid w:val="0018042B"/>
    <w:rsid w:val="001808AA"/>
    <w:rsid w:val="00180DEE"/>
    <w:rsid w:val="00180F98"/>
    <w:rsid w:val="00181532"/>
    <w:rsid w:val="00181685"/>
    <w:rsid w:val="001817C9"/>
    <w:rsid w:val="00181A45"/>
    <w:rsid w:val="00181AF7"/>
    <w:rsid w:val="00181D64"/>
    <w:rsid w:val="00181D71"/>
    <w:rsid w:val="00181F64"/>
    <w:rsid w:val="0018213C"/>
    <w:rsid w:val="00182373"/>
    <w:rsid w:val="001829D8"/>
    <w:rsid w:val="00182A77"/>
    <w:rsid w:val="00182B00"/>
    <w:rsid w:val="00182D35"/>
    <w:rsid w:val="001831ED"/>
    <w:rsid w:val="00184EE9"/>
    <w:rsid w:val="0018564F"/>
    <w:rsid w:val="001857F3"/>
    <w:rsid w:val="001859C7"/>
    <w:rsid w:val="00185C84"/>
    <w:rsid w:val="00185DDB"/>
    <w:rsid w:val="0018640D"/>
    <w:rsid w:val="001866F7"/>
    <w:rsid w:val="00186784"/>
    <w:rsid w:val="0018689D"/>
    <w:rsid w:val="001869CD"/>
    <w:rsid w:val="00186ADB"/>
    <w:rsid w:val="00186AF8"/>
    <w:rsid w:val="00187A32"/>
    <w:rsid w:val="00187A58"/>
    <w:rsid w:val="00187BBC"/>
    <w:rsid w:val="00187E97"/>
    <w:rsid w:val="0019025E"/>
    <w:rsid w:val="0019072E"/>
    <w:rsid w:val="001907E8"/>
    <w:rsid w:val="0019094D"/>
    <w:rsid w:val="00190BAB"/>
    <w:rsid w:val="00190E46"/>
    <w:rsid w:val="0019109A"/>
    <w:rsid w:val="001912AA"/>
    <w:rsid w:val="0019164B"/>
    <w:rsid w:val="00191B24"/>
    <w:rsid w:val="00191B48"/>
    <w:rsid w:val="00191C30"/>
    <w:rsid w:val="00191E03"/>
    <w:rsid w:val="001920CD"/>
    <w:rsid w:val="00192338"/>
    <w:rsid w:val="00193223"/>
    <w:rsid w:val="001939C6"/>
    <w:rsid w:val="00194502"/>
    <w:rsid w:val="00194601"/>
    <w:rsid w:val="00194672"/>
    <w:rsid w:val="00194CC8"/>
    <w:rsid w:val="00194D50"/>
    <w:rsid w:val="00194E84"/>
    <w:rsid w:val="001955B7"/>
    <w:rsid w:val="00195AB7"/>
    <w:rsid w:val="00195FBE"/>
    <w:rsid w:val="00196194"/>
    <w:rsid w:val="001966A3"/>
    <w:rsid w:val="0019777E"/>
    <w:rsid w:val="00197969"/>
    <w:rsid w:val="00197DED"/>
    <w:rsid w:val="001A0035"/>
    <w:rsid w:val="001A13B9"/>
    <w:rsid w:val="001A1940"/>
    <w:rsid w:val="001A1D5F"/>
    <w:rsid w:val="001A280C"/>
    <w:rsid w:val="001A291E"/>
    <w:rsid w:val="001A30A5"/>
    <w:rsid w:val="001A38DD"/>
    <w:rsid w:val="001A3DF2"/>
    <w:rsid w:val="001A427A"/>
    <w:rsid w:val="001A4601"/>
    <w:rsid w:val="001A49E6"/>
    <w:rsid w:val="001A4AA7"/>
    <w:rsid w:val="001A4E20"/>
    <w:rsid w:val="001A51B6"/>
    <w:rsid w:val="001A51BA"/>
    <w:rsid w:val="001A5D7B"/>
    <w:rsid w:val="001A6196"/>
    <w:rsid w:val="001A6C57"/>
    <w:rsid w:val="001A7019"/>
    <w:rsid w:val="001A7514"/>
    <w:rsid w:val="001B0306"/>
    <w:rsid w:val="001B059E"/>
    <w:rsid w:val="001B06D4"/>
    <w:rsid w:val="001B071B"/>
    <w:rsid w:val="001B0AE8"/>
    <w:rsid w:val="001B0E55"/>
    <w:rsid w:val="001B0EF5"/>
    <w:rsid w:val="001B0F39"/>
    <w:rsid w:val="001B11A2"/>
    <w:rsid w:val="001B1664"/>
    <w:rsid w:val="001B1EE6"/>
    <w:rsid w:val="001B1FC3"/>
    <w:rsid w:val="001B1FD7"/>
    <w:rsid w:val="001B2249"/>
    <w:rsid w:val="001B28D3"/>
    <w:rsid w:val="001B2ED2"/>
    <w:rsid w:val="001B340C"/>
    <w:rsid w:val="001B3488"/>
    <w:rsid w:val="001B37C1"/>
    <w:rsid w:val="001B39B3"/>
    <w:rsid w:val="001B39B8"/>
    <w:rsid w:val="001B3D26"/>
    <w:rsid w:val="001B3E0B"/>
    <w:rsid w:val="001B4743"/>
    <w:rsid w:val="001B4981"/>
    <w:rsid w:val="001B4F0C"/>
    <w:rsid w:val="001B5D0B"/>
    <w:rsid w:val="001B6470"/>
    <w:rsid w:val="001B6530"/>
    <w:rsid w:val="001B6E6D"/>
    <w:rsid w:val="001B73F1"/>
    <w:rsid w:val="001B7CC8"/>
    <w:rsid w:val="001C0087"/>
    <w:rsid w:val="001C020A"/>
    <w:rsid w:val="001C081B"/>
    <w:rsid w:val="001C155F"/>
    <w:rsid w:val="001C16C5"/>
    <w:rsid w:val="001C2039"/>
    <w:rsid w:val="001C2118"/>
    <w:rsid w:val="001C3252"/>
    <w:rsid w:val="001C39AA"/>
    <w:rsid w:val="001C3A23"/>
    <w:rsid w:val="001C3AE0"/>
    <w:rsid w:val="001C3D3C"/>
    <w:rsid w:val="001C45B6"/>
    <w:rsid w:val="001C4945"/>
    <w:rsid w:val="001C5314"/>
    <w:rsid w:val="001C5A26"/>
    <w:rsid w:val="001C5DDF"/>
    <w:rsid w:val="001C602F"/>
    <w:rsid w:val="001C62EE"/>
    <w:rsid w:val="001C67AF"/>
    <w:rsid w:val="001C6A5B"/>
    <w:rsid w:val="001C6E19"/>
    <w:rsid w:val="001C7BC3"/>
    <w:rsid w:val="001D01F2"/>
    <w:rsid w:val="001D0402"/>
    <w:rsid w:val="001D0411"/>
    <w:rsid w:val="001D080F"/>
    <w:rsid w:val="001D1217"/>
    <w:rsid w:val="001D144F"/>
    <w:rsid w:val="001D152B"/>
    <w:rsid w:val="001D1F79"/>
    <w:rsid w:val="001D2107"/>
    <w:rsid w:val="001D23B0"/>
    <w:rsid w:val="001D381E"/>
    <w:rsid w:val="001D3AF6"/>
    <w:rsid w:val="001D3E4D"/>
    <w:rsid w:val="001D3F22"/>
    <w:rsid w:val="001D4803"/>
    <w:rsid w:val="001D498D"/>
    <w:rsid w:val="001D5714"/>
    <w:rsid w:val="001D5AD2"/>
    <w:rsid w:val="001D6729"/>
    <w:rsid w:val="001D67EE"/>
    <w:rsid w:val="001D6909"/>
    <w:rsid w:val="001D79F0"/>
    <w:rsid w:val="001D7D60"/>
    <w:rsid w:val="001D7E24"/>
    <w:rsid w:val="001D7EA2"/>
    <w:rsid w:val="001E00FC"/>
    <w:rsid w:val="001E04B9"/>
    <w:rsid w:val="001E0672"/>
    <w:rsid w:val="001E0B96"/>
    <w:rsid w:val="001E1739"/>
    <w:rsid w:val="001E1B1B"/>
    <w:rsid w:val="001E1C21"/>
    <w:rsid w:val="001E2701"/>
    <w:rsid w:val="001E2F83"/>
    <w:rsid w:val="001E31D2"/>
    <w:rsid w:val="001E3211"/>
    <w:rsid w:val="001E3347"/>
    <w:rsid w:val="001E3429"/>
    <w:rsid w:val="001E3708"/>
    <w:rsid w:val="001E3C85"/>
    <w:rsid w:val="001E482D"/>
    <w:rsid w:val="001E4BCB"/>
    <w:rsid w:val="001E5587"/>
    <w:rsid w:val="001E5AB2"/>
    <w:rsid w:val="001E5C07"/>
    <w:rsid w:val="001E5D1F"/>
    <w:rsid w:val="001E5F39"/>
    <w:rsid w:val="001E6C67"/>
    <w:rsid w:val="001F06B1"/>
    <w:rsid w:val="001F0720"/>
    <w:rsid w:val="001F093E"/>
    <w:rsid w:val="001F1205"/>
    <w:rsid w:val="001F13BA"/>
    <w:rsid w:val="001F1451"/>
    <w:rsid w:val="001F1AC5"/>
    <w:rsid w:val="001F2BF5"/>
    <w:rsid w:val="001F2DCF"/>
    <w:rsid w:val="001F3544"/>
    <w:rsid w:val="001F35F1"/>
    <w:rsid w:val="001F394C"/>
    <w:rsid w:val="001F3A9E"/>
    <w:rsid w:val="001F407C"/>
    <w:rsid w:val="001F44A3"/>
    <w:rsid w:val="001F486D"/>
    <w:rsid w:val="001F508B"/>
    <w:rsid w:val="001F5220"/>
    <w:rsid w:val="001F538E"/>
    <w:rsid w:val="001F549C"/>
    <w:rsid w:val="001F5920"/>
    <w:rsid w:val="001F593A"/>
    <w:rsid w:val="001F59DF"/>
    <w:rsid w:val="001F6013"/>
    <w:rsid w:val="001F60E8"/>
    <w:rsid w:val="001F7B56"/>
    <w:rsid w:val="001F7F5B"/>
    <w:rsid w:val="002000F2"/>
    <w:rsid w:val="00200A17"/>
    <w:rsid w:val="00200BCC"/>
    <w:rsid w:val="00200E6F"/>
    <w:rsid w:val="002010D6"/>
    <w:rsid w:val="0020152F"/>
    <w:rsid w:val="00201B11"/>
    <w:rsid w:val="00201BE0"/>
    <w:rsid w:val="00203721"/>
    <w:rsid w:val="00203736"/>
    <w:rsid w:val="002039B5"/>
    <w:rsid w:val="00203A8D"/>
    <w:rsid w:val="00203D5B"/>
    <w:rsid w:val="002046B1"/>
    <w:rsid w:val="002048D2"/>
    <w:rsid w:val="00204930"/>
    <w:rsid w:val="00204B11"/>
    <w:rsid w:val="00205106"/>
    <w:rsid w:val="00205736"/>
    <w:rsid w:val="002057E0"/>
    <w:rsid w:val="00205AA6"/>
    <w:rsid w:val="00205CF3"/>
    <w:rsid w:val="00205DE3"/>
    <w:rsid w:val="00205EF5"/>
    <w:rsid w:val="00205FED"/>
    <w:rsid w:val="002062EF"/>
    <w:rsid w:val="00206A6D"/>
    <w:rsid w:val="00206CF9"/>
    <w:rsid w:val="002074B9"/>
    <w:rsid w:val="0020783E"/>
    <w:rsid w:val="00207CC8"/>
    <w:rsid w:val="0021058E"/>
    <w:rsid w:val="002110E3"/>
    <w:rsid w:val="00212265"/>
    <w:rsid w:val="0021247E"/>
    <w:rsid w:val="00212C4F"/>
    <w:rsid w:val="00212DDB"/>
    <w:rsid w:val="002131B5"/>
    <w:rsid w:val="00213918"/>
    <w:rsid w:val="00213E69"/>
    <w:rsid w:val="00214EEE"/>
    <w:rsid w:val="00215495"/>
    <w:rsid w:val="00215C57"/>
    <w:rsid w:val="00216B99"/>
    <w:rsid w:val="002170B1"/>
    <w:rsid w:val="0021721A"/>
    <w:rsid w:val="002172AC"/>
    <w:rsid w:val="00217EFF"/>
    <w:rsid w:val="0022040B"/>
    <w:rsid w:val="00220750"/>
    <w:rsid w:val="002209A9"/>
    <w:rsid w:val="00220B6C"/>
    <w:rsid w:val="00220DBE"/>
    <w:rsid w:val="002214ED"/>
    <w:rsid w:val="00221572"/>
    <w:rsid w:val="00221714"/>
    <w:rsid w:val="002217FD"/>
    <w:rsid w:val="002218F2"/>
    <w:rsid w:val="00221C7F"/>
    <w:rsid w:val="0022208B"/>
    <w:rsid w:val="00222182"/>
    <w:rsid w:val="002221CD"/>
    <w:rsid w:val="002228B8"/>
    <w:rsid w:val="00222B24"/>
    <w:rsid w:val="00223240"/>
    <w:rsid w:val="0022368A"/>
    <w:rsid w:val="00223DDD"/>
    <w:rsid w:val="00224E01"/>
    <w:rsid w:val="00224ED1"/>
    <w:rsid w:val="00225575"/>
    <w:rsid w:val="002255F0"/>
    <w:rsid w:val="002259D9"/>
    <w:rsid w:val="00225E66"/>
    <w:rsid w:val="00226167"/>
    <w:rsid w:val="0022695F"/>
    <w:rsid w:val="00226FFE"/>
    <w:rsid w:val="00227365"/>
    <w:rsid w:val="002274F1"/>
    <w:rsid w:val="002277E1"/>
    <w:rsid w:val="00227FB3"/>
    <w:rsid w:val="00230521"/>
    <w:rsid w:val="00230CC1"/>
    <w:rsid w:val="00231070"/>
    <w:rsid w:val="002322A3"/>
    <w:rsid w:val="00232586"/>
    <w:rsid w:val="0023324E"/>
    <w:rsid w:val="002337CD"/>
    <w:rsid w:val="002337F2"/>
    <w:rsid w:val="0023385B"/>
    <w:rsid w:val="00233925"/>
    <w:rsid w:val="00233E40"/>
    <w:rsid w:val="002342F8"/>
    <w:rsid w:val="002346DB"/>
    <w:rsid w:val="00234B3D"/>
    <w:rsid w:val="00234FDE"/>
    <w:rsid w:val="002354BB"/>
    <w:rsid w:val="002355C9"/>
    <w:rsid w:val="002357E0"/>
    <w:rsid w:val="00236800"/>
    <w:rsid w:val="00236882"/>
    <w:rsid w:val="00236BF4"/>
    <w:rsid w:val="00236D79"/>
    <w:rsid w:val="00236D8A"/>
    <w:rsid w:val="00236E88"/>
    <w:rsid w:val="00237063"/>
    <w:rsid w:val="0023712C"/>
    <w:rsid w:val="002376A9"/>
    <w:rsid w:val="002379C2"/>
    <w:rsid w:val="002379E2"/>
    <w:rsid w:val="00240324"/>
    <w:rsid w:val="00240A8B"/>
    <w:rsid w:val="00240F2C"/>
    <w:rsid w:val="0024117A"/>
    <w:rsid w:val="002413C1"/>
    <w:rsid w:val="002419C2"/>
    <w:rsid w:val="00241CEA"/>
    <w:rsid w:val="00241EEA"/>
    <w:rsid w:val="00243052"/>
    <w:rsid w:val="00243294"/>
    <w:rsid w:val="00243CBE"/>
    <w:rsid w:val="00243FD2"/>
    <w:rsid w:val="00244823"/>
    <w:rsid w:val="002453B7"/>
    <w:rsid w:val="002455DA"/>
    <w:rsid w:val="00245744"/>
    <w:rsid w:val="00246578"/>
    <w:rsid w:val="00247522"/>
    <w:rsid w:val="00247CC3"/>
    <w:rsid w:val="002500D5"/>
    <w:rsid w:val="0025041E"/>
    <w:rsid w:val="00250492"/>
    <w:rsid w:val="002506F7"/>
    <w:rsid w:val="00251436"/>
    <w:rsid w:val="002515F4"/>
    <w:rsid w:val="00251F24"/>
    <w:rsid w:val="00253203"/>
    <w:rsid w:val="002538BA"/>
    <w:rsid w:val="00253C10"/>
    <w:rsid w:val="0025405E"/>
    <w:rsid w:val="00254696"/>
    <w:rsid w:val="00254781"/>
    <w:rsid w:val="002547FB"/>
    <w:rsid w:val="002549F0"/>
    <w:rsid w:val="00254E49"/>
    <w:rsid w:val="00255052"/>
    <w:rsid w:val="002552D8"/>
    <w:rsid w:val="002553C8"/>
    <w:rsid w:val="00255410"/>
    <w:rsid w:val="00255CD6"/>
    <w:rsid w:val="00255D51"/>
    <w:rsid w:val="0025696D"/>
    <w:rsid w:val="002571A4"/>
    <w:rsid w:val="00257CC8"/>
    <w:rsid w:val="00260415"/>
    <w:rsid w:val="00260534"/>
    <w:rsid w:val="00260CE3"/>
    <w:rsid w:val="00260E89"/>
    <w:rsid w:val="00260EA9"/>
    <w:rsid w:val="00261990"/>
    <w:rsid w:val="00261A6C"/>
    <w:rsid w:val="00261AAE"/>
    <w:rsid w:val="00262163"/>
    <w:rsid w:val="002623CE"/>
    <w:rsid w:val="002624FB"/>
    <w:rsid w:val="0026274A"/>
    <w:rsid w:val="00262A16"/>
    <w:rsid w:val="002631C7"/>
    <w:rsid w:val="00263E03"/>
    <w:rsid w:val="00264BEC"/>
    <w:rsid w:val="00265641"/>
    <w:rsid w:val="00265692"/>
    <w:rsid w:val="0026592F"/>
    <w:rsid w:val="00265F77"/>
    <w:rsid w:val="00266B66"/>
    <w:rsid w:val="00266BEC"/>
    <w:rsid w:val="00266D01"/>
    <w:rsid w:val="0027058C"/>
    <w:rsid w:val="002710EA"/>
    <w:rsid w:val="00271351"/>
    <w:rsid w:val="00271887"/>
    <w:rsid w:val="00272010"/>
    <w:rsid w:val="0027300E"/>
    <w:rsid w:val="00273D49"/>
    <w:rsid w:val="00273E1D"/>
    <w:rsid w:val="00274389"/>
    <w:rsid w:val="00274EE4"/>
    <w:rsid w:val="00275FF5"/>
    <w:rsid w:val="00276405"/>
    <w:rsid w:val="00276D6D"/>
    <w:rsid w:val="00276F30"/>
    <w:rsid w:val="002802B7"/>
    <w:rsid w:val="0028198C"/>
    <w:rsid w:val="00281D88"/>
    <w:rsid w:val="0028267F"/>
    <w:rsid w:val="002827CE"/>
    <w:rsid w:val="002828C2"/>
    <w:rsid w:val="00282E6F"/>
    <w:rsid w:val="0028430B"/>
    <w:rsid w:val="0028453F"/>
    <w:rsid w:val="00284ADC"/>
    <w:rsid w:val="00286DAB"/>
    <w:rsid w:val="00287701"/>
    <w:rsid w:val="00287E54"/>
    <w:rsid w:val="00287F03"/>
    <w:rsid w:val="00290605"/>
    <w:rsid w:val="00291207"/>
    <w:rsid w:val="002913DB"/>
    <w:rsid w:val="002913DE"/>
    <w:rsid w:val="0029164E"/>
    <w:rsid w:val="00291AC6"/>
    <w:rsid w:val="002920B4"/>
    <w:rsid w:val="00292553"/>
    <w:rsid w:val="00293180"/>
    <w:rsid w:val="00293C56"/>
    <w:rsid w:val="0029455D"/>
    <w:rsid w:val="00294C1D"/>
    <w:rsid w:val="00294F7F"/>
    <w:rsid w:val="00295974"/>
    <w:rsid w:val="00295DFB"/>
    <w:rsid w:val="0029611A"/>
    <w:rsid w:val="002968F5"/>
    <w:rsid w:val="00296A7E"/>
    <w:rsid w:val="0029722D"/>
    <w:rsid w:val="002A0317"/>
    <w:rsid w:val="002A05F8"/>
    <w:rsid w:val="002A0A9F"/>
    <w:rsid w:val="002A0D3C"/>
    <w:rsid w:val="002A14A9"/>
    <w:rsid w:val="002A1A81"/>
    <w:rsid w:val="002A20E7"/>
    <w:rsid w:val="002A220F"/>
    <w:rsid w:val="002A2415"/>
    <w:rsid w:val="002A26A6"/>
    <w:rsid w:val="002A2911"/>
    <w:rsid w:val="002A31D5"/>
    <w:rsid w:val="002A3E17"/>
    <w:rsid w:val="002A400E"/>
    <w:rsid w:val="002A456F"/>
    <w:rsid w:val="002A459C"/>
    <w:rsid w:val="002A4981"/>
    <w:rsid w:val="002A4B42"/>
    <w:rsid w:val="002A4D95"/>
    <w:rsid w:val="002A569F"/>
    <w:rsid w:val="002A639C"/>
    <w:rsid w:val="002A65E5"/>
    <w:rsid w:val="002A6B3A"/>
    <w:rsid w:val="002A6C62"/>
    <w:rsid w:val="002A7878"/>
    <w:rsid w:val="002A7AF0"/>
    <w:rsid w:val="002B03AB"/>
    <w:rsid w:val="002B0F89"/>
    <w:rsid w:val="002B131A"/>
    <w:rsid w:val="002B1D89"/>
    <w:rsid w:val="002B1F78"/>
    <w:rsid w:val="002B1FA9"/>
    <w:rsid w:val="002B217F"/>
    <w:rsid w:val="002B3339"/>
    <w:rsid w:val="002B35B5"/>
    <w:rsid w:val="002B39DC"/>
    <w:rsid w:val="002B3FAD"/>
    <w:rsid w:val="002B3FF1"/>
    <w:rsid w:val="002B40A2"/>
    <w:rsid w:val="002B423C"/>
    <w:rsid w:val="002B5417"/>
    <w:rsid w:val="002B577E"/>
    <w:rsid w:val="002B6380"/>
    <w:rsid w:val="002B670F"/>
    <w:rsid w:val="002B6744"/>
    <w:rsid w:val="002B695A"/>
    <w:rsid w:val="002B767F"/>
    <w:rsid w:val="002B77D4"/>
    <w:rsid w:val="002B7AEB"/>
    <w:rsid w:val="002B7E16"/>
    <w:rsid w:val="002C0160"/>
    <w:rsid w:val="002C0860"/>
    <w:rsid w:val="002C08C3"/>
    <w:rsid w:val="002C0C16"/>
    <w:rsid w:val="002C12B6"/>
    <w:rsid w:val="002C12E5"/>
    <w:rsid w:val="002C1375"/>
    <w:rsid w:val="002C24E7"/>
    <w:rsid w:val="002C2585"/>
    <w:rsid w:val="002C2A42"/>
    <w:rsid w:val="002C2D82"/>
    <w:rsid w:val="002C2EE6"/>
    <w:rsid w:val="002C3C7D"/>
    <w:rsid w:val="002C411F"/>
    <w:rsid w:val="002C41F9"/>
    <w:rsid w:val="002C4533"/>
    <w:rsid w:val="002C4542"/>
    <w:rsid w:val="002C481B"/>
    <w:rsid w:val="002C4846"/>
    <w:rsid w:val="002C5135"/>
    <w:rsid w:val="002C551B"/>
    <w:rsid w:val="002C5536"/>
    <w:rsid w:val="002C5670"/>
    <w:rsid w:val="002C5B78"/>
    <w:rsid w:val="002C6BB3"/>
    <w:rsid w:val="002C7468"/>
    <w:rsid w:val="002C749E"/>
    <w:rsid w:val="002C7520"/>
    <w:rsid w:val="002D0357"/>
    <w:rsid w:val="002D0652"/>
    <w:rsid w:val="002D0680"/>
    <w:rsid w:val="002D1044"/>
    <w:rsid w:val="002D199D"/>
    <w:rsid w:val="002D2099"/>
    <w:rsid w:val="002D2DB5"/>
    <w:rsid w:val="002D2FE0"/>
    <w:rsid w:val="002D3124"/>
    <w:rsid w:val="002D3285"/>
    <w:rsid w:val="002D32E8"/>
    <w:rsid w:val="002D35EE"/>
    <w:rsid w:val="002D37BE"/>
    <w:rsid w:val="002D38A5"/>
    <w:rsid w:val="002D394A"/>
    <w:rsid w:val="002D3CEE"/>
    <w:rsid w:val="002D3DE9"/>
    <w:rsid w:val="002D3E51"/>
    <w:rsid w:val="002D4075"/>
    <w:rsid w:val="002D40C0"/>
    <w:rsid w:val="002D41CF"/>
    <w:rsid w:val="002D4B54"/>
    <w:rsid w:val="002D4C01"/>
    <w:rsid w:val="002D4D34"/>
    <w:rsid w:val="002D51EA"/>
    <w:rsid w:val="002D525F"/>
    <w:rsid w:val="002D5348"/>
    <w:rsid w:val="002D5C43"/>
    <w:rsid w:val="002D5D87"/>
    <w:rsid w:val="002D66F4"/>
    <w:rsid w:val="002D6AC7"/>
    <w:rsid w:val="002D7432"/>
    <w:rsid w:val="002D7CEC"/>
    <w:rsid w:val="002E0576"/>
    <w:rsid w:val="002E0CC0"/>
    <w:rsid w:val="002E0EB3"/>
    <w:rsid w:val="002E14CD"/>
    <w:rsid w:val="002E14D1"/>
    <w:rsid w:val="002E27C5"/>
    <w:rsid w:val="002E2C07"/>
    <w:rsid w:val="002E2F32"/>
    <w:rsid w:val="002E2F7D"/>
    <w:rsid w:val="002E37C0"/>
    <w:rsid w:val="002E3AA9"/>
    <w:rsid w:val="002E3B3C"/>
    <w:rsid w:val="002E4218"/>
    <w:rsid w:val="002E46CA"/>
    <w:rsid w:val="002E491F"/>
    <w:rsid w:val="002E4E63"/>
    <w:rsid w:val="002E51C2"/>
    <w:rsid w:val="002E581A"/>
    <w:rsid w:val="002E58BF"/>
    <w:rsid w:val="002E6161"/>
    <w:rsid w:val="002E6616"/>
    <w:rsid w:val="002E6BC4"/>
    <w:rsid w:val="002E771E"/>
    <w:rsid w:val="002E7847"/>
    <w:rsid w:val="002E7A34"/>
    <w:rsid w:val="002F0654"/>
    <w:rsid w:val="002F0703"/>
    <w:rsid w:val="002F084D"/>
    <w:rsid w:val="002F0A27"/>
    <w:rsid w:val="002F0CAA"/>
    <w:rsid w:val="002F1BE0"/>
    <w:rsid w:val="002F1E27"/>
    <w:rsid w:val="002F228A"/>
    <w:rsid w:val="002F2B8C"/>
    <w:rsid w:val="002F2D5A"/>
    <w:rsid w:val="002F2E70"/>
    <w:rsid w:val="002F2F0F"/>
    <w:rsid w:val="002F32E9"/>
    <w:rsid w:val="002F3A58"/>
    <w:rsid w:val="002F3EF8"/>
    <w:rsid w:val="002F49A2"/>
    <w:rsid w:val="002F503F"/>
    <w:rsid w:val="002F53D8"/>
    <w:rsid w:val="002F6206"/>
    <w:rsid w:val="002F6316"/>
    <w:rsid w:val="002F6485"/>
    <w:rsid w:val="002F6E7B"/>
    <w:rsid w:val="002F7325"/>
    <w:rsid w:val="002F7912"/>
    <w:rsid w:val="002F7B9C"/>
    <w:rsid w:val="003003CD"/>
    <w:rsid w:val="00300AD4"/>
    <w:rsid w:val="0030105C"/>
    <w:rsid w:val="00301156"/>
    <w:rsid w:val="0030139A"/>
    <w:rsid w:val="003021C0"/>
    <w:rsid w:val="003029B7"/>
    <w:rsid w:val="003029E3"/>
    <w:rsid w:val="0030320F"/>
    <w:rsid w:val="0030390E"/>
    <w:rsid w:val="00303F1A"/>
    <w:rsid w:val="00304515"/>
    <w:rsid w:val="003046F5"/>
    <w:rsid w:val="00304BB9"/>
    <w:rsid w:val="00305DAA"/>
    <w:rsid w:val="00305F76"/>
    <w:rsid w:val="003061A6"/>
    <w:rsid w:val="00306BB6"/>
    <w:rsid w:val="00306D84"/>
    <w:rsid w:val="00306EA5"/>
    <w:rsid w:val="00306F80"/>
    <w:rsid w:val="003076DB"/>
    <w:rsid w:val="0031006B"/>
    <w:rsid w:val="00310233"/>
    <w:rsid w:val="00310369"/>
    <w:rsid w:val="00310DCA"/>
    <w:rsid w:val="00311279"/>
    <w:rsid w:val="003112F4"/>
    <w:rsid w:val="0031130C"/>
    <w:rsid w:val="00311785"/>
    <w:rsid w:val="00311915"/>
    <w:rsid w:val="003120EE"/>
    <w:rsid w:val="00312108"/>
    <w:rsid w:val="00312252"/>
    <w:rsid w:val="003122FA"/>
    <w:rsid w:val="00312F4C"/>
    <w:rsid w:val="00313091"/>
    <w:rsid w:val="0031396A"/>
    <w:rsid w:val="00313C20"/>
    <w:rsid w:val="00313DEA"/>
    <w:rsid w:val="0031423D"/>
    <w:rsid w:val="003147DC"/>
    <w:rsid w:val="00314FB2"/>
    <w:rsid w:val="00315143"/>
    <w:rsid w:val="00315291"/>
    <w:rsid w:val="003152F1"/>
    <w:rsid w:val="003159CA"/>
    <w:rsid w:val="00315CE8"/>
    <w:rsid w:val="003160B5"/>
    <w:rsid w:val="00316115"/>
    <w:rsid w:val="00316523"/>
    <w:rsid w:val="00316770"/>
    <w:rsid w:val="0031679E"/>
    <w:rsid w:val="003169B8"/>
    <w:rsid w:val="00316DCB"/>
    <w:rsid w:val="00317427"/>
    <w:rsid w:val="0031796B"/>
    <w:rsid w:val="00317D3A"/>
    <w:rsid w:val="00317F96"/>
    <w:rsid w:val="003204E6"/>
    <w:rsid w:val="00320EB4"/>
    <w:rsid w:val="00320FB9"/>
    <w:rsid w:val="0032155C"/>
    <w:rsid w:val="00322F81"/>
    <w:rsid w:val="003230D7"/>
    <w:rsid w:val="003236CD"/>
    <w:rsid w:val="0032375D"/>
    <w:rsid w:val="0032380E"/>
    <w:rsid w:val="00323D7D"/>
    <w:rsid w:val="003253DB"/>
    <w:rsid w:val="003256AC"/>
    <w:rsid w:val="00325F7C"/>
    <w:rsid w:val="003272BF"/>
    <w:rsid w:val="003276FA"/>
    <w:rsid w:val="00327766"/>
    <w:rsid w:val="00327A59"/>
    <w:rsid w:val="00327D0B"/>
    <w:rsid w:val="003305EB"/>
    <w:rsid w:val="00330D6C"/>
    <w:rsid w:val="003316AE"/>
    <w:rsid w:val="00331713"/>
    <w:rsid w:val="00331FDB"/>
    <w:rsid w:val="00332427"/>
    <w:rsid w:val="003325C5"/>
    <w:rsid w:val="003328C0"/>
    <w:rsid w:val="003331FD"/>
    <w:rsid w:val="003339B4"/>
    <w:rsid w:val="00333AE6"/>
    <w:rsid w:val="00333ECD"/>
    <w:rsid w:val="00334313"/>
    <w:rsid w:val="00334D94"/>
    <w:rsid w:val="00334DFB"/>
    <w:rsid w:val="0033572E"/>
    <w:rsid w:val="00336703"/>
    <w:rsid w:val="00336BCC"/>
    <w:rsid w:val="00336DCF"/>
    <w:rsid w:val="003372A4"/>
    <w:rsid w:val="00337CD5"/>
    <w:rsid w:val="00337DA6"/>
    <w:rsid w:val="00337DC6"/>
    <w:rsid w:val="00340547"/>
    <w:rsid w:val="0034083B"/>
    <w:rsid w:val="00340A59"/>
    <w:rsid w:val="00340D4D"/>
    <w:rsid w:val="003410B8"/>
    <w:rsid w:val="00341F41"/>
    <w:rsid w:val="003426A8"/>
    <w:rsid w:val="003427AC"/>
    <w:rsid w:val="003427B1"/>
    <w:rsid w:val="00342829"/>
    <w:rsid w:val="00343734"/>
    <w:rsid w:val="00343811"/>
    <w:rsid w:val="00344242"/>
    <w:rsid w:val="00344C67"/>
    <w:rsid w:val="00344F84"/>
    <w:rsid w:val="003455AB"/>
    <w:rsid w:val="00345654"/>
    <w:rsid w:val="00345835"/>
    <w:rsid w:val="003458EC"/>
    <w:rsid w:val="00346394"/>
    <w:rsid w:val="003466C0"/>
    <w:rsid w:val="00346B2E"/>
    <w:rsid w:val="00346FB8"/>
    <w:rsid w:val="0034761B"/>
    <w:rsid w:val="00347678"/>
    <w:rsid w:val="00347B0F"/>
    <w:rsid w:val="00347BE3"/>
    <w:rsid w:val="00350094"/>
    <w:rsid w:val="003501EF"/>
    <w:rsid w:val="0035025B"/>
    <w:rsid w:val="003504C0"/>
    <w:rsid w:val="00350628"/>
    <w:rsid w:val="00350EBB"/>
    <w:rsid w:val="00351432"/>
    <w:rsid w:val="00351450"/>
    <w:rsid w:val="00351622"/>
    <w:rsid w:val="003516A8"/>
    <w:rsid w:val="003530EB"/>
    <w:rsid w:val="0035362E"/>
    <w:rsid w:val="00353AFB"/>
    <w:rsid w:val="00353B88"/>
    <w:rsid w:val="00353CF5"/>
    <w:rsid w:val="00353DCD"/>
    <w:rsid w:val="0035427C"/>
    <w:rsid w:val="0035432E"/>
    <w:rsid w:val="0035439A"/>
    <w:rsid w:val="003550FA"/>
    <w:rsid w:val="003555E7"/>
    <w:rsid w:val="00355ACF"/>
    <w:rsid w:val="003562AB"/>
    <w:rsid w:val="00356449"/>
    <w:rsid w:val="00356753"/>
    <w:rsid w:val="00357663"/>
    <w:rsid w:val="00357866"/>
    <w:rsid w:val="00357A7E"/>
    <w:rsid w:val="0036032A"/>
    <w:rsid w:val="0036041F"/>
    <w:rsid w:val="00360507"/>
    <w:rsid w:val="00360532"/>
    <w:rsid w:val="003605A2"/>
    <w:rsid w:val="0036098F"/>
    <w:rsid w:val="00360DDE"/>
    <w:rsid w:val="00361B31"/>
    <w:rsid w:val="00361BDE"/>
    <w:rsid w:val="00361F67"/>
    <w:rsid w:val="003625A0"/>
    <w:rsid w:val="003625D2"/>
    <w:rsid w:val="00362A86"/>
    <w:rsid w:val="00362CF7"/>
    <w:rsid w:val="0036332B"/>
    <w:rsid w:val="00363391"/>
    <w:rsid w:val="00363AC2"/>
    <w:rsid w:val="003641A7"/>
    <w:rsid w:val="00365451"/>
    <w:rsid w:val="003656CA"/>
    <w:rsid w:val="00365AEA"/>
    <w:rsid w:val="00366046"/>
    <w:rsid w:val="00366155"/>
    <w:rsid w:val="003668F9"/>
    <w:rsid w:val="00367164"/>
    <w:rsid w:val="00367961"/>
    <w:rsid w:val="0037041B"/>
    <w:rsid w:val="00370867"/>
    <w:rsid w:val="00370EC4"/>
    <w:rsid w:val="003710FE"/>
    <w:rsid w:val="00371461"/>
    <w:rsid w:val="00371490"/>
    <w:rsid w:val="00371DF6"/>
    <w:rsid w:val="00371E42"/>
    <w:rsid w:val="003722A7"/>
    <w:rsid w:val="003723FA"/>
    <w:rsid w:val="00372B95"/>
    <w:rsid w:val="0037303C"/>
    <w:rsid w:val="0037355B"/>
    <w:rsid w:val="003740CF"/>
    <w:rsid w:val="0037439F"/>
    <w:rsid w:val="00374A1C"/>
    <w:rsid w:val="00374D5F"/>
    <w:rsid w:val="00374F10"/>
    <w:rsid w:val="003751DF"/>
    <w:rsid w:val="00375523"/>
    <w:rsid w:val="00375CC9"/>
    <w:rsid w:val="0037752A"/>
    <w:rsid w:val="0037795B"/>
    <w:rsid w:val="00377D41"/>
    <w:rsid w:val="00380361"/>
    <w:rsid w:val="0038051A"/>
    <w:rsid w:val="00380A53"/>
    <w:rsid w:val="00380B87"/>
    <w:rsid w:val="00380F3D"/>
    <w:rsid w:val="00381679"/>
    <w:rsid w:val="003818F5"/>
    <w:rsid w:val="003819EE"/>
    <w:rsid w:val="00382589"/>
    <w:rsid w:val="00382A4B"/>
    <w:rsid w:val="00382AF0"/>
    <w:rsid w:val="00382ED5"/>
    <w:rsid w:val="00383B81"/>
    <w:rsid w:val="00386BA4"/>
    <w:rsid w:val="00386BC6"/>
    <w:rsid w:val="00387650"/>
    <w:rsid w:val="00387DAE"/>
    <w:rsid w:val="00387E80"/>
    <w:rsid w:val="003900A5"/>
    <w:rsid w:val="0039013D"/>
    <w:rsid w:val="0039028E"/>
    <w:rsid w:val="003904D8"/>
    <w:rsid w:val="00390531"/>
    <w:rsid w:val="00390675"/>
    <w:rsid w:val="00390A81"/>
    <w:rsid w:val="0039155B"/>
    <w:rsid w:val="003917C3"/>
    <w:rsid w:val="0039199E"/>
    <w:rsid w:val="00391B11"/>
    <w:rsid w:val="0039239B"/>
    <w:rsid w:val="0039278F"/>
    <w:rsid w:val="003928C3"/>
    <w:rsid w:val="00392D3C"/>
    <w:rsid w:val="0039348C"/>
    <w:rsid w:val="00393747"/>
    <w:rsid w:val="003938F1"/>
    <w:rsid w:val="0039406F"/>
    <w:rsid w:val="003959CE"/>
    <w:rsid w:val="00395A19"/>
    <w:rsid w:val="00396602"/>
    <w:rsid w:val="00396A8B"/>
    <w:rsid w:val="0039704C"/>
    <w:rsid w:val="00397251"/>
    <w:rsid w:val="003973DE"/>
    <w:rsid w:val="003974B0"/>
    <w:rsid w:val="003978DD"/>
    <w:rsid w:val="003A03A2"/>
    <w:rsid w:val="003A0DF6"/>
    <w:rsid w:val="003A0E24"/>
    <w:rsid w:val="003A0F5A"/>
    <w:rsid w:val="003A116B"/>
    <w:rsid w:val="003A1190"/>
    <w:rsid w:val="003A124B"/>
    <w:rsid w:val="003A1D0C"/>
    <w:rsid w:val="003A254C"/>
    <w:rsid w:val="003A296E"/>
    <w:rsid w:val="003A2B9E"/>
    <w:rsid w:val="003A316B"/>
    <w:rsid w:val="003A32DB"/>
    <w:rsid w:val="003A39DE"/>
    <w:rsid w:val="003A427E"/>
    <w:rsid w:val="003A49B1"/>
    <w:rsid w:val="003A4E4C"/>
    <w:rsid w:val="003A52A6"/>
    <w:rsid w:val="003A57AA"/>
    <w:rsid w:val="003A5C85"/>
    <w:rsid w:val="003A5DAF"/>
    <w:rsid w:val="003A6145"/>
    <w:rsid w:val="003A63B2"/>
    <w:rsid w:val="003A7F79"/>
    <w:rsid w:val="003B00B1"/>
    <w:rsid w:val="003B05CD"/>
    <w:rsid w:val="003B07E7"/>
    <w:rsid w:val="003B0967"/>
    <w:rsid w:val="003B0CD5"/>
    <w:rsid w:val="003B0D9F"/>
    <w:rsid w:val="003B0F1C"/>
    <w:rsid w:val="003B10A3"/>
    <w:rsid w:val="003B1622"/>
    <w:rsid w:val="003B1923"/>
    <w:rsid w:val="003B19C8"/>
    <w:rsid w:val="003B2294"/>
    <w:rsid w:val="003B2BB0"/>
    <w:rsid w:val="003B2F39"/>
    <w:rsid w:val="003B358C"/>
    <w:rsid w:val="003B35B0"/>
    <w:rsid w:val="003B371F"/>
    <w:rsid w:val="003B3BB1"/>
    <w:rsid w:val="003B3D73"/>
    <w:rsid w:val="003B3FC1"/>
    <w:rsid w:val="003B4776"/>
    <w:rsid w:val="003B47FF"/>
    <w:rsid w:val="003B4A5B"/>
    <w:rsid w:val="003B4A84"/>
    <w:rsid w:val="003B5391"/>
    <w:rsid w:val="003B5CE6"/>
    <w:rsid w:val="003B5D60"/>
    <w:rsid w:val="003B5EB2"/>
    <w:rsid w:val="003B6466"/>
    <w:rsid w:val="003B6A8B"/>
    <w:rsid w:val="003B6D9C"/>
    <w:rsid w:val="003B763B"/>
    <w:rsid w:val="003B7727"/>
    <w:rsid w:val="003B78D0"/>
    <w:rsid w:val="003B794C"/>
    <w:rsid w:val="003B7E5E"/>
    <w:rsid w:val="003C001A"/>
    <w:rsid w:val="003C02C1"/>
    <w:rsid w:val="003C08F5"/>
    <w:rsid w:val="003C0FFF"/>
    <w:rsid w:val="003C1145"/>
    <w:rsid w:val="003C1289"/>
    <w:rsid w:val="003C15FF"/>
    <w:rsid w:val="003C1623"/>
    <w:rsid w:val="003C16CF"/>
    <w:rsid w:val="003C16E0"/>
    <w:rsid w:val="003C1AEC"/>
    <w:rsid w:val="003C1DF2"/>
    <w:rsid w:val="003C2086"/>
    <w:rsid w:val="003C2984"/>
    <w:rsid w:val="003C3257"/>
    <w:rsid w:val="003C3900"/>
    <w:rsid w:val="003C392D"/>
    <w:rsid w:val="003C3CA7"/>
    <w:rsid w:val="003C424C"/>
    <w:rsid w:val="003C43DA"/>
    <w:rsid w:val="003C45CF"/>
    <w:rsid w:val="003C53F8"/>
    <w:rsid w:val="003C65CA"/>
    <w:rsid w:val="003C6837"/>
    <w:rsid w:val="003C700D"/>
    <w:rsid w:val="003C7202"/>
    <w:rsid w:val="003C7233"/>
    <w:rsid w:val="003C72C7"/>
    <w:rsid w:val="003C754A"/>
    <w:rsid w:val="003C76DD"/>
    <w:rsid w:val="003D0256"/>
    <w:rsid w:val="003D06E5"/>
    <w:rsid w:val="003D122B"/>
    <w:rsid w:val="003D12D7"/>
    <w:rsid w:val="003D1AA6"/>
    <w:rsid w:val="003D2363"/>
    <w:rsid w:val="003D25FD"/>
    <w:rsid w:val="003D27CA"/>
    <w:rsid w:val="003D2C9B"/>
    <w:rsid w:val="003D2F1A"/>
    <w:rsid w:val="003D300F"/>
    <w:rsid w:val="003D35B9"/>
    <w:rsid w:val="003D414F"/>
    <w:rsid w:val="003D468C"/>
    <w:rsid w:val="003D4C25"/>
    <w:rsid w:val="003D4C83"/>
    <w:rsid w:val="003D4EF1"/>
    <w:rsid w:val="003D514D"/>
    <w:rsid w:val="003D55D7"/>
    <w:rsid w:val="003D6310"/>
    <w:rsid w:val="003D654C"/>
    <w:rsid w:val="003D662F"/>
    <w:rsid w:val="003D6CA3"/>
    <w:rsid w:val="003D6F3C"/>
    <w:rsid w:val="003D6FF6"/>
    <w:rsid w:val="003D70C5"/>
    <w:rsid w:val="003D7508"/>
    <w:rsid w:val="003D7B15"/>
    <w:rsid w:val="003D7C4A"/>
    <w:rsid w:val="003D7FAA"/>
    <w:rsid w:val="003E0853"/>
    <w:rsid w:val="003E08AD"/>
    <w:rsid w:val="003E0C27"/>
    <w:rsid w:val="003E0DB2"/>
    <w:rsid w:val="003E0DCB"/>
    <w:rsid w:val="003E144F"/>
    <w:rsid w:val="003E17B4"/>
    <w:rsid w:val="003E1C66"/>
    <w:rsid w:val="003E20B6"/>
    <w:rsid w:val="003E20E5"/>
    <w:rsid w:val="003E2458"/>
    <w:rsid w:val="003E298C"/>
    <w:rsid w:val="003E2E63"/>
    <w:rsid w:val="003E32D6"/>
    <w:rsid w:val="003E3AEA"/>
    <w:rsid w:val="003E3EF1"/>
    <w:rsid w:val="003E4219"/>
    <w:rsid w:val="003E454F"/>
    <w:rsid w:val="003E4A40"/>
    <w:rsid w:val="003E4CB2"/>
    <w:rsid w:val="003E51BD"/>
    <w:rsid w:val="003E5456"/>
    <w:rsid w:val="003E5509"/>
    <w:rsid w:val="003E5729"/>
    <w:rsid w:val="003E5BD1"/>
    <w:rsid w:val="003E5C92"/>
    <w:rsid w:val="003E6E29"/>
    <w:rsid w:val="003E6F0B"/>
    <w:rsid w:val="003E7497"/>
    <w:rsid w:val="003E78F8"/>
    <w:rsid w:val="003F05D0"/>
    <w:rsid w:val="003F070A"/>
    <w:rsid w:val="003F0998"/>
    <w:rsid w:val="003F1001"/>
    <w:rsid w:val="003F1033"/>
    <w:rsid w:val="003F196E"/>
    <w:rsid w:val="003F2C74"/>
    <w:rsid w:val="003F2D09"/>
    <w:rsid w:val="003F2F3D"/>
    <w:rsid w:val="003F3272"/>
    <w:rsid w:val="003F3737"/>
    <w:rsid w:val="003F3802"/>
    <w:rsid w:val="003F3CBC"/>
    <w:rsid w:val="003F3E21"/>
    <w:rsid w:val="003F4EA2"/>
    <w:rsid w:val="003F4EF1"/>
    <w:rsid w:val="003F575B"/>
    <w:rsid w:val="003F5B44"/>
    <w:rsid w:val="003F636D"/>
    <w:rsid w:val="003F64C8"/>
    <w:rsid w:val="003F67C5"/>
    <w:rsid w:val="003F68B9"/>
    <w:rsid w:val="003F68D4"/>
    <w:rsid w:val="003F6C2C"/>
    <w:rsid w:val="003F7096"/>
    <w:rsid w:val="003F7A90"/>
    <w:rsid w:val="003F7FCA"/>
    <w:rsid w:val="00400034"/>
    <w:rsid w:val="004004D8"/>
    <w:rsid w:val="00400D40"/>
    <w:rsid w:val="00401599"/>
    <w:rsid w:val="004015A9"/>
    <w:rsid w:val="004017C6"/>
    <w:rsid w:val="00401892"/>
    <w:rsid w:val="00401E9A"/>
    <w:rsid w:val="00401F4B"/>
    <w:rsid w:val="004027C0"/>
    <w:rsid w:val="0040291D"/>
    <w:rsid w:val="00402C93"/>
    <w:rsid w:val="00402FAB"/>
    <w:rsid w:val="00403168"/>
    <w:rsid w:val="004038D9"/>
    <w:rsid w:val="0040392A"/>
    <w:rsid w:val="00403A67"/>
    <w:rsid w:val="00403BC5"/>
    <w:rsid w:val="0040402C"/>
    <w:rsid w:val="00404476"/>
    <w:rsid w:val="00405144"/>
    <w:rsid w:val="00405514"/>
    <w:rsid w:val="00405579"/>
    <w:rsid w:val="004055EA"/>
    <w:rsid w:val="00405783"/>
    <w:rsid w:val="00405898"/>
    <w:rsid w:val="00405E6D"/>
    <w:rsid w:val="0040637C"/>
    <w:rsid w:val="004069B8"/>
    <w:rsid w:val="00406CCB"/>
    <w:rsid w:val="004074D5"/>
    <w:rsid w:val="0041002B"/>
    <w:rsid w:val="00410820"/>
    <w:rsid w:val="00410893"/>
    <w:rsid w:val="0041152E"/>
    <w:rsid w:val="004117A9"/>
    <w:rsid w:val="0041185E"/>
    <w:rsid w:val="00412897"/>
    <w:rsid w:val="00412B3B"/>
    <w:rsid w:val="00413330"/>
    <w:rsid w:val="00413E32"/>
    <w:rsid w:val="00414046"/>
    <w:rsid w:val="0041477C"/>
    <w:rsid w:val="00414807"/>
    <w:rsid w:val="00414C19"/>
    <w:rsid w:val="00414F7E"/>
    <w:rsid w:val="004151BF"/>
    <w:rsid w:val="004152A3"/>
    <w:rsid w:val="0041536B"/>
    <w:rsid w:val="00415692"/>
    <w:rsid w:val="00415862"/>
    <w:rsid w:val="0041598D"/>
    <w:rsid w:val="00415B4C"/>
    <w:rsid w:val="0041633A"/>
    <w:rsid w:val="00417137"/>
    <w:rsid w:val="0041747A"/>
    <w:rsid w:val="004176AF"/>
    <w:rsid w:val="00417C88"/>
    <w:rsid w:val="00420A5C"/>
    <w:rsid w:val="00420DA8"/>
    <w:rsid w:val="00421352"/>
    <w:rsid w:val="0042146D"/>
    <w:rsid w:val="00421E44"/>
    <w:rsid w:val="0042291B"/>
    <w:rsid w:val="00422AAD"/>
    <w:rsid w:val="00422F0C"/>
    <w:rsid w:val="004234F4"/>
    <w:rsid w:val="00423B29"/>
    <w:rsid w:val="0042411D"/>
    <w:rsid w:val="0042412C"/>
    <w:rsid w:val="0042419B"/>
    <w:rsid w:val="00424A20"/>
    <w:rsid w:val="00424EE8"/>
    <w:rsid w:val="004274D0"/>
    <w:rsid w:val="004277B8"/>
    <w:rsid w:val="00427E63"/>
    <w:rsid w:val="004303E0"/>
    <w:rsid w:val="00430E61"/>
    <w:rsid w:val="0043105A"/>
    <w:rsid w:val="0043174C"/>
    <w:rsid w:val="00431BC7"/>
    <w:rsid w:val="00431E78"/>
    <w:rsid w:val="004321F1"/>
    <w:rsid w:val="004327E6"/>
    <w:rsid w:val="00432B6C"/>
    <w:rsid w:val="00433462"/>
    <w:rsid w:val="00433C9B"/>
    <w:rsid w:val="00433F2A"/>
    <w:rsid w:val="0043442D"/>
    <w:rsid w:val="00434B96"/>
    <w:rsid w:val="004350B8"/>
    <w:rsid w:val="0043512C"/>
    <w:rsid w:val="00435265"/>
    <w:rsid w:val="004352E2"/>
    <w:rsid w:val="0043563D"/>
    <w:rsid w:val="00435BF9"/>
    <w:rsid w:val="00435F86"/>
    <w:rsid w:val="00436073"/>
    <w:rsid w:val="00436B07"/>
    <w:rsid w:val="00437339"/>
    <w:rsid w:val="00437982"/>
    <w:rsid w:val="00437A65"/>
    <w:rsid w:val="004409F9"/>
    <w:rsid w:val="00440CA9"/>
    <w:rsid w:val="00441516"/>
    <w:rsid w:val="00441671"/>
    <w:rsid w:val="00441A22"/>
    <w:rsid w:val="004421AB"/>
    <w:rsid w:val="004422D2"/>
    <w:rsid w:val="004425F5"/>
    <w:rsid w:val="00442607"/>
    <w:rsid w:val="00442790"/>
    <w:rsid w:val="00442BB6"/>
    <w:rsid w:val="0044366D"/>
    <w:rsid w:val="004436A2"/>
    <w:rsid w:val="004439F0"/>
    <w:rsid w:val="00443BF4"/>
    <w:rsid w:val="0044448F"/>
    <w:rsid w:val="00444B8C"/>
    <w:rsid w:val="00444BF5"/>
    <w:rsid w:val="00444D64"/>
    <w:rsid w:val="00444ED2"/>
    <w:rsid w:val="00444F8B"/>
    <w:rsid w:val="0044553B"/>
    <w:rsid w:val="00445771"/>
    <w:rsid w:val="00445F3C"/>
    <w:rsid w:val="004467B1"/>
    <w:rsid w:val="00446DF3"/>
    <w:rsid w:val="00446E65"/>
    <w:rsid w:val="00447696"/>
    <w:rsid w:val="00450ADD"/>
    <w:rsid w:val="00450F7C"/>
    <w:rsid w:val="00451492"/>
    <w:rsid w:val="0045178D"/>
    <w:rsid w:val="00452302"/>
    <w:rsid w:val="00452B7D"/>
    <w:rsid w:val="00452FFA"/>
    <w:rsid w:val="0045358A"/>
    <w:rsid w:val="0045361A"/>
    <w:rsid w:val="0045417A"/>
    <w:rsid w:val="004544CA"/>
    <w:rsid w:val="00454A32"/>
    <w:rsid w:val="00455E02"/>
    <w:rsid w:val="0045610B"/>
    <w:rsid w:val="00456427"/>
    <w:rsid w:val="00456A14"/>
    <w:rsid w:val="004579EE"/>
    <w:rsid w:val="00457AC1"/>
    <w:rsid w:val="00457E0C"/>
    <w:rsid w:val="00457F8F"/>
    <w:rsid w:val="00460299"/>
    <w:rsid w:val="004604C9"/>
    <w:rsid w:val="00460DB3"/>
    <w:rsid w:val="004617D9"/>
    <w:rsid w:val="004621F4"/>
    <w:rsid w:val="004626EA"/>
    <w:rsid w:val="00464034"/>
    <w:rsid w:val="004642B6"/>
    <w:rsid w:val="00464558"/>
    <w:rsid w:val="00464849"/>
    <w:rsid w:val="00464D1F"/>
    <w:rsid w:val="004653B2"/>
    <w:rsid w:val="004658AE"/>
    <w:rsid w:val="00465DEA"/>
    <w:rsid w:val="00465DF7"/>
    <w:rsid w:val="004666F1"/>
    <w:rsid w:val="004667D9"/>
    <w:rsid w:val="004668CA"/>
    <w:rsid w:val="00466F66"/>
    <w:rsid w:val="004672C4"/>
    <w:rsid w:val="004678CF"/>
    <w:rsid w:val="00467AA6"/>
    <w:rsid w:val="00467EE2"/>
    <w:rsid w:val="00467F06"/>
    <w:rsid w:val="00470201"/>
    <w:rsid w:val="00471463"/>
    <w:rsid w:val="00471659"/>
    <w:rsid w:val="004716DF"/>
    <w:rsid w:val="00472428"/>
    <w:rsid w:val="00472AD7"/>
    <w:rsid w:val="00473864"/>
    <w:rsid w:val="00473F92"/>
    <w:rsid w:val="0047464A"/>
    <w:rsid w:val="00474786"/>
    <w:rsid w:val="00474A88"/>
    <w:rsid w:val="004750BC"/>
    <w:rsid w:val="00475231"/>
    <w:rsid w:val="00475C07"/>
    <w:rsid w:val="00475EEA"/>
    <w:rsid w:val="00476446"/>
    <w:rsid w:val="00477211"/>
    <w:rsid w:val="00477865"/>
    <w:rsid w:val="00477A22"/>
    <w:rsid w:val="00480115"/>
    <w:rsid w:val="004803A6"/>
    <w:rsid w:val="00480489"/>
    <w:rsid w:val="0048087E"/>
    <w:rsid w:val="00480886"/>
    <w:rsid w:val="00481128"/>
    <w:rsid w:val="00481BA7"/>
    <w:rsid w:val="00481CC8"/>
    <w:rsid w:val="00482356"/>
    <w:rsid w:val="0048241E"/>
    <w:rsid w:val="0048263B"/>
    <w:rsid w:val="004829E9"/>
    <w:rsid w:val="00483A45"/>
    <w:rsid w:val="00483C80"/>
    <w:rsid w:val="00484042"/>
    <w:rsid w:val="004841FA"/>
    <w:rsid w:val="00484447"/>
    <w:rsid w:val="00484DFA"/>
    <w:rsid w:val="00485193"/>
    <w:rsid w:val="0048541B"/>
    <w:rsid w:val="0048543C"/>
    <w:rsid w:val="00485727"/>
    <w:rsid w:val="00485A0B"/>
    <w:rsid w:val="00485ECB"/>
    <w:rsid w:val="00486D2E"/>
    <w:rsid w:val="00486E29"/>
    <w:rsid w:val="00487136"/>
    <w:rsid w:val="0048722B"/>
    <w:rsid w:val="00487414"/>
    <w:rsid w:val="00487DE7"/>
    <w:rsid w:val="004903BD"/>
    <w:rsid w:val="00490F9C"/>
    <w:rsid w:val="00491A53"/>
    <w:rsid w:val="00491B8C"/>
    <w:rsid w:val="00491C74"/>
    <w:rsid w:val="00492268"/>
    <w:rsid w:val="00492302"/>
    <w:rsid w:val="004927E3"/>
    <w:rsid w:val="004929C2"/>
    <w:rsid w:val="0049314A"/>
    <w:rsid w:val="0049348E"/>
    <w:rsid w:val="004937DC"/>
    <w:rsid w:val="00493B18"/>
    <w:rsid w:val="00493CD8"/>
    <w:rsid w:val="004940E4"/>
    <w:rsid w:val="0049470E"/>
    <w:rsid w:val="00494740"/>
    <w:rsid w:val="00494A7F"/>
    <w:rsid w:val="00495C62"/>
    <w:rsid w:val="00495F6D"/>
    <w:rsid w:val="00496208"/>
    <w:rsid w:val="004962CA"/>
    <w:rsid w:val="004964E0"/>
    <w:rsid w:val="00496AF0"/>
    <w:rsid w:val="00496D4B"/>
    <w:rsid w:val="004A036B"/>
    <w:rsid w:val="004A0565"/>
    <w:rsid w:val="004A0912"/>
    <w:rsid w:val="004A16B2"/>
    <w:rsid w:val="004A19F3"/>
    <w:rsid w:val="004A1B81"/>
    <w:rsid w:val="004A2AB5"/>
    <w:rsid w:val="004A31E9"/>
    <w:rsid w:val="004A3813"/>
    <w:rsid w:val="004A3AC0"/>
    <w:rsid w:val="004A444B"/>
    <w:rsid w:val="004A4813"/>
    <w:rsid w:val="004A4A2E"/>
    <w:rsid w:val="004A4AA3"/>
    <w:rsid w:val="004A4FF6"/>
    <w:rsid w:val="004A51EC"/>
    <w:rsid w:val="004A5CBF"/>
    <w:rsid w:val="004A5E8B"/>
    <w:rsid w:val="004A5F5C"/>
    <w:rsid w:val="004A640D"/>
    <w:rsid w:val="004A68D7"/>
    <w:rsid w:val="004A6EF7"/>
    <w:rsid w:val="004A7123"/>
    <w:rsid w:val="004A75B9"/>
    <w:rsid w:val="004A7A18"/>
    <w:rsid w:val="004A7DC6"/>
    <w:rsid w:val="004A7F1A"/>
    <w:rsid w:val="004B0E37"/>
    <w:rsid w:val="004B10E9"/>
    <w:rsid w:val="004B12C5"/>
    <w:rsid w:val="004B1E36"/>
    <w:rsid w:val="004B2050"/>
    <w:rsid w:val="004B2258"/>
    <w:rsid w:val="004B27C5"/>
    <w:rsid w:val="004B2C73"/>
    <w:rsid w:val="004B2F4B"/>
    <w:rsid w:val="004B2FDA"/>
    <w:rsid w:val="004B37D8"/>
    <w:rsid w:val="004B3E8E"/>
    <w:rsid w:val="004B3F50"/>
    <w:rsid w:val="004B4332"/>
    <w:rsid w:val="004B4517"/>
    <w:rsid w:val="004B464C"/>
    <w:rsid w:val="004B5AEC"/>
    <w:rsid w:val="004B5D15"/>
    <w:rsid w:val="004B6619"/>
    <w:rsid w:val="004B6C12"/>
    <w:rsid w:val="004B71EC"/>
    <w:rsid w:val="004B721C"/>
    <w:rsid w:val="004B7542"/>
    <w:rsid w:val="004B763D"/>
    <w:rsid w:val="004B7AB8"/>
    <w:rsid w:val="004B7E9D"/>
    <w:rsid w:val="004B7FAF"/>
    <w:rsid w:val="004C050B"/>
    <w:rsid w:val="004C0527"/>
    <w:rsid w:val="004C075B"/>
    <w:rsid w:val="004C0C76"/>
    <w:rsid w:val="004C1954"/>
    <w:rsid w:val="004C1A33"/>
    <w:rsid w:val="004C2352"/>
    <w:rsid w:val="004C2521"/>
    <w:rsid w:val="004C2FC0"/>
    <w:rsid w:val="004C3215"/>
    <w:rsid w:val="004C3600"/>
    <w:rsid w:val="004C38D6"/>
    <w:rsid w:val="004C428C"/>
    <w:rsid w:val="004C4312"/>
    <w:rsid w:val="004C4AB4"/>
    <w:rsid w:val="004C4CE4"/>
    <w:rsid w:val="004C4F46"/>
    <w:rsid w:val="004C4F66"/>
    <w:rsid w:val="004C5083"/>
    <w:rsid w:val="004C60B3"/>
    <w:rsid w:val="004C613E"/>
    <w:rsid w:val="004C614B"/>
    <w:rsid w:val="004C646B"/>
    <w:rsid w:val="004C7124"/>
    <w:rsid w:val="004C7371"/>
    <w:rsid w:val="004C76B7"/>
    <w:rsid w:val="004D04F1"/>
    <w:rsid w:val="004D1D64"/>
    <w:rsid w:val="004D216A"/>
    <w:rsid w:val="004D23A5"/>
    <w:rsid w:val="004D23D6"/>
    <w:rsid w:val="004D2CD8"/>
    <w:rsid w:val="004D2E74"/>
    <w:rsid w:val="004D34DA"/>
    <w:rsid w:val="004D3C04"/>
    <w:rsid w:val="004D42BA"/>
    <w:rsid w:val="004D43DA"/>
    <w:rsid w:val="004D4789"/>
    <w:rsid w:val="004D4ED7"/>
    <w:rsid w:val="004D51A8"/>
    <w:rsid w:val="004D5393"/>
    <w:rsid w:val="004D5A1B"/>
    <w:rsid w:val="004D5BCC"/>
    <w:rsid w:val="004D6266"/>
    <w:rsid w:val="004D63C8"/>
    <w:rsid w:val="004D6787"/>
    <w:rsid w:val="004D7576"/>
    <w:rsid w:val="004D75BD"/>
    <w:rsid w:val="004E016C"/>
    <w:rsid w:val="004E017F"/>
    <w:rsid w:val="004E0235"/>
    <w:rsid w:val="004E04AC"/>
    <w:rsid w:val="004E0C41"/>
    <w:rsid w:val="004E0C57"/>
    <w:rsid w:val="004E0DD7"/>
    <w:rsid w:val="004E0EA3"/>
    <w:rsid w:val="004E117C"/>
    <w:rsid w:val="004E1AC1"/>
    <w:rsid w:val="004E2A7C"/>
    <w:rsid w:val="004E2B74"/>
    <w:rsid w:val="004E2C15"/>
    <w:rsid w:val="004E442B"/>
    <w:rsid w:val="004E481C"/>
    <w:rsid w:val="004E49AD"/>
    <w:rsid w:val="004E4B91"/>
    <w:rsid w:val="004E517F"/>
    <w:rsid w:val="004E54A3"/>
    <w:rsid w:val="004E5FE1"/>
    <w:rsid w:val="004E607C"/>
    <w:rsid w:val="004E648C"/>
    <w:rsid w:val="004E668C"/>
    <w:rsid w:val="004E67AE"/>
    <w:rsid w:val="004E67FB"/>
    <w:rsid w:val="004E6A1F"/>
    <w:rsid w:val="004E753F"/>
    <w:rsid w:val="004F0055"/>
    <w:rsid w:val="004F010C"/>
    <w:rsid w:val="004F055E"/>
    <w:rsid w:val="004F0FE9"/>
    <w:rsid w:val="004F1225"/>
    <w:rsid w:val="004F1C90"/>
    <w:rsid w:val="004F2A0A"/>
    <w:rsid w:val="004F3A1C"/>
    <w:rsid w:val="004F4193"/>
    <w:rsid w:val="004F422F"/>
    <w:rsid w:val="004F4405"/>
    <w:rsid w:val="004F4492"/>
    <w:rsid w:val="004F49B1"/>
    <w:rsid w:val="004F5072"/>
    <w:rsid w:val="004F544D"/>
    <w:rsid w:val="004F59C0"/>
    <w:rsid w:val="004F6550"/>
    <w:rsid w:val="004F69AA"/>
    <w:rsid w:val="004F6A65"/>
    <w:rsid w:val="004F6EE8"/>
    <w:rsid w:val="004F7101"/>
    <w:rsid w:val="004F7F04"/>
    <w:rsid w:val="00500041"/>
    <w:rsid w:val="00500A2A"/>
    <w:rsid w:val="00500D40"/>
    <w:rsid w:val="00500F0B"/>
    <w:rsid w:val="00500F48"/>
    <w:rsid w:val="00501905"/>
    <w:rsid w:val="00501C25"/>
    <w:rsid w:val="005021D0"/>
    <w:rsid w:val="00502525"/>
    <w:rsid w:val="00502875"/>
    <w:rsid w:val="00502E3B"/>
    <w:rsid w:val="005032E0"/>
    <w:rsid w:val="00503381"/>
    <w:rsid w:val="005033C6"/>
    <w:rsid w:val="00503438"/>
    <w:rsid w:val="005036E7"/>
    <w:rsid w:val="00503E38"/>
    <w:rsid w:val="0050439E"/>
    <w:rsid w:val="00504483"/>
    <w:rsid w:val="00504C8D"/>
    <w:rsid w:val="00504CF3"/>
    <w:rsid w:val="00504E77"/>
    <w:rsid w:val="005051E9"/>
    <w:rsid w:val="00505754"/>
    <w:rsid w:val="00505988"/>
    <w:rsid w:val="00505A6D"/>
    <w:rsid w:val="00505CD8"/>
    <w:rsid w:val="0050616D"/>
    <w:rsid w:val="00506EF7"/>
    <w:rsid w:val="00507AD7"/>
    <w:rsid w:val="00510486"/>
    <w:rsid w:val="00510A65"/>
    <w:rsid w:val="00510ED3"/>
    <w:rsid w:val="005110EC"/>
    <w:rsid w:val="00511499"/>
    <w:rsid w:val="00511B06"/>
    <w:rsid w:val="00511D51"/>
    <w:rsid w:val="005120B2"/>
    <w:rsid w:val="005127A1"/>
    <w:rsid w:val="00512ED1"/>
    <w:rsid w:val="00513317"/>
    <w:rsid w:val="00513682"/>
    <w:rsid w:val="00513684"/>
    <w:rsid w:val="0051416E"/>
    <w:rsid w:val="00514BC5"/>
    <w:rsid w:val="00514D52"/>
    <w:rsid w:val="00514E66"/>
    <w:rsid w:val="00514EAA"/>
    <w:rsid w:val="00515085"/>
    <w:rsid w:val="00515798"/>
    <w:rsid w:val="0051580F"/>
    <w:rsid w:val="005159E3"/>
    <w:rsid w:val="00515A00"/>
    <w:rsid w:val="00515A41"/>
    <w:rsid w:val="00515ECC"/>
    <w:rsid w:val="005163D4"/>
    <w:rsid w:val="00516665"/>
    <w:rsid w:val="00516AAC"/>
    <w:rsid w:val="00516B9B"/>
    <w:rsid w:val="00516C28"/>
    <w:rsid w:val="00517194"/>
    <w:rsid w:val="005176BF"/>
    <w:rsid w:val="00517E22"/>
    <w:rsid w:val="005202A5"/>
    <w:rsid w:val="005202FA"/>
    <w:rsid w:val="00521546"/>
    <w:rsid w:val="00521D3D"/>
    <w:rsid w:val="005220D4"/>
    <w:rsid w:val="00522258"/>
    <w:rsid w:val="00523330"/>
    <w:rsid w:val="0052363E"/>
    <w:rsid w:val="00523C4D"/>
    <w:rsid w:val="00524257"/>
    <w:rsid w:val="0052589D"/>
    <w:rsid w:val="00525CC8"/>
    <w:rsid w:val="00526399"/>
    <w:rsid w:val="00526950"/>
    <w:rsid w:val="00526DCE"/>
    <w:rsid w:val="005275A5"/>
    <w:rsid w:val="0052793A"/>
    <w:rsid w:val="005306CC"/>
    <w:rsid w:val="005309B9"/>
    <w:rsid w:val="00530FB7"/>
    <w:rsid w:val="005311B1"/>
    <w:rsid w:val="005311B6"/>
    <w:rsid w:val="00532713"/>
    <w:rsid w:val="00532963"/>
    <w:rsid w:val="00532D66"/>
    <w:rsid w:val="00533615"/>
    <w:rsid w:val="00534866"/>
    <w:rsid w:val="00534B1D"/>
    <w:rsid w:val="00534F3A"/>
    <w:rsid w:val="00535011"/>
    <w:rsid w:val="005359E6"/>
    <w:rsid w:val="00535C17"/>
    <w:rsid w:val="00536920"/>
    <w:rsid w:val="00536AB3"/>
    <w:rsid w:val="005379C4"/>
    <w:rsid w:val="00537ABD"/>
    <w:rsid w:val="0054001D"/>
    <w:rsid w:val="00540051"/>
    <w:rsid w:val="005406C7"/>
    <w:rsid w:val="00541B37"/>
    <w:rsid w:val="00542313"/>
    <w:rsid w:val="00543747"/>
    <w:rsid w:val="00543D50"/>
    <w:rsid w:val="00543E3E"/>
    <w:rsid w:val="005446A2"/>
    <w:rsid w:val="005446DC"/>
    <w:rsid w:val="005450D6"/>
    <w:rsid w:val="00545A6E"/>
    <w:rsid w:val="00546427"/>
    <w:rsid w:val="005469E7"/>
    <w:rsid w:val="00546B74"/>
    <w:rsid w:val="005472B7"/>
    <w:rsid w:val="00547884"/>
    <w:rsid w:val="00550B78"/>
    <w:rsid w:val="00550BA8"/>
    <w:rsid w:val="00550F11"/>
    <w:rsid w:val="00551515"/>
    <w:rsid w:val="00552309"/>
    <w:rsid w:val="005525AF"/>
    <w:rsid w:val="005525CC"/>
    <w:rsid w:val="00552D66"/>
    <w:rsid w:val="00552EDB"/>
    <w:rsid w:val="00552FA6"/>
    <w:rsid w:val="005533B2"/>
    <w:rsid w:val="005536B8"/>
    <w:rsid w:val="00554594"/>
    <w:rsid w:val="00554696"/>
    <w:rsid w:val="0055480E"/>
    <w:rsid w:val="005553BB"/>
    <w:rsid w:val="00555519"/>
    <w:rsid w:val="005557F7"/>
    <w:rsid w:val="00556BAA"/>
    <w:rsid w:val="00556BE8"/>
    <w:rsid w:val="0055736D"/>
    <w:rsid w:val="005576EE"/>
    <w:rsid w:val="005578EA"/>
    <w:rsid w:val="00557A14"/>
    <w:rsid w:val="00557EE8"/>
    <w:rsid w:val="00560995"/>
    <w:rsid w:val="00560BC7"/>
    <w:rsid w:val="005612C4"/>
    <w:rsid w:val="005613F8"/>
    <w:rsid w:val="0056157F"/>
    <w:rsid w:val="00561777"/>
    <w:rsid w:val="0056236A"/>
    <w:rsid w:val="00562B3A"/>
    <w:rsid w:val="00562D64"/>
    <w:rsid w:val="00563C02"/>
    <w:rsid w:val="00563FCF"/>
    <w:rsid w:val="005642BE"/>
    <w:rsid w:val="0056434A"/>
    <w:rsid w:val="005647B4"/>
    <w:rsid w:val="00564D8A"/>
    <w:rsid w:val="00564FCB"/>
    <w:rsid w:val="00565312"/>
    <w:rsid w:val="00565AA6"/>
    <w:rsid w:val="00565CC0"/>
    <w:rsid w:val="005664ED"/>
    <w:rsid w:val="00566D95"/>
    <w:rsid w:val="00566E6C"/>
    <w:rsid w:val="00567271"/>
    <w:rsid w:val="0056765D"/>
    <w:rsid w:val="00567920"/>
    <w:rsid w:val="0057008B"/>
    <w:rsid w:val="00570F1A"/>
    <w:rsid w:val="00571CCB"/>
    <w:rsid w:val="00571D9D"/>
    <w:rsid w:val="00572909"/>
    <w:rsid w:val="00572C65"/>
    <w:rsid w:val="00572D17"/>
    <w:rsid w:val="00573803"/>
    <w:rsid w:val="00573901"/>
    <w:rsid w:val="00573997"/>
    <w:rsid w:val="00573D47"/>
    <w:rsid w:val="00573DBB"/>
    <w:rsid w:val="00573FEE"/>
    <w:rsid w:val="00574040"/>
    <w:rsid w:val="00574B87"/>
    <w:rsid w:val="00574BF2"/>
    <w:rsid w:val="005750FF"/>
    <w:rsid w:val="0057593A"/>
    <w:rsid w:val="00575AE4"/>
    <w:rsid w:val="00575F2B"/>
    <w:rsid w:val="0057616D"/>
    <w:rsid w:val="00576B76"/>
    <w:rsid w:val="00577428"/>
    <w:rsid w:val="00577DBF"/>
    <w:rsid w:val="00577E86"/>
    <w:rsid w:val="00577F4A"/>
    <w:rsid w:val="00580390"/>
    <w:rsid w:val="0058096E"/>
    <w:rsid w:val="005809A4"/>
    <w:rsid w:val="00580B46"/>
    <w:rsid w:val="00580C44"/>
    <w:rsid w:val="005818CA"/>
    <w:rsid w:val="00581A61"/>
    <w:rsid w:val="00581CAD"/>
    <w:rsid w:val="00581D25"/>
    <w:rsid w:val="00582032"/>
    <w:rsid w:val="0058221E"/>
    <w:rsid w:val="00582901"/>
    <w:rsid w:val="00583208"/>
    <w:rsid w:val="00583360"/>
    <w:rsid w:val="005836D0"/>
    <w:rsid w:val="005837B8"/>
    <w:rsid w:val="005838E9"/>
    <w:rsid w:val="00584427"/>
    <w:rsid w:val="00584436"/>
    <w:rsid w:val="005848A0"/>
    <w:rsid w:val="00585250"/>
    <w:rsid w:val="00585631"/>
    <w:rsid w:val="0058594D"/>
    <w:rsid w:val="00586322"/>
    <w:rsid w:val="0058650D"/>
    <w:rsid w:val="005866C8"/>
    <w:rsid w:val="00586737"/>
    <w:rsid w:val="00586915"/>
    <w:rsid w:val="0058725B"/>
    <w:rsid w:val="00587CE1"/>
    <w:rsid w:val="00590869"/>
    <w:rsid w:val="00591341"/>
    <w:rsid w:val="005919DC"/>
    <w:rsid w:val="005919F3"/>
    <w:rsid w:val="00591C02"/>
    <w:rsid w:val="00591DD0"/>
    <w:rsid w:val="00592597"/>
    <w:rsid w:val="0059269B"/>
    <w:rsid w:val="005926EF"/>
    <w:rsid w:val="005931B1"/>
    <w:rsid w:val="00593FD3"/>
    <w:rsid w:val="00594069"/>
    <w:rsid w:val="0059483D"/>
    <w:rsid w:val="00594855"/>
    <w:rsid w:val="00594955"/>
    <w:rsid w:val="00594C16"/>
    <w:rsid w:val="00594F17"/>
    <w:rsid w:val="00595492"/>
    <w:rsid w:val="005957A9"/>
    <w:rsid w:val="0059591D"/>
    <w:rsid w:val="00595C1F"/>
    <w:rsid w:val="00595DA4"/>
    <w:rsid w:val="00596665"/>
    <w:rsid w:val="005A056E"/>
    <w:rsid w:val="005A0684"/>
    <w:rsid w:val="005A07F1"/>
    <w:rsid w:val="005A08C9"/>
    <w:rsid w:val="005A0953"/>
    <w:rsid w:val="005A0B3F"/>
    <w:rsid w:val="005A0BE7"/>
    <w:rsid w:val="005A0C6B"/>
    <w:rsid w:val="005A120C"/>
    <w:rsid w:val="005A1A75"/>
    <w:rsid w:val="005A1E01"/>
    <w:rsid w:val="005A1F12"/>
    <w:rsid w:val="005A2112"/>
    <w:rsid w:val="005A2801"/>
    <w:rsid w:val="005A2901"/>
    <w:rsid w:val="005A29CD"/>
    <w:rsid w:val="005A2C3F"/>
    <w:rsid w:val="005A3BA6"/>
    <w:rsid w:val="005A3C79"/>
    <w:rsid w:val="005A3F11"/>
    <w:rsid w:val="005A440C"/>
    <w:rsid w:val="005A46BC"/>
    <w:rsid w:val="005A4791"/>
    <w:rsid w:val="005A4EE2"/>
    <w:rsid w:val="005A4FB8"/>
    <w:rsid w:val="005A56CB"/>
    <w:rsid w:val="005A56DC"/>
    <w:rsid w:val="005A57BF"/>
    <w:rsid w:val="005A5B9B"/>
    <w:rsid w:val="005A5F5E"/>
    <w:rsid w:val="005A61F8"/>
    <w:rsid w:val="005A68A1"/>
    <w:rsid w:val="005A6DDD"/>
    <w:rsid w:val="005A6E9E"/>
    <w:rsid w:val="005A7139"/>
    <w:rsid w:val="005A7220"/>
    <w:rsid w:val="005A738C"/>
    <w:rsid w:val="005A75EE"/>
    <w:rsid w:val="005A79C5"/>
    <w:rsid w:val="005A7BD5"/>
    <w:rsid w:val="005B003A"/>
    <w:rsid w:val="005B0059"/>
    <w:rsid w:val="005B08D4"/>
    <w:rsid w:val="005B0BEC"/>
    <w:rsid w:val="005B10D0"/>
    <w:rsid w:val="005B10D4"/>
    <w:rsid w:val="005B16F1"/>
    <w:rsid w:val="005B19C1"/>
    <w:rsid w:val="005B23EB"/>
    <w:rsid w:val="005B2401"/>
    <w:rsid w:val="005B2A71"/>
    <w:rsid w:val="005B2B31"/>
    <w:rsid w:val="005B325F"/>
    <w:rsid w:val="005B36DE"/>
    <w:rsid w:val="005B3755"/>
    <w:rsid w:val="005B3AC3"/>
    <w:rsid w:val="005B3AEC"/>
    <w:rsid w:val="005B3D51"/>
    <w:rsid w:val="005B40D8"/>
    <w:rsid w:val="005B41DF"/>
    <w:rsid w:val="005B4D21"/>
    <w:rsid w:val="005B4E6F"/>
    <w:rsid w:val="005B57B6"/>
    <w:rsid w:val="005B595F"/>
    <w:rsid w:val="005B5993"/>
    <w:rsid w:val="005B5C46"/>
    <w:rsid w:val="005B5F5B"/>
    <w:rsid w:val="005B6064"/>
    <w:rsid w:val="005B658D"/>
    <w:rsid w:val="005B6B94"/>
    <w:rsid w:val="005B6DC6"/>
    <w:rsid w:val="005B6EC5"/>
    <w:rsid w:val="005B7329"/>
    <w:rsid w:val="005C0369"/>
    <w:rsid w:val="005C04F1"/>
    <w:rsid w:val="005C1939"/>
    <w:rsid w:val="005C1B54"/>
    <w:rsid w:val="005C201A"/>
    <w:rsid w:val="005C2A5C"/>
    <w:rsid w:val="005C36BC"/>
    <w:rsid w:val="005C3A1C"/>
    <w:rsid w:val="005C3C68"/>
    <w:rsid w:val="005C3D71"/>
    <w:rsid w:val="005C3DBE"/>
    <w:rsid w:val="005C3EA9"/>
    <w:rsid w:val="005C40DB"/>
    <w:rsid w:val="005C4CFF"/>
    <w:rsid w:val="005C5546"/>
    <w:rsid w:val="005C58A9"/>
    <w:rsid w:val="005C58DA"/>
    <w:rsid w:val="005C5997"/>
    <w:rsid w:val="005C5E05"/>
    <w:rsid w:val="005C6082"/>
    <w:rsid w:val="005C627F"/>
    <w:rsid w:val="005C6970"/>
    <w:rsid w:val="005C6E70"/>
    <w:rsid w:val="005C73A3"/>
    <w:rsid w:val="005C74C5"/>
    <w:rsid w:val="005C7A81"/>
    <w:rsid w:val="005D058B"/>
    <w:rsid w:val="005D0D71"/>
    <w:rsid w:val="005D161E"/>
    <w:rsid w:val="005D1F9D"/>
    <w:rsid w:val="005D246C"/>
    <w:rsid w:val="005D2778"/>
    <w:rsid w:val="005D27A8"/>
    <w:rsid w:val="005D28F6"/>
    <w:rsid w:val="005D3035"/>
    <w:rsid w:val="005D352E"/>
    <w:rsid w:val="005D3CD1"/>
    <w:rsid w:val="005D3D56"/>
    <w:rsid w:val="005D3FA2"/>
    <w:rsid w:val="005D4092"/>
    <w:rsid w:val="005D409B"/>
    <w:rsid w:val="005D413A"/>
    <w:rsid w:val="005D4363"/>
    <w:rsid w:val="005D4653"/>
    <w:rsid w:val="005D4717"/>
    <w:rsid w:val="005D4DF5"/>
    <w:rsid w:val="005D5379"/>
    <w:rsid w:val="005D587C"/>
    <w:rsid w:val="005D5CFE"/>
    <w:rsid w:val="005D5F87"/>
    <w:rsid w:val="005D60C8"/>
    <w:rsid w:val="005D6278"/>
    <w:rsid w:val="005D714E"/>
    <w:rsid w:val="005D7386"/>
    <w:rsid w:val="005D73C6"/>
    <w:rsid w:val="005D7CAD"/>
    <w:rsid w:val="005D7D58"/>
    <w:rsid w:val="005E0B9C"/>
    <w:rsid w:val="005E17BE"/>
    <w:rsid w:val="005E1F23"/>
    <w:rsid w:val="005E1F70"/>
    <w:rsid w:val="005E22E3"/>
    <w:rsid w:val="005E2A94"/>
    <w:rsid w:val="005E2D3B"/>
    <w:rsid w:val="005E2EED"/>
    <w:rsid w:val="005E36F2"/>
    <w:rsid w:val="005E37C3"/>
    <w:rsid w:val="005E37DA"/>
    <w:rsid w:val="005E3A61"/>
    <w:rsid w:val="005E4114"/>
    <w:rsid w:val="005E4358"/>
    <w:rsid w:val="005E4574"/>
    <w:rsid w:val="005E4B0F"/>
    <w:rsid w:val="005E4BAD"/>
    <w:rsid w:val="005E4D18"/>
    <w:rsid w:val="005E5059"/>
    <w:rsid w:val="005E5375"/>
    <w:rsid w:val="005E584D"/>
    <w:rsid w:val="005E5971"/>
    <w:rsid w:val="005E602E"/>
    <w:rsid w:val="005E68C9"/>
    <w:rsid w:val="005E6CDB"/>
    <w:rsid w:val="005E6D4F"/>
    <w:rsid w:val="005E7326"/>
    <w:rsid w:val="005E74E5"/>
    <w:rsid w:val="005E7DA3"/>
    <w:rsid w:val="005E7F56"/>
    <w:rsid w:val="005F00DB"/>
    <w:rsid w:val="005F0104"/>
    <w:rsid w:val="005F0444"/>
    <w:rsid w:val="005F0BA6"/>
    <w:rsid w:val="005F0C93"/>
    <w:rsid w:val="005F0D86"/>
    <w:rsid w:val="005F15C5"/>
    <w:rsid w:val="005F1E36"/>
    <w:rsid w:val="005F1EBE"/>
    <w:rsid w:val="005F24B2"/>
    <w:rsid w:val="005F264C"/>
    <w:rsid w:val="005F2B96"/>
    <w:rsid w:val="005F2FCD"/>
    <w:rsid w:val="005F3461"/>
    <w:rsid w:val="005F3752"/>
    <w:rsid w:val="005F3896"/>
    <w:rsid w:val="005F45A8"/>
    <w:rsid w:val="005F4701"/>
    <w:rsid w:val="005F4E86"/>
    <w:rsid w:val="005F52EC"/>
    <w:rsid w:val="005F55D6"/>
    <w:rsid w:val="005F5601"/>
    <w:rsid w:val="005F5790"/>
    <w:rsid w:val="005F587D"/>
    <w:rsid w:val="005F5963"/>
    <w:rsid w:val="005F5D2A"/>
    <w:rsid w:val="005F64DC"/>
    <w:rsid w:val="005F7375"/>
    <w:rsid w:val="005F7919"/>
    <w:rsid w:val="005F7AED"/>
    <w:rsid w:val="005F7BB7"/>
    <w:rsid w:val="00600B49"/>
    <w:rsid w:val="006010A2"/>
    <w:rsid w:val="0060274E"/>
    <w:rsid w:val="006028F2"/>
    <w:rsid w:val="00602927"/>
    <w:rsid w:val="00602CCC"/>
    <w:rsid w:val="00603B7D"/>
    <w:rsid w:val="00603CEF"/>
    <w:rsid w:val="00603D53"/>
    <w:rsid w:val="00604538"/>
    <w:rsid w:val="006046CA"/>
    <w:rsid w:val="006049A2"/>
    <w:rsid w:val="006049F0"/>
    <w:rsid w:val="00604A02"/>
    <w:rsid w:val="00605133"/>
    <w:rsid w:val="006052BE"/>
    <w:rsid w:val="00606A3B"/>
    <w:rsid w:val="0060785A"/>
    <w:rsid w:val="006078FC"/>
    <w:rsid w:val="00607B02"/>
    <w:rsid w:val="00607E60"/>
    <w:rsid w:val="0061074A"/>
    <w:rsid w:val="00610C8E"/>
    <w:rsid w:val="00610E75"/>
    <w:rsid w:val="006111CB"/>
    <w:rsid w:val="00611372"/>
    <w:rsid w:val="0061170C"/>
    <w:rsid w:val="00611A9B"/>
    <w:rsid w:val="00611BAA"/>
    <w:rsid w:val="00611BFE"/>
    <w:rsid w:val="0061232F"/>
    <w:rsid w:val="00612455"/>
    <w:rsid w:val="0061284E"/>
    <w:rsid w:val="00612BCE"/>
    <w:rsid w:val="006134C3"/>
    <w:rsid w:val="00613C25"/>
    <w:rsid w:val="00613E25"/>
    <w:rsid w:val="006141B9"/>
    <w:rsid w:val="006142C0"/>
    <w:rsid w:val="006149AD"/>
    <w:rsid w:val="00614F82"/>
    <w:rsid w:val="00614F8C"/>
    <w:rsid w:val="006162E8"/>
    <w:rsid w:val="006164FF"/>
    <w:rsid w:val="00617F8D"/>
    <w:rsid w:val="00620933"/>
    <w:rsid w:val="00620989"/>
    <w:rsid w:val="00620D52"/>
    <w:rsid w:val="00620ECF"/>
    <w:rsid w:val="00621769"/>
    <w:rsid w:val="00622DAF"/>
    <w:rsid w:val="00623351"/>
    <w:rsid w:val="00623505"/>
    <w:rsid w:val="006238E7"/>
    <w:rsid w:val="00624152"/>
    <w:rsid w:val="00625CBC"/>
    <w:rsid w:val="0062765E"/>
    <w:rsid w:val="00627B0E"/>
    <w:rsid w:val="00630430"/>
    <w:rsid w:val="00630674"/>
    <w:rsid w:val="00631146"/>
    <w:rsid w:val="00631692"/>
    <w:rsid w:val="0063175C"/>
    <w:rsid w:val="00631FF1"/>
    <w:rsid w:val="00632C3B"/>
    <w:rsid w:val="006332BE"/>
    <w:rsid w:val="00633A46"/>
    <w:rsid w:val="00634FC4"/>
    <w:rsid w:val="0063506B"/>
    <w:rsid w:val="006357C3"/>
    <w:rsid w:val="006359DB"/>
    <w:rsid w:val="00635CB8"/>
    <w:rsid w:val="0063651D"/>
    <w:rsid w:val="006369E4"/>
    <w:rsid w:val="00636FC5"/>
    <w:rsid w:val="006373EA"/>
    <w:rsid w:val="0063761D"/>
    <w:rsid w:val="00637841"/>
    <w:rsid w:val="00637CF2"/>
    <w:rsid w:val="00637DCD"/>
    <w:rsid w:val="00637EC3"/>
    <w:rsid w:val="00640912"/>
    <w:rsid w:val="00640996"/>
    <w:rsid w:val="00640EAE"/>
    <w:rsid w:val="0064126A"/>
    <w:rsid w:val="00641296"/>
    <w:rsid w:val="00641B30"/>
    <w:rsid w:val="00642242"/>
    <w:rsid w:val="00642B3F"/>
    <w:rsid w:val="00643903"/>
    <w:rsid w:val="006440B6"/>
    <w:rsid w:val="006452F0"/>
    <w:rsid w:val="006454E3"/>
    <w:rsid w:val="00645916"/>
    <w:rsid w:val="006459EA"/>
    <w:rsid w:val="00645C3E"/>
    <w:rsid w:val="00646370"/>
    <w:rsid w:val="006465E1"/>
    <w:rsid w:val="00646C40"/>
    <w:rsid w:val="00646CE0"/>
    <w:rsid w:val="00647300"/>
    <w:rsid w:val="006473CA"/>
    <w:rsid w:val="00647665"/>
    <w:rsid w:val="00647B07"/>
    <w:rsid w:val="0065072B"/>
    <w:rsid w:val="00651040"/>
    <w:rsid w:val="0065115F"/>
    <w:rsid w:val="00651B46"/>
    <w:rsid w:val="00651D62"/>
    <w:rsid w:val="00652758"/>
    <w:rsid w:val="0065284E"/>
    <w:rsid w:val="00652AA4"/>
    <w:rsid w:val="00653269"/>
    <w:rsid w:val="0065414A"/>
    <w:rsid w:val="0065419F"/>
    <w:rsid w:val="0065456E"/>
    <w:rsid w:val="00654C3A"/>
    <w:rsid w:val="00654D4B"/>
    <w:rsid w:val="006552EA"/>
    <w:rsid w:val="006559C2"/>
    <w:rsid w:val="00655F6D"/>
    <w:rsid w:val="00656B59"/>
    <w:rsid w:val="00656CD8"/>
    <w:rsid w:val="00656E5B"/>
    <w:rsid w:val="00656F54"/>
    <w:rsid w:val="00656FC2"/>
    <w:rsid w:val="006573D8"/>
    <w:rsid w:val="006573EF"/>
    <w:rsid w:val="006576E6"/>
    <w:rsid w:val="006579CD"/>
    <w:rsid w:val="00657CB4"/>
    <w:rsid w:val="00660E35"/>
    <w:rsid w:val="0066176B"/>
    <w:rsid w:val="00661D27"/>
    <w:rsid w:val="0066294E"/>
    <w:rsid w:val="0066309E"/>
    <w:rsid w:val="0066359B"/>
    <w:rsid w:val="006637C0"/>
    <w:rsid w:val="00663882"/>
    <w:rsid w:val="006643CC"/>
    <w:rsid w:val="0066447B"/>
    <w:rsid w:val="00664C47"/>
    <w:rsid w:val="0066572D"/>
    <w:rsid w:val="006663BA"/>
    <w:rsid w:val="00667394"/>
    <w:rsid w:val="006677A7"/>
    <w:rsid w:val="0066780F"/>
    <w:rsid w:val="00667A18"/>
    <w:rsid w:val="00667B9C"/>
    <w:rsid w:val="006708B0"/>
    <w:rsid w:val="006709CF"/>
    <w:rsid w:val="0067119A"/>
    <w:rsid w:val="00671562"/>
    <w:rsid w:val="00671FF3"/>
    <w:rsid w:val="0067256B"/>
    <w:rsid w:val="006740D3"/>
    <w:rsid w:val="00674BC5"/>
    <w:rsid w:val="00674FAF"/>
    <w:rsid w:val="0067501D"/>
    <w:rsid w:val="006752C2"/>
    <w:rsid w:val="006756FE"/>
    <w:rsid w:val="00675C56"/>
    <w:rsid w:val="00676983"/>
    <w:rsid w:val="00676F93"/>
    <w:rsid w:val="00677279"/>
    <w:rsid w:val="00680488"/>
    <w:rsid w:val="00680DAF"/>
    <w:rsid w:val="00680F30"/>
    <w:rsid w:val="00681B57"/>
    <w:rsid w:val="0068246E"/>
    <w:rsid w:val="00682961"/>
    <w:rsid w:val="00682AAA"/>
    <w:rsid w:val="00683023"/>
    <w:rsid w:val="00683549"/>
    <w:rsid w:val="006835C2"/>
    <w:rsid w:val="00683F75"/>
    <w:rsid w:val="00683FB3"/>
    <w:rsid w:val="00684069"/>
    <w:rsid w:val="00684125"/>
    <w:rsid w:val="00684D60"/>
    <w:rsid w:val="00684DF1"/>
    <w:rsid w:val="00685026"/>
    <w:rsid w:val="0068537C"/>
    <w:rsid w:val="0068645D"/>
    <w:rsid w:val="00686603"/>
    <w:rsid w:val="006867B1"/>
    <w:rsid w:val="006869A0"/>
    <w:rsid w:val="0068726C"/>
    <w:rsid w:val="006873BC"/>
    <w:rsid w:val="006874F3"/>
    <w:rsid w:val="006902E9"/>
    <w:rsid w:val="006904D2"/>
    <w:rsid w:val="006906AA"/>
    <w:rsid w:val="006907AF"/>
    <w:rsid w:val="00690BAD"/>
    <w:rsid w:val="00690E47"/>
    <w:rsid w:val="00690EC3"/>
    <w:rsid w:val="0069167F"/>
    <w:rsid w:val="0069182F"/>
    <w:rsid w:val="00691B2A"/>
    <w:rsid w:val="00693C62"/>
    <w:rsid w:val="00693E1D"/>
    <w:rsid w:val="00693F55"/>
    <w:rsid w:val="0069423B"/>
    <w:rsid w:val="006942C5"/>
    <w:rsid w:val="006947E7"/>
    <w:rsid w:val="00694D50"/>
    <w:rsid w:val="006951EA"/>
    <w:rsid w:val="006951F5"/>
    <w:rsid w:val="006956A5"/>
    <w:rsid w:val="0069580E"/>
    <w:rsid w:val="00695B9D"/>
    <w:rsid w:val="00696032"/>
    <w:rsid w:val="0069691A"/>
    <w:rsid w:val="00697302"/>
    <w:rsid w:val="006A00C2"/>
    <w:rsid w:val="006A010C"/>
    <w:rsid w:val="006A0341"/>
    <w:rsid w:val="006A0A1F"/>
    <w:rsid w:val="006A14C8"/>
    <w:rsid w:val="006A15FF"/>
    <w:rsid w:val="006A16A8"/>
    <w:rsid w:val="006A1827"/>
    <w:rsid w:val="006A2B2A"/>
    <w:rsid w:val="006A306A"/>
    <w:rsid w:val="006A3189"/>
    <w:rsid w:val="006A3409"/>
    <w:rsid w:val="006A4187"/>
    <w:rsid w:val="006A431C"/>
    <w:rsid w:val="006A43C7"/>
    <w:rsid w:val="006A4681"/>
    <w:rsid w:val="006A470A"/>
    <w:rsid w:val="006A471A"/>
    <w:rsid w:val="006A4C53"/>
    <w:rsid w:val="006A6AD7"/>
    <w:rsid w:val="006A6CA3"/>
    <w:rsid w:val="006B00B2"/>
    <w:rsid w:val="006B0113"/>
    <w:rsid w:val="006B0200"/>
    <w:rsid w:val="006B0426"/>
    <w:rsid w:val="006B0CB3"/>
    <w:rsid w:val="006B12A8"/>
    <w:rsid w:val="006B1583"/>
    <w:rsid w:val="006B20B4"/>
    <w:rsid w:val="006B26F3"/>
    <w:rsid w:val="006B29D5"/>
    <w:rsid w:val="006B2CF0"/>
    <w:rsid w:val="006B2F4D"/>
    <w:rsid w:val="006B3952"/>
    <w:rsid w:val="006B3A84"/>
    <w:rsid w:val="006B4443"/>
    <w:rsid w:val="006B4989"/>
    <w:rsid w:val="006B4B0D"/>
    <w:rsid w:val="006B4EDD"/>
    <w:rsid w:val="006B4F4B"/>
    <w:rsid w:val="006B54B5"/>
    <w:rsid w:val="006B58F0"/>
    <w:rsid w:val="006B5A7E"/>
    <w:rsid w:val="006B639C"/>
    <w:rsid w:val="006B67C4"/>
    <w:rsid w:val="006B6E68"/>
    <w:rsid w:val="006B6F4D"/>
    <w:rsid w:val="006B77B9"/>
    <w:rsid w:val="006B7F1E"/>
    <w:rsid w:val="006C0047"/>
    <w:rsid w:val="006C0341"/>
    <w:rsid w:val="006C05EB"/>
    <w:rsid w:val="006C0A6A"/>
    <w:rsid w:val="006C0BCD"/>
    <w:rsid w:val="006C0DF0"/>
    <w:rsid w:val="006C1223"/>
    <w:rsid w:val="006C141A"/>
    <w:rsid w:val="006C1EF1"/>
    <w:rsid w:val="006C22C7"/>
    <w:rsid w:val="006C28BB"/>
    <w:rsid w:val="006C2A30"/>
    <w:rsid w:val="006C3BF6"/>
    <w:rsid w:val="006C3D7A"/>
    <w:rsid w:val="006C3DA2"/>
    <w:rsid w:val="006C3F5E"/>
    <w:rsid w:val="006C4116"/>
    <w:rsid w:val="006C4388"/>
    <w:rsid w:val="006C4585"/>
    <w:rsid w:val="006C4966"/>
    <w:rsid w:val="006C556E"/>
    <w:rsid w:val="006C5A9F"/>
    <w:rsid w:val="006C62C5"/>
    <w:rsid w:val="006C69D9"/>
    <w:rsid w:val="006C6BB9"/>
    <w:rsid w:val="006C7287"/>
    <w:rsid w:val="006C7651"/>
    <w:rsid w:val="006C773B"/>
    <w:rsid w:val="006C77ED"/>
    <w:rsid w:val="006C78C2"/>
    <w:rsid w:val="006C7B34"/>
    <w:rsid w:val="006C7C96"/>
    <w:rsid w:val="006C7CC9"/>
    <w:rsid w:val="006D00A8"/>
    <w:rsid w:val="006D010E"/>
    <w:rsid w:val="006D0D35"/>
    <w:rsid w:val="006D0E49"/>
    <w:rsid w:val="006D0EBC"/>
    <w:rsid w:val="006D0F30"/>
    <w:rsid w:val="006D0F6F"/>
    <w:rsid w:val="006D13CA"/>
    <w:rsid w:val="006D18AB"/>
    <w:rsid w:val="006D18C1"/>
    <w:rsid w:val="006D1A38"/>
    <w:rsid w:val="006D281C"/>
    <w:rsid w:val="006D2900"/>
    <w:rsid w:val="006D3539"/>
    <w:rsid w:val="006D36E6"/>
    <w:rsid w:val="006D50D5"/>
    <w:rsid w:val="006D51B9"/>
    <w:rsid w:val="006D5D92"/>
    <w:rsid w:val="006D6C3C"/>
    <w:rsid w:val="006D6DE0"/>
    <w:rsid w:val="006D6F9B"/>
    <w:rsid w:val="006D7944"/>
    <w:rsid w:val="006D7BC5"/>
    <w:rsid w:val="006E003A"/>
    <w:rsid w:val="006E0A7B"/>
    <w:rsid w:val="006E0B92"/>
    <w:rsid w:val="006E12B4"/>
    <w:rsid w:val="006E1A58"/>
    <w:rsid w:val="006E1F1C"/>
    <w:rsid w:val="006E2C52"/>
    <w:rsid w:val="006E2CFD"/>
    <w:rsid w:val="006E2D2D"/>
    <w:rsid w:val="006E320A"/>
    <w:rsid w:val="006E37B4"/>
    <w:rsid w:val="006E3DD5"/>
    <w:rsid w:val="006E3F88"/>
    <w:rsid w:val="006E413E"/>
    <w:rsid w:val="006E42A5"/>
    <w:rsid w:val="006E4384"/>
    <w:rsid w:val="006E4A4A"/>
    <w:rsid w:val="006E523C"/>
    <w:rsid w:val="006E5BE6"/>
    <w:rsid w:val="006E7F6A"/>
    <w:rsid w:val="006F0596"/>
    <w:rsid w:val="006F0894"/>
    <w:rsid w:val="006F0FA4"/>
    <w:rsid w:val="006F13AB"/>
    <w:rsid w:val="006F2001"/>
    <w:rsid w:val="006F2328"/>
    <w:rsid w:val="006F2DB9"/>
    <w:rsid w:val="006F31C9"/>
    <w:rsid w:val="006F3372"/>
    <w:rsid w:val="006F3490"/>
    <w:rsid w:val="006F3604"/>
    <w:rsid w:val="006F377D"/>
    <w:rsid w:val="006F397D"/>
    <w:rsid w:val="006F39B6"/>
    <w:rsid w:val="006F3DA9"/>
    <w:rsid w:val="006F3F00"/>
    <w:rsid w:val="006F4519"/>
    <w:rsid w:val="006F4C7C"/>
    <w:rsid w:val="006F5073"/>
    <w:rsid w:val="006F5212"/>
    <w:rsid w:val="006F54A1"/>
    <w:rsid w:val="006F68D7"/>
    <w:rsid w:val="006F68FE"/>
    <w:rsid w:val="006F6965"/>
    <w:rsid w:val="006F6CA7"/>
    <w:rsid w:val="006F73B3"/>
    <w:rsid w:val="006F74CD"/>
    <w:rsid w:val="006F74FC"/>
    <w:rsid w:val="006F790C"/>
    <w:rsid w:val="006F7D7C"/>
    <w:rsid w:val="00700354"/>
    <w:rsid w:val="0070062B"/>
    <w:rsid w:val="00700A39"/>
    <w:rsid w:val="00701051"/>
    <w:rsid w:val="007014F9"/>
    <w:rsid w:val="00701989"/>
    <w:rsid w:val="00701E64"/>
    <w:rsid w:val="00701FEA"/>
    <w:rsid w:val="0070210A"/>
    <w:rsid w:val="00702458"/>
    <w:rsid w:val="007026E9"/>
    <w:rsid w:val="00702F3A"/>
    <w:rsid w:val="00703082"/>
    <w:rsid w:val="0070439E"/>
    <w:rsid w:val="007052DC"/>
    <w:rsid w:val="0070534B"/>
    <w:rsid w:val="00705CDB"/>
    <w:rsid w:val="00705E09"/>
    <w:rsid w:val="007061FC"/>
    <w:rsid w:val="00706BE9"/>
    <w:rsid w:val="00706F6C"/>
    <w:rsid w:val="00710034"/>
    <w:rsid w:val="007109C7"/>
    <w:rsid w:val="00710A81"/>
    <w:rsid w:val="00710CE2"/>
    <w:rsid w:val="00711D9D"/>
    <w:rsid w:val="00711EA0"/>
    <w:rsid w:val="00713189"/>
    <w:rsid w:val="00713243"/>
    <w:rsid w:val="007132B0"/>
    <w:rsid w:val="007132F6"/>
    <w:rsid w:val="00713F65"/>
    <w:rsid w:val="007141E4"/>
    <w:rsid w:val="00714223"/>
    <w:rsid w:val="00714964"/>
    <w:rsid w:val="00715060"/>
    <w:rsid w:val="00716717"/>
    <w:rsid w:val="00716828"/>
    <w:rsid w:val="007169AB"/>
    <w:rsid w:val="00716ADE"/>
    <w:rsid w:val="00716C4F"/>
    <w:rsid w:val="007173B9"/>
    <w:rsid w:val="007174BA"/>
    <w:rsid w:val="007204DD"/>
    <w:rsid w:val="00720AE9"/>
    <w:rsid w:val="00720B18"/>
    <w:rsid w:val="00721340"/>
    <w:rsid w:val="007216ED"/>
    <w:rsid w:val="007219B0"/>
    <w:rsid w:val="00722513"/>
    <w:rsid w:val="00722B35"/>
    <w:rsid w:val="00723AA9"/>
    <w:rsid w:val="00723EEF"/>
    <w:rsid w:val="007241E0"/>
    <w:rsid w:val="007256AA"/>
    <w:rsid w:val="00725750"/>
    <w:rsid w:val="00725DC0"/>
    <w:rsid w:val="00726BD7"/>
    <w:rsid w:val="00726F28"/>
    <w:rsid w:val="007275B5"/>
    <w:rsid w:val="00727FC0"/>
    <w:rsid w:val="00730064"/>
    <w:rsid w:val="00730467"/>
    <w:rsid w:val="007305E1"/>
    <w:rsid w:val="00730803"/>
    <w:rsid w:val="007309F9"/>
    <w:rsid w:val="00730A81"/>
    <w:rsid w:val="00730AD1"/>
    <w:rsid w:val="00730B73"/>
    <w:rsid w:val="00730FE5"/>
    <w:rsid w:val="00731543"/>
    <w:rsid w:val="007318A7"/>
    <w:rsid w:val="00731918"/>
    <w:rsid w:val="007319D1"/>
    <w:rsid w:val="00731B9D"/>
    <w:rsid w:val="00731C44"/>
    <w:rsid w:val="007320BD"/>
    <w:rsid w:val="00732262"/>
    <w:rsid w:val="0073247F"/>
    <w:rsid w:val="00732637"/>
    <w:rsid w:val="00732806"/>
    <w:rsid w:val="00732E48"/>
    <w:rsid w:val="00732EF6"/>
    <w:rsid w:val="0073340E"/>
    <w:rsid w:val="007339C3"/>
    <w:rsid w:val="0073400B"/>
    <w:rsid w:val="0073480B"/>
    <w:rsid w:val="007348E4"/>
    <w:rsid w:val="00734B29"/>
    <w:rsid w:val="007353D8"/>
    <w:rsid w:val="007357D0"/>
    <w:rsid w:val="00735917"/>
    <w:rsid w:val="0073689F"/>
    <w:rsid w:val="007368DE"/>
    <w:rsid w:val="0073694C"/>
    <w:rsid w:val="00736FB7"/>
    <w:rsid w:val="00737135"/>
    <w:rsid w:val="007375FF"/>
    <w:rsid w:val="007377FC"/>
    <w:rsid w:val="00740278"/>
    <w:rsid w:val="0074056E"/>
    <w:rsid w:val="00740757"/>
    <w:rsid w:val="00741105"/>
    <w:rsid w:val="0074124C"/>
    <w:rsid w:val="00741A4A"/>
    <w:rsid w:val="00741F56"/>
    <w:rsid w:val="00742814"/>
    <w:rsid w:val="0074292C"/>
    <w:rsid w:val="00742A3E"/>
    <w:rsid w:val="00742F4B"/>
    <w:rsid w:val="007434B9"/>
    <w:rsid w:val="007438D3"/>
    <w:rsid w:val="00743CDC"/>
    <w:rsid w:val="00743D68"/>
    <w:rsid w:val="00743F74"/>
    <w:rsid w:val="00744042"/>
    <w:rsid w:val="00744512"/>
    <w:rsid w:val="007446AE"/>
    <w:rsid w:val="0074470F"/>
    <w:rsid w:val="00745D5D"/>
    <w:rsid w:val="007461AC"/>
    <w:rsid w:val="007463A0"/>
    <w:rsid w:val="00746A44"/>
    <w:rsid w:val="00746A4D"/>
    <w:rsid w:val="00746FDA"/>
    <w:rsid w:val="00747074"/>
    <w:rsid w:val="00747D1C"/>
    <w:rsid w:val="00747D71"/>
    <w:rsid w:val="00751224"/>
    <w:rsid w:val="00751BF8"/>
    <w:rsid w:val="00751D6E"/>
    <w:rsid w:val="00751EF2"/>
    <w:rsid w:val="0075230E"/>
    <w:rsid w:val="00753004"/>
    <w:rsid w:val="00753028"/>
    <w:rsid w:val="007534C6"/>
    <w:rsid w:val="0075372D"/>
    <w:rsid w:val="00753AA0"/>
    <w:rsid w:val="00753C70"/>
    <w:rsid w:val="00753EC3"/>
    <w:rsid w:val="0075408A"/>
    <w:rsid w:val="007542DB"/>
    <w:rsid w:val="00754566"/>
    <w:rsid w:val="007545C4"/>
    <w:rsid w:val="0075468B"/>
    <w:rsid w:val="0075491A"/>
    <w:rsid w:val="0075526B"/>
    <w:rsid w:val="007555CE"/>
    <w:rsid w:val="00755756"/>
    <w:rsid w:val="00755796"/>
    <w:rsid w:val="00755C4C"/>
    <w:rsid w:val="007564CA"/>
    <w:rsid w:val="00756A23"/>
    <w:rsid w:val="007578BC"/>
    <w:rsid w:val="00757B41"/>
    <w:rsid w:val="00757E40"/>
    <w:rsid w:val="0076008E"/>
    <w:rsid w:val="0076025D"/>
    <w:rsid w:val="007603CD"/>
    <w:rsid w:val="00760EDA"/>
    <w:rsid w:val="007610AB"/>
    <w:rsid w:val="00761FBA"/>
    <w:rsid w:val="00762631"/>
    <w:rsid w:val="007626A7"/>
    <w:rsid w:val="00762AAF"/>
    <w:rsid w:val="0076330F"/>
    <w:rsid w:val="00763379"/>
    <w:rsid w:val="007636B1"/>
    <w:rsid w:val="007636D3"/>
    <w:rsid w:val="007638C3"/>
    <w:rsid w:val="00763CEE"/>
    <w:rsid w:val="00763EDE"/>
    <w:rsid w:val="00763F3E"/>
    <w:rsid w:val="00764718"/>
    <w:rsid w:val="00764780"/>
    <w:rsid w:val="007648B5"/>
    <w:rsid w:val="00764DA8"/>
    <w:rsid w:val="007655E8"/>
    <w:rsid w:val="00767505"/>
    <w:rsid w:val="007676DF"/>
    <w:rsid w:val="00767A5D"/>
    <w:rsid w:val="00770813"/>
    <w:rsid w:val="007709D9"/>
    <w:rsid w:val="00770B9C"/>
    <w:rsid w:val="00770C75"/>
    <w:rsid w:val="00770DA0"/>
    <w:rsid w:val="007718E1"/>
    <w:rsid w:val="00771C28"/>
    <w:rsid w:val="00771DE3"/>
    <w:rsid w:val="00771EC2"/>
    <w:rsid w:val="00771FD8"/>
    <w:rsid w:val="00772235"/>
    <w:rsid w:val="00772780"/>
    <w:rsid w:val="00772F13"/>
    <w:rsid w:val="00772F37"/>
    <w:rsid w:val="00772FCE"/>
    <w:rsid w:val="007732B5"/>
    <w:rsid w:val="007737CC"/>
    <w:rsid w:val="007739E7"/>
    <w:rsid w:val="0077415D"/>
    <w:rsid w:val="007741F4"/>
    <w:rsid w:val="0077487B"/>
    <w:rsid w:val="0077508A"/>
    <w:rsid w:val="007752C7"/>
    <w:rsid w:val="00775994"/>
    <w:rsid w:val="00775E23"/>
    <w:rsid w:val="00775EF8"/>
    <w:rsid w:val="00776A95"/>
    <w:rsid w:val="0077739A"/>
    <w:rsid w:val="00777492"/>
    <w:rsid w:val="00777724"/>
    <w:rsid w:val="0077780D"/>
    <w:rsid w:val="007801D1"/>
    <w:rsid w:val="00780616"/>
    <w:rsid w:val="00780641"/>
    <w:rsid w:val="00780820"/>
    <w:rsid w:val="00781B60"/>
    <w:rsid w:val="00782B4F"/>
    <w:rsid w:val="00782F35"/>
    <w:rsid w:val="0078411E"/>
    <w:rsid w:val="007854AE"/>
    <w:rsid w:val="00785F86"/>
    <w:rsid w:val="007860E2"/>
    <w:rsid w:val="007862BA"/>
    <w:rsid w:val="007864F9"/>
    <w:rsid w:val="00786E6F"/>
    <w:rsid w:val="00786F8B"/>
    <w:rsid w:val="0078764A"/>
    <w:rsid w:val="007905D2"/>
    <w:rsid w:val="00790661"/>
    <w:rsid w:val="00790C11"/>
    <w:rsid w:val="00790D61"/>
    <w:rsid w:val="0079148B"/>
    <w:rsid w:val="00791CED"/>
    <w:rsid w:val="007920E5"/>
    <w:rsid w:val="00792196"/>
    <w:rsid w:val="007926A9"/>
    <w:rsid w:val="00792B2A"/>
    <w:rsid w:val="00792C16"/>
    <w:rsid w:val="00792E79"/>
    <w:rsid w:val="00792EDA"/>
    <w:rsid w:val="007931B0"/>
    <w:rsid w:val="00793355"/>
    <w:rsid w:val="0079355E"/>
    <w:rsid w:val="00793886"/>
    <w:rsid w:val="007938EC"/>
    <w:rsid w:val="0079392B"/>
    <w:rsid w:val="00793AA5"/>
    <w:rsid w:val="00793D14"/>
    <w:rsid w:val="00793D46"/>
    <w:rsid w:val="00793E30"/>
    <w:rsid w:val="00793E8E"/>
    <w:rsid w:val="00794089"/>
    <w:rsid w:val="007944BD"/>
    <w:rsid w:val="007955C8"/>
    <w:rsid w:val="0079582A"/>
    <w:rsid w:val="00795A72"/>
    <w:rsid w:val="00796144"/>
    <w:rsid w:val="00796406"/>
    <w:rsid w:val="00796A09"/>
    <w:rsid w:val="00797323"/>
    <w:rsid w:val="007A0591"/>
    <w:rsid w:val="007A0751"/>
    <w:rsid w:val="007A09EC"/>
    <w:rsid w:val="007A0BA7"/>
    <w:rsid w:val="007A0D9B"/>
    <w:rsid w:val="007A0FFE"/>
    <w:rsid w:val="007A1536"/>
    <w:rsid w:val="007A18B2"/>
    <w:rsid w:val="007A1B22"/>
    <w:rsid w:val="007A22B6"/>
    <w:rsid w:val="007A22DF"/>
    <w:rsid w:val="007A2626"/>
    <w:rsid w:val="007A29C8"/>
    <w:rsid w:val="007A3428"/>
    <w:rsid w:val="007A3B6A"/>
    <w:rsid w:val="007A3E41"/>
    <w:rsid w:val="007A4BAC"/>
    <w:rsid w:val="007A57F6"/>
    <w:rsid w:val="007A581E"/>
    <w:rsid w:val="007A5CD7"/>
    <w:rsid w:val="007A6238"/>
    <w:rsid w:val="007A6932"/>
    <w:rsid w:val="007A706F"/>
    <w:rsid w:val="007A761D"/>
    <w:rsid w:val="007A7CBC"/>
    <w:rsid w:val="007A7EEF"/>
    <w:rsid w:val="007B0D66"/>
    <w:rsid w:val="007B171A"/>
    <w:rsid w:val="007B1763"/>
    <w:rsid w:val="007B1BA5"/>
    <w:rsid w:val="007B1C21"/>
    <w:rsid w:val="007B227C"/>
    <w:rsid w:val="007B2B9C"/>
    <w:rsid w:val="007B49DA"/>
    <w:rsid w:val="007B4AC7"/>
    <w:rsid w:val="007B4B22"/>
    <w:rsid w:val="007B503D"/>
    <w:rsid w:val="007B567B"/>
    <w:rsid w:val="007B5680"/>
    <w:rsid w:val="007B66EE"/>
    <w:rsid w:val="007B7584"/>
    <w:rsid w:val="007B7751"/>
    <w:rsid w:val="007C000B"/>
    <w:rsid w:val="007C01B9"/>
    <w:rsid w:val="007C02FC"/>
    <w:rsid w:val="007C0B87"/>
    <w:rsid w:val="007C1008"/>
    <w:rsid w:val="007C1036"/>
    <w:rsid w:val="007C1645"/>
    <w:rsid w:val="007C168B"/>
    <w:rsid w:val="007C1772"/>
    <w:rsid w:val="007C1BCF"/>
    <w:rsid w:val="007C1CAF"/>
    <w:rsid w:val="007C1ED2"/>
    <w:rsid w:val="007C1F0F"/>
    <w:rsid w:val="007C25A7"/>
    <w:rsid w:val="007C27FB"/>
    <w:rsid w:val="007C28C6"/>
    <w:rsid w:val="007C2C5A"/>
    <w:rsid w:val="007C3495"/>
    <w:rsid w:val="007C34B8"/>
    <w:rsid w:val="007C385D"/>
    <w:rsid w:val="007C4597"/>
    <w:rsid w:val="007C533F"/>
    <w:rsid w:val="007C594A"/>
    <w:rsid w:val="007C6414"/>
    <w:rsid w:val="007C76EF"/>
    <w:rsid w:val="007C7A29"/>
    <w:rsid w:val="007C7C69"/>
    <w:rsid w:val="007C7D93"/>
    <w:rsid w:val="007D068D"/>
    <w:rsid w:val="007D0759"/>
    <w:rsid w:val="007D0DB9"/>
    <w:rsid w:val="007D0EE1"/>
    <w:rsid w:val="007D1937"/>
    <w:rsid w:val="007D1FC8"/>
    <w:rsid w:val="007D2429"/>
    <w:rsid w:val="007D366F"/>
    <w:rsid w:val="007D369D"/>
    <w:rsid w:val="007D3EFD"/>
    <w:rsid w:val="007D4174"/>
    <w:rsid w:val="007D49E5"/>
    <w:rsid w:val="007D4A3F"/>
    <w:rsid w:val="007D4C75"/>
    <w:rsid w:val="007D52D2"/>
    <w:rsid w:val="007D5B5F"/>
    <w:rsid w:val="007D5F89"/>
    <w:rsid w:val="007D6598"/>
    <w:rsid w:val="007D6641"/>
    <w:rsid w:val="007D78CE"/>
    <w:rsid w:val="007D7C72"/>
    <w:rsid w:val="007E05B3"/>
    <w:rsid w:val="007E08B8"/>
    <w:rsid w:val="007E0C35"/>
    <w:rsid w:val="007E1022"/>
    <w:rsid w:val="007E1096"/>
    <w:rsid w:val="007E1681"/>
    <w:rsid w:val="007E1713"/>
    <w:rsid w:val="007E1A1D"/>
    <w:rsid w:val="007E1B4A"/>
    <w:rsid w:val="007E1C4E"/>
    <w:rsid w:val="007E1ED6"/>
    <w:rsid w:val="007E2020"/>
    <w:rsid w:val="007E2488"/>
    <w:rsid w:val="007E277F"/>
    <w:rsid w:val="007E28F5"/>
    <w:rsid w:val="007E29F4"/>
    <w:rsid w:val="007E3261"/>
    <w:rsid w:val="007E346C"/>
    <w:rsid w:val="007E409A"/>
    <w:rsid w:val="007E41BC"/>
    <w:rsid w:val="007E4448"/>
    <w:rsid w:val="007E4CED"/>
    <w:rsid w:val="007E55AF"/>
    <w:rsid w:val="007E55D2"/>
    <w:rsid w:val="007E5794"/>
    <w:rsid w:val="007E5B88"/>
    <w:rsid w:val="007E5EA8"/>
    <w:rsid w:val="007E601C"/>
    <w:rsid w:val="007E6100"/>
    <w:rsid w:val="007E62F4"/>
    <w:rsid w:val="007E63FD"/>
    <w:rsid w:val="007E6A1B"/>
    <w:rsid w:val="007E6B27"/>
    <w:rsid w:val="007E7F37"/>
    <w:rsid w:val="007F0260"/>
    <w:rsid w:val="007F030B"/>
    <w:rsid w:val="007F068A"/>
    <w:rsid w:val="007F0A54"/>
    <w:rsid w:val="007F0C12"/>
    <w:rsid w:val="007F0F89"/>
    <w:rsid w:val="007F115B"/>
    <w:rsid w:val="007F11BB"/>
    <w:rsid w:val="007F13EC"/>
    <w:rsid w:val="007F1415"/>
    <w:rsid w:val="007F1758"/>
    <w:rsid w:val="007F1ACB"/>
    <w:rsid w:val="007F1C69"/>
    <w:rsid w:val="007F23FA"/>
    <w:rsid w:val="007F2424"/>
    <w:rsid w:val="007F2488"/>
    <w:rsid w:val="007F2DE9"/>
    <w:rsid w:val="007F31D6"/>
    <w:rsid w:val="007F3986"/>
    <w:rsid w:val="007F399E"/>
    <w:rsid w:val="007F4486"/>
    <w:rsid w:val="007F44FA"/>
    <w:rsid w:val="007F46A2"/>
    <w:rsid w:val="007F4AEB"/>
    <w:rsid w:val="007F6039"/>
    <w:rsid w:val="007F6616"/>
    <w:rsid w:val="007F687A"/>
    <w:rsid w:val="007F6FFB"/>
    <w:rsid w:val="007F73C9"/>
    <w:rsid w:val="007F7903"/>
    <w:rsid w:val="007F7C9C"/>
    <w:rsid w:val="007F7FCF"/>
    <w:rsid w:val="00800952"/>
    <w:rsid w:val="00800E89"/>
    <w:rsid w:val="008016AC"/>
    <w:rsid w:val="008016F1"/>
    <w:rsid w:val="00801A7D"/>
    <w:rsid w:val="00801BAA"/>
    <w:rsid w:val="00802462"/>
    <w:rsid w:val="00802485"/>
    <w:rsid w:val="008024B7"/>
    <w:rsid w:val="00802525"/>
    <w:rsid w:val="0080287A"/>
    <w:rsid w:val="00802CA1"/>
    <w:rsid w:val="008039EA"/>
    <w:rsid w:val="00804848"/>
    <w:rsid w:val="00804A35"/>
    <w:rsid w:val="00806484"/>
    <w:rsid w:val="00806B0F"/>
    <w:rsid w:val="00806F53"/>
    <w:rsid w:val="0080770C"/>
    <w:rsid w:val="00807998"/>
    <w:rsid w:val="008102A4"/>
    <w:rsid w:val="00810485"/>
    <w:rsid w:val="0081067E"/>
    <w:rsid w:val="0081070F"/>
    <w:rsid w:val="00810785"/>
    <w:rsid w:val="008118F3"/>
    <w:rsid w:val="0081201C"/>
    <w:rsid w:val="008122F4"/>
    <w:rsid w:val="00812424"/>
    <w:rsid w:val="00812884"/>
    <w:rsid w:val="00812C71"/>
    <w:rsid w:val="00813307"/>
    <w:rsid w:val="008138C7"/>
    <w:rsid w:val="008143F9"/>
    <w:rsid w:val="00814547"/>
    <w:rsid w:val="008146C3"/>
    <w:rsid w:val="008146C8"/>
    <w:rsid w:val="008149D3"/>
    <w:rsid w:val="00814BAF"/>
    <w:rsid w:val="00814C4E"/>
    <w:rsid w:val="008150DE"/>
    <w:rsid w:val="00815C5C"/>
    <w:rsid w:val="00816154"/>
    <w:rsid w:val="00816310"/>
    <w:rsid w:val="0081637B"/>
    <w:rsid w:val="00816790"/>
    <w:rsid w:val="00816835"/>
    <w:rsid w:val="00816862"/>
    <w:rsid w:val="008169E0"/>
    <w:rsid w:val="00816C14"/>
    <w:rsid w:val="00816C37"/>
    <w:rsid w:val="00817345"/>
    <w:rsid w:val="00817AB1"/>
    <w:rsid w:val="00817BEE"/>
    <w:rsid w:val="008202CD"/>
    <w:rsid w:val="00820FFF"/>
    <w:rsid w:val="008210D7"/>
    <w:rsid w:val="0082116C"/>
    <w:rsid w:val="0082141D"/>
    <w:rsid w:val="0082150D"/>
    <w:rsid w:val="00821E59"/>
    <w:rsid w:val="00822600"/>
    <w:rsid w:val="008226CD"/>
    <w:rsid w:val="008226FC"/>
    <w:rsid w:val="00822764"/>
    <w:rsid w:val="00823AE4"/>
    <w:rsid w:val="00823C26"/>
    <w:rsid w:val="008240EA"/>
    <w:rsid w:val="00824324"/>
    <w:rsid w:val="00824662"/>
    <w:rsid w:val="00824A66"/>
    <w:rsid w:val="008253D7"/>
    <w:rsid w:val="0082541C"/>
    <w:rsid w:val="0082580F"/>
    <w:rsid w:val="00825979"/>
    <w:rsid w:val="008268C8"/>
    <w:rsid w:val="008269C8"/>
    <w:rsid w:val="00827349"/>
    <w:rsid w:val="008277D5"/>
    <w:rsid w:val="00827AB9"/>
    <w:rsid w:val="008302C1"/>
    <w:rsid w:val="008302C9"/>
    <w:rsid w:val="00830CD5"/>
    <w:rsid w:val="00831A48"/>
    <w:rsid w:val="00831B3A"/>
    <w:rsid w:val="00831BDB"/>
    <w:rsid w:val="0083224E"/>
    <w:rsid w:val="008324F8"/>
    <w:rsid w:val="008325BF"/>
    <w:rsid w:val="00832AD4"/>
    <w:rsid w:val="008337F9"/>
    <w:rsid w:val="00833848"/>
    <w:rsid w:val="00833C6E"/>
    <w:rsid w:val="00834A12"/>
    <w:rsid w:val="00834CFD"/>
    <w:rsid w:val="008353C7"/>
    <w:rsid w:val="00835540"/>
    <w:rsid w:val="008356DB"/>
    <w:rsid w:val="00835C74"/>
    <w:rsid w:val="00835D99"/>
    <w:rsid w:val="00835EA8"/>
    <w:rsid w:val="00836103"/>
    <w:rsid w:val="0083610E"/>
    <w:rsid w:val="00836B0B"/>
    <w:rsid w:val="00836B50"/>
    <w:rsid w:val="0084052A"/>
    <w:rsid w:val="00841488"/>
    <w:rsid w:val="008422FE"/>
    <w:rsid w:val="008424DC"/>
    <w:rsid w:val="0084254B"/>
    <w:rsid w:val="0084289B"/>
    <w:rsid w:val="00842D6F"/>
    <w:rsid w:val="00843060"/>
    <w:rsid w:val="008436CD"/>
    <w:rsid w:val="00843845"/>
    <w:rsid w:val="00843AC9"/>
    <w:rsid w:val="00843BEA"/>
    <w:rsid w:val="00843F07"/>
    <w:rsid w:val="0084419E"/>
    <w:rsid w:val="00844329"/>
    <w:rsid w:val="00844C31"/>
    <w:rsid w:val="00845062"/>
    <w:rsid w:val="0084545B"/>
    <w:rsid w:val="008454CE"/>
    <w:rsid w:val="00846421"/>
    <w:rsid w:val="0084652F"/>
    <w:rsid w:val="00846E75"/>
    <w:rsid w:val="00847816"/>
    <w:rsid w:val="008478D7"/>
    <w:rsid w:val="00847E2A"/>
    <w:rsid w:val="00851173"/>
    <w:rsid w:val="0085160C"/>
    <w:rsid w:val="008519E9"/>
    <w:rsid w:val="00852783"/>
    <w:rsid w:val="008527CC"/>
    <w:rsid w:val="00852F75"/>
    <w:rsid w:val="008530A6"/>
    <w:rsid w:val="00853172"/>
    <w:rsid w:val="0085329F"/>
    <w:rsid w:val="008538D4"/>
    <w:rsid w:val="008540C7"/>
    <w:rsid w:val="00854828"/>
    <w:rsid w:val="0085545B"/>
    <w:rsid w:val="00855CEA"/>
    <w:rsid w:val="00855D96"/>
    <w:rsid w:val="00855E41"/>
    <w:rsid w:val="00856601"/>
    <w:rsid w:val="0085688F"/>
    <w:rsid w:val="00856A3A"/>
    <w:rsid w:val="00856F88"/>
    <w:rsid w:val="00857420"/>
    <w:rsid w:val="00857FD1"/>
    <w:rsid w:val="008603DF"/>
    <w:rsid w:val="008606D0"/>
    <w:rsid w:val="008606F0"/>
    <w:rsid w:val="008608A3"/>
    <w:rsid w:val="00860AFD"/>
    <w:rsid w:val="00861269"/>
    <w:rsid w:val="008618A8"/>
    <w:rsid w:val="00861DD7"/>
    <w:rsid w:val="00863335"/>
    <w:rsid w:val="008633F9"/>
    <w:rsid w:val="00863809"/>
    <w:rsid w:val="00863B35"/>
    <w:rsid w:val="00863EF1"/>
    <w:rsid w:val="00864103"/>
    <w:rsid w:val="00864877"/>
    <w:rsid w:val="00864B4F"/>
    <w:rsid w:val="0086548E"/>
    <w:rsid w:val="00865970"/>
    <w:rsid w:val="00865B14"/>
    <w:rsid w:val="00865D7F"/>
    <w:rsid w:val="00865EE0"/>
    <w:rsid w:val="008661A9"/>
    <w:rsid w:val="00866C4B"/>
    <w:rsid w:val="008674F3"/>
    <w:rsid w:val="008676B7"/>
    <w:rsid w:val="00867BE8"/>
    <w:rsid w:val="00867FBF"/>
    <w:rsid w:val="00870B3D"/>
    <w:rsid w:val="00870D08"/>
    <w:rsid w:val="00871152"/>
    <w:rsid w:val="00871D5E"/>
    <w:rsid w:val="00871E73"/>
    <w:rsid w:val="00872832"/>
    <w:rsid w:val="00872855"/>
    <w:rsid w:val="00872892"/>
    <w:rsid w:val="00872A89"/>
    <w:rsid w:val="00872BD3"/>
    <w:rsid w:val="00872BFA"/>
    <w:rsid w:val="008737F8"/>
    <w:rsid w:val="00874336"/>
    <w:rsid w:val="00874763"/>
    <w:rsid w:val="008747C2"/>
    <w:rsid w:val="00874959"/>
    <w:rsid w:val="0087498C"/>
    <w:rsid w:val="00874BE9"/>
    <w:rsid w:val="00874F84"/>
    <w:rsid w:val="00874FBD"/>
    <w:rsid w:val="00876406"/>
    <w:rsid w:val="0087699A"/>
    <w:rsid w:val="00876A61"/>
    <w:rsid w:val="00877273"/>
    <w:rsid w:val="00877474"/>
    <w:rsid w:val="00877A5F"/>
    <w:rsid w:val="00877B8D"/>
    <w:rsid w:val="00880181"/>
    <w:rsid w:val="008801AF"/>
    <w:rsid w:val="008803CA"/>
    <w:rsid w:val="00880415"/>
    <w:rsid w:val="008805CB"/>
    <w:rsid w:val="0088064B"/>
    <w:rsid w:val="00880F4B"/>
    <w:rsid w:val="00881528"/>
    <w:rsid w:val="00881D53"/>
    <w:rsid w:val="00882112"/>
    <w:rsid w:val="008827D1"/>
    <w:rsid w:val="00882CDE"/>
    <w:rsid w:val="00882F70"/>
    <w:rsid w:val="008831F9"/>
    <w:rsid w:val="008834B7"/>
    <w:rsid w:val="008836E8"/>
    <w:rsid w:val="008838F2"/>
    <w:rsid w:val="008841E2"/>
    <w:rsid w:val="0088443A"/>
    <w:rsid w:val="008848F4"/>
    <w:rsid w:val="00884B1D"/>
    <w:rsid w:val="00885C8D"/>
    <w:rsid w:val="008861AC"/>
    <w:rsid w:val="0088628D"/>
    <w:rsid w:val="0088642D"/>
    <w:rsid w:val="00886458"/>
    <w:rsid w:val="008866B8"/>
    <w:rsid w:val="008867AB"/>
    <w:rsid w:val="008902AA"/>
    <w:rsid w:val="008906E7"/>
    <w:rsid w:val="008910A1"/>
    <w:rsid w:val="008910AC"/>
    <w:rsid w:val="00891858"/>
    <w:rsid w:val="00891C46"/>
    <w:rsid w:val="0089282A"/>
    <w:rsid w:val="00892DB8"/>
    <w:rsid w:val="00893846"/>
    <w:rsid w:val="00893AD0"/>
    <w:rsid w:val="00894001"/>
    <w:rsid w:val="00894388"/>
    <w:rsid w:val="008949CF"/>
    <w:rsid w:val="00894AFD"/>
    <w:rsid w:val="00894D27"/>
    <w:rsid w:val="008952A1"/>
    <w:rsid w:val="00895D78"/>
    <w:rsid w:val="008965E8"/>
    <w:rsid w:val="00896819"/>
    <w:rsid w:val="00896D00"/>
    <w:rsid w:val="00897147"/>
    <w:rsid w:val="0089723E"/>
    <w:rsid w:val="00897A47"/>
    <w:rsid w:val="008A00A5"/>
    <w:rsid w:val="008A025A"/>
    <w:rsid w:val="008A02EE"/>
    <w:rsid w:val="008A055A"/>
    <w:rsid w:val="008A06F4"/>
    <w:rsid w:val="008A0EE0"/>
    <w:rsid w:val="008A1517"/>
    <w:rsid w:val="008A1531"/>
    <w:rsid w:val="008A1BF2"/>
    <w:rsid w:val="008A1E91"/>
    <w:rsid w:val="008A1F0F"/>
    <w:rsid w:val="008A2210"/>
    <w:rsid w:val="008A230F"/>
    <w:rsid w:val="008A2466"/>
    <w:rsid w:val="008A2E80"/>
    <w:rsid w:val="008A2EC9"/>
    <w:rsid w:val="008A3F7A"/>
    <w:rsid w:val="008A4360"/>
    <w:rsid w:val="008A47A5"/>
    <w:rsid w:val="008A54BC"/>
    <w:rsid w:val="008A5D5C"/>
    <w:rsid w:val="008A5F29"/>
    <w:rsid w:val="008A62EF"/>
    <w:rsid w:val="008A6449"/>
    <w:rsid w:val="008A65A6"/>
    <w:rsid w:val="008A6925"/>
    <w:rsid w:val="008A69DD"/>
    <w:rsid w:val="008B04E1"/>
    <w:rsid w:val="008B09D0"/>
    <w:rsid w:val="008B1488"/>
    <w:rsid w:val="008B15D1"/>
    <w:rsid w:val="008B1FDE"/>
    <w:rsid w:val="008B24E0"/>
    <w:rsid w:val="008B2706"/>
    <w:rsid w:val="008B33DF"/>
    <w:rsid w:val="008B4863"/>
    <w:rsid w:val="008B5C8A"/>
    <w:rsid w:val="008B6047"/>
    <w:rsid w:val="008B65C9"/>
    <w:rsid w:val="008B67E0"/>
    <w:rsid w:val="008B6F70"/>
    <w:rsid w:val="008B7375"/>
    <w:rsid w:val="008B73AA"/>
    <w:rsid w:val="008B79AC"/>
    <w:rsid w:val="008B7E53"/>
    <w:rsid w:val="008C0104"/>
    <w:rsid w:val="008C019C"/>
    <w:rsid w:val="008C01CA"/>
    <w:rsid w:val="008C0468"/>
    <w:rsid w:val="008C0F28"/>
    <w:rsid w:val="008C1696"/>
    <w:rsid w:val="008C17B3"/>
    <w:rsid w:val="008C17B4"/>
    <w:rsid w:val="008C1E98"/>
    <w:rsid w:val="008C1F5B"/>
    <w:rsid w:val="008C2732"/>
    <w:rsid w:val="008C2C04"/>
    <w:rsid w:val="008C2C3D"/>
    <w:rsid w:val="008C3552"/>
    <w:rsid w:val="008C3C9D"/>
    <w:rsid w:val="008C451A"/>
    <w:rsid w:val="008C4528"/>
    <w:rsid w:val="008C486C"/>
    <w:rsid w:val="008C4B85"/>
    <w:rsid w:val="008C569A"/>
    <w:rsid w:val="008C5703"/>
    <w:rsid w:val="008C5857"/>
    <w:rsid w:val="008C5907"/>
    <w:rsid w:val="008C5C58"/>
    <w:rsid w:val="008C5E33"/>
    <w:rsid w:val="008C5E50"/>
    <w:rsid w:val="008C5FB3"/>
    <w:rsid w:val="008C6D20"/>
    <w:rsid w:val="008C7233"/>
    <w:rsid w:val="008C78FC"/>
    <w:rsid w:val="008C7C63"/>
    <w:rsid w:val="008C7C7A"/>
    <w:rsid w:val="008D0418"/>
    <w:rsid w:val="008D054E"/>
    <w:rsid w:val="008D09DB"/>
    <w:rsid w:val="008D0EA4"/>
    <w:rsid w:val="008D199F"/>
    <w:rsid w:val="008D1C01"/>
    <w:rsid w:val="008D2387"/>
    <w:rsid w:val="008D263F"/>
    <w:rsid w:val="008D27C5"/>
    <w:rsid w:val="008D2F58"/>
    <w:rsid w:val="008D3423"/>
    <w:rsid w:val="008D3742"/>
    <w:rsid w:val="008D386A"/>
    <w:rsid w:val="008D38AB"/>
    <w:rsid w:val="008D3C32"/>
    <w:rsid w:val="008D3C76"/>
    <w:rsid w:val="008D3FF7"/>
    <w:rsid w:val="008D4086"/>
    <w:rsid w:val="008D4209"/>
    <w:rsid w:val="008D4E84"/>
    <w:rsid w:val="008D4EA5"/>
    <w:rsid w:val="008D4F2B"/>
    <w:rsid w:val="008D52D9"/>
    <w:rsid w:val="008D5338"/>
    <w:rsid w:val="008D5E40"/>
    <w:rsid w:val="008D5ED9"/>
    <w:rsid w:val="008D655B"/>
    <w:rsid w:val="008D6AC9"/>
    <w:rsid w:val="008D7699"/>
    <w:rsid w:val="008D773F"/>
    <w:rsid w:val="008D791D"/>
    <w:rsid w:val="008D7C13"/>
    <w:rsid w:val="008E0542"/>
    <w:rsid w:val="008E13ED"/>
    <w:rsid w:val="008E1AAC"/>
    <w:rsid w:val="008E1F1C"/>
    <w:rsid w:val="008E235C"/>
    <w:rsid w:val="008E2565"/>
    <w:rsid w:val="008E2FF5"/>
    <w:rsid w:val="008E31B5"/>
    <w:rsid w:val="008E32AC"/>
    <w:rsid w:val="008E347E"/>
    <w:rsid w:val="008E367F"/>
    <w:rsid w:val="008E55DE"/>
    <w:rsid w:val="008E56FA"/>
    <w:rsid w:val="008E5A70"/>
    <w:rsid w:val="008E623F"/>
    <w:rsid w:val="008E6ADE"/>
    <w:rsid w:val="008E705D"/>
    <w:rsid w:val="008F06A2"/>
    <w:rsid w:val="008F1250"/>
    <w:rsid w:val="008F175C"/>
    <w:rsid w:val="008F1C06"/>
    <w:rsid w:val="008F208C"/>
    <w:rsid w:val="008F2602"/>
    <w:rsid w:val="008F28B3"/>
    <w:rsid w:val="008F28D4"/>
    <w:rsid w:val="008F2B61"/>
    <w:rsid w:val="008F4049"/>
    <w:rsid w:val="008F413B"/>
    <w:rsid w:val="008F43B2"/>
    <w:rsid w:val="008F4E06"/>
    <w:rsid w:val="008F4FCE"/>
    <w:rsid w:val="008F514B"/>
    <w:rsid w:val="008F58B5"/>
    <w:rsid w:val="008F59A9"/>
    <w:rsid w:val="008F5AAA"/>
    <w:rsid w:val="008F60BA"/>
    <w:rsid w:val="008F7F27"/>
    <w:rsid w:val="00900015"/>
    <w:rsid w:val="00900086"/>
    <w:rsid w:val="009003A4"/>
    <w:rsid w:val="00900928"/>
    <w:rsid w:val="00900A5F"/>
    <w:rsid w:val="00900B0A"/>
    <w:rsid w:val="00900BF3"/>
    <w:rsid w:val="0090130C"/>
    <w:rsid w:val="00901432"/>
    <w:rsid w:val="00901660"/>
    <w:rsid w:val="00901EB0"/>
    <w:rsid w:val="00902216"/>
    <w:rsid w:val="00902429"/>
    <w:rsid w:val="009025A5"/>
    <w:rsid w:val="009025B4"/>
    <w:rsid w:val="00902C33"/>
    <w:rsid w:val="00903A3B"/>
    <w:rsid w:val="00903FAA"/>
    <w:rsid w:val="00904200"/>
    <w:rsid w:val="009046E3"/>
    <w:rsid w:val="0090476C"/>
    <w:rsid w:val="009056A1"/>
    <w:rsid w:val="00906790"/>
    <w:rsid w:val="00906A92"/>
    <w:rsid w:val="00907C41"/>
    <w:rsid w:val="00910149"/>
    <w:rsid w:val="009101B5"/>
    <w:rsid w:val="00910A28"/>
    <w:rsid w:val="00910B41"/>
    <w:rsid w:val="00911333"/>
    <w:rsid w:val="009113AE"/>
    <w:rsid w:val="00911493"/>
    <w:rsid w:val="009115F4"/>
    <w:rsid w:val="00911771"/>
    <w:rsid w:val="009118DC"/>
    <w:rsid w:val="00911C30"/>
    <w:rsid w:val="00911E31"/>
    <w:rsid w:val="0091214D"/>
    <w:rsid w:val="0091232A"/>
    <w:rsid w:val="0091248E"/>
    <w:rsid w:val="009127C9"/>
    <w:rsid w:val="009129D5"/>
    <w:rsid w:val="00912B8F"/>
    <w:rsid w:val="009138CD"/>
    <w:rsid w:val="0091397B"/>
    <w:rsid w:val="00913E81"/>
    <w:rsid w:val="0091418D"/>
    <w:rsid w:val="00914308"/>
    <w:rsid w:val="00914311"/>
    <w:rsid w:val="00914E89"/>
    <w:rsid w:val="0091560B"/>
    <w:rsid w:val="009156EF"/>
    <w:rsid w:val="009158AB"/>
    <w:rsid w:val="00915AEE"/>
    <w:rsid w:val="00915C8C"/>
    <w:rsid w:val="009166BF"/>
    <w:rsid w:val="009168EE"/>
    <w:rsid w:val="00917C44"/>
    <w:rsid w:val="00920C08"/>
    <w:rsid w:val="009210E6"/>
    <w:rsid w:val="00921119"/>
    <w:rsid w:val="009214A4"/>
    <w:rsid w:val="00921597"/>
    <w:rsid w:val="009221F0"/>
    <w:rsid w:val="009222C2"/>
    <w:rsid w:val="0092265D"/>
    <w:rsid w:val="009235A9"/>
    <w:rsid w:val="009239FE"/>
    <w:rsid w:val="00923E27"/>
    <w:rsid w:val="0092474A"/>
    <w:rsid w:val="00925471"/>
    <w:rsid w:val="00925ABB"/>
    <w:rsid w:val="00925B39"/>
    <w:rsid w:val="00926533"/>
    <w:rsid w:val="00926D5F"/>
    <w:rsid w:val="00926DCE"/>
    <w:rsid w:val="00926E3B"/>
    <w:rsid w:val="00926F9C"/>
    <w:rsid w:val="00926FCA"/>
    <w:rsid w:val="00926FFD"/>
    <w:rsid w:val="0093006B"/>
    <w:rsid w:val="00931A0E"/>
    <w:rsid w:val="00931C8F"/>
    <w:rsid w:val="00931EAB"/>
    <w:rsid w:val="00931F82"/>
    <w:rsid w:val="009331EE"/>
    <w:rsid w:val="00933625"/>
    <w:rsid w:val="009336B6"/>
    <w:rsid w:val="00933DC8"/>
    <w:rsid w:val="00934B89"/>
    <w:rsid w:val="00934BB0"/>
    <w:rsid w:val="00934C51"/>
    <w:rsid w:val="00935142"/>
    <w:rsid w:val="00935391"/>
    <w:rsid w:val="0093542C"/>
    <w:rsid w:val="0093563F"/>
    <w:rsid w:val="0093576B"/>
    <w:rsid w:val="009358E4"/>
    <w:rsid w:val="00936674"/>
    <w:rsid w:val="0093678F"/>
    <w:rsid w:val="00936DED"/>
    <w:rsid w:val="00936E9C"/>
    <w:rsid w:val="00936EE0"/>
    <w:rsid w:val="009370E1"/>
    <w:rsid w:val="00937107"/>
    <w:rsid w:val="00937868"/>
    <w:rsid w:val="00937CEE"/>
    <w:rsid w:val="00937E8C"/>
    <w:rsid w:val="009402C2"/>
    <w:rsid w:val="009405A0"/>
    <w:rsid w:val="009406A7"/>
    <w:rsid w:val="00941D36"/>
    <w:rsid w:val="00942428"/>
    <w:rsid w:val="009424AE"/>
    <w:rsid w:val="0094281B"/>
    <w:rsid w:val="00942BEF"/>
    <w:rsid w:val="009431E7"/>
    <w:rsid w:val="009432A7"/>
    <w:rsid w:val="0094332D"/>
    <w:rsid w:val="009434E0"/>
    <w:rsid w:val="00943C96"/>
    <w:rsid w:val="00943EE8"/>
    <w:rsid w:val="00944897"/>
    <w:rsid w:val="00944C29"/>
    <w:rsid w:val="00944FA3"/>
    <w:rsid w:val="0094571D"/>
    <w:rsid w:val="00945D6D"/>
    <w:rsid w:val="00945DEB"/>
    <w:rsid w:val="00947790"/>
    <w:rsid w:val="00947A5C"/>
    <w:rsid w:val="009506C8"/>
    <w:rsid w:val="00950768"/>
    <w:rsid w:val="009508F7"/>
    <w:rsid w:val="0095098A"/>
    <w:rsid w:val="009517BC"/>
    <w:rsid w:val="0095183F"/>
    <w:rsid w:val="00951C6A"/>
    <w:rsid w:val="00951C77"/>
    <w:rsid w:val="0095294C"/>
    <w:rsid w:val="00952FB2"/>
    <w:rsid w:val="0095338F"/>
    <w:rsid w:val="0095395D"/>
    <w:rsid w:val="00953B8C"/>
    <w:rsid w:val="009544F8"/>
    <w:rsid w:val="009549C5"/>
    <w:rsid w:val="00954AB0"/>
    <w:rsid w:val="00954DE1"/>
    <w:rsid w:val="0095503C"/>
    <w:rsid w:val="00955219"/>
    <w:rsid w:val="00955B9A"/>
    <w:rsid w:val="00955E5B"/>
    <w:rsid w:val="009561E9"/>
    <w:rsid w:val="009562B3"/>
    <w:rsid w:val="009562D7"/>
    <w:rsid w:val="00956641"/>
    <w:rsid w:val="00956D7D"/>
    <w:rsid w:val="00956F5B"/>
    <w:rsid w:val="0095723D"/>
    <w:rsid w:val="00957CEF"/>
    <w:rsid w:val="00960302"/>
    <w:rsid w:val="009603AD"/>
    <w:rsid w:val="009604A7"/>
    <w:rsid w:val="00960876"/>
    <w:rsid w:val="00960AC8"/>
    <w:rsid w:val="0096106D"/>
    <w:rsid w:val="00961372"/>
    <w:rsid w:val="00961457"/>
    <w:rsid w:val="00961840"/>
    <w:rsid w:val="009619B1"/>
    <w:rsid w:val="00961A62"/>
    <w:rsid w:val="00961AFD"/>
    <w:rsid w:val="0096231E"/>
    <w:rsid w:val="00962A81"/>
    <w:rsid w:val="00962BED"/>
    <w:rsid w:val="009634D7"/>
    <w:rsid w:val="0096388A"/>
    <w:rsid w:val="009647AF"/>
    <w:rsid w:val="00964973"/>
    <w:rsid w:val="00964A0E"/>
    <w:rsid w:val="00964BFA"/>
    <w:rsid w:val="0096521B"/>
    <w:rsid w:val="00965B91"/>
    <w:rsid w:val="009667DB"/>
    <w:rsid w:val="00966D26"/>
    <w:rsid w:val="00967009"/>
    <w:rsid w:val="0096768B"/>
    <w:rsid w:val="00967AAC"/>
    <w:rsid w:val="00967B7C"/>
    <w:rsid w:val="00970154"/>
    <w:rsid w:val="00970261"/>
    <w:rsid w:val="009703B5"/>
    <w:rsid w:val="0097096A"/>
    <w:rsid w:val="00970A18"/>
    <w:rsid w:val="00970B8D"/>
    <w:rsid w:val="00970EE8"/>
    <w:rsid w:val="0097188D"/>
    <w:rsid w:val="00971B72"/>
    <w:rsid w:val="00971C49"/>
    <w:rsid w:val="00971D87"/>
    <w:rsid w:val="00971F38"/>
    <w:rsid w:val="00971F43"/>
    <w:rsid w:val="009721DB"/>
    <w:rsid w:val="00972919"/>
    <w:rsid w:val="00972E3E"/>
    <w:rsid w:val="009738D0"/>
    <w:rsid w:val="009739E1"/>
    <w:rsid w:val="00974059"/>
    <w:rsid w:val="00974C57"/>
    <w:rsid w:val="00974E68"/>
    <w:rsid w:val="00974F6C"/>
    <w:rsid w:val="00975512"/>
    <w:rsid w:val="009757C1"/>
    <w:rsid w:val="00975946"/>
    <w:rsid w:val="00976041"/>
    <w:rsid w:val="00976412"/>
    <w:rsid w:val="00976665"/>
    <w:rsid w:val="009774AA"/>
    <w:rsid w:val="00977787"/>
    <w:rsid w:val="00977BF3"/>
    <w:rsid w:val="00977ED0"/>
    <w:rsid w:val="00980121"/>
    <w:rsid w:val="0098015F"/>
    <w:rsid w:val="00980994"/>
    <w:rsid w:val="0098213D"/>
    <w:rsid w:val="0098233A"/>
    <w:rsid w:val="00982883"/>
    <w:rsid w:val="009828B4"/>
    <w:rsid w:val="0098373B"/>
    <w:rsid w:val="009837B7"/>
    <w:rsid w:val="00983B30"/>
    <w:rsid w:val="00983BDC"/>
    <w:rsid w:val="00984FDD"/>
    <w:rsid w:val="0098517A"/>
    <w:rsid w:val="0098599E"/>
    <w:rsid w:val="009859D4"/>
    <w:rsid w:val="00985C10"/>
    <w:rsid w:val="00985F1D"/>
    <w:rsid w:val="009868AA"/>
    <w:rsid w:val="00987AC4"/>
    <w:rsid w:val="009907BB"/>
    <w:rsid w:val="00990F63"/>
    <w:rsid w:val="0099114F"/>
    <w:rsid w:val="00991885"/>
    <w:rsid w:val="00991B64"/>
    <w:rsid w:val="00991C33"/>
    <w:rsid w:val="009921A3"/>
    <w:rsid w:val="00992720"/>
    <w:rsid w:val="0099292C"/>
    <w:rsid w:val="00992C38"/>
    <w:rsid w:val="00992ECC"/>
    <w:rsid w:val="0099335C"/>
    <w:rsid w:val="00993E89"/>
    <w:rsid w:val="00993F0E"/>
    <w:rsid w:val="0099416A"/>
    <w:rsid w:val="009949BA"/>
    <w:rsid w:val="00995D02"/>
    <w:rsid w:val="00996144"/>
    <w:rsid w:val="00996930"/>
    <w:rsid w:val="00997109"/>
    <w:rsid w:val="00997E23"/>
    <w:rsid w:val="00997E82"/>
    <w:rsid w:val="009A070D"/>
    <w:rsid w:val="009A0BC9"/>
    <w:rsid w:val="009A0EB9"/>
    <w:rsid w:val="009A0EE3"/>
    <w:rsid w:val="009A193B"/>
    <w:rsid w:val="009A1E87"/>
    <w:rsid w:val="009A24C5"/>
    <w:rsid w:val="009A2C72"/>
    <w:rsid w:val="009A2FBE"/>
    <w:rsid w:val="009A3042"/>
    <w:rsid w:val="009A3339"/>
    <w:rsid w:val="009A37DD"/>
    <w:rsid w:val="009A3844"/>
    <w:rsid w:val="009A3863"/>
    <w:rsid w:val="009A3F58"/>
    <w:rsid w:val="009A43E8"/>
    <w:rsid w:val="009A443C"/>
    <w:rsid w:val="009A47E4"/>
    <w:rsid w:val="009A4BDE"/>
    <w:rsid w:val="009A4E7D"/>
    <w:rsid w:val="009A4EEF"/>
    <w:rsid w:val="009A5157"/>
    <w:rsid w:val="009A52AB"/>
    <w:rsid w:val="009A624F"/>
    <w:rsid w:val="009A6502"/>
    <w:rsid w:val="009A677E"/>
    <w:rsid w:val="009A6922"/>
    <w:rsid w:val="009A69DE"/>
    <w:rsid w:val="009A708E"/>
    <w:rsid w:val="009A7508"/>
    <w:rsid w:val="009A7916"/>
    <w:rsid w:val="009A7AE7"/>
    <w:rsid w:val="009B001F"/>
    <w:rsid w:val="009B0263"/>
    <w:rsid w:val="009B055D"/>
    <w:rsid w:val="009B07C7"/>
    <w:rsid w:val="009B0C96"/>
    <w:rsid w:val="009B0D02"/>
    <w:rsid w:val="009B0D60"/>
    <w:rsid w:val="009B1AAB"/>
    <w:rsid w:val="009B1B45"/>
    <w:rsid w:val="009B37AA"/>
    <w:rsid w:val="009B3929"/>
    <w:rsid w:val="009B3977"/>
    <w:rsid w:val="009B4056"/>
    <w:rsid w:val="009B4494"/>
    <w:rsid w:val="009B4D94"/>
    <w:rsid w:val="009B518D"/>
    <w:rsid w:val="009B700B"/>
    <w:rsid w:val="009B78EE"/>
    <w:rsid w:val="009B7A10"/>
    <w:rsid w:val="009B7C54"/>
    <w:rsid w:val="009C02E9"/>
    <w:rsid w:val="009C037A"/>
    <w:rsid w:val="009C079D"/>
    <w:rsid w:val="009C0853"/>
    <w:rsid w:val="009C0C5A"/>
    <w:rsid w:val="009C0D86"/>
    <w:rsid w:val="009C122A"/>
    <w:rsid w:val="009C14F7"/>
    <w:rsid w:val="009C2577"/>
    <w:rsid w:val="009C2BD9"/>
    <w:rsid w:val="009C3716"/>
    <w:rsid w:val="009C382C"/>
    <w:rsid w:val="009C3BA4"/>
    <w:rsid w:val="009C3BBB"/>
    <w:rsid w:val="009C49F0"/>
    <w:rsid w:val="009C4D96"/>
    <w:rsid w:val="009C502E"/>
    <w:rsid w:val="009C5AC1"/>
    <w:rsid w:val="009C623E"/>
    <w:rsid w:val="009C6470"/>
    <w:rsid w:val="009C6A3D"/>
    <w:rsid w:val="009C6D05"/>
    <w:rsid w:val="009C7868"/>
    <w:rsid w:val="009C7924"/>
    <w:rsid w:val="009C7C4B"/>
    <w:rsid w:val="009C7C61"/>
    <w:rsid w:val="009C7ECA"/>
    <w:rsid w:val="009D058F"/>
    <w:rsid w:val="009D18C6"/>
    <w:rsid w:val="009D18DB"/>
    <w:rsid w:val="009D1B80"/>
    <w:rsid w:val="009D1BCE"/>
    <w:rsid w:val="009D1C08"/>
    <w:rsid w:val="009D1C63"/>
    <w:rsid w:val="009D1FE7"/>
    <w:rsid w:val="009D2330"/>
    <w:rsid w:val="009D2ABE"/>
    <w:rsid w:val="009D2AE6"/>
    <w:rsid w:val="009D2B74"/>
    <w:rsid w:val="009D3429"/>
    <w:rsid w:val="009D3AB5"/>
    <w:rsid w:val="009D3D12"/>
    <w:rsid w:val="009D4F41"/>
    <w:rsid w:val="009D4FBE"/>
    <w:rsid w:val="009D5AD3"/>
    <w:rsid w:val="009D6054"/>
    <w:rsid w:val="009D63B7"/>
    <w:rsid w:val="009D70B1"/>
    <w:rsid w:val="009D7260"/>
    <w:rsid w:val="009D7A1C"/>
    <w:rsid w:val="009D7FE0"/>
    <w:rsid w:val="009E08D3"/>
    <w:rsid w:val="009E09F9"/>
    <w:rsid w:val="009E0A73"/>
    <w:rsid w:val="009E190D"/>
    <w:rsid w:val="009E1999"/>
    <w:rsid w:val="009E1B65"/>
    <w:rsid w:val="009E1B68"/>
    <w:rsid w:val="009E1F51"/>
    <w:rsid w:val="009E2A22"/>
    <w:rsid w:val="009E3678"/>
    <w:rsid w:val="009E36E3"/>
    <w:rsid w:val="009E372A"/>
    <w:rsid w:val="009E3DE8"/>
    <w:rsid w:val="009E4154"/>
    <w:rsid w:val="009E57A1"/>
    <w:rsid w:val="009E5ABD"/>
    <w:rsid w:val="009E63B9"/>
    <w:rsid w:val="009E6703"/>
    <w:rsid w:val="009E6EBC"/>
    <w:rsid w:val="009E78E2"/>
    <w:rsid w:val="009E7A62"/>
    <w:rsid w:val="009F03D8"/>
    <w:rsid w:val="009F061E"/>
    <w:rsid w:val="009F0B89"/>
    <w:rsid w:val="009F0BA4"/>
    <w:rsid w:val="009F13FD"/>
    <w:rsid w:val="009F15E0"/>
    <w:rsid w:val="009F1CC7"/>
    <w:rsid w:val="009F2C2C"/>
    <w:rsid w:val="009F34A4"/>
    <w:rsid w:val="009F5415"/>
    <w:rsid w:val="009F5B60"/>
    <w:rsid w:val="009F5DA1"/>
    <w:rsid w:val="009F64C3"/>
    <w:rsid w:val="009F6EA2"/>
    <w:rsid w:val="009F728E"/>
    <w:rsid w:val="00A01CBD"/>
    <w:rsid w:val="00A01D26"/>
    <w:rsid w:val="00A01F75"/>
    <w:rsid w:val="00A02136"/>
    <w:rsid w:val="00A02B5A"/>
    <w:rsid w:val="00A03102"/>
    <w:rsid w:val="00A039C2"/>
    <w:rsid w:val="00A03D7B"/>
    <w:rsid w:val="00A03D89"/>
    <w:rsid w:val="00A03DC9"/>
    <w:rsid w:val="00A03EAB"/>
    <w:rsid w:val="00A055B8"/>
    <w:rsid w:val="00A057FE"/>
    <w:rsid w:val="00A05C1F"/>
    <w:rsid w:val="00A068E7"/>
    <w:rsid w:val="00A06B77"/>
    <w:rsid w:val="00A06CB6"/>
    <w:rsid w:val="00A06E4C"/>
    <w:rsid w:val="00A07355"/>
    <w:rsid w:val="00A07A50"/>
    <w:rsid w:val="00A07CFA"/>
    <w:rsid w:val="00A10AAD"/>
    <w:rsid w:val="00A10AF4"/>
    <w:rsid w:val="00A117BC"/>
    <w:rsid w:val="00A11E7D"/>
    <w:rsid w:val="00A122A4"/>
    <w:rsid w:val="00A124A9"/>
    <w:rsid w:val="00A12E25"/>
    <w:rsid w:val="00A12ED5"/>
    <w:rsid w:val="00A13B55"/>
    <w:rsid w:val="00A13C6F"/>
    <w:rsid w:val="00A14093"/>
    <w:rsid w:val="00A14E7D"/>
    <w:rsid w:val="00A1506E"/>
    <w:rsid w:val="00A1603E"/>
    <w:rsid w:val="00A16071"/>
    <w:rsid w:val="00A16C2E"/>
    <w:rsid w:val="00A1723E"/>
    <w:rsid w:val="00A173B4"/>
    <w:rsid w:val="00A176E5"/>
    <w:rsid w:val="00A1797D"/>
    <w:rsid w:val="00A203E1"/>
    <w:rsid w:val="00A2066F"/>
    <w:rsid w:val="00A206B7"/>
    <w:rsid w:val="00A21172"/>
    <w:rsid w:val="00A211D2"/>
    <w:rsid w:val="00A214EF"/>
    <w:rsid w:val="00A21609"/>
    <w:rsid w:val="00A21D1A"/>
    <w:rsid w:val="00A21F36"/>
    <w:rsid w:val="00A226D0"/>
    <w:rsid w:val="00A22E43"/>
    <w:rsid w:val="00A22F44"/>
    <w:rsid w:val="00A23936"/>
    <w:rsid w:val="00A24446"/>
    <w:rsid w:val="00A24B62"/>
    <w:rsid w:val="00A250DE"/>
    <w:rsid w:val="00A257C8"/>
    <w:rsid w:val="00A25ACC"/>
    <w:rsid w:val="00A25AFA"/>
    <w:rsid w:val="00A2692F"/>
    <w:rsid w:val="00A269E5"/>
    <w:rsid w:val="00A27436"/>
    <w:rsid w:val="00A2765E"/>
    <w:rsid w:val="00A278EA"/>
    <w:rsid w:val="00A27B68"/>
    <w:rsid w:val="00A27E0D"/>
    <w:rsid w:val="00A305A1"/>
    <w:rsid w:val="00A3085F"/>
    <w:rsid w:val="00A30C65"/>
    <w:rsid w:val="00A30F2C"/>
    <w:rsid w:val="00A31144"/>
    <w:rsid w:val="00A31BFD"/>
    <w:rsid w:val="00A323D2"/>
    <w:rsid w:val="00A32F61"/>
    <w:rsid w:val="00A33790"/>
    <w:rsid w:val="00A34352"/>
    <w:rsid w:val="00A34720"/>
    <w:rsid w:val="00A34C51"/>
    <w:rsid w:val="00A35718"/>
    <w:rsid w:val="00A35B5F"/>
    <w:rsid w:val="00A36E23"/>
    <w:rsid w:val="00A36E5F"/>
    <w:rsid w:val="00A37095"/>
    <w:rsid w:val="00A37239"/>
    <w:rsid w:val="00A37360"/>
    <w:rsid w:val="00A40014"/>
    <w:rsid w:val="00A40A4E"/>
    <w:rsid w:val="00A4129E"/>
    <w:rsid w:val="00A4154F"/>
    <w:rsid w:val="00A41581"/>
    <w:rsid w:val="00A42952"/>
    <w:rsid w:val="00A42A17"/>
    <w:rsid w:val="00A42ED6"/>
    <w:rsid w:val="00A4329D"/>
    <w:rsid w:val="00A4365C"/>
    <w:rsid w:val="00A436DB"/>
    <w:rsid w:val="00A43DB9"/>
    <w:rsid w:val="00A43E60"/>
    <w:rsid w:val="00A445DF"/>
    <w:rsid w:val="00A4461D"/>
    <w:rsid w:val="00A44C5B"/>
    <w:rsid w:val="00A44E76"/>
    <w:rsid w:val="00A45A45"/>
    <w:rsid w:val="00A463AC"/>
    <w:rsid w:val="00A4649D"/>
    <w:rsid w:val="00A46E0E"/>
    <w:rsid w:val="00A4728E"/>
    <w:rsid w:val="00A47DDF"/>
    <w:rsid w:val="00A506E3"/>
    <w:rsid w:val="00A507E7"/>
    <w:rsid w:val="00A5131F"/>
    <w:rsid w:val="00A5142A"/>
    <w:rsid w:val="00A516AE"/>
    <w:rsid w:val="00A51AA5"/>
    <w:rsid w:val="00A5281D"/>
    <w:rsid w:val="00A5379F"/>
    <w:rsid w:val="00A539D7"/>
    <w:rsid w:val="00A53AB2"/>
    <w:rsid w:val="00A540FC"/>
    <w:rsid w:val="00A54356"/>
    <w:rsid w:val="00A543CC"/>
    <w:rsid w:val="00A54635"/>
    <w:rsid w:val="00A547C8"/>
    <w:rsid w:val="00A54CE2"/>
    <w:rsid w:val="00A559B1"/>
    <w:rsid w:val="00A56425"/>
    <w:rsid w:val="00A5670F"/>
    <w:rsid w:val="00A569A3"/>
    <w:rsid w:val="00A56FA5"/>
    <w:rsid w:val="00A57D9A"/>
    <w:rsid w:val="00A60DF9"/>
    <w:rsid w:val="00A6125A"/>
    <w:rsid w:val="00A61A90"/>
    <w:rsid w:val="00A61C5C"/>
    <w:rsid w:val="00A61D27"/>
    <w:rsid w:val="00A62357"/>
    <w:rsid w:val="00A625C1"/>
    <w:rsid w:val="00A6271B"/>
    <w:rsid w:val="00A62D72"/>
    <w:rsid w:val="00A62E66"/>
    <w:rsid w:val="00A630B1"/>
    <w:rsid w:val="00A63D43"/>
    <w:rsid w:val="00A646DC"/>
    <w:rsid w:val="00A64A73"/>
    <w:rsid w:val="00A64D02"/>
    <w:rsid w:val="00A65A34"/>
    <w:rsid w:val="00A65D80"/>
    <w:rsid w:val="00A6617F"/>
    <w:rsid w:val="00A669E9"/>
    <w:rsid w:val="00A673EE"/>
    <w:rsid w:val="00A67DE4"/>
    <w:rsid w:val="00A701C6"/>
    <w:rsid w:val="00A70351"/>
    <w:rsid w:val="00A703FC"/>
    <w:rsid w:val="00A707BA"/>
    <w:rsid w:val="00A71061"/>
    <w:rsid w:val="00A71550"/>
    <w:rsid w:val="00A71E1D"/>
    <w:rsid w:val="00A71E6E"/>
    <w:rsid w:val="00A7205F"/>
    <w:rsid w:val="00A724B6"/>
    <w:rsid w:val="00A72621"/>
    <w:rsid w:val="00A728A5"/>
    <w:rsid w:val="00A73685"/>
    <w:rsid w:val="00A73698"/>
    <w:rsid w:val="00A7382C"/>
    <w:rsid w:val="00A73F5C"/>
    <w:rsid w:val="00A744AB"/>
    <w:rsid w:val="00A752E7"/>
    <w:rsid w:val="00A75FDF"/>
    <w:rsid w:val="00A76147"/>
    <w:rsid w:val="00A7636D"/>
    <w:rsid w:val="00A76668"/>
    <w:rsid w:val="00A76F8C"/>
    <w:rsid w:val="00A772FB"/>
    <w:rsid w:val="00A8001A"/>
    <w:rsid w:val="00A80B6A"/>
    <w:rsid w:val="00A80EF8"/>
    <w:rsid w:val="00A81474"/>
    <w:rsid w:val="00A82160"/>
    <w:rsid w:val="00A83001"/>
    <w:rsid w:val="00A833EA"/>
    <w:rsid w:val="00A8386C"/>
    <w:rsid w:val="00A839F0"/>
    <w:rsid w:val="00A83B5E"/>
    <w:rsid w:val="00A83E04"/>
    <w:rsid w:val="00A840F1"/>
    <w:rsid w:val="00A84264"/>
    <w:rsid w:val="00A84D7F"/>
    <w:rsid w:val="00A84F2D"/>
    <w:rsid w:val="00A850D0"/>
    <w:rsid w:val="00A855EA"/>
    <w:rsid w:val="00A857C6"/>
    <w:rsid w:val="00A85941"/>
    <w:rsid w:val="00A8595D"/>
    <w:rsid w:val="00A86A6A"/>
    <w:rsid w:val="00A86AFF"/>
    <w:rsid w:val="00A87B36"/>
    <w:rsid w:val="00A9029E"/>
    <w:rsid w:val="00A9068F"/>
    <w:rsid w:val="00A90882"/>
    <w:rsid w:val="00A914AA"/>
    <w:rsid w:val="00A9162E"/>
    <w:rsid w:val="00A918BA"/>
    <w:rsid w:val="00A91A03"/>
    <w:rsid w:val="00A91DB6"/>
    <w:rsid w:val="00A91E78"/>
    <w:rsid w:val="00A92048"/>
    <w:rsid w:val="00A92329"/>
    <w:rsid w:val="00A92830"/>
    <w:rsid w:val="00A92AB0"/>
    <w:rsid w:val="00A92C6A"/>
    <w:rsid w:val="00A93588"/>
    <w:rsid w:val="00A936B7"/>
    <w:rsid w:val="00A9486F"/>
    <w:rsid w:val="00A94CE5"/>
    <w:rsid w:val="00A96222"/>
    <w:rsid w:val="00AA0316"/>
    <w:rsid w:val="00AA058B"/>
    <w:rsid w:val="00AA0F7A"/>
    <w:rsid w:val="00AA1233"/>
    <w:rsid w:val="00AA164E"/>
    <w:rsid w:val="00AA16A3"/>
    <w:rsid w:val="00AA1A78"/>
    <w:rsid w:val="00AA1A82"/>
    <w:rsid w:val="00AA230D"/>
    <w:rsid w:val="00AA357C"/>
    <w:rsid w:val="00AA415A"/>
    <w:rsid w:val="00AA466A"/>
    <w:rsid w:val="00AA4A28"/>
    <w:rsid w:val="00AA5606"/>
    <w:rsid w:val="00AA59B6"/>
    <w:rsid w:val="00AA64FF"/>
    <w:rsid w:val="00AA651A"/>
    <w:rsid w:val="00AA6A94"/>
    <w:rsid w:val="00AA7039"/>
    <w:rsid w:val="00AA79BF"/>
    <w:rsid w:val="00AA7B8E"/>
    <w:rsid w:val="00AB0548"/>
    <w:rsid w:val="00AB0B37"/>
    <w:rsid w:val="00AB0CDB"/>
    <w:rsid w:val="00AB0D0D"/>
    <w:rsid w:val="00AB1011"/>
    <w:rsid w:val="00AB1669"/>
    <w:rsid w:val="00AB1C9B"/>
    <w:rsid w:val="00AB2357"/>
    <w:rsid w:val="00AB2834"/>
    <w:rsid w:val="00AB2E79"/>
    <w:rsid w:val="00AB30E1"/>
    <w:rsid w:val="00AB33A8"/>
    <w:rsid w:val="00AB35A0"/>
    <w:rsid w:val="00AB3AA9"/>
    <w:rsid w:val="00AB47BA"/>
    <w:rsid w:val="00AB4D39"/>
    <w:rsid w:val="00AB4EE4"/>
    <w:rsid w:val="00AB577A"/>
    <w:rsid w:val="00AB57F8"/>
    <w:rsid w:val="00AB5C06"/>
    <w:rsid w:val="00AB5C3B"/>
    <w:rsid w:val="00AB5E2C"/>
    <w:rsid w:val="00AB646A"/>
    <w:rsid w:val="00AB6699"/>
    <w:rsid w:val="00AB6B5D"/>
    <w:rsid w:val="00AB6C0E"/>
    <w:rsid w:val="00AB6FD2"/>
    <w:rsid w:val="00AB7769"/>
    <w:rsid w:val="00AB7D5C"/>
    <w:rsid w:val="00AC0383"/>
    <w:rsid w:val="00AC06A1"/>
    <w:rsid w:val="00AC1E51"/>
    <w:rsid w:val="00AC1F49"/>
    <w:rsid w:val="00AC2007"/>
    <w:rsid w:val="00AC2206"/>
    <w:rsid w:val="00AC2460"/>
    <w:rsid w:val="00AC2A70"/>
    <w:rsid w:val="00AC2F7D"/>
    <w:rsid w:val="00AC3BE0"/>
    <w:rsid w:val="00AC3C86"/>
    <w:rsid w:val="00AC3E10"/>
    <w:rsid w:val="00AC3F6F"/>
    <w:rsid w:val="00AC40FE"/>
    <w:rsid w:val="00AC5511"/>
    <w:rsid w:val="00AC5743"/>
    <w:rsid w:val="00AC5AC8"/>
    <w:rsid w:val="00AC5FDB"/>
    <w:rsid w:val="00AC655B"/>
    <w:rsid w:val="00AC6807"/>
    <w:rsid w:val="00AC6966"/>
    <w:rsid w:val="00AC69AF"/>
    <w:rsid w:val="00AC6E6E"/>
    <w:rsid w:val="00AC7002"/>
    <w:rsid w:val="00AC7278"/>
    <w:rsid w:val="00AC79D2"/>
    <w:rsid w:val="00AD082B"/>
    <w:rsid w:val="00AD0B01"/>
    <w:rsid w:val="00AD12DE"/>
    <w:rsid w:val="00AD1721"/>
    <w:rsid w:val="00AD2136"/>
    <w:rsid w:val="00AD27BB"/>
    <w:rsid w:val="00AD38FA"/>
    <w:rsid w:val="00AD39E9"/>
    <w:rsid w:val="00AD3AB9"/>
    <w:rsid w:val="00AD3E19"/>
    <w:rsid w:val="00AD421F"/>
    <w:rsid w:val="00AD4A6A"/>
    <w:rsid w:val="00AD4DDC"/>
    <w:rsid w:val="00AD5467"/>
    <w:rsid w:val="00AD547B"/>
    <w:rsid w:val="00AD57A0"/>
    <w:rsid w:val="00AD5AC3"/>
    <w:rsid w:val="00AD5C97"/>
    <w:rsid w:val="00AD5D69"/>
    <w:rsid w:val="00AD61EA"/>
    <w:rsid w:val="00AD6567"/>
    <w:rsid w:val="00AD6A60"/>
    <w:rsid w:val="00AD6C19"/>
    <w:rsid w:val="00AD7675"/>
    <w:rsid w:val="00AD7AE7"/>
    <w:rsid w:val="00AD7B01"/>
    <w:rsid w:val="00AE0694"/>
    <w:rsid w:val="00AE07BC"/>
    <w:rsid w:val="00AE0A85"/>
    <w:rsid w:val="00AE1A53"/>
    <w:rsid w:val="00AE1D32"/>
    <w:rsid w:val="00AE2332"/>
    <w:rsid w:val="00AE2E3B"/>
    <w:rsid w:val="00AE3CA3"/>
    <w:rsid w:val="00AE4F69"/>
    <w:rsid w:val="00AE505A"/>
    <w:rsid w:val="00AE5223"/>
    <w:rsid w:val="00AE5395"/>
    <w:rsid w:val="00AE56F4"/>
    <w:rsid w:val="00AE58F6"/>
    <w:rsid w:val="00AE6151"/>
    <w:rsid w:val="00AE79D4"/>
    <w:rsid w:val="00AF0388"/>
    <w:rsid w:val="00AF0D80"/>
    <w:rsid w:val="00AF14D1"/>
    <w:rsid w:val="00AF1A16"/>
    <w:rsid w:val="00AF20E3"/>
    <w:rsid w:val="00AF245C"/>
    <w:rsid w:val="00AF2A60"/>
    <w:rsid w:val="00AF327F"/>
    <w:rsid w:val="00AF3CAA"/>
    <w:rsid w:val="00AF4EA9"/>
    <w:rsid w:val="00AF5093"/>
    <w:rsid w:val="00AF556F"/>
    <w:rsid w:val="00AF5828"/>
    <w:rsid w:val="00AF6422"/>
    <w:rsid w:val="00AF67E3"/>
    <w:rsid w:val="00AF6E2A"/>
    <w:rsid w:val="00B002E4"/>
    <w:rsid w:val="00B00693"/>
    <w:rsid w:val="00B00B4C"/>
    <w:rsid w:val="00B00FA5"/>
    <w:rsid w:val="00B0150C"/>
    <w:rsid w:val="00B028BC"/>
    <w:rsid w:val="00B029C2"/>
    <w:rsid w:val="00B02EC1"/>
    <w:rsid w:val="00B03639"/>
    <w:rsid w:val="00B03E0C"/>
    <w:rsid w:val="00B044F8"/>
    <w:rsid w:val="00B04A9C"/>
    <w:rsid w:val="00B04B41"/>
    <w:rsid w:val="00B04C53"/>
    <w:rsid w:val="00B04C8E"/>
    <w:rsid w:val="00B06006"/>
    <w:rsid w:val="00B06E04"/>
    <w:rsid w:val="00B07358"/>
    <w:rsid w:val="00B077FE"/>
    <w:rsid w:val="00B10579"/>
    <w:rsid w:val="00B1109C"/>
    <w:rsid w:val="00B1130A"/>
    <w:rsid w:val="00B11619"/>
    <w:rsid w:val="00B1198A"/>
    <w:rsid w:val="00B11AC0"/>
    <w:rsid w:val="00B12006"/>
    <w:rsid w:val="00B12EC7"/>
    <w:rsid w:val="00B135E8"/>
    <w:rsid w:val="00B1390B"/>
    <w:rsid w:val="00B13A92"/>
    <w:rsid w:val="00B14206"/>
    <w:rsid w:val="00B142A5"/>
    <w:rsid w:val="00B146D4"/>
    <w:rsid w:val="00B14753"/>
    <w:rsid w:val="00B149BC"/>
    <w:rsid w:val="00B14AD0"/>
    <w:rsid w:val="00B1522D"/>
    <w:rsid w:val="00B154F4"/>
    <w:rsid w:val="00B1557E"/>
    <w:rsid w:val="00B159DE"/>
    <w:rsid w:val="00B15E7C"/>
    <w:rsid w:val="00B164E1"/>
    <w:rsid w:val="00B16AC0"/>
    <w:rsid w:val="00B16C1E"/>
    <w:rsid w:val="00B171FE"/>
    <w:rsid w:val="00B1763D"/>
    <w:rsid w:val="00B17647"/>
    <w:rsid w:val="00B1790E"/>
    <w:rsid w:val="00B17FF2"/>
    <w:rsid w:val="00B202DB"/>
    <w:rsid w:val="00B20ABC"/>
    <w:rsid w:val="00B20AC9"/>
    <w:rsid w:val="00B2104E"/>
    <w:rsid w:val="00B21214"/>
    <w:rsid w:val="00B215CF"/>
    <w:rsid w:val="00B215EB"/>
    <w:rsid w:val="00B216CC"/>
    <w:rsid w:val="00B217DC"/>
    <w:rsid w:val="00B21D8C"/>
    <w:rsid w:val="00B2289C"/>
    <w:rsid w:val="00B233B4"/>
    <w:rsid w:val="00B23780"/>
    <w:rsid w:val="00B23C8B"/>
    <w:rsid w:val="00B23E54"/>
    <w:rsid w:val="00B245B1"/>
    <w:rsid w:val="00B25082"/>
    <w:rsid w:val="00B2542B"/>
    <w:rsid w:val="00B25C6B"/>
    <w:rsid w:val="00B25CDF"/>
    <w:rsid w:val="00B25EDA"/>
    <w:rsid w:val="00B26F85"/>
    <w:rsid w:val="00B271B8"/>
    <w:rsid w:val="00B31508"/>
    <w:rsid w:val="00B3200E"/>
    <w:rsid w:val="00B328F0"/>
    <w:rsid w:val="00B32A2F"/>
    <w:rsid w:val="00B32E60"/>
    <w:rsid w:val="00B33459"/>
    <w:rsid w:val="00B33461"/>
    <w:rsid w:val="00B3346E"/>
    <w:rsid w:val="00B3444F"/>
    <w:rsid w:val="00B34572"/>
    <w:rsid w:val="00B34608"/>
    <w:rsid w:val="00B34B89"/>
    <w:rsid w:val="00B34F4E"/>
    <w:rsid w:val="00B350D6"/>
    <w:rsid w:val="00B35B29"/>
    <w:rsid w:val="00B35BC8"/>
    <w:rsid w:val="00B35D0D"/>
    <w:rsid w:val="00B36191"/>
    <w:rsid w:val="00B3785F"/>
    <w:rsid w:val="00B37C7D"/>
    <w:rsid w:val="00B37F05"/>
    <w:rsid w:val="00B40333"/>
    <w:rsid w:val="00B4064D"/>
    <w:rsid w:val="00B4087A"/>
    <w:rsid w:val="00B408D3"/>
    <w:rsid w:val="00B409C9"/>
    <w:rsid w:val="00B40A9F"/>
    <w:rsid w:val="00B40B76"/>
    <w:rsid w:val="00B414D4"/>
    <w:rsid w:val="00B419F5"/>
    <w:rsid w:val="00B41AE3"/>
    <w:rsid w:val="00B41B3D"/>
    <w:rsid w:val="00B42691"/>
    <w:rsid w:val="00B42AF6"/>
    <w:rsid w:val="00B42BBD"/>
    <w:rsid w:val="00B42C67"/>
    <w:rsid w:val="00B430A5"/>
    <w:rsid w:val="00B43490"/>
    <w:rsid w:val="00B4354B"/>
    <w:rsid w:val="00B43623"/>
    <w:rsid w:val="00B43C4E"/>
    <w:rsid w:val="00B43CB8"/>
    <w:rsid w:val="00B43E6A"/>
    <w:rsid w:val="00B44549"/>
    <w:rsid w:val="00B4473E"/>
    <w:rsid w:val="00B45038"/>
    <w:rsid w:val="00B45065"/>
    <w:rsid w:val="00B451D8"/>
    <w:rsid w:val="00B45AF8"/>
    <w:rsid w:val="00B462CB"/>
    <w:rsid w:val="00B46C0A"/>
    <w:rsid w:val="00B47551"/>
    <w:rsid w:val="00B50B17"/>
    <w:rsid w:val="00B50D05"/>
    <w:rsid w:val="00B51D0F"/>
    <w:rsid w:val="00B53AE1"/>
    <w:rsid w:val="00B53CFF"/>
    <w:rsid w:val="00B54A45"/>
    <w:rsid w:val="00B54B8E"/>
    <w:rsid w:val="00B550FD"/>
    <w:rsid w:val="00B5544A"/>
    <w:rsid w:val="00B558A6"/>
    <w:rsid w:val="00B55A13"/>
    <w:rsid w:val="00B55A35"/>
    <w:rsid w:val="00B55B87"/>
    <w:rsid w:val="00B55BA3"/>
    <w:rsid w:val="00B562F2"/>
    <w:rsid w:val="00B56785"/>
    <w:rsid w:val="00B568EF"/>
    <w:rsid w:val="00B56A62"/>
    <w:rsid w:val="00B575B1"/>
    <w:rsid w:val="00B57AEC"/>
    <w:rsid w:val="00B60034"/>
    <w:rsid w:val="00B60042"/>
    <w:rsid w:val="00B6007D"/>
    <w:rsid w:val="00B6025B"/>
    <w:rsid w:val="00B60E1B"/>
    <w:rsid w:val="00B6104F"/>
    <w:rsid w:val="00B61256"/>
    <w:rsid w:val="00B614D3"/>
    <w:rsid w:val="00B614E5"/>
    <w:rsid w:val="00B623E7"/>
    <w:rsid w:val="00B62531"/>
    <w:rsid w:val="00B62702"/>
    <w:rsid w:val="00B627EF"/>
    <w:rsid w:val="00B62C2E"/>
    <w:rsid w:val="00B63B8B"/>
    <w:rsid w:val="00B63E92"/>
    <w:rsid w:val="00B64607"/>
    <w:rsid w:val="00B64A72"/>
    <w:rsid w:val="00B64E3A"/>
    <w:rsid w:val="00B653DA"/>
    <w:rsid w:val="00B66101"/>
    <w:rsid w:val="00B66B4E"/>
    <w:rsid w:val="00B66C3E"/>
    <w:rsid w:val="00B66E00"/>
    <w:rsid w:val="00B670B3"/>
    <w:rsid w:val="00B67211"/>
    <w:rsid w:val="00B67CC0"/>
    <w:rsid w:val="00B70672"/>
    <w:rsid w:val="00B70BAE"/>
    <w:rsid w:val="00B71678"/>
    <w:rsid w:val="00B71A50"/>
    <w:rsid w:val="00B71C04"/>
    <w:rsid w:val="00B71C8F"/>
    <w:rsid w:val="00B71F0F"/>
    <w:rsid w:val="00B71F69"/>
    <w:rsid w:val="00B71FF8"/>
    <w:rsid w:val="00B72217"/>
    <w:rsid w:val="00B7272E"/>
    <w:rsid w:val="00B72939"/>
    <w:rsid w:val="00B73638"/>
    <w:rsid w:val="00B73B7D"/>
    <w:rsid w:val="00B740DE"/>
    <w:rsid w:val="00B743F1"/>
    <w:rsid w:val="00B74473"/>
    <w:rsid w:val="00B74A7D"/>
    <w:rsid w:val="00B74EC6"/>
    <w:rsid w:val="00B764B3"/>
    <w:rsid w:val="00B77376"/>
    <w:rsid w:val="00B7759A"/>
    <w:rsid w:val="00B776FC"/>
    <w:rsid w:val="00B77D21"/>
    <w:rsid w:val="00B77FEB"/>
    <w:rsid w:val="00B807A4"/>
    <w:rsid w:val="00B80FE2"/>
    <w:rsid w:val="00B81130"/>
    <w:rsid w:val="00B81182"/>
    <w:rsid w:val="00B82195"/>
    <w:rsid w:val="00B822CD"/>
    <w:rsid w:val="00B823FB"/>
    <w:rsid w:val="00B8255F"/>
    <w:rsid w:val="00B827F0"/>
    <w:rsid w:val="00B82E86"/>
    <w:rsid w:val="00B830EF"/>
    <w:rsid w:val="00B8320F"/>
    <w:rsid w:val="00B845F7"/>
    <w:rsid w:val="00B846C8"/>
    <w:rsid w:val="00B84B1D"/>
    <w:rsid w:val="00B851A6"/>
    <w:rsid w:val="00B85224"/>
    <w:rsid w:val="00B85BB1"/>
    <w:rsid w:val="00B86416"/>
    <w:rsid w:val="00B8687A"/>
    <w:rsid w:val="00B86C42"/>
    <w:rsid w:val="00B86CC3"/>
    <w:rsid w:val="00B86FD1"/>
    <w:rsid w:val="00B87007"/>
    <w:rsid w:val="00B871A7"/>
    <w:rsid w:val="00B87201"/>
    <w:rsid w:val="00B87F36"/>
    <w:rsid w:val="00B90038"/>
    <w:rsid w:val="00B90126"/>
    <w:rsid w:val="00B904BE"/>
    <w:rsid w:val="00B906D2"/>
    <w:rsid w:val="00B90768"/>
    <w:rsid w:val="00B90CEA"/>
    <w:rsid w:val="00B90DA6"/>
    <w:rsid w:val="00B912AD"/>
    <w:rsid w:val="00B91FDC"/>
    <w:rsid w:val="00B92584"/>
    <w:rsid w:val="00B92B01"/>
    <w:rsid w:val="00B9499C"/>
    <w:rsid w:val="00B94FBE"/>
    <w:rsid w:val="00B95AB6"/>
    <w:rsid w:val="00B95C43"/>
    <w:rsid w:val="00B967C2"/>
    <w:rsid w:val="00B96EC2"/>
    <w:rsid w:val="00B96EE4"/>
    <w:rsid w:val="00B97064"/>
    <w:rsid w:val="00B974ED"/>
    <w:rsid w:val="00B97571"/>
    <w:rsid w:val="00B975FE"/>
    <w:rsid w:val="00B97851"/>
    <w:rsid w:val="00B979A5"/>
    <w:rsid w:val="00B97AAE"/>
    <w:rsid w:val="00B97CE4"/>
    <w:rsid w:val="00BA0624"/>
    <w:rsid w:val="00BA0BB4"/>
    <w:rsid w:val="00BA0FD1"/>
    <w:rsid w:val="00BA17D8"/>
    <w:rsid w:val="00BA1A8D"/>
    <w:rsid w:val="00BA1D7D"/>
    <w:rsid w:val="00BA1E22"/>
    <w:rsid w:val="00BA2983"/>
    <w:rsid w:val="00BA29BA"/>
    <w:rsid w:val="00BA2A05"/>
    <w:rsid w:val="00BA2B52"/>
    <w:rsid w:val="00BA3571"/>
    <w:rsid w:val="00BA38D5"/>
    <w:rsid w:val="00BA3A79"/>
    <w:rsid w:val="00BA3EBB"/>
    <w:rsid w:val="00BA3F04"/>
    <w:rsid w:val="00BA46FD"/>
    <w:rsid w:val="00BA4D9F"/>
    <w:rsid w:val="00BA4DEE"/>
    <w:rsid w:val="00BA5049"/>
    <w:rsid w:val="00BA5139"/>
    <w:rsid w:val="00BA51F8"/>
    <w:rsid w:val="00BA559A"/>
    <w:rsid w:val="00BA5F25"/>
    <w:rsid w:val="00BA5F9F"/>
    <w:rsid w:val="00BA61B0"/>
    <w:rsid w:val="00BA6815"/>
    <w:rsid w:val="00BA6E21"/>
    <w:rsid w:val="00BA6F9C"/>
    <w:rsid w:val="00BA74D9"/>
    <w:rsid w:val="00BA78C2"/>
    <w:rsid w:val="00BA7E79"/>
    <w:rsid w:val="00BB03DA"/>
    <w:rsid w:val="00BB06C9"/>
    <w:rsid w:val="00BB0B25"/>
    <w:rsid w:val="00BB0C0C"/>
    <w:rsid w:val="00BB0D65"/>
    <w:rsid w:val="00BB0ED3"/>
    <w:rsid w:val="00BB10D2"/>
    <w:rsid w:val="00BB1457"/>
    <w:rsid w:val="00BB14C0"/>
    <w:rsid w:val="00BB1D61"/>
    <w:rsid w:val="00BB24D6"/>
    <w:rsid w:val="00BB27FB"/>
    <w:rsid w:val="00BB2DA3"/>
    <w:rsid w:val="00BB3BB8"/>
    <w:rsid w:val="00BB426F"/>
    <w:rsid w:val="00BB441A"/>
    <w:rsid w:val="00BB4C82"/>
    <w:rsid w:val="00BB53AE"/>
    <w:rsid w:val="00BB548B"/>
    <w:rsid w:val="00BB5E72"/>
    <w:rsid w:val="00BB669C"/>
    <w:rsid w:val="00BB6AAE"/>
    <w:rsid w:val="00BB78D6"/>
    <w:rsid w:val="00BB7942"/>
    <w:rsid w:val="00BC03EA"/>
    <w:rsid w:val="00BC0493"/>
    <w:rsid w:val="00BC0C11"/>
    <w:rsid w:val="00BC15E8"/>
    <w:rsid w:val="00BC1A95"/>
    <w:rsid w:val="00BC1D9D"/>
    <w:rsid w:val="00BC1E79"/>
    <w:rsid w:val="00BC1EDA"/>
    <w:rsid w:val="00BC1F25"/>
    <w:rsid w:val="00BC2034"/>
    <w:rsid w:val="00BC343C"/>
    <w:rsid w:val="00BC3652"/>
    <w:rsid w:val="00BC37D9"/>
    <w:rsid w:val="00BC41D9"/>
    <w:rsid w:val="00BC47ED"/>
    <w:rsid w:val="00BC4EEB"/>
    <w:rsid w:val="00BC4F64"/>
    <w:rsid w:val="00BC5123"/>
    <w:rsid w:val="00BC5154"/>
    <w:rsid w:val="00BC51A5"/>
    <w:rsid w:val="00BC51D5"/>
    <w:rsid w:val="00BC610C"/>
    <w:rsid w:val="00BC630A"/>
    <w:rsid w:val="00BC6372"/>
    <w:rsid w:val="00BC6820"/>
    <w:rsid w:val="00BC698A"/>
    <w:rsid w:val="00BC6ED2"/>
    <w:rsid w:val="00BC6F80"/>
    <w:rsid w:val="00BC74E3"/>
    <w:rsid w:val="00BD0617"/>
    <w:rsid w:val="00BD0797"/>
    <w:rsid w:val="00BD0941"/>
    <w:rsid w:val="00BD0C0A"/>
    <w:rsid w:val="00BD1782"/>
    <w:rsid w:val="00BD1AE5"/>
    <w:rsid w:val="00BD1D31"/>
    <w:rsid w:val="00BD1F63"/>
    <w:rsid w:val="00BD216E"/>
    <w:rsid w:val="00BD2566"/>
    <w:rsid w:val="00BD2864"/>
    <w:rsid w:val="00BD2B2E"/>
    <w:rsid w:val="00BD3310"/>
    <w:rsid w:val="00BD36B9"/>
    <w:rsid w:val="00BD3D6C"/>
    <w:rsid w:val="00BD4374"/>
    <w:rsid w:val="00BD4BD4"/>
    <w:rsid w:val="00BD544E"/>
    <w:rsid w:val="00BD625D"/>
    <w:rsid w:val="00BD6264"/>
    <w:rsid w:val="00BD633C"/>
    <w:rsid w:val="00BD69FD"/>
    <w:rsid w:val="00BD71DF"/>
    <w:rsid w:val="00BD75AB"/>
    <w:rsid w:val="00BD7716"/>
    <w:rsid w:val="00BE0007"/>
    <w:rsid w:val="00BE02A2"/>
    <w:rsid w:val="00BE0824"/>
    <w:rsid w:val="00BE0DDC"/>
    <w:rsid w:val="00BE1441"/>
    <w:rsid w:val="00BE178B"/>
    <w:rsid w:val="00BE188C"/>
    <w:rsid w:val="00BE1B0A"/>
    <w:rsid w:val="00BE1C94"/>
    <w:rsid w:val="00BE231D"/>
    <w:rsid w:val="00BE23BB"/>
    <w:rsid w:val="00BE2538"/>
    <w:rsid w:val="00BE3031"/>
    <w:rsid w:val="00BE31E8"/>
    <w:rsid w:val="00BE3484"/>
    <w:rsid w:val="00BE39DE"/>
    <w:rsid w:val="00BE3A16"/>
    <w:rsid w:val="00BE3A90"/>
    <w:rsid w:val="00BE4E94"/>
    <w:rsid w:val="00BE5406"/>
    <w:rsid w:val="00BE5520"/>
    <w:rsid w:val="00BE5B5C"/>
    <w:rsid w:val="00BE64D2"/>
    <w:rsid w:val="00BE6D5F"/>
    <w:rsid w:val="00BE6EBB"/>
    <w:rsid w:val="00BE715C"/>
    <w:rsid w:val="00BE7A01"/>
    <w:rsid w:val="00BE7C30"/>
    <w:rsid w:val="00BE7D6E"/>
    <w:rsid w:val="00BF0983"/>
    <w:rsid w:val="00BF1202"/>
    <w:rsid w:val="00BF12E1"/>
    <w:rsid w:val="00BF18AC"/>
    <w:rsid w:val="00BF193C"/>
    <w:rsid w:val="00BF1B7D"/>
    <w:rsid w:val="00BF1BDB"/>
    <w:rsid w:val="00BF1E05"/>
    <w:rsid w:val="00BF23EC"/>
    <w:rsid w:val="00BF2410"/>
    <w:rsid w:val="00BF255B"/>
    <w:rsid w:val="00BF318F"/>
    <w:rsid w:val="00BF3548"/>
    <w:rsid w:val="00BF3A03"/>
    <w:rsid w:val="00BF3DC8"/>
    <w:rsid w:val="00BF403E"/>
    <w:rsid w:val="00BF40E2"/>
    <w:rsid w:val="00BF44E8"/>
    <w:rsid w:val="00BF4A5F"/>
    <w:rsid w:val="00BF5544"/>
    <w:rsid w:val="00BF6A48"/>
    <w:rsid w:val="00BF6CC9"/>
    <w:rsid w:val="00BF7142"/>
    <w:rsid w:val="00BF784B"/>
    <w:rsid w:val="00BF7922"/>
    <w:rsid w:val="00BF7F87"/>
    <w:rsid w:val="00C00185"/>
    <w:rsid w:val="00C001DD"/>
    <w:rsid w:val="00C003CA"/>
    <w:rsid w:val="00C00402"/>
    <w:rsid w:val="00C007EC"/>
    <w:rsid w:val="00C008DB"/>
    <w:rsid w:val="00C00B5F"/>
    <w:rsid w:val="00C01512"/>
    <w:rsid w:val="00C01B1C"/>
    <w:rsid w:val="00C01C59"/>
    <w:rsid w:val="00C01E36"/>
    <w:rsid w:val="00C02067"/>
    <w:rsid w:val="00C0294D"/>
    <w:rsid w:val="00C02D1C"/>
    <w:rsid w:val="00C037AA"/>
    <w:rsid w:val="00C03AFB"/>
    <w:rsid w:val="00C04B83"/>
    <w:rsid w:val="00C04EE8"/>
    <w:rsid w:val="00C05248"/>
    <w:rsid w:val="00C058BE"/>
    <w:rsid w:val="00C05A58"/>
    <w:rsid w:val="00C06701"/>
    <w:rsid w:val="00C06779"/>
    <w:rsid w:val="00C067D2"/>
    <w:rsid w:val="00C06BC1"/>
    <w:rsid w:val="00C0744D"/>
    <w:rsid w:val="00C1014B"/>
    <w:rsid w:val="00C1051C"/>
    <w:rsid w:val="00C10C09"/>
    <w:rsid w:val="00C111F4"/>
    <w:rsid w:val="00C114A7"/>
    <w:rsid w:val="00C12244"/>
    <w:rsid w:val="00C12320"/>
    <w:rsid w:val="00C1246E"/>
    <w:rsid w:val="00C12C23"/>
    <w:rsid w:val="00C12CDF"/>
    <w:rsid w:val="00C13220"/>
    <w:rsid w:val="00C132F5"/>
    <w:rsid w:val="00C145BC"/>
    <w:rsid w:val="00C14BB8"/>
    <w:rsid w:val="00C156BE"/>
    <w:rsid w:val="00C161C5"/>
    <w:rsid w:val="00C1682A"/>
    <w:rsid w:val="00C16D36"/>
    <w:rsid w:val="00C17147"/>
    <w:rsid w:val="00C17954"/>
    <w:rsid w:val="00C20F50"/>
    <w:rsid w:val="00C2114B"/>
    <w:rsid w:val="00C21E47"/>
    <w:rsid w:val="00C21FE6"/>
    <w:rsid w:val="00C22B89"/>
    <w:rsid w:val="00C22D67"/>
    <w:rsid w:val="00C2320B"/>
    <w:rsid w:val="00C2391B"/>
    <w:rsid w:val="00C23926"/>
    <w:rsid w:val="00C23D2A"/>
    <w:rsid w:val="00C23DD7"/>
    <w:rsid w:val="00C24C41"/>
    <w:rsid w:val="00C24D9F"/>
    <w:rsid w:val="00C24EED"/>
    <w:rsid w:val="00C2500C"/>
    <w:rsid w:val="00C25319"/>
    <w:rsid w:val="00C2546D"/>
    <w:rsid w:val="00C256D0"/>
    <w:rsid w:val="00C259A5"/>
    <w:rsid w:val="00C25AA3"/>
    <w:rsid w:val="00C25BA0"/>
    <w:rsid w:val="00C25F04"/>
    <w:rsid w:val="00C2602B"/>
    <w:rsid w:val="00C26808"/>
    <w:rsid w:val="00C274E7"/>
    <w:rsid w:val="00C278AC"/>
    <w:rsid w:val="00C300F2"/>
    <w:rsid w:val="00C30D2A"/>
    <w:rsid w:val="00C30D6B"/>
    <w:rsid w:val="00C30F81"/>
    <w:rsid w:val="00C310FB"/>
    <w:rsid w:val="00C313BB"/>
    <w:rsid w:val="00C31CA0"/>
    <w:rsid w:val="00C33058"/>
    <w:rsid w:val="00C3320D"/>
    <w:rsid w:val="00C338FA"/>
    <w:rsid w:val="00C33A43"/>
    <w:rsid w:val="00C33FD9"/>
    <w:rsid w:val="00C3452B"/>
    <w:rsid w:val="00C345EF"/>
    <w:rsid w:val="00C34D79"/>
    <w:rsid w:val="00C34E09"/>
    <w:rsid w:val="00C355EE"/>
    <w:rsid w:val="00C35682"/>
    <w:rsid w:val="00C3591C"/>
    <w:rsid w:val="00C35A43"/>
    <w:rsid w:val="00C35FE5"/>
    <w:rsid w:val="00C36017"/>
    <w:rsid w:val="00C37188"/>
    <w:rsid w:val="00C37FD9"/>
    <w:rsid w:val="00C40968"/>
    <w:rsid w:val="00C4126C"/>
    <w:rsid w:val="00C41E8A"/>
    <w:rsid w:val="00C41FDA"/>
    <w:rsid w:val="00C42228"/>
    <w:rsid w:val="00C4234B"/>
    <w:rsid w:val="00C428D5"/>
    <w:rsid w:val="00C42954"/>
    <w:rsid w:val="00C42AA3"/>
    <w:rsid w:val="00C42F75"/>
    <w:rsid w:val="00C43F49"/>
    <w:rsid w:val="00C443FD"/>
    <w:rsid w:val="00C44787"/>
    <w:rsid w:val="00C44977"/>
    <w:rsid w:val="00C45202"/>
    <w:rsid w:val="00C45C6F"/>
    <w:rsid w:val="00C46AB9"/>
    <w:rsid w:val="00C46C37"/>
    <w:rsid w:val="00C47952"/>
    <w:rsid w:val="00C47E5D"/>
    <w:rsid w:val="00C50114"/>
    <w:rsid w:val="00C50202"/>
    <w:rsid w:val="00C50739"/>
    <w:rsid w:val="00C50A5D"/>
    <w:rsid w:val="00C51101"/>
    <w:rsid w:val="00C5172D"/>
    <w:rsid w:val="00C51B4E"/>
    <w:rsid w:val="00C51B6B"/>
    <w:rsid w:val="00C51BA8"/>
    <w:rsid w:val="00C522F0"/>
    <w:rsid w:val="00C52427"/>
    <w:rsid w:val="00C52DD4"/>
    <w:rsid w:val="00C52E86"/>
    <w:rsid w:val="00C5311D"/>
    <w:rsid w:val="00C5321B"/>
    <w:rsid w:val="00C533C5"/>
    <w:rsid w:val="00C53426"/>
    <w:rsid w:val="00C53AC6"/>
    <w:rsid w:val="00C53E18"/>
    <w:rsid w:val="00C53EB8"/>
    <w:rsid w:val="00C54623"/>
    <w:rsid w:val="00C547C3"/>
    <w:rsid w:val="00C55046"/>
    <w:rsid w:val="00C55190"/>
    <w:rsid w:val="00C55E15"/>
    <w:rsid w:val="00C576B9"/>
    <w:rsid w:val="00C579C2"/>
    <w:rsid w:val="00C57CA2"/>
    <w:rsid w:val="00C60353"/>
    <w:rsid w:val="00C603A7"/>
    <w:rsid w:val="00C6049E"/>
    <w:rsid w:val="00C604D0"/>
    <w:rsid w:val="00C6077A"/>
    <w:rsid w:val="00C609A8"/>
    <w:rsid w:val="00C609CB"/>
    <w:rsid w:val="00C610BB"/>
    <w:rsid w:val="00C6131B"/>
    <w:rsid w:val="00C61BBA"/>
    <w:rsid w:val="00C61CEC"/>
    <w:rsid w:val="00C62650"/>
    <w:rsid w:val="00C62A45"/>
    <w:rsid w:val="00C62C3A"/>
    <w:rsid w:val="00C62DEE"/>
    <w:rsid w:val="00C64159"/>
    <w:rsid w:val="00C6446B"/>
    <w:rsid w:val="00C645AF"/>
    <w:rsid w:val="00C652B2"/>
    <w:rsid w:val="00C65C1E"/>
    <w:rsid w:val="00C65ECE"/>
    <w:rsid w:val="00C66091"/>
    <w:rsid w:val="00C66C41"/>
    <w:rsid w:val="00C6734E"/>
    <w:rsid w:val="00C6758C"/>
    <w:rsid w:val="00C67641"/>
    <w:rsid w:val="00C67649"/>
    <w:rsid w:val="00C67886"/>
    <w:rsid w:val="00C679E0"/>
    <w:rsid w:val="00C7064A"/>
    <w:rsid w:val="00C7080F"/>
    <w:rsid w:val="00C70AE1"/>
    <w:rsid w:val="00C7103F"/>
    <w:rsid w:val="00C71225"/>
    <w:rsid w:val="00C7133D"/>
    <w:rsid w:val="00C717B2"/>
    <w:rsid w:val="00C71A90"/>
    <w:rsid w:val="00C71B10"/>
    <w:rsid w:val="00C71B9D"/>
    <w:rsid w:val="00C724A4"/>
    <w:rsid w:val="00C72B55"/>
    <w:rsid w:val="00C72B8B"/>
    <w:rsid w:val="00C7350F"/>
    <w:rsid w:val="00C74113"/>
    <w:rsid w:val="00C74148"/>
    <w:rsid w:val="00C745EF"/>
    <w:rsid w:val="00C7461A"/>
    <w:rsid w:val="00C748B3"/>
    <w:rsid w:val="00C74924"/>
    <w:rsid w:val="00C7513A"/>
    <w:rsid w:val="00C76048"/>
    <w:rsid w:val="00C76A5D"/>
    <w:rsid w:val="00C76A78"/>
    <w:rsid w:val="00C76A94"/>
    <w:rsid w:val="00C76F71"/>
    <w:rsid w:val="00C76FC6"/>
    <w:rsid w:val="00C77310"/>
    <w:rsid w:val="00C77430"/>
    <w:rsid w:val="00C77477"/>
    <w:rsid w:val="00C774C2"/>
    <w:rsid w:val="00C77508"/>
    <w:rsid w:val="00C775D3"/>
    <w:rsid w:val="00C77A46"/>
    <w:rsid w:val="00C8157F"/>
    <w:rsid w:val="00C8165A"/>
    <w:rsid w:val="00C81A22"/>
    <w:rsid w:val="00C81AA3"/>
    <w:rsid w:val="00C81F1E"/>
    <w:rsid w:val="00C827DD"/>
    <w:rsid w:val="00C82E9B"/>
    <w:rsid w:val="00C83173"/>
    <w:rsid w:val="00C8336A"/>
    <w:rsid w:val="00C83537"/>
    <w:rsid w:val="00C83684"/>
    <w:rsid w:val="00C83CB6"/>
    <w:rsid w:val="00C83EBB"/>
    <w:rsid w:val="00C84129"/>
    <w:rsid w:val="00C8511D"/>
    <w:rsid w:val="00C85210"/>
    <w:rsid w:val="00C85906"/>
    <w:rsid w:val="00C86651"/>
    <w:rsid w:val="00C86FF4"/>
    <w:rsid w:val="00C8726D"/>
    <w:rsid w:val="00C872FB"/>
    <w:rsid w:val="00C90BA3"/>
    <w:rsid w:val="00C92C66"/>
    <w:rsid w:val="00C92F0F"/>
    <w:rsid w:val="00C932A2"/>
    <w:rsid w:val="00C9394F"/>
    <w:rsid w:val="00C9426F"/>
    <w:rsid w:val="00C946EB"/>
    <w:rsid w:val="00C9479E"/>
    <w:rsid w:val="00C94A48"/>
    <w:rsid w:val="00C94A4F"/>
    <w:rsid w:val="00C94AD5"/>
    <w:rsid w:val="00C94CC9"/>
    <w:rsid w:val="00C94F22"/>
    <w:rsid w:val="00C95026"/>
    <w:rsid w:val="00C953BB"/>
    <w:rsid w:val="00C95590"/>
    <w:rsid w:val="00C958A6"/>
    <w:rsid w:val="00C95B2A"/>
    <w:rsid w:val="00C95D6E"/>
    <w:rsid w:val="00C96B55"/>
    <w:rsid w:val="00C96F05"/>
    <w:rsid w:val="00C97437"/>
    <w:rsid w:val="00C97CAD"/>
    <w:rsid w:val="00C97F93"/>
    <w:rsid w:val="00CA0316"/>
    <w:rsid w:val="00CA11E7"/>
    <w:rsid w:val="00CA1FA6"/>
    <w:rsid w:val="00CA27F8"/>
    <w:rsid w:val="00CA281E"/>
    <w:rsid w:val="00CA2C58"/>
    <w:rsid w:val="00CA4229"/>
    <w:rsid w:val="00CA49EF"/>
    <w:rsid w:val="00CA4A7F"/>
    <w:rsid w:val="00CA4BE1"/>
    <w:rsid w:val="00CA4E6F"/>
    <w:rsid w:val="00CA54C4"/>
    <w:rsid w:val="00CA55F2"/>
    <w:rsid w:val="00CA5934"/>
    <w:rsid w:val="00CA5D48"/>
    <w:rsid w:val="00CA651C"/>
    <w:rsid w:val="00CA69A4"/>
    <w:rsid w:val="00CA6A0A"/>
    <w:rsid w:val="00CA6ACB"/>
    <w:rsid w:val="00CA6C58"/>
    <w:rsid w:val="00CA71E1"/>
    <w:rsid w:val="00CA79CE"/>
    <w:rsid w:val="00CA7B99"/>
    <w:rsid w:val="00CA7CF3"/>
    <w:rsid w:val="00CB0030"/>
    <w:rsid w:val="00CB01FD"/>
    <w:rsid w:val="00CB021C"/>
    <w:rsid w:val="00CB0976"/>
    <w:rsid w:val="00CB0A5E"/>
    <w:rsid w:val="00CB1073"/>
    <w:rsid w:val="00CB134B"/>
    <w:rsid w:val="00CB1A2D"/>
    <w:rsid w:val="00CB2044"/>
    <w:rsid w:val="00CB2447"/>
    <w:rsid w:val="00CB2C6D"/>
    <w:rsid w:val="00CB2FCB"/>
    <w:rsid w:val="00CB35E0"/>
    <w:rsid w:val="00CB3FB1"/>
    <w:rsid w:val="00CB5015"/>
    <w:rsid w:val="00CB53F6"/>
    <w:rsid w:val="00CB55C9"/>
    <w:rsid w:val="00CB5AE8"/>
    <w:rsid w:val="00CB5B1A"/>
    <w:rsid w:val="00CB61A9"/>
    <w:rsid w:val="00CB6F0B"/>
    <w:rsid w:val="00CB7429"/>
    <w:rsid w:val="00CB7AEF"/>
    <w:rsid w:val="00CB7EC5"/>
    <w:rsid w:val="00CC0023"/>
    <w:rsid w:val="00CC018D"/>
    <w:rsid w:val="00CC04D4"/>
    <w:rsid w:val="00CC0AE4"/>
    <w:rsid w:val="00CC0C5D"/>
    <w:rsid w:val="00CC10BA"/>
    <w:rsid w:val="00CC2531"/>
    <w:rsid w:val="00CC2568"/>
    <w:rsid w:val="00CC276D"/>
    <w:rsid w:val="00CC2EEE"/>
    <w:rsid w:val="00CC457A"/>
    <w:rsid w:val="00CC51E1"/>
    <w:rsid w:val="00CC52A6"/>
    <w:rsid w:val="00CC5A3D"/>
    <w:rsid w:val="00CC5BD8"/>
    <w:rsid w:val="00CC5C20"/>
    <w:rsid w:val="00CC5D0F"/>
    <w:rsid w:val="00CC5F40"/>
    <w:rsid w:val="00CC64A1"/>
    <w:rsid w:val="00CC6712"/>
    <w:rsid w:val="00CC6F5C"/>
    <w:rsid w:val="00CC7527"/>
    <w:rsid w:val="00CC7877"/>
    <w:rsid w:val="00CD003C"/>
    <w:rsid w:val="00CD0123"/>
    <w:rsid w:val="00CD0FAE"/>
    <w:rsid w:val="00CD1185"/>
    <w:rsid w:val="00CD1229"/>
    <w:rsid w:val="00CD15BB"/>
    <w:rsid w:val="00CD15E9"/>
    <w:rsid w:val="00CD1661"/>
    <w:rsid w:val="00CD238D"/>
    <w:rsid w:val="00CD277B"/>
    <w:rsid w:val="00CD2B9A"/>
    <w:rsid w:val="00CD30D0"/>
    <w:rsid w:val="00CD3BC2"/>
    <w:rsid w:val="00CD4607"/>
    <w:rsid w:val="00CD4844"/>
    <w:rsid w:val="00CD4868"/>
    <w:rsid w:val="00CD4A0E"/>
    <w:rsid w:val="00CD4AF7"/>
    <w:rsid w:val="00CD4E41"/>
    <w:rsid w:val="00CD4E46"/>
    <w:rsid w:val="00CD54EB"/>
    <w:rsid w:val="00CD55DB"/>
    <w:rsid w:val="00CD5E08"/>
    <w:rsid w:val="00CD6194"/>
    <w:rsid w:val="00CD662D"/>
    <w:rsid w:val="00CD6C0C"/>
    <w:rsid w:val="00CD721E"/>
    <w:rsid w:val="00CD75B8"/>
    <w:rsid w:val="00CD7F65"/>
    <w:rsid w:val="00CE0B55"/>
    <w:rsid w:val="00CE2063"/>
    <w:rsid w:val="00CE248A"/>
    <w:rsid w:val="00CE2CAB"/>
    <w:rsid w:val="00CE2D12"/>
    <w:rsid w:val="00CE3A23"/>
    <w:rsid w:val="00CE3BD9"/>
    <w:rsid w:val="00CE404C"/>
    <w:rsid w:val="00CE4482"/>
    <w:rsid w:val="00CE4C22"/>
    <w:rsid w:val="00CE4D1D"/>
    <w:rsid w:val="00CE4F40"/>
    <w:rsid w:val="00CE5473"/>
    <w:rsid w:val="00CE54FC"/>
    <w:rsid w:val="00CE597F"/>
    <w:rsid w:val="00CE5EAD"/>
    <w:rsid w:val="00CE60ED"/>
    <w:rsid w:val="00CE6427"/>
    <w:rsid w:val="00CE6552"/>
    <w:rsid w:val="00CE65F6"/>
    <w:rsid w:val="00CE6CDC"/>
    <w:rsid w:val="00CE76C9"/>
    <w:rsid w:val="00CF0229"/>
    <w:rsid w:val="00CF038A"/>
    <w:rsid w:val="00CF0D79"/>
    <w:rsid w:val="00CF1261"/>
    <w:rsid w:val="00CF1484"/>
    <w:rsid w:val="00CF2275"/>
    <w:rsid w:val="00CF229A"/>
    <w:rsid w:val="00CF24BD"/>
    <w:rsid w:val="00CF39EE"/>
    <w:rsid w:val="00CF3FCB"/>
    <w:rsid w:val="00CF417F"/>
    <w:rsid w:val="00CF462D"/>
    <w:rsid w:val="00CF4A48"/>
    <w:rsid w:val="00CF4B5A"/>
    <w:rsid w:val="00CF58F0"/>
    <w:rsid w:val="00CF6113"/>
    <w:rsid w:val="00CF685F"/>
    <w:rsid w:val="00CF6C76"/>
    <w:rsid w:val="00CF7221"/>
    <w:rsid w:val="00CF7575"/>
    <w:rsid w:val="00CF7784"/>
    <w:rsid w:val="00CF79C3"/>
    <w:rsid w:val="00CF7B1B"/>
    <w:rsid w:val="00D00663"/>
    <w:rsid w:val="00D0070A"/>
    <w:rsid w:val="00D00CFD"/>
    <w:rsid w:val="00D00E56"/>
    <w:rsid w:val="00D02052"/>
    <w:rsid w:val="00D0221C"/>
    <w:rsid w:val="00D02855"/>
    <w:rsid w:val="00D03587"/>
    <w:rsid w:val="00D03BC7"/>
    <w:rsid w:val="00D0411D"/>
    <w:rsid w:val="00D04E8A"/>
    <w:rsid w:val="00D057C0"/>
    <w:rsid w:val="00D0634A"/>
    <w:rsid w:val="00D06B23"/>
    <w:rsid w:val="00D06BC8"/>
    <w:rsid w:val="00D0785B"/>
    <w:rsid w:val="00D10596"/>
    <w:rsid w:val="00D10886"/>
    <w:rsid w:val="00D110D8"/>
    <w:rsid w:val="00D11A1B"/>
    <w:rsid w:val="00D12959"/>
    <w:rsid w:val="00D13085"/>
    <w:rsid w:val="00D130B2"/>
    <w:rsid w:val="00D1310A"/>
    <w:rsid w:val="00D1316C"/>
    <w:rsid w:val="00D13834"/>
    <w:rsid w:val="00D14996"/>
    <w:rsid w:val="00D14E2A"/>
    <w:rsid w:val="00D14F89"/>
    <w:rsid w:val="00D1542C"/>
    <w:rsid w:val="00D1549C"/>
    <w:rsid w:val="00D15A0F"/>
    <w:rsid w:val="00D162FA"/>
    <w:rsid w:val="00D16B06"/>
    <w:rsid w:val="00D16E5F"/>
    <w:rsid w:val="00D170E6"/>
    <w:rsid w:val="00D17FE9"/>
    <w:rsid w:val="00D20123"/>
    <w:rsid w:val="00D2035F"/>
    <w:rsid w:val="00D20543"/>
    <w:rsid w:val="00D20B3F"/>
    <w:rsid w:val="00D20C3E"/>
    <w:rsid w:val="00D20FEB"/>
    <w:rsid w:val="00D210FB"/>
    <w:rsid w:val="00D21345"/>
    <w:rsid w:val="00D21958"/>
    <w:rsid w:val="00D223FD"/>
    <w:rsid w:val="00D22965"/>
    <w:rsid w:val="00D2398F"/>
    <w:rsid w:val="00D23CD8"/>
    <w:rsid w:val="00D24E34"/>
    <w:rsid w:val="00D2517B"/>
    <w:rsid w:val="00D25D3F"/>
    <w:rsid w:val="00D267D8"/>
    <w:rsid w:val="00D267FC"/>
    <w:rsid w:val="00D26959"/>
    <w:rsid w:val="00D2698C"/>
    <w:rsid w:val="00D26A3A"/>
    <w:rsid w:val="00D26EEA"/>
    <w:rsid w:val="00D27009"/>
    <w:rsid w:val="00D27422"/>
    <w:rsid w:val="00D27B0A"/>
    <w:rsid w:val="00D300C8"/>
    <w:rsid w:val="00D30E88"/>
    <w:rsid w:val="00D3190B"/>
    <w:rsid w:val="00D31B2C"/>
    <w:rsid w:val="00D32170"/>
    <w:rsid w:val="00D322E7"/>
    <w:rsid w:val="00D32C32"/>
    <w:rsid w:val="00D3313F"/>
    <w:rsid w:val="00D332C3"/>
    <w:rsid w:val="00D33817"/>
    <w:rsid w:val="00D338A3"/>
    <w:rsid w:val="00D3391C"/>
    <w:rsid w:val="00D33CA4"/>
    <w:rsid w:val="00D345FE"/>
    <w:rsid w:val="00D348BB"/>
    <w:rsid w:val="00D34DCA"/>
    <w:rsid w:val="00D354B3"/>
    <w:rsid w:val="00D35F5F"/>
    <w:rsid w:val="00D35FB6"/>
    <w:rsid w:val="00D36FD7"/>
    <w:rsid w:val="00D37152"/>
    <w:rsid w:val="00D37D86"/>
    <w:rsid w:val="00D37EEE"/>
    <w:rsid w:val="00D405C2"/>
    <w:rsid w:val="00D408D4"/>
    <w:rsid w:val="00D40CF8"/>
    <w:rsid w:val="00D410AE"/>
    <w:rsid w:val="00D41282"/>
    <w:rsid w:val="00D41396"/>
    <w:rsid w:val="00D4163B"/>
    <w:rsid w:val="00D41BF1"/>
    <w:rsid w:val="00D4222F"/>
    <w:rsid w:val="00D4230D"/>
    <w:rsid w:val="00D4284C"/>
    <w:rsid w:val="00D43026"/>
    <w:rsid w:val="00D43046"/>
    <w:rsid w:val="00D431FB"/>
    <w:rsid w:val="00D438C0"/>
    <w:rsid w:val="00D43DCE"/>
    <w:rsid w:val="00D44211"/>
    <w:rsid w:val="00D44740"/>
    <w:rsid w:val="00D44B5F"/>
    <w:rsid w:val="00D44E28"/>
    <w:rsid w:val="00D45388"/>
    <w:rsid w:val="00D453EC"/>
    <w:rsid w:val="00D45AEC"/>
    <w:rsid w:val="00D46065"/>
    <w:rsid w:val="00D46EE6"/>
    <w:rsid w:val="00D47088"/>
    <w:rsid w:val="00D47167"/>
    <w:rsid w:val="00D4733B"/>
    <w:rsid w:val="00D4752E"/>
    <w:rsid w:val="00D47923"/>
    <w:rsid w:val="00D506FA"/>
    <w:rsid w:val="00D50749"/>
    <w:rsid w:val="00D508C3"/>
    <w:rsid w:val="00D50C71"/>
    <w:rsid w:val="00D514D4"/>
    <w:rsid w:val="00D514F7"/>
    <w:rsid w:val="00D515B9"/>
    <w:rsid w:val="00D51A19"/>
    <w:rsid w:val="00D51B82"/>
    <w:rsid w:val="00D51F6D"/>
    <w:rsid w:val="00D52585"/>
    <w:rsid w:val="00D53C63"/>
    <w:rsid w:val="00D5521C"/>
    <w:rsid w:val="00D55555"/>
    <w:rsid w:val="00D55718"/>
    <w:rsid w:val="00D55803"/>
    <w:rsid w:val="00D56011"/>
    <w:rsid w:val="00D5690F"/>
    <w:rsid w:val="00D56E18"/>
    <w:rsid w:val="00D56FA2"/>
    <w:rsid w:val="00D57066"/>
    <w:rsid w:val="00D57234"/>
    <w:rsid w:val="00D57353"/>
    <w:rsid w:val="00D57378"/>
    <w:rsid w:val="00D57782"/>
    <w:rsid w:val="00D57962"/>
    <w:rsid w:val="00D57B74"/>
    <w:rsid w:val="00D602BC"/>
    <w:rsid w:val="00D6031C"/>
    <w:rsid w:val="00D60883"/>
    <w:rsid w:val="00D60AD8"/>
    <w:rsid w:val="00D60E1E"/>
    <w:rsid w:val="00D61818"/>
    <w:rsid w:val="00D62931"/>
    <w:rsid w:val="00D62A0C"/>
    <w:rsid w:val="00D62B26"/>
    <w:rsid w:val="00D62D2B"/>
    <w:rsid w:val="00D6355F"/>
    <w:rsid w:val="00D641E0"/>
    <w:rsid w:val="00D64DE0"/>
    <w:rsid w:val="00D650E0"/>
    <w:rsid w:val="00D650E1"/>
    <w:rsid w:val="00D6514E"/>
    <w:rsid w:val="00D656BB"/>
    <w:rsid w:val="00D65C39"/>
    <w:rsid w:val="00D65E0D"/>
    <w:rsid w:val="00D6619D"/>
    <w:rsid w:val="00D66202"/>
    <w:rsid w:val="00D667DA"/>
    <w:rsid w:val="00D669DE"/>
    <w:rsid w:val="00D66C3E"/>
    <w:rsid w:val="00D671B2"/>
    <w:rsid w:val="00D67515"/>
    <w:rsid w:val="00D6754D"/>
    <w:rsid w:val="00D67ADB"/>
    <w:rsid w:val="00D70A35"/>
    <w:rsid w:val="00D70B7C"/>
    <w:rsid w:val="00D70C9B"/>
    <w:rsid w:val="00D717AE"/>
    <w:rsid w:val="00D71D25"/>
    <w:rsid w:val="00D7216B"/>
    <w:rsid w:val="00D7232E"/>
    <w:rsid w:val="00D7270C"/>
    <w:rsid w:val="00D731CD"/>
    <w:rsid w:val="00D7348C"/>
    <w:rsid w:val="00D73E14"/>
    <w:rsid w:val="00D744B3"/>
    <w:rsid w:val="00D74BA3"/>
    <w:rsid w:val="00D7528E"/>
    <w:rsid w:val="00D7561D"/>
    <w:rsid w:val="00D75811"/>
    <w:rsid w:val="00D76783"/>
    <w:rsid w:val="00D76B7F"/>
    <w:rsid w:val="00D76C1E"/>
    <w:rsid w:val="00D76F29"/>
    <w:rsid w:val="00D77079"/>
    <w:rsid w:val="00D77104"/>
    <w:rsid w:val="00D7717B"/>
    <w:rsid w:val="00D775D3"/>
    <w:rsid w:val="00D77C57"/>
    <w:rsid w:val="00D80488"/>
    <w:rsid w:val="00D804F3"/>
    <w:rsid w:val="00D805E7"/>
    <w:rsid w:val="00D80938"/>
    <w:rsid w:val="00D80CB4"/>
    <w:rsid w:val="00D80DA8"/>
    <w:rsid w:val="00D8154D"/>
    <w:rsid w:val="00D824C9"/>
    <w:rsid w:val="00D824EF"/>
    <w:rsid w:val="00D82ACA"/>
    <w:rsid w:val="00D82C82"/>
    <w:rsid w:val="00D82DAD"/>
    <w:rsid w:val="00D844AA"/>
    <w:rsid w:val="00D84999"/>
    <w:rsid w:val="00D85318"/>
    <w:rsid w:val="00D85414"/>
    <w:rsid w:val="00D85444"/>
    <w:rsid w:val="00D85C4C"/>
    <w:rsid w:val="00D85D4D"/>
    <w:rsid w:val="00D863B7"/>
    <w:rsid w:val="00D86714"/>
    <w:rsid w:val="00D868E7"/>
    <w:rsid w:val="00D86AB4"/>
    <w:rsid w:val="00D86FCB"/>
    <w:rsid w:val="00D87289"/>
    <w:rsid w:val="00D877C7"/>
    <w:rsid w:val="00D87935"/>
    <w:rsid w:val="00D87A41"/>
    <w:rsid w:val="00D87ACB"/>
    <w:rsid w:val="00D90A2A"/>
    <w:rsid w:val="00D91AB0"/>
    <w:rsid w:val="00D91D7B"/>
    <w:rsid w:val="00D91F3B"/>
    <w:rsid w:val="00D920C4"/>
    <w:rsid w:val="00D922F4"/>
    <w:rsid w:val="00D9292F"/>
    <w:rsid w:val="00D92BA7"/>
    <w:rsid w:val="00D92CD8"/>
    <w:rsid w:val="00D92F70"/>
    <w:rsid w:val="00D932AE"/>
    <w:rsid w:val="00D933D2"/>
    <w:rsid w:val="00D93501"/>
    <w:rsid w:val="00D93B5F"/>
    <w:rsid w:val="00D9418F"/>
    <w:rsid w:val="00D942EE"/>
    <w:rsid w:val="00D95AF1"/>
    <w:rsid w:val="00D96452"/>
    <w:rsid w:val="00D96BBB"/>
    <w:rsid w:val="00D96E07"/>
    <w:rsid w:val="00D971FA"/>
    <w:rsid w:val="00D97498"/>
    <w:rsid w:val="00D976A9"/>
    <w:rsid w:val="00D97E85"/>
    <w:rsid w:val="00DA0E79"/>
    <w:rsid w:val="00DA14D9"/>
    <w:rsid w:val="00DA1650"/>
    <w:rsid w:val="00DA19F5"/>
    <w:rsid w:val="00DA1F15"/>
    <w:rsid w:val="00DA22FD"/>
    <w:rsid w:val="00DA27A1"/>
    <w:rsid w:val="00DA27E9"/>
    <w:rsid w:val="00DA320D"/>
    <w:rsid w:val="00DA34E1"/>
    <w:rsid w:val="00DA3665"/>
    <w:rsid w:val="00DA3FF0"/>
    <w:rsid w:val="00DA45B6"/>
    <w:rsid w:val="00DA45E8"/>
    <w:rsid w:val="00DA493E"/>
    <w:rsid w:val="00DA4ADD"/>
    <w:rsid w:val="00DA4AE4"/>
    <w:rsid w:val="00DA4B72"/>
    <w:rsid w:val="00DA5697"/>
    <w:rsid w:val="00DA5B76"/>
    <w:rsid w:val="00DA5C6D"/>
    <w:rsid w:val="00DA62AA"/>
    <w:rsid w:val="00DA64EF"/>
    <w:rsid w:val="00DA650E"/>
    <w:rsid w:val="00DA70B5"/>
    <w:rsid w:val="00DA7FFB"/>
    <w:rsid w:val="00DB0E67"/>
    <w:rsid w:val="00DB1EB1"/>
    <w:rsid w:val="00DB1FFD"/>
    <w:rsid w:val="00DB274B"/>
    <w:rsid w:val="00DB2871"/>
    <w:rsid w:val="00DB294E"/>
    <w:rsid w:val="00DB2DCD"/>
    <w:rsid w:val="00DB328A"/>
    <w:rsid w:val="00DB35A4"/>
    <w:rsid w:val="00DB44C8"/>
    <w:rsid w:val="00DB456E"/>
    <w:rsid w:val="00DB4BC9"/>
    <w:rsid w:val="00DB51CC"/>
    <w:rsid w:val="00DB5410"/>
    <w:rsid w:val="00DB5DED"/>
    <w:rsid w:val="00DB5EBD"/>
    <w:rsid w:val="00DB63D4"/>
    <w:rsid w:val="00DB6583"/>
    <w:rsid w:val="00DB670A"/>
    <w:rsid w:val="00DB6939"/>
    <w:rsid w:val="00DB699A"/>
    <w:rsid w:val="00DB6A40"/>
    <w:rsid w:val="00DB6CB0"/>
    <w:rsid w:val="00DB6DE2"/>
    <w:rsid w:val="00DC0659"/>
    <w:rsid w:val="00DC0E1B"/>
    <w:rsid w:val="00DC1047"/>
    <w:rsid w:val="00DC12DA"/>
    <w:rsid w:val="00DC14B9"/>
    <w:rsid w:val="00DC182D"/>
    <w:rsid w:val="00DC1B82"/>
    <w:rsid w:val="00DC2543"/>
    <w:rsid w:val="00DC27CB"/>
    <w:rsid w:val="00DC2C33"/>
    <w:rsid w:val="00DC2F5B"/>
    <w:rsid w:val="00DC35E2"/>
    <w:rsid w:val="00DC3905"/>
    <w:rsid w:val="00DC393C"/>
    <w:rsid w:val="00DC3BF6"/>
    <w:rsid w:val="00DC4068"/>
    <w:rsid w:val="00DC4239"/>
    <w:rsid w:val="00DC43C6"/>
    <w:rsid w:val="00DC453F"/>
    <w:rsid w:val="00DC4A41"/>
    <w:rsid w:val="00DC4B33"/>
    <w:rsid w:val="00DC4D36"/>
    <w:rsid w:val="00DC4F19"/>
    <w:rsid w:val="00DC5032"/>
    <w:rsid w:val="00DC5B1A"/>
    <w:rsid w:val="00DC635C"/>
    <w:rsid w:val="00DC6749"/>
    <w:rsid w:val="00DC695A"/>
    <w:rsid w:val="00DC6C34"/>
    <w:rsid w:val="00DC6EF1"/>
    <w:rsid w:val="00DC75B3"/>
    <w:rsid w:val="00DC7C32"/>
    <w:rsid w:val="00DD0401"/>
    <w:rsid w:val="00DD0DDA"/>
    <w:rsid w:val="00DD0EEB"/>
    <w:rsid w:val="00DD158C"/>
    <w:rsid w:val="00DD1ABA"/>
    <w:rsid w:val="00DD2AB4"/>
    <w:rsid w:val="00DD2B27"/>
    <w:rsid w:val="00DD2CA2"/>
    <w:rsid w:val="00DD3327"/>
    <w:rsid w:val="00DD35B8"/>
    <w:rsid w:val="00DD4288"/>
    <w:rsid w:val="00DD48E9"/>
    <w:rsid w:val="00DD4B3F"/>
    <w:rsid w:val="00DD5870"/>
    <w:rsid w:val="00DD679D"/>
    <w:rsid w:val="00DD6A3C"/>
    <w:rsid w:val="00DD6BB3"/>
    <w:rsid w:val="00DD6CFD"/>
    <w:rsid w:val="00DD6E67"/>
    <w:rsid w:val="00DD72F8"/>
    <w:rsid w:val="00DD7426"/>
    <w:rsid w:val="00DD7496"/>
    <w:rsid w:val="00DD76A1"/>
    <w:rsid w:val="00DD7E19"/>
    <w:rsid w:val="00DE012E"/>
    <w:rsid w:val="00DE0136"/>
    <w:rsid w:val="00DE07A8"/>
    <w:rsid w:val="00DE0840"/>
    <w:rsid w:val="00DE0A27"/>
    <w:rsid w:val="00DE0A83"/>
    <w:rsid w:val="00DE10FF"/>
    <w:rsid w:val="00DE13A3"/>
    <w:rsid w:val="00DE1D2C"/>
    <w:rsid w:val="00DE1DDA"/>
    <w:rsid w:val="00DE2227"/>
    <w:rsid w:val="00DE2527"/>
    <w:rsid w:val="00DE2973"/>
    <w:rsid w:val="00DE32E6"/>
    <w:rsid w:val="00DE3A4A"/>
    <w:rsid w:val="00DE3E65"/>
    <w:rsid w:val="00DE4768"/>
    <w:rsid w:val="00DE6513"/>
    <w:rsid w:val="00DE6673"/>
    <w:rsid w:val="00DE69A4"/>
    <w:rsid w:val="00DE7B82"/>
    <w:rsid w:val="00DE7C3B"/>
    <w:rsid w:val="00DF0F24"/>
    <w:rsid w:val="00DF17B8"/>
    <w:rsid w:val="00DF1B5C"/>
    <w:rsid w:val="00DF1C9D"/>
    <w:rsid w:val="00DF210D"/>
    <w:rsid w:val="00DF3D32"/>
    <w:rsid w:val="00DF3E32"/>
    <w:rsid w:val="00DF4376"/>
    <w:rsid w:val="00DF4531"/>
    <w:rsid w:val="00DF4C1C"/>
    <w:rsid w:val="00DF5235"/>
    <w:rsid w:val="00DF5427"/>
    <w:rsid w:val="00DF55CF"/>
    <w:rsid w:val="00DF57DA"/>
    <w:rsid w:val="00DF5B81"/>
    <w:rsid w:val="00DF6088"/>
    <w:rsid w:val="00DF6606"/>
    <w:rsid w:val="00DF6790"/>
    <w:rsid w:val="00DF6DC1"/>
    <w:rsid w:val="00DF6F5B"/>
    <w:rsid w:val="00DF6FCF"/>
    <w:rsid w:val="00DF71F8"/>
    <w:rsid w:val="00DF77A2"/>
    <w:rsid w:val="00DF78FA"/>
    <w:rsid w:val="00DF7F90"/>
    <w:rsid w:val="00E00039"/>
    <w:rsid w:val="00E00075"/>
    <w:rsid w:val="00E00941"/>
    <w:rsid w:val="00E00E7F"/>
    <w:rsid w:val="00E01643"/>
    <w:rsid w:val="00E016FC"/>
    <w:rsid w:val="00E01772"/>
    <w:rsid w:val="00E01F99"/>
    <w:rsid w:val="00E02873"/>
    <w:rsid w:val="00E0292F"/>
    <w:rsid w:val="00E02AA3"/>
    <w:rsid w:val="00E02ED4"/>
    <w:rsid w:val="00E036F4"/>
    <w:rsid w:val="00E03AAD"/>
    <w:rsid w:val="00E03E6A"/>
    <w:rsid w:val="00E04387"/>
    <w:rsid w:val="00E04404"/>
    <w:rsid w:val="00E04754"/>
    <w:rsid w:val="00E04B46"/>
    <w:rsid w:val="00E05285"/>
    <w:rsid w:val="00E053CD"/>
    <w:rsid w:val="00E0700C"/>
    <w:rsid w:val="00E07745"/>
    <w:rsid w:val="00E10108"/>
    <w:rsid w:val="00E1023D"/>
    <w:rsid w:val="00E10388"/>
    <w:rsid w:val="00E114FF"/>
    <w:rsid w:val="00E119BC"/>
    <w:rsid w:val="00E11EF9"/>
    <w:rsid w:val="00E1207F"/>
    <w:rsid w:val="00E1242C"/>
    <w:rsid w:val="00E125AC"/>
    <w:rsid w:val="00E12CA7"/>
    <w:rsid w:val="00E13202"/>
    <w:rsid w:val="00E13654"/>
    <w:rsid w:val="00E136FC"/>
    <w:rsid w:val="00E13705"/>
    <w:rsid w:val="00E1393A"/>
    <w:rsid w:val="00E13D05"/>
    <w:rsid w:val="00E13E50"/>
    <w:rsid w:val="00E14222"/>
    <w:rsid w:val="00E14675"/>
    <w:rsid w:val="00E14D21"/>
    <w:rsid w:val="00E14E97"/>
    <w:rsid w:val="00E1502E"/>
    <w:rsid w:val="00E15349"/>
    <w:rsid w:val="00E155FD"/>
    <w:rsid w:val="00E157BE"/>
    <w:rsid w:val="00E159EA"/>
    <w:rsid w:val="00E160DF"/>
    <w:rsid w:val="00E1621E"/>
    <w:rsid w:val="00E16C42"/>
    <w:rsid w:val="00E16D3E"/>
    <w:rsid w:val="00E172EE"/>
    <w:rsid w:val="00E174C2"/>
    <w:rsid w:val="00E17A46"/>
    <w:rsid w:val="00E17D4E"/>
    <w:rsid w:val="00E2060D"/>
    <w:rsid w:val="00E208CE"/>
    <w:rsid w:val="00E20B84"/>
    <w:rsid w:val="00E20DC5"/>
    <w:rsid w:val="00E223E0"/>
    <w:rsid w:val="00E22C93"/>
    <w:rsid w:val="00E23C75"/>
    <w:rsid w:val="00E23FC3"/>
    <w:rsid w:val="00E24142"/>
    <w:rsid w:val="00E2504B"/>
    <w:rsid w:val="00E2507D"/>
    <w:rsid w:val="00E25D48"/>
    <w:rsid w:val="00E25F45"/>
    <w:rsid w:val="00E260E7"/>
    <w:rsid w:val="00E2663B"/>
    <w:rsid w:val="00E26A3C"/>
    <w:rsid w:val="00E27519"/>
    <w:rsid w:val="00E30280"/>
    <w:rsid w:val="00E30708"/>
    <w:rsid w:val="00E3091E"/>
    <w:rsid w:val="00E309AC"/>
    <w:rsid w:val="00E310E8"/>
    <w:rsid w:val="00E311BE"/>
    <w:rsid w:val="00E312BE"/>
    <w:rsid w:val="00E314B5"/>
    <w:rsid w:val="00E329C5"/>
    <w:rsid w:val="00E32CCF"/>
    <w:rsid w:val="00E330F2"/>
    <w:rsid w:val="00E3333D"/>
    <w:rsid w:val="00E3354A"/>
    <w:rsid w:val="00E33570"/>
    <w:rsid w:val="00E338FE"/>
    <w:rsid w:val="00E339B4"/>
    <w:rsid w:val="00E3426C"/>
    <w:rsid w:val="00E34280"/>
    <w:rsid w:val="00E34772"/>
    <w:rsid w:val="00E349CD"/>
    <w:rsid w:val="00E34DFF"/>
    <w:rsid w:val="00E34EB2"/>
    <w:rsid w:val="00E3500C"/>
    <w:rsid w:val="00E3537E"/>
    <w:rsid w:val="00E358CE"/>
    <w:rsid w:val="00E36AB7"/>
    <w:rsid w:val="00E3708A"/>
    <w:rsid w:val="00E370E1"/>
    <w:rsid w:val="00E37AAC"/>
    <w:rsid w:val="00E37B73"/>
    <w:rsid w:val="00E37D21"/>
    <w:rsid w:val="00E4004B"/>
    <w:rsid w:val="00E40460"/>
    <w:rsid w:val="00E4047E"/>
    <w:rsid w:val="00E407D9"/>
    <w:rsid w:val="00E412A7"/>
    <w:rsid w:val="00E4176B"/>
    <w:rsid w:val="00E41D33"/>
    <w:rsid w:val="00E42339"/>
    <w:rsid w:val="00E424BD"/>
    <w:rsid w:val="00E4319F"/>
    <w:rsid w:val="00E438A8"/>
    <w:rsid w:val="00E43A74"/>
    <w:rsid w:val="00E43E0E"/>
    <w:rsid w:val="00E44077"/>
    <w:rsid w:val="00E44F09"/>
    <w:rsid w:val="00E45471"/>
    <w:rsid w:val="00E455CB"/>
    <w:rsid w:val="00E4563D"/>
    <w:rsid w:val="00E45892"/>
    <w:rsid w:val="00E468E7"/>
    <w:rsid w:val="00E46EA7"/>
    <w:rsid w:val="00E470BA"/>
    <w:rsid w:val="00E472AA"/>
    <w:rsid w:val="00E474CA"/>
    <w:rsid w:val="00E5030D"/>
    <w:rsid w:val="00E50511"/>
    <w:rsid w:val="00E506B1"/>
    <w:rsid w:val="00E50AA1"/>
    <w:rsid w:val="00E50BA6"/>
    <w:rsid w:val="00E512F1"/>
    <w:rsid w:val="00E51AF5"/>
    <w:rsid w:val="00E522FD"/>
    <w:rsid w:val="00E52444"/>
    <w:rsid w:val="00E527B6"/>
    <w:rsid w:val="00E52891"/>
    <w:rsid w:val="00E52C3B"/>
    <w:rsid w:val="00E5321C"/>
    <w:rsid w:val="00E53AEB"/>
    <w:rsid w:val="00E54F8E"/>
    <w:rsid w:val="00E55170"/>
    <w:rsid w:val="00E55A9F"/>
    <w:rsid w:val="00E55BE7"/>
    <w:rsid w:val="00E55D0D"/>
    <w:rsid w:val="00E569AC"/>
    <w:rsid w:val="00E57153"/>
    <w:rsid w:val="00E5728C"/>
    <w:rsid w:val="00E572FC"/>
    <w:rsid w:val="00E57C63"/>
    <w:rsid w:val="00E60362"/>
    <w:rsid w:val="00E60B11"/>
    <w:rsid w:val="00E61130"/>
    <w:rsid w:val="00E61240"/>
    <w:rsid w:val="00E613D1"/>
    <w:rsid w:val="00E6167D"/>
    <w:rsid w:val="00E61951"/>
    <w:rsid w:val="00E6204B"/>
    <w:rsid w:val="00E62635"/>
    <w:rsid w:val="00E62953"/>
    <w:rsid w:val="00E62C52"/>
    <w:rsid w:val="00E62D97"/>
    <w:rsid w:val="00E62E7F"/>
    <w:rsid w:val="00E63328"/>
    <w:rsid w:val="00E63925"/>
    <w:rsid w:val="00E63BBE"/>
    <w:rsid w:val="00E65A10"/>
    <w:rsid w:val="00E65C38"/>
    <w:rsid w:val="00E65CF8"/>
    <w:rsid w:val="00E666C4"/>
    <w:rsid w:val="00E66725"/>
    <w:rsid w:val="00E6676A"/>
    <w:rsid w:val="00E668C6"/>
    <w:rsid w:val="00E670DE"/>
    <w:rsid w:val="00E67436"/>
    <w:rsid w:val="00E67A3B"/>
    <w:rsid w:val="00E67DC9"/>
    <w:rsid w:val="00E70A7D"/>
    <w:rsid w:val="00E71249"/>
    <w:rsid w:val="00E713D3"/>
    <w:rsid w:val="00E71982"/>
    <w:rsid w:val="00E72453"/>
    <w:rsid w:val="00E724EE"/>
    <w:rsid w:val="00E7270A"/>
    <w:rsid w:val="00E7331B"/>
    <w:rsid w:val="00E733A1"/>
    <w:rsid w:val="00E73565"/>
    <w:rsid w:val="00E73853"/>
    <w:rsid w:val="00E73FBA"/>
    <w:rsid w:val="00E74928"/>
    <w:rsid w:val="00E7601F"/>
    <w:rsid w:val="00E76299"/>
    <w:rsid w:val="00E76918"/>
    <w:rsid w:val="00E76970"/>
    <w:rsid w:val="00E769D7"/>
    <w:rsid w:val="00E7707D"/>
    <w:rsid w:val="00E77149"/>
    <w:rsid w:val="00E77282"/>
    <w:rsid w:val="00E7776B"/>
    <w:rsid w:val="00E77C54"/>
    <w:rsid w:val="00E805B0"/>
    <w:rsid w:val="00E813D4"/>
    <w:rsid w:val="00E826F0"/>
    <w:rsid w:val="00E82B5D"/>
    <w:rsid w:val="00E82F24"/>
    <w:rsid w:val="00E833D3"/>
    <w:rsid w:val="00E83435"/>
    <w:rsid w:val="00E83593"/>
    <w:rsid w:val="00E83741"/>
    <w:rsid w:val="00E83A48"/>
    <w:rsid w:val="00E841C9"/>
    <w:rsid w:val="00E84391"/>
    <w:rsid w:val="00E84596"/>
    <w:rsid w:val="00E849AC"/>
    <w:rsid w:val="00E8519C"/>
    <w:rsid w:val="00E85931"/>
    <w:rsid w:val="00E85BE7"/>
    <w:rsid w:val="00E8606A"/>
    <w:rsid w:val="00E864A5"/>
    <w:rsid w:val="00E86509"/>
    <w:rsid w:val="00E868CF"/>
    <w:rsid w:val="00E86C82"/>
    <w:rsid w:val="00E86D96"/>
    <w:rsid w:val="00E870E4"/>
    <w:rsid w:val="00E8752D"/>
    <w:rsid w:val="00E9031E"/>
    <w:rsid w:val="00E904AA"/>
    <w:rsid w:val="00E905B2"/>
    <w:rsid w:val="00E90873"/>
    <w:rsid w:val="00E909FE"/>
    <w:rsid w:val="00E9115E"/>
    <w:rsid w:val="00E91375"/>
    <w:rsid w:val="00E91417"/>
    <w:rsid w:val="00E91C37"/>
    <w:rsid w:val="00E922F0"/>
    <w:rsid w:val="00E9237E"/>
    <w:rsid w:val="00E92B62"/>
    <w:rsid w:val="00E92B74"/>
    <w:rsid w:val="00E92BE7"/>
    <w:rsid w:val="00E93401"/>
    <w:rsid w:val="00E93A3D"/>
    <w:rsid w:val="00E93AB9"/>
    <w:rsid w:val="00E93D66"/>
    <w:rsid w:val="00E95572"/>
    <w:rsid w:val="00E95868"/>
    <w:rsid w:val="00E95C49"/>
    <w:rsid w:val="00E95D07"/>
    <w:rsid w:val="00E95D6F"/>
    <w:rsid w:val="00E96482"/>
    <w:rsid w:val="00E967EF"/>
    <w:rsid w:val="00E9697D"/>
    <w:rsid w:val="00E97608"/>
    <w:rsid w:val="00E978FB"/>
    <w:rsid w:val="00E979CB"/>
    <w:rsid w:val="00E979FA"/>
    <w:rsid w:val="00EA0446"/>
    <w:rsid w:val="00EA0C63"/>
    <w:rsid w:val="00EA103E"/>
    <w:rsid w:val="00EA12E9"/>
    <w:rsid w:val="00EA16C9"/>
    <w:rsid w:val="00EA1A17"/>
    <w:rsid w:val="00EA1F0A"/>
    <w:rsid w:val="00EA2335"/>
    <w:rsid w:val="00EA3078"/>
    <w:rsid w:val="00EA35D6"/>
    <w:rsid w:val="00EA362F"/>
    <w:rsid w:val="00EA3A5A"/>
    <w:rsid w:val="00EA4839"/>
    <w:rsid w:val="00EA4902"/>
    <w:rsid w:val="00EA4E6E"/>
    <w:rsid w:val="00EA4FB9"/>
    <w:rsid w:val="00EA57A1"/>
    <w:rsid w:val="00EA5A08"/>
    <w:rsid w:val="00EA5A3B"/>
    <w:rsid w:val="00EA6A34"/>
    <w:rsid w:val="00EA6A36"/>
    <w:rsid w:val="00EB0496"/>
    <w:rsid w:val="00EB0B00"/>
    <w:rsid w:val="00EB0EA4"/>
    <w:rsid w:val="00EB101D"/>
    <w:rsid w:val="00EB10EE"/>
    <w:rsid w:val="00EB1110"/>
    <w:rsid w:val="00EB17BC"/>
    <w:rsid w:val="00EB23D2"/>
    <w:rsid w:val="00EB25A3"/>
    <w:rsid w:val="00EB25A4"/>
    <w:rsid w:val="00EB2902"/>
    <w:rsid w:val="00EB30D0"/>
    <w:rsid w:val="00EB3237"/>
    <w:rsid w:val="00EB33EA"/>
    <w:rsid w:val="00EB43CB"/>
    <w:rsid w:val="00EB4BAD"/>
    <w:rsid w:val="00EB4E78"/>
    <w:rsid w:val="00EB5BB0"/>
    <w:rsid w:val="00EB615A"/>
    <w:rsid w:val="00EB6D9A"/>
    <w:rsid w:val="00EB77CC"/>
    <w:rsid w:val="00EB7AAF"/>
    <w:rsid w:val="00EC0749"/>
    <w:rsid w:val="00EC0C23"/>
    <w:rsid w:val="00EC18A0"/>
    <w:rsid w:val="00EC1AB2"/>
    <w:rsid w:val="00EC1CB7"/>
    <w:rsid w:val="00EC1F7C"/>
    <w:rsid w:val="00EC21DF"/>
    <w:rsid w:val="00EC2282"/>
    <w:rsid w:val="00EC248D"/>
    <w:rsid w:val="00EC2B14"/>
    <w:rsid w:val="00EC2C6C"/>
    <w:rsid w:val="00EC2DE9"/>
    <w:rsid w:val="00EC34D0"/>
    <w:rsid w:val="00EC399C"/>
    <w:rsid w:val="00EC44E8"/>
    <w:rsid w:val="00EC452F"/>
    <w:rsid w:val="00EC4B47"/>
    <w:rsid w:val="00EC5313"/>
    <w:rsid w:val="00EC5AA1"/>
    <w:rsid w:val="00EC6258"/>
    <w:rsid w:val="00EC6881"/>
    <w:rsid w:val="00EC6A83"/>
    <w:rsid w:val="00EC70F3"/>
    <w:rsid w:val="00EC73DB"/>
    <w:rsid w:val="00EC759E"/>
    <w:rsid w:val="00ED042F"/>
    <w:rsid w:val="00ED0481"/>
    <w:rsid w:val="00ED0AD9"/>
    <w:rsid w:val="00ED16AA"/>
    <w:rsid w:val="00ED1D02"/>
    <w:rsid w:val="00ED1F85"/>
    <w:rsid w:val="00ED2788"/>
    <w:rsid w:val="00ED2B6E"/>
    <w:rsid w:val="00ED2C12"/>
    <w:rsid w:val="00ED2FC4"/>
    <w:rsid w:val="00ED3100"/>
    <w:rsid w:val="00ED311E"/>
    <w:rsid w:val="00ED36E3"/>
    <w:rsid w:val="00ED37CA"/>
    <w:rsid w:val="00ED491C"/>
    <w:rsid w:val="00ED532E"/>
    <w:rsid w:val="00ED59E4"/>
    <w:rsid w:val="00ED5B64"/>
    <w:rsid w:val="00ED68D8"/>
    <w:rsid w:val="00ED7342"/>
    <w:rsid w:val="00ED74A4"/>
    <w:rsid w:val="00ED7904"/>
    <w:rsid w:val="00EE04B5"/>
    <w:rsid w:val="00EE07AD"/>
    <w:rsid w:val="00EE1455"/>
    <w:rsid w:val="00EE1AEE"/>
    <w:rsid w:val="00EE1DEC"/>
    <w:rsid w:val="00EE20F0"/>
    <w:rsid w:val="00EE23B1"/>
    <w:rsid w:val="00EE28B4"/>
    <w:rsid w:val="00EE2C28"/>
    <w:rsid w:val="00EE3814"/>
    <w:rsid w:val="00EE3BF2"/>
    <w:rsid w:val="00EE4190"/>
    <w:rsid w:val="00EE4DA0"/>
    <w:rsid w:val="00EE51BA"/>
    <w:rsid w:val="00EE542C"/>
    <w:rsid w:val="00EE56B1"/>
    <w:rsid w:val="00EE5DAA"/>
    <w:rsid w:val="00EE6173"/>
    <w:rsid w:val="00EE6657"/>
    <w:rsid w:val="00EE6BC8"/>
    <w:rsid w:val="00EE7541"/>
    <w:rsid w:val="00EE7777"/>
    <w:rsid w:val="00EE7BF5"/>
    <w:rsid w:val="00EE7DA8"/>
    <w:rsid w:val="00EF01CD"/>
    <w:rsid w:val="00EF0474"/>
    <w:rsid w:val="00EF0C84"/>
    <w:rsid w:val="00EF131B"/>
    <w:rsid w:val="00EF1993"/>
    <w:rsid w:val="00EF1EED"/>
    <w:rsid w:val="00EF2364"/>
    <w:rsid w:val="00EF2571"/>
    <w:rsid w:val="00EF2621"/>
    <w:rsid w:val="00EF29CD"/>
    <w:rsid w:val="00EF2A68"/>
    <w:rsid w:val="00EF33F9"/>
    <w:rsid w:val="00EF38E5"/>
    <w:rsid w:val="00EF3D25"/>
    <w:rsid w:val="00EF4597"/>
    <w:rsid w:val="00EF493E"/>
    <w:rsid w:val="00EF4DA5"/>
    <w:rsid w:val="00EF50A9"/>
    <w:rsid w:val="00EF5BA7"/>
    <w:rsid w:val="00EF6BE1"/>
    <w:rsid w:val="00EF6E00"/>
    <w:rsid w:val="00EF752F"/>
    <w:rsid w:val="00EF7948"/>
    <w:rsid w:val="00EF7BF5"/>
    <w:rsid w:val="00EF7D83"/>
    <w:rsid w:val="00F00156"/>
    <w:rsid w:val="00F00DD7"/>
    <w:rsid w:val="00F00F72"/>
    <w:rsid w:val="00F0134E"/>
    <w:rsid w:val="00F0158A"/>
    <w:rsid w:val="00F01E4E"/>
    <w:rsid w:val="00F02379"/>
    <w:rsid w:val="00F0249A"/>
    <w:rsid w:val="00F02EC6"/>
    <w:rsid w:val="00F02FF1"/>
    <w:rsid w:val="00F035C2"/>
    <w:rsid w:val="00F03765"/>
    <w:rsid w:val="00F03E86"/>
    <w:rsid w:val="00F0419F"/>
    <w:rsid w:val="00F04E17"/>
    <w:rsid w:val="00F0573E"/>
    <w:rsid w:val="00F05BA7"/>
    <w:rsid w:val="00F05FB0"/>
    <w:rsid w:val="00F06610"/>
    <w:rsid w:val="00F06942"/>
    <w:rsid w:val="00F06A4A"/>
    <w:rsid w:val="00F06A69"/>
    <w:rsid w:val="00F0723B"/>
    <w:rsid w:val="00F073E3"/>
    <w:rsid w:val="00F07B44"/>
    <w:rsid w:val="00F10501"/>
    <w:rsid w:val="00F10B7D"/>
    <w:rsid w:val="00F10CB6"/>
    <w:rsid w:val="00F10EA0"/>
    <w:rsid w:val="00F110AF"/>
    <w:rsid w:val="00F11346"/>
    <w:rsid w:val="00F1243D"/>
    <w:rsid w:val="00F125BF"/>
    <w:rsid w:val="00F12BD4"/>
    <w:rsid w:val="00F12FB5"/>
    <w:rsid w:val="00F13066"/>
    <w:rsid w:val="00F13190"/>
    <w:rsid w:val="00F134A7"/>
    <w:rsid w:val="00F134CA"/>
    <w:rsid w:val="00F13CFD"/>
    <w:rsid w:val="00F13F73"/>
    <w:rsid w:val="00F14D65"/>
    <w:rsid w:val="00F1506E"/>
    <w:rsid w:val="00F1508D"/>
    <w:rsid w:val="00F1560E"/>
    <w:rsid w:val="00F15A20"/>
    <w:rsid w:val="00F165F5"/>
    <w:rsid w:val="00F1674A"/>
    <w:rsid w:val="00F16A4E"/>
    <w:rsid w:val="00F16C86"/>
    <w:rsid w:val="00F16E26"/>
    <w:rsid w:val="00F17AB2"/>
    <w:rsid w:val="00F17BC2"/>
    <w:rsid w:val="00F17D71"/>
    <w:rsid w:val="00F20825"/>
    <w:rsid w:val="00F20D13"/>
    <w:rsid w:val="00F20EB5"/>
    <w:rsid w:val="00F21252"/>
    <w:rsid w:val="00F216A6"/>
    <w:rsid w:val="00F216AD"/>
    <w:rsid w:val="00F235FC"/>
    <w:rsid w:val="00F239A0"/>
    <w:rsid w:val="00F23A53"/>
    <w:rsid w:val="00F24450"/>
    <w:rsid w:val="00F260A4"/>
    <w:rsid w:val="00F26224"/>
    <w:rsid w:val="00F26957"/>
    <w:rsid w:val="00F26B25"/>
    <w:rsid w:val="00F2757D"/>
    <w:rsid w:val="00F27591"/>
    <w:rsid w:val="00F275E2"/>
    <w:rsid w:val="00F27CB1"/>
    <w:rsid w:val="00F27D2D"/>
    <w:rsid w:val="00F3055B"/>
    <w:rsid w:val="00F30F15"/>
    <w:rsid w:val="00F31722"/>
    <w:rsid w:val="00F31CDE"/>
    <w:rsid w:val="00F32010"/>
    <w:rsid w:val="00F3210D"/>
    <w:rsid w:val="00F326ED"/>
    <w:rsid w:val="00F32AC4"/>
    <w:rsid w:val="00F32D1F"/>
    <w:rsid w:val="00F3319E"/>
    <w:rsid w:val="00F3363B"/>
    <w:rsid w:val="00F338AE"/>
    <w:rsid w:val="00F33966"/>
    <w:rsid w:val="00F33FF7"/>
    <w:rsid w:val="00F3417B"/>
    <w:rsid w:val="00F3417C"/>
    <w:rsid w:val="00F3419F"/>
    <w:rsid w:val="00F34649"/>
    <w:rsid w:val="00F34883"/>
    <w:rsid w:val="00F358A4"/>
    <w:rsid w:val="00F35961"/>
    <w:rsid w:val="00F35B99"/>
    <w:rsid w:val="00F366A9"/>
    <w:rsid w:val="00F36FF3"/>
    <w:rsid w:val="00F371A6"/>
    <w:rsid w:val="00F3750B"/>
    <w:rsid w:val="00F37721"/>
    <w:rsid w:val="00F37D6D"/>
    <w:rsid w:val="00F402E4"/>
    <w:rsid w:val="00F403A8"/>
    <w:rsid w:val="00F40A47"/>
    <w:rsid w:val="00F40A98"/>
    <w:rsid w:val="00F40C11"/>
    <w:rsid w:val="00F413CA"/>
    <w:rsid w:val="00F41888"/>
    <w:rsid w:val="00F41A54"/>
    <w:rsid w:val="00F42292"/>
    <w:rsid w:val="00F45387"/>
    <w:rsid w:val="00F45961"/>
    <w:rsid w:val="00F46606"/>
    <w:rsid w:val="00F466C3"/>
    <w:rsid w:val="00F46963"/>
    <w:rsid w:val="00F47101"/>
    <w:rsid w:val="00F47109"/>
    <w:rsid w:val="00F47168"/>
    <w:rsid w:val="00F47358"/>
    <w:rsid w:val="00F4739F"/>
    <w:rsid w:val="00F47818"/>
    <w:rsid w:val="00F47CF1"/>
    <w:rsid w:val="00F47DD7"/>
    <w:rsid w:val="00F500AA"/>
    <w:rsid w:val="00F5012F"/>
    <w:rsid w:val="00F505C7"/>
    <w:rsid w:val="00F51933"/>
    <w:rsid w:val="00F51E88"/>
    <w:rsid w:val="00F5201F"/>
    <w:rsid w:val="00F5230C"/>
    <w:rsid w:val="00F52431"/>
    <w:rsid w:val="00F52A21"/>
    <w:rsid w:val="00F52A97"/>
    <w:rsid w:val="00F52EC2"/>
    <w:rsid w:val="00F5320D"/>
    <w:rsid w:val="00F536FA"/>
    <w:rsid w:val="00F53CC8"/>
    <w:rsid w:val="00F54545"/>
    <w:rsid w:val="00F5471C"/>
    <w:rsid w:val="00F54EA2"/>
    <w:rsid w:val="00F55384"/>
    <w:rsid w:val="00F553A2"/>
    <w:rsid w:val="00F55D2B"/>
    <w:rsid w:val="00F55E21"/>
    <w:rsid w:val="00F56198"/>
    <w:rsid w:val="00F56291"/>
    <w:rsid w:val="00F56497"/>
    <w:rsid w:val="00F5650A"/>
    <w:rsid w:val="00F5784B"/>
    <w:rsid w:val="00F57B3A"/>
    <w:rsid w:val="00F57EEC"/>
    <w:rsid w:val="00F6045D"/>
    <w:rsid w:val="00F60B51"/>
    <w:rsid w:val="00F6135C"/>
    <w:rsid w:val="00F615A3"/>
    <w:rsid w:val="00F6196E"/>
    <w:rsid w:val="00F61A28"/>
    <w:rsid w:val="00F61A71"/>
    <w:rsid w:val="00F6204C"/>
    <w:rsid w:val="00F62144"/>
    <w:rsid w:val="00F622AF"/>
    <w:rsid w:val="00F62BB2"/>
    <w:rsid w:val="00F63338"/>
    <w:rsid w:val="00F637F1"/>
    <w:rsid w:val="00F63CA4"/>
    <w:rsid w:val="00F63DC9"/>
    <w:rsid w:val="00F640AE"/>
    <w:rsid w:val="00F649C7"/>
    <w:rsid w:val="00F65A30"/>
    <w:rsid w:val="00F66548"/>
    <w:rsid w:val="00F6659B"/>
    <w:rsid w:val="00F66A48"/>
    <w:rsid w:val="00F66A89"/>
    <w:rsid w:val="00F66D44"/>
    <w:rsid w:val="00F675DC"/>
    <w:rsid w:val="00F678BD"/>
    <w:rsid w:val="00F67B90"/>
    <w:rsid w:val="00F67F9C"/>
    <w:rsid w:val="00F67FCF"/>
    <w:rsid w:val="00F7027F"/>
    <w:rsid w:val="00F70B25"/>
    <w:rsid w:val="00F70ECE"/>
    <w:rsid w:val="00F7170E"/>
    <w:rsid w:val="00F71A68"/>
    <w:rsid w:val="00F71FEA"/>
    <w:rsid w:val="00F7211D"/>
    <w:rsid w:val="00F7247C"/>
    <w:rsid w:val="00F7303B"/>
    <w:rsid w:val="00F73172"/>
    <w:rsid w:val="00F73708"/>
    <w:rsid w:val="00F7393D"/>
    <w:rsid w:val="00F73ACF"/>
    <w:rsid w:val="00F73B05"/>
    <w:rsid w:val="00F73E66"/>
    <w:rsid w:val="00F73F22"/>
    <w:rsid w:val="00F74A18"/>
    <w:rsid w:val="00F74B5C"/>
    <w:rsid w:val="00F74D3A"/>
    <w:rsid w:val="00F74E1D"/>
    <w:rsid w:val="00F751C2"/>
    <w:rsid w:val="00F754C4"/>
    <w:rsid w:val="00F757D6"/>
    <w:rsid w:val="00F75F31"/>
    <w:rsid w:val="00F75F86"/>
    <w:rsid w:val="00F7614E"/>
    <w:rsid w:val="00F76302"/>
    <w:rsid w:val="00F765B8"/>
    <w:rsid w:val="00F769FB"/>
    <w:rsid w:val="00F77D7E"/>
    <w:rsid w:val="00F77FE5"/>
    <w:rsid w:val="00F805D2"/>
    <w:rsid w:val="00F807F4"/>
    <w:rsid w:val="00F8111A"/>
    <w:rsid w:val="00F81287"/>
    <w:rsid w:val="00F81E8F"/>
    <w:rsid w:val="00F81FA6"/>
    <w:rsid w:val="00F82049"/>
    <w:rsid w:val="00F82124"/>
    <w:rsid w:val="00F82394"/>
    <w:rsid w:val="00F823B4"/>
    <w:rsid w:val="00F82A9C"/>
    <w:rsid w:val="00F830B8"/>
    <w:rsid w:val="00F8314A"/>
    <w:rsid w:val="00F83579"/>
    <w:rsid w:val="00F837B0"/>
    <w:rsid w:val="00F83C09"/>
    <w:rsid w:val="00F83D0E"/>
    <w:rsid w:val="00F8425C"/>
    <w:rsid w:val="00F8434E"/>
    <w:rsid w:val="00F84607"/>
    <w:rsid w:val="00F84635"/>
    <w:rsid w:val="00F84819"/>
    <w:rsid w:val="00F85098"/>
    <w:rsid w:val="00F85DE3"/>
    <w:rsid w:val="00F86346"/>
    <w:rsid w:val="00F866BA"/>
    <w:rsid w:val="00F86ACB"/>
    <w:rsid w:val="00F87F55"/>
    <w:rsid w:val="00F9034A"/>
    <w:rsid w:val="00F906AC"/>
    <w:rsid w:val="00F907C9"/>
    <w:rsid w:val="00F90CE0"/>
    <w:rsid w:val="00F91120"/>
    <w:rsid w:val="00F914B9"/>
    <w:rsid w:val="00F92014"/>
    <w:rsid w:val="00F9242C"/>
    <w:rsid w:val="00F92AB9"/>
    <w:rsid w:val="00F92E92"/>
    <w:rsid w:val="00F93677"/>
    <w:rsid w:val="00F9481D"/>
    <w:rsid w:val="00F95EB8"/>
    <w:rsid w:val="00F9608A"/>
    <w:rsid w:val="00F9642F"/>
    <w:rsid w:val="00F9657A"/>
    <w:rsid w:val="00F96DC4"/>
    <w:rsid w:val="00F97446"/>
    <w:rsid w:val="00F9772A"/>
    <w:rsid w:val="00F97CBD"/>
    <w:rsid w:val="00FA0310"/>
    <w:rsid w:val="00FA11F5"/>
    <w:rsid w:val="00FA128E"/>
    <w:rsid w:val="00FA199D"/>
    <w:rsid w:val="00FA1C19"/>
    <w:rsid w:val="00FA2013"/>
    <w:rsid w:val="00FA269C"/>
    <w:rsid w:val="00FA28C3"/>
    <w:rsid w:val="00FA2B0E"/>
    <w:rsid w:val="00FA2E69"/>
    <w:rsid w:val="00FA3886"/>
    <w:rsid w:val="00FA4367"/>
    <w:rsid w:val="00FA4539"/>
    <w:rsid w:val="00FA47D0"/>
    <w:rsid w:val="00FA4D0A"/>
    <w:rsid w:val="00FA537C"/>
    <w:rsid w:val="00FA5463"/>
    <w:rsid w:val="00FA585E"/>
    <w:rsid w:val="00FA5B44"/>
    <w:rsid w:val="00FA66B3"/>
    <w:rsid w:val="00FA689D"/>
    <w:rsid w:val="00FA690C"/>
    <w:rsid w:val="00FA7087"/>
    <w:rsid w:val="00FA7464"/>
    <w:rsid w:val="00FA7905"/>
    <w:rsid w:val="00FA7BB1"/>
    <w:rsid w:val="00FB0D6C"/>
    <w:rsid w:val="00FB1026"/>
    <w:rsid w:val="00FB1838"/>
    <w:rsid w:val="00FB184A"/>
    <w:rsid w:val="00FB1A38"/>
    <w:rsid w:val="00FB2040"/>
    <w:rsid w:val="00FB26E2"/>
    <w:rsid w:val="00FB35C6"/>
    <w:rsid w:val="00FB3678"/>
    <w:rsid w:val="00FB37F1"/>
    <w:rsid w:val="00FB3BA2"/>
    <w:rsid w:val="00FB4418"/>
    <w:rsid w:val="00FB4621"/>
    <w:rsid w:val="00FB4AB5"/>
    <w:rsid w:val="00FB5E0C"/>
    <w:rsid w:val="00FB6090"/>
    <w:rsid w:val="00FB7599"/>
    <w:rsid w:val="00FB7719"/>
    <w:rsid w:val="00FB7A20"/>
    <w:rsid w:val="00FB7D05"/>
    <w:rsid w:val="00FC0665"/>
    <w:rsid w:val="00FC07AD"/>
    <w:rsid w:val="00FC0A71"/>
    <w:rsid w:val="00FC0C2B"/>
    <w:rsid w:val="00FC122A"/>
    <w:rsid w:val="00FC1612"/>
    <w:rsid w:val="00FC1BB1"/>
    <w:rsid w:val="00FC1D25"/>
    <w:rsid w:val="00FC1F84"/>
    <w:rsid w:val="00FC2665"/>
    <w:rsid w:val="00FC267E"/>
    <w:rsid w:val="00FC2712"/>
    <w:rsid w:val="00FC28FC"/>
    <w:rsid w:val="00FC33DA"/>
    <w:rsid w:val="00FC3837"/>
    <w:rsid w:val="00FC3B83"/>
    <w:rsid w:val="00FC4907"/>
    <w:rsid w:val="00FC4B96"/>
    <w:rsid w:val="00FC53D0"/>
    <w:rsid w:val="00FC57CC"/>
    <w:rsid w:val="00FC592A"/>
    <w:rsid w:val="00FC5AE5"/>
    <w:rsid w:val="00FC6BF4"/>
    <w:rsid w:val="00FC7030"/>
    <w:rsid w:val="00FC7D57"/>
    <w:rsid w:val="00FD0A24"/>
    <w:rsid w:val="00FD0C33"/>
    <w:rsid w:val="00FD0E64"/>
    <w:rsid w:val="00FD1773"/>
    <w:rsid w:val="00FD1FF1"/>
    <w:rsid w:val="00FD259D"/>
    <w:rsid w:val="00FD2E4E"/>
    <w:rsid w:val="00FD334E"/>
    <w:rsid w:val="00FD3439"/>
    <w:rsid w:val="00FD385B"/>
    <w:rsid w:val="00FD3A7C"/>
    <w:rsid w:val="00FD3D3D"/>
    <w:rsid w:val="00FD4124"/>
    <w:rsid w:val="00FD43A0"/>
    <w:rsid w:val="00FD4806"/>
    <w:rsid w:val="00FD4DB9"/>
    <w:rsid w:val="00FD5112"/>
    <w:rsid w:val="00FD5150"/>
    <w:rsid w:val="00FD64C2"/>
    <w:rsid w:val="00FD684F"/>
    <w:rsid w:val="00FD6C01"/>
    <w:rsid w:val="00FD7585"/>
    <w:rsid w:val="00FD7941"/>
    <w:rsid w:val="00FD797F"/>
    <w:rsid w:val="00FD7C78"/>
    <w:rsid w:val="00FE02FC"/>
    <w:rsid w:val="00FE038D"/>
    <w:rsid w:val="00FE059D"/>
    <w:rsid w:val="00FE085F"/>
    <w:rsid w:val="00FE0D65"/>
    <w:rsid w:val="00FE217F"/>
    <w:rsid w:val="00FE2D1E"/>
    <w:rsid w:val="00FE2F31"/>
    <w:rsid w:val="00FE315D"/>
    <w:rsid w:val="00FE3510"/>
    <w:rsid w:val="00FE3B70"/>
    <w:rsid w:val="00FE3C64"/>
    <w:rsid w:val="00FE4646"/>
    <w:rsid w:val="00FE49FB"/>
    <w:rsid w:val="00FE4D3C"/>
    <w:rsid w:val="00FE51F4"/>
    <w:rsid w:val="00FE51FC"/>
    <w:rsid w:val="00FE53E6"/>
    <w:rsid w:val="00FE57FB"/>
    <w:rsid w:val="00FE5AB4"/>
    <w:rsid w:val="00FE5B8E"/>
    <w:rsid w:val="00FE63BA"/>
    <w:rsid w:val="00FE66B5"/>
    <w:rsid w:val="00FE66D0"/>
    <w:rsid w:val="00FE732E"/>
    <w:rsid w:val="00FE74CB"/>
    <w:rsid w:val="00FE7FF0"/>
    <w:rsid w:val="00FF01AC"/>
    <w:rsid w:val="00FF05FB"/>
    <w:rsid w:val="00FF06F9"/>
    <w:rsid w:val="00FF0E30"/>
    <w:rsid w:val="00FF14A9"/>
    <w:rsid w:val="00FF1969"/>
    <w:rsid w:val="00FF1FEB"/>
    <w:rsid w:val="00FF2707"/>
    <w:rsid w:val="00FF2932"/>
    <w:rsid w:val="00FF346C"/>
    <w:rsid w:val="00FF380B"/>
    <w:rsid w:val="00FF3B03"/>
    <w:rsid w:val="00FF3CCC"/>
    <w:rsid w:val="00FF41E3"/>
    <w:rsid w:val="00FF4454"/>
    <w:rsid w:val="00FF45B7"/>
    <w:rsid w:val="00FF46BC"/>
    <w:rsid w:val="00FF4EF5"/>
    <w:rsid w:val="00FF562E"/>
    <w:rsid w:val="00FF5932"/>
    <w:rsid w:val="00FF5B65"/>
    <w:rsid w:val="00FF6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F9EA3C1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BDC"/>
    <w:rPr>
      <w:sz w:val="24"/>
      <w:szCs w:val="24"/>
      <w:lang w:val="en-GB"/>
    </w:rPr>
  </w:style>
  <w:style w:type="paragraph" w:styleId="Heading1">
    <w:name w:val="heading 1"/>
    <w:aliases w:val="BAR"/>
    <w:basedOn w:val="Normal"/>
    <w:next w:val="Normal"/>
    <w:link w:val="Heading1Char"/>
    <w:qFormat/>
    <w:rsid w:val="00983BDC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qFormat/>
    <w:rsid w:val="00983BDC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983BDC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983BDC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983BDC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983BDC"/>
    <w:pPr>
      <w:keepNext/>
      <w:jc w:val="right"/>
      <w:outlineLvl w:val="5"/>
    </w:pPr>
    <w:rPr>
      <w:b/>
      <w:bCs/>
      <w:i/>
      <w:iCs/>
      <w:sz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983BDC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983BDC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val="ro-RO" w:eastAsia="ro-RO"/>
    </w:rPr>
  </w:style>
  <w:style w:type="paragraph" w:styleId="Heading9">
    <w:name w:val="heading 9"/>
    <w:basedOn w:val="Normal"/>
    <w:next w:val="Normal"/>
    <w:link w:val="Heading9Char"/>
    <w:qFormat/>
    <w:rsid w:val="00983BDC"/>
    <w:pPr>
      <w:keepNext/>
      <w:outlineLvl w:val="8"/>
    </w:pPr>
    <w:rPr>
      <w:b/>
      <w:bCs/>
      <w:i/>
      <w:iCs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R Char"/>
    <w:link w:val="Heading1"/>
    <w:rsid w:val="007C1F0F"/>
    <w:rPr>
      <w:b/>
      <w:bCs/>
      <w:sz w:val="24"/>
      <w:szCs w:val="24"/>
      <w:lang w:val="ro-RO"/>
    </w:rPr>
  </w:style>
  <w:style w:type="paragraph" w:customStyle="1" w:styleId="BARSTYLE">
    <w:name w:val="BARSTYLE"/>
    <w:basedOn w:val="Normal"/>
    <w:rsid w:val="00983BDC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noProof/>
      <w:sz w:val="22"/>
      <w:szCs w:val="20"/>
      <w:lang w:val="nl-NL"/>
    </w:rPr>
  </w:style>
  <w:style w:type="paragraph" w:styleId="Header">
    <w:name w:val="header"/>
    <w:basedOn w:val="Normal"/>
    <w:link w:val="HeaderChar"/>
    <w:rsid w:val="00983BD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83B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83BDC"/>
  </w:style>
  <w:style w:type="paragraph" w:styleId="BlockText">
    <w:name w:val="Block Text"/>
    <w:basedOn w:val="Normal"/>
    <w:rsid w:val="00983BDC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983BDC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983BDC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983BDC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F1E05"/>
    <w:rPr>
      <w:color w:val="0000FF"/>
      <w:u w:val="single"/>
    </w:rPr>
  </w:style>
  <w:style w:type="character" w:styleId="FollowedHyperlink">
    <w:name w:val="FollowedHyperlink"/>
    <w:rsid w:val="00BF1E05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4528"/>
    <w:rPr>
      <w:rFonts w:ascii="Tahoma" w:hAnsi="Tahoma" w:cs="Tahoma"/>
      <w:sz w:val="16"/>
      <w:szCs w:val="16"/>
      <w:lang w:val="en-GB"/>
    </w:rPr>
  </w:style>
  <w:style w:type="character" w:customStyle="1" w:styleId="Heading7Char">
    <w:name w:val="Heading 7 Char"/>
    <w:link w:val="Heading7"/>
    <w:rsid w:val="00871E73"/>
    <w:rPr>
      <w:rFonts w:ascii="Helvetica-R" w:hAnsi="Helvetica-R"/>
      <w:b/>
      <w:bCs/>
      <w:sz w:val="28"/>
      <w:szCs w:val="24"/>
      <w:lang w:val="en-GB"/>
    </w:rPr>
  </w:style>
  <w:style w:type="character" w:customStyle="1" w:styleId="Heading8Char">
    <w:name w:val="Heading 8 Char"/>
    <w:link w:val="Heading8"/>
    <w:rsid w:val="00871E73"/>
    <w:rPr>
      <w:rFonts w:ascii="Helvetica-R" w:hAnsi="Helvetica-R"/>
      <w:b/>
      <w:bCs/>
      <w:i/>
      <w:iCs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871E73"/>
    <w:rPr>
      <w:b/>
      <w:bCs/>
      <w:i/>
      <w:iCs/>
      <w:szCs w:val="24"/>
      <w:lang w:val="ro-RO"/>
    </w:rPr>
  </w:style>
  <w:style w:type="character" w:customStyle="1" w:styleId="HeaderChar">
    <w:name w:val="Header Char"/>
    <w:link w:val="Header"/>
    <w:rsid w:val="00871E73"/>
    <w:rPr>
      <w:sz w:val="24"/>
      <w:szCs w:val="24"/>
      <w:lang w:val="en-GB"/>
    </w:rPr>
  </w:style>
  <w:style w:type="character" w:customStyle="1" w:styleId="FooterChar">
    <w:name w:val="Footer Char"/>
    <w:link w:val="Footer"/>
    <w:rsid w:val="00871E73"/>
    <w:rPr>
      <w:sz w:val="24"/>
      <w:szCs w:val="24"/>
      <w:lang w:val="en-GB"/>
    </w:rPr>
  </w:style>
  <w:style w:type="character" w:customStyle="1" w:styleId="BodyTextChar">
    <w:name w:val="Body Text Char"/>
    <w:link w:val="BodyText"/>
    <w:rsid w:val="00871E73"/>
    <w:rPr>
      <w:rFonts w:ascii="Helvetica-R" w:hAnsi="Helvetica-R"/>
      <w:b/>
      <w:bCs/>
      <w:szCs w:val="24"/>
      <w:lang w:val="en-GB"/>
    </w:rPr>
  </w:style>
  <w:style w:type="character" w:customStyle="1" w:styleId="Heading2Char">
    <w:name w:val="Heading 2 Char"/>
    <w:link w:val="Heading2"/>
    <w:rsid w:val="00F00156"/>
    <w:rPr>
      <w:rFonts w:ascii="Helvetica-R" w:hAnsi="Helvetica-R"/>
      <w:b/>
      <w:bCs/>
      <w:szCs w:val="24"/>
      <w:lang w:val="en-GB"/>
    </w:rPr>
  </w:style>
  <w:style w:type="paragraph" w:customStyle="1" w:styleId="Style1">
    <w:name w:val="Style1"/>
    <w:basedOn w:val="Normal"/>
    <w:rsid w:val="00F00156"/>
    <w:pPr>
      <w:numPr>
        <w:numId w:val="1"/>
      </w:numPr>
    </w:pPr>
  </w:style>
  <w:style w:type="paragraph" w:styleId="ListBullet">
    <w:name w:val="List Bullet"/>
    <w:basedOn w:val="Normal"/>
    <w:uiPriority w:val="99"/>
    <w:unhideWhenUsed/>
    <w:rsid w:val="006E5BE6"/>
    <w:pPr>
      <w:numPr>
        <w:numId w:val="33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2</TotalTime>
  <Pages>1</Pages>
  <Words>13470</Words>
  <Characters>76783</Characters>
  <Application>Microsoft Office Word</Application>
  <DocSecurity>0</DocSecurity>
  <Lines>639</Lines>
  <Paragraphs>180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90073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DTP TIPAR</cp:lastModifiedBy>
  <cp:revision>6</cp:revision>
  <cp:lastPrinted>2012-08-09T05:47:00Z</cp:lastPrinted>
  <dcterms:created xsi:type="dcterms:W3CDTF">2026-11-03T07:32:00Z</dcterms:created>
  <dcterms:modified xsi:type="dcterms:W3CDTF">2026-11-03T08:59:00Z</dcterms:modified>
</cp:coreProperties>
</file>