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15528" w14:textId="77777777" w:rsidR="00100688" w:rsidRPr="00B26C8D" w:rsidRDefault="00100688" w:rsidP="007D1695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</w:rPr>
      </w:pPr>
      <w:r w:rsidRPr="00B26C8D">
        <w:rPr>
          <w:b/>
          <w:spacing w:val="-8"/>
          <w:sz w:val="16"/>
          <w:szCs w:val="16"/>
        </w:rPr>
        <w:t>C.N.C.F. "C.F.R." S.A. -  D I R E C Ţ I A  L I N I I</w:t>
      </w:r>
    </w:p>
    <w:p w14:paraId="310156E6" w14:textId="1ED6921F" w:rsidR="00100688" w:rsidRPr="00B26C8D" w:rsidRDefault="00100688" w:rsidP="007D1695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</w:rPr>
      </w:pPr>
      <w:r w:rsidRPr="00B26C8D">
        <w:rPr>
          <w:b/>
          <w:sz w:val="16"/>
          <w:szCs w:val="16"/>
        </w:rPr>
        <w:t xml:space="preserve"> (de la pagina 1 la pagina )</w:t>
      </w:r>
    </w:p>
    <w:p w14:paraId="1B6F8714" w14:textId="77777777" w:rsidR="00100688" w:rsidRDefault="00100688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</w:rPr>
      </w:pPr>
    </w:p>
    <w:p w14:paraId="209DD5B8" w14:textId="77777777" w:rsidR="00100688" w:rsidRDefault="00100688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</w:rPr>
      </w:pPr>
    </w:p>
    <w:p w14:paraId="621CCA4F" w14:textId="77777777" w:rsidR="00100688" w:rsidRDefault="00100688">
      <w:pPr>
        <w:jc w:val="center"/>
        <w:rPr>
          <w:sz w:val="28"/>
        </w:rPr>
      </w:pPr>
    </w:p>
    <w:p w14:paraId="058A2A12" w14:textId="77777777" w:rsidR="00100688" w:rsidRDefault="00100688">
      <w:pPr>
        <w:jc w:val="center"/>
        <w:rPr>
          <w:sz w:val="28"/>
        </w:rPr>
      </w:pPr>
    </w:p>
    <w:p w14:paraId="6840DEE4" w14:textId="77777777" w:rsidR="00100688" w:rsidRDefault="00100688">
      <w:pPr>
        <w:jc w:val="center"/>
        <w:rPr>
          <w:sz w:val="28"/>
        </w:rPr>
      </w:pPr>
    </w:p>
    <w:p w14:paraId="1BB3C7F7" w14:textId="77777777" w:rsidR="00100688" w:rsidRDefault="00100688">
      <w:pPr>
        <w:jc w:val="center"/>
        <w:rPr>
          <w:sz w:val="28"/>
        </w:rPr>
      </w:pPr>
    </w:p>
    <w:p w14:paraId="5B0B213A" w14:textId="77777777" w:rsidR="00100688" w:rsidRDefault="00100688">
      <w:pPr>
        <w:jc w:val="center"/>
        <w:rPr>
          <w:b/>
          <w:bCs/>
          <w:spacing w:val="80"/>
          <w:sz w:val="32"/>
          <w:lang w:val="en-US"/>
        </w:rPr>
      </w:pPr>
      <w:r>
        <w:rPr>
          <w:b/>
          <w:bCs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CONSTANŢA</w:t>
      </w:r>
    </w:p>
    <w:p w14:paraId="55068762" w14:textId="77777777" w:rsidR="00100688" w:rsidRDefault="00000000">
      <w:pPr>
        <w:rPr>
          <w:b/>
          <w:bCs/>
          <w:spacing w:val="40"/>
        </w:rPr>
      </w:pPr>
      <w:r>
        <w:rPr>
          <w:b/>
          <w:bCs/>
          <w:spacing w:val="80"/>
          <w:sz w:val="32"/>
          <w:lang w:val="en-US"/>
        </w:rPr>
        <w:pict w14:anchorId="3FABEFF5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.5pt;margin-top:2.2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7684A838" w14:textId="77777777" w:rsidR="00100688" w:rsidRDefault="00100688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5A366294" w14:textId="77777777" w:rsidR="00100688" w:rsidRDefault="00100688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11-20 noiembrie 2026</w:t>
      </w:r>
    </w:p>
    <w:p w14:paraId="7370B9E1" w14:textId="77777777" w:rsidR="00100688" w:rsidRDefault="00100688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100688" w14:paraId="33168203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4697DF14" w14:textId="77777777" w:rsidR="00100688" w:rsidRDefault="00100688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4B55E34C" w14:textId="77777777" w:rsidR="00100688" w:rsidRDefault="00100688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</w:t>
            </w:r>
          </w:p>
          <w:p w14:paraId="38FDBD11" w14:textId="77777777" w:rsidR="00100688" w:rsidRDefault="00100688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794B0293" w14:textId="77777777" w:rsidR="00100688" w:rsidRDefault="00100688" w:rsidP="00FC1F7F">
            <w:pPr>
              <w:spacing w:after="4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LINIA SIMPLĂ</w:t>
            </w:r>
          </w:p>
          <w:p w14:paraId="4DAEB398" w14:textId="77777777" w:rsidR="00100688" w:rsidRDefault="00100688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422CA12A" w14:textId="77777777" w:rsidR="00100688" w:rsidRDefault="00100688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452FA505" w14:textId="77777777" w:rsidR="00100688" w:rsidRDefault="00100688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STAŢIA</w:t>
            </w:r>
          </w:p>
          <w:p w14:paraId="4FDA85B6" w14:textId="77777777" w:rsidR="00100688" w:rsidRDefault="00100688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0D48693E" w14:textId="77777777" w:rsidR="00100688" w:rsidRDefault="00100688" w:rsidP="00FC1F7F">
            <w:pPr>
              <w:spacing w:line="192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2DFA25FF" w14:textId="77777777" w:rsidR="00100688" w:rsidRDefault="00100688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APARATE DE CALE ÎN ABATERE</w:t>
            </w:r>
          </w:p>
          <w:p w14:paraId="7090837F" w14:textId="77777777" w:rsidR="00100688" w:rsidRDefault="00100688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şi</w:t>
            </w:r>
          </w:p>
          <w:p w14:paraId="7311937F" w14:textId="77777777" w:rsidR="00100688" w:rsidRDefault="00100688" w:rsidP="00E046C7">
            <w:pPr>
              <w:spacing w:before="8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LINII </w:t>
            </w:r>
          </w:p>
          <w:p w14:paraId="045472CA" w14:textId="77777777" w:rsidR="00100688" w:rsidRDefault="00100688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ABĂTUTE</w:t>
            </w:r>
          </w:p>
          <w:p w14:paraId="36C46867" w14:textId="77777777" w:rsidR="00100688" w:rsidRDefault="00100688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DIN </w:t>
            </w:r>
          </w:p>
          <w:p w14:paraId="27E61A07" w14:textId="77777777" w:rsidR="00100688" w:rsidRDefault="00100688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41813384" w14:textId="77777777" w:rsidR="00100688" w:rsidRDefault="00100688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II</w:t>
            </w:r>
          </w:p>
          <w:p w14:paraId="14A238E8" w14:textId="77777777" w:rsidR="00100688" w:rsidRDefault="00100688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2E6DC99D" w14:textId="77777777" w:rsidR="00100688" w:rsidRDefault="00100688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44DC61C1" w14:textId="77777777" w:rsidR="00100688" w:rsidRDefault="00100688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559EFB29" w14:textId="77777777" w:rsidR="00100688" w:rsidRDefault="00100688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4F1629C3" w14:textId="77777777" w:rsidR="00100688" w:rsidRDefault="00100688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204CFDD3" w14:textId="77777777" w:rsidR="00100688" w:rsidRDefault="00100688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</w:t>
            </w:r>
          </w:p>
          <w:p w14:paraId="44B25547" w14:textId="77777777" w:rsidR="00100688" w:rsidRDefault="00100688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staţii aferente </w:t>
            </w:r>
          </w:p>
          <w:p w14:paraId="087E6587" w14:textId="77777777" w:rsidR="00100688" w:rsidRDefault="00100688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7409B29F" w14:textId="77777777" w:rsidR="00100688" w:rsidRDefault="00100688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</w:rPr>
            </w:pPr>
            <w:r>
              <w:rPr>
                <w:b/>
                <w:bCs/>
                <w:i/>
                <w:iCs/>
                <w:spacing w:val="40"/>
              </w:rPr>
              <w:t>OBSERVAŢII</w:t>
            </w:r>
          </w:p>
        </w:tc>
      </w:tr>
      <w:tr w:rsidR="00100688" w14:paraId="37EDCED2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0186777F" w14:textId="77777777" w:rsidR="00100688" w:rsidRDefault="00100688" w:rsidP="00FC1F7F">
            <w:pPr>
              <w:spacing w:line="192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1EA304C7" w14:textId="77777777" w:rsidR="00100688" w:rsidRDefault="00100688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6EFAFE43" w14:textId="77777777" w:rsidR="00100688" w:rsidRDefault="00100688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2DF94FFB" w14:textId="77777777" w:rsidR="00100688" w:rsidRDefault="00100688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507E272D" w14:textId="77777777" w:rsidR="00100688" w:rsidRDefault="00100688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12B1BEC5" w14:textId="77777777" w:rsidR="00100688" w:rsidRDefault="00100688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47F041BD" w14:textId="77777777" w:rsidR="00100688" w:rsidRDefault="00100688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6716D603" w14:textId="77777777" w:rsidR="00100688" w:rsidRDefault="00100688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km. la </w:t>
            </w:r>
          </w:p>
          <w:p w14:paraId="721D0F92" w14:textId="77777777" w:rsidR="00100688" w:rsidRDefault="00100688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5FEB561D" w14:textId="77777777" w:rsidR="00100688" w:rsidRDefault="00100688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62537CF6" w14:textId="77777777" w:rsidR="00100688" w:rsidRDefault="00100688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</w:tr>
    </w:tbl>
    <w:p w14:paraId="392425E2" w14:textId="77777777" w:rsidR="00100688" w:rsidRDefault="00100688">
      <w:pPr>
        <w:spacing w:line="192" w:lineRule="auto"/>
        <w:jc w:val="center"/>
      </w:pPr>
    </w:p>
    <w:p w14:paraId="3ACE0F8A" w14:textId="77777777" w:rsidR="00100688" w:rsidRDefault="00100688">
      <w:pPr>
        <w:spacing w:line="192" w:lineRule="auto"/>
        <w:ind w:left="-57" w:right="-57"/>
        <w:jc w:val="center"/>
        <w:rPr>
          <w:b/>
          <w:bCs/>
        </w:rPr>
      </w:pPr>
      <w:r>
        <w:rPr>
          <w:b/>
          <w:bCs/>
        </w:rPr>
        <w:t>TOATE RESTRICŢIILE ŞI LIMITĂRILE DE VITEZĂ SE VOR RESPECTA CU TOT TRENUL !</w:t>
      </w:r>
    </w:p>
    <w:p w14:paraId="0E370311" w14:textId="77777777" w:rsidR="00100688" w:rsidRPr="006310EB" w:rsidRDefault="00100688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6F7D6629" w14:textId="77777777" w:rsidR="00100688" w:rsidRPr="006310EB" w:rsidRDefault="00100688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38C51B92" w14:textId="77777777" w:rsidR="00100688" w:rsidRPr="006310EB" w:rsidRDefault="00100688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3DF3044E" w14:textId="77777777" w:rsidR="00100688" w:rsidRDefault="00100688" w:rsidP="00C64D9B">
      <w:pPr>
        <w:pStyle w:val="Heading1"/>
        <w:spacing w:line="360" w:lineRule="auto"/>
      </w:pPr>
      <w:r>
        <w:t xml:space="preserve">LINIA 301 Ba </w:t>
      </w:r>
    </w:p>
    <w:p w14:paraId="2EF907C4" w14:textId="77777777" w:rsidR="00100688" w:rsidRDefault="00100688" w:rsidP="00501B15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PR Buciumeni  - mogoşoaia - VOLUNTARI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100688" w14:paraId="1BB4F2D8" w14:textId="77777777">
        <w:trPr>
          <w:cantSplit/>
          <w:trHeight w:val="15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BC578" w14:textId="77777777" w:rsidR="00100688" w:rsidRDefault="0010068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34936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C7470" w14:textId="77777777" w:rsidR="00100688" w:rsidRPr="00244AE6" w:rsidRDefault="0010068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B9BAC" w14:textId="77777777" w:rsidR="00100688" w:rsidRDefault="00100688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Racordare R3 Buciumeni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FC4B1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4697E6A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11B</w:t>
            </w:r>
          </w:p>
          <w:p w14:paraId="5E236041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07CDA" w14:textId="77777777" w:rsidR="00100688" w:rsidRPr="00771A06" w:rsidRDefault="0010068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1A06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26580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CC315" w14:textId="77777777" w:rsidR="00100688" w:rsidRPr="00244AE6" w:rsidRDefault="0010068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4BF8A" w14:textId="77777777" w:rsidR="00100688" w:rsidRDefault="0010068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Nesemnalizată pe teren.</w:t>
            </w:r>
          </w:p>
        </w:tc>
      </w:tr>
      <w:tr w:rsidR="00100688" w14:paraId="0D35DC95" w14:textId="77777777">
        <w:trPr>
          <w:cantSplit/>
          <w:trHeight w:val="8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4F68E" w14:textId="77777777" w:rsidR="00100688" w:rsidRDefault="0010068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34DE7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03FC0" w14:textId="77777777" w:rsidR="00100688" w:rsidRPr="00244AE6" w:rsidRDefault="0010068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AA8B9" w14:textId="77777777" w:rsidR="00100688" w:rsidRDefault="00100688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Racordare R3 Buciumeni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7CAB4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A481ADB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3B </w:t>
            </w:r>
          </w:p>
          <w:p w14:paraId="1B3B17A2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 5B </w:t>
            </w:r>
          </w:p>
          <w:p w14:paraId="45065926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</w:t>
            </w:r>
          </w:p>
          <w:p w14:paraId="1F96E298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FA83F" w14:textId="77777777" w:rsidR="00100688" w:rsidRPr="00771A06" w:rsidRDefault="0010068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771A06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68096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FAC2C" w14:textId="77777777" w:rsidR="00100688" w:rsidRPr="00244AE6" w:rsidRDefault="0010068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CD7DF" w14:textId="77777777" w:rsidR="00100688" w:rsidRDefault="0010068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Afectează intrări - ieşiri la Remiza Specială Mogoşoaia.</w:t>
            </w:r>
          </w:p>
          <w:p w14:paraId="46D24F37" w14:textId="77777777" w:rsidR="00100688" w:rsidRDefault="0010068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Nesemnalizată pe teren.</w:t>
            </w:r>
          </w:p>
        </w:tc>
      </w:tr>
      <w:tr w:rsidR="00100688" w14:paraId="220F10E7" w14:textId="77777777">
        <w:trPr>
          <w:cantSplit/>
          <w:trHeight w:val="8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BED4F" w14:textId="77777777" w:rsidR="00100688" w:rsidRDefault="0010068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BDDD7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1+100</w:t>
            </w:r>
          </w:p>
          <w:p w14:paraId="2F6A81C2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1+400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0C4AC" w14:textId="77777777" w:rsidR="00100688" w:rsidRPr="00244AE6" w:rsidRDefault="0010068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5C21E" w14:textId="77777777" w:rsidR="00100688" w:rsidRDefault="00100688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PM Buciumeni -</w:t>
            </w:r>
          </w:p>
          <w:p w14:paraId="4274C540" w14:textId="77777777" w:rsidR="00100688" w:rsidRDefault="00100688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Mogoşoaia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0059D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417F3" w14:textId="77777777" w:rsidR="00100688" w:rsidRDefault="0010068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79CCC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6F795" w14:textId="77777777" w:rsidR="00100688" w:rsidRPr="00244AE6" w:rsidRDefault="0010068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4CED0" w14:textId="77777777" w:rsidR="00100688" w:rsidRDefault="0010068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Nesemnalizată pe teren.</w:t>
            </w:r>
          </w:p>
        </w:tc>
      </w:tr>
      <w:tr w:rsidR="00100688" w14:paraId="1B680807" w14:textId="77777777">
        <w:trPr>
          <w:cantSplit/>
          <w:trHeight w:val="294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833D4" w14:textId="77777777" w:rsidR="00100688" w:rsidRDefault="0010068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9118C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31747" w14:textId="77777777" w:rsidR="00100688" w:rsidRPr="00244AE6" w:rsidRDefault="0010068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0DC74" w14:textId="77777777" w:rsidR="00100688" w:rsidRDefault="00100688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091629EE" w14:textId="77777777" w:rsidR="00100688" w:rsidRDefault="00100688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3567E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22A011B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 şi 27 </w:t>
            </w:r>
          </w:p>
          <w:p w14:paraId="607940C6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6CF36" w14:textId="77777777" w:rsidR="00100688" w:rsidRPr="00771A06" w:rsidRDefault="0010068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1A06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817F1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B63C6" w14:textId="77777777" w:rsidR="00100688" w:rsidRPr="00244AE6" w:rsidRDefault="0010068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F79FF" w14:textId="77777777" w:rsidR="00100688" w:rsidRDefault="0010068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Nesemnalizată pe teren.</w:t>
            </w:r>
          </w:p>
        </w:tc>
      </w:tr>
      <w:tr w:rsidR="00100688" w14:paraId="42D95985" w14:textId="77777777">
        <w:trPr>
          <w:cantSplit/>
          <w:trHeight w:val="21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8A699" w14:textId="77777777" w:rsidR="00100688" w:rsidRDefault="0010068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BFBF2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D4DE1" w14:textId="77777777" w:rsidR="00100688" w:rsidRPr="00244AE6" w:rsidRDefault="0010068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18350" w14:textId="77777777" w:rsidR="00100688" w:rsidRDefault="00100688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Mogoşoaia </w:t>
            </w:r>
          </w:p>
          <w:p w14:paraId="72E74DFB" w14:textId="77777777" w:rsidR="00100688" w:rsidRDefault="00100688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77FAF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22 </w:t>
            </w:r>
          </w:p>
          <w:p w14:paraId="6ADA2CD2" w14:textId="77777777" w:rsidR="00100688" w:rsidRPr="00964B09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662BC" w14:textId="77777777" w:rsidR="00100688" w:rsidRPr="00771A06" w:rsidRDefault="0010068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1A06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6963E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EC176" w14:textId="77777777" w:rsidR="00100688" w:rsidRPr="00244AE6" w:rsidRDefault="0010068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085CA" w14:textId="77777777" w:rsidR="00100688" w:rsidRDefault="0010068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Nesemnalizată pe teren.</w:t>
            </w:r>
          </w:p>
        </w:tc>
      </w:tr>
    </w:tbl>
    <w:p w14:paraId="274C1391" w14:textId="77777777" w:rsidR="00100688" w:rsidRDefault="00100688">
      <w:pPr>
        <w:spacing w:before="40" w:line="192" w:lineRule="auto"/>
        <w:ind w:right="57"/>
        <w:rPr>
          <w:sz w:val="20"/>
        </w:rPr>
      </w:pPr>
    </w:p>
    <w:p w14:paraId="141E66C2" w14:textId="77777777" w:rsidR="00100688" w:rsidRDefault="00100688" w:rsidP="009E1E10">
      <w:pPr>
        <w:pStyle w:val="Heading1"/>
        <w:spacing w:line="360" w:lineRule="auto"/>
      </w:pPr>
      <w:r>
        <w:t>LINIA 301 Bb</w:t>
      </w:r>
    </w:p>
    <w:p w14:paraId="6D58D7FF" w14:textId="77777777" w:rsidR="00100688" w:rsidRDefault="00100688" w:rsidP="004B35A3">
      <w:pPr>
        <w:pStyle w:val="Heading1"/>
        <w:spacing w:line="360" w:lineRule="auto"/>
        <w:rPr>
          <w:b w:val="0"/>
          <w:bCs w:val="0"/>
          <w:sz w:val="8"/>
        </w:rPr>
      </w:pPr>
      <w:r>
        <w:t>MOGOŞOAIA - VOLUNTARI - Ram. PASĂREA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100688" w14:paraId="76DA7758" w14:textId="77777777">
        <w:trPr>
          <w:cantSplit/>
          <w:trHeight w:val="789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34255" w14:textId="77777777" w:rsidR="00100688" w:rsidRDefault="00100688">
            <w:pPr>
              <w:numPr>
                <w:ilvl w:val="0"/>
                <w:numId w:val="2"/>
              </w:numPr>
              <w:spacing w:before="40" w:after="40" w:line="276" w:lineRule="auto"/>
              <w:ind w:left="170" w:right="5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4718C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4EA51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DF2FA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Mogoșoaia -</w:t>
            </w:r>
          </w:p>
          <w:p w14:paraId="1DAF3A96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Otopeni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75732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9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8F6AD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C18B4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7+900</w:t>
            </w:r>
          </w:p>
          <w:p w14:paraId="57FC5A4D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8+500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11C8F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15</w:t>
            </w: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15299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36215AEA" w14:textId="77777777" w:rsidR="00100688" w:rsidRDefault="00100688">
      <w:pPr>
        <w:spacing w:before="40" w:after="40" w:line="192" w:lineRule="auto"/>
        <w:ind w:right="57"/>
        <w:rPr>
          <w:sz w:val="20"/>
        </w:rPr>
      </w:pPr>
    </w:p>
    <w:p w14:paraId="2222471E" w14:textId="77777777" w:rsidR="00100688" w:rsidRDefault="00100688" w:rsidP="00CF0E71">
      <w:pPr>
        <w:pStyle w:val="Heading1"/>
        <w:spacing w:line="276" w:lineRule="auto"/>
      </w:pPr>
      <w:r>
        <w:t>LINIA 301 D</w:t>
      </w:r>
    </w:p>
    <w:p w14:paraId="180F1E0C" w14:textId="77777777" w:rsidR="00100688" w:rsidRDefault="00100688" w:rsidP="00CF0E71">
      <w:pPr>
        <w:pStyle w:val="Heading1"/>
        <w:spacing w:line="276" w:lineRule="auto"/>
        <w:rPr>
          <w:b w:val="0"/>
          <w:bCs w:val="0"/>
          <w:sz w:val="8"/>
        </w:rPr>
      </w:pPr>
      <w:r>
        <w:t>PANTELIMON - JILAVA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100688" w14:paraId="76230D3D" w14:textId="77777777">
        <w:trPr>
          <w:cantSplit/>
          <w:trHeight w:val="3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0652A" w14:textId="77777777" w:rsidR="00100688" w:rsidRDefault="001006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5B595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31+250</w:t>
            </w:r>
          </w:p>
          <w:p w14:paraId="7883C6E1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196F4" w14:textId="77777777" w:rsidR="00100688" w:rsidRDefault="0010068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8FA2B" w14:textId="77777777" w:rsidR="00100688" w:rsidRDefault="00100688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Pantelimon - </w:t>
            </w:r>
          </w:p>
          <w:p w14:paraId="7561E9E8" w14:textId="77777777" w:rsidR="00100688" w:rsidRDefault="00100688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76284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B37E5" w14:textId="77777777" w:rsidR="00100688" w:rsidRDefault="0010068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C3325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2DBF1" w14:textId="77777777" w:rsidR="00100688" w:rsidRPr="00935D4F" w:rsidRDefault="0010068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CB406" w14:textId="77777777" w:rsidR="00100688" w:rsidRDefault="00100688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00688" w14:paraId="339827B0" w14:textId="77777777">
        <w:trPr>
          <w:cantSplit/>
          <w:trHeight w:val="3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FCCCE" w14:textId="77777777" w:rsidR="00100688" w:rsidRDefault="001006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0C731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659CD" w14:textId="77777777" w:rsidR="00100688" w:rsidRDefault="0010068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FCD63" w14:textId="77777777" w:rsidR="00100688" w:rsidRDefault="00100688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Sud</w:t>
            </w:r>
          </w:p>
          <w:p w14:paraId="57E7267B" w14:textId="77777777" w:rsidR="00100688" w:rsidRDefault="00100688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C1C84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09EDA02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E4157" w14:textId="77777777" w:rsidR="00100688" w:rsidRDefault="0010068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D6C70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5E99E" w14:textId="77777777" w:rsidR="00100688" w:rsidRPr="00935D4F" w:rsidRDefault="0010068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01F94" w14:textId="77777777" w:rsidR="00100688" w:rsidRDefault="00100688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00688" w14:paraId="3412F5C0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76A3E" w14:textId="77777777" w:rsidR="00100688" w:rsidRDefault="001006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3CE86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6CA37" w14:textId="77777777" w:rsidR="00100688" w:rsidRDefault="0010068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86A29" w14:textId="77777777" w:rsidR="00100688" w:rsidRDefault="00100688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Sud</w:t>
            </w:r>
          </w:p>
          <w:p w14:paraId="2C9D79FE" w14:textId="77777777" w:rsidR="00100688" w:rsidRDefault="00100688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DC99C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90C3254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36D07" w14:textId="77777777" w:rsidR="00100688" w:rsidRDefault="0010068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A54F9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AAD79" w14:textId="77777777" w:rsidR="00100688" w:rsidRPr="00935D4F" w:rsidRDefault="0010068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DCCB4" w14:textId="77777777" w:rsidR="00100688" w:rsidRDefault="00100688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00688" w14:paraId="77E613A9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A9101" w14:textId="77777777" w:rsidR="00100688" w:rsidRDefault="001006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9AD6D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F152D" w14:textId="77777777" w:rsidR="00100688" w:rsidRDefault="0010068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C2C60" w14:textId="77777777" w:rsidR="00100688" w:rsidRDefault="00100688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F2E3A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68D2842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E46DE" w14:textId="77777777" w:rsidR="00100688" w:rsidRDefault="0010068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172C9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D7572" w14:textId="77777777" w:rsidR="00100688" w:rsidRPr="00935D4F" w:rsidRDefault="0010068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F51E9" w14:textId="77777777" w:rsidR="00100688" w:rsidRDefault="00100688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42A6579E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D2731" w14:textId="77777777" w:rsidR="00100688" w:rsidRDefault="001006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552C0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46251" w14:textId="77777777" w:rsidR="00100688" w:rsidRDefault="0010068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CC412" w14:textId="77777777" w:rsidR="00100688" w:rsidRDefault="00100688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Bucureşti Sud </w:t>
            </w:r>
          </w:p>
          <w:p w14:paraId="791AD01C" w14:textId="77777777" w:rsidR="00100688" w:rsidRDefault="00100688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EBFC1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0EFF1314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 /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B9013" w14:textId="77777777" w:rsidR="00100688" w:rsidRDefault="0010068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31062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82D28" w14:textId="77777777" w:rsidR="00100688" w:rsidRPr="00935D4F" w:rsidRDefault="0010068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94227" w14:textId="77777777" w:rsidR="00100688" w:rsidRDefault="00100688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6DBBE37" w14:textId="77777777" w:rsidR="00100688" w:rsidRDefault="00100688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471D1B1F" w14:textId="77777777" w:rsidR="00100688" w:rsidRDefault="00100688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4, 5 și 6 Cap X.</w:t>
            </w:r>
          </w:p>
        </w:tc>
      </w:tr>
      <w:tr w:rsidR="00100688" w14:paraId="32793AA6" w14:textId="77777777">
        <w:trPr>
          <w:cantSplit/>
          <w:trHeight w:val="10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C1CB2" w14:textId="77777777" w:rsidR="00100688" w:rsidRDefault="001006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59966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ADBDC" w14:textId="77777777" w:rsidR="00100688" w:rsidRDefault="0010068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176C9" w14:textId="77777777" w:rsidR="00100688" w:rsidRDefault="00100688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Sud</w:t>
            </w:r>
          </w:p>
          <w:p w14:paraId="5087047D" w14:textId="77777777" w:rsidR="00100688" w:rsidRDefault="00100688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418D5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10, 12, 34</w:t>
            </w:r>
          </w:p>
          <w:p w14:paraId="0BF99307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008A1963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T.D.J. </w:t>
            </w:r>
          </w:p>
          <w:p w14:paraId="4CFC9406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 / 26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798B4" w14:textId="77777777" w:rsidR="00100688" w:rsidRDefault="0010068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9ED42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FDBD6" w14:textId="77777777" w:rsidR="00100688" w:rsidRPr="00935D4F" w:rsidRDefault="0010068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178F0" w14:textId="77777777" w:rsidR="00100688" w:rsidRDefault="00100688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00688" w14:paraId="0DEE16A5" w14:textId="77777777">
        <w:trPr>
          <w:cantSplit/>
          <w:trHeight w:val="16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BB344" w14:textId="77777777" w:rsidR="00100688" w:rsidRDefault="001006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9240C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8D361" w14:textId="77777777" w:rsidR="00100688" w:rsidRDefault="0010068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1DCD1" w14:textId="77777777" w:rsidR="00100688" w:rsidRDefault="00100688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1410D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D5964C4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/ 8</w:t>
            </w:r>
          </w:p>
          <w:p w14:paraId="297B9343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04CD45F0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 14 /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0BE6F" w14:textId="77777777" w:rsidR="00100688" w:rsidRDefault="0010068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695A6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7B54F" w14:textId="77777777" w:rsidR="00100688" w:rsidRPr="00935D4F" w:rsidRDefault="0010068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34D6D" w14:textId="77777777" w:rsidR="00100688" w:rsidRDefault="00100688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către Antestaţia Faur.</w:t>
            </w:r>
          </w:p>
        </w:tc>
      </w:tr>
      <w:tr w:rsidR="00100688" w14:paraId="1D6810A7" w14:textId="77777777">
        <w:trPr>
          <w:cantSplit/>
          <w:trHeight w:val="16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77114" w14:textId="77777777" w:rsidR="00100688" w:rsidRDefault="001006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9BFC8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37+165</w:t>
            </w:r>
          </w:p>
          <w:p w14:paraId="706F1DA1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37+173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0AB00" w14:textId="77777777" w:rsidR="00100688" w:rsidRDefault="0010068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D0AD2" w14:textId="77777777" w:rsidR="00100688" w:rsidRDefault="00100688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Bucureşti Sud Grupa Tehnică - </w:t>
            </w:r>
          </w:p>
          <w:p w14:paraId="59D502D0" w14:textId="77777777" w:rsidR="00100688" w:rsidRDefault="00100688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Popeşti Leordeni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9CE63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F8A39" w14:textId="77777777" w:rsidR="00100688" w:rsidRDefault="0010068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699E1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A192A" w14:textId="77777777" w:rsidR="00100688" w:rsidRPr="00935D4F" w:rsidRDefault="0010068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44497" w14:textId="77777777" w:rsidR="00100688" w:rsidRDefault="00100688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2E39C622" w14:textId="77777777">
        <w:trPr>
          <w:cantSplit/>
          <w:trHeight w:val="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38832" w14:textId="77777777" w:rsidR="00100688" w:rsidRDefault="001006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CC279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D93C4" w14:textId="77777777" w:rsidR="00100688" w:rsidRDefault="0010068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AB121" w14:textId="77777777" w:rsidR="00100688" w:rsidRDefault="00100688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PM Popeşti Leordeni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9FA42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6E328373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9CBF0" w14:textId="77777777" w:rsidR="00100688" w:rsidRDefault="0010068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18515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B8119" w14:textId="77777777" w:rsidR="00100688" w:rsidRPr="00935D4F" w:rsidRDefault="0010068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46956" w14:textId="77777777" w:rsidR="00100688" w:rsidRDefault="00100688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136D9B5C" w14:textId="77777777"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2E189" w14:textId="77777777" w:rsidR="00100688" w:rsidRDefault="001006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34725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D3260" w14:textId="77777777" w:rsidR="00100688" w:rsidRDefault="0010068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28835" w14:textId="77777777" w:rsidR="00100688" w:rsidRDefault="00100688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Berceni</w:t>
            </w:r>
          </w:p>
          <w:p w14:paraId="2D40327F" w14:textId="77777777" w:rsidR="00100688" w:rsidRDefault="00100688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 şi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DF26E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A1397" w14:textId="77777777" w:rsidR="00100688" w:rsidRDefault="0010068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E7973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5F257" w14:textId="77777777" w:rsidR="00100688" w:rsidRPr="00935D4F" w:rsidRDefault="0010068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ECAF9" w14:textId="77777777" w:rsidR="00100688" w:rsidRDefault="00100688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0664FB12" w14:textId="77777777">
        <w:trPr>
          <w:cantSplit/>
          <w:trHeight w:val="4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DD749" w14:textId="77777777" w:rsidR="00100688" w:rsidRDefault="001006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8F492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B51FE" w14:textId="77777777" w:rsidR="00100688" w:rsidRDefault="0010068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545A8" w14:textId="77777777" w:rsidR="00100688" w:rsidRDefault="00100688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Berceni</w:t>
            </w:r>
          </w:p>
          <w:p w14:paraId="294E0357" w14:textId="77777777" w:rsidR="00100688" w:rsidRDefault="00100688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2FB1F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</w:t>
            </w:r>
          </w:p>
          <w:p w14:paraId="0EC897ED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diag.</w:t>
            </w:r>
          </w:p>
          <w:p w14:paraId="40791366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2 - 4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A01A6" w14:textId="77777777" w:rsidR="00100688" w:rsidRDefault="0010068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E3617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DE2B5" w14:textId="77777777" w:rsidR="00100688" w:rsidRPr="00935D4F" w:rsidRDefault="0010068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EDEC5" w14:textId="77777777" w:rsidR="00100688" w:rsidRDefault="00100688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0520A510" w14:textId="77777777">
        <w:trPr>
          <w:cantSplit/>
          <w:trHeight w:val="25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08A4C" w14:textId="77777777" w:rsidR="00100688" w:rsidRDefault="001006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67E9F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45AB9" w14:textId="77777777" w:rsidR="00100688" w:rsidRDefault="0010068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9578F" w14:textId="77777777" w:rsidR="00100688" w:rsidRDefault="00100688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Berceni</w:t>
            </w:r>
          </w:p>
          <w:p w14:paraId="74B0AF3C" w14:textId="77777777" w:rsidR="00100688" w:rsidRDefault="00100688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F8A08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sch. 12, 14, 16 </w:t>
            </w:r>
          </w:p>
          <w:p w14:paraId="559F2AD9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şi </w:t>
            </w:r>
          </w:p>
          <w:p w14:paraId="563BADC8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T.D.J. </w:t>
            </w:r>
          </w:p>
          <w:p w14:paraId="4A86C186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B12CA" w14:textId="77777777" w:rsidR="00100688" w:rsidRDefault="0010068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C9271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AE8B2" w14:textId="77777777" w:rsidR="00100688" w:rsidRPr="00935D4F" w:rsidRDefault="0010068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DC0DD" w14:textId="77777777" w:rsidR="00100688" w:rsidRDefault="00100688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1 - 6.</w:t>
            </w:r>
          </w:p>
          <w:p w14:paraId="36BCD413" w14:textId="77777777" w:rsidR="00100688" w:rsidRDefault="00100688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72250093" w14:textId="77777777">
        <w:trPr>
          <w:cantSplit/>
          <w:trHeight w:val="18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90737" w14:textId="77777777" w:rsidR="00100688" w:rsidRDefault="001006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6AFDB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54D74" w14:textId="77777777" w:rsidR="00100688" w:rsidRDefault="0010068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966BB" w14:textId="77777777" w:rsidR="00100688" w:rsidRDefault="00100688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Berceni</w:t>
            </w:r>
          </w:p>
          <w:p w14:paraId="57B6FD0F" w14:textId="77777777" w:rsidR="00100688" w:rsidRDefault="00100688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6FC39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sch. </w:t>
            </w:r>
          </w:p>
          <w:p w14:paraId="66D6CD07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3, 5, </w:t>
            </w:r>
          </w:p>
          <w:p w14:paraId="598479D5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7, 9 </w:t>
            </w:r>
          </w:p>
          <w:p w14:paraId="4A42B69F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şi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4CE38" w14:textId="77777777" w:rsidR="00100688" w:rsidRDefault="0010068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84017" w14:textId="77777777" w:rsidR="00100688" w:rsidRDefault="0010068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F9509" w14:textId="77777777" w:rsidR="00100688" w:rsidRPr="00935D4F" w:rsidRDefault="0010068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55C92" w14:textId="77777777" w:rsidR="00100688" w:rsidRDefault="00100688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1 - 6.</w:t>
            </w:r>
          </w:p>
          <w:p w14:paraId="430D593B" w14:textId="77777777" w:rsidR="00100688" w:rsidRDefault="00100688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09406EF" w14:textId="77777777" w:rsidR="00100688" w:rsidRDefault="00100688" w:rsidP="00CF0E71">
      <w:pPr>
        <w:spacing w:before="40" w:line="276" w:lineRule="auto"/>
        <w:ind w:right="57"/>
        <w:rPr>
          <w:sz w:val="20"/>
        </w:rPr>
      </w:pPr>
    </w:p>
    <w:p w14:paraId="247F859F" w14:textId="77777777" w:rsidR="00100688" w:rsidRDefault="00100688" w:rsidP="008A020B">
      <w:pPr>
        <w:pStyle w:val="Heading1"/>
        <w:spacing w:line="360" w:lineRule="auto"/>
        <w:rPr>
          <w:lang w:val="en-US"/>
        </w:rPr>
      </w:pPr>
      <w:r>
        <w:rPr>
          <w:lang w:val="en-US"/>
        </w:rPr>
        <w:t>LINIA 301 F</w:t>
      </w:r>
    </w:p>
    <w:p w14:paraId="4B35F323" w14:textId="77777777" w:rsidR="00100688" w:rsidRPr="005D215B" w:rsidRDefault="00100688" w:rsidP="00737CD4">
      <w:pPr>
        <w:pStyle w:val="Heading1"/>
        <w:spacing w:line="360" w:lineRule="auto"/>
        <w:rPr>
          <w:b w:val="0"/>
          <w:bCs w:val="0"/>
          <w:sz w:val="8"/>
          <w:lang w:val="en-US"/>
        </w:rPr>
      </w:pPr>
      <w:r>
        <w:rPr>
          <w:lang w:val="en-US"/>
        </w:rPr>
        <w:t>CHITILA - CHIAJNA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100688" w14:paraId="62EC9411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D5F67" w14:textId="77777777" w:rsidR="00100688" w:rsidRDefault="00100688">
            <w:pPr>
              <w:numPr>
                <w:ilvl w:val="0"/>
                <w:numId w:val="1"/>
              </w:numPr>
              <w:tabs>
                <w:tab w:val="clear" w:pos="153"/>
              </w:tabs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1DC84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59596" w14:textId="77777777" w:rsidR="00100688" w:rsidRPr="00B3607C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868F7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Chitila -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FC4E5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12DA7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13CCE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0+800</w:t>
            </w:r>
          </w:p>
          <w:p w14:paraId="63D67C35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7E122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4B410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pe teren, numai cu palete cu diagonală.</w:t>
            </w:r>
          </w:p>
        </w:tc>
      </w:tr>
      <w:tr w:rsidR="00100688" w14:paraId="4954935C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92A3E" w14:textId="77777777" w:rsidR="00100688" w:rsidRDefault="00100688">
            <w:pPr>
              <w:numPr>
                <w:ilvl w:val="0"/>
                <w:numId w:val="1"/>
              </w:numPr>
              <w:tabs>
                <w:tab w:val="clear" w:pos="153"/>
              </w:tabs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64CBC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ABBB0" w14:textId="77777777" w:rsidR="00100688" w:rsidRPr="00B3607C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F1E4A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9BE13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32CD936E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DA31A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6E281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C4255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99E0E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1B15D7E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I  -  V şi firele 1 şi 2 Chitila - Chiajna şi </w:t>
            </w:r>
          </w:p>
          <w:p w14:paraId="3C5CA5E2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Chiajna - Jilava.</w:t>
            </w:r>
          </w:p>
        </w:tc>
      </w:tr>
      <w:tr w:rsidR="00100688" w14:paraId="4F8A0247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61C78" w14:textId="77777777" w:rsidR="00100688" w:rsidRDefault="00100688">
            <w:pPr>
              <w:numPr>
                <w:ilvl w:val="0"/>
                <w:numId w:val="1"/>
              </w:numPr>
              <w:tabs>
                <w:tab w:val="clear" w:pos="153"/>
              </w:tabs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EFE97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995E9" w14:textId="77777777" w:rsidR="00100688" w:rsidRPr="00B3607C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8E82E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Chiajna</w:t>
            </w:r>
          </w:p>
          <w:p w14:paraId="7E90130F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82B4B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5 </w:t>
            </w:r>
          </w:p>
          <w:p w14:paraId="1DE1DE66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DB629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22B31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FF102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DBD75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4 directă.</w:t>
            </w:r>
          </w:p>
        </w:tc>
      </w:tr>
      <w:tr w:rsidR="00100688" w14:paraId="3411EE28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63049" w14:textId="77777777" w:rsidR="00100688" w:rsidRDefault="00100688">
            <w:pPr>
              <w:numPr>
                <w:ilvl w:val="0"/>
                <w:numId w:val="1"/>
              </w:numPr>
              <w:tabs>
                <w:tab w:val="clear" w:pos="153"/>
              </w:tabs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76033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24BC9" w14:textId="77777777" w:rsidR="00100688" w:rsidRPr="00B3607C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22DE4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Chiajna -</w:t>
            </w:r>
          </w:p>
          <w:p w14:paraId="35F775CC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directă, </w:t>
            </w:r>
          </w:p>
          <w:p w14:paraId="716ED126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sch. 24 în abatere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A87EE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D894F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958FE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4+617</w:t>
            </w:r>
          </w:p>
          <w:p w14:paraId="1047D215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336E3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D7257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6C83F36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  <w:p w14:paraId="4B2DB8A8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EEA484D" w14:textId="77777777" w:rsidR="00100688" w:rsidRDefault="00100688">
      <w:pPr>
        <w:spacing w:before="40" w:after="40" w:line="192" w:lineRule="auto"/>
        <w:ind w:right="57"/>
        <w:rPr>
          <w:sz w:val="20"/>
          <w:lang w:val="en-US"/>
        </w:rPr>
      </w:pPr>
    </w:p>
    <w:p w14:paraId="3812AC6E" w14:textId="77777777" w:rsidR="00100688" w:rsidRDefault="00100688" w:rsidP="00F14E3C">
      <w:pPr>
        <w:pStyle w:val="Heading1"/>
        <w:spacing w:line="360" w:lineRule="auto"/>
      </w:pPr>
      <w:r>
        <w:t>LINIA 301 F1</w:t>
      </w:r>
    </w:p>
    <w:p w14:paraId="3F6DC00B" w14:textId="77777777" w:rsidR="00100688" w:rsidRDefault="00100688" w:rsidP="00AF280C">
      <w:pPr>
        <w:pStyle w:val="Heading1"/>
        <w:spacing w:line="360" w:lineRule="auto"/>
        <w:rPr>
          <w:sz w:val="8"/>
        </w:rPr>
      </w:pPr>
      <w:r>
        <w:t>BUCUREŞTI TRIAJ B2 - POST GIULEŞTI – POST RUDENI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1"/>
        <w:gridCol w:w="754"/>
        <w:gridCol w:w="2197"/>
        <w:gridCol w:w="869"/>
        <w:gridCol w:w="756"/>
        <w:gridCol w:w="868"/>
        <w:gridCol w:w="756"/>
        <w:gridCol w:w="2498"/>
      </w:tblGrid>
      <w:tr w:rsidR="00100688" w14:paraId="28728301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D35CB" w14:textId="77777777" w:rsidR="00100688" w:rsidRDefault="0010068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597BF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B3C8C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EAF9C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BC3CAF6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18B2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E30AA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D8F73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4F044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23C9B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BC49C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69ECFAEF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89601" w14:textId="77777777" w:rsidR="00100688" w:rsidRDefault="0010068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F79A1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A0A74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FCC5F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BB03640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26B2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DF1A4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C09DA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2D1E6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B5F5C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64189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482CE642" w14:textId="77777777">
        <w:trPr>
          <w:cantSplit/>
          <w:trHeight w:val="4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39EAE" w14:textId="77777777" w:rsidR="00100688" w:rsidRDefault="0010068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B5CB7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0BAB7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7B6F9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7336D03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28B2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9DDFD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5FAD8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4F255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173C1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29AE3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22C513E2" w14:textId="77777777">
        <w:trPr>
          <w:cantSplit/>
          <w:trHeight w:val="11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A4C1D" w14:textId="77777777" w:rsidR="00100688" w:rsidRDefault="0010068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6E215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C08AF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5FF3C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46D7C96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23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14D86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pacing w:val="-10"/>
                <w:sz w:val="20"/>
              </w:rPr>
              <w:t>diag.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3517EF03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4 - 16,</w:t>
            </w:r>
          </w:p>
          <w:p w14:paraId="72391E0E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2E25E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2FD8C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5D60D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183AB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08860F7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899FE" w14:textId="77777777" w:rsidR="00100688" w:rsidRDefault="0010068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89DC2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8F84F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AF0EC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B09823F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6961C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16 / 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9873D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60B8B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5D246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0AE28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160F87D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D423F" w14:textId="77777777" w:rsidR="00100688" w:rsidRDefault="0010068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32CD4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B6E7F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AE1CA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594F28D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9E1D7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9CE0C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26D23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1BC32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D93E4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26A0934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B202A" w14:textId="77777777" w:rsidR="00100688" w:rsidRDefault="0010068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DDC07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EBA41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C34EA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A66E506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D0639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69949A09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 / 42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6499A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255DD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4CC9D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A67E4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40B026F0" w14:textId="77777777">
        <w:trPr>
          <w:cantSplit/>
          <w:trHeight w:val="5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E275C" w14:textId="77777777" w:rsidR="00100688" w:rsidRDefault="0010068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8F333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6D242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CE293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8DD0EE0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 Romb bretea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0694F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0624F5E9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/ 48, 24 / 34, 26 / 36</w:t>
            </w:r>
          </w:p>
          <w:p w14:paraId="52FAA903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7532A8DC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 / 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4F8C8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8EA0D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79C95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EF240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0070B3A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2AD0A" w14:textId="77777777" w:rsidR="00100688" w:rsidRDefault="0010068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52907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3EDED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B64A7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E21466B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73224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B5C8E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A8661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22C6D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F2EBC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02539FFF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98AFF" w14:textId="77777777" w:rsidR="00100688" w:rsidRDefault="0010068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65DB6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5E4E9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B97A9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3E60024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04570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494A3CB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</w:t>
            </w:r>
          </w:p>
          <w:p w14:paraId="455C6EE0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68 / 86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64FD6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16AA8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5856C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C6AA2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7A57625F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DB6A0" w14:textId="77777777" w:rsidR="00100688" w:rsidRDefault="0010068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412C9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180C3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58738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5A122AC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BE439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92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F19F9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4594B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28B8D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0A359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093D855C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5DCF0" w14:textId="77777777" w:rsidR="00100688" w:rsidRDefault="0010068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99192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25239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939C8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8FAAF23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D8066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porți-unea de linie cuprin-să între TDJ 8/14 - 44/60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382C0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BD458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E1095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EEB17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52167E5B" w14:textId="77777777">
        <w:trPr>
          <w:cantSplit/>
          <w:trHeight w:val="52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1D026" w14:textId="77777777" w:rsidR="00100688" w:rsidRDefault="0010068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AFE59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C6D2F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5572E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16E2E8A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C5221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78857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64EF7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04001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4643E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00688" w14:paraId="0A71972F" w14:textId="77777777">
        <w:trPr>
          <w:cantSplit/>
          <w:trHeight w:val="9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A4F1C" w14:textId="77777777" w:rsidR="00100688" w:rsidRDefault="0010068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9CE25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64DA4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D4B25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8B8979E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D65B0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între sch. 100 şi </w:t>
            </w:r>
          </w:p>
          <w:p w14:paraId="0D52C9E3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7BEBD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D381E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EC07A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AB93F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00688" w14:paraId="578B9651" w14:textId="77777777">
        <w:trPr>
          <w:cantSplit/>
          <w:trHeight w:val="104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18BC3" w14:textId="77777777" w:rsidR="00100688" w:rsidRDefault="0010068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B9FB1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A19B3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8BE0C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1AF99EA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091C0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între T.D.J.</w:t>
            </w:r>
          </w:p>
          <w:p w14:paraId="28D47ABF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44 / 60 şi </w:t>
            </w:r>
          </w:p>
          <w:p w14:paraId="7A75BEEF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AD6F4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5197F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FE238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66A52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E297573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23B2 – 28B2.</w:t>
            </w:r>
          </w:p>
        </w:tc>
      </w:tr>
      <w:tr w:rsidR="00100688" w14:paraId="5E27A988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27D97" w14:textId="77777777" w:rsidR="00100688" w:rsidRDefault="0010068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8CD5D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B5BE1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07A37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7FD61A7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81D0E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între sch. 64 </w:t>
            </w:r>
          </w:p>
          <w:p w14:paraId="0C9F96AE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61643699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F7DEC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EA79F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12CEC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50905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14B2 – 16B2.</w:t>
            </w:r>
          </w:p>
        </w:tc>
      </w:tr>
      <w:tr w:rsidR="00100688" w14:paraId="2552D3F8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FA065" w14:textId="77777777" w:rsidR="00100688" w:rsidRDefault="0010068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9224D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5B51F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2353D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AC129DE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01924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18/20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15EB5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B1D80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75F82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7FE47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24C71575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A9367" w14:textId="77777777" w:rsidR="00100688" w:rsidRDefault="0010068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5CD1B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A53DC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FEA9A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A77DAF3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7A7A5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26/28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7502B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B3252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6768B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E64A0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05D996A3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F005A" w14:textId="77777777" w:rsidR="00100688" w:rsidRDefault="0010068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D1DCF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D9956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08449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14FAABB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582FA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E8FC1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DBE45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95121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A46C4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265EF96A" w14:textId="77777777">
        <w:trPr>
          <w:cantSplit/>
          <w:trHeight w:val="16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49EFE" w14:textId="77777777" w:rsidR="00100688" w:rsidRDefault="0010068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43D75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67A68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2DDDE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38671AF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 2 Cap Giulești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3E67E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E5827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8849E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480F0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31B00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100 ml de la călcâi </w:t>
            </w:r>
          </w:p>
          <w:p w14:paraId="7AFFC875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sch. nr. 9 Post Giulești </w:t>
            </w:r>
          </w:p>
          <w:p w14:paraId="41BA2997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spre Post 23.</w:t>
            </w:r>
          </w:p>
          <w:p w14:paraId="1DDA4DB7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pe teren </w:t>
            </w:r>
          </w:p>
          <w:p w14:paraId="5AE4205F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Post 23 cu palete galbene </w:t>
            </w:r>
          </w:p>
          <w:p w14:paraId="7CBAD3DE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diagonală.</w:t>
            </w:r>
          </w:p>
        </w:tc>
      </w:tr>
    </w:tbl>
    <w:p w14:paraId="24932476" w14:textId="77777777" w:rsidR="00100688" w:rsidRDefault="00100688">
      <w:pPr>
        <w:spacing w:before="40" w:after="40" w:line="192" w:lineRule="auto"/>
        <w:ind w:right="57"/>
        <w:rPr>
          <w:sz w:val="20"/>
        </w:rPr>
      </w:pPr>
    </w:p>
    <w:p w14:paraId="3401B54C" w14:textId="77777777" w:rsidR="00100688" w:rsidRDefault="00100688" w:rsidP="007E3B63">
      <w:pPr>
        <w:pStyle w:val="Heading1"/>
        <w:spacing w:line="360" w:lineRule="auto"/>
      </w:pPr>
      <w:r>
        <w:t>LINIA 301 G</w:t>
      </w:r>
    </w:p>
    <w:p w14:paraId="4095021F" w14:textId="77777777" w:rsidR="00100688" w:rsidRDefault="00100688" w:rsidP="0031180B">
      <w:pPr>
        <w:pStyle w:val="Heading1"/>
        <w:spacing w:line="360" w:lineRule="auto"/>
        <w:rPr>
          <w:b w:val="0"/>
          <w:bCs w:val="0"/>
          <w:sz w:val="8"/>
        </w:rPr>
      </w:pPr>
      <w:r>
        <w:t>BUCUREŞTII NOI - BUCUREŞTI TRIAJ GRUPA A2 – CABINA 9 - POST 17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"/>
        <w:gridCol w:w="872"/>
        <w:gridCol w:w="754"/>
        <w:gridCol w:w="2198"/>
        <w:gridCol w:w="868"/>
        <w:gridCol w:w="756"/>
        <w:gridCol w:w="868"/>
        <w:gridCol w:w="756"/>
        <w:gridCol w:w="2498"/>
      </w:tblGrid>
      <w:tr w:rsidR="00100688" w14:paraId="66C646A8" w14:textId="77777777" w:rsidTr="00662727">
        <w:trPr>
          <w:cantSplit/>
          <w:trHeight w:val="57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7F2D1D" w14:textId="77777777" w:rsidR="00100688" w:rsidRDefault="00100688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F280CF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4465C8" w14:textId="77777777" w:rsidR="00100688" w:rsidRDefault="0010068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0188AA" w14:textId="77777777" w:rsidR="00100688" w:rsidRDefault="0010068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2E4C7E3" w14:textId="77777777" w:rsidR="00100688" w:rsidRDefault="0010068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D5190B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</w:t>
            </w:r>
          </w:p>
          <w:p w14:paraId="232EA313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17 și 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32CEEB" w14:textId="77777777" w:rsidR="00100688" w:rsidRDefault="0010068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38DDFE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A94431" w14:textId="77777777" w:rsidR="00100688" w:rsidRDefault="0010068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AA13CC" w14:textId="77777777" w:rsidR="00100688" w:rsidRDefault="00100688" w:rsidP="0066272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63D17F3B" w14:textId="77777777">
        <w:trPr>
          <w:cantSplit/>
          <w:trHeight w:val="221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919B28" w14:textId="77777777" w:rsidR="00100688" w:rsidRDefault="00100688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FA3E98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405117" w14:textId="77777777" w:rsidR="00100688" w:rsidRDefault="0010068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73D392" w14:textId="77777777" w:rsidR="00100688" w:rsidRDefault="0010068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A885763" w14:textId="77777777" w:rsidR="00100688" w:rsidRDefault="0010068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8D5884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8899AD8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1206109C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41 - 47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B7F6BC" w14:textId="77777777" w:rsidR="00100688" w:rsidRDefault="0010068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813767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375199" w14:textId="77777777" w:rsidR="00100688" w:rsidRDefault="0010068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4212A1" w14:textId="77777777" w:rsidR="00100688" w:rsidRDefault="0010068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1449F67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0AE4FB" w14:textId="77777777" w:rsidR="00100688" w:rsidRDefault="00100688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FF5642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9D2388" w14:textId="77777777" w:rsidR="00100688" w:rsidRDefault="0010068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68CE21" w14:textId="77777777" w:rsidR="00100688" w:rsidRDefault="0010068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BB8AAE5" w14:textId="77777777" w:rsidR="00100688" w:rsidRDefault="0010068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80E40B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B92D18" w14:textId="77777777" w:rsidR="00100688" w:rsidRDefault="0010068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03ED48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B2846D" w14:textId="77777777" w:rsidR="00100688" w:rsidRDefault="0010068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8F15F4" w14:textId="77777777" w:rsidR="00100688" w:rsidRDefault="0010068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2C2C4F8C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80F3A1" w14:textId="77777777" w:rsidR="00100688" w:rsidRDefault="00100688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0F591F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DAAC3C" w14:textId="77777777" w:rsidR="00100688" w:rsidRDefault="0010068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0E7FEB" w14:textId="77777777" w:rsidR="00100688" w:rsidRDefault="0010068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04E399A" w14:textId="77777777" w:rsidR="00100688" w:rsidRDefault="0010068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04C40E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E21146" w14:textId="77777777" w:rsidR="00100688" w:rsidRDefault="0010068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BD6925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778B8E" w14:textId="77777777" w:rsidR="00100688" w:rsidRDefault="0010068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319BA2" w14:textId="77777777" w:rsidR="00100688" w:rsidRDefault="0010068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2A49CD04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48274" w14:textId="77777777" w:rsidR="00100688" w:rsidRDefault="00100688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D78C0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E4B12" w14:textId="77777777" w:rsidR="00100688" w:rsidRDefault="0010068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2CBE7" w14:textId="77777777" w:rsidR="00100688" w:rsidRDefault="0010068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C753901" w14:textId="77777777" w:rsidR="00100688" w:rsidRDefault="0010068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8BE44" w14:textId="77777777" w:rsidR="00100688" w:rsidRDefault="00100688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8482DEB" w14:textId="77777777" w:rsidR="00100688" w:rsidRDefault="00100688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64379" w14:textId="77777777" w:rsidR="00100688" w:rsidRDefault="0010068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74E28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DF5CC" w14:textId="77777777" w:rsidR="00100688" w:rsidRDefault="0010068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B85D2" w14:textId="77777777" w:rsidR="00100688" w:rsidRDefault="0010068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40B5F6E1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AD284" w14:textId="77777777" w:rsidR="00100688" w:rsidRDefault="00100688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AF769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22886" w14:textId="77777777" w:rsidR="00100688" w:rsidRDefault="0010068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96B0E" w14:textId="77777777" w:rsidR="00100688" w:rsidRDefault="0010068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9DCD1C6" w14:textId="77777777" w:rsidR="00100688" w:rsidRDefault="0010068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88308" w14:textId="77777777" w:rsidR="00100688" w:rsidRDefault="00100688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F77852D" w14:textId="77777777" w:rsidR="00100688" w:rsidRDefault="00100688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373CDCD3" w14:textId="77777777" w:rsidR="00100688" w:rsidRDefault="00100688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33 - 59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05D73" w14:textId="77777777" w:rsidR="00100688" w:rsidRDefault="0010068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DD39B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B9815" w14:textId="77777777" w:rsidR="00100688" w:rsidRDefault="0010068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62F01" w14:textId="77777777" w:rsidR="00100688" w:rsidRDefault="0010068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235E65A5" w14:textId="77777777">
        <w:tblPrEx>
          <w:tblCellMar>
            <w:left w:w="0" w:type="dxa"/>
            <w:right w:w="0" w:type="dxa"/>
          </w:tblCellMar>
        </w:tblPrEx>
        <w:trPr>
          <w:cantSplit/>
          <w:trHeight w:val="20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CF473" w14:textId="77777777" w:rsidR="00100688" w:rsidRDefault="00100688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AAA09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9CEF8" w14:textId="77777777" w:rsidR="00100688" w:rsidRDefault="0010068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5E6AC" w14:textId="77777777" w:rsidR="00100688" w:rsidRDefault="0010068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65F2182" w14:textId="77777777" w:rsidR="00100688" w:rsidRDefault="0010068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56DF1" w14:textId="77777777" w:rsidR="00100688" w:rsidRDefault="00100688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71A777BC" w14:textId="77777777" w:rsidR="00100688" w:rsidRDefault="00100688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/ 25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9688C" w14:textId="77777777" w:rsidR="00100688" w:rsidRDefault="0010068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CA970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CFAB6" w14:textId="77777777" w:rsidR="00100688" w:rsidRDefault="0010068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B0DD4" w14:textId="77777777" w:rsidR="00100688" w:rsidRDefault="0010068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4DEF1898" w14:textId="77777777">
        <w:tblPrEx>
          <w:tblCellMar>
            <w:left w:w="0" w:type="dxa"/>
            <w:right w:w="0" w:type="dxa"/>
          </w:tblCellMar>
        </w:tblPrEx>
        <w:trPr>
          <w:cantSplit/>
          <w:trHeight w:val="8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E266E" w14:textId="77777777" w:rsidR="00100688" w:rsidRDefault="00100688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552B4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2B043" w14:textId="77777777" w:rsidR="00100688" w:rsidRDefault="0010068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0D142" w14:textId="77777777" w:rsidR="00100688" w:rsidRDefault="0010068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DD89F6E" w14:textId="77777777" w:rsidR="00100688" w:rsidRDefault="0010068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8F941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82F1897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26 - 20 </w:t>
            </w:r>
          </w:p>
          <w:p w14:paraId="21CF3ADD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1FA3E" w14:textId="77777777" w:rsidR="00100688" w:rsidRDefault="0010068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9DAB7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86F2D" w14:textId="77777777" w:rsidR="00100688" w:rsidRDefault="0010068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E033D" w14:textId="77777777" w:rsidR="00100688" w:rsidRDefault="0010068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1A73F31A" w14:textId="77777777">
        <w:tblPrEx>
          <w:tblCellMar>
            <w:left w:w="0" w:type="dxa"/>
            <w:right w:w="0" w:type="dxa"/>
          </w:tblCellMar>
        </w:tblPrEx>
        <w:trPr>
          <w:cantSplit/>
          <w:trHeight w:val="16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F6C76" w14:textId="77777777" w:rsidR="00100688" w:rsidRDefault="00100688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0E4A0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FAE56" w14:textId="77777777" w:rsidR="00100688" w:rsidRDefault="0010068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FD569" w14:textId="77777777" w:rsidR="00100688" w:rsidRDefault="0010068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04AF183" w14:textId="77777777" w:rsidR="00100688" w:rsidRDefault="0010068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01CAA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10 / 14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852CB" w14:textId="77777777" w:rsidR="00100688" w:rsidRDefault="0010068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CEF98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05662" w14:textId="77777777" w:rsidR="00100688" w:rsidRDefault="0010068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EE856" w14:textId="77777777" w:rsidR="00100688" w:rsidRDefault="0010068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5742F358" w14:textId="77777777">
        <w:tblPrEx>
          <w:tblCellMar>
            <w:left w:w="0" w:type="dxa"/>
            <w:right w:w="0" w:type="dxa"/>
          </w:tblCellMar>
        </w:tblPrEx>
        <w:trPr>
          <w:cantSplit/>
          <w:trHeight w:val="2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1E756" w14:textId="77777777" w:rsidR="00100688" w:rsidRDefault="00100688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4C59B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D8C6D" w14:textId="77777777" w:rsidR="00100688" w:rsidRDefault="0010068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0DF27" w14:textId="77777777" w:rsidR="00100688" w:rsidRDefault="0010068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62DC5CA" w14:textId="77777777" w:rsidR="00100688" w:rsidRDefault="0010068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9C26F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274CCF3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7820F" w14:textId="77777777" w:rsidR="00100688" w:rsidRDefault="0010068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555FD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08AE6" w14:textId="77777777" w:rsidR="00100688" w:rsidRDefault="0010068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D780B" w14:textId="77777777" w:rsidR="00100688" w:rsidRDefault="0010068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160DA60D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E5D65" w14:textId="77777777" w:rsidR="00100688" w:rsidRDefault="00100688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1D126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15008" w14:textId="77777777" w:rsidR="00100688" w:rsidRDefault="0010068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829B5" w14:textId="77777777" w:rsidR="00100688" w:rsidRDefault="0010068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AE4E6B0" w14:textId="77777777" w:rsidR="00100688" w:rsidRDefault="0010068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A2, Post 17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2B0EC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A3669" w14:textId="77777777" w:rsidR="00100688" w:rsidRDefault="0010068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62A8B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AEC83" w14:textId="77777777" w:rsidR="00100688" w:rsidRDefault="0010068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04B82" w14:textId="77777777" w:rsidR="00100688" w:rsidRDefault="0010068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4A802D0" w14:textId="77777777" w:rsidR="00100688" w:rsidRDefault="00100688">
      <w:pPr>
        <w:spacing w:before="40" w:line="192" w:lineRule="auto"/>
        <w:ind w:right="57"/>
        <w:rPr>
          <w:sz w:val="20"/>
        </w:rPr>
      </w:pPr>
    </w:p>
    <w:p w14:paraId="74866234" w14:textId="77777777" w:rsidR="00100688" w:rsidRDefault="00100688" w:rsidP="00956F37">
      <w:pPr>
        <w:pStyle w:val="Heading1"/>
        <w:spacing w:line="360" w:lineRule="auto"/>
      </w:pPr>
      <w:r>
        <w:t>LINIA 301 N</w:t>
      </w:r>
    </w:p>
    <w:p w14:paraId="62725069" w14:textId="77777777" w:rsidR="00100688" w:rsidRDefault="00100688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100688" w14:paraId="7781B576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3BF29" w14:textId="77777777" w:rsidR="00100688" w:rsidRDefault="0010068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95AC5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BE6FE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99DA7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4A31E16A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17FDD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331C1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88550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F43DA" w14:textId="77777777" w:rsidR="00100688" w:rsidRPr="0022092F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ACA5A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0189E04A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B56BE" w14:textId="77777777" w:rsidR="00100688" w:rsidRDefault="0010068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BA000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5E5D6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F014E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650200E0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87A34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4D4CA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41031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DF43A" w14:textId="77777777" w:rsidR="00100688" w:rsidRPr="0022092F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F3966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0E18A230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E2F62" w14:textId="77777777" w:rsidR="00100688" w:rsidRDefault="0010068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C746F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B7D49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22922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3320C3BF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25609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B58B7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76AF1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E648F" w14:textId="77777777" w:rsidR="00100688" w:rsidRPr="0022092F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4A6F4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335B2CA" w14:textId="77777777" w:rsidR="00100688" w:rsidRPr="00474FB0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100688" w14:paraId="7423B529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2C4C2" w14:textId="77777777" w:rsidR="00100688" w:rsidRDefault="0010068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31E99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97812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035FD" w14:textId="77777777" w:rsidR="00100688" w:rsidRDefault="00100688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03B3F086" w14:textId="77777777" w:rsidR="00100688" w:rsidRDefault="00100688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EEE57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A5926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ABC9A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249D3" w14:textId="77777777" w:rsidR="00100688" w:rsidRPr="0022092F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6CA18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4902B6F3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9D9D0" w14:textId="77777777" w:rsidR="00100688" w:rsidRDefault="0010068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5B409" w14:textId="77777777" w:rsidR="00100688" w:rsidRDefault="00100688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8B54F" w14:textId="77777777" w:rsidR="00100688" w:rsidRDefault="00100688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04ABA" w14:textId="77777777" w:rsidR="00100688" w:rsidRDefault="00100688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F8FCB" w14:textId="77777777" w:rsidR="00100688" w:rsidRPr="00E4222D" w:rsidRDefault="00100688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15FC50DD" w14:textId="77777777" w:rsidR="00100688" w:rsidRPr="00E4222D" w:rsidRDefault="00100688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0BB6FA57" w14:textId="77777777" w:rsidR="00100688" w:rsidRPr="00E4222D" w:rsidRDefault="00100688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05AE9D19" w14:textId="77777777" w:rsidR="00100688" w:rsidRDefault="00100688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D721F" w14:textId="77777777" w:rsidR="00100688" w:rsidRDefault="00100688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FBEEA" w14:textId="77777777" w:rsidR="00100688" w:rsidRDefault="00100688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C04EE" w14:textId="77777777" w:rsidR="00100688" w:rsidRPr="0022092F" w:rsidRDefault="00100688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5E3D8" w14:textId="77777777" w:rsidR="00100688" w:rsidRDefault="00100688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103A251E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16E2F" w14:textId="77777777" w:rsidR="00100688" w:rsidRDefault="0010068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CB5BF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554D3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406FB" w14:textId="77777777" w:rsidR="00100688" w:rsidRDefault="00100688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CAD56" w14:textId="77777777" w:rsidR="00100688" w:rsidRDefault="00100688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2BAA5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F3643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19EE0" w14:textId="77777777" w:rsidR="00100688" w:rsidRPr="0022092F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8DEDA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00688" w14:paraId="02A2C7A8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EB429" w14:textId="77777777" w:rsidR="00100688" w:rsidRDefault="0010068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24E94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2+950</w:t>
            </w:r>
          </w:p>
          <w:p w14:paraId="78CD5AC1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F99E4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FC2BA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10BE4000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9FF16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BECF3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DE6CB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BBC49" w14:textId="77777777" w:rsidR="00100688" w:rsidRPr="0022092F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2FB63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00688" w14:paraId="32807219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21E78" w14:textId="77777777" w:rsidR="00100688" w:rsidRDefault="0010068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7C267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9CDF8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F9A27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02C9BC23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348C2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04AFD3F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1F7EF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15F73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7758D" w14:textId="77777777" w:rsidR="00100688" w:rsidRPr="0022092F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57398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04A607CC" w14:textId="77777777" w:rsidR="00100688" w:rsidRDefault="00100688">
      <w:pPr>
        <w:spacing w:before="40" w:after="40" w:line="192" w:lineRule="auto"/>
        <w:ind w:right="57"/>
        <w:rPr>
          <w:sz w:val="20"/>
        </w:rPr>
      </w:pPr>
    </w:p>
    <w:p w14:paraId="63CFB15D" w14:textId="77777777" w:rsidR="00100688" w:rsidRDefault="00100688" w:rsidP="007F72A5">
      <w:pPr>
        <w:pStyle w:val="Heading1"/>
        <w:spacing w:line="360" w:lineRule="auto"/>
      </w:pPr>
      <w:r>
        <w:t>LINIA 301 O</w:t>
      </w:r>
    </w:p>
    <w:p w14:paraId="31D43040" w14:textId="77777777" w:rsidR="00100688" w:rsidRDefault="00100688" w:rsidP="00906CE3">
      <w:pPr>
        <w:pStyle w:val="Heading1"/>
        <w:spacing w:line="360" w:lineRule="auto"/>
        <w:rPr>
          <w:b w:val="0"/>
          <w:bCs w:val="0"/>
          <w:sz w:val="8"/>
        </w:rPr>
      </w:pPr>
      <w:r>
        <w:t>BUCUREŞTI NORD GR. B - BUCUREŞTI TRIAJ POST 9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100688" w14:paraId="4146FDD1" w14:textId="77777777">
        <w:trPr>
          <w:cantSplit/>
          <w:trHeight w:val="1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BDD92" w14:textId="77777777" w:rsidR="00100688" w:rsidRDefault="001006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FE71B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1D213" w14:textId="77777777" w:rsidR="00100688" w:rsidRPr="00F1029A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4DF85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78AFC921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3F2B3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26C4F" w14:textId="77777777" w:rsidR="00100688" w:rsidRPr="00F1029A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1DDC8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5F548" w14:textId="77777777" w:rsidR="00100688" w:rsidRPr="00F1029A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FAAC4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657EAAC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401E2" w14:textId="77777777" w:rsidR="00100688" w:rsidRDefault="001006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91576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95250" w14:textId="77777777" w:rsidR="00100688" w:rsidRPr="00F1029A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7D068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4FB2FDAC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A8BCC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1E28F" w14:textId="77777777" w:rsidR="00100688" w:rsidRPr="00F1029A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D4C70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A18EA" w14:textId="77777777" w:rsidR="00100688" w:rsidRPr="00F1029A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A93A3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72403D9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9A673" w14:textId="77777777" w:rsidR="00100688" w:rsidRDefault="001006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358AD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DC8F3" w14:textId="77777777" w:rsidR="00100688" w:rsidRPr="00F1029A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305E4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4565E015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260D0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23590DF1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88C20" w14:textId="77777777" w:rsidR="00100688" w:rsidRPr="00F1029A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47C97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CAC4F" w14:textId="77777777" w:rsidR="00100688" w:rsidRPr="00F1029A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B2B7D" w14:textId="77777777" w:rsidR="00100688" w:rsidRDefault="00100688" w:rsidP="005A5BB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34E2C5A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89CC2" w14:textId="77777777" w:rsidR="00100688" w:rsidRDefault="001006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28789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64A11" w14:textId="77777777" w:rsidR="00100688" w:rsidRPr="00F1029A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449F7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69E64FC3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ECD2C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861E8F3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2958F" w14:textId="77777777" w:rsidR="00100688" w:rsidRPr="00F1029A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05C47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0D4A7" w14:textId="77777777" w:rsidR="00100688" w:rsidRPr="00F1029A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AE1BD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0627B7C8" w14:textId="77777777">
        <w:trPr>
          <w:cantSplit/>
          <w:trHeight w:val="1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6A2FD" w14:textId="77777777" w:rsidR="00100688" w:rsidRDefault="001006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7AAA3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A0A40" w14:textId="77777777" w:rsidR="00100688" w:rsidRPr="00F1029A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82DB1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6B3D9D44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71BDC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2849EF7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32D9E" w14:textId="77777777" w:rsidR="00100688" w:rsidRPr="00F1029A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9CF9A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E328B" w14:textId="77777777" w:rsidR="00100688" w:rsidRPr="00F1029A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5D20A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15322EF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22795" w14:textId="77777777" w:rsidR="00100688" w:rsidRDefault="001006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5543E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DDBEA" w14:textId="77777777" w:rsidR="00100688" w:rsidRPr="00F1029A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A708F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259CDB8B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F22D0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D074BB2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FC61B" w14:textId="77777777" w:rsidR="00100688" w:rsidRPr="00F1029A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FB681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92B4A" w14:textId="77777777" w:rsidR="00100688" w:rsidRPr="00F1029A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E60BE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7B27C081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0A0AF" w14:textId="77777777" w:rsidR="00100688" w:rsidRDefault="001006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12314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B9760" w14:textId="77777777" w:rsidR="00100688" w:rsidRPr="00F1029A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B00EF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549FC077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787CD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29116C89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D8BEE" w14:textId="77777777" w:rsidR="00100688" w:rsidRPr="00F1029A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DD9DE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BDA29" w14:textId="77777777" w:rsidR="00100688" w:rsidRPr="00F1029A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D3FCC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28533F9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Acces la linia 11 D.</w:t>
            </w:r>
          </w:p>
        </w:tc>
      </w:tr>
      <w:tr w:rsidR="00100688" w14:paraId="6DC0C0EB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1082E" w14:textId="77777777" w:rsidR="00100688" w:rsidRDefault="001006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3952C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E5EE5" w14:textId="77777777" w:rsidR="00100688" w:rsidRPr="00F1029A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B73F2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BF563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5021B513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C7923" w14:textId="77777777" w:rsidR="00100688" w:rsidRPr="00F1029A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00863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E7B2E" w14:textId="77777777" w:rsidR="00100688" w:rsidRPr="00F1029A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87CE9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32CD162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969752B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1A, 2A și 1D.</w:t>
            </w:r>
          </w:p>
        </w:tc>
      </w:tr>
      <w:tr w:rsidR="00100688" w14:paraId="1BB570C0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5F075" w14:textId="77777777" w:rsidR="00100688" w:rsidRDefault="001006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6805C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72AAE" w14:textId="77777777" w:rsidR="00100688" w:rsidRPr="00F1029A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D2636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FA6A7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porți-unea cuprin-</w:t>
            </w:r>
          </w:p>
          <w:p w14:paraId="409947FC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să între sch. 106 și TDJ </w:t>
            </w:r>
          </w:p>
          <w:p w14:paraId="536B5700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86 /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58DA4" w14:textId="77777777" w:rsidR="00100688" w:rsidRPr="00F1029A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7A2F9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3EE7F" w14:textId="77777777" w:rsidR="00100688" w:rsidRPr="00F1029A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12EEA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211C15D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de la linia 2D la liniile 11D </w:t>
            </w:r>
          </w:p>
          <w:p w14:paraId="2E33FE74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2 Centură st. București Basarab.</w:t>
            </w:r>
          </w:p>
        </w:tc>
      </w:tr>
    </w:tbl>
    <w:p w14:paraId="1AB3299A" w14:textId="77777777" w:rsidR="00100688" w:rsidRDefault="00100688">
      <w:pPr>
        <w:spacing w:before="40" w:after="40" w:line="192" w:lineRule="auto"/>
        <w:ind w:right="57"/>
        <w:rPr>
          <w:sz w:val="20"/>
        </w:rPr>
      </w:pPr>
    </w:p>
    <w:p w14:paraId="1EA5FDCB" w14:textId="77777777" w:rsidR="00100688" w:rsidRDefault="00100688" w:rsidP="003260D9">
      <w:pPr>
        <w:pStyle w:val="Heading1"/>
        <w:spacing w:line="360" w:lineRule="auto"/>
      </w:pPr>
      <w:r>
        <w:t>LINIA 301 P</w:t>
      </w:r>
    </w:p>
    <w:p w14:paraId="61060D77" w14:textId="77777777" w:rsidR="00100688" w:rsidRDefault="00100688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100688" w14:paraId="4CDAF5D1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F7B54" w14:textId="77777777" w:rsidR="00100688" w:rsidRDefault="0010068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B0AF9" w14:textId="77777777" w:rsidR="00100688" w:rsidRDefault="0010068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0DAE8" w14:textId="77777777" w:rsidR="00100688" w:rsidRPr="001B37B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AD811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79AFB939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1B09F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1B9C5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0BDFD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583D4" w14:textId="77777777" w:rsidR="00100688" w:rsidRPr="001B37B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F2BAA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6993F6FA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543B2" w14:textId="77777777" w:rsidR="00100688" w:rsidRDefault="0010068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2C54D" w14:textId="77777777" w:rsidR="00100688" w:rsidRDefault="0010068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7F94F" w14:textId="77777777" w:rsidR="00100688" w:rsidRPr="001B37B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4197A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346225A1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A4FD4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556A7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A07F3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FF9D4" w14:textId="77777777" w:rsidR="00100688" w:rsidRPr="001B37B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FF9EE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7538F53D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6B4A7" w14:textId="77777777" w:rsidR="00100688" w:rsidRDefault="0010068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D50B9" w14:textId="77777777" w:rsidR="00100688" w:rsidRDefault="0010068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E8BF8" w14:textId="77777777" w:rsidR="00100688" w:rsidRPr="001B37B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C7CDE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F06F8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B4C62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E21D9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537EE" w14:textId="77777777" w:rsidR="00100688" w:rsidRPr="001B37B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F84D9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7983514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11 şi 12.</w:t>
            </w:r>
          </w:p>
        </w:tc>
      </w:tr>
      <w:tr w:rsidR="00100688" w:rsidRPr="00A8307A" w14:paraId="52B43B1B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50F1C" w14:textId="77777777" w:rsidR="00100688" w:rsidRPr="00A75A00" w:rsidRDefault="00100688">
            <w:pPr>
              <w:numPr>
                <w:ilvl w:val="0"/>
                <w:numId w:val="22"/>
              </w:numPr>
              <w:spacing w:before="120" w:after="120"/>
              <w:ind w:left="0" w:firstLine="284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17905" w14:textId="77777777" w:rsidR="00100688" w:rsidRPr="00A8307A" w:rsidRDefault="0010068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C721C" w14:textId="77777777" w:rsidR="00100688" w:rsidRPr="00A8307A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265FA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Fir III București Nord - </w:t>
            </w:r>
          </w:p>
          <w:p w14:paraId="4DCEFE70" w14:textId="77777777" w:rsidR="00100688" w:rsidRPr="00A8307A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3E7A1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9D644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DD32E" w14:textId="77777777" w:rsidR="00100688" w:rsidRPr="00A8307A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B7BCE" w14:textId="77777777" w:rsidR="00100688" w:rsidRPr="00A8307A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95D7C" w14:textId="77777777" w:rsidR="00100688" w:rsidRPr="00A8307A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759D3202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C6B93" w14:textId="77777777" w:rsidR="00100688" w:rsidRDefault="0010068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7CE66" w14:textId="77777777" w:rsidR="00100688" w:rsidRDefault="0010068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623C2" w14:textId="77777777" w:rsidR="00100688" w:rsidRPr="001B37B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670F6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0FB88302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6A97C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1G, 6G și linia cuprin-să între sch. </w:t>
            </w:r>
          </w:p>
          <w:p w14:paraId="2D20D802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B9606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74117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8F22F" w14:textId="77777777" w:rsidR="00100688" w:rsidRPr="001B37B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FE551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1BD3C57F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471E9" w14:textId="77777777" w:rsidR="00100688" w:rsidRDefault="0010068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2C2CD" w14:textId="77777777" w:rsidR="00100688" w:rsidRDefault="0010068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7ED11" w14:textId="77777777" w:rsidR="00100688" w:rsidRPr="001B37B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E80A9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80ACB49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5549C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02BBB24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71F16" w14:textId="77777777" w:rsidR="00100688" w:rsidRPr="001B37B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03BA6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D330A" w14:textId="77777777" w:rsidR="00100688" w:rsidRPr="001B37B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BB10B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4AT - 7AT.</w:t>
            </w:r>
          </w:p>
        </w:tc>
      </w:tr>
      <w:tr w:rsidR="00100688" w14:paraId="3CA413B6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C4C17" w14:textId="77777777" w:rsidR="00100688" w:rsidRDefault="0010068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FD59C" w14:textId="77777777" w:rsidR="00100688" w:rsidRDefault="0010068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2B7E8" w14:textId="77777777" w:rsidR="00100688" w:rsidRPr="001B37B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63140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32C225F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F39E1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1CC3C63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59607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9723E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09D58" w14:textId="77777777" w:rsidR="00100688" w:rsidRPr="001B37B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13D98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474B72C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- 6AT.</w:t>
            </w:r>
          </w:p>
        </w:tc>
      </w:tr>
      <w:tr w:rsidR="00100688" w14:paraId="1725DF91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5095A" w14:textId="77777777" w:rsidR="00100688" w:rsidRDefault="0010068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4B289" w14:textId="77777777" w:rsidR="00100688" w:rsidRDefault="0010068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220E4" w14:textId="77777777" w:rsidR="00100688" w:rsidRPr="001B37B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48C9D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E934F4F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64F3C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4E2A79DA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17DDB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61659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41B5E" w14:textId="77777777" w:rsidR="00100688" w:rsidRPr="001B37B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AA01E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CDD76DD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- 3AT, Cap Y.</w:t>
            </w:r>
          </w:p>
        </w:tc>
      </w:tr>
      <w:tr w:rsidR="00100688" w14:paraId="3CE2E11B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E8B01" w14:textId="77777777" w:rsidR="00100688" w:rsidRDefault="0010068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76A3A" w14:textId="77777777" w:rsidR="00100688" w:rsidRDefault="0010068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2E3C5" w14:textId="77777777" w:rsidR="00100688" w:rsidRPr="001B37B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8FF51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0B79EEA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864B3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D1C243B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6D95B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D3D85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DD967" w14:textId="77777777" w:rsidR="00100688" w:rsidRPr="001B37B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A2634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C484DF1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X.</w:t>
            </w:r>
          </w:p>
        </w:tc>
      </w:tr>
      <w:tr w:rsidR="00100688" w14:paraId="462C14FD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29861" w14:textId="77777777" w:rsidR="00100688" w:rsidRDefault="0010068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CBDB2" w14:textId="77777777" w:rsidR="00100688" w:rsidRDefault="00100688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62431" w14:textId="77777777" w:rsidR="00100688" w:rsidRPr="001B37B8" w:rsidRDefault="00100688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72D0F" w14:textId="77777777" w:rsidR="00100688" w:rsidRDefault="00100688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A78A0AA" w14:textId="77777777" w:rsidR="00100688" w:rsidRDefault="00100688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8A2A8" w14:textId="77777777" w:rsidR="00100688" w:rsidRDefault="00100688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644B51D" w14:textId="77777777" w:rsidR="00100688" w:rsidRDefault="00100688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4E836" w14:textId="77777777" w:rsidR="00100688" w:rsidRDefault="00100688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D3A47" w14:textId="77777777" w:rsidR="00100688" w:rsidRDefault="00100688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1ADC1" w14:textId="77777777" w:rsidR="00100688" w:rsidRPr="001B37B8" w:rsidRDefault="00100688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3979B" w14:textId="77777777" w:rsidR="00100688" w:rsidRDefault="00100688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36138993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DF52B" w14:textId="77777777" w:rsidR="00100688" w:rsidRDefault="0010068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3427F" w14:textId="77777777" w:rsidR="00100688" w:rsidRDefault="0010068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ACDBD" w14:textId="77777777" w:rsidR="00100688" w:rsidRPr="001B37B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3B011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B363EF1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950F6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543A3B0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B8B39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90650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40799" w14:textId="77777777" w:rsidR="00100688" w:rsidRPr="001B37B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45EEF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F5AD550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AB61368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1D Cap Y, 1F-6F Cap X și intrare Depou.</w:t>
            </w:r>
          </w:p>
        </w:tc>
      </w:tr>
      <w:tr w:rsidR="00100688" w14:paraId="170EE56F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18B92" w14:textId="77777777" w:rsidR="00100688" w:rsidRDefault="0010068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4183C" w14:textId="77777777" w:rsidR="00100688" w:rsidRDefault="0010068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2987B" w14:textId="77777777" w:rsidR="00100688" w:rsidRPr="001B37B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062A1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63479F4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759B7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64796D50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 D/ </w:t>
            </w:r>
          </w:p>
          <w:p w14:paraId="216379DF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71165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2F7B4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58E14" w14:textId="77777777" w:rsidR="00100688" w:rsidRPr="001B37B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88DBF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1E2DB97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- 6D, Cap Y.</w:t>
            </w:r>
          </w:p>
        </w:tc>
      </w:tr>
      <w:tr w:rsidR="00100688" w14:paraId="67AA7D74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481EE" w14:textId="77777777" w:rsidR="00100688" w:rsidRDefault="0010068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9608D" w14:textId="77777777" w:rsidR="00100688" w:rsidRDefault="0010068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9D9F1" w14:textId="77777777" w:rsidR="00100688" w:rsidRPr="001B37B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AA86D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90C2814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A4FDF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386F839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D9738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F2A7D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DF405" w14:textId="77777777" w:rsidR="00100688" w:rsidRPr="001B37B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75243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60BA449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Y.</w:t>
            </w:r>
          </w:p>
        </w:tc>
      </w:tr>
      <w:tr w:rsidR="00100688" w14:paraId="277EB40A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BAB6D" w14:textId="77777777" w:rsidR="00100688" w:rsidRDefault="0010068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C37BB" w14:textId="77777777" w:rsidR="00100688" w:rsidRDefault="00100688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2F78B" w14:textId="77777777" w:rsidR="00100688" w:rsidRPr="001B37B8" w:rsidRDefault="00100688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F7E04" w14:textId="77777777" w:rsidR="00100688" w:rsidRDefault="00100688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4FB23638" w14:textId="77777777" w:rsidR="00100688" w:rsidRDefault="00100688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6E939" w14:textId="77777777" w:rsidR="00100688" w:rsidRDefault="00100688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9BDF23F" w14:textId="77777777" w:rsidR="00100688" w:rsidRDefault="00100688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319C1" w14:textId="77777777" w:rsidR="00100688" w:rsidRDefault="00100688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FDACB" w14:textId="77777777" w:rsidR="00100688" w:rsidRDefault="00100688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9788F" w14:textId="77777777" w:rsidR="00100688" w:rsidRPr="001B37B8" w:rsidRDefault="00100688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2E57C" w14:textId="77777777" w:rsidR="00100688" w:rsidRDefault="00100688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0FA904E" w14:textId="77777777" w:rsidR="00100688" w:rsidRDefault="00100688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8D, 9D, 10D.</w:t>
            </w:r>
          </w:p>
        </w:tc>
      </w:tr>
      <w:tr w:rsidR="00100688" w14:paraId="67EF1D65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DA3D9" w14:textId="77777777" w:rsidR="00100688" w:rsidRDefault="0010068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3945C" w14:textId="77777777" w:rsidR="00100688" w:rsidRDefault="0010068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F6B62" w14:textId="77777777" w:rsidR="00100688" w:rsidRPr="001B37B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75FE5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D66D777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4D30F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3001D6B1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621E3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ED64A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F79AB" w14:textId="77777777" w:rsidR="00100688" w:rsidRPr="001B37B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B9C71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3ED76B1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la liniile 1D - 4D, Cap Y.</w:t>
            </w:r>
          </w:p>
        </w:tc>
      </w:tr>
      <w:tr w:rsidR="00100688" w14:paraId="59982AE8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79544" w14:textId="77777777" w:rsidR="00100688" w:rsidRDefault="0010068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628EB" w14:textId="77777777" w:rsidR="00100688" w:rsidRDefault="0010068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CA9B3" w14:textId="77777777" w:rsidR="00100688" w:rsidRPr="001B37B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6E1D7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162B639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55644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B32F6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EF36B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D0081" w14:textId="77777777" w:rsidR="00100688" w:rsidRPr="001B37B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903EB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6DE8D4F8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2ECA2" w14:textId="77777777" w:rsidR="00100688" w:rsidRDefault="0010068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CE157" w14:textId="77777777" w:rsidR="00100688" w:rsidRDefault="0010068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D7BF5" w14:textId="77777777" w:rsidR="00100688" w:rsidRPr="001B37B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92612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45D63FA1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3DB14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7087510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FEF1C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4C83C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26F15" w14:textId="77777777" w:rsidR="00100688" w:rsidRPr="001B37B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C1E78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A59B104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 1D - 5D și 1F - 5F.</w:t>
            </w:r>
          </w:p>
        </w:tc>
      </w:tr>
      <w:tr w:rsidR="00100688" w14:paraId="1599B200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F2B3A" w14:textId="77777777" w:rsidR="00100688" w:rsidRDefault="0010068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A10BC" w14:textId="77777777" w:rsidR="00100688" w:rsidRDefault="0010068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0CCC5" w14:textId="77777777" w:rsidR="00100688" w:rsidRPr="001B37B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C7E8E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DDFD105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298EF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7920D25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F3C41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74E18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BEFAB" w14:textId="77777777" w:rsidR="00100688" w:rsidRPr="001B37B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66431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32E6306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1F - 2F Cap Y.</w:t>
            </w:r>
          </w:p>
        </w:tc>
      </w:tr>
      <w:tr w:rsidR="00100688" w14:paraId="75B6A616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E7527" w14:textId="77777777" w:rsidR="00100688" w:rsidRDefault="0010068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13A21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FB91E" w14:textId="77777777" w:rsidR="00100688" w:rsidRPr="001B37B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D5F0F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6B48DE6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4AD64" w14:textId="77777777" w:rsidR="00100688" w:rsidRDefault="00100688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</w:t>
            </w:r>
          </w:p>
          <w:p w14:paraId="396C7A1E" w14:textId="77777777" w:rsidR="00100688" w:rsidRDefault="00100688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1195B1DC" w14:textId="77777777" w:rsidR="00100688" w:rsidRDefault="0010068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4FA0C" w14:textId="77777777" w:rsidR="00100688" w:rsidRPr="001B37B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96FE2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5FC8D" w14:textId="77777777" w:rsidR="00100688" w:rsidRPr="001B37B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6AA0E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1B21B53D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E935F" w14:textId="77777777" w:rsidR="00100688" w:rsidRDefault="0010068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8AD9A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8E429" w14:textId="77777777" w:rsidR="00100688" w:rsidRPr="001B37B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5AC12" w14:textId="77777777" w:rsidR="00100688" w:rsidRDefault="00100688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Bucureşti Griviţa</w:t>
            </w:r>
          </w:p>
          <w:p w14:paraId="19A70AB4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E, </w:t>
            </w:r>
          </w:p>
          <w:p w14:paraId="38525EE7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F90A5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F2CE3C8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B4153" w14:textId="77777777" w:rsidR="00100688" w:rsidRPr="001B37B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60CE7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9EE81" w14:textId="77777777" w:rsidR="00100688" w:rsidRPr="001B37B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FBCFA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76FF8461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2A6A5" w14:textId="77777777" w:rsidR="00100688" w:rsidRDefault="0010068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FFEB3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B157B" w14:textId="77777777" w:rsidR="00100688" w:rsidRPr="001B37B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404A6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FB31C89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A9181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E8CE49F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B6AAC" w14:textId="77777777" w:rsidR="00100688" w:rsidRPr="001B37B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82A30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76E3F" w14:textId="77777777" w:rsidR="00100688" w:rsidRPr="001B37B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D35A2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331719D4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6793F" w14:textId="77777777" w:rsidR="00100688" w:rsidRDefault="0010068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6310B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42D97" w14:textId="77777777" w:rsidR="00100688" w:rsidRPr="001B37B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5D558" w14:textId="77777777" w:rsidR="00100688" w:rsidRDefault="00100688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C56627D" w14:textId="77777777" w:rsidR="00100688" w:rsidRDefault="00100688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D473A" w14:textId="77777777" w:rsidR="00100688" w:rsidRDefault="00100688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D72529D" w14:textId="77777777" w:rsidR="00100688" w:rsidRDefault="00100688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82302" w14:textId="77777777" w:rsidR="00100688" w:rsidRPr="001B37B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3D2A1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4283A" w14:textId="77777777" w:rsidR="00100688" w:rsidRPr="001B37B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82CB0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2292544C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6B535" w14:textId="77777777" w:rsidR="00100688" w:rsidRDefault="0010068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267E6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8E4DB" w14:textId="77777777" w:rsidR="00100688" w:rsidRPr="001B37B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07A9A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4C9C4601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668F6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C655B9E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8835A" w14:textId="77777777" w:rsidR="00100688" w:rsidRPr="001B37B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4146C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04F78" w14:textId="77777777" w:rsidR="00100688" w:rsidRPr="001B37B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59F6F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10F06CEF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89B75" w14:textId="77777777" w:rsidR="00100688" w:rsidRDefault="0010068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0CC04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FA099" w14:textId="77777777" w:rsidR="00100688" w:rsidRPr="001B37B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1040B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E54FA95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DDEC6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DF8380F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B6107" w14:textId="77777777" w:rsidR="00100688" w:rsidRPr="001B37B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6319E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A5FC6" w14:textId="77777777" w:rsidR="00100688" w:rsidRPr="001B37B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925EB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3972EFDA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FC804" w14:textId="77777777" w:rsidR="00100688" w:rsidRDefault="0010068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92E54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2FD25" w14:textId="77777777" w:rsidR="00100688" w:rsidRPr="001B37B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649DC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F2C5974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0C3DB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78168731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D4C74" w14:textId="77777777" w:rsidR="00100688" w:rsidRPr="001B37B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AB61D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9444F" w14:textId="77777777" w:rsidR="00100688" w:rsidRPr="001B37B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E795E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09685CD5" w14:textId="77777777" w:rsidR="00100688" w:rsidRDefault="00100688">
      <w:pPr>
        <w:spacing w:before="40" w:after="40" w:line="192" w:lineRule="auto"/>
        <w:ind w:right="57"/>
        <w:rPr>
          <w:sz w:val="20"/>
        </w:rPr>
      </w:pPr>
    </w:p>
    <w:p w14:paraId="5A6B2B78" w14:textId="77777777" w:rsidR="00100688" w:rsidRDefault="00100688" w:rsidP="004F6534">
      <w:pPr>
        <w:pStyle w:val="Heading1"/>
        <w:spacing w:line="360" w:lineRule="auto"/>
      </w:pPr>
      <w:r>
        <w:t>LINIA 700</w:t>
      </w:r>
    </w:p>
    <w:p w14:paraId="5C6F8D9B" w14:textId="77777777" w:rsidR="00100688" w:rsidRDefault="00100688" w:rsidP="008B1A69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ARMĂŞEŞTI - URZICENI - FĂUREI - GALAŢI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5"/>
        <w:gridCol w:w="2203"/>
        <w:gridCol w:w="870"/>
        <w:gridCol w:w="755"/>
        <w:gridCol w:w="870"/>
        <w:gridCol w:w="755"/>
        <w:gridCol w:w="2489"/>
      </w:tblGrid>
      <w:tr w:rsidR="00100688" w14:paraId="3BF66EBD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86C8B" w14:textId="77777777" w:rsidR="00100688" w:rsidRDefault="0010068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8E649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77DE6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5B24D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22B61455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6CAFC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5F1AC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5424D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D769E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C3B95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71C95DA6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3178F" w14:textId="77777777" w:rsidR="00100688" w:rsidRDefault="0010068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BBB71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2A682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A9580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1F464C42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84402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5FE3A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700C9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619D3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9A8B1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337CD846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A90DB" w14:textId="77777777" w:rsidR="00100688" w:rsidRDefault="0010068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3FC98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E47A9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FDC5C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78759793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4E0A8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B696B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8064A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6053F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41CDB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A239E4E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11 şi 12.</w:t>
            </w:r>
          </w:p>
        </w:tc>
      </w:tr>
      <w:tr w:rsidR="00100688" w14:paraId="78FF45C3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1D4C6" w14:textId="77777777" w:rsidR="00100688" w:rsidRDefault="0010068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CA23C" w14:textId="77777777" w:rsidR="00100688" w:rsidRDefault="00100688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8A1FB" w14:textId="77777777" w:rsidR="00100688" w:rsidRDefault="00100688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AC6EB" w14:textId="77777777" w:rsidR="00100688" w:rsidRDefault="00100688" w:rsidP="00C505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DE9B4" w14:textId="77777777" w:rsidR="00100688" w:rsidRPr="00E4222D" w:rsidRDefault="00100688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225B9168" w14:textId="77777777" w:rsidR="00100688" w:rsidRPr="00E4222D" w:rsidRDefault="00100688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2DE615BA" w14:textId="77777777" w:rsidR="00100688" w:rsidRPr="00E4222D" w:rsidRDefault="00100688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6EDC5D54" w14:textId="77777777" w:rsidR="00100688" w:rsidRDefault="00100688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55AC7" w14:textId="77777777" w:rsidR="00100688" w:rsidRDefault="00100688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83020" w14:textId="77777777" w:rsidR="00100688" w:rsidRDefault="00100688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B1F6F" w14:textId="77777777" w:rsidR="00100688" w:rsidRDefault="00100688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196B4" w14:textId="77777777" w:rsidR="00100688" w:rsidRDefault="00100688" w:rsidP="00C505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2491AACA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449E4" w14:textId="77777777" w:rsidR="00100688" w:rsidRDefault="0010068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39A01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7DAAC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CEF2B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3EF03A09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F36F3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41BCD4A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F4E87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43ED3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AFDD1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81A9C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4670EBD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1D23D" w14:textId="77777777" w:rsidR="00100688" w:rsidRDefault="0010068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B333E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9BD7F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7982A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393553BB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A09EB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0BB662C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și 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B6BBD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135FC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0D5FE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E5C1F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55384C1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4D4D2" w14:textId="77777777" w:rsidR="00100688" w:rsidRDefault="0010068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57932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74537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6FE7C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287DBB08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CEF87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5 </w:t>
            </w:r>
          </w:p>
          <w:p w14:paraId="25FE1524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DCCBD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42D27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4F760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2FF49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3612812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BED83" w14:textId="77777777" w:rsidR="00100688" w:rsidRDefault="0010068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3AEA8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02471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2F2D8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405B229C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B81DC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2C17778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13 și 21 </w:t>
            </w:r>
          </w:p>
          <w:p w14:paraId="5310DFF5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C8EAB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A120E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39E6A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147F6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14F3AE4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06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1BEBC" w14:textId="77777777" w:rsidR="00100688" w:rsidRDefault="0010068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F1F05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5CBDE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B07AC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71D22D6B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55D34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1, </w:t>
            </w:r>
          </w:p>
          <w:p w14:paraId="5F756D21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 şi 27 </w:t>
            </w:r>
          </w:p>
          <w:p w14:paraId="36E871A4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C7493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0F6A2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2666A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FC7E0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0A56A2A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17B5C" w14:textId="77777777" w:rsidR="00100688" w:rsidRDefault="0010068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660A6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68D2F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3057D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12D655D8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7F33F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B7F12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69E72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94B24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461BF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5F30201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B6E00" w14:textId="77777777" w:rsidR="00100688" w:rsidRDefault="0010068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7B91A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4D3FD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57DEE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24ECF864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1E181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  <w:p w14:paraId="0D34EF27" w14:textId="77777777" w:rsidR="00100688" w:rsidRPr="00B401EA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7641D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8882B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CDF72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4DBC7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424B7E4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BA7B6" w14:textId="77777777" w:rsidR="00100688" w:rsidRDefault="0010068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DC209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9DA12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F8F54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235A3221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1E0B2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14</w:t>
            </w:r>
          </w:p>
          <w:p w14:paraId="3855FC28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76F29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04F8F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90EB8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686BA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095EDFC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7B15F" w14:textId="77777777" w:rsidR="00100688" w:rsidRDefault="0010068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C6BF8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6D67F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F91F6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514F83AD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B60AE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4</w:t>
            </w:r>
          </w:p>
          <w:p w14:paraId="0238F571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10 pe directă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C97D6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9D7E4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C2CEE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47DE7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liniile 2 - 9 Cap Y.</w:t>
            </w:r>
          </w:p>
        </w:tc>
      </w:tr>
      <w:tr w:rsidR="00100688" w14:paraId="421CEAD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BE5D5" w14:textId="77777777" w:rsidR="00100688" w:rsidRDefault="0010068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CDE9E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51CC1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CEB49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0FEB1AD3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0D92F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4</w:t>
            </w:r>
          </w:p>
          <w:p w14:paraId="0948B353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10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4230F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1E139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A1B53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73444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liniile 2 - 9 Cap Y.</w:t>
            </w:r>
          </w:p>
        </w:tc>
      </w:tr>
      <w:tr w:rsidR="00100688" w14:paraId="659AEB2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B4281" w14:textId="77777777" w:rsidR="00100688" w:rsidRDefault="0010068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3325F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02261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3C21A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633A1145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57C40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  <w:p w14:paraId="5E6C8A93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inclu-</w:t>
            </w:r>
          </w:p>
          <w:p w14:paraId="050D15C1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siv sch. 35 și 32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83340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3098B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21DE5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1B288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256A14B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C8959" w14:textId="77777777" w:rsidR="00100688" w:rsidRDefault="0010068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DBBB3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6ADDA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85D4A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Mogoșoaia - </w:t>
            </w:r>
          </w:p>
          <w:p w14:paraId="58EF923C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9E408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DF7BF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64981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13+071</w:t>
            </w:r>
          </w:p>
          <w:p w14:paraId="764EC203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5D95C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08A65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100688" w14:paraId="16E01AE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98A04" w14:textId="77777777" w:rsidR="00100688" w:rsidRDefault="0010068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0BDFB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509D8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77E22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Mogoșoaia - </w:t>
            </w:r>
          </w:p>
          <w:p w14:paraId="07AEAFF4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0CFB3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CD85F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5A641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15+800</w:t>
            </w:r>
          </w:p>
          <w:p w14:paraId="0F97DB1E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DB6A9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5440A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00688" w14:paraId="298B489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4357B" w14:textId="77777777" w:rsidR="00100688" w:rsidRDefault="0010068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4804F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B1B42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19488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Mogoșoaia - </w:t>
            </w:r>
          </w:p>
          <w:p w14:paraId="156C1248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604B5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F8890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70369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  <w:p w14:paraId="142A99CE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22+120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B3254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686B9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100688" w14:paraId="1086F60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D8DF8" w14:textId="77777777" w:rsidR="00100688" w:rsidRDefault="0010068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C4242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68550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535C3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Fierbinţi</w:t>
            </w:r>
          </w:p>
          <w:p w14:paraId="698C62AA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1F218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1507E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9E072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433C2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251BF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2E0B0CC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99575" w14:textId="77777777" w:rsidR="00100688" w:rsidRDefault="0010068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76958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  <w:p w14:paraId="3E612584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91CE9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6D5F6" w14:textId="77777777" w:rsidR="00100688" w:rsidRDefault="00100688" w:rsidP="00217FCE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</w:rPr>
              <w:t>Dridu –</w:t>
            </w:r>
          </w:p>
          <w:p w14:paraId="2A4B0480" w14:textId="77777777" w:rsidR="00100688" w:rsidRDefault="00100688" w:rsidP="00217FC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87CF1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DE63E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6B74E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322EC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F8DAE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00688" w14:paraId="368A09A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6DDF9" w14:textId="77777777" w:rsidR="00100688" w:rsidRDefault="0010068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EA0EE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58+500</w:t>
            </w:r>
          </w:p>
          <w:p w14:paraId="13608D86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216F5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7A793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</w:rPr>
              <w:t>Dridu –</w:t>
            </w:r>
          </w:p>
          <w:p w14:paraId="54445B89" w14:textId="77777777" w:rsidR="00100688" w:rsidRPr="008A1A04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88C41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9929F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AC504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4E99F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330F4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00688" w14:paraId="2C78E8B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260F4" w14:textId="77777777" w:rsidR="00100688" w:rsidRDefault="0010068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E5D70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63+720</w:t>
            </w:r>
          </w:p>
          <w:p w14:paraId="7D0361A2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57CCA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10B75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 xml:space="preserve">Ax. </w:t>
            </w:r>
            <w:r>
              <w:rPr>
                <w:b/>
                <w:bCs/>
                <w:spacing w:val="-4"/>
                <w:sz w:val="20"/>
                <w:szCs w:val="20"/>
              </w:rPr>
              <w:t>Hm Armășești –</w:t>
            </w:r>
          </w:p>
          <w:p w14:paraId="34313237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02FFC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DC5BE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7D2C8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E0471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D4F53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804 se va citi poziția Km 48+170 – 55+000</w:t>
            </w:r>
          </w:p>
        </w:tc>
      </w:tr>
      <w:tr w:rsidR="00100688" w14:paraId="6554378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370FE" w14:textId="77777777" w:rsidR="00100688" w:rsidRDefault="0010068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29DF0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135+550</w:t>
            </w:r>
          </w:p>
          <w:p w14:paraId="29C1B59D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135+610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10F12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BE082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Ruşeţu -</w:t>
            </w:r>
          </w:p>
          <w:p w14:paraId="5E30B331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74216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EECF4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537DC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CF05A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D893C" w14:textId="77777777" w:rsidR="00100688" w:rsidRPr="00C20CA5" w:rsidRDefault="0010068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20CA5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C20CA5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0A8682CA" w14:textId="77777777" w:rsidR="00100688" w:rsidRPr="00EB107D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B107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67DBBD3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22B93" w14:textId="77777777" w:rsidR="00100688" w:rsidRDefault="0010068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E8CD5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D868C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F610F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663B4FC4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011CF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267F27D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E7968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45603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472A6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F4809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91B5352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858204A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4 - 8 st. Făurei, Cap X.</w:t>
            </w:r>
          </w:p>
        </w:tc>
      </w:tr>
      <w:tr w:rsidR="00100688" w14:paraId="52F570D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74E22" w14:textId="77777777" w:rsidR="00100688" w:rsidRDefault="0010068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D560D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705B198B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FEE31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1C204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1ECCE2CE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(zonă aparate de cale Cap X aferente </w:t>
            </w:r>
          </w:p>
          <w:p w14:paraId="3525BA06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liniei 3 directe)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E5312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599AD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56E44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4208A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10F18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13, 19, 25 </w:t>
            </w:r>
          </w:p>
          <w:p w14:paraId="39ECF811" w14:textId="77777777" w:rsidR="00100688" w:rsidRPr="00C401D9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35 Cap X. </w:t>
            </w:r>
          </w:p>
        </w:tc>
      </w:tr>
      <w:tr w:rsidR="00100688" w14:paraId="3660CF6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647E3" w14:textId="77777777" w:rsidR="00100688" w:rsidRDefault="0010068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0A541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0ADFF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FBB05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Brăila</w:t>
            </w:r>
          </w:p>
          <w:p w14:paraId="57968F2C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</w:t>
            </w:r>
          </w:p>
          <w:p w14:paraId="45FF7B74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primiri – expedieri </w:t>
            </w:r>
          </w:p>
          <w:p w14:paraId="752FDD44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86886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CDEA909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 / 88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77545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A97FB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54FB3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F65DD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Afectrează intrări – ieşiri la liniile 5 – 7 </w:t>
            </w:r>
          </w:p>
          <w:p w14:paraId="11138EFA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100688" w14:paraId="68500C2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29B28" w14:textId="77777777" w:rsidR="00100688" w:rsidRDefault="0010068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73275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7A60C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9D16E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Brăila-Baldovinești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45634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C02CD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43A41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230+200</w:t>
            </w:r>
          </w:p>
          <w:p w14:paraId="74ABA9E6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1D809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9B84B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00688" w14:paraId="51E8B84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1EF3E8F" w14:textId="77777777" w:rsidR="00100688" w:rsidRDefault="0010068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FE099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80F98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B1507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Vădeni</w:t>
            </w:r>
          </w:p>
          <w:p w14:paraId="7B82B370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AC04E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63204A79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5F180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EAAC4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A174A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C55EA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047620A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7F2D741" w14:textId="77777777" w:rsidR="00100688" w:rsidRDefault="0010068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8D9CA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241+300</w:t>
            </w:r>
          </w:p>
          <w:p w14:paraId="2207F9EB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B768D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FD251" w14:textId="77777777" w:rsidR="00100688" w:rsidRDefault="00100688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Vădeni -</w:t>
            </w:r>
          </w:p>
          <w:p w14:paraId="28C45820" w14:textId="77777777" w:rsidR="00100688" w:rsidRDefault="00100688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59048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CC6AA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E3D8D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C233D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0ACE9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00688" w14:paraId="516FFBD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2CEFDAF" w14:textId="77777777" w:rsidR="00100688" w:rsidRDefault="0010068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6EEB4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037D9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B4C1C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Vădeni -</w:t>
            </w:r>
          </w:p>
          <w:p w14:paraId="74B3A490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D12B6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3A743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47254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246+100</w:t>
            </w:r>
          </w:p>
          <w:p w14:paraId="4892FB2C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246+370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AAE29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8394F" w14:textId="77777777" w:rsidR="00100688" w:rsidRPr="00C20CA5" w:rsidRDefault="0010068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20CA5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C20CA5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4B7B3A14" w14:textId="77777777" w:rsidR="00100688" w:rsidRPr="00EB107D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B107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6C0C516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C3FA4" w14:textId="77777777" w:rsidR="00100688" w:rsidRDefault="0010068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251B0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4C858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6B806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2B0EB923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15053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54D36D79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17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B9565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F26C0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E4C2B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D0535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23D9832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0049D1E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 6 - 8.</w:t>
            </w:r>
          </w:p>
        </w:tc>
      </w:tr>
      <w:tr w:rsidR="00100688" w14:paraId="43E15AA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BBD87" w14:textId="77777777" w:rsidR="00100688" w:rsidRDefault="0010068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2A71C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18017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BBE8E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40FA4360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78208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414443AC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21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5045C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52652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BFD05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66B80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pe teren. Afectează intrări - ieşiri </w:t>
            </w:r>
          </w:p>
          <w:p w14:paraId="69F700AA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100688" w14:paraId="1137AA4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F1A19" w14:textId="77777777" w:rsidR="00100688" w:rsidRDefault="0010068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906B9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3D8A5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B324B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6EE546ED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EF093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TDJ </w:t>
            </w:r>
          </w:p>
          <w:p w14:paraId="3FC0289F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20 / 24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320EC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2CA50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82AF7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51FA6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83BD595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A7D8A66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</w:t>
            </w:r>
          </w:p>
          <w:p w14:paraId="5D3339A7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primiri-expedieri Cap Y.</w:t>
            </w:r>
          </w:p>
        </w:tc>
      </w:tr>
      <w:tr w:rsidR="00100688" w14:paraId="0C2EA91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BAA14" w14:textId="77777777" w:rsidR="00100688" w:rsidRDefault="0010068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87DA8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97F4D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5B50B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169F3B71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82CB9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TDJ </w:t>
            </w:r>
          </w:p>
          <w:p w14:paraId="3598AAC5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14 / 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C2142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4A4B6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FBBC0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28239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53ABDDD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992BC79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1 - 8 </w:t>
            </w:r>
          </w:p>
          <w:p w14:paraId="3D554B18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100688" w14:paraId="2934E0B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9BB3B" w14:textId="77777777" w:rsidR="00100688" w:rsidRDefault="0010068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0CB81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C047C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4BCD2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780CB1D5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F27A6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0DB1A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25F71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45A93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3A228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11A08976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6C63ECB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6 - 8  </w:t>
            </w:r>
          </w:p>
          <w:p w14:paraId="0E63E42A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</w:rPr>
              <w:t>.</w:t>
            </w:r>
          </w:p>
        </w:tc>
      </w:tr>
      <w:tr w:rsidR="00100688" w14:paraId="0725536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ECFC8" w14:textId="77777777" w:rsidR="00100688" w:rsidRDefault="0010068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6280A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ACF30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B5030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287FFC8F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8B97D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0CB72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9C8DA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B3760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83219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5726A2DA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04260C3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7 - 8  </w:t>
            </w:r>
          </w:p>
          <w:p w14:paraId="0D86CAF8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</w:rPr>
              <w:t>.</w:t>
            </w:r>
          </w:p>
        </w:tc>
      </w:tr>
      <w:tr w:rsidR="00100688" w14:paraId="2887415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E61CF" w14:textId="77777777" w:rsidR="00100688" w:rsidRDefault="0010068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B0CBB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45FBD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9AE87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Filești</w:t>
            </w:r>
          </w:p>
          <w:p w14:paraId="612934DA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D77CD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călcâi sch. 12 la </w:t>
            </w:r>
          </w:p>
          <w:p w14:paraId="3F499677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 sch. 26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E2668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408B8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F69BD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84AE7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F6E788D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C13A3FF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3, 4 și 6 Cap Y și peste sch. 16, 18 și TDJ 22/24.</w:t>
            </w:r>
          </w:p>
        </w:tc>
      </w:tr>
      <w:tr w:rsidR="00100688" w14:paraId="56FC991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22F98" w14:textId="77777777" w:rsidR="00100688" w:rsidRDefault="0010068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8D2A0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5405B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2C332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Galaţi Călători</w:t>
            </w:r>
          </w:p>
          <w:p w14:paraId="19470A5E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56A46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AED20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7BB77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FB214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F67D4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6DF238F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0963DC06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9 - 11.</w:t>
            </w:r>
          </w:p>
        </w:tc>
      </w:tr>
    </w:tbl>
    <w:p w14:paraId="3388CE35" w14:textId="77777777" w:rsidR="00100688" w:rsidRDefault="00100688">
      <w:pPr>
        <w:spacing w:before="40" w:after="40" w:line="192" w:lineRule="auto"/>
        <w:ind w:right="57"/>
        <w:rPr>
          <w:sz w:val="20"/>
        </w:rPr>
      </w:pPr>
    </w:p>
    <w:p w14:paraId="48060DDF" w14:textId="77777777" w:rsidR="00100688" w:rsidRDefault="00100688" w:rsidP="00BD4423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701</w:t>
      </w:r>
    </w:p>
    <w:p w14:paraId="2B4F1169" w14:textId="77777777" w:rsidR="00100688" w:rsidRDefault="00100688" w:rsidP="00AA1818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BUZĂU - FĂUREI - ŢĂNDĂREI</w:t>
      </w:r>
    </w:p>
    <w:tbl>
      <w:tblPr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2"/>
        <w:gridCol w:w="875"/>
        <w:gridCol w:w="754"/>
        <w:gridCol w:w="2201"/>
        <w:gridCol w:w="869"/>
        <w:gridCol w:w="765"/>
        <w:gridCol w:w="869"/>
        <w:gridCol w:w="755"/>
        <w:gridCol w:w="2490"/>
      </w:tblGrid>
      <w:tr w:rsidR="00100688" w14:paraId="63429776" w14:textId="77777777">
        <w:trPr>
          <w:cantSplit/>
          <w:trHeight w:val="1542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BA41E" w14:textId="77777777" w:rsidR="00100688" w:rsidRDefault="0010068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3C480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645C8" w14:textId="77777777" w:rsidR="00100688" w:rsidRPr="001304AF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FD6FC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2C574668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4DAD9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25BC9338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4E68A3C2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F3035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915DB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839AB" w14:textId="77777777" w:rsidR="00100688" w:rsidRPr="001304AF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9170E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2E66E4C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D2216E6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1FD565BA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58AC40E6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diagonala 54  - 70.</w:t>
            </w:r>
          </w:p>
        </w:tc>
      </w:tr>
      <w:tr w:rsidR="00100688" w14:paraId="43B8CF22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976E4" w14:textId="77777777" w:rsidR="00100688" w:rsidRDefault="0010068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2C752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55AFF" w14:textId="77777777" w:rsidR="00100688" w:rsidRPr="001304AF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0CA0B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04C3E6EF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F179E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28B9FC77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56 / 60 </w:t>
            </w:r>
          </w:p>
          <w:p w14:paraId="02172292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5FD80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AF5C3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317A6" w14:textId="77777777" w:rsidR="00100688" w:rsidRPr="001304AF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F2507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84C62B2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057328C0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la liniile </w:t>
            </w:r>
          </w:p>
          <w:p w14:paraId="2DEEF850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6 - 15.</w:t>
            </w:r>
          </w:p>
        </w:tc>
      </w:tr>
      <w:tr w:rsidR="00100688" w14:paraId="21DEDA27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F1C6D" w14:textId="77777777" w:rsidR="00100688" w:rsidRDefault="0010068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2499B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128+950</w:t>
            </w:r>
          </w:p>
          <w:p w14:paraId="696E8823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995D5" w14:textId="77777777" w:rsidR="00100688" w:rsidRPr="001304AF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5F487" w14:textId="77777777" w:rsidR="00100688" w:rsidRDefault="00100688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62A2CB50" w14:textId="77777777" w:rsidR="00100688" w:rsidRDefault="00100688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 peste sch. 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EA809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1314B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CE3C8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B722F" w14:textId="77777777" w:rsidR="00100688" w:rsidRPr="001304AF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838BC" w14:textId="77777777" w:rsidR="00100688" w:rsidRPr="006A2576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Afectează L. 701 I </w:t>
            </w:r>
          </w:p>
          <w:p w14:paraId="37B55EF6" w14:textId="77777777" w:rsidR="00100688" w:rsidRPr="006A2576" w:rsidRDefault="00100688" w:rsidP="006A2576">
            <w:pPr>
              <w:spacing w:before="40" w:after="40" w:line="276" w:lineRule="auto"/>
              <w:ind w:right="57"/>
              <w:rPr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 Buzău - Buzău Sud și linia 5 St. Buzău</w:t>
            </w:r>
            <w:r w:rsidRPr="006A2576">
              <w:rPr>
                <w:i/>
                <w:iCs/>
                <w:sz w:val="20"/>
              </w:rPr>
              <w:t xml:space="preserve"> </w:t>
            </w:r>
          </w:p>
          <w:p w14:paraId="4408D4F7" w14:textId="77777777" w:rsidR="00100688" w:rsidRDefault="00100688" w:rsidP="006A2576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00688" w14:paraId="16F46990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3DC83" w14:textId="77777777" w:rsidR="00100688" w:rsidRDefault="0010068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F7F54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  <w:p w14:paraId="1C94AF88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EAB2F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9D516" w14:textId="77777777" w:rsidR="00100688" w:rsidRDefault="00100688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- Buzău Sud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06A81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2DBF0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C5072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6D91D" w14:textId="77777777" w:rsidR="00100688" w:rsidRPr="001304AF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4141E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00688" w14:paraId="34F2FDF9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288AA" w14:textId="77777777" w:rsidR="00100688" w:rsidRDefault="0010068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1A2F2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  <w:p w14:paraId="2294F8CE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9B6F9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D5AE1" w14:textId="77777777" w:rsidR="00100688" w:rsidRDefault="00100688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 Sud linia 3 directă și zonă aparate cale Cap X și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43D35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D016F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CB75F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38C41" w14:textId="77777777" w:rsidR="00100688" w:rsidRPr="001304AF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8842A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00688" w14:paraId="13100245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61491" w14:textId="77777777" w:rsidR="00100688" w:rsidRDefault="0010068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FFA16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  <w:p w14:paraId="7C39D7AF" w14:textId="77777777" w:rsidR="00100688" w:rsidRDefault="00100688" w:rsidP="001904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44F88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BF117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Sud - Cilibia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CF3A5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BD730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B028A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D2128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DB7C5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00688" w14:paraId="6D8BA0E9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3D4B9" w14:textId="77777777" w:rsidR="00100688" w:rsidRDefault="0010068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4BE3C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  <w:p w14:paraId="44B2D565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1561D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168E1" w14:textId="77777777" w:rsidR="00100688" w:rsidRPr="001904F7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1904F7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1904F7">
              <w:rPr>
                <w:b/>
                <w:bCs/>
                <w:sz w:val="20"/>
                <w:szCs w:val="20"/>
              </w:rPr>
              <w:t>m.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b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1904F7">
              <w:rPr>
                <w:b/>
                <w:bCs/>
                <w:sz w:val="20"/>
                <w:szCs w:val="20"/>
              </w:rPr>
              <w:t xml:space="preserve">a </w:t>
            </w:r>
            <w:r w:rsidRPr="001904F7">
              <w:rPr>
                <w:b/>
                <w:bCs/>
                <w:spacing w:val="4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- 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1904F7">
              <w:rPr>
                <w:b/>
                <w:bCs/>
                <w:sz w:val="20"/>
                <w:szCs w:val="20"/>
              </w:rPr>
              <w:t>ia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2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rect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ș</w:t>
            </w:r>
            <w:r w:rsidRPr="001904F7">
              <w:rPr>
                <w:b/>
                <w:bCs/>
                <w:sz w:val="20"/>
                <w:szCs w:val="20"/>
              </w:rPr>
              <w:t xml:space="preserve">i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1904F7">
              <w:rPr>
                <w:b/>
                <w:bCs/>
                <w:sz w:val="20"/>
                <w:szCs w:val="20"/>
              </w:rPr>
              <w:t>e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1904F7">
              <w:rPr>
                <w:b/>
                <w:bCs/>
                <w:sz w:val="20"/>
                <w:szCs w:val="20"/>
              </w:rPr>
              <w:t xml:space="preserve">e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X</w:t>
            </w:r>
            <w:r w:rsidRPr="001904F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1717B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B4B56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5D8F1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05FF5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DFBA4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9, 12, 8, 4 din Hm Cilibia Cap X și Y. Fără inductori. </w:t>
            </w:r>
          </w:p>
        </w:tc>
      </w:tr>
      <w:tr w:rsidR="00100688" w14:paraId="55CFC1B1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8FEC9" w14:textId="77777777" w:rsidR="00100688" w:rsidRDefault="0010068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32D7B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  <w:p w14:paraId="42346D99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D5CF9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4A6DB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Cilibia - C.A. Rosetti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1F6B3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21461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4C7E6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5835E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D8B90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00688" w14:paraId="76EEE8CC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68DDA" w14:textId="77777777" w:rsidR="00100688" w:rsidRDefault="0010068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CA2EA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  <w:p w14:paraId="46C29FC2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7AA85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59061" w14:textId="77777777" w:rsidR="00100688" w:rsidRPr="00DA3842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DA3842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DA3842">
              <w:rPr>
                <w:b/>
                <w:bCs/>
                <w:sz w:val="20"/>
                <w:szCs w:val="20"/>
              </w:rPr>
              <w:t>m.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C.A.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R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sett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li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DA3842">
              <w:rPr>
                <w:b/>
                <w:bCs/>
                <w:sz w:val="20"/>
                <w:szCs w:val="20"/>
              </w:rPr>
              <w:t>a 1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irect</w:t>
            </w:r>
            <w:r w:rsidRPr="00DA3842">
              <w:rPr>
                <w:b/>
                <w:bCs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DA3842">
              <w:rPr>
                <w:b/>
                <w:bCs/>
                <w:sz w:val="20"/>
                <w:szCs w:val="20"/>
              </w:rPr>
              <w:t xml:space="preserve">a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z w:val="20"/>
                <w:szCs w:val="20"/>
              </w:rPr>
              <w:t>p X</w:t>
            </w:r>
            <w:r w:rsidRPr="00DA384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08777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9E334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E2F36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604FC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9ED45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F7052F8" w14:textId="77777777" w:rsidR="00100688" w:rsidRDefault="00100688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2, și 6 Cap X și Y din </w:t>
            </w:r>
            <w:r w:rsidRPr="00B56D0E">
              <w:rPr>
                <w:b/>
                <w:bCs/>
                <w:i/>
                <w:iCs/>
                <w:sz w:val="20"/>
              </w:rPr>
              <w:t>Hm C.A. Rosetti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  <w:p w14:paraId="732BEB4D" w14:textId="77777777" w:rsidR="00100688" w:rsidRDefault="00100688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00688" w14:paraId="34978D20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5D5D1" w14:textId="77777777" w:rsidR="00100688" w:rsidRDefault="0010068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88892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  <w:p w14:paraId="672C141D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C9CE4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B9012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C.A. Rosetti - Făurei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2FA0D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F93C5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4DE9B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CCBAE" w14:textId="77777777" w:rsidR="00100688" w:rsidRPr="001304AF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EB737" w14:textId="77777777" w:rsidR="00100688" w:rsidRPr="00175A24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00688" w14:paraId="16F934F6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DDDCA" w14:textId="77777777" w:rsidR="00100688" w:rsidRDefault="0010068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26E10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28455A4B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5BA1A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13C87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 linia 3 directă Cap X, zona aparate de cale.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BF305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6B08D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FF1BB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96AF9" w14:textId="77777777" w:rsidR="00100688" w:rsidRPr="001304AF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9BCB4" w14:textId="77777777" w:rsidR="00100688" w:rsidRPr="00175A24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00688" w14:paraId="54B99E23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186AC" w14:textId="77777777" w:rsidR="00100688" w:rsidRDefault="0010068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8755D" w14:textId="77777777" w:rsidR="00100688" w:rsidRDefault="00100688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B3473" w14:textId="77777777" w:rsidR="00100688" w:rsidRDefault="00100688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7D414" w14:textId="77777777" w:rsidR="00100688" w:rsidRDefault="00100688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547FD4DD" w14:textId="77777777" w:rsidR="00100688" w:rsidRDefault="00100688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5F4B5" w14:textId="77777777" w:rsidR="00100688" w:rsidRDefault="00100688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059961A" w14:textId="77777777" w:rsidR="00100688" w:rsidRDefault="00100688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02ED2" w14:textId="77777777" w:rsidR="00100688" w:rsidRDefault="00100688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12426" w14:textId="77777777" w:rsidR="00100688" w:rsidRDefault="00100688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4BB5F" w14:textId="77777777" w:rsidR="00100688" w:rsidRPr="001304AF" w:rsidRDefault="00100688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4DED6" w14:textId="77777777" w:rsidR="00100688" w:rsidRDefault="00100688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BB5A1D7" w14:textId="77777777" w:rsidR="00100688" w:rsidRDefault="00100688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20E96BD" w14:textId="77777777" w:rsidR="00100688" w:rsidRPr="00175A24" w:rsidRDefault="00100688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st. </w:t>
            </w:r>
            <w:r w:rsidRPr="00B9104F">
              <w:rPr>
                <w:b/>
                <w:bCs/>
                <w:i/>
                <w:iCs/>
                <w:sz w:val="20"/>
              </w:rPr>
              <w:t xml:space="preserve">Făurei </w:t>
            </w:r>
          </w:p>
        </w:tc>
      </w:tr>
      <w:tr w:rsidR="00100688" w14:paraId="3C7D4CB2" w14:textId="77777777">
        <w:trPr>
          <w:cantSplit/>
          <w:trHeight w:val="278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47782" w14:textId="77777777" w:rsidR="00100688" w:rsidRDefault="0010068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9AB6B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1DEA4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73150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5F8BAE17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29501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43B0960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și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382AF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97978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5E136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DAEC2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9160FAA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E638F4D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1 - 3 st. </w:t>
            </w:r>
            <w:r w:rsidRPr="00B9104F">
              <w:rPr>
                <w:b/>
                <w:bCs/>
                <w:i/>
                <w:iCs/>
                <w:sz w:val="20"/>
              </w:rPr>
              <w:t>Făurei Cap X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100688" w14:paraId="5EC53AD6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42CB2" w14:textId="77777777" w:rsidR="00100688" w:rsidRDefault="0010068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36EF3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4224B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44BB2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0C98CB34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83935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22778800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59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92CC8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7EB1F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3BE67" w14:textId="77777777" w:rsidR="00100688" w:rsidRPr="001304AF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C73D3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9D4298A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B4A5C57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7 - 8.</w:t>
            </w:r>
          </w:p>
        </w:tc>
      </w:tr>
      <w:tr w:rsidR="00100688" w14:paraId="343E3781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F1DA6" w14:textId="77777777" w:rsidR="00100688" w:rsidRDefault="0010068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15772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4B111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9AE5F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33A25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A69CC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96E1B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4AA1E816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16B82" w14:textId="77777777" w:rsidR="00100688" w:rsidRPr="001304AF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63A10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00688" w14:paraId="76F30CD5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41279" w14:textId="77777777" w:rsidR="00100688" w:rsidRDefault="0010068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59828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2CCAF519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98D43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CFA43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9BBA7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0B672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3FB28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71784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E0D5B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00688" w14:paraId="4A42A4DD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05118" w14:textId="77777777" w:rsidR="00100688" w:rsidRDefault="0010068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40086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509B8" w14:textId="77777777" w:rsidR="00100688" w:rsidRPr="001304AF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2A732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2C24EA5A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F5996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5C5C8FA1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61 / 63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EFFE8" w14:textId="77777777" w:rsidR="00100688" w:rsidRPr="00CA3079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A3079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C611E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67CB7" w14:textId="77777777" w:rsidR="00100688" w:rsidRPr="001304AF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B3088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74196CB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şi 8.</w:t>
            </w:r>
          </w:p>
        </w:tc>
      </w:tr>
      <w:tr w:rsidR="00100688" w14:paraId="142EB4C9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B982F" w14:textId="77777777" w:rsidR="00100688" w:rsidRDefault="0010068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A447A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57+300</w:t>
            </w:r>
          </w:p>
          <w:p w14:paraId="66B1CA78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148BE" w14:textId="77777777" w:rsidR="00100688" w:rsidRPr="001304AF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07120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344092C5" w14:textId="77777777" w:rsidR="00100688" w:rsidRPr="00180EA2" w:rsidRDefault="00100688">
            <w:pPr>
              <w:spacing w:before="40" w:after="40" w:line="276" w:lineRule="auto"/>
              <w:ind w:left="57" w:right="57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15 / 19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B679C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28F8E" w14:textId="77777777" w:rsidR="00100688" w:rsidRPr="00CA3079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A2A28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005C5" w14:textId="77777777" w:rsidR="00100688" w:rsidRPr="001304AF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A03C0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3AEA489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5DEACFB1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și spre Fir I Murgeanca - Țăndărei la și de la linia III Țăndărei.</w:t>
            </w:r>
          </w:p>
        </w:tc>
      </w:tr>
      <w:tr w:rsidR="00100688" w14:paraId="01400504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A43AE" w14:textId="77777777" w:rsidR="00100688" w:rsidRDefault="0010068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3610B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EE658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7A7D8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625ED632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10 / 14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C1600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4F609" w14:textId="77777777" w:rsidR="00100688" w:rsidRPr="00CA3079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F90CF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0EB3315D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9804D" w14:textId="77777777" w:rsidR="00100688" w:rsidRPr="001304AF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BB056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FE8AD15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5C44D04D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6F7F35C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100688" w14:paraId="5C80CAB0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D0FD8" w14:textId="77777777" w:rsidR="00100688" w:rsidRDefault="0010068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59D72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60ACD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91750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47F044C9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B9BFF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71EC82B0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15 / 19</w:t>
            </w:r>
          </w:p>
          <w:p w14:paraId="195EA036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4FE46" w14:textId="77777777" w:rsidR="00100688" w:rsidRPr="00CA3079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BA849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3BEBB" w14:textId="77777777" w:rsidR="00100688" w:rsidRPr="001304AF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8C6FA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3F643C2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la liniile 1 - 2 </w:t>
            </w:r>
          </w:p>
          <w:p w14:paraId="39922246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st. Țăndărei și </w:t>
            </w:r>
          </w:p>
          <w:p w14:paraId="3639A522" w14:textId="77777777" w:rsidR="00100688" w:rsidRPr="00B71446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firul II la liniile 1 - 3 .</w:t>
            </w:r>
          </w:p>
        </w:tc>
      </w:tr>
    </w:tbl>
    <w:p w14:paraId="53ECAAC3" w14:textId="77777777" w:rsidR="00100688" w:rsidRDefault="00100688">
      <w:pPr>
        <w:tabs>
          <w:tab w:val="left" w:pos="6382"/>
        </w:tabs>
        <w:rPr>
          <w:sz w:val="20"/>
        </w:rPr>
      </w:pPr>
    </w:p>
    <w:p w14:paraId="4379B2F4" w14:textId="77777777" w:rsidR="00100688" w:rsidRDefault="00100688" w:rsidP="00F0370D">
      <w:pPr>
        <w:pStyle w:val="Heading1"/>
        <w:spacing w:line="360" w:lineRule="auto"/>
      </w:pPr>
      <w:r>
        <w:t>LINIA 800</w:t>
      </w:r>
    </w:p>
    <w:p w14:paraId="2ED3227E" w14:textId="77777777" w:rsidR="00100688" w:rsidRDefault="00100688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100688" w14:paraId="1AFFA35E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DF0C2B" w14:textId="77777777" w:rsidR="00100688" w:rsidRDefault="001006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E2CA01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6C4FEC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42D61D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431D1E61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235537" w14:textId="77777777" w:rsidR="00100688" w:rsidRDefault="00100688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8900FD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F7B3DD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BC09D7" w14:textId="77777777" w:rsidR="00100688" w:rsidRPr="008D08DE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D24DCE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5F8EC9AE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2B0438" w14:textId="77777777" w:rsidR="00100688" w:rsidRDefault="001006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4DC596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A20540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B04888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4EDB72E8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D3FE87" w14:textId="77777777" w:rsidR="00100688" w:rsidRDefault="00100688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D86F7E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39DE36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0E8241" w14:textId="77777777" w:rsidR="00100688" w:rsidRPr="008D08DE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A7B9C7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58EEA350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DBEF82" w14:textId="77777777" w:rsidR="00100688" w:rsidRDefault="001006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7FF2CB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9221CC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776F5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640B8BEA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03740A" w14:textId="77777777" w:rsidR="00100688" w:rsidRDefault="00100688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8769EA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F71E63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557069" w14:textId="77777777" w:rsidR="00100688" w:rsidRPr="008D08DE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C6720A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511DA40" w14:textId="77777777" w:rsidR="00100688" w:rsidRDefault="00100688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Cu acces la liniile 11 şi 12.</w:t>
            </w:r>
          </w:p>
        </w:tc>
      </w:tr>
      <w:tr w:rsidR="00100688" w:rsidRPr="00A8307A" w14:paraId="66463FCB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FC1AA3" w14:textId="77777777" w:rsidR="00100688" w:rsidRPr="00A75A00" w:rsidRDefault="00100688">
            <w:pPr>
              <w:numPr>
                <w:ilvl w:val="0"/>
                <w:numId w:val="24"/>
              </w:numPr>
              <w:spacing w:before="120" w:after="120"/>
              <w:ind w:left="0" w:firstLine="284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96D29B" w14:textId="77777777" w:rsidR="00100688" w:rsidRPr="00A8307A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1A53A9" w14:textId="77777777" w:rsidR="00100688" w:rsidRPr="00A8307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083B94" w14:textId="77777777" w:rsidR="00100688" w:rsidRPr="00A8307A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E29E03" w14:textId="77777777" w:rsidR="00100688" w:rsidRDefault="00100688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FD4E5F5" w14:textId="77777777" w:rsidR="00100688" w:rsidRDefault="00100688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23 - 27 </w:t>
            </w:r>
          </w:p>
          <w:p w14:paraId="6586AE0F" w14:textId="77777777" w:rsidR="00100688" w:rsidRDefault="00100688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7AD06F48" w14:textId="77777777" w:rsidR="00100688" w:rsidRDefault="00100688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4A0456" w14:textId="77777777" w:rsidR="00100688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950F5E" w14:textId="77777777" w:rsidR="00100688" w:rsidRPr="00A8307A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7B3E7F" w14:textId="77777777" w:rsidR="00100688" w:rsidRPr="00A8307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197491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E999DC3" w14:textId="77777777" w:rsidR="00100688" w:rsidRPr="00A8307A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treceri în abatere la București Triaj.</w:t>
            </w:r>
          </w:p>
        </w:tc>
      </w:tr>
      <w:tr w:rsidR="00100688" w14:paraId="2565F86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A35A0" w14:textId="77777777" w:rsidR="00100688" w:rsidRDefault="001006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7FDAA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B21A0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5B9CF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  <w:p w14:paraId="5E062D5D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729AB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toată</w:t>
            </w:r>
          </w:p>
          <w:p w14:paraId="63D659A3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9BE39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35BCA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50803" w14:textId="77777777" w:rsidR="00100688" w:rsidRPr="008D08DE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11455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0914B70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6E360" w14:textId="77777777" w:rsidR="00100688" w:rsidRDefault="001006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DCBEB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4BB62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55D3E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6E7AB" w14:textId="77777777" w:rsidR="00100688" w:rsidRDefault="00100688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0292644A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E2434" w14:textId="77777777" w:rsidR="00100688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FB703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CA995" w14:textId="77777777" w:rsidR="00100688" w:rsidRPr="008D08DE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29B83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56480C4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E3120" w14:textId="77777777" w:rsidR="00100688" w:rsidRDefault="001006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F918F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FFB61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BAFC1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227CD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DAF27" w14:textId="77777777" w:rsidR="00100688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5302D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6135A" w14:textId="77777777" w:rsidR="00100688" w:rsidRPr="008D08DE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137D6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71FB29A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B92E7" w14:textId="77777777" w:rsidR="00100688" w:rsidRDefault="001006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F679B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68E49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D4C5B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6FD9F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CB04C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45742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45E5D" w14:textId="77777777" w:rsidR="00100688" w:rsidRPr="008D08DE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4D207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75A31E2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A386EB0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100688" w14:paraId="564AF90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90192" w14:textId="77777777" w:rsidR="00100688" w:rsidRDefault="001006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E1015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BF1DB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A650F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3A5BA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989AB" w14:textId="77777777" w:rsidR="00100688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32854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F1C19" w14:textId="77777777" w:rsidR="00100688" w:rsidRPr="008D08DE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5AF0B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A49092B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EF19E19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100688" w14:paraId="0CF0A43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F5FA0" w14:textId="77777777" w:rsidR="00100688" w:rsidRDefault="001006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442CF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3D631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CEB39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89FE2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A6118" w14:textId="77777777" w:rsidR="00100688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B8DD7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D4CD2" w14:textId="77777777" w:rsidR="00100688" w:rsidRPr="008D08DE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8D45A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8A76625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906978B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</w:tc>
      </w:tr>
      <w:tr w:rsidR="00100688" w14:paraId="5921224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96BA4" w14:textId="77777777" w:rsidR="00100688" w:rsidRDefault="001006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31DE3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E66DB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CADC9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3C3C6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A4EE8" w14:textId="77777777" w:rsidR="00100688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1FB2A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D4ED9" w14:textId="77777777" w:rsidR="00100688" w:rsidRPr="008D08DE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6DDCE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1B81528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E1079E4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4.</w:t>
            </w:r>
          </w:p>
        </w:tc>
      </w:tr>
      <w:tr w:rsidR="00100688" w14:paraId="7016535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CE0C5" w14:textId="77777777" w:rsidR="00100688" w:rsidRDefault="001006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7E3BF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8EBBC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83A80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92AFA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03127092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549E8" w14:textId="77777777" w:rsidR="00100688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14451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6ABB8" w14:textId="77777777" w:rsidR="00100688" w:rsidRPr="008D08DE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698F2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00688" w14:paraId="6D38867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8A2ED" w14:textId="77777777" w:rsidR="00100688" w:rsidRDefault="001006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F220F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4A2A699F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2E03D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15814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CE1E3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2AD82" w14:textId="77777777" w:rsidR="00100688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75195" w14:textId="77777777" w:rsidR="00100688" w:rsidRDefault="00100688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3FA1968C" w14:textId="77777777" w:rsidR="00100688" w:rsidRDefault="00100688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95566" w14:textId="77777777" w:rsidR="00100688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DEA0C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100688" w14:paraId="3D77E49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BF866" w14:textId="77777777" w:rsidR="00100688" w:rsidRDefault="001006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5211F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46159" w14:textId="77777777" w:rsidR="00100688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79149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-</w:t>
            </w:r>
          </w:p>
          <w:p w14:paraId="183D8466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CFF98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62916" w14:textId="77777777" w:rsidR="00100688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2F3AE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109+800</w:t>
            </w:r>
          </w:p>
          <w:p w14:paraId="605B2703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47EE6" w14:textId="77777777" w:rsidR="00100688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50B1A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100688" w14:paraId="605F37E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8A642" w14:textId="77777777" w:rsidR="00100688" w:rsidRDefault="001006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EF710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8E66C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C8D43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Ciulniţa</w:t>
            </w:r>
          </w:p>
          <w:p w14:paraId="24F3F685" w14:textId="77777777" w:rsidR="00100688" w:rsidRPr="008B2519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5021E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86EFC68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614DF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B88DA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DE4DD" w14:textId="77777777" w:rsidR="00100688" w:rsidRPr="008D08DE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1F209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100688" w14:paraId="0162F45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19E8C" w14:textId="77777777" w:rsidR="00100688" w:rsidRDefault="001006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C28B7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2D5BC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E84A9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Perișoru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40883" w14:textId="77777777" w:rsidR="00100688" w:rsidRDefault="00100688" w:rsidP="004964F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73725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B7111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D5EEF" w14:textId="77777777" w:rsidR="00100688" w:rsidRPr="008D08DE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FD4C9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Fără inductori. Afectează intrări-iesiri </w:t>
            </w:r>
            <w:r>
              <w:rPr>
                <w:b/>
                <w:bCs/>
                <w:i/>
                <w:iCs/>
                <w:sz w:val="20"/>
              </w:rPr>
              <w:br/>
              <w:t>la liniile 3, 4 și 5</w:t>
            </w:r>
          </w:p>
        </w:tc>
      </w:tr>
      <w:tr w:rsidR="00100688" w14:paraId="6D65C2C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3A456" w14:textId="77777777" w:rsidR="00100688" w:rsidRDefault="001006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45A13" w14:textId="77777777" w:rsidR="00100688" w:rsidRDefault="00100688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0603E" w14:textId="77777777" w:rsidR="00100688" w:rsidRPr="001161EA" w:rsidRDefault="00100688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92674" w14:textId="77777777" w:rsidR="00100688" w:rsidRDefault="00100688" w:rsidP="00897192">
            <w:pPr>
              <w:spacing w:line="276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St. Feteşti</w:t>
            </w:r>
          </w:p>
          <w:p w14:paraId="3BC51AC4" w14:textId="77777777" w:rsidR="00100688" w:rsidRDefault="00100688" w:rsidP="0089719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096E4" w14:textId="77777777" w:rsidR="00100688" w:rsidRDefault="00100688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12C95976" w14:textId="77777777" w:rsidR="00100688" w:rsidRDefault="00100688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9B2EC" w14:textId="77777777" w:rsidR="00100688" w:rsidRPr="001161EA" w:rsidRDefault="00100688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1E445" w14:textId="77777777" w:rsidR="00100688" w:rsidRDefault="00100688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F116B" w14:textId="77777777" w:rsidR="00100688" w:rsidRPr="008D08DE" w:rsidRDefault="00100688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C145A" w14:textId="77777777" w:rsidR="00100688" w:rsidRDefault="00100688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UNIFERTRANS și la liniile 2, 3, 7 - 12. </w:t>
            </w:r>
          </w:p>
        </w:tc>
      </w:tr>
      <w:tr w:rsidR="00100688" w14:paraId="7B79FF0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DE5FE" w14:textId="77777777" w:rsidR="00100688" w:rsidRDefault="001006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D26CE" w14:textId="77777777" w:rsidR="00100688" w:rsidRDefault="00100688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6651C" w14:textId="77777777" w:rsidR="00100688" w:rsidRPr="001161EA" w:rsidRDefault="00100688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1A676" w14:textId="77777777" w:rsidR="00100688" w:rsidRDefault="00100688" w:rsidP="00897192">
            <w:pPr>
              <w:spacing w:line="276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Saligny Cap 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BB4B0" w14:textId="77777777" w:rsidR="00100688" w:rsidRDefault="00100688" w:rsidP="004964F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FAA25" w14:textId="77777777" w:rsidR="00100688" w:rsidRDefault="00100688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EF7A1" w14:textId="77777777" w:rsidR="00100688" w:rsidRDefault="00100688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E9915" w14:textId="77777777" w:rsidR="00100688" w:rsidRPr="008D08DE" w:rsidRDefault="00100688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379F1" w14:textId="77777777" w:rsidR="00100688" w:rsidRDefault="00100688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Fără inductori. Afectează intrări-iesiri </w:t>
            </w:r>
            <w:r>
              <w:rPr>
                <w:b/>
                <w:bCs/>
                <w:i/>
                <w:iCs/>
                <w:sz w:val="20"/>
              </w:rPr>
              <w:br/>
              <w:t>la liniile 1 și 2</w:t>
            </w:r>
          </w:p>
        </w:tc>
      </w:tr>
      <w:tr w:rsidR="00100688" w14:paraId="72C54E4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A49CD" w14:textId="77777777" w:rsidR="00100688" w:rsidRDefault="001006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DFA3D" w14:textId="77777777" w:rsidR="00100688" w:rsidRDefault="00100688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5DBEA" w14:textId="77777777" w:rsidR="00100688" w:rsidRPr="001161EA" w:rsidRDefault="00100688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26D1B" w14:textId="77777777" w:rsidR="00100688" w:rsidRDefault="00100688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0A17D" w14:textId="77777777" w:rsidR="00100688" w:rsidRDefault="00100688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01BD8" w14:textId="77777777" w:rsidR="00100688" w:rsidRPr="001161EA" w:rsidRDefault="00100688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8E25F" w14:textId="77777777" w:rsidR="00100688" w:rsidRDefault="00100688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11320" w14:textId="77777777" w:rsidR="00100688" w:rsidRDefault="00100688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7B0CE" w14:textId="77777777" w:rsidR="00100688" w:rsidRDefault="00100688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Fără inductori.</w:t>
            </w:r>
          </w:p>
          <w:p w14:paraId="4DB6A42E" w14:textId="77777777" w:rsidR="00100688" w:rsidRDefault="00100688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și 6 St. Saligny.</w:t>
            </w:r>
          </w:p>
        </w:tc>
      </w:tr>
      <w:tr w:rsidR="00100688" w14:paraId="6B71A46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8E445" w14:textId="77777777" w:rsidR="00100688" w:rsidRDefault="001006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9E2E3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204AB" w14:textId="77777777" w:rsidR="00100688" w:rsidRPr="001161EA" w:rsidRDefault="00100688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9E4AA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54065813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DB6BC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1607F802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sch. 94 până la vârf </w:t>
            </w:r>
          </w:p>
          <w:p w14:paraId="4AC2108F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221C2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5C0DA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45FF0" w14:textId="77777777" w:rsidR="00100688" w:rsidRPr="001161EA" w:rsidRDefault="00100688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12DAA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100688" w14:paraId="4DECB66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DF4DB" w14:textId="77777777" w:rsidR="00100688" w:rsidRDefault="001006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72C2E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6CA83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3E06D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67A59175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A29DE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semnal</w:t>
            </w:r>
          </w:p>
          <w:p w14:paraId="47B506DC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XPNB,</w:t>
            </w:r>
          </w:p>
          <w:p w14:paraId="06D4FE44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B3019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10E2A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94E5B" w14:textId="77777777" w:rsidR="00100688" w:rsidRPr="008D08DE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FBE85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5292258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E6F34" w14:textId="77777777" w:rsidR="00100688" w:rsidRDefault="001006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CD2F0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5321C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00561" w14:textId="77777777" w:rsidR="00100688" w:rsidRDefault="00100688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098B56B3" w14:textId="77777777" w:rsidR="00100688" w:rsidRDefault="00100688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9B930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24E10" w14:textId="77777777" w:rsidR="00100688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99DAC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28B80" w14:textId="77777777" w:rsidR="00100688" w:rsidRPr="008D08DE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E9A4D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linia 7 Grupa A</w:t>
            </w:r>
          </w:p>
        </w:tc>
      </w:tr>
      <w:tr w:rsidR="00100688" w14:paraId="6045F11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7B185" w14:textId="77777777" w:rsidR="00100688" w:rsidRDefault="001006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21B99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9A614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543E0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47F9D6E5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5E5F5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3CEE2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476A4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83072" w14:textId="77777777" w:rsidR="00100688" w:rsidRPr="008D08DE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74819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DF5DA40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BC283C5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17 şi 18.</w:t>
            </w:r>
          </w:p>
        </w:tc>
      </w:tr>
      <w:tr w:rsidR="00100688" w14:paraId="653AA6C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EAEA2" w14:textId="77777777" w:rsidR="00100688" w:rsidRDefault="001006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E6E4B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A0D62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05625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09F5B8DD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1AD95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D08EA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BE668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2DEC0" w14:textId="77777777" w:rsidR="00100688" w:rsidRPr="008D08DE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843B8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09613A6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C542B" w14:textId="77777777" w:rsidR="00100688" w:rsidRDefault="001006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5BA7B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FD7C0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4BD24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0238C022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F98B7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27F71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01687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CF1EB" w14:textId="77777777" w:rsidR="00100688" w:rsidRPr="008D08DE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972AE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1F5A505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B50CB" w14:textId="77777777" w:rsidR="00100688" w:rsidRDefault="001006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77CD9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D697A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41C3A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65EBABAB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5B938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F5F54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8E604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D12BF" w14:textId="77777777" w:rsidR="00100688" w:rsidRPr="008D08DE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52DCA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6826E1C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9B92E" w14:textId="77777777" w:rsidR="00100688" w:rsidRDefault="001006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1F8CB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270D8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FD3ED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0FA2138D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4C3A4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245FE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3EBD5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AF397" w14:textId="77777777" w:rsidR="00100688" w:rsidRPr="008D08DE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FBDF3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0D51D6E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15D19" w14:textId="77777777" w:rsidR="00100688" w:rsidRDefault="001006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D69F0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5FE92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3ED78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739A0AE7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18</w:t>
            </w:r>
          </w:p>
          <w:p w14:paraId="77A138ED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1C36C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2F2A7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3EA94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AF78D" w14:textId="77777777" w:rsidR="00100688" w:rsidRPr="008D08DE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79026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4E755D9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F02C3" w14:textId="77777777" w:rsidR="00100688" w:rsidRDefault="001006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9C350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6B10D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30329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2D6D01A8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54D21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CCAEE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2102F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3C181" w14:textId="77777777" w:rsidR="00100688" w:rsidRPr="008D08DE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330F3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599D83C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7A09364F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18 şi 19.</w:t>
            </w:r>
          </w:p>
        </w:tc>
      </w:tr>
      <w:tr w:rsidR="00100688" w14:paraId="6E76A78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49BD0" w14:textId="77777777" w:rsidR="00100688" w:rsidRDefault="001006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A3D3F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C8D0D" w14:textId="77777777" w:rsidR="00100688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C0C9C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C6AD3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 </w:t>
            </w:r>
          </w:p>
          <w:p w14:paraId="7C5B1CA8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74A79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0DE18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52C44" w14:textId="77777777" w:rsidR="00100688" w:rsidRPr="008D08DE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FF5C2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9F3F124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liniile 1-4 Cap X</w:t>
            </w:r>
          </w:p>
        </w:tc>
      </w:tr>
      <w:tr w:rsidR="00100688" w14:paraId="27D3D4E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4C6E5" w14:textId="77777777" w:rsidR="00100688" w:rsidRDefault="001006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F2086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210+950</w:t>
            </w:r>
          </w:p>
          <w:p w14:paraId="219F8CA6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3793A" w14:textId="77777777" w:rsidR="00100688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E4D09" w14:textId="77777777" w:rsidR="00100688" w:rsidRDefault="00100688" w:rsidP="001F05A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Basarabi - </w:t>
            </w:r>
          </w:p>
          <w:p w14:paraId="06CE1722" w14:textId="77777777" w:rsidR="00100688" w:rsidRDefault="00100688" w:rsidP="001F05A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A2F8F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F459F" w14:textId="77777777" w:rsidR="00100688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EBD97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C1D53" w14:textId="77777777" w:rsidR="00100688" w:rsidRPr="008D08DE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DE053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00688" w14:paraId="259D174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C5CD8" w14:textId="77777777" w:rsidR="00100688" w:rsidRDefault="001006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28EA6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781BF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95793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Basarabi - </w:t>
            </w:r>
          </w:p>
          <w:p w14:paraId="42B17E6A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B8472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4DE63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42EB0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210+950</w:t>
            </w:r>
          </w:p>
          <w:p w14:paraId="33301504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316B0" w14:textId="77777777" w:rsidR="00100688" w:rsidRPr="008D08DE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A4EC7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00688" w14:paraId="0BAB559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23F8E" w14:textId="77777777" w:rsidR="00100688" w:rsidRDefault="001006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CF8BD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F2F72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BF883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3099A19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98920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15BE5483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CEECC" w14:textId="77777777" w:rsidR="00100688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1CD59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F7C84" w14:textId="77777777" w:rsidR="00100688" w:rsidRPr="008D08DE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89BBD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375F080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F309C" w14:textId="77777777" w:rsidR="00100688" w:rsidRDefault="001006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8B7B3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C1E80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AF17D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0AF0BD8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64998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</w:t>
            </w:r>
          </w:p>
          <w:p w14:paraId="1D2203E5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3CFC1A18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2E81E383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41B/</w:t>
            </w:r>
          </w:p>
          <w:p w14:paraId="4801D56E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5C9AF" w14:textId="77777777" w:rsidR="00100688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7078E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9A947" w14:textId="77777777" w:rsidR="00100688" w:rsidRPr="008D08DE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FE8B5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3196589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49937" w14:textId="77777777" w:rsidR="00100688" w:rsidRDefault="001006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6B031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22025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7E4D6" w14:textId="77777777" w:rsidR="00100688" w:rsidRDefault="00100688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3C2C4D5" w14:textId="77777777" w:rsidR="00100688" w:rsidRDefault="00100688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5BFBF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55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9EE36" w14:textId="77777777" w:rsidR="00100688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44FB4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28E2D" w14:textId="77777777" w:rsidR="00100688" w:rsidRPr="008D08DE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50966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din fir I și fir II la liniile 3-7 Grupa Tranzit St. Palas cu tot trenul</w:t>
            </w:r>
          </w:p>
        </w:tc>
      </w:tr>
      <w:tr w:rsidR="00100688" w14:paraId="4B864C7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2283E" w14:textId="77777777" w:rsidR="00100688" w:rsidRDefault="001006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ECEFA" w14:textId="77777777" w:rsidR="00100688" w:rsidRDefault="00100688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741C9" w14:textId="77777777" w:rsidR="00100688" w:rsidRPr="001161EA" w:rsidRDefault="00100688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38453" w14:textId="77777777" w:rsidR="00100688" w:rsidRDefault="00100688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395848DB" w14:textId="77777777" w:rsidR="00100688" w:rsidRDefault="00100688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FD832" w14:textId="77777777" w:rsidR="00100688" w:rsidRDefault="00100688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91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5B973" w14:textId="77777777" w:rsidR="00100688" w:rsidRDefault="00100688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84EF6" w14:textId="77777777" w:rsidR="00100688" w:rsidRDefault="00100688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A1992" w14:textId="77777777" w:rsidR="00100688" w:rsidRPr="008D08DE" w:rsidRDefault="00100688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3C696" w14:textId="77777777" w:rsidR="00100688" w:rsidRDefault="00100688" w:rsidP="005B037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– ieşiri</w:t>
            </w:r>
            <w:r>
              <w:rPr>
                <w:b/>
                <w:bCs/>
                <w:i/>
                <w:iCs/>
                <w:sz w:val="20"/>
              </w:rPr>
              <w:br/>
              <w:t xml:space="preserve"> la liniile 5 - 7  Grupa Tranzit Cap X St. Palas </w:t>
            </w:r>
          </w:p>
        </w:tc>
      </w:tr>
      <w:tr w:rsidR="00100688" w14:paraId="40ED66E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F9717" w14:textId="77777777" w:rsidR="00100688" w:rsidRDefault="001006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439DB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C3AA3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23BE8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3A111211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EE766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573009FF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C6296" w14:textId="77777777" w:rsidR="00100688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F045C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71E88" w14:textId="77777777" w:rsidR="00100688" w:rsidRPr="008D08DE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B0A77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59F3692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06BB9" w14:textId="77777777" w:rsidR="00100688" w:rsidRDefault="001006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19BEF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7DFE3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4ECEC" w14:textId="77777777" w:rsidR="00100688" w:rsidRDefault="00100688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2E1CAF7" w14:textId="77777777" w:rsidR="00100688" w:rsidRDefault="00100688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4262B" w14:textId="77777777" w:rsidR="00100688" w:rsidRPr="00F565BC" w:rsidRDefault="00100688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2AA9218E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90793" w14:textId="77777777" w:rsidR="00100688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454B6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2C0CE" w14:textId="77777777" w:rsidR="00100688" w:rsidRPr="008D08DE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B6DE3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100688" w14:paraId="57C8D63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57573" w14:textId="77777777" w:rsidR="00100688" w:rsidRDefault="001006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7A1C8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649CD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A16A4" w14:textId="77777777" w:rsidR="00100688" w:rsidRDefault="00100688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0E34AE6" w14:textId="77777777" w:rsidR="00100688" w:rsidRDefault="00100688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D31AD" w14:textId="77777777" w:rsidR="00100688" w:rsidRDefault="00100688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72769CE" w14:textId="77777777" w:rsidR="00100688" w:rsidRDefault="00100688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2C0E7" w14:textId="77777777" w:rsidR="00100688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F392F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17CB0" w14:textId="77777777" w:rsidR="00100688" w:rsidRPr="008D08DE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96A1E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100688" w14:paraId="7B10FA8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FDE17" w14:textId="77777777" w:rsidR="00100688" w:rsidRDefault="001006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802D5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15D20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E73DB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46F9397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DEB95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4C3AA45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7C533" w14:textId="77777777" w:rsidR="00100688" w:rsidRPr="001161EA" w:rsidRDefault="00100688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50ED7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73BB9" w14:textId="77777777" w:rsidR="00100688" w:rsidRPr="008D08DE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B1E85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0EAEA6E4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5D4532BF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7A, 9A</w:t>
            </w:r>
          </w:p>
          <w:p w14:paraId="42B8B2E3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şi linia de legătură </w:t>
            </w:r>
          </w:p>
          <w:p w14:paraId="42B37EB7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Grupa D -  Grupa A.</w:t>
            </w:r>
          </w:p>
        </w:tc>
      </w:tr>
      <w:tr w:rsidR="00100688" w14:paraId="169FCF6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9361C" w14:textId="77777777" w:rsidR="00100688" w:rsidRDefault="001006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DBB3F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52905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36315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7F8CF44B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4DA84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4CBFE686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B8415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71EED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A4956" w14:textId="77777777" w:rsidR="00100688" w:rsidRPr="008D08DE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C168C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  <w:p w14:paraId="6B99DC70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8AAAC47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 în firul II.</w:t>
            </w:r>
          </w:p>
        </w:tc>
      </w:tr>
      <w:tr w:rsidR="00100688" w14:paraId="2733652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35677" w14:textId="77777777" w:rsidR="00100688" w:rsidRDefault="001006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8DCBD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8F967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4CDD8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1799A0C0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8B1F3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778FAD10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F2D55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AECB9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83CB1" w14:textId="77777777" w:rsidR="00100688" w:rsidRPr="008D08DE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D10B8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Afectează intrări - ieşiri </w:t>
            </w:r>
          </w:p>
          <w:p w14:paraId="3C872215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 - 11.</w:t>
            </w:r>
          </w:p>
        </w:tc>
      </w:tr>
      <w:tr w:rsidR="00100688" w14:paraId="31B1E15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C8E16" w14:textId="77777777" w:rsidR="00100688" w:rsidRDefault="001006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3EB09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C9AA7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5BF19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31C11865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  <w:p w14:paraId="57D1AD56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3A37F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224+103</w:t>
            </w:r>
          </w:p>
          <w:p w14:paraId="1AD3FE27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9EECA" w14:textId="77777777" w:rsidR="00100688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AA64E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ADFE5" w14:textId="77777777" w:rsidR="00100688" w:rsidRPr="008D08DE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C1AB3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AF91BF2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pe firul III în direcția Palas sau Constanța Mărfuri.</w:t>
            </w:r>
          </w:p>
        </w:tc>
      </w:tr>
      <w:tr w:rsidR="00100688" w14:paraId="2B3CDD8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F8D72" w14:textId="77777777" w:rsidR="00100688" w:rsidRDefault="001006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20E08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1048E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85F2D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786825E6" w14:textId="77777777" w:rsidR="00100688" w:rsidRDefault="0010068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2DF9D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97C01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6F068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1888A" w14:textId="77777777" w:rsidR="00100688" w:rsidRPr="008D08DE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01044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3D61290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BD2FE" w14:textId="77777777" w:rsidR="00100688" w:rsidRDefault="001006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A4EA3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7A06D" w14:textId="77777777" w:rsidR="00100688" w:rsidRPr="001161EA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24DF1" w14:textId="77777777" w:rsidR="00100688" w:rsidRDefault="00100688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3AA4CFF2" w14:textId="77777777" w:rsidR="00100688" w:rsidRDefault="00100688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A55FF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204BB" w14:textId="77777777" w:rsidR="00100688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C65C2" w14:textId="77777777" w:rsidR="00100688" w:rsidRDefault="0010068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885A3" w14:textId="77777777" w:rsidR="00100688" w:rsidRPr="008D08DE" w:rsidRDefault="0010068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BA6F8" w14:textId="77777777" w:rsidR="00100688" w:rsidRDefault="0010068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536F961B" w14:textId="77777777" w:rsidR="00100688" w:rsidRDefault="00100688">
      <w:pPr>
        <w:spacing w:before="40" w:after="40" w:line="192" w:lineRule="auto"/>
        <w:ind w:right="57"/>
        <w:rPr>
          <w:sz w:val="20"/>
        </w:rPr>
      </w:pPr>
    </w:p>
    <w:p w14:paraId="5CB87095" w14:textId="77777777" w:rsidR="00100688" w:rsidRDefault="00100688" w:rsidP="00C261F4">
      <w:pPr>
        <w:pStyle w:val="Heading1"/>
        <w:spacing w:line="360" w:lineRule="auto"/>
      </w:pPr>
      <w:r>
        <w:t>LINIA 801 B</w:t>
      </w:r>
    </w:p>
    <w:p w14:paraId="2AC3E7EF" w14:textId="77777777" w:rsidR="00100688" w:rsidRDefault="00100688" w:rsidP="00B10E9F">
      <w:pPr>
        <w:pStyle w:val="Heading1"/>
        <w:spacing w:line="360" w:lineRule="auto"/>
        <w:rPr>
          <w:b w:val="0"/>
          <w:bCs w:val="0"/>
          <w:sz w:val="8"/>
        </w:rPr>
      </w:pPr>
      <w:r>
        <w:t>BUCUREŞTI OBOR - PANTELIMON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100688" w14:paraId="60ADDB5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59391" w14:textId="77777777" w:rsidR="00100688" w:rsidRDefault="00100688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AF00D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7FC69" w14:textId="77777777" w:rsidR="00100688" w:rsidRPr="00556109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B323E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Obor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35628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60ED0A01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5C187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E0080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63200" w14:textId="77777777" w:rsidR="00100688" w:rsidRPr="00556109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906FC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1C935DC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4AB18" w14:textId="77777777" w:rsidR="00100688" w:rsidRDefault="00100688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46F50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F47BA" w14:textId="77777777" w:rsidR="00100688" w:rsidRPr="00556109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F6131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Obor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07E9A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59FB4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C9A59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A3FFE" w14:textId="77777777" w:rsidR="00100688" w:rsidRPr="00556109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5D043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6D0C0F34" w14:textId="77777777">
        <w:trPr>
          <w:cantSplit/>
          <w:trHeight w:val="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1610D" w14:textId="77777777" w:rsidR="00100688" w:rsidRDefault="00100688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50DAE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AC3E0" w14:textId="77777777" w:rsidR="00100688" w:rsidRPr="00556109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91EEB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Obor</w:t>
            </w:r>
          </w:p>
          <w:p w14:paraId="31042691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852A2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7C96CF0A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8 - 12 </w:t>
            </w:r>
          </w:p>
          <w:p w14:paraId="4091A9B2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2F27DD45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8 - 9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05E1C" w14:textId="77777777" w:rsidR="00100688" w:rsidRPr="003E0E12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E0E1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71AEF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11699" w14:textId="77777777" w:rsidR="00100688" w:rsidRPr="00556109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CA1E9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100688" w14:paraId="1625064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03A80" w14:textId="77777777" w:rsidR="00100688" w:rsidRDefault="00100688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0F6AC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40AD7" w14:textId="77777777" w:rsidR="00100688" w:rsidRPr="00556109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0A93B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Obor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90F15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45984" w14:textId="77777777" w:rsidR="00100688" w:rsidRPr="003E0E12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B0255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54781" w14:textId="77777777" w:rsidR="00100688" w:rsidRPr="00556109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4E46C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311BE4CB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1A, 2A, 2B şi 3B.</w:t>
            </w:r>
          </w:p>
        </w:tc>
      </w:tr>
    </w:tbl>
    <w:p w14:paraId="256DC288" w14:textId="77777777" w:rsidR="00100688" w:rsidRDefault="00100688">
      <w:pPr>
        <w:spacing w:before="40" w:after="40" w:line="192" w:lineRule="auto"/>
        <w:ind w:right="57"/>
        <w:rPr>
          <w:sz w:val="20"/>
        </w:rPr>
      </w:pPr>
    </w:p>
    <w:p w14:paraId="7659BBA9" w14:textId="77777777" w:rsidR="00100688" w:rsidRDefault="00100688" w:rsidP="00FF5C69">
      <w:pPr>
        <w:pStyle w:val="Heading1"/>
        <w:spacing w:line="276" w:lineRule="auto"/>
      </w:pPr>
      <w:r>
        <w:t>LINIA 804</w:t>
      </w:r>
    </w:p>
    <w:p w14:paraId="6B812E24" w14:textId="77777777" w:rsidR="00100688" w:rsidRDefault="00100688" w:rsidP="00FF5C69">
      <w:pPr>
        <w:pStyle w:val="Heading1"/>
        <w:spacing w:line="276" w:lineRule="auto"/>
        <w:rPr>
          <w:b w:val="0"/>
          <w:bCs w:val="0"/>
          <w:sz w:val="8"/>
        </w:rPr>
      </w:pPr>
      <w:r>
        <w:t>PLOIEŞTI SUD - URZICENI - ŢĂNDĂREI - FETEŞTI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3"/>
        <w:gridCol w:w="870"/>
        <w:gridCol w:w="754"/>
        <w:gridCol w:w="870"/>
        <w:gridCol w:w="755"/>
        <w:gridCol w:w="2491"/>
      </w:tblGrid>
      <w:tr w:rsidR="00100688" w14:paraId="31985C52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3FCB5" w14:textId="77777777" w:rsidR="00100688" w:rsidRDefault="001006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29FAB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0+844</w:t>
            </w:r>
          </w:p>
          <w:p w14:paraId="54043CE2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09B2B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D9E22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Ploiești Sud - </w:t>
            </w:r>
          </w:p>
          <w:p w14:paraId="0D584C35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Dâmbu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0362B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AC9D7" w14:textId="77777777" w:rsidR="00100688" w:rsidRPr="00F9444C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E1C1E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96AAA" w14:textId="77777777" w:rsidR="00100688" w:rsidRPr="00F9444C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DC557" w14:textId="77777777" w:rsidR="00100688" w:rsidRPr="00436B1D" w:rsidRDefault="00100688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36B1D">
              <w:rPr>
                <w:b/>
                <w:bCs/>
                <w:i/>
                <w:sz w:val="20"/>
              </w:rPr>
              <w:t>Semnalizată ca limitare de viteză.</w:t>
            </w:r>
          </w:p>
        </w:tc>
      </w:tr>
      <w:tr w:rsidR="00100688" w14:paraId="6D3BAFB8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A74BB" w14:textId="77777777" w:rsidR="00100688" w:rsidRDefault="001006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CF397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  <w:p w14:paraId="1519B08A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24+569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658F4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F52AB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Dâmbu - </w:t>
            </w:r>
          </w:p>
          <w:p w14:paraId="697355A4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Drăgănești Prahova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96786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52537" w14:textId="77777777" w:rsidR="00100688" w:rsidRPr="00F9444C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1AF43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D4F9E" w14:textId="77777777" w:rsidR="00100688" w:rsidRPr="00F9444C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435AC" w14:textId="77777777" w:rsidR="00100688" w:rsidRPr="00436B1D" w:rsidRDefault="00100688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100688" w14:paraId="2F81546F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11471" w14:textId="77777777" w:rsidR="00100688" w:rsidRDefault="001006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9EA6C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  <w:p w14:paraId="547313FD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2BA2F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D7EC7" w14:textId="77777777" w:rsidR="00100688" w:rsidRDefault="00100688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6A359319" w14:textId="77777777" w:rsidR="00100688" w:rsidRDefault="00100688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91B32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52356" w14:textId="77777777" w:rsidR="00100688" w:rsidRPr="00F9444C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9495F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0A504" w14:textId="77777777" w:rsidR="00100688" w:rsidRPr="00F9444C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76CB0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100688" w14:paraId="469FA67B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0FE85" w14:textId="77777777" w:rsidR="00100688" w:rsidRDefault="001006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0DFC6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11+265</w:t>
            </w:r>
          </w:p>
          <w:p w14:paraId="13159642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227F6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3D4DF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507A33F2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7A8F2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94A8B" w14:textId="77777777" w:rsidR="00100688" w:rsidRPr="00F9444C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D8F70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48677" w14:textId="77777777" w:rsidR="00100688" w:rsidRPr="00F9444C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767B5" w14:textId="77777777" w:rsidR="00100688" w:rsidRPr="00E25A4B" w:rsidRDefault="00100688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25A4B">
              <w:rPr>
                <w:b/>
                <w:bCs/>
                <w:iCs/>
                <w:sz w:val="20"/>
              </w:rPr>
              <w:t>Valabil pentru trenurile care au în componență două locomotive cuplate.</w:t>
            </w:r>
          </w:p>
          <w:p w14:paraId="57327AD8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100688" w14:paraId="169D5BD7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299BE" w14:textId="77777777" w:rsidR="00100688" w:rsidRDefault="001006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0FECA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12+200</w:t>
            </w:r>
          </w:p>
          <w:p w14:paraId="668B7375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934CF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BB2DB" w14:textId="77777777" w:rsidR="00100688" w:rsidRDefault="00100688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4A99443D" w14:textId="77777777" w:rsidR="00100688" w:rsidRDefault="00100688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BB957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22F00" w14:textId="77777777" w:rsidR="00100688" w:rsidRPr="00F9444C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1D829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E6979" w14:textId="77777777" w:rsidR="00100688" w:rsidRPr="00F9444C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112DC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100688" w14:paraId="0B68FE9B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8F962" w14:textId="77777777" w:rsidR="00100688" w:rsidRDefault="001006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3F9DE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5AE9C" w14:textId="77777777" w:rsidR="00100688" w:rsidRPr="00A152FB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88558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Ciorani</w:t>
            </w:r>
          </w:p>
          <w:p w14:paraId="06603F63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și</w:t>
            </w:r>
          </w:p>
          <w:p w14:paraId="356C7835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C486C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30F6F" w14:textId="77777777" w:rsidR="00100688" w:rsidRPr="00F9444C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3D1A4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32+300</w:t>
            </w:r>
          </w:p>
          <w:p w14:paraId="4CBE62E2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45DEE" w14:textId="77777777" w:rsidR="00100688" w:rsidRPr="00F9444C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44787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17276F0D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C3DC0" w14:textId="77777777" w:rsidR="00100688" w:rsidRDefault="001006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9C67E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32+569</w:t>
            </w:r>
          </w:p>
          <w:p w14:paraId="65A09E25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FF17E" w14:textId="77777777" w:rsidR="00100688" w:rsidRPr="00A152FB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058DE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069E44A6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 și</w:t>
            </w:r>
          </w:p>
          <w:p w14:paraId="00BC3B7F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cu</w:t>
            </w:r>
          </w:p>
          <w:p w14:paraId="50432A89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2, 8 și 10 </w:t>
            </w:r>
          </w:p>
          <w:p w14:paraId="3BC3BAD7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Hm Ciorani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38CB7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A34AD" w14:textId="77777777" w:rsidR="00100688" w:rsidRPr="00F9444C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3B5C6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16079" w14:textId="77777777" w:rsidR="00100688" w:rsidRPr="00F9444C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EB8E1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54F0CED8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C1200" w14:textId="77777777" w:rsidR="00100688" w:rsidRDefault="001006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B6065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DC6BA" w14:textId="77777777" w:rsidR="00100688" w:rsidRPr="00A152FB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DA4B7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2D04BD79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29E59F41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linia 2 directă din</w:t>
            </w:r>
          </w:p>
          <w:p w14:paraId="691B4159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6F123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DA496" w14:textId="77777777" w:rsidR="00100688" w:rsidRPr="00F9444C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FABF0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  <w:p w14:paraId="2D13FECA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26046" w14:textId="77777777" w:rsidR="00100688" w:rsidRPr="00F9444C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455EB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100688" w14:paraId="2A5DC439" w14:textId="77777777">
        <w:trPr>
          <w:cantSplit/>
          <w:trHeight w:val="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C1055" w14:textId="77777777" w:rsidR="00100688" w:rsidRDefault="001006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B5AE1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A46F3" w14:textId="77777777" w:rsidR="00100688" w:rsidRPr="00A152FB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0B09F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4C747D28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și </w:t>
            </w:r>
          </w:p>
          <w:p w14:paraId="2BF2469E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13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BE222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96EF7CF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5A8A7" w14:textId="77777777" w:rsidR="00100688" w:rsidRPr="00F9444C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3CA3D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24925" w14:textId="77777777" w:rsidR="00100688" w:rsidRPr="00F9444C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CF91D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14C51FA7" w14:textId="77777777" w:rsidTr="004D67F0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D8DC1" w14:textId="77777777" w:rsidR="00100688" w:rsidRDefault="001006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41727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48+170</w:t>
            </w:r>
          </w:p>
          <w:p w14:paraId="3EA91E8A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57922" w14:textId="77777777" w:rsidR="00100688" w:rsidRPr="00A152FB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507DC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Hm. Armășești-</w:t>
            </w:r>
          </w:p>
          <w:p w14:paraId="760B5C29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B778C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60A00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AA188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397DF" w14:textId="77777777" w:rsidR="00100688" w:rsidRPr="00F9444C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6526E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700 se va citi poziția km. 63+720-70+600</w:t>
            </w:r>
          </w:p>
        </w:tc>
      </w:tr>
      <w:tr w:rsidR="00100688" w14:paraId="1459FF51" w14:textId="77777777">
        <w:trPr>
          <w:cantSplit/>
          <w:trHeight w:val="11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C0D67" w14:textId="77777777" w:rsidR="00100688" w:rsidRDefault="001006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B0A0E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74+550</w:t>
            </w:r>
          </w:p>
          <w:p w14:paraId="0A3D6234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D1152" w14:textId="77777777" w:rsidR="00100688" w:rsidRPr="00A152FB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E6BF9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Broşteni –</w:t>
            </w:r>
          </w:p>
          <w:p w14:paraId="484132F5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Sărăţuica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CB274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6D0A1" w14:textId="77777777" w:rsidR="00100688" w:rsidRPr="00F9444C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E64B6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A8B1D" w14:textId="77777777" w:rsidR="00100688" w:rsidRPr="00F9444C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7932D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116615AB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100688" w14:paraId="11D40636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470C2" w14:textId="77777777" w:rsidR="00100688" w:rsidRDefault="001006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6B45E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103+500</w:t>
            </w:r>
          </w:p>
          <w:p w14:paraId="20C25796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6DC60" w14:textId="77777777" w:rsidR="00100688" w:rsidRPr="00A152FB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12245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Andrăşeşti -</w:t>
            </w:r>
          </w:p>
          <w:p w14:paraId="7F6C9145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Amara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E0CF7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40DD0" w14:textId="77777777" w:rsidR="00100688" w:rsidRPr="00F9444C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2B33E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3115E" w14:textId="77777777" w:rsidR="00100688" w:rsidRPr="00F9444C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DED55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7BC6B9D4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100688" w14:paraId="296B685E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EF367" w14:textId="77777777" w:rsidR="00100688" w:rsidRDefault="001006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C6939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118+500</w:t>
            </w:r>
          </w:p>
          <w:p w14:paraId="24ED6907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309A9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66340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Slobozia Nouă - </w:t>
            </w:r>
          </w:p>
          <w:p w14:paraId="794A5355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336BCFDA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Țăndărei</w:t>
            </w:r>
          </w:p>
          <w:p w14:paraId="4A11AE4B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linia 2 directă st. Slobozia Nouă </w:t>
            </w:r>
          </w:p>
          <w:p w14:paraId="235853C1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2 directă </w:t>
            </w:r>
          </w:p>
          <w:p w14:paraId="0E91EB28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7216B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9CF14" w14:textId="77777777" w:rsidR="00100688" w:rsidRPr="00F9444C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9F781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8BD0C" w14:textId="77777777" w:rsidR="00100688" w:rsidRPr="00F9444C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93D24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1CCB9EEF" w14:textId="77777777">
        <w:trPr>
          <w:cantSplit/>
          <w:trHeight w:val="33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FB345" w14:textId="77777777" w:rsidR="00100688" w:rsidRDefault="001006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D1EBA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0BC68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8BEC4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Bucu </w:t>
            </w:r>
          </w:p>
          <w:p w14:paraId="153B4F01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29F20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FAF4639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5CA01" w14:textId="77777777" w:rsidR="00100688" w:rsidRPr="00F9444C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36546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11142" w14:textId="77777777" w:rsidR="00100688" w:rsidRPr="00F9444C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00138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506ECC1E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CE548" w14:textId="77777777" w:rsidR="00100688" w:rsidRDefault="001006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4C650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8A5A8" w14:textId="77777777" w:rsidR="00100688" w:rsidRPr="00A152FB" w:rsidRDefault="00100688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7F985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Bucu</w:t>
            </w:r>
          </w:p>
          <w:p w14:paraId="18BC427A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F1006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67785" w14:textId="77777777" w:rsidR="00100688" w:rsidRPr="00F9444C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3EBC8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90F8D" w14:textId="77777777" w:rsidR="00100688" w:rsidRPr="00F9444C" w:rsidRDefault="00100688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68165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103CE420" w14:textId="77777777">
        <w:trPr>
          <w:cantSplit/>
          <w:trHeight w:val="11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97F3A" w14:textId="77777777" w:rsidR="00100688" w:rsidRDefault="001006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2B63A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128+250</w:t>
            </w:r>
          </w:p>
          <w:p w14:paraId="5F05A6F6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307AD" w14:textId="77777777" w:rsidR="00100688" w:rsidRPr="00A152FB" w:rsidRDefault="00100688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A152FB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A6FA8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6B8A6AF4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5F446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8EEFC" w14:textId="77777777" w:rsidR="00100688" w:rsidRPr="00F9444C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4ECF2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2F0FC" w14:textId="77777777" w:rsidR="00100688" w:rsidRPr="00F9444C" w:rsidRDefault="00100688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3AAC5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67BB1C63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100688" w14:paraId="1BBC2571" w14:textId="77777777">
        <w:trPr>
          <w:cantSplit/>
          <w:trHeight w:val="8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85128" w14:textId="77777777" w:rsidR="00100688" w:rsidRDefault="001006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E217A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135+975</w:t>
            </w:r>
          </w:p>
          <w:p w14:paraId="73F73D21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136+025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105D5" w14:textId="77777777" w:rsidR="00100688" w:rsidRPr="00A152FB" w:rsidRDefault="00100688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9BD7B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6C66F052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E756C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B7EFB" w14:textId="77777777" w:rsidR="00100688" w:rsidRPr="00F9444C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35FB8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BC4FA" w14:textId="77777777" w:rsidR="00100688" w:rsidRPr="00F9444C" w:rsidRDefault="00100688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067F7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04B12A9B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100688" w14:paraId="518F99A8" w14:textId="77777777">
        <w:trPr>
          <w:cantSplit/>
          <w:trHeight w:val="1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51C0D" w14:textId="77777777" w:rsidR="00100688" w:rsidRDefault="001006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1ED06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ED1E6" w14:textId="77777777" w:rsidR="00100688" w:rsidRPr="00A152FB" w:rsidRDefault="00100688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752C6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3D6F5743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37D4E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09AFC9E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A06CD" w14:textId="77777777" w:rsidR="00100688" w:rsidRPr="00F9444C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3B24C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C06EA" w14:textId="77777777" w:rsidR="00100688" w:rsidRPr="00F9444C" w:rsidRDefault="00100688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24236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05F2C732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DD077C5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100688" w14:paraId="3536843E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69AC0" w14:textId="77777777" w:rsidR="00100688" w:rsidRDefault="001006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B6D9F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95D9B" w14:textId="77777777" w:rsidR="00100688" w:rsidRPr="00A152FB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8CBE9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5B63AA38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10 /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61ADC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12EB5" w14:textId="77777777" w:rsidR="00100688" w:rsidRPr="00F9444C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9A5DA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76CC7CB3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8DD6F" w14:textId="77777777" w:rsidR="00100688" w:rsidRPr="00F9444C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3AF49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F5853B1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3A8F94C7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14B6A37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100688" w14:paraId="7FDF47CD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C0436" w14:textId="77777777" w:rsidR="00100688" w:rsidRDefault="001006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A3C3F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6124D" w14:textId="77777777" w:rsidR="00100688" w:rsidRPr="00A152FB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916DF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258F4F71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76125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88679AC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/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67BEB" w14:textId="77777777" w:rsidR="00100688" w:rsidRPr="00F9444C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CEEA9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CD92F" w14:textId="77777777" w:rsidR="00100688" w:rsidRPr="00F9444C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4A96D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2BE4B422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7 şi 8.</w:t>
            </w:r>
          </w:p>
        </w:tc>
      </w:tr>
      <w:tr w:rsidR="00100688" w14:paraId="5F134F5F" w14:textId="77777777" w:rsidTr="00480EEF">
        <w:trPr>
          <w:cantSplit/>
          <w:trHeight w:val="6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2804E" w14:textId="77777777" w:rsidR="00100688" w:rsidRDefault="001006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0FB7E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CCB5E" w14:textId="77777777" w:rsidR="00100688" w:rsidRPr="00A152FB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2B0A3" w14:textId="77777777" w:rsidR="00100688" w:rsidRDefault="00100688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Ţăndărei - Movila </w:t>
            </w:r>
          </w:p>
          <w:p w14:paraId="029F2EBE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0D41D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63300" w14:textId="77777777" w:rsidR="00100688" w:rsidRPr="00F9444C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F8F5E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59+100</w:t>
            </w:r>
          </w:p>
          <w:p w14:paraId="2FEBF978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62+900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E2ECA" w14:textId="77777777" w:rsidR="00100688" w:rsidRPr="00F9444C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5A5B8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100688" w14:paraId="7DD1C87A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8CCF4" w14:textId="77777777" w:rsidR="00100688" w:rsidRDefault="001006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B4D29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BF14B" w14:textId="77777777" w:rsidR="00100688" w:rsidRPr="00A152FB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49B19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EC12F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5FD45" w14:textId="77777777" w:rsidR="00100688" w:rsidRPr="00F9444C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207B2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72+500</w:t>
            </w:r>
          </w:p>
          <w:p w14:paraId="18AE2A62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CA8AC" w14:textId="77777777" w:rsidR="00100688" w:rsidRPr="00F9444C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FBBBB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100688" w14:paraId="5A9F0272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4DE76" w14:textId="77777777" w:rsidR="00100688" w:rsidRDefault="001006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755AA" w14:textId="77777777" w:rsidR="00100688" w:rsidRDefault="00100688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54FE6440" w14:textId="77777777" w:rsidR="00100688" w:rsidRDefault="00100688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8D114" w14:textId="77777777" w:rsidR="00100688" w:rsidRPr="00A152FB" w:rsidRDefault="00100688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9C055" w14:textId="77777777" w:rsidR="00100688" w:rsidRDefault="00100688" w:rsidP="00162DF6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47570" w14:textId="77777777" w:rsidR="00100688" w:rsidRDefault="00100688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A2D90" w14:textId="77777777" w:rsidR="00100688" w:rsidRPr="00F9444C" w:rsidRDefault="00100688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2F263" w14:textId="77777777" w:rsidR="00100688" w:rsidRDefault="00100688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41198A38" w14:textId="77777777" w:rsidR="00100688" w:rsidRDefault="00100688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86069" w14:textId="77777777" w:rsidR="00100688" w:rsidRDefault="00100688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75C5D" w14:textId="77777777" w:rsidR="00100688" w:rsidRDefault="00100688" w:rsidP="00162DF6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212DC521" w14:textId="77777777" w:rsidR="00100688" w:rsidRDefault="00100688" w:rsidP="00802827">
      <w:pPr>
        <w:spacing w:line="276" w:lineRule="auto"/>
        <w:ind w:right="57"/>
        <w:rPr>
          <w:sz w:val="20"/>
        </w:rPr>
      </w:pPr>
    </w:p>
    <w:p w14:paraId="504D4464" w14:textId="77777777" w:rsidR="00100688" w:rsidRDefault="00100688" w:rsidP="00DE7850">
      <w:pPr>
        <w:pStyle w:val="Heading1"/>
        <w:spacing w:line="360" w:lineRule="auto"/>
      </w:pPr>
      <w:r>
        <w:t>LINIA 806</w:t>
      </w:r>
    </w:p>
    <w:p w14:paraId="3F459E8C" w14:textId="77777777" w:rsidR="00100688" w:rsidRDefault="00100688" w:rsidP="006103AD">
      <w:pPr>
        <w:pStyle w:val="Heading1"/>
        <w:spacing w:line="360" w:lineRule="auto"/>
        <w:rPr>
          <w:b w:val="0"/>
          <w:bCs w:val="0"/>
          <w:sz w:val="8"/>
        </w:rPr>
      </w:pPr>
      <w:r>
        <w:t>RAMIFICAŢIE AMARA - SLOBOZIA VECHE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100688" w14:paraId="24F14CE8" w14:textId="77777777">
        <w:trPr>
          <w:cantSplit/>
          <w:trHeight w:val="96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0421D" w14:textId="77777777" w:rsidR="00100688" w:rsidRDefault="00100688">
            <w:pPr>
              <w:numPr>
                <w:ilvl w:val="0"/>
                <w:numId w:val="19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549E5" w14:textId="77777777" w:rsidR="00100688" w:rsidRDefault="00100688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4D00BDAB" w14:textId="77777777" w:rsidR="00100688" w:rsidRDefault="00100688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91D1E" w14:textId="77777777" w:rsidR="00100688" w:rsidRPr="000A2807" w:rsidRDefault="00100688" w:rsidP="00C16C0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ED321" w14:textId="77777777" w:rsidR="00100688" w:rsidRDefault="00100688" w:rsidP="00C16C0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 Amara – </w:t>
            </w:r>
          </w:p>
          <w:p w14:paraId="1DD65A8E" w14:textId="77777777" w:rsidR="00100688" w:rsidRDefault="00100688" w:rsidP="00C16C0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Veche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CAA97" w14:textId="77777777" w:rsidR="00100688" w:rsidRDefault="00100688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934C0" w14:textId="77777777" w:rsidR="00100688" w:rsidRPr="000A2807" w:rsidRDefault="00100688" w:rsidP="00C16C0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9980B" w14:textId="77777777" w:rsidR="00100688" w:rsidRDefault="00100688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AC63A" w14:textId="77777777" w:rsidR="00100688" w:rsidRPr="000A2807" w:rsidRDefault="00100688" w:rsidP="00C16C0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34596" w14:textId="77777777" w:rsidR="00100688" w:rsidRDefault="00100688" w:rsidP="00C16C0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pe teren</w:t>
            </w:r>
          </w:p>
        </w:tc>
      </w:tr>
    </w:tbl>
    <w:p w14:paraId="582029B6" w14:textId="77777777" w:rsidR="00100688" w:rsidRDefault="00100688">
      <w:pPr>
        <w:spacing w:before="40" w:after="40" w:line="192" w:lineRule="auto"/>
        <w:ind w:right="57"/>
        <w:rPr>
          <w:sz w:val="20"/>
        </w:rPr>
      </w:pPr>
    </w:p>
    <w:p w14:paraId="5F1242B1" w14:textId="77777777" w:rsidR="00100688" w:rsidRDefault="00100688" w:rsidP="00535684">
      <w:pPr>
        <w:pStyle w:val="Heading1"/>
        <w:spacing w:line="360" w:lineRule="auto"/>
      </w:pPr>
      <w:r>
        <w:t>LINIA 807</w:t>
      </w:r>
    </w:p>
    <w:p w14:paraId="5A9574D0" w14:textId="77777777" w:rsidR="00100688" w:rsidRDefault="00100688" w:rsidP="00FC1359">
      <w:pPr>
        <w:pStyle w:val="Heading1"/>
        <w:spacing w:line="360" w:lineRule="auto"/>
        <w:rPr>
          <w:b w:val="0"/>
          <w:bCs w:val="0"/>
          <w:sz w:val="8"/>
        </w:rPr>
      </w:pPr>
      <w:r>
        <w:t>SLOBOZIA NOUĂ - SLOBOZIA VECHE - CIULNIŢA - CĂLĂRAŞI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100688" w14:paraId="7D7CF4B0" w14:textId="77777777">
        <w:trPr>
          <w:cantSplit/>
          <w:trHeight w:val="84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F3AB6" w14:textId="77777777" w:rsidR="00100688" w:rsidRDefault="001006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C2838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15+320</w:t>
            </w:r>
          </w:p>
          <w:p w14:paraId="5B4FA67D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2E174" w14:textId="77777777" w:rsidR="00100688" w:rsidRPr="007345A6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FE306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Veche -</w:t>
            </w:r>
          </w:p>
          <w:p w14:paraId="0B354CC0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E2710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D44F6" w14:textId="77777777" w:rsidR="00100688" w:rsidRPr="007345A6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B7B64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98612" w14:textId="77777777" w:rsidR="00100688" w:rsidRPr="007345A6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912BF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680D153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*Valabil pentru trenurile care au în compunere două și trei locomotive cuplate.</w:t>
            </w:r>
          </w:p>
          <w:p w14:paraId="06EB2FE1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Este interzisă circulația trenurilor care au în compunere 4 sau mai multe locomotive cuplate.</w:t>
            </w:r>
          </w:p>
          <w:p w14:paraId="07986C3C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Este interzisă frânarea și staționarea pe pod km 15+250.</w:t>
            </w:r>
          </w:p>
        </w:tc>
      </w:tr>
      <w:tr w:rsidR="00100688" w14:paraId="64D8A58A" w14:textId="77777777">
        <w:trPr>
          <w:cantSplit/>
          <w:trHeight w:val="84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3FB4C" w14:textId="77777777" w:rsidR="00100688" w:rsidRDefault="001006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C7A16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11+900</w:t>
            </w:r>
          </w:p>
          <w:p w14:paraId="023471EA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2E245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F36C0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Sud -</w:t>
            </w:r>
          </w:p>
          <w:p w14:paraId="1AD451BF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0D8BD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7A805" w14:textId="77777777" w:rsidR="00100688" w:rsidRPr="007345A6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5AE17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4A63D" w14:textId="77777777" w:rsidR="00100688" w:rsidRPr="007345A6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A2BA1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100688" w14:paraId="58C7FE74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3881B" w14:textId="77777777" w:rsidR="00100688" w:rsidRDefault="001006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96002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4EB4A" w14:textId="77777777" w:rsidR="00100688" w:rsidRPr="007345A6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3696D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Ciulniţa</w:t>
            </w:r>
          </w:p>
          <w:p w14:paraId="6EB031AB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6,  7,  8 şi 9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E5A5D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D9BB2" w14:textId="77777777" w:rsidR="00100688" w:rsidRPr="007345A6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345A6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AC386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BA694" w14:textId="77777777" w:rsidR="00100688" w:rsidRPr="007345A6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22666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64CBCAA0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99B75" w14:textId="77777777" w:rsidR="00100688" w:rsidRDefault="001006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D9FE2" w14:textId="77777777" w:rsidR="00100688" w:rsidRDefault="00100688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B8CC6" w14:textId="77777777" w:rsidR="00100688" w:rsidRPr="007345A6" w:rsidRDefault="00100688" w:rsidP="002E4A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46271" w14:textId="77777777" w:rsidR="00100688" w:rsidRDefault="00100688" w:rsidP="002E4A5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-</w:t>
            </w:r>
          </w:p>
          <w:p w14:paraId="74517312" w14:textId="77777777" w:rsidR="00100688" w:rsidRDefault="00100688" w:rsidP="002E4A5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Călăraşi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87A90" w14:textId="77777777" w:rsidR="00100688" w:rsidRDefault="00100688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2DE6D" w14:textId="77777777" w:rsidR="00100688" w:rsidRPr="007345A6" w:rsidRDefault="00100688" w:rsidP="002E4A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BB5AB" w14:textId="77777777" w:rsidR="00100688" w:rsidRDefault="00100688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0+800</w:t>
            </w:r>
          </w:p>
          <w:p w14:paraId="78553231" w14:textId="77777777" w:rsidR="00100688" w:rsidRDefault="00100688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3702B" w14:textId="77777777" w:rsidR="00100688" w:rsidRPr="007345A6" w:rsidRDefault="00100688" w:rsidP="002E4A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40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310E4" w14:textId="77777777" w:rsidR="00100688" w:rsidRDefault="00100688" w:rsidP="002E4A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100688" w14:paraId="1C11E0A5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9471F" w14:textId="77777777" w:rsidR="00100688" w:rsidRDefault="001006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A58C9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CFFD9" w14:textId="77777777" w:rsidR="00100688" w:rsidRPr="007345A6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FDFBA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Călăraşi Nord –</w:t>
            </w:r>
          </w:p>
          <w:p w14:paraId="5E36CFBD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Călăraşi Sud, linia 2 directă St. Călăraşi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C7872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5B81A" w14:textId="77777777" w:rsidR="00100688" w:rsidRPr="007345A6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4C609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18+500</w:t>
            </w:r>
          </w:p>
          <w:p w14:paraId="588E4C91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C35E8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D0050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100688" w14:paraId="1FAA2997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3DCC6" w14:textId="77777777" w:rsidR="00100688" w:rsidRDefault="001006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99907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0A08B" w14:textId="77777777" w:rsidR="00100688" w:rsidRPr="007345A6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BF022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Călăraşi Nord</w:t>
            </w:r>
          </w:p>
          <w:p w14:paraId="5DE7F0BD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4, 5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B58D4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C5B9283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068BC" w14:textId="77777777" w:rsidR="00100688" w:rsidRPr="007345A6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EB02B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91A1E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BD6BE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230608C7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A555A" w14:textId="77777777" w:rsidR="00100688" w:rsidRDefault="001006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9532F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904B8" w14:textId="77777777" w:rsidR="00100688" w:rsidRPr="007345A6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6EE19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Călăraşi Sud</w:t>
            </w:r>
          </w:p>
          <w:p w14:paraId="7FD8F418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3, 4, 5 și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933B5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EE16B4F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EBD9F" w14:textId="77777777" w:rsidR="00100688" w:rsidRPr="007345A6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345A6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D436C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044B9" w14:textId="77777777" w:rsidR="00100688" w:rsidRPr="007345A6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959C8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398B79D5" w14:textId="77777777" w:rsidR="00100688" w:rsidRDefault="00100688">
      <w:pPr>
        <w:spacing w:before="40" w:after="40" w:line="192" w:lineRule="auto"/>
        <w:ind w:right="57"/>
        <w:rPr>
          <w:sz w:val="20"/>
        </w:rPr>
      </w:pPr>
    </w:p>
    <w:p w14:paraId="70A2C77A" w14:textId="77777777" w:rsidR="00100688" w:rsidRDefault="00100688" w:rsidP="00633134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810</w:t>
      </w:r>
    </w:p>
    <w:p w14:paraId="2FCB88CF" w14:textId="77777777" w:rsidR="00100688" w:rsidRDefault="00100688" w:rsidP="004245E9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MEDGIDIA - NEGRU VODĂ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100688" w14:paraId="39B0C217" w14:textId="77777777">
        <w:trPr>
          <w:cantSplit/>
          <w:trHeight w:val="29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C3FD9" w14:textId="77777777" w:rsidR="00100688" w:rsidRDefault="0010068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A28B8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90038" w14:textId="77777777" w:rsidR="00100688" w:rsidRPr="006E445D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A5B55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771E906F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0</w:t>
            </w:r>
          </w:p>
          <w:p w14:paraId="6A97FA3E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8098B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2942FE5A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 sch. 94</w:t>
            </w:r>
          </w:p>
          <w:p w14:paraId="0A2488E8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vârf 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4E753" w14:textId="77777777" w:rsidR="00100688" w:rsidRPr="00BB01DD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B3A15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03D27" w14:textId="77777777" w:rsidR="00100688" w:rsidRPr="006E445D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6CF06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100688" w14:paraId="2A738F06" w14:textId="77777777">
        <w:trPr>
          <w:cantSplit/>
          <w:trHeight w:val="29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2CCF0" w14:textId="77777777" w:rsidR="00100688" w:rsidRDefault="0010068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CF232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44E4A" w14:textId="77777777" w:rsidR="00100688" w:rsidRPr="006E445D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C5CD3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7E31F2B9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  <w:p w14:paraId="5D39AEDF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69108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semnal XPNB până la vârf 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6A895" w14:textId="77777777" w:rsidR="00100688" w:rsidRPr="00BB01DD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E63AD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2ADF3" w14:textId="77777777" w:rsidR="00100688" w:rsidRPr="006E445D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835C4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1F7423AE" w14:textId="77777777">
        <w:trPr>
          <w:cantSplit/>
          <w:trHeight w:val="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2A588" w14:textId="77777777" w:rsidR="00100688" w:rsidRDefault="0010068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52FC4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6587C" w14:textId="77777777" w:rsidR="00100688" w:rsidRPr="006E445D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D3E33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 Grupa A</w:t>
            </w:r>
          </w:p>
          <w:p w14:paraId="6CD80A5C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10, 11 şi 14 </w:t>
            </w:r>
          </w:p>
          <w:p w14:paraId="3712517A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C7815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intrări-</w:t>
            </w:r>
          </w:p>
          <w:p w14:paraId="43279166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1D2BD" w14:textId="77777777" w:rsidR="00100688" w:rsidRPr="00BB01DD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E90F3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B9086" w14:textId="77777777" w:rsidR="00100688" w:rsidRPr="006E445D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41AC7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27A5434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991F4" w14:textId="77777777" w:rsidR="00100688" w:rsidRDefault="0010068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127A0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A0F86" w14:textId="77777777" w:rsidR="00100688" w:rsidRPr="006E445D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25ED3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 Grupa A</w:t>
            </w:r>
          </w:p>
          <w:p w14:paraId="7D3C81A4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66B3D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98CC3F9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705DE" w14:textId="77777777" w:rsidR="00100688" w:rsidRPr="00BB01DD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8EA65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4E8E1" w14:textId="77777777" w:rsidR="00100688" w:rsidRPr="006E445D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6BE74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78283164" w14:textId="77777777">
        <w:trPr>
          <w:cantSplit/>
          <w:trHeight w:val="8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1E9A9" w14:textId="77777777" w:rsidR="00100688" w:rsidRDefault="0010068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DB216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5F0F4" w14:textId="77777777" w:rsidR="00100688" w:rsidRPr="006E445D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976F7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Medgidia PC 2 </w:t>
            </w:r>
          </w:p>
          <w:p w14:paraId="5035AFA8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09646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9B1D7E4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3 </w:t>
            </w:r>
          </w:p>
          <w:p w14:paraId="46B42536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46B3A" w14:textId="77777777" w:rsidR="00100688" w:rsidRPr="00BB01DD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2450C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FA0F3" w14:textId="77777777" w:rsidR="00100688" w:rsidRPr="006E445D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E379D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36C4B6E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BB261" w14:textId="77777777" w:rsidR="00100688" w:rsidRDefault="0010068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70031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F202E" w14:textId="77777777" w:rsidR="00100688" w:rsidRPr="006E445D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27063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PC 2 </w:t>
            </w:r>
          </w:p>
          <w:p w14:paraId="2F6E3A1E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8548F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 </w:t>
            </w:r>
          </w:p>
          <w:p w14:paraId="6490CC9C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674A2" w14:textId="77777777" w:rsidR="00100688" w:rsidRPr="00BB01DD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53D45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C78C6" w14:textId="77777777" w:rsidR="00100688" w:rsidRPr="006E445D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235C0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5A5D318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A9A6F" w14:textId="77777777" w:rsidR="00100688" w:rsidRDefault="0010068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3633A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10+000</w:t>
            </w:r>
          </w:p>
          <w:p w14:paraId="3E3265D0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8A9D1" w14:textId="77777777" w:rsidR="00100688" w:rsidRPr="006E445D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774D1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- Ciocârlia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9511D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9A18D" w14:textId="77777777" w:rsidR="00100688" w:rsidRPr="00BB01DD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753CB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68E14" w14:textId="77777777" w:rsidR="00100688" w:rsidRPr="006E445D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56E81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00688" w14:paraId="40DFF10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168F3" w14:textId="77777777" w:rsidR="00100688" w:rsidRDefault="0010068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3FD82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12+200</w:t>
            </w:r>
          </w:p>
          <w:p w14:paraId="430125CA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38DC0" w14:textId="77777777" w:rsidR="00100688" w:rsidRPr="006E445D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1D0A5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Medgidia PC 2 - </w:t>
            </w:r>
          </w:p>
          <w:p w14:paraId="651E383C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Ciocârlia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03E05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8390F" w14:textId="77777777" w:rsidR="00100688" w:rsidRPr="00BB01DD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1B5DD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AA8B6" w14:textId="77777777" w:rsidR="00100688" w:rsidRPr="006E445D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74E9E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00688" w14:paraId="1DDDA1D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E1CC3" w14:textId="77777777" w:rsidR="00100688" w:rsidRDefault="0010068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25DC7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14+800</w:t>
            </w:r>
          </w:p>
          <w:p w14:paraId="09A45537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28+725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5E21F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06925" w14:textId="77777777" w:rsidR="00100688" w:rsidRDefault="00100688" w:rsidP="000B124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Medgidia PC 2 - </w:t>
            </w:r>
          </w:p>
          <w:p w14:paraId="27EE9EE4" w14:textId="77777777" w:rsidR="00100688" w:rsidRDefault="00100688" w:rsidP="000B124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Ciocârlia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248A7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9EE81" w14:textId="77777777" w:rsidR="00100688" w:rsidRPr="00BB01DD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FC1C7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9ACE2" w14:textId="77777777" w:rsidR="00100688" w:rsidRPr="006E445D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A3FC8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100688" w14:paraId="0449601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77CB1" w14:textId="77777777" w:rsidR="00100688" w:rsidRDefault="0010068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7713D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FE9F5" w14:textId="77777777" w:rsidR="00100688" w:rsidRPr="006E445D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F29B5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Ciocârlia</w:t>
            </w:r>
          </w:p>
          <w:p w14:paraId="578FD18E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71565" w14:textId="77777777" w:rsidR="00100688" w:rsidRDefault="00100688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64AC913E" w14:textId="77777777" w:rsidR="00100688" w:rsidRDefault="00100688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5 </w:t>
            </w:r>
          </w:p>
          <w:p w14:paraId="4B4CD14A" w14:textId="77777777" w:rsidR="00100688" w:rsidRDefault="00100688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5CE96" w14:textId="77777777" w:rsidR="00100688" w:rsidRPr="00BB01DD" w:rsidRDefault="00100688">
            <w:pPr>
              <w:spacing w:before="120" w:after="40" w:line="360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32E01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8AA37" w14:textId="77777777" w:rsidR="00100688" w:rsidRPr="006E445D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6CF42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F09D133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6AB4A2C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LFI ROMCEREAL.</w:t>
            </w:r>
          </w:p>
        </w:tc>
      </w:tr>
      <w:tr w:rsidR="00100688" w14:paraId="0CEF0140" w14:textId="77777777">
        <w:trPr>
          <w:cantSplit/>
          <w:trHeight w:val="11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9021E" w14:textId="77777777" w:rsidR="00100688" w:rsidRDefault="0010068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2FA9D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517F9" w14:textId="77777777" w:rsidR="00100688" w:rsidRPr="006E445D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59B7A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Cobadin</w:t>
            </w:r>
          </w:p>
          <w:p w14:paraId="1CBA6001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1C12F" w14:textId="77777777" w:rsidR="00100688" w:rsidRDefault="00100688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 inclusiv</w:t>
            </w:r>
          </w:p>
          <w:p w14:paraId="1F5CF21B" w14:textId="77777777" w:rsidR="00100688" w:rsidRDefault="00100688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BC0BAF8" w14:textId="77777777" w:rsidR="00100688" w:rsidRDefault="00100688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3BD188AC" w14:textId="77777777" w:rsidR="00100688" w:rsidRDefault="00100688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11 şi 6 </w:t>
            </w:r>
          </w:p>
          <w:p w14:paraId="7074FA62" w14:textId="77777777" w:rsidR="00100688" w:rsidRDefault="00100688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681E1" w14:textId="77777777" w:rsidR="00100688" w:rsidRPr="00BB01DD" w:rsidRDefault="00100688">
            <w:pPr>
              <w:spacing w:before="120" w:after="40" w:line="360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16D61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DF782" w14:textId="77777777" w:rsidR="00100688" w:rsidRPr="006E445D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D04D4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021BC5C4" w14:textId="77777777">
        <w:trPr>
          <w:cantSplit/>
          <w:trHeight w:val="5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FAB9F" w14:textId="77777777" w:rsidR="00100688" w:rsidRDefault="0010068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7D585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7123B" w14:textId="77777777" w:rsidR="00100688" w:rsidRPr="006E445D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31CC8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Casicea</w:t>
            </w:r>
          </w:p>
          <w:p w14:paraId="5E83D2BC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 şi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86B57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97A9171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A75AA" w14:textId="77777777" w:rsidR="00100688" w:rsidRPr="00BB01DD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0F4E4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FABAA" w14:textId="77777777" w:rsidR="00100688" w:rsidRPr="006E445D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974A0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pe teren. </w:t>
            </w:r>
          </w:p>
        </w:tc>
      </w:tr>
      <w:tr w:rsidR="00100688" w14:paraId="6F7297D7" w14:textId="77777777">
        <w:trPr>
          <w:cantSplit/>
          <w:trHeight w:val="10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EA70C" w14:textId="77777777" w:rsidR="00100688" w:rsidRDefault="0010068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B7610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55+195</w:t>
            </w:r>
          </w:p>
          <w:p w14:paraId="0D4D3A94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55+245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CEF6B" w14:textId="77777777" w:rsidR="00100688" w:rsidRPr="006E445D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9C9CA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Casicea -</w:t>
            </w:r>
          </w:p>
          <w:p w14:paraId="158F3622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Negru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C7179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9EE80" w14:textId="77777777" w:rsidR="00100688" w:rsidRPr="00BB01DD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F592D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CE16B" w14:textId="77777777" w:rsidR="00100688" w:rsidRPr="006E445D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0D06A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3A3846CE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</w:t>
            </w:r>
          </w:p>
          <w:p w14:paraId="1C010D94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(locomotivă sau vagon).</w:t>
            </w:r>
          </w:p>
        </w:tc>
      </w:tr>
      <w:tr w:rsidR="00100688" w14:paraId="5F8BF46E" w14:textId="77777777">
        <w:trPr>
          <w:cantSplit/>
          <w:trHeight w:val="8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81256" w14:textId="77777777" w:rsidR="00100688" w:rsidRDefault="0010068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43133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06811" w14:textId="77777777" w:rsidR="00100688" w:rsidRPr="006E445D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5156F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Negru Vodă</w:t>
            </w:r>
          </w:p>
          <w:p w14:paraId="41B44B8B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2F607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Cap X şi </w:t>
            </w:r>
          </w:p>
          <w:p w14:paraId="1E653EEA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axa staţiei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B5EB7" w14:textId="77777777" w:rsidR="00100688" w:rsidRPr="00BB01DD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D65CC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742B7" w14:textId="77777777" w:rsidR="00100688" w:rsidRPr="006E445D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726D8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pe teren. </w:t>
            </w:r>
          </w:p>
          <w:p w14:paraId="16CA076F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axa staţiei în Cap Y linia este închisă.</w:t>
            </w:r>
          </w:p>
        </w:tc>
      </w:tr>
      <w:tr w:rsidR="00100688" w14:paraId="47715685" w14:textId="77777777">
        <w:trPr>
          <w:cantSplit/>
          <w:trHeight w:val="9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D0844" w14:textId="77777777" w:rsidR="00100688" w:rsidRDefault="0010068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2C630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9DCBB" w14:textId="77777777" w:rsidR="00100688" w:rsidRPr="006E445D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5BBBC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Negru Vodă</w:t>
            </w:r>
          </w:p>
          <w:p w14:paraId="7BF01846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034BC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</w:t>
            </w:r>
          </w:p>
          <w:p w14:paraId="6853DB26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  <w:p w14:paraId="740B2C40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6BAD7F38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axa staţiei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67DCD" w14:textId="77777777" w:rsidR="00100688" w:rsidRPr="00BB01DD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5286C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C6FF4" w14:textId="77777777" w:rsidR="00100688" w:rsidRPr="006E445D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FD0BC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</w:t>
            </w:r>
          </w:p>
          <w:p w14:paraId="4E87B681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axa staţiei la Cap Y linia este închisă.</w:t>
            </w:r>
          </w:p>
        </w:tc>
      </w:tr>
      <w:tr w:rsidR="00100688" w14:paraId="77CA261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0F61E" w14:textId="77777777" w:rsidR="00100688" w:rsidRDefault="0010068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ED9E1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965AE" w14:textId="77777777" w:rsidR="00100688" w:rsidRPr="006E445D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E8EFD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Negru Vodă</w:t>
            </w:r>
          </w:p>
          <w:p w14:paraId="18406464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81A0E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</w:t>
            </w:r>
          </w:p>
          <w:p w14:paraId="43EC8119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  <w:p w14:paraId="63217937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16342AB8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axa staţiei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7925C" w14:textId="77777777" w:rsidR="00100688" w:rsidRPr="00BB01DD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6B222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C8C9A" w14:textId="77777777" w:rsidR="00100688" w:rsidRPr="006E445D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AF060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</w:t>
            </w:r>
          </w:p>
          <w:p w14:paraId="0514533E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axa staţiei la Cap Y linia este închisă.</w:t>
            </w:r>
          </w:p>
        </w:tc>
      </w:tr>
    </w:tbl>
    <w:p w14:paraId="212560BC" w14:textId="77777777" w:rsidR="00100688" w:rsidRDefault="00100688">
      <w:pPr>
        <w:spacing w:before="40" w:after="40" w:line="192" w:lineRule="auto"/>
        <w:ind w:right="57"/>
        <w:rPr>
          <w:sz w:val="20"/>
        </w:rPr>
      </w:pPr>
    </w:p>
    <w:p w14:paraId="705121E3" w14:textId="77777777" w:rsidR="00100688" w:rsidRDefault="00100688" w:rsidP="00322BD3">
      <w:pPr>
        <w:pStyle w:val="Heading1"/>
        <w:spacing w:line="360" w:lineRule="auto"/>
      </w:pPr>
      <w:r>
        <w:t>LINIA 810 A</w:t>
      </w:r>
    </w:p>
    <w:p w14:paraId="738DFAC5" w14:textId="77777777" w:rsidR="00100688" w:rsidRDefault="00100688" w:rsidP="002978D2">
      <w:pPr>
        <w:pStyle w:val="Heading1"/>
        <w:spacing w:line="360" w:lineRule="auto"/>
        <w:rPr>
          <w:b w:val="0"/>
          <w:bCs w:val="0"/>
          <w:sz w:val="8"/>
        </w:rPr>
      </w:pPr>
      <w:r>
        <w:t>DOROBANŢU - MEDGIDIA PC 2 - ANTESTAŢIE ROMCIM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100688" w14:paraId="487D9191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A5AC5" w14:textId="77777777" w:rsidR="00100688" w:rsidRDefault="0010068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8ED24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E530C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4CC73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PC2</w:t>
            </w:r>
          </w:p>
          <w:p w14:paraId="3374307E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52E04" w14:textId="77777777" w:rsidR="00100688" w:rsidRDefault="00100688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972F392" w14:textId="77777777" w:rsidR="00100688" w:rsidRDefault="00100688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3 </w:t>
            </w:r>
          </w:p>
          <w:p w14:paraId="39F6F0A5" w14:textId="77777777" w:rsidR="00100688" w:rsidRDefault="00100688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AC428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400AE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AFE5D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CDFAC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65BFE07D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6377A" w14:textId="77777777" w:rsidR="00100688" w:rsidRDefault="0010068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B07F4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D042A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5A803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PC2 </w:t>
            </w:r>
          </w:p>
          <w:p w14:paraId="4C5B2C05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486BE" w14:textId="77777777" w:rsidR="00100688" w:rsidRDefault="00100688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8A21971" w14:textId="77777777" w:rsidR="00100688" w:rsidRDefault="00100688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4DB6C58A" w14:textId="77777777" w:rsidR="00100688" w:rsidRDefault="00100688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50F87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1AA6C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3DF28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4C6EA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582516AE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40151" w14:textId="77777777" w:rsidR="00100688" w:rsidRDefault="0010068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33519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5+300</w:t>
            </w:r>
          </w:p>
          <w:p w14:paraId="6B98F485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9767E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3BA6E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PC2 -</w:t>
            </w:r>
          </w:p>
          <w:p w14:paraId="1AC3F511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Antestație ROMCIM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D3E40" w14:textId="77777777" w:rsidR="00100688" w:rsidRDefault="00100688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A1C7B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35E7E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CF05F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E5C3B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00688" w14:paraId="38F5739C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3E37C" w14:textId="77777777" w:rsidR="00100688" w:rsidRDefault="0010068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AD075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BEC1F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E5661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Antestație ROMCIM</w:t>
            </w:r>
          </w:p>
          <w:p w14:paraId="01A4770C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toate liniile din complex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7B67E" w14:textId="77777777" w:rsidR="00100688" w:rsidRDefault="00100688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0BCEB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C4ABD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C222B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7A443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3B60F646" w14:textId="77777777" w:rsidR="00100688" w:rsidRDefault="00100688">
      <w:pPr>
        <w:spacing w:before="40" w:after="40" w:line="192" w:lineRule="auto"/>
        <w:ind w:right="57"/>
        <w:rPr>
          <w:sz w:val="20"/>
        </w:rPr>
      </w:pPr>
    </w:p>
    <w:p w14:paraId="4438D47D" w14:textId="77777777" w:rsidR="00100688" w:rsidRDefault="00100688" w:rsidP="00D509E3">
      <w:pPr>
        <w:pStyle w:val="Heading1"/>
        <w:spacing w:line="360" w:lineRule="auto"/>
      </w:pPr>
      <w:r>
        <w:t>LINIA 812</w:t>
      </w:r>
    </w:p>
    <w:p w14:paraId="533C9474" w14:textId="77777777" w:rsidR="00100688" w:rsidRDefault="00100688" w:rsidP="00AC38B3">
      <w:pPr>
        <w:pStyle w:val="Heading1"/>
        <w:spacing w:line="360" w:lineRule="auto"/>
        <w:rPr>
          <w:b w:val="0"/>
          <w:bCs w:val="0"/>
          <w:sz w:val="8"/>
        </w:rPr>
      </w:pPr>
      <w:r>
        <w:t>MEDGIDIA - TULCEA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100688" w14:paraId="1ABCD1F9" w14:textId="77777777">
        <w:trPr>
          <w:cantSplit/>
          <w:trHeight w:val="11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80633" w14:textId="77777777" w:rsidR="00100688" w:rsidRPr="001A61C3" w:rsidRDefault="0010068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2A71E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22CDF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05456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3CF01B3E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liniile 10, </w:t>
            </w:r>
          </w:p>
          <w:p w14:paraId="6251F59C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şi 14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84493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intrări- ieşiri</w:t>
            </w:r>
          </w:p>
          <w:p w14:paraId="587BB29D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00A94" w14:textId="77777777" w:rsidR="00100688" w:rsidRPr="006A7C82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28590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ACF31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B313D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7EDA690E" w14:textId="77777777">
        <w:trPr>
          <w:cantSplit/>
          <w:trHeight w:val="7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FFBA5" w14:textId="77777777" w:rsidR="00100688" w:rsidRPr="001A61C3" w:rsidRDefault="0010068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5E001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F51E5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57544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7D407895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EE5E4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615C0" w14:textId="77777777" w:rsidR="00100688" w:rsidRPr="006A7C82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D29E2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CB9B6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D69A3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1F03E7CB" w14:textId="77777777">
        <w:trPr>
          <w:cantSplit/>
          <w:trHeight w:val="19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D2BEF" w14:textId="77777777" w:rsidR="00100688" w:rsidRPr="001A61C3" w:rsidRDefault="0010068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B2E63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4+450</w:t>
            </w:r>
          </w:p>
          <w:p w14:paraId="287F7F82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B5526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2C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E721C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–</w:t>
            </w:r>
          </w:p>
          <w:p w14:paraId="243C9E2D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CDD85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B017E" w14:textId="77777777" w:rsidR="00100688" w:rsidRPr="006A7C82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5383C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B1A34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936DF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734AFE1F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100688" w14:paraId="6FE07E42" w14:textId="77777777">
        <w:trPr>
          <w:cantSplit/>
          <w:trHeight w:val="6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02C63" w14:textId="77777777" w:rsidR="00100688" w:rsidRPr="001A61C3" w:rsidRDefault="0010068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3C367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13+700</w:t>
            </w:r>
          </w:p>
          <w:p w14:paraId="633C46EB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992FE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8EA26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–</w:t>
            </w:r>
          </w:p>
          <w:p w14:paraId="020B7F69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39D30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1FD34" w14:textId="77777777" w:rsidR="00100688" w:rsidRPr="006A7C82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B784C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2F599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496F7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100688" w14:paraId="72DC7A7B" w14:textId="77777777">
        <w:trPr>
          <w:cantSplit/>
          <w:trHeight w:val="15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8A5FC" w14:textId="77777777" w:rsidR="00100688" w:rsidRPr="001A61C3" w:rsidRDefault="0010068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47FB3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3D6FB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B5D30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0412B39D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131D9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peste diag.</w:t>
            </w:r>
          </w:p>
          <w:p w14:paraId="63624B4A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5 - 11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F4095" w14:textId="77777777" w:rsidR="00100688" w:rsidRPr="006A7C82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D60C9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6AB86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F2FD7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ACAFDD5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878AD18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diagonalele 11 – 13 </w:t>
            </w:r>
          </w:p>
          <w:p w14:paraId="58954DF4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liniile 3 – 5. </w:t>
            </w:r>
          </w:p>
        </w:tc>
      </w:tr>
      <w:tr w:rsidR="00100688" w14:paraId="3FFB170F" w14:textId="77777777">
        <w:trPr>
          <w:cantSplit/>
          <w:trHeight w:val="15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3AFA8" w14:textId="77777777" w:rsidR="00100688" w:rsidRPr="001A61C3" w:rsidRDefault="0010068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673F6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B531F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0B34A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3AFAEE6E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9D5EA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Cap X și </w:t>
            </w:r>
          </w:p>
          <w:p w14:paraId="73B057AF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0C112" w14:textId="77777777" w:rsidR="00100688" w:rsidRPr="006A7C82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BA9FA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4BEE1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B7628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44E0D41E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Între ax stație și Cap Y </w:t>
            </w:r>
          </w:p>
          <w:p w14:paraId="003658D8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linia este închisă.</w:t>
            </w:r>
          </w:p>
        </w:tc>
      </w:tr>
      <w:tr w:rsidR="00100688" w14:paraId="5AE22D55" w14:textId="77777777">
        <w:trPr>
          <w:cantSplit/>
          <w:trHeight w:val="7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063F5" w14:textId="77777777" w:rsidR="00100688" w:rsidRPr="001A61C3" w:rsidRDefault="0010068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77722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237FC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A6FEE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1FB4A57A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CECA5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F6B8A" w14:textId="77777777" w:rsidR="00100688" w:rsidRPr="006A7C82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D7D73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28967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E3272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6FF3322D" w14:textId="77777777">
        <w:trPr>
          <w:cantSplit/>
          <w:trHeight w:val="1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201A1" w14:textId="77777777" w:rsidR="00100688" w:rsidRPr="001A61C3" w:rsidRDefault="0010068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5389C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97837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58AA8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01751D1C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A78FE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32305622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  <w:p w14:paraId="03651B9F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</w:t>
            </w:r>
          </w:p>
          <w:p w14:paraId="58E15EF7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252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514C4" w14:textId="77777777" w:rsidR="00100688" w:rsidRPr="006A7C82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A7C12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68259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378EF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25EC16C1" w14:textId="77777777">
        <w:trPr>
          <w:cantSplit/>
          <w:trHeight w:val="18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8E1E1" w14:textId="77777777" w:rsidR="00100688" w:rsidRPr="001A61C3" w:rsidRDefault="0010068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E668F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12C0E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3E017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6EC8A560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D379B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38CB0628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şi </w:t>
            </w:r>
          </w:p>
          <w:p w14:paraId="5FB805FE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axa staţiei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ADCD5" w14:textId="77777777" w:rsidR="00100688" w:rsidRPr="006A7C82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69F03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F0272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D866A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8FA506C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axa staţiei la Cap Y linia este închisă.</w:t>
            </w:r>
          </w:p>
        </w:tc>
      </w:tr>
      <w:tr w:rsidR="00100688" w14:paraId="153F4ADB" w14:textId="77777777">
        <w:trPr>
          <w:cantSplit/>
          <w:trHeight w:val="18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1A395" w14:textId="77777777" w:rsidR="00100688" w:rsidRPr="001A61C3" w:rsidRDefault="0010068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D712F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BDAD6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71783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516DD947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546B7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 </w:t>
            </w:r>
          </w:p>
          <w:p w14:paraId="5CE6D716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120 m </w:t>
            </w:r>
          </w:p>
          <w:p w14:paraId="1ED64388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sch. 17 </w:t>
            </w:r>
          </w:p>
          <w:p w14:paraId="1CE97866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 Cântar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C992D" w14:textId="77777777" w:rsidR="00100688" w:rsidRPr="006A7C82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D2F10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338E0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9CED5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D0072C1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Restul liniei este închisă.</w:t>
            </w:r>
          </w:p>
        </w:tc>
      </w:tr>
      <w:tr w:rsidR="00100688" w14:paraId="2B7F1DE7" w14:textId="77777777">
        <w:trPr>
          <w:cantSplit/>
          <w:trHeight w:val="1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76709" w14:textId="77777777" w:rsidR="00100688" w:rsidRPr="001A61C3" w:rsidRDefault="0010068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895F1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D17F2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C46C7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10940C0C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EF457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0681F" w14:textId="77777777" w:rsidR="00100688" w:rsidRPr="006A7C82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76826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32915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BFC12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7F21887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DA3D2A7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diagonalele 14 – 16 </w:t>
            </w:r>
          </w:p>
          <w:p w14:paraId="20D521D1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liniile 5 şi 6. </w:t>
            </w:r>
          </w:p>
        </w:tc>
      </w:tr>
      <w:tr w:rsidR="00100688" w14:paraId="64F20194" w14:textId="77777777">
        <w:trPr>
          <w:cantSplit/>
          <w:trHeight w:val="8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AEBA1" w14:textId="77777777" w:rsidR="00100688" w:rsidRPr="001A61C3" w:rsidRDefault="0010068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E489F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4BA06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17635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RMK  </w:t>
            </w:r>
          </w:p>
          <w:p w14:paraId="7B50BD2C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62CBB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1+300</w:t>
            </w:r>
          </w:p>
          <w:p w14:paraId="479EE391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6+675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CFF27" w14:textId="77777777" w:rsidR="00100688" w:rsidRPr="006A7C82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54DF6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CCB8F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9E3B9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100688" w14:paraId="331F463C" w14:textId="77777777">
        <w:trPr>
          <w:cantSplit/>
          <w:trHeight w:val="9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36EA5" w14:textId="77777777" w:rsidR="00100688" w:rsidRPr="001A61C3" w:rsidRDefault="0010068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88EA6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566EC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A45CC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Linia RMK  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489AF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3B2F1F7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şi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96015" w14:textId="77777777" w:rsidR="00100688" w:rsidRPr="006A7C82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7C6D1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31ACF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88411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0F6240E5" w14:textId="77777777">
        <w:trPr>
          <w:cantSplit/>
          <w:trHeight w:val="22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63F44" w14:textId="77777777" w:rsidR="00100688" w:rsidRPr="001A61C3" w:rsidRDefault="0010068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5FAE2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30+300</w:t>
            </w:r>
          </w:p>
          <w:p w14:paraId="4EB66826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64E8C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2C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03B68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 –</w:t>
            </w:r>
          </w:p>
          <w:p w14:paraId="29B3E9DC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Târguşor Dobrogea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F7808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CC650" w14:textId="77777777" w:rsidR="00100688" w:rsidRPr="006A7C82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0CB33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018B9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17010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6154DD38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 respectă numai </w:t>
            </w:r>
          </w:p>
          <w:p w14:paraId="0FB78B28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primul vehicul din compunerea trenului (locomotivă sau vagon).</w:t>
            </w:r>
          </w:p>
        </w:tc>
      </w:tr>
      <w:tr w:rsidR="00100688" w14:paraId="5DFCF26D" w14:textId="77777777">
        <w:trPr>
          <w:cantSplit/>
          <w:trHeight w:val="95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04FFB" w14:textId="77777777" w:rsidR="00100688" w:rsidRPr="001A61C3" w:rsidRDefault="0010068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93244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A2BA1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8798E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Târguşor Dobrogea</w:t>
            </w:r>
          </w:p>
          <w:p w14:paraId="7D4C3405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49255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EC415" w14:textId="77777777" w:rsidR="00100688" w:rsidRPr="006A7C82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5478C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6B19A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868CA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0D8F35C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prin Cap Y.</w:t>
            </w:r>
          </w:p>
        </w:tc>
      </w:tr>
      <w:tr w:rsidR="00100688" w14:paraId="296D7B48" w14:textId="77777777">
        <w:trPr>
          <w:cantSplit/>
          <w:trHeight w:val="41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D2FEA" w14:textId="77777777" w:rsidR="00100688" w:rsidRPr="001A61C3" w:rsidRDefault="0010068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4088F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39+470</w:t>
            </w:r>
          </w:p>
          <w:p w14:paraId="63D94D02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39+775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C379F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E85D6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Târguşor Dobrogea -</w:t>
            </w:r>
          </w:p>
          <w:p w14:paraId="588129A0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Cogealac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6B285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B7886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B8F36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1DEFD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4579E" w14:textId="77777777" w:rsidR="00100688" w:rsidRPr="00562792" w:rsidRDefault="0010068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562792">
              <w:rPr>
                <w:b/>
                <w:bCs/>
                <w:iCs/>
                <w:sz w:val="20"/>
              </w:rPr>
              <w:t>*Valabil pentru trenurile remorcate cu două și trei locomotive cuplate.</w:t>
            </w:r>
          </w:p>
          <w:p w14:paraId="63921BB8" w14:textId="77777777" w:rsidR="00100688" w:rsidRPr="00562792" w:rsidRDefault="0010068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562792">
              <w:rPr>
                <w:b/>
                <w:bCs/>
                <w:iCs/>
                <w:sz w:val="20"/>
              </w:rPr>
              <w:t>Este interzisă circulația trenurilor care au  în compunere patru sau mai multe locomotive cuplate.</w:t>
            </w:r>
          </w:p>
          <w:p w14:paraId="773E3B15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2E22829D" w14:textId="77777777">
        <w:trPr>
          <w:cantSplit/>
          <w:trHeight w:val="92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F4D4C" w14:textId="77777777" w:rsidR="00100688" w:rsidRPr="001A61C3" w:rsidRDefault="0010068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55C24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C8A66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6432C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Cogealac</w:t>
            </w:r>
          </w:p>
          <w:p w14:paraId="0BEBB9D7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53230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12A3476A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7573F" w14:textId="77777777" w:rsidR="00100688" w:rsidRPr="006A7C82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AC608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BF8F2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A462A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63CF7B15" w14:textId="77777777">
        <w:trPr>
          <w:cantSplit/>
          <w:trHeight w:val="14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99434" w14:textId="77777777" w:rsidR="00100688" w:rsidRPr="001A61C3" w:rsidRDefault="0010068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7808F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BB68E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73FCD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Mihai Viteazu</w:t>
            </w:r>
          </w:p>
          <w:p w14:paraId="01C769A1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BE3E8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5</w:t>
            </w:r>
          </w:p>
          <w:p w14:paraId="60D331BE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şi </w:t>
            </w:r>
          </w:p>
          <w:p w14:paraId="21283D89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D7FBF" w14:textId="77777777" w:rsidR="00100688" w:rsidRPr="006A7C82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A8719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D9337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5633F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A4D3F8D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Între schimbătorul</w:t>
            </w:r>
          </w:p>
          <w:p w14:paraId="108BF1FF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numărul 6 şi schimbătorul numărul 2, linia este închisă.</w:t>
            </w:r>
          </w:p>
        </w:tc>
      </w:tr>
      <w:tr w:rsidR="00100688" w14:paraId="398E2723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1BE5B" w14:textId="77777777" w:rsidR="00100688" w:rsidRPr="001A61C3" w:rsidRDefault="0010068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067DA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CD1EB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DCEEF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Baia Dobrogei</w:t>
            </w:r>
          </w:p>
          <w:p w14:paraId="6FC860E4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A0243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4D75B2DC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B78C4" w14:textId="77777777" w:rsidR="00100688" w:rsidRPr="006A7C82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4BEAF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4245A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3764D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70F76227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04847" w14:textId="77777777" w:rsidR="00100688" w:rsidRPr="001A61C3" w:rsidRDefault="0010068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1881C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F7C7B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73A26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Baia Dobrogei</w:t>
            </w:r>
          </w:p>
          <w:p w14:paraId="7B8E97E0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rampă</w:t>
            </w:r>
          </w:p>
          <w:p w14:paraId="28655593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7 şi 18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0C324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169B14A5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3CC3E" w14:textId="77777777" w:rsidR="00100688" w:rsidRPr="006A7C82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F393F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3EDBE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47348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65C00BEC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D5991" w14:textId="77777777" w:rsidR="00100688" w:rsidRPr="001A61C3" w:rsidRDefault="0010068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202FE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992A7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BFC58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Babadag</w:t>
            </w:r>
          </w:p>
          <w:p w14:paraId="3E2C7032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8 şi 9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8F8CB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D5A4A" w14:textId="77777777" w:rsidR="00100688" w:rsidRPr="006A7C82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D9ADB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A9275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1769C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0AAA66A5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640FE" w14:textId="77777777" w:rsidR="00100688" w:rsidRPr="001A61C3" w:rsidRDefault="0010068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8051A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107+325</w:t>
            </w:r>
          </w:p>
          <w:p w14:paraId="13F86C19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107+375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7B0A8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0F201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09F0C318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92211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CE8C6" w14:textId="77777777" w:rsidR="00100688" w:rsidRPr="006A7C82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AE4D8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A2867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CF406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100688" w14:paraId="69BC1A09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080F6" w14:textId="77777777" w:rsidR="00100688" w:rsidRPr="001A61C3" w:rsidRDefault="0010068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03FF9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110+540</w:t>
            </w:r>
          </w:p>
          <w:p w14:paraId="49330ECB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110+640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B6BB2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F5F5D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6E2A2223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C911F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84E92" w14:textId="77777777" w:rsidR="00100688" w:rsidRPr="006A7C82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AF7A0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AA4FE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88561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0701C3AB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doar cu primul vehicul din compunerea trenului (locomotivă sau vagon).</w:t>
            </w:r>
          </w:p>
        </w:tc>
      </w:tr>
      <w:tr w:rsidR="00100688" w14:paraId="3FB1381A" w14:textId="77777777">
        <w:trPr>
          <w:cantSplit/>
          <w:trHeight w:val="22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FBDD5" w14:textId="77777777" w:rsidR="00100688" w:rsidRPr="001A61C3" w:rsidRDefault="0010068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28A2A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122+275</w:t>
            </w:r>
          </w:p>
          <w:p w14:paraId="575B5BC7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122+375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CB80F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DFE54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2E629F0E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C9AF4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14553" w14:textId="77777777" w:rsidR="00100688" w:rsidRPr="006A7C82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D7451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4284F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B334B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10FBA0DC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</w:t>
            </w:r>
          </w:p>
          <w:p w14:paraId="2056DEE2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(locomotivă  sau vagon).</w:t>
            </w:r>
          </w:p>
        </w:tc>
      </w:tr>
      <w:tr w:rsidR="00100688" w14:paraId="34CD9450" w14:textId="77777777">
        <w:trPr>
          <w:cantSplit/>
          <w:trHeight w:val="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21989" w14:textId="77777777" w:rsidR="00100688" w:rsidRPr="001A61C3" w:rsidRDefault="0010068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A5951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126+750</w:t>
            </w:r>
          </w:p>
          <w:p w14:paraId="5E2122E9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126+850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51E1C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0ED5D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0EBEF6C9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E2302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1E116" w14:textId="77777777" w:rsidR="00100688" w:rsidRPr="006A7C82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4EF46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C01A9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870D5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100688" w14:paraId="36916579" w14:textId="77777777">
        <w:trPr>
          <w:cantSplit/>
          <w:trHeight w:val="81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FA17F" w14:textId="77777777" w:rsidR="00100688" w:rsidRPr="001A61C3" w:rsidRDefault="0010068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35635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F1D9F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04BF5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Cataloi</w:t>
            </w:r>
          </w:p>
          <w:p w14:paraId="70BEBEC2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900A0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4E89E68C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/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E5C55" w14:textId="77777777" w:rsidR="00100688" w:rsidRPr="006A7C82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8E9B2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A09B7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35FDD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00688" w14:paraId="505340D9" w14:textId="77777777">
        <w:trPr>
          <w:cantSplit/>
          <w:trHeight w:val="19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E91AD" w14:textId="77777777" w:rsidR="00100688" w:rsidRPr="001A61C3" w:rsidRDefault="0010068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74E9A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F18A1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0A930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Cataloi</w:t>
            </w:r>
          </w:p>
          <w:p w14:paraId="503761F7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61E2A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între axa staţiei </w:t>
            </w:r>
          </w:p>
          <w:p w14:paraId="20B01E81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şi </w:t>
            </w:r>
          </w:p>
          <w:p w14:paraId="1F8F0E69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</w:t>
            </w:r>
            <w:r w:rsidRPr="001A61C3">
              <w:rPr>
                <w:b/>
                <w:bCs/>
                <w:sz w:val="20"/>
              </w:rPr>
              <w:t>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899ED" w14:textId="77777777" w:rsidR="00100688" w:rsidRPr="006A7C82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5F364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6F216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1F6A8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  <w:p w14:paraId="2CD05B81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Cap X la axa staţiei linia este închisă.</w:t>
            </w:r>
          </w:p>
        </w:tc>
      </w:tr>
      <w:tr w:rsidR="00100688" w14:paraId="00248954" w14:textId="77777777">
        <w:trPr>
          <w:cantSplit/>
          <w:trHeight w:val="6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BAEA2" w14:textId="77777777" w:rsidR="00100688" w:rsidRPr="001A61C3" w:rsidRDefault="0010068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7429D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338A2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07027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Cataloi</w:t>
            </w:r>
          </w:p>
          <w:p w14:paraId="60DB4A2E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9A186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67138" w14:textId="77777777" w:rsidR="00100688" w:rsidRPr="006A7C82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21528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298FE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40C9B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100688" w14:paraId="62DBCACC" w14:textId="77777777">
        <w:trPr>
          <w:cantSplit/>
          <w:trHeight w:val="6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50807" w14:textId="77777777" w:rsidR="00100688" w:rsidRPr="001A61C3" w:rsidRDefault="0010068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1A3FA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130+800</w:t>
            </w:r>
          </w:p>
          <w:p w14:paraId="59FC6ED7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502E8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D5F17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 -</w:t>
            </w:r>
          </w:p>
          <w:p w14:paraId="3BF5C2E8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3180B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E4F10" w14:textId="77777777" w:rsidR="00100688" w:rsidRPr="006A7C82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BF654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59C00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EA1A4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100688" w14:paraId="561E5575" w14:textId="77777777">
        <w:trPr>
          <w:cantSplit/>
          <w:trHeight w:val="6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FD31F" w14:textId="77777777" w:rsidR="00100688" w:rsidRPr="001A61C3" w:rsidRDefault="0010068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30C08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133+000</w:t>
            </w:r>
          </w:p>
          <w:p w14:paraId="5E01321F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CB756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2438D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 -</w:t>
            </w:r>
          </w:p>
          <w:p w14:paraId="2B261B84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A5FA2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3AB08" w14:textId="77777777" w:rsidR="00100688" w:rsidRPr="006A7C82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54260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02914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4B3B0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100688" w14:paraId="32C383CC" w14:textId="77777777">
        <w:trPr>
          <w:cantSplit/>
          <w:trHeight w:val="1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14045" w14:textId="77777777" w:rsidR="00100688" w:rsidRPr="001A61C3" w:rsidRDefault="0010068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B7DF1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B6F73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F7401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6B72337C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E162F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peste T.D.J. </w:t>
            </w:r>
          </w:p>
          <w:p w14:paraId="5E15BF8C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3</w:t>
            </w:r>
            <w:r>
              <w:rPr>
                <w:b/>
                <w:bCs/>
                <w:sz w:val="20"/>
              </w:rPr>
              <w:t xml:space="preserve"> </w:t>
            </w:r>
            <w:r w:rsidRPr="001A61C3">
              <w:rPr>
                <w:b/>
                <w:bCs/>
                <w:sz w:val="20"/>
              </w:rPr>
              <w:t>/</w:t>
            </w:r>
            <w:r>
              <w:rPr>
                <w:b/>
                <w:bCs/>
                <w:sz w:val="20"/>
              </w:rPr>
              <w:t xml:space="preserve"> </w:t>
            </w:r>
            <w:r w:rsidRPr="001A61C3">
              <w:rPr>
                <w:b/>
                <w:bCs/>
                <w:sz w:val="20"/>
              </w:rPr>
              <w:t>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239BA" w14:textId="77777777" w:rsidR="00100688" w:rsidRPr="006A7C82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D3C35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B9A77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19F92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702DE533" w14:textId="77777777">
        <w:trPr>
          <w:cantSplit/>
          <w:trHeight w:val="121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40832" w14:textId="77777777" w:rsidR="00100688" w:rsidRPr="001A61C3" w:rsidRDefault="0010068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B2CE5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63903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6108B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74455FE9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D6F6C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7B284CC9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sch. </w:t>
            </w:r>
            <w:r>
              <w:rPr>
                <w:b/>
                <w:bCs/>
                <w:spacing w:val="-10"/>
                <w:sz w:val="20"/>
              </w:rPr>
              <w:t xml:space="preserve"> </w:t>
            </w:r>
            <w:r w:rsidRPr="001A61C3">
              <w:rPr>
                <w:b/>
                <w:bCs/>
                <w:spacing w:val="-10"/>
                <w:sz w:val="20"/>
              </w:rPr>
              <w:t>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6B0F5" w14:textId="77777777" w:rsidR="00100688" w:rsidRPr="006A7C82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F7D40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4B659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453B7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25C7629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1 şi 18.</w:t>
            </w:r>
          </w:p>
        </w:tc>
      </w:tr>
      <w:tr w:rsidR="00100688" w14:paraId="381FBD86" w14:textId="77777777">
        <w:trPr>
          <w:cantSplit/>
          <w:trHeight w:val="11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EBB5B" w14:textId="77777777" w:rsidR="00100688" w:rsidRPr="001A61C3" w:rsidRDefault="0010068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66634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BB20F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AA2C6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222337AF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BFF6E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1922E40C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sch. </w:t>
            </w:r>
            <w:r>
              <w:rPr>
                <w:b/>
                <w:bCs/>
                <w:spacing w:val="-10"/>
                <w:sz w:val="20"/>
              </w:rPr>
              <w:t xml:space="preserve"> </w:t>
            </w:r>
            <w:r w:rsidRPr="001A61C3">
              <w:rPr>
                <w:b/>
                <w:bCs/>
                <w:spacing w:val="-10"/>
                <w:sz w:val="20"/>
              </w:rPr>
              <w:t>3</w:t>
            </w:r>
            <w:r>
              <w:rPr>
                <w:b/>
                <w:bCs/>
                <w:spacing w:val="-10"/>
                <w:sz w:val="20"/>
              </w:rPr>
              <w:t>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365F7" w14:textId="77777777" w:rsidR="00100688" w:rsidRPr="006A7C82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BAB1E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07770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2DFD9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32271B5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B70F97A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14 şi 18.</w:t>
            </w:r>
          </w:p>
        </w:tc>
      </w:tr>
      <w:tr w:rsidR="00100688" w14:paraId="4C7D8B8F" w14:textId="77777777">
        <w:trPr>
          <w:cantSplit/>
          <w:trHeight w:val="5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68F6D" w14:textId="77777777" w:rsidR="00100688" w:rsidRPr="001A61C3" w:rsidRDefault="0010068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928F4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5091C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B434D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7FA1A96D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DAD3C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BD3B3" w14:textId="77777777" w:rsidR="00100688" w:rsidRPr="006A7C82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5726F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408A2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BEF70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7BF3B205" w14:textId="77777777">
        <w:trPr>
          <w:cantSplit/>
          <w:trHeight w:val="61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FBEB3" w14:textId="77777777" w:rsidR="00100688" w:rsidRPr="001A61C3" w:rsidRDefault="0010068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39305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C1749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617B9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10E8E3A2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18602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ED17F" w14:textId="77777777" w:rsidR="00100688" w:rsidRPr="006A7C82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7B5A7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08A34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2D21F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3B236D61" w14:textId="77777777">
        <w:trPr>
          <w:cantSplit/>
          <w:trHeight w:val="9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163F3" w14:textId="77777777" w:rsidR="00100688" w:rsidRPr="001A61C3" w:rsidRDefault="0010068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43E1E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FBA66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EA90D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5AF85B4C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34AF4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axul stației în </w:t>
            </w:r>
          </w:p>
          <w:p w14:paraId="38EF2C09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9345A" w14:textId="77777777" w:rsidR="00100688" w:rsidRPr="006A7C82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A4DCB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72A35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AF558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0B2EC64" w14:textId="77777777" w:rsidR="00100688" w:rsidRPr="00F662B5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662B5">
              <w:rPr>
                <w:b/>
                <w:bCs/>
                <w:i/>
                <w:sz w:val="20"/>
              </w:rPr>
              <w:t>Din axul stației în Cap Y linia este închisă.</w:t>
            </w:r>
          </w:p>
        </w:tc>
      </w:tr>
      <w:tr w:rsidR="00100688" w14:paraId="1FDF3A6A" w14:textId="77777777">
        <w:trPr>
          <w:cantSplit/>
          <w:trHeight w:val="5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803CB" w14:textId="77777777" w:rsidR="00100688" w:rsidRPr="001A61C3" w:rsidRDefault="0010068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66F9D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4D751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50CE0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179BCE09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BEEE2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8361C" w14:textId="77777777" w:rsidR="00100688" w:rsidRPr="006A7C82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09A20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5A22E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B8F8F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374C7F8B" w14:textId="77777777">
        <w:trPr>
          <w:cantSplit/>
          <w:trHeight w:val="8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0C9B3" w14:textId="77777777" w:rsidR="00100688" w:rsidRPr="001A61C3" w:rsidRDefault="0010068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6C605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7A088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65EC5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237E6B7B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18 A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E2533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între sch. </w:t>
            </w:r>
          </w:p>
          <w:p w14:paraId="2215F55D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9 şi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2B079" w14:textId="77777777" w:rsidR="00100688" w:rsidRPr="006A7C82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8FAEF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F68A8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ED9F6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5A1CA0BC" w14:textId="77777777">
        <w:trPr>
          <w:cantSplit/>
          <w:trHeight w:val="9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5D4C9" w14:textId="77777777" w:rsidR="00100688" w:rsidRPr="001A61C3" w:rsidRDefault="0010068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0DBF8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36E5F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DEB9B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3BB482E2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X, linia 18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DEF52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0CA2E0C1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33</w:t>
            </w:r>
            <w:r>
              <w:rPr>
                <w:b/>
                <w:bCs/>
                <w:sz w:val="20"/>
              </w:rPr>
              <w:t xml:space="preserve"> şi 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4F5EC" w14:textId="77777777" w:rsidR="00100688" w:rsidRPr="006A7C82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B4635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15989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4C765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B223374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00688" w14:paraId="28CC830E" w14:textId="77777777">
        <w:trPr>
          <w:cantSplit/>
          <w:trHeight w:val="9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F43F6" w14:textId="77777777" w:rsidR="00100688" w:rsidRPr="001A61C3" w:rsidRDefault="0010068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EEAEA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141+350</w:t>
            </w:r>
          </w:p>
          <w:p w14:paraId="26B6F5D7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141+800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202FC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95B21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Mărfuri -</w:t>
            </w:r>
          </w:p>
          <w:p w14:paraId="6F69FC2B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Oraş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BEF23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1F2C0" w14:textId="77777777" w:rsidR="00100688" w:rsidRPr="006A7C82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A6BD8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80ADF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5D8D7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100688" w14:paraId="2A13EA69" w14:textId="77777777">
        <w:trPr>
          <w:cantSplit/>
          <w:trHeight w:val="9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C667C" w14:textId="77777777" w:rsidR="00100688" w:rsidRPr="001A61C3" w:rsidRDefault="0010068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477F0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A2AAC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3E552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Oraş</w:t>
            </w:r>
          </w:p>
          <w:p w14:paraId="07C156A8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612AC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12A70756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12039" w14:textId="77777777" w:rsidR="00100688" w:rsidRPr="006A7C82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DE41A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49888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C6037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3A737473" w14:textId="77777777">
        <w:trPr>
          <w:cantSplit/>
          <w:trHeight w:val="9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47C1C" w14:textId="77777777" w:rsidR="00100688" w:rsidRPr="001A61C3" w:rsidRDefault="0010068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A2055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70E69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08818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Oraş</w:t>
            </w:r>
          </w:p>
          <w:p w14:paraId="1F11E92C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AF88E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448E2292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123B7" w14:textId="77777777" w:rsidR="00100688" w:rsidRPr="006A7C82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</w:t>
            </w:r>
            <w:r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3F3CE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CF4E3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B7425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23E7F48B" w14:textId="77777777">
        <w:trPr>
          <w:cantSplit/>
          <w:trHeight w:val="9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744C7" w14:textId="77777777" w:rsidR="00100688" w:rsidRPr="001A61C3" w:rsidRDefault="0010068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680CE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811B7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C59C5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Tulcea Oraş </w:t>
            </w:r>
          </w:p>
          <w:p w14:paraId="394CAE90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  <w:p w14:paraId="4DD1958A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 și 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2B70E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721591D0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7D0F9" w14:textId="77777777" w:rsidR="00100688" w:rsidRPr="006A7C82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8B667" w14:textId="77777777" w:rsidR="00100688" w:rsidRPr="001A61C3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A4E02" w14:textId="77777777" w:rsidR="00100688" w:rsidRPr="00772CB4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F6C3C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49D3B8F" w14:textId="77777777" w:rsidR="00100688" w:rsidRDefault="00100688">
      <w:pPr>
        <w:spacing w:before="40" w:after="40" w:line="192" w:lineRule="auto"/>
        <w:ind w:right="57"/>
        <w:rPr>
          <w:sz w:val="20"/>
        </w:rPr>
      </w:pPr>
    </w:p>
    <w:p w14:paraId="3A0B3ACE" w14:textId="77777777" w:rsidR="00100688" w:rsidRDefault="00100688" w:rsidP="00672C80">
      <w:pPr>
        <w:pStyle w:val="Heading1"/>
        <w:spacing w:line="360" w:lineRule="auto"/>
      </w:pPr>
      <w:r>
        <w:t>LINIA 813</w:t>
      </w:r>
    </w:p>
    <w:p w14:paraId="5BDBC7FA" w14:textId="77777777" w:rsidR="00100688" w:rsidRDefault="00100688" w:rsidP="00576868">
      <w:pPr>
        <w:pStyle w:val="Heading1"/>
        <w:spacing w:line="360" w:lineRule="auto"/>
        <w:rPr>
          <w:b w:val="0"/>
          <w:bCs w:val="0"/>
          <w:sz w:val="8"/>
        </w:rPr>
      </w:pPr>
      <w:r>
        <w:t>CONSTANŢA - MANGALIA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1"/>
        <w:gridCol w:w="874"/>
        <w:gridCol w:w="757"/>
        <w:gridCol w:w="2212"/>
        <w:gridCol w:w="873"/>
        <w:gridCol w:w="756"/>
        <w:gridCol w:w="873"/>
        <w:gridCol w:w="756"/>
        <w:gridCol w:w="2508"/>
      </w:tblGrid>
      <w:tr w:rsidR="00100688" w14:paraId="79E4A53A" w14:textId="77777777">
        <w:trPr>
          <w:cantSplit/>
          <w:trHeight w:val="47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3A52E" w14:textId="77777777" w:rsidR="00100688" w:rsidRDefault="001006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483A4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B11AF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217A8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50E23A88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C5D96" w14:textId="77777777" w:rsidR="00100688" w:rsidRDefault="00100688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peste </w:t>
            </w:r>
          </w:p>
          <w:p w14:paraId="33CEF65F" w14:textId="77777777" w:rsidR="00100688" w:rsidRDefault="00100688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diag.</w:t>
            </w:r>
          </w:p>
          <w:p w14:paraId="25CE5ACD" w14:textId="77777777" w:rsidR="00100688" w:rsidRDefault="00100688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50/54-46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E3E77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F4CD3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2FC38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2A158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3D4B1D3F" w14:textId="77777777">
        <w:trPr>
          <w:cantSplit/>
          <w:trHeight w:val="47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3905D" w14:textId="77777777" w:rsidR="00100688" w:rsidRDefault="001006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62803" w14:textId="77777777" w:rsidR="00100688" w:rsidRDefault="00100688" w:rsidP="00515B1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9C7F7" w14:textId="77777777" w:rsidR="00100688" w:rsidRDefault="00100688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93682" w14:textId="77777777" w:rsidR="00100688" w:rsidRDefault="00100688" w:rsidP="00515B1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0ACCE2A9" w14:textId="77777777" w:rsidR="00100688" w:rsidRDefault="00100688" w:rsidP="00515B1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0212B" w14:textId="77777777" w:rsidR="00100688" w:rsidRDefault="00100688" w:rsidP="00515B14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 xml:space="preserve">peste sch. 60 pe directă + abatere 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55C2A" w14:textId="77777777" w:rsidR="00100688" w:rsidRDefault="00100688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DA6AC" w14:textId="77777777" w:rsidR="00100688" w:rsidRDefault="00100688" w:rsidP="00515B1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01895" w14:textId="77777777" w:rsidR="00100688" w:rsidRPr="00564F54" w:rsidRDefault="00100688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BEEF5" w14:textId="77777777" w:rsidR="00100688" w:rsidRDefault="00100688" w:rsidP="00515B1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6A0CE2E4" w14:textId="77777777">
        <w:trPr>
          <w:cantSplit/>
          <w:trHeight w:val="164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DD77A" w14:textId="77777777" w:rsidR="00100688" w:rsidRDefault="001006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31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011C6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Cs/>
                <w:i/>
                <w:sz w:val="36"/>
                <w:szCs w:val="36"/>
              </w:rPr>
            </w:pPr>
            <w:r w:rsidRPr="00564F54">
              <w:rPr>
                <w:bCs/>
                <w:i/>
                <w:sz w:val="36"/>
                <w:szCs w:val="36"/>
              </w:rPr>
              <w:t>firul III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6CA72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-</w:t>
            </w:r>
          </w:p>
          <w:p w14:paraId="1F315873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Ramificaţie </w:t>
            </w:r>
          </w:p>
          <w:p w14:paraId="431AEFDF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Vii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10B69" w14:textId="77777777" w:rsidR="00100688" w:rsidRPr="001A0BE2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>între sch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1A0BE2">
              <w:rPr>
                <w:b/>
                <w:bCs/>
                <w:sz w:val="20"/>
                <w:szCs w:val="20"/>
              </w:rPr>
              <w:t xml:space="preserve"> </w:t>
            </w:r>
          </w:p>
          <w:p w14:paraId="3ACFAD56" w14:textId="77777777" w:rsidR="00100688" w:rsidRPr="001A0BE2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 xml:space="preserve">26 şi 28 </w:t>
            </w:r>
          </w:p>
          <w:p w14:paraId="4C398F30" w14:textId="77777777" w:rsidR="00100688" w:rsidRPr="001A0BE2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 xml:space="preserve">şi </w:t>
            </w:r>
          </w:p>
          <w:p w14:paraId="57370133" w14:textId="77777777" w:rsidR="00100688" w:rsidRPr="00564F54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A0BE2">
              <w:rPr>
                <w:b/>
                <w:bCs/>
                <w:sz w:val="20"/>
                <w:szCs w:val="20"/>
              </w:rPr>
              <w:t>peste sch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1A0BE2">
              <w:rPr>
                <w:b/>
                <w:bCs/>
                <w:sz w:val="20"/>
                <w:szCs w:val="20"/>
              </w:rPr>
              <w:t xml:space="preserve"> 26 </w:t>
            </w:r>
            <w:r>
              <w:rPr>
                <w:b/>
                <w:bCs/>
                <w:sz w:val="20"/>
                <w:szCs w:val="20"/>
              </w:rPr>
              <w:t xml:space="preserve">      </w:t>
            </w:r>
            <w:r w:rsidRPr="001A0BE2">
              <w:rPr>
                <w:b/>
                <w:bCs/>
                <w:sz w:val="20"/>
                <w:szCs w:val="20"/>
              </w:rPr>
              <w:t>în abatere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5D66B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FBF5B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529B9941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9470F" w14:textId="77777777" w:rsidR="00100688" w:rsidRDefault="001006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7B216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7D334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E4A3B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Oraș -</w:t>
            </w:r>
          </w:p>
          <w:p w14:paraId="64029931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BCC09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F49F1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45FC4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228+028</w:t>
            </w:r>
          </w:p>
          <w:p w14:paraId="7DAACB66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A0929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E1C2B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Semnalizata pe teren, f</w:t>
            </w:r>
            <w:r>
              <w:rPr>
                <w:b/>
                <w:bCs/>
                <w:i/>
                <w:iCs/>
                <w:sz w:val="20"/>
              </w:rPr>
              <w:t>ă</w:t>
            </w:r>
            <w:r w:rsidRPr="004C52C0">
              <w:rPr>
                <w:b/>
                <w:bCs/>
                <w:i/>
                <w:iCs/>
                <w:sz w:val="20"/>
              </w:rPr>
              <w:t>r</w:t>
            </w:r>
            <w:r>
              <w:rPr>
                <w:b/>
                <w:bCs/>
                <w:i/>
                <w:iCs/>
                <w:sz w:val="20"/>
              </w:rPr>
              <w:t>ă</w:t>
            </w:r>
            <w:r w:rsidRPr="004C52C0">
              <w:rPr>
                <w:b/>
                <w:bCs/>
                <w:i/>
                <w:iCs/>
                <w:sz w:val="20"/>
              </w:rPr>
              <w:t xml:space="preserve"> inductori la paleta galbena Afecteaza intr /iesiri  Fir I si Fir II  L 813 Constanta Oras-Agigea Nord.</w:t>
            </w:r>
          </w:p>
        </w:tc>
      </w:tr>
      <w:tr w:rsidR="00100688" w14:paraId="624F35BC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32137" w14:textId="77777777" w:rsidR="00100688" w:rsidRDefault="001006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E0336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  <w:p w14:paraId="363E0C5A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231+000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CBB74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0140D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4C52C0">
              <w:rPr>
                <w:b/>
                <w:bCs/>
                <w:sz w:val="20"/>
              </w:rPr>
              <w:t>Statia  Agigea Nord Linia II directa si sch.: 5,9,13, 6 si  sch.2 , pe directa.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E186D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C0867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B4C88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3D3A5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B63C5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Semnalizată pe teren, fără inductori la paleta galbenă. Afectează intrări /ieșiri Linia II directă stația Agigea Nord</w:t>
            </w:r>
          </w:p>
        </w:tc>
      </w:tr>
      <w:tr w:rsidR="00100688" w14:paraId="048AE16D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D5DD8" w14:textId="77777777" w:rsidR="00100688" w:rsidRDefault="001006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5D433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A933A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EE4B9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4C52C0">
              <w:rPr>
                <w:b/>
                <w:bCs/>
                <w:sz w:val="20"/>
              </w:rPr>
              <w:t>Statia  Agigea Nord Linia III directa si sch.: 7, 11, 15, 8 si sch.4 , pe directa .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96013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7B50F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9D989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  <w:p w14:paraId="56CB5BD9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F7011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B2D04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Semnalizata pe teren , fara inductori la paleta galbena Afecteaza intr /iesiri la Linia III directa statia Agigea Nord.</w:t>
            </w:r>
          </w:p>
        </w:tc>
      </w:tr>
      <w:tr w:rsidR="00100688" w14:paraId="1FC371C4" w14:textId="77777777">
        <w:trPr>
          <w:cantSplit/>
          <w:trHeight w:val="10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6C672" w14:textId="77777777" w:rsidR="00100688" w:rsidRDefault="001006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7F7EE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F2A3E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482FC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2681DE0E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09720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62290DF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571CAA94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7 - 9 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8DB5E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45255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74EAB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19AB0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D981DFF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trecerea de pe firul I pe firul II şi invers. </w:t>
            </w:r>
          </w:p>
        </w:tc>
      </w:tr>
      <w:tr w:rsidR="00100688" w14:paraId="0D5985F1" w14:textId="77777777">
        <w:trPr>
          <w:cantSplit/>
          <w:trHeight w:val="96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03389" w14:textId="77777777" w:rsidR="00100688" w:rsidRDefault="001006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5E59D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67F85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6CFBB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515C1E89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C534C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1E4692C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22A3794E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5 - 11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16147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DC69F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995E7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8BE73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8DEFB40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firul I în firul II.</w:t>
            </w:r>
          </w:p>
        </w:tc>
      </w:tr>
      <w:tr w:rsidR="00100688" w14:paraId="4491CE8B" w14:textId="77777777">
        <w:trPr>
          <w:cantSplit/>
          <w:trHeight w:val="69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4312A" w14:textId="77777777" w:rsidR="00100688" w:rsidRDefault="001006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EDE18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AFD49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3A6B2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7E1ED7F2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F6497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00D2AA22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15 - 19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59373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6745D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ADAD0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96541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54E6D04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CB91CC6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4 - 7.</w:t>
            </w:r>
          </w:p>
        </w:tc>
      </w:tr>
      <w:tr w:rsidR="00100688" w14:paraId="25C4B68E" w14:textId="77777777">
        <w:trPr>
          <w:cantSplit/>
          <w:trHeight w:val="89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D7294" w14:textId="77777777" w:rsidR="00100688" w:rsidRDefault="001006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16791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EEA50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FC13A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49149075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6AFCC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13 </w:t>
            </w:r>
          </w:p>
          <w:p w14:paraId="76C2F009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F7BB0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8D080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395DD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9378B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B14BDDE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OIL TERMINAL.</w:t>
            </w:r>
          </w:p>
        </w:tc>
      </w:tr>
      <w:tr w:rsidR="00100688" w14:paraId="57C0A346" w14:textId="77777777">
        <w:trPr>
          <w:cantSplit/>
          <w:trHeight w:val="695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C3550" w14:textId="77777777" w:rsidR="00100688" w:rsidRDefault="001006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5FBBB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6FB38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0555B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40B75EDF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F708B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2C4D750A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şi 21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FD3BB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A7144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830B8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1D5B7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100688" w14:paraId="6C74D0B8" w14:textId="77777777">
        <w:trPr>
          <w:cantSplit/>
          <w:trHeight w:val="105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48D73" w14:textId="77777777" w:rsidR="00100688" w:rsidRDefault="001006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3202A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5A541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178B8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5BC0F6F8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F76EA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1BB48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AB5EA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1961E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8DB02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4AD6BAF6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ACF441D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4 - 7.</w:t>
            </w:r>
          </w:p>
        </w:tc>
      </w:tr>
      <w:tr w:rsidR="00100688" w14:paraId="49A07310" w14:textId="77777777">
        <w:trPr>
          <w:cantSplit/>
          <w:trHeight w:val="969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807EC" w14:textId="77777777" w:rsidR="00100688" w:rsidRDefault="001006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4C3ED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D10BE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84B53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5BDE8432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Oil Terminal</w:t>
            </w:r>
          </w:p>
          <w:p w14:paraId="0282523A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9294D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24B95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A9773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10E96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97B6B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0B1161EC" w14:textId="77777777">
        <w:trPr>
          <w:cantSplit/>
          <w:trHeight w:val="70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B19B0" w14:textId="77777777" w:rsidR="00100688" w:rsidRDefault="001006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530F4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3ED70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8B1A3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7EF38CC8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Oil Terminal</w:t>
            </w:r>
          </w:p>
          <w:p w14:paraId="606CDB4D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6028C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C8C14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69F3B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7443F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1E5FF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0254825D" w14:textId="77777777">
        <w:trPr>
          <w:cantSplit/>
          <w:trHeight w:val="444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65EFF" w14:textId="77777777" w:rsidR="00100688" w:rsidRDefault="001006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72253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C7AC8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F2013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384E5571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0900A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2AE1E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E909D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E971A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77F89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1FA954BD" w14:textId="77777777">
        <w:trPr>
          <w:cantSplit/>
          <w:trHeight w:val="625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9EA38" w14:textId="77777777" w:rsidR="00100688" w:rsidRDefault="001006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B6EA5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06392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89149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177A6EAB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46518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10D734CB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18 - 22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118E1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42E01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5B408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85E51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8B700DF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6 şi 7.</w:t>
            </w:r>
          </w:p>
        </w:tc>
      </w:tr>
      <w:tr w:rsidR="00100688" w14:paraId="10E65302" w14:textId="77777777">
        <w:trPr>
          <w:cantSplit/>
          <w:trHeight w:val="554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49587" w14:textId="77777777" w:rsidR="00100688" w:rsidRDefault="001006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91EBB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CB8BC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7E51C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1D1D0A5D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3452F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20D25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EFBA9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97D94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361EB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Afectează intrări - ieşiri </w:t>
            </w:r>
          </w:p>
          <w:p w14:paraId="5C505554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100688" w14:paraId="2DD94844" w14:textId="77777777">
        <w:trPr>
          <w:cantSplit/>
          <w:trHeight w:val="102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B1EE2" w14:textId="77777777" w:rsidR="00100688" w:rsidRDefault="001006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CB5EC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BCEEA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DB8FC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343E4416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6BDBB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A69A28D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118DB91E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/ 18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368BA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55D37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60949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EE434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A055896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A244716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firul II 813 la </w:t>
            </w:r>
          </w:p>
          <w:p w14:paraId="4CC7F39A" w14:textId="77777777" w:rsidR="00100688" w:rsidRPr="00CB3CD0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liniile 4 -7 </w:t>
            </w:r>
            <w:r>
              <w:rPr>
                <w:b/>
                <w:bCs/>
                <w:i/>
                <w:sz w:val="20"/>
              </w:rPr>
              <w:t>s</w:t>
            </w:r>
            <w:r w:rsidRPr="00175D9D">
              <w:rPr>
                <w:b/>
                <w:bCs/>
                <w:i/>
                <w:sz w:val="20"/>
              </w:rPr>
              <w:t>t. Agigea Nord ş</w:t>
            </w:r>
            <w:r w:rsidRPr="00175D9D">
              <w:rPr>
                <w:b/>
                <w:bCs/>
                <w:i/>
                <w:sz w:val="20"/>
                <w:lang w:val="en-US"/>
              </w:rPr>
              <w:t>i la linia C</w:t>
            </w:r>
            <w:r>
              <w:rPr>
                <w:b/>
                <w:bCs/>
                <w:i/>
                <w:sz w:val="20"/>
                <w:lang w:val="en-US"/>
              </w:rPr>
              <w:t>OMVEX</w:t>
            </w:r>
            <w:r w:rsidRPr="00175D9D">
              <w:rPr>
                <w:b/>
                <w:bCs/>
                <w:i/>
                <w:sz w:val="20"/>
                <w:lang w:val="en-US"/>
              </w:rPr>
              <w:t>.</w:t>
            </w:r>
          </w:p>
        </w:tc>
      </w:tr>
      <w:tr w:rsidR="00100688" w14:paraId="3F455005" w14:textId="77777777">
        <w:trPr>
          <w:cantSplit/>
          <w:trHeight w:val="102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63312" w14:textId="77777777" w:rsidR="00100688" w:rsidRDefault="001006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1EF42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4C03F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001BD" w14:textId="77777777" w:rsidR="00100688" w:rsidRDefault="00100688" w:rsidP="006F688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43AF62C3" w14:textId="77777777" w:rsidR="00100688" w:rsidRDefault="00100688" w:rsidP="006F688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CA809" w14:textId="77777777" w:rsidR="00100688" w:rsidRDefault="00100688" w:rsidP="006F68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757728E6" w14:textId="77777777" w:rsidR="00100688" w:rsidRDefault="00100688" w:rsidP="006F68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8F244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31E81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601D2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0AFA7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DAF75C2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firul I în firul II și invers.</w:t>
            </w:r>
          </w:p>
        </w:tc>
      </w:tr>
      <w:tr w:rsidR="00100688" w14:paraId="108720AF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BA0AA" w14:textId="77777777" w:rsidR="00100688" w:rsidRDefault="001006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F7338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2C2426E7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2+272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533A1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A5472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Agigea Nord - </w:t>
            </w:r>
          </w:p>
          <w:p w14:paraId="0B1672A9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Constanța Port Zona C</w:t>
            </w:r>
          </w:p>
          <w:p w14:paraId="77396E52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(linia COMVEX)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A3114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9BEAE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50124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24A97315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2+146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0BE87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A08F8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3FF5AFC7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DA687" w14:textId="77777777" w:rsidR="00100688" w:rsidRDefault="001006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A516C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287E8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4A9CC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Constanța Port</w:t>
            </w:r>
          </w:p>
          <w:p w14:paraId="6AD2BAC4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Zona C, Grupa A, liniile 1, 2, 3 și 4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3F23C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0AA1B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AC47E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10B31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6FC32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4C369AE3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5462D" w14:textId="77777777" w:rsidR="00100688" w:rsidRDefault="001006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200DD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81A4B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57A66" w14:textId="77777777" w:rsidR="00100688" w:rsidRDefault="00100688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 -</w:t>
            </w:r>
          </w:p>
          <w:p w14:paraId="42B57C03" w14:textId="77777777" w:rsidR="00100688" w:rsidRDefault="00100688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35A94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6B14A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C2F56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231+345</w:t>
            </w:r>
          </w:p>
          <w:p w14:paraId="1550CCB6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A2D1F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1D149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00688" w14:paraId="72064C39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0C73D" w14:textId="77777777" w:rsidR="00100688" w:rsidRDefault="001006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858A8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232+900</w:t>
            </w:r>
          </w:p>
          <w:p w14:paraId="217E1BA5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233+090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75118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F02DA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 -</w:t>
            </w:r>
          </w:p>
          <w:p w14:paraId="534D25DC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23965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0B4AE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03AA5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6B810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01BC6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00688" w14:paraId="02724084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729FA" w14:textId="77777777" w:rsidR="00100688" w:rsidRDefault="001006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26505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A1469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DBE56" w14:textId="77777777" w:rsidR="00100688" w:rsidRDefault="00100688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671BB9F0" w14:textId="77777777" w:rsidR="00100688" w:rsidRDefault="00100688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X, peste sch. 3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91E14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3C2B4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13A46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233+560</w:t>
            </w:r>
          </w:p>
          <w:p w14:paraId="35F562D3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D18DD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F9274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00688" w14:paraId="1E1D0539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1A94B" w14:textId="77777777" w:rsidR="00100688" w:rsidRDefault="001006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89BEF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  <w:p w14:paraId="2A32E9C8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234+300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F5BD8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36487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00248103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directă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60E22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8F11E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6C7AB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6F13D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1B6C3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00688" w14:paraId="5CD82D06" w14:textId="77777777">
        <w:trPr>
          <w:cantSplit/>
          <w:trHeight w:val="1117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E1FE4" w14:textId="77777777" w:rsidR="00100688" w:rsidRDefault="001006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 xml:space="preserve"> </w:t>
            </w: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A52E7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B6966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71CBD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6AB6385A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CCFA6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9D71647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 / 11 </w:t>
            </w:r>
          </w:p>
          <w:p w14:paraId="4B7E8F1D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525F9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EA483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A145F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C7819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din st. Agigea Nord pe firul II 813 spre staţia Ferry - Boat.</w:t>
            </w:r>
          </w:p>
        </w:tc>
      </w:tr>
      <w:tr w:rsidR="00100688" w14:paraId="56860508" w14:textId="77777777">
        <w:trPr>
          <w:cantSplit/>
          <w:trHeight w:val="67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42621" w14:textId="77777777" w:rsidR="00100688" w:rsidRDefault="001006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7AFDC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245BE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A540D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7B57623E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0D776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836BC49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– 9 /11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1FE02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A6320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998A5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1B97F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53628E3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813 spre staţia </w:t>
            </w:r>
          </w:p>
          <w:p w14:paraId="09CB4796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Ferry - Boat.</w:t>
            </w:r>
          </w:p>
        </w:tc>
      </w:tr>
      <w:tr w:rsidR="00100688" w14:paraId="14CCF473" w14:textId="77777777">
        <w:trPr>
          <w:cantSplit/>
          <w:trHeight w:val="148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BDEF1" w14:textId="77777777" w:rsidR="00100688" w:rsidRDefault="001006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4B7FE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245+070</w:t>
            </w:r>
          </w:p>
          <w:p w14:paraId="18B3493E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245+120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D8B51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67A50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Eforie Sud -</w:t>
            </w:r>
          </w:p>
          <w:p w14:paraId="60AF51BC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F911C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EA3A8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93E9F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42464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4E6E0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4959CAFC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pentru primul vehicul din compunerea trenului (locomotivă sau vagon).</w:t>
            </w:r>
          </w:p>
        </w:tc>
      </w:tr>
      <w:tr w:rsidR="00100688" w14:paraId="0140A337" w14:textId="77777777">
        <w:trPr>
          <w:cantSplit/>
          <w:trHeight w:val="148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A9D85" w14:textId="77777777" w:rsidR="00100688" w:rsidRDefault="001006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9C492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248+900</w:t>
            </w:r>
          </w:p>
          <w:p w14:paraId="26C6D2EF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249+000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6CFA6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8EF52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Eforie Sud -</w:t>
            </w:r>
          </w:p>
          <w:p w14:paraId="23F1D25D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00EC2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2DB34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0329C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2408D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30556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Se respectă numai cu primul hehicul din componența trenului (Locomotivă sau automotor)</w:t>
            </w:r>
          </w:p>
        </w:tc>
      </w:tr>
      <w:tr w:rsidR="00100688" w14:paraId="2B338020" w14:textId="77777777">
        <w:trPr>
          <w:cantSplit/>
          <w:trHeight w:val="717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228E8" w14:textId="77777777" w:rsidR="00100688" w:rsidRDefault="001006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82166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250+500</w:t>
            </w:r>
          </w:p>
          <w:p w14:paraId="73163894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250+550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58B4A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D63BC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Costineşti</w:t>
            </w:r>
          </w:p>
          <w:p w14:paraId="1A27F293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1ABA0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1D1C6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958B2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C6E3E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E289A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54285AE2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 trenului (locomotivă sau vagon).</w:t>
            </w:r>
          </w:p>
        </w:tc>
      </w:tr>
      <w:tr w:rsidR="00100688" w14:paraId="286EAC30" w14:textId="77777777">
        <w:trPr>
          <w:cantSplit/>
          <w:trHeight w:val="6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704F1" w14:textId="77777777" w:rsidR="00100688" w:rsidRDefault="001006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59007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34DC3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AF701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Costineşti</w:t>
            </w:r>
          </w:p>
          <w:p w14:paraId="79B28793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804AB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8050A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62035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E6759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F8FDB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</w:tc>
      </w:tr>
      <w:tr w:rsidR="00100688" w14:paraId="3A4BE249" w14:textId="77777777">
        <w:trPr>
          <w:cantSplit/>
          <w:trHeight w:val="6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068EE" w14:textId="77777777" w:rsidR="00100688" w:rsidRDefault="001006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654D8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260+000</w:t>
            </w:r>
          </w:p>
          <w:p w14:paraId="4101A8E7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260+050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975DD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B9839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 - Neptun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B7CC8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EAF5D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A7127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3D45D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6BC8B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Se respectă cu primul vehicul din componență (locomotivă sau vagon)</w:t>
            </w:r>
          </w:p>
        </w:tc>
      </w:tr>
      <w:tr w:rsidR="00100688" w14:paraId="2AFF53C9" w14:textId="77777777">
        <w:trPr>
          <w:cantSplit/>
          <w:trHeight w:val="6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4D06E" w14:textId="77777777" w:rsidR="00100688" w:rsidRDefault="001006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CD17E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261+030</w:t>
            </w:r>
          </w:p>
          <w:p w14:paraId="0F6DBE32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261+080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63B77" w14:textId="77777777" w:rsidR="00100688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3F9A7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 - Neptun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D6910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47A87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D8694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0A712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62612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Se respectă cu primul vehicul din componență (locomotivă sau vagon)</w:t>
            </w:r>
          </w:p>
        </w:tc>
      </w:tr>
      <w:tr w:rsidR="00100688" w14:paraId="0E62AD1B" w14:textId="77777777">
        <w:trPr>
          <w:cantSplit/>
          <w:trHeight w:val="762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E184B" w14:textId="77777777" w:rsidR="00100688" w:rsidRDefault="001006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6B9A9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D35A7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0166B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Neptun</w:t>
            </w:r>
          </w:p>
          <w:p w14:paraId="5DE8DD0A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49E20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19E31522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6 - 8 - 10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E7538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3C434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AD714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A1273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</w:tc>
      </w:tr>
      <w:tr w:rsidR="00100688" w14:paraId="2E66665E" w14:textId="77777777">
        <w:trPr>
          <w:cantSplit/>
          <w:trHeight w:val="42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7AACA" w14:textId="77777777" w:rsidR="00100688" w:rsidRDefault="001006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FFA40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02E42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B7EFB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Mangalia</w:t>
            </w:r>
          </w:p>
          <w:p w14:paraId="0D733755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E6AAF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6 </w:t>
            </w:r>
          </w:p>
          <w:p w14:paraId="61EF74E5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44D4F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69A8E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3FEAB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DD219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3491B2D1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485DC6F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8 - 10.</w:t>
            </w:r>
          </w:p>
        </w:tc>
      </w:tr>
      <w:tr w:rsidR="00100688" w14:paraId="71412DF4" w14:textId="77777777">
        <w:trPr>
          <w:cantSplit/>
          <w:trHeight w:val="20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1E809" w14:textId="77777777" w:rsidR="00100688" w:rsidRDefault="001006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F6A7A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48F8E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40E22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Mangalia</w:t>
            </w:r>
          </w:p>
          <w:p w14:paraId="339EF622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9 abătută 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550A3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80378B3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A2BB2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AF5C6" w14:textId="77777777" w:rsidR="00100688" w:rsidRDefault="001006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389EA" w14:textId="77777777" w:rsidR="00100688" w:rsidRPr="00564F54" w:rsidRDefault="001006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EBFCE" w14:textId="77777777" w:rsidR="00100688" w:rsidRDefault="001006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C8CEDF6" w14:textId="77777777" w:rsidR="00100688" w:rsidRPr="00237377" w:rsidRDefault="00100688">
      <w:pPr>
        <w:spacing w:before="40" w:after="40" w:line="192" w:lineRule="auto"/>
        <w:ind w:right="57"/>
        <w:rPr>
          <w:sz w:val="20"/>
          <w:szCs w:val="20"/>
        </w:rPr>
      </w:pPr>
    </w:p>
    <w:p w14:paraId="7B28572C" w14:textId="77777777" w:rsidR="00100688" w:rsidRDefault="00100688" w:rsidP="00D96D74">
      <w:pPr>
        <w:pStyle w:val="Heading1"/>
        <w:spacing w:line="360" w:lineRule="auto"/>
      </w:pPr>
      <w:r>
        <w:t>LINIA 813 A</w:t>
      </w:r>
    </w:p>
    <w:p w14:paraId="55A532D0" w14:textId="77777777" w:rsidR="00100688" w:rsidRDefault="00100688" w:rsidP="00E13613">
      <w:pPr>
        <w:pStyle w:val="Heading1"/>
        <w:spacing w:line="360" w:lineRule="auto"/>
        <w:rPr>
          <w:b w:val="0"/>
          <w:bCs w:val="0"/>
          <w:sz w:val="8"/>
        </w:rPr>
      </w:pPr>
      <w:r>
        <w:t>AGIGEA ECLUZĂ - AGIGEA SUD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100688" w14:paraId="7426D333" w14:textId="77777777">
        <w:trPr>
          <w:cantSplit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B2AE8" w14:textId="77777777" w:rsidR="00100688" w:rsidRDefault="0010068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9DBDA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4F03FE4E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1+000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FD472" w14:textId="77777777" w:rsidR="00100688" w:rsidRPr="00E230A0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230A0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5F8A7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 -</w:t>
            </w:r>
          </w:p>
          <w:p w14:paraId="43E0CCF9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Sud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4500A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F5278" w14:textId="77777777" w:rsidR="00100688" w:rsidRPr="009033AC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BA055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2B573" w14:textId="77777777" w:rsidR="00100688" w:rsidRPr="009033AC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7A4B8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1545C9B7" w14:textId="77777777">
        <w:trPr>
          <w:cantSplit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139C0" w14:textId="77777777" w:rsidR="00100688" w:rsidRDefault="0010068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135B8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1+000</w:t>
            </w:r>
          </w:p>
          <w:p w14:paraId="05C6ABD0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2+000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A077B" w14:textId="77777777" w:rsidR="00100688" w:rsidRPr="00E230A0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230A0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DC702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Sud</w:t>
            </w:r>
          </w:p>
          <w:p w14:paraId="338882F3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directă, </w:t>
            </w:r>
          </w:p>
          <w:p w14:paraId="17147B59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schimbătorul numărul 1 </w:t>
            </w:r>
          </w:p>
          <w:p w14:paraId="07CCBB5C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 schimbătorul numărul FN 15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C6A79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D8AAF" w14:textId="77777777" w:rsidR="00100688" w:rsidRPr="009033AC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E3689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F133E" w14:textId="77777777" w:rsidR="00100688" w:rsidRPr="009033AC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1F376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63B24E48" w14:textId="77777777">
        <w:trPr>
          <w:cantSplit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82EC6" w14:textId="77777777" w:rsidR="00100688" w:rsidRDefault="0010068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72BBD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5A1E9" w14:textId="77777777" w:rsidR="00100688" w:rsidRPr="00E230A0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166F3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Sud</w:t>
            </w:r>
          </w:p>
          <w:p w14:paraId="55974321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73470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3724B" w14:textId="77777777" w:rsidR="00100688" w:rsidRPr="009033AC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9033A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49DA2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02964" w14:textId="77777777" w:rsidR="00100688" w:rsidRPr="009033AC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0BD7E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4A72133F" w14:textId="77777777" w:rsidR="00100688" w:rsidRDefault="00100688">
      <w:pPr>
        <w:spacing w:before="40" w:after="40" w:line="192" w:lineRule="auto"/>
        <w:ind w:right="57"/>
        <w:rPr>
          <w:sz w:val="20"/>
        </w:rPr>
      </w:pPr>
    </w:p>
    <w:p w14:paraId="2BC02C38" w14:textId="77777777" w:rsidR="00100688" w:rsidRDefault="00100688" w:rsidP="00A73B8F">
      <w:pPr>
        <w:pStyle w:val="Heading1"/>
        <w:spacing w:line="360" w:lineRule="auto"/>
      </w:pPr>
      <w:r>
        <w:t>LINIA 813 B</w:t>
      </w:r>
    </w:p>
    <w:p w14:paraId="066D1E63" w14:textId="77777777" w:rsidR="00100688" w:rsidRDefault="00100688" w:rsidP="00BA2E4F">
      <w:pPr>
        <w:pStyle w:val="Heading1"/>
        <w:spacing w:line="360" w:lineRule="auto"/>
        <w:rPr>
          <w:b w:val="0"/>
          <w:bCs w:val="0"/>
          <w:sz w:val="8"/>
        </w:rPr>
      </w:pPr>
      <w:r>
        <w:t>AGIGEA ECLUZĂ - FERRY BOAT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100688" w14:paraId="383961B7" w14:textId="77777777">
        <w:trPr>
          <w:cantSplit/>
          <w:trHeight w:val="226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37EBA" w14:textId="77777777" w:rsidR="00100688" w:rsidRDefault="0010068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17958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8DB4B" w14:textId="77777777" w:rsidR="00100688" w:rsidRPr="00305F8E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19A2B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15F4603B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C6D9B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6CA5B9A9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/ 11 </w:t>
            </w:r>
          </w:p>
          <w:p w14:paraId="2CD066E1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7A186" w14:textId="77777777" w:rsidR="00100688" w:rsidRPr="00305F8E" w:rsidRDefault="0010068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C7F14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3DD3D" w14:textId="77777777" w:rsidR="00100688" w:rsidRPr="00305F8E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B1EC4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7298021E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 firul II 813 spre staţia </w:t>
            </w:r>
          </w:p>
          <w:p w14:paraId="4C962C96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Ferry Boat.</w:t>
            </w:r>
          </w:p>
        </w:tc>
      </w:tr>
      <w:tr w:rsidR="00100688" w14:paraId="3CEB9E95" w14:textId="77777777">
        <w:trPr>
          <w:cantSplit/>
          <w:trHeight w:val="8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6808D" w14:textId="77777777" w:rsidR="00100688" w:rsidRDefault="0010068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E573F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6545E44D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444B3" w14:textId="77777777" w:rsidR="00100688" w:rsidRPr="00305F8E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C61FD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 -</w:t>
            </w:r>
          </w:p>
          <w:p w14:paraId="3DA81461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Ferry Boat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2B589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B42FA" w14:textId="77777777" w:rsidR="00100688" w:rsidRPr="00305F8E" w:rsidRDefault="0010068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5548D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97612" w14:textId="77777777" w:rsidR="00100688" w:rsidRPr="00305F8E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36A02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E667D8E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00688" w14:paraId="4D068869" w14:textId="77777777">
        <w:trPr>
          <w:cantSplit/>
          <w:trHeight w:val="12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F867B" w14:textId="77777777" w:rsidR="00100688" w:rsidRDefault="0010068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6FA0B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35E46" w14:textId="77777777" w:rsidR="00100688" w:rsidRPr="00305F8E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47AF2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139D75C0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B0671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13F2DFAA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B4297" w14:textId="77777777" w:rsidR="00100688" w:rsidRPr="00305F8E" w:rsidRDefault="0010068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67FC8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10F32" w14:textId="77777777" w:rsidR="00100688" w:rsidRPr="00305F8E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0CE99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49C2B0D4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 -  8.</w:t>
            </w:r>
          </w:p>
        </w:tc>
      </w:tr>
      <w:tr w:rsidR="00100688" w14:paraId="2F0A6522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C045B" w14:textId="77777777" w:rsidR="00100688" w:rsidRDefault="0010068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FD339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72C70" w14:textId="77777777" w:rsidR="00100688" w:rsidRPr="00305F8E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0B2E8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5EDC4F89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43221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40365" w14:textId="77777777" w:rsidR="00100688" w:rsidRPr="00305F8E" w:rsidRDefault="0010068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2E047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2F28A" w14:textId="77777777" w:rsidR="00100688" w:rsidRPr="00305F8E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F68FB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0CB3EA6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02F3B81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6 - 16.</w:t>
            </w:r>
          </w:p>
        </w:tc>
      </w:tr>
      <w:tr w:rsidR="00100688" w14:paraId="4E6A831B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695B5" w14:textId="77777777" w:rsidR="00100688" w:rsidRDefault="0010068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A0624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A4E32" w14:textId="77777777" w:rsidR="00100688" w:rsidRPr="00305F8E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6BA11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0DFCF938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1810E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0DA45" w14:textId="77777777" w:rsidR="00100688" w:rsidRDefault="0010068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236ED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1DBDF" w14:textId="77777777" w:rsidR="00100688" w:rsidRPr="00305F8E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CAF36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745E7A85" w14:textId="77777777">
        <w:trPr>
          <w:cantSplit/>
          <w:trHeight w:val="181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49080" w14:textId="77777777" w:rsidR="00100688" w:rsidRDefault="0010068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87BB4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E963D" w14:textId="77777777" w:rsidR="00100688" w:rsidRPr="00305F8E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66093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5493CD02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C9BE5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31 </w:t>
            </w:r>
          </w:p>
          <w:p w14:paraId="5B6575AF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09E14" w14:textId="77777777" w:rsidR="00100688" w:rsidRPr="00305F8E" w:rsidRDefault="0010068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D477F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CB200" w14:textId="77777777" w:rsidR="00100688" w:rsidRPr="00305F8E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55BD5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1230A5D7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F56EA11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8.</w:t>
            </w:r>
          </w:p>
        </w:tc>
      </w:tr>
      <w:tr w:rsidR="00100688" w14:paraId="5574A6C8" w14:textId="77777777">
        <w:trPr>
          <w:cantSplit/>
          <w:trHeight w:val="15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F3354" w14:textId="77777777" w:rsidR="00100688" w:rsidRDefault="0010068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116D2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5796A" w14:textId="77777777" w:rsidR="00100688" w:rsidRPr="00305F8E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FAC8D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0F1B7D49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207C0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02D5C" w14:textId="77777777" w:rsidR="00100688" w:rsidRPr="00305F8E" w:rsidRDefault="0010068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90FBF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DC664" w14:textId="77777777" w:rsidR="00100688" w:rsidRPr="00305F8E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0A00C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948F5A0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7F03F255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9 - 11.</w:t>
            </w:r>
          </w:p>
        </w:tc>
      </w:tr>
      <w:tr w:rsidR="00100688" w14:paraId="7AAB5959" w14:textId="77777777">
        <w:trPr>
          <w:cantSplit/>
          <w:trHeight w:val="118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F22E4" w14:textId="77777777" w:rsidR="00100688" w:rsidRDefault="0010068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A75AB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1103E" w14:textId="77777777" w:rsidR="00100688" w:rsidRPr="00305F8E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8DC50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4BE8AEF8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D4BFE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91855" w14:textId="77777777" w:rsidR="00100688" w:rsidRPr="00305F8E" w:rsidRDefault="0010068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72C2D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69622" w14:textId="77777777" w:rsidR="00100688" w:rsidRPr="00305F8E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A83BE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65D17B8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C63C5E2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10 şi 11.</w:t>
            </w:r>
          </w:p>
        </w:tc>
      </w:tr>
      <w:tr w:rsidR="00100688" w14:paraId="4587F375" w14:textId="77777777">
        <w:trPr>
          <w:cantSplit/>
          <w:trHeight w:val="118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F9AE7" w14:textId="77777777" w:rsidR="00100688" w:rsidRDefault="0010068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6553B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06C95" w14:textId="77777777" w:rsidR="00100688" w:rsidRPr="00305F8E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27A26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6F1504D4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73121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4790F" w14:textId="77777777" w:rsidR="00100688" w:rsidRPr="00305F8E" w:rsidRDefault="0010068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50585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1ADB0" w14:textId="77777777" w:rsidR="00100688" w:rsidRPr="00305F8E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101C5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67DAB53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E2250F1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100688" w14:paraId="22942289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3BB67" w14:textId="77777777" w:rsidR="00100688" w:rsidRDefault="0010068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92779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C2A9E" w14:textId="77777777" w:rsidR="00100688" w:rsidRPr="00305F8E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BCB30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516EB778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157EE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13A,</w:t>
            </w:r>
          </w:p>
          <w:p w14:paraId="4016F710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10418" w14:textId="77777777" w:rsidR="00100688" w:rsidRDefault="0010068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6DA0B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7C338" w14:textId="77777777" w:rsidR="00100688" w:rsidRPr="00305F8E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9126A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36B43AB7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D93D3" w14:textId="77777777" w:rsidR="00100688" w:rsidRDefault="0010068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CC604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5626A" w14:textId="77777777" w:rsidR="00100688" w:rsidRPr="00305F8E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D69FA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7ED7841E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46D1C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80A888A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55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4E6E9" w14:textId="77777777" w:rsidR="00100688" w:rsidRDefault="0010068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B24C7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EBF9B" w14:textId="77777777" w:rsidR="00100688" w:rsidRPr="00305F8E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98AEE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03A39C6A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și 13.</w:t>
            </w:r>
          </w:p>
        </w:tc>
      </w:tr>
      <w:tr w:rsidR="00100688" w14:paraId="3F8E60D3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D5EC4" w14:textId="77777777" w:rsidR="00100688" w:rsidRDefault="0010068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94857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901DB" w14:textId="77777777" w:rsidR="00100688" w:rsidRPr="00305F8E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8F6A4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493AC160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96ADF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025D589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267DD199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53 </w:t>
            </w:r>
          </w:p>
          <w:p w14:paraId="43DE927B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63F7E" w14:textId="77777777" w:rsidR="00100688" w:rsidRDefault="0010068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E9134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535DC" w14:textId="77777777" w:rsidR="00100688" w:rsidRPr="00305F8E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FF4B7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2F7BE85F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100688" w14:paraId="3056BC5A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55019" w14:textId="77777777" w:rsidR="00100688" w:rsidRDefault="0010068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EB9EE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FBA0D" w14:textId="77777777" w:rsidR="00100688" w:rsidRPr="00305F8E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14F5B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11CE063E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22422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3C0FB40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57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3AA5A" w14:textId="77777777" w:rsidR="00100688" w:rsidRDefault="0010068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B324F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5E4F3" w14:textId="77777777" w:rsidR="00100688" w:rsidRPr="00305F8E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D3FD4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3396841B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15.</w:t>
            </w:r>
          </w:p>
        </w:tc>
      </w:tr>
      <w:tr w:rsidR="00100688" w14:paraId="19B8FEC0" w14:textId="77777777">
        <w:trPr>
          <w:cantSplit/>
          <w:trHeight w:val="6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4998C" w14:textId="77777777" w:rsidR="00100688" w:rsidRDefault="0010068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342F7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CAC90" w14:textId="77777777" w:rsidR="00100688" w:rsidRPr="00305F8E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4D7F3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663D2B44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9 şi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1AD10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9308D" w14:textId="77777777" w:rsidR="00100688" w:rsidRPr="00305F8E" w:rsidRDefault="0010068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88716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3261F" w14:textId="77777777" w:rsidR="00100688" w:rsidRPr="00305F8E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A1F8C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5455182A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1CAC3" w14:textId="77777777" w:rsidR="00100688" w:rsidRDefault="0010068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C91D3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33694" w14:textId="77777777" w:rsidR="00100688" w:rsidRPr="00305F8E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186F6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7CC351DF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11 și 13 - 17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8D54A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B6CB1" w14:textId="77777777" w:rsidR="00100688" w:rsidRPr="00305F8E" w:rsidRDefault="0010068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5C967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C14B7" w14:textId="77777777" w:rsidR="00100688" w:rsidRPr="00305F8E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36EFA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710DAB74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CF350" w14:textId="77777777" w:rsidR="00100688" w:rsidRDefault="0010068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F235F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CCF27" w14:textId="77777777" w:rsidR="00100688" w:rsidRPr="00305F8E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3C444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428D27EA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1133A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B7309" w14:textId="77777777" w:rsidR="00100688" w:rsidRPr="00305F8E" w:rsidRDefault="0010068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8E761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1362D" w14:textId="77777777" w:rsidR="00100688" w:rsidRPr="00305F8E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83032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4C2C5D44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7714F" w14:textId="77777777" w:rsidR="00100688" w:rsidRDefault="0010068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2BA64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56E3C" w14:textId="77777777" w:rsidR="00100688" w:rsidRPr="00305F8E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2E0D2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1AC796C8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03CDC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1C5BCBB2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8A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2243D" w14:textId="77777777" w:rsidR="00100688" w:rsidRPr="00305F8E" w:rsidRDefault="0010068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4F0F5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CB4B5" w14:textId="77777777" w:rsidR="00100688" w:rsidRPr="00305F8E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D4517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0706C2F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3F2FEF8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6 - 11.</w:t>
            </w:r>
          </w:p>
        </w:tc>
      </w:tr>
      <w:tr w:rsidR="00100688" w14:paraId="6931A2B2" w14:textId="77777777">
        <w:trPr>
          <w:cantSplit/>
          <w:trHeight w:val="9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2D1BE" w14:textId="77777777" w:rsidR="00100688" w:rsidRDefault="0010068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55045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556A3" w14:textId="77777777" w:rsidR="00100688" w:rsidRPr="00305F8E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97072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528BBF52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79B02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27CFC" w14:textId="77777777" w:rsidR="00100688" w:rsidRDefault="0010068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1A08B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8DBE5" w14:textId="77777777" w:rsidR="00100688" w:rsidRPr="00305F8E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8D382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4B6EA9B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85327FB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15 - 17.</w:t>
            </w:r>
          </w:p>
        </w:tc>
      </w:tr>
      <w:tr w:rsidR="00100688" w14:paraId="581C5A42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B70B0" w14:textId="77777777" w:rsidR="00100688" w:rsidRDefault="0010068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EEA99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AE78B" w14:textId="77777777" w:rsidR="00100688" w:rsidRPr="00305F8E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191FF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64FA9696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  <w:p w14:paraId="7C6FE61C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de tragere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BB668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1A5E5" w14:textId="77777777" w:rsidR="00100688" w:rsidRDefault="0010068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6349B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D0629" w14:textId="77777777" w:rsidR="00100688" w:rsidRPr="00305F8E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2234B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DC0CA44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Linia de tragere racordată din sch. nr. 4.</w:t>
            </w:r>
          </w:p>
        </w:tc>
      </w:tr>
      <w:tr w:rsidR="00100688" w14:paraId="33245935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F81B9" w14:textId="77777777" w:rsidR="00100688" w:rsidRDefault="0010068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077B1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C80D8" w14:textId="77777777" w:rsidR="00100688" w:rsidRPr="00305F8E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79326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5F64C084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A6C22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32892" w14:textId="77777777" w:rsidR="00100688" w:rsidRPr="00305F8E" w:rsidRDefault="0010068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8492C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BF88B" w14:textId="77777777" w:rsidR="00100688" w:rsidRPr="00305F8E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AEB59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853A31A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BA4FA54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5 - 11.</w:t>
            </w:r>
          </w:p>
        </w:tc>
      </w:tr>
    </w:tbl>
    <w:p w14:paraId="147F274A" w14:textId="77777777" w:rsidR="00100688" w:rsidRDefault="00100688" w:rsidP="002242FB">
      <w:pPr>
        <w:spacing w:before="40" w:after="40" w:line="192" w:lineRule="auto"/>
        <w:ind w:right="57"/>
      </w:pPr>
    </w:p>
    <w:p w14:paraId="56AD2DD4" w14:textId="77777777" w:rsidR="00100688" w:rsidRDefault="00100688" w:rsidP="00C33CBB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814</w:t>
      </w:r>
    </w:p>
    <w:p w14:paraId="4CC4063E" w14:textId="77777777" w:rsidR="00100688" w:rsidRDefault="00100688" w:rsidP="002C1023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PALAS - CONSTANŢA PORT  B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1"/>
        <w:gridCol w:w="756"/>
        <w:gridCol w:w="2203"/>
        <w:gridCol w:w="870"/>
        <w:gridCol w:w="754"/>
        <w:gridCol w:w="870"/>
        <w:gridCol w:w="755"/>
        <w:gridCol w:w="2489"/>
      </w:tblGrid>
      <w:tr w:rsidR="00100688" w14:paraId="4D0D2232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04567" w14:textId="77777777" w:rsidR="00100688" w:rsidRDefault="0010068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341D5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151CE" w14:textId="77777777" w:rsidR="00100688" w:rsidRPr="002B6917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C4C57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37596CDD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22A28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5A08327F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6169F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E7521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042A3" w14:textId="77777777" w:rsidR="00100688" w:rsidRPr="002A6824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94447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4F00C52D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5C02B" w14:textId="77777777" w:rsidR="00100688" w:rsidRDefault="0010068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9E999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339FE" w14:textId="77777777" w:rsidR="00100688" w:rsidRPr="002B6917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4B3F2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ED80953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AC11E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și </w:t>
            </w:r>
          </w:p>
          <w:p w14:paraId="08FF816E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41B/</w:t>
            </w:r>
          </w:p>
          <w:p w14:paraId="4D151128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</w:t>
            </w:r>
          </w:p>
          <w:p w14:paraId="3C400E36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E0FED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5B691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98661" w14:textId="77777777" w:rsidR="00100688" w:rsidRPr="002A6824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53B4C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57FD7552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91EC5" w14:textId="77777777" w:rsidR="00100688" w:rsidRDefault="0010068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E5A15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2D4D6" w14:textId="77777777" w:rsidR="00100688" w:rsidRPr="002B6917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BDD4E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AE5985C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2BC8B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7AD7EB89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3D06B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F7735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CFA07" w14:textId="77777777" w:rsidR="00100688" w:rsidRPr="002A6824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0CD36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3536331C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AA96D" w14:textId="77777777" w:rsidR="00100688" w:rsidRDefault="0010068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27DE2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4254A" w14:textId="77777777" w:rsidR="00100688" w:rsidRPr="002B6917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747B9" w14:textId="77777777" w:rsidR="00100688" w:rsidRDefault="00100688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F9754C0" w14:textId="77777777" w:rsidR="00100688" w:rsidRDefault="00100688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B5411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56</w:t>
            </w:r>
          </w:p>
          <w:p w14:paraId="40F4F601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E5883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64C64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D7804" w14:textId="77777777" w:rsidR="00100688" w:rsidRPr="002A6824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1E334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100688" w14:paraId="640D44F7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389DE" w14:textId="77777777" w:rsidR="00100688" w:rsidRDefault="0010068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CFB8A" w14:textId="77777777" w:rsidR="00100688" w:rsidRDefault="00100688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ABA92" w14:textId="77777777" w:rsidR="00100688" w:rsidRPr="002B6917" w:rsidRDefault="00100688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439EC" w14:textId="77777777" w:rsidR="00100688" w:rsidRDefault="00100688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0EEE620" w14:textId="77777777" w:rsidR="00100688" w:rsidRDefault="00100688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F6033" w14:textId="77777777" w:rsidR="00100688" w:rsidRDefault="00100688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30</w:t>
            </w:r>
          </w:p>
          <w:p w14:paraId="3B1A40B2" w14:textId="77777777" w:rsidR="00100688" w:rsidRDefault="00100688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0C108" w14:textId="77777777" w:rsidR="00100688" w:rsidRDefault="00100688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A3DF9" w14:textId="77777777" w:rsidR="00100688" w:rsidRDefault="00100688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87338" w14:textId="77777777" w:rsidR="00100688" w:rsidRPr="002A6824" w:rsidRDefault="00100688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8E531" w14:textId="77777777" w:rsidR="00100688" w:rsidRDefault="00100688" w:rsidP="00B1311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100688" w14:paraId="7E9C29E6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BB276" w14:textId="77777777" w:rsidR="00100688" w:rsidRDefault="0010068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A46EF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03896" w14:textId="77777777" w:rsidR="00100688" w:rsidRPr="002B6917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78C69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1C281A4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4DF46730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78AF5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C0AAFC5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5FF71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57B07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D8173" w14:textId="77777777" w:rsidR="00100688" w:rsidRPr="002A6824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C04AE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5C07FF42" w14:textId="77777777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06094" w14:textId="77777777" w:rsidR="00100688" w:rsidRDefault="0010068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5E9B4" w14:textId="77777777" w:rsidR="00100688" w:rsidRDefault="0010068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2+200</w:t>
            </w:r>
          </w:p>
          <w:p w14:paraId="1963735D" w14:textId="77777777" w:rsidR="00100688" w:rsidRDefault="0010068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D6984" w14:textId="77777777" w:rsidR="00100688" w:rsidRPr="002B6917" w:rsidRDefault="0010068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59F4F" w14:textId="77777777" w:rsidR="00100688" w:rsidRDefault="00100688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Palas -</w:t>
            </w:r>
          </w:p>
          <w:p w14:paraId="114D4F93" w14:textId="77777777" w:rsidR="00100688" w:rsidRDefault="00100688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Constanţa</w:t>
            </w:r>
          </w:p>
          <w:p w14:paraId="5DF284E1" w14:textId="77777777" w:rsidR="00100688" w:rsidRDefault="00100688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09AB5" w14:textId="77777777" w:rsidR="00100688" w:rsidRDefault="0010068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BEBF8" w14:textId="77777777" w:rsidR="00100688" w:rsidRDefault="0010068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8573F" w14:textId="77777777" w:rsidR="00100688" w:rsidRDefault="0010068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2+000</w:t>
            </w:r>
          </w:p>
          <w:p w14:paraId="14F7D0AD" w14:textId="77777777" w:rsidR="00100688" w:rsidRDefault="0010068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D2696" w14:textId="77777777" w:rsidR="00100688" w:rsidRPr="002A6824" w:rsidRDefault="0010068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E02A3" w14:textId="77777777" w:rsidR="00100688" w:rsidRDefault="00100688">
            <w:pPr>
              <w:spacing w:after="20" w:line="276" w:lineRule="auto"/>
              <w:ind w:left="113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00688" w14:paraId="10533701" w14:textId="77777777">
        <w:trPr>
          <w:cantSplit/>
          <w:trHeight w:val="11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861DE" w14:textId="77777777" w:rsidR="00100688" w:rsidRDefault="0010068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F41CA" w14:textId="77777777" w:rsidR="00100688" w:rsidRDefault="0010068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BA871" w14:textId="77777777" w:rsidR="00100688" w:rsidRPr="002B6917" w:rsidRDefault="0010068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9CA85" w14:textId="77777777" w:rsidR="00100688" w:rsidRDefault="00100688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 w:rsidRPr="00B74F39">
              <w:rPr>
                <w:b/>
                <w:bCs/>
                <w:sz w:val="20"/>
              </w:rPr>
              <w:t>Linie legatură cuprinsă între  sch.3  și sch.47  Cap X PC1  Statia Constanța Port B ( include SI 035,  SI 037, sch.15 și sch.17 )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B377E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 și 17</w:t>
            </w:r>
          </w:p>
          <w:p w14:paraId="266CBB2F" w14:textId="77777777" w:rsidR="00100688" w:rsidRDefault="001006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5CED2" w14:textId="77777777" w:rsidR="00100688" w:rsidRDefault="0010068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C1279" w14:textId="77777777" w:rsidR="00100688" w:rsidRDefault="0010068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D9109" w14:textId="77777777" w:rsidR="00100688" w:rsidRPr="002A6824" w:rsidRDefault="0010068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1E162" w14:textId="77777777" w:rsidR="00100688" w:rsidRDefault="00100688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Nesemnalizată pe teren .</w:t>
            </w:r>
          </w:p>
          <w:p w14:paraId="023041A6" w14:textId="77777777" w:rsidR="00100688" w:rsidRDefault="00100688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Afectează: intrări/ieșiri linii Gr.A1 Cap X si Fir I ,  Fir II  L 814.</w:t>
            </w:r>
          </w:p>
        </w:tc>
      </w:tr>
      <w:tr w:rsidR="00100688" w14:paraId="04C31D02" w14:textId="77777777">
        <w:trPr>
          <w:cantSplit/>
          <w:trHeight w:val="8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1CF98" w14:textId="77777777" w:rsidR="00100688" w:rsidRDefault="0010068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5EDD6" w14:textId="77777777" w:rsidR="00100688" w:rsidRDefault="0010068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1E8A2" w14:textId="77777777" w:rsidR="00100688" w:rsidRPr="002B6917" w:rsidRDefault="0010068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66A0B" w14:textId="77777777" w:rsidR="00100688" w:rsidRDefault="00100688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EDDA4" w14:textId="77777777" w:rsidR="00100688" w:rsidRDefault="0010068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53 /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9DEE0" w14:textId="77777777" w:rsidR="00100688" w:rsidRPr="00557C88" w:rsidRDefault="0010068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832C7" w14:textId="77777777" w:rsidR="00100688" w:rsidRDefault="0010068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102CB" w14:textId="77777777" w:rsidR="00100688" w:rsidRPr="002A6824" w:rsidRDefault="0010068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4DB05" w14:textId="77777777" w:rsidR="00100688" w:rsidRDefault="00100688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3732E46" w14:textId="77777777" w:rsidR="00100688" w:rsidRPr="00D83307" w:rsidRDefault="00100688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19"/>
                <w:szCs w:val="19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0 - 5 F.A.D.S. și ieșirile 1 - 8 B2.</w:t>
            </w:r>
          </w:p>
        </w:tc>
      </w:tr>
      <w:tr w:rsidR="00100688" w14:paraId="6881A943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C8694" w14:textId="77777777" w:rsidR="00100688" w:rsidRDefault="0010068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3C617" w14:textId="77777777" w:rsidR="00100688" w:rsidRDefault="0010068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33088" w14:textId="77777777" w:rsidR="00100688" w:rsidRPr="002B6917" w:rsidRDefault="0010068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99285" w14:textId="77777777" w:rsidR="00100688" w:rsidRDefault="00100688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7176CC3C" w14:textId="77777777" w:rsidR="00100688" w:rsidRDefault="00100688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0 FADS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6046B" w14:textId="77777777" w:rsidR="00100688" w:rsidRDefault="0010068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468FE" w14:textId="77777777" w:rsidR="00100688" w:rsidRDefault="0010068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CB64E" w14:textId="77777777" w:rsidR="00100688" w:rsidRDefault="0010068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ACCF8" w14:textId="77777777" w:rsidR="00100688" w:rsidRPr="002A6824" w:rsidRDefault="0010068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5F8AC" w14:textId="77777777" w:rsidR="00100688" w:rsidRDefault="00100688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2FB21ACB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753D1" w14:textId="77777777" w:rsidR="00100688" w:rsidRDefault="0010068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76905" w14:textId="77777777" w:rsidR="00100688" w:rsidRDefault="0010068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4B476" w14:textId="77777777" w:rsidR="00100688" w:rsidRPr="002B6917" w:rsidRDefault="0010068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C164A" w14:textId="77777777" w:rsidR="00100688" w:rsidRDefault="00100688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63F005CC" w14:textId="77777777" w:rsidR="00100688" w:rsidRDefault="00100688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A1, L7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B5920" w14:textId="77777777" w:rsidR="00100688" w:rsidRDefault="0010068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6D752" w14:textId="77777777" w:rsidR="00100688" w:rsidRDefault="0010068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F558F" w14:textId="77777777" w:rsidR="00100688" w:rsidRDefault="0010068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21096" w14:textId="77777777" w:rsidR="00100688" w:rsidRPr="002A6824" w:rsidRDefault="0010068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328D3" w14:textId="77777777" w:rsidR="00100688" w:rsidRDefault="00100688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19960A08" w14:textId="77777777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AA633" w14:textId="77777777" w:rsidR="00100688" w:rsidRDefault="0010068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6E52B" w14:textId="77777777" w:rsidR="00100688" w:rsidRDefault="0010068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27904" w14:textId="77777777" w:rsidR="00100688" w:rsidRPr="002B6917" w:rsidRDefault="0010068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9527C" w14:textId="77777777" w:rsidR="00100688" w:rsidRDefault="00100688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629E5C8D" w14:textId="77777777" w:rsidR="00100688" w:rsidRDefault="00100688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 1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17093" w14:textId="77777777" w:rsidR="00100688" w:rsidRDefault="0010068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8B20E" w14:textId="77777777" w:rsidR="00100688" w:rsidRPr="00557C88" w:rsidRDefault="0010068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3D0A1" w14:textId="77777777" w:rsidR="00100688" w:rsidRDefault="0010068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7689B" w14:textId="77777777" w:rsidR="00100688" w:rsidRPr="002A6824" w:rsidRDefault="0010068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50463" w14:textId="77777777" w:rsidR="00100688" w:rsidRDefault="00100688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241A24FC" w14:textId="77777777">
        <w:trPr>
          <w:cantSplit/>
          <w:trHeight w:val="1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B93FF" w14:textId="77777777" w:rsidR="00100688" w:rsidRDefault="0010068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9753A" w14:textId="77777777" w:rsidR="00100688" w:rsidRDefault="0010068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318DF" w14:textId="77777777" w:rsidR="00100688" w:rsidRPr="002B6917" w:rsidRDefault="0010068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E04F2" w14:textId="77777777" w:rsidR="00100688" w:rsidRDefault="00100688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2A407AE7" w14:textId="77777777" w:rsidR="00100688" w:rsidRPr="006315B8" w:rsidRDefault="00100688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linia 2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7B23C" w14:textId="77777777" w:rsidR="00100688" w:rsidRDefault="0010068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D51C2" w14:textId="77777777" w:rsidR="00100688" w:rsidRPr="00557C88" w:rsidRDefault="0010068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64E86" w14:textId="77777777" w:rsidR="00100688" w:rsidRDefault="0010068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F5CB8" w14:textId="77777777" w:rsidR="00100688" w:rsidRPr="002A6824" w:rsidRDefault="0010068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4EA38" w14:textId="77777777" w:rsidR="00100688" w:rsidRDefault="00100688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A09ABB2" w14:textId="77777777" w:rsidR="00100688" w:rsidRPr="00930181" w:rsidRDefault="00100688">
      <w:pPr>
        <w:tabs>
          <w:tab w:val="left" w:pos="3183"/>
        </w:tabs>
      </w:pPr>
    </w:p>
    <w:p w14:paraId="6C6A9EFB" w14:textId="77777777" w:rsidR="00100688" w:rsidRDefault="00100688" w:rsidP="00E566AF">
      <w:pPr>
        <w:pStyle w:val="Heading1"/>
        <w:spacing w:line="360" w:lineRule="auto"/>
      </w:pPr>
      <w:r>
        <w:t>LINIA 817</w:t>
      </w:r>
    </w:p>
    <w:p w14:paraId="5161F42D" w14:textId="77777777" w:rsidR="00100688" w:rsidRDefault="00100688" w:rsidP="00313EFA">
      <w:pPr>
        <w:pStyle w:val="Heading1"/>
        <w:spacing w:line="360" w:lineRule="auto"/>
        <w:rPr>
          <w:b w:val="0"/>
          <w:bCs w:val="0"/>
          <w:sz w:val="8"/>
        </w:rPr>
      </w:pPr>
      <w:r>
        <w:t>DOROBANŢU - CAP MIDIA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100688" w14:paraId="791E133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138E4" w14:textId="77777777" w:rsidR="00100688" w:rsidRDefault="0010068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054CD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20B5F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B1F9E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Nazarcea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8BDA7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inclusiv sch. 13 și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06D8F" w14:textId="77777777" w:rsidR="00100688" w:rsidRPr="000A692F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7E223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B34BB" w14:textId="77777777" w:rsidR="00100688" w:rsidRPr="00E90477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29F81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5CF4CCE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33E42" w14:textId="77777777" w:rsidR="00100688" w:rsidRDefault="0010068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81C67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12+000</w:t>
            </w:r>
          </w:p>
          <w:p w14:paraId="02367EA1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4867B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80C07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Nazarcea -</w:t>
            </w:r>
          </w:p>
          <w:p w14:paraId="46825650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618E0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50CBC" w14:textId="77777777" w:rsidR="00100688" w:rsidRPr="000A692F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66D73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1B6DC" w14:textId="77777777" w:rsidR="00100688" w:rsidRPr="00E90477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0E6D9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00688" w14:paraId="1EE7D10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58AFE" w14:textId="77777777" w:rsidR="00100688" w:rsidRDefault="0010068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1FA47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22+300</w:t>
            </w:r>
          </w:p>
          <w:p w14:paraId="2B3B64FD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E06AB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28FE8" w14:textId="77777777" w:rsidR="00100688" w:rsidRDefault="00100688" w:rsidP="0053092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Nazarcea -</w:t>
            </w:r>
          </w:p>
          <w:p w14:paraId="6B07A38D" w14:textId="77777777" w:rsidR="00100688" w:rsidRDefault="00100688" w:rsidP="0053092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A441F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42251" w14:textId="77777777" w:rsidR="00100688" w:rsidRPr="000A692F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55B17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436C8" w14:textId="77777777" w:rsidR="00100688" w:rsidRPr="00E90477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65DB1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4850A45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00688" w14:paraId="73D9E02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B0330" w14:textId="77777777" w:rsidR="00100688" w:rsidRDefault="0010068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615C3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DC50F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DCDE2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Nazarcea -</w:t>
            </w:r>
          </w:p>
          <w:p w14:paraId="68900D46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A1CC7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F0325" w14:textId="77777777" w:rsidR="00100688" w:rsidRPr="000A692F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857DE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  <w:p w14:paraId="5D4FA6AE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A428B" w14:textId="77777777" w:rsidR="00100688" w:rsidRPr="00E90477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7A677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00688" w14:paraId="25E80537" w14:textId="77777777">
        <w:trPr>
          <w:cantSplit/>
          <w:trHeight w:val="6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8DF22" w14:textId="77777777" w:rsidR="00100688" w:rsidRDefault="0010068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4E037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23+805</w:t>
            </w:r>
          </w:p>
          <w:p w14:paraId="5BEA4EAF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26+211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96BF6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F94C9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56CBA362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7C190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99EC9" w14:textId="77777777" w:rsidR="00100688" w:rsidRPr="000A692F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D46F5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7F8D9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2807C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042F871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CE599" w14:textId="77777777" w:rsidR="00100688" w:rsidRDefault="0010068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0F785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49A76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65EFC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10D6B348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87A72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E1E1D" w14:textId="77777777" w:rsidR="00100688" w:rsidRPr="000A692F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608F0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23+805</w:t>
            </w:r>
          </w:p>
          <w:p w14:paraId="1D11C731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26+211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35AC6" w14:textId="77777777" w:rsidR="00100688" w:rsidRPr="00E90477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E2BB4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059BC3C6" w14:textId="77777777">
        <w:trPr>
          <w:cantSplit/>
          <w:trHeight w:val="8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D2F27" w14:textId="77777777" w:rsidR="00100688" w:rsidRDefault="0010068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6C9CD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8A71E" w14:textId="77777777" w:rsidR="00100688" w:rsidRPr="00E90477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02E72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5352B1B1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7AAD2" w14:textId="77777777" w:rsidR="00100688" w:rsidRDefault="00100688">
            <w:pPr>
              <w:spacing w:before="40" w:after="40" w:line="360" w:lineRule="auto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57E0F3C2" w14:textId="77777777" w:rsidR="00100688" w:rsidRDefault="00100688">
            <w:pPr>
              <w:spacing w:before="40" w:after="40" w:line="360" w:lineRule="auto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diag.</w:t>
            </w:r>
          </w:p>
          <w:p w14:paraId="6BF43F87" w14:textId="77777777" w:rsidR="00100688" w:rsidRDefault="00100688">
            <w:pPr>
              <w:spacing w:before="40" w:after="40" w:line="360" w:lineRule="auto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 7 - 19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60705" w14:textId="77777777" w:rsidR="00100688" w:rsidRPr="000A692F" w:rsidRDefault="00100688">
            <w:pPr>
              <w:spacing w:before="120" w:after="40" w:line="360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810B9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6751A" w14:textId="77777777" w:rsidR="00100688" w:rsidRPr="00E90477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755DD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295DD06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A4CEB93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Firul I la Firul II </w:t>
            </w:r>
          </w:p>
          <w:p w14:paraId="33F62950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invers.</w:t>
            </w:r>
          </w:p>
        </w:tc>
      </w:tr>
      <w:tr w:rsidR="00100688" w14:paraId="7A3D49FD" w14:textId="77777777">
        <w:trPr>
          <w:cantSplit/>
          <w:trHeight w:val="6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23103" w14:textId="77777777" w:rsidR="00100688" w:rsidRDefault="0010068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F0EC4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64467" w14:textId="77777777" w:rsidR="00100688" w:rsidRPr="00E90477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AFD09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7C79FF08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9E205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0CD6F" w14:textId="77777777" w:rsidR="00100688" w:rsidRPr="000A692F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0A692F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5D94B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DCE09" w14:textId="77777777" w:rsidR="00100688" w:rsidRPr="00E90477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62D86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3DAAE100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C66B9" w14:textId="77777777" w:rsidR="00100688" w:rsidRDefault="0010068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D8BC4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7BFC3" w14:textId="77777777" w:rsidR="00100688" w:rsidRPr="00E90477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4625A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427DC740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1B0B3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4A3AF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856B4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300F7" w14:textId="77777777" w:rsidR="00100688" w:rsidRPr="00E90477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9122C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041EA486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68D9F" w14:textId="77777777" w:rsidR="00100688" w:rsidRDefault="0010068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3F7AF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1D621" w14:textId="77777777" w:rsidR="00100688" w:rsidRPr="00E90477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09CDC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 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E7AEB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20 și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E386C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78A23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B37B6" w14:textId="77777777" w:rsidR="00100688" w:rsidRPr="00E90477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4F02C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239946D8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A68AC" w14:textId="77777777" w:rsidR="00100688" w:rsidRDefault="0010068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E469C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78406" w14:textId="77777777" w:rsidR="00100688" w:rsidRPr="00E90477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09A3F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6B5A21F9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64B68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7E205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6C2CB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BAB95" w14:textId="77777777" w:rsidR="00100688" w:rsidRPr="00E90477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231B1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2155BFF1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F838A" w14:textId="77777777" w:rsidR="00100688" w:rsidRDefault="0010068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63262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26+211</w:t>
            </w:r>
          </w:p>
          <w:p w14:paraId="5FE786A2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4D50F" w14:textId="77777777" w:rsidR="00100688" w:rsidRPr="00E90477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E8E72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 -  Cap Midia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B77C4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E7790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DB597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26+211</w:t>
            </w:r>
          </w:p>
          <w:p w14:paraId="049C3960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1D158" w14:textId="77777777" w:rsidR="00100688" w:rsidRPr="00E90477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90305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23B2BF71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15465" w14:textId="77777777" w:rsidR="00100688" w:rsidRDefault="0010068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F8A59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27+600</w:t>
            </w:r>
          </w:p>
          <w:p w14:paraId="786B4248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ACF13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6DCBF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 -  Cap Midia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F8B38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C9252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64FB9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27+600</w:t>
            </w:r>
          </w:p>
          <w:p w14:paraId="5E8D3077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93146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447C9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6C422A18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7083A" w14:textId="77777777" w:rsidR="00100688" w:rsidRDefault="0010068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3590F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29+500</w:t>
            </w:r>
          </w:p>
          <w:p w14:paraId="2D6C72EF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2168A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76C31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 -  Cap Midia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E9F9F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E4824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25B74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29+500</w:t>
            </w:r>
          </w:p>
          <w:p w14:paraId="250B4AD5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2911D" w14:textId="77777777" w:rsidR="00100688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5E72B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0B73E592" w14:textId="77777777">
        <w:trPr>
          <w:cantSplit/>
          <w:trHeight w:val="1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5D3E1" w14:textId="77777777" w:rsidR="00100688" w:rsidRDefault="0010068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E2DA4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32+050</w:t>
            </w:r>
          </w:p>
          <w:p w14:paraId="7919AA51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7D90A" w14:textId="77777777" w:rsidR="00100688" w:rsidRPr="00E90477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9047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E38F7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101C1787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3 - 51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F4793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98859" w14:textId="77777777" w:rsidR="00100688" w:rsidRPr="000A692F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0B625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86DEC" w14:textId="77777777" w:rsidR="00100688" w:rsidRPr="00E90477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DF7B0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35CDDB92" w14:textId="77777777">
        <w:trPr>
          <w:cantSplit/>
          <w:trHeight w:val="4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AC237" w14:textId="77777777" w:rsidR="00100688" w:rsidRDefault="0010068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9B052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DE27A" w14:textId="77777777" w:rsidR="00100688" w:rsidRPr="00E90477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62E01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792F8682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9 - 41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81CE1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8B854" w14:textId="77777777" w:rsidR="00100688" w:rsidRPr="000A692F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4717E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32+150</w:t>
            </w:r>
          </w:p>
          <w:p w14:paraId="3F52B5BB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2A14C" w14:textId="77777777" w:rsidR="00100688" w:rsidRPr="00E90477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9047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2BCB2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43E308BF" w14:textId="77777777">
        <w:trPr>
          <w:cantSplit/>
          <w:trHeight w:val="7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D40E3" w14:textId="77777777" w:rsidR="00100688" w:rsidRDefault="0010068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F1DEE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C08A7" w14:textId="77777777" w:rsidR="00100688" w:rsidRPr="00E90477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4DCAA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6082321C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93987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BB0FCAF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45 - 61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A9D2A" w14:textId="77777777" w:rsidR="00100688" w:rsidRPr="000A692F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A692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C3B0F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29061" w14:textId="77777777" w:rsidR="00100688" w:rsidRPr="00E90477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9C296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35ADD52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4FE94AAF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1 - 3.</w:t>
            </w:r>
          </w:p>
        </w:tc>
      </w:tr>
      <w:tr w:rsidR="00100688" w14:paraId="0C3B14AA" w14:textId="77777777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353CF" w14:textId="77777777" w:rsidR="00100688" w:rsidRDefault="0010068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336E5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DAB10" w14:textId="77777777" w:rsidR="00100688" w:rsidRPr="00E90477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83D4F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0014E365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453D6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FF110C8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41 - 49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DC08B" w14:textId="77777777" w:rsidR="00100688" w:rsidRPr="000A692F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A692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05FF3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DC3BF" w14:textId="77777777" w:rsidR="00100688" w:rsidRPr="00E90477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B4164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C386C59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BA17610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şi 9.</w:t>
            </w:r>
          </w:p>
        </w:tc>
      </w:tr>
      <w:tr w:rsidR="00100688" w14:paraId="394E3E96" w14:textId="77777777">
        <w:trPr>
          <w:cantSplit/>
          <w:trHeight w:val="5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470DC" w14:textId="77777777" w:rsidR="00100688" w:rsidRDefault="0010068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A7D1E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EAF87" w14:textId="77777777" w:rsidR="00100688" w:rsidRPr="00E90477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0C0C1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386FAFEA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C6AF7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06017" w14:textId="77777777" w:rsidR="00100688" w:rsidRPr="000A692F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A692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354CF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945BE" w14:textId="77777777" w:rsidR="00100688" w:rsidRPr="00E90477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55ADE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91BF67A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0CB7B84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100688" w14:paraId="15A83388" w14:textId="77777777">
        <w:trPr>
          <w:cantSplit/>
          <w:trHeight w:val="5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3CCD9" w14:textId="77777777" w:rsidR="00100688" w:rsidRDefault="0010068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657D5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4464C" w14:textId="77777777" w:rsidR="00100688" w:rsidRPr="00E90477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982C4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Cap Midia </w:t>
            </w:r>
          </w:p>
          <w:p w14:paraId="2A1A52AD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27689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0EA4EBE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BBB39" w14:textId="77777777" w:rsidR="00100688" w:rsidRPr="000A692F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A3845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DA29C" w14:textId="77777777" w:rsidR="00100688" w:rsidRPr="00E90477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3F199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69B7DA2D" w14:textId="77777777">
        <w:trPr>
          <w:cantSplit/>
          <w:trHeight w:val="5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D9DAD" w14:textId="77777777" w:rsidR="00100688" w:rsidRDefault="0010068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6FBAC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1B8D8" w14:textId="77777777" w:rsidR="00100688" w:rsidRPr="00E90477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D1BA0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0AC984D9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A2364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 </w:t>
            </w:r>
          </w:p>
          <w:p w14:paraId="6A2C93C2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4B2D70FD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 10 /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468E3" w14:textId="77777777" w:rsidR="00100688" w:rsidRPr="000A692F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A692F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8912D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6347A" w14:textId="77777777" w:rsidR="00100688" w:rsidRPr="00E90477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810F3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FBF11F1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0203853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1 - 13 și </w:t>
            </w:r>
          </w:p>
          <w:p w14:paraId="3F1D7FAD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Rompetrol.</w:t>
            </w:r>
          </w:p>
        </w:tc>
      </w:tr>
      <w:tr w:rsidR="00100688" w14:paraId="4CF36482" w14:textId="77777777">
        <w:trPr>
          <w:cantSplit/>
          <w:trHeight w:val="4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9D161" w14:textId="77777777" w:rsidR="00100688" w:rsidRDefault="0010068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258B2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17211" w14:textId="77777777" w:rsidR="00100688" w:rsidRPr="00E90477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1C201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472C734F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07A77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D76D5C3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46 - 32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36BF5" w14:textId="77777777" w:rsidR="00100688" w:rsidRPr="000A692F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0A692F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19933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F3BD4" w14:textId="77777777" w:rsidR="00100688" w:rsidRPr="00E90477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7090E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6A31C207" w14:textId="77777777">
        <w:trPr>
          <w:cantSplit/>
          <w:trHeight w:val="2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3A3F9" w14:textId="77777777" w:rsidR="00100688" w:rsidRDefault="0010068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64BA3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0B7A9" w14:textId="77777777" w:rsidR="00100688" w:rsidRPr="00E90477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28338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3AA0D75B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299FF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28AA09C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54 - 64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03365" w14:textId="77777777" w:rsidR="00100688" w:rsidRPr="000A692F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0A692F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0A8C6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769CE" w14:textId="77777777" w:rsidR="00100688" w:rsidRPr="00E90477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2CE51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1ED8720" w14:textId="77777777" w:rsidR="00100688" w:rsidRDefault="00100688">
      <w:pPr>
        <w:spacing w:before="40" w:after="40" w:line="192" w:lineRule="auto"/>
        <w:ind w:right="57"/>
        <w:rPr>
          <w:sz w:val="20"/>
        </w:rPr>
      </w:pPr>
    </w:p>
    <w:p w14:paraId="2B6268BF" w14:textId="77777777" w:rsidR="00100688" w:rsidRDefault="00100688" w:rsidP="006F6DF5">
      <w:pPr>
        <w:pStyle w:val="Heading1"/>
        <w:spacing w:line="360" w:lineRule="auto"/>
      </w:pPr>
      <w:r>
        <w:t>LINIA 817 A</w:t>
      </w:r>
    </w:p>
    <w:p w14:paraId="79593B61" w14:textId="77777777" w:rsidR="00100688" w:rsidRDefault="00100688" w:rsidP="003A3E06">
      <w:pPr>
        <w:pStyle w:val="Heading1"/>
        <w:spacing w:line="360" w:lineRule="auto"/>
        <w:rPr>
          <w:b w:val="0"/>
          <w:bCs w:val="0"/>
          <w:sz w:val="8"/>
        </w:rPr>
      </w:pPr>
      <w:r>
        <w:t>CAP MIDIA - SITORMAN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100688" w14:paraId="152A43A9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7E9D4" w14:textId="77777777" w:rsidR="00100688" w:rsidRDefault="0010068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251F1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E61FD" w14:textId="77777777" w:rsidR="00100688" w:rsidRPr="00D7456E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22623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CLA Luminiţa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DF6E4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28A54B11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 L  </w:t>
            </w:r>
          </w:p>
          <w:p w14:paraId="683D9487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1D77F894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 L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81112" w14:textId="77777777" w:rsidR="00100688" w:rsidRPr="00E17F4E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7F4E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3A811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38DC9" w14:textId="77777777" w:rsidR="00100688" w:rsidRPr="00E17F4E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32A4B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0A013D3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257A8" w14:textId="77777777" w:rsidR="00100688" w:rsidRDefault="0010068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9706A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A8F0B" w14:textId="77777777" w:rsidR="00100688" w:rsidRPr="00D7456E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E4820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CLA Luminiţa</w:t>
            </w:r>
          </w:p>
          <w:p w14:paraId="4FB1D721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toate liniile din complex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6EF37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41634" w14:textId="77777777" w:rsidR="00100688" w:rsidRPr="00E17F4E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7F4E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4A13B" w14:textId="77777777" w:rsidR="00100688" w:rsidRDefault="001006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A3432" w14:textId="77777777" w:rsidR="00100688" w:rsidRPr="00E17F4E" w:rsidRDefault="001006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11AE2" w14:textId="77777777" w:rsidR="00100688" w:rsidRDefault="001006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C9592FC" w14:textId="77777777" w:rsidR="00100688" w:rsidRDefault="00100688">
      <w:pPr>
        <w:spacing w:before="40" w:after="40" w:line="192" w:lineRule="auto"/>
        <w:ind w:right="57"/>
        <w:rPr>
          <w:sz w:val="20"/>
        </w:rPr>
      </w:pPr>
    </w:p>
    <w:p w14:paraId="21CDF8D1" w14:textId="77777777" w:rsidR="00100688" w:rsidRDefault="00100688" w:rsidP="00445244">
      <w:pPr>
        <w:pStyle w:val="Heading1"/>
        <w:spacing w:line="24" w:lineRule="atLeast"/>
      </w:pPr>
      <w:r>
        <w:lastRenderedPageBreak/>
        <w:t>LINIA 818</w:t>
      </w:r>
    </w:p>
    <w:p w14:paraId="75CF20FF" w14:textId="77777777" w:rsidR="00100688" w:rsidRDefault="00100688" w:rsidP="00445244">
      <w:pPr>
        <w:pStyle w:val="Heading1"/>
        <w:spacing w:line="24" w:lineRule="atLeast"/>
        <w:rPr>
          <w:b w:val="0"/>
          <w:bCs w:val="0"/>
          <w:sz w:val="8"/>
        </w:rPr>
      </w:pPr>
      <w:r>
        <w:t>PALAS - CONSTANŢA MĂRFURI - NĂVODARI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100688" w14:paraId="48DB21B3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1C3E2" w14:textId="77777777" w:rsidR="00100688" w:rsidRDefault="0010068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488A5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B1017" w14:textId="77777777" w:rsidR="00100688" w:rsidRPr="00E54142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4F648" w14:textId="77777777" w:rsidR="00100688" w:rsidRDefault="0010068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Constanța Oraș</w:t>
            </w:r>
          </w:p>
          <w:p w14:paraId="4478FD46" w14:textId="77777777" w:rsidR="00100688" w:rsidRDefault="0010068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70994D74" w14:textId="77777777" w:rsidR="00100688" w:rsidRDefault="0010068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D51FA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224+103</w:t>
            </w:r>
          </w:p>
          <w:p w14:paraId="7F7EC0F4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D4860" w14:textId="77777777" w:rsidR="00100688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E6EE8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18091" w14:textId="77777777" w:rsidR="00100688" w:rsidRPr="00E54142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DFCB1" w14:textId="77777777" w:rsidR="00100688" w:rsidRDefault="00100688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303C6C0" w14:textId="77777777" w:rsidR="00100688" w:rsidRDefault="00100688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02EC934A" w14:textId="77777777" w:rsidR="00100688" w:rsidRDefault="00100688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 firul III în direcția Palas sau Constanța Mărfuri.</w:t>
            </w:r>
          </w:p>
        </w:tc>
      </w:tr>
      <w:tr w:rsidR="00100688" w14:paraId="54F3E037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8A321" w14:textId="77777777" w:rsidR="00100688" w:rsidRDefault="0010068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6DDF6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E1051" w14:textId="77777777" w:rsidR="00100688" w:rsidRPr="00E54142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4C746" w14:textId="77777777" w:rsidR="00100688" w:rsidRDefault="0010068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A1D85BA" w14:textId="77777777" w:rsidR="00100688" w:rsidRDefault="0010068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FD403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700 m</w:t>
            </w:r>
          </w:p>
          <w:p w14:paraId="73954DB4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41D2F1B2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F0484" w14:textId="77777777" w:rsidR="00100688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D2767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D6007" w14:textId="77777777" w:rsidR="00100688" w:rsidRPr="00E54142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9BC91" w14:textId="77777777" w:rsidR="00100688" w:rsidRDefault="00100688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443CA6EB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D7A25" w14:textId="77777777" w:rsidR="00100688" w:rsidRDefault="0010068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3A0F3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27D5E" w14:textId="77777777" w:rsidR="00100688" w:rsidRPr="00E54142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058FD" w14:textId="77777777" w:rsidR="00100688" w:rsidRDefault="0010068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822B396" w14:textId="77777777" w:rsidR="00100688" w:rsidRDefault="0010068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03486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35B</w:t>
            </w:r>
          </w:p>
          <w:p w14:paraId="4DFBA08B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494AC040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41B/</w:t>
            </w:r>
          </w:p>
          <w:p w14:paraId="53BE233A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</w:t>
            </w:r>
          </w:p>
          <w:p w14:paraId="405A48F4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D8D28" w14:textId="77777777" w:rsidR="00100688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D338A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F0037" w14:textId="77777777" w:rsidR="00100688" w:rsidRPr="00E54142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7F19A" w14:textId="77777777" w:rsidR="00100688" w:rsidRDefault="00100688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0F0B9C9C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C5684" w14:textId="77777777" w:rsidR="00100688" w:rsidRDefault="0010068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FFB4A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830F5" w14:textId="77777777" w:rsidR="00100688" w:rsidRPr="00E54142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AF023" w14:textId="77777777" w:rsidR="00100688" w:rsidRDefault="0010068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46B2CFC" w14:textId="77777777" w:rsidR="00100688" w:rsidRDefault="0010068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970DA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655B2E19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459E5" w14:textId="77777777" w:rsidR="00100688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9A26D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8E95E" w14:textId="77777777" w:rsidR="00100688" w:rsidRPr="00E54142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D96B7" w14:textId="77777777" w:rsidR="00100688" w:rsidRDefault="00100688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548D77EB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3D401" w14:textId="77777777" w:rsidR="00100688" w:rsidRDefault="0010068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90135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015BD" w14:textId="77777777" w:rsidR="00100688" w:rsidRPr="00E54142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EB213" w14:textId="77777777" w:rsidR="00100688" w:rsidRDefault="0010068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D726881" w14:textId="77777777" w:rsidR="00100688" w:rsidRDefault="0010068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39200264" w14:textId="77777777" w:rsidR="00100688" w:rsidRDefault="0010068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894E4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4AB26" w14:textId="77777777" w:rsidR="00100688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68CC0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26137" w14:textId="77777777" w:rsidR="00100688" w:rsidRPr="00E54142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84F0D" w14:textId="77777777" w:rsidR="00100688" w:rsidRDefault="00100688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78E5E42B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E562D" w14:textId="77777777" w:rsidR="00100688" w:rsidRDefault="0010068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CD417" w14:textId="77777777" w:rsidR="00100688" w:rsidRDefault="00100688" w:rsidP="004B4AC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144BC" w14:textId="77777777" w:rsidR="00100688" w:rsidRPr="00E54142" w:rsidRDefault="00100688" w:rsidP="004B4AC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693A0" w14:textId="77777777" w:rsidR="00100688" w:rsidRDefault="00100688" w:rsidP="004B4AC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92A24DB" w14:textId="77777777" w:rsidR="00100688" w:rsidRDefault="00100688" w:rsidP="004B4AC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4ED8D" w14:textId="77777777" w:rsidR="00100688" w:rsidRPr="004B4AC4" w:rsidRDefault="00100688" w:rsidP="004B4AC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B4AC4">
              <w:rPr>
                <w:b/>
                <w:bCs/>
                <w:sz w:val="20"/>
                <w:szCs w:val="20"/>
              </w:rPr>
              <w:t>peste sch 56 pe ambele poziții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A2E23" w14:textId="77777777" w:rsidR="00100688" w:rsidRPr="004B4AC4" w:rsidRDefault="00100688" w:rsidP="004B4AC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B4AC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8CE7B" w14:textId="77777777" w:rsidR="00100688" w:rsidRDefault="00100688" w:rsidP="004B4AC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60F63" w14:textId="77777777" w:rsidR="00100688" w:rsidRPr="00E54142" w:rsidRDefault="00100688" w:rsidP="004B4AC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t> 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92679" w14:textId="77777777" w:rsidR="00100688" w:rsidRPr="004B4AC4" w:rsidRDefault="00100688" w:rsidP="004B4AC4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4B4AC4">
              <w:rPr>
                <w:b/>
                <w:bCs/>
                <w:i/>
                <w:iCs/>
                <w:sz w:val="20"/>
                <w:szCs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L8 Grupa A și Linia Colectoare</w:t>
            </w:r>
          </w:p>
        </w:tc>
      </w:tr>
      <w:tr w:rsidR="00100688" w14:paraId="581F446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F3B56" w14:textId="77777777" w:rsidR="00100688" w:rsidRDefault="0010068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41382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D1DB9" w14:textId="77777777" w:rsidR="00100688" w:rsidRPr="00E54142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9FE3A" w14:textId="77777777" w:rsidR="00100688" w:rsidRDefault="0010068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Palas -</w:t>
            </w:r>
          </w:p>
          <w:p w14:paraId="157ABD81" w14:textId="77777777" w:rsidR="00100688" w:rsidRDefault="0010068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4CDD0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87722" w14:textId="77777777" w:rsidR="00100688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F33A2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0+600</w:t>
            </w:r>
          </w:p>
          <w:p w14:paraId="488CB75A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2C7F1" w14:textId="77777777" w:rsidR="00100688" w:rsidRPr="00E54142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D56FF" w14:textId="77777777" w:rsidR="00100688" w:rsidRDefault="00100688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100688" w14:paraId="2AC6888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14152" w14:textId="77777777" w:rsidR="00100688" w:rsidRDefault="0010068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3CF50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518D0" w14:textId="77777777" w:rsidR="00100688" w:rsidRPr="00E54142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5BADB" w14:textId="77777777" w:rsidR="00100688" w:rsidRDefault="0010068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</w:t>
            </w:r>
            <w:r>
              <w:rPr>
                <w:b/>
                <w:bCs/>
                <w:sz w:val="20"/>
              </w:rPr>
              <w:t>, linia 1 directă și sch. 2A, 28, 8 și 6 pe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E2E7C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A3D76" w14:textId="77777777" w:rsidR="00100688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4BFB8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1+700</w:t>
            </w:r>
          </w:p>
          <w:p w14:paraId="11BBC63F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3+058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10E8A" w14:textId="77777777" w:rsidR="00100688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7B20F" w14:textId="77777777" w:rsidR="00100688" w:rsidRDefault="00100688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1E4078A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124F3" w14:textId="77777777" w:rsidR="00100688" w:rsidRDefault="0010068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350B4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BB560" w14:textId="77777777" w:rsidR="00100688" w:rsidRPr="00E54142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9EF40" w14:textId="77777777" w:rsidR="00100688" w:rsidRDefault="0010068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 xml:space="preserve">St. Constanța Mărfuri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C601D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 9 în abatere 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007BC" w14:textId="77777777" w:rsidR="00100688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590EA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51DC6" w14:textId="77777777" w:rsidR="00100688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41AAF" w14:textId="77777777" w:rsidR="00100688" w:rsidRDefault="00100688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7894864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25B2B" w14:textId="77777777" w:rsidR="00100688" w:rsidRDefault="0010068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03DB1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B6434" w14:textId="77777777" w:rsidR="00100688" w:rsidRPr="00E54142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FDB82" w14:textId="77777777" w:rsidR="00100688" w:rsidRDefault="0010068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4E20B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11/13 în abatere 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09558" w14:textId="77777777" w:rsidR="00100688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E002D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98274" w14:textId="77777777" w:rsidR="00100688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EA09D" w14:textId="77777777" w:rsidR="00100688" w:rsidRDefault="00100688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6F1B47A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FD9BC" w14:textId="77777777" w:rsidR="00100688" w:rsidRDefault="0010068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0E507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F0E64" w14:textId="77777777" w:rsidR="00100688" w:rsidRPr="00E54142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7EBCC" w14:textId="77777777" w:rsidR="00100688" w:rsidRDefault="0010068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D9FF0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legătură dintre sch. 13 și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DA82F" w14:textId="77777777" w:rsidR="00100688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9DF6E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D35F6" w14:textId="77777777" w:rsidR="00100688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BDE47" w14:textId="77777777" w:rsidR="00100688" w:rsidRDefault="00100688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4781A00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97152" w14:textId="77777777" w:rsidR="00100688" w:rsidRDefault="0010068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D168E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70F2A" w14:textId="77777777" w:rsidR="00100688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DA656" w14:textId="77777777" w:rsidR="00100688" w:rsidRDefault="0010068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2F02F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 xml:space="preserve">peste sch.8 </w:t>
            </w:r>
          </w:p>
          <w:p w14:paraId="763504BA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3429D" w14:textId="77777777" w:rsidR="00100688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F625D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D8831" w14:textId="77777777" w:rsidR="00100688" w:rsidRPr="00E54142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E83C3" w14:textId="77777777" w:rsidR="00100688" w:rsidRDefault="00100688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 w:rsidRPr="00277DE8">
              <w:rPr>
                <w:b/>
                <w:bCs/>
                <w:i/>
                <w:iCs/>
                <w:sz w:val="20"/>
              </w:rPr>
              <w:t xml:space="preserve">Nesemnalizată pe teren . Afectează intrări/ieșiri L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277DE8">
              <w:rPr>
                <w:b/>
                <w:bCs/>
                <w:i/>
                <w:iCs/>
                <w:sz w:val="20"/>
              </w:rPr>
              <w:t xml:space="preserve"> și  L3  Constanța. Mărfuri Cap Y.</w:t>
            </w:r>
          </w:p>
        </w:tc>
      </w:tr>
      <w:tr w:rsidR="00100688" w14:paraId="66ADD85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47A91" w14:textId="77777777" w:rsidR="00100688" w:rsidRDefault="0010068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EE099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B11D7" w14:textId="77777777" w:rsidR="00100688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85127" w14:textId="77777777" w:rsidR="00100688" w:rsidRPr="00277DE8" w:rsidRDefault="0010068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E1C29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B4B2650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1D09A79A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8 - TDJ</w:t>
            </w:r>
          </w:p>
          <w:p w14:paraId="166F7EF0" w14:textId="77777777" w:rsidR="00100688" w:rsidRPr="00277DE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5754F" w14:textId="77777777" w:rsidR="00100688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2336A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B2992" w14:textId="77777777" w:rsidR="00100688" w:rsidRPr="00E54142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6AB7E" w14:textId="77777777" w:rsidR="00100688" w:rsidRPr="00277DE8" w:rsidRDefault="00100688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 w:rsidRPr="00277DE8">
              <w:rPr>
                <w:b/>
                <w:bCs/>
                <w:i/>
                <w:iCs/>
                <w:sz w:val="20"/>
              </w:rPr>
              <w:t xml:space="preserve">Nesemnalizată pe teren . Afectează intrări/ieșiri L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277DE8">
              <w:rPr>
                <w:b/>
                <w:bCs/>
                <w:i/>
                <w:iCs/>
                <w:sz w:val="20"/>
              </w:rPr>
              <w:t xml:space="preserve">    Constanța. Mărfuri Cap Y.</w:t>
            </w:r>
          </w:p>
        </w:tc>
      </w:tr>
      <w:tr w:rsidR="00100688" w14:paraId="6FDC7EA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24E96" w14:textId="77777777" w:rsidR="00100688" w:rsidRDefault="0010068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DB26D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2C295" w14:textId="77777777" w:rsidR="00100688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FB6CD" w14:textId="77777777" w:rsidR="00100688" w:rsidRPr="00277DE8" w:rsidRDefault="0010068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4CD2A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78F6CF2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14534B98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5A87CB3A" w14:textId="77777777" w:rsidR="00100688" w:rsidRPr="00277DE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14 - 18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C5513" w14:textId="77777777" w:rsidR="00100688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88E0B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E3B87" w14:textId="77777777" w:rsidR="00100688" w:rsidRPr="00E54142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E6383" w14:textId="77777777" w:rsidR="00100688" w:rsidRPr="00277DE8" w:rsidRDefault="00100688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 w:rsidRPr="00277DE8">
              <w:rPr>
                <w:b/>
                <w:bCs/>
                <w:i/>
                <w:iCs/>
                <w:sz w:val="20"/>
              </w:rPr>
              <w:t xml:space="preserve">Nesemnalizată pe teren . Afectează intrări/ieșiri L </w:t>
            </w:r>
            <w:r>
              <w:rPr>
                <w:b/>
                <w:bCs/>
                <w:i/>
                <w:iCs/>
                <w:sz w:val="20"/>
              </w:rPr>
              <w:t>3</w:t>
            </w:r>
            <w:r w:rsidRPr="00277DE8">
              <w:rPr>
                <w:b/>
                <w:bCs/>
                <w:i/>
                <w:iCs/>
                <w:sz w:val="20"/>
              </w:rPr>
              <w:t xml:space="preserve">    Constanța. Mărfuri Cap Y.</w:t>
            </w:r>
          </w:p>
        </w:tc>
      </w:tr>
      <w:tr w:rsidR="00100688" w14:paraId="2C6A660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342B3" w14:textId="77777777" w:rsidR="00100688" w:rsidRDefault="0010068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2C73D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22C87" w14:textId="77777777" w:rsidR="00100688" w:rsidRPr="00E54142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307D1" w14:textId="77777777" w:rsidR="00100688" w:rsidRDefault="0010068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Mărfuri</w:t>
            </w:r>
          </w:p>
          <w:p w14:paraId="1D2FAF6D" w14:textId="77777777" w:rsidR="00100688" w:rsidRDefault="0010068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99B8C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1377A" w14:textId="77777777" w:rsidR="00100688" w:rsidRPr="00E54142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5414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A398F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EEEB4" w14:textId="77777777" w:rsidR="00100688" w:rsidRPr="00E54142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83B5E" w14:textId="77777777" w:rsidR="00100688" w:rsidRDefault="00100688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00688" w14:paraId="19DA39E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9156E" w14:textId="77777777" w:rsidR="00100688" w:rsidRDefault="0010068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7CC3F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3319A" w14:textId="77777777" w:rsidR="00100688" w:rsidRPr="00E54142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2BAEF" w14:textId="77777777" w:rsidR="00100688" w:rsidRDefault="00100688" w:rsidP="00E74AB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7C1A426E" w14:textId="77777777" w:rsidR="00100688" w:rsidRDefault="00100688" w:rsidP="00E74AB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36D79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B8A01" w14:textId="77777777" w:rsidR="00100688" w:rsidRPr="00E54142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A3A68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3+058</w:t>
            </w:r>
          </w:p>
          <w:p w14:paraId="470F6CCA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D6663" w14:textId="77777777" w:rsidR="00100688" w:rsidRPr="00E54142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DB81D" w14:textId="77777777" w:rsidR="00100688" w:rsidRDefault="00100688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BECE357" w14:textId="77777777" w:rsidR="00100688" w:rsidRDefault="00100688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00688" w14:paraId="3A2573F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D1136" w14:textId="77777777" w:rsidR="00100688" w:rsidRDefault="0010068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A35D6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017D4" w14:textId="77777777" w:rsidR="00100688" w:rsidRPr="00E54142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EE5A1" w14:textId="77777777" w:rsidR="00100688" w:rsidRDefault="00100688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550BFB26" w14:textId="77777777" w:rsidR="00100688" w:rsidRDefault="00100688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EBA58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F9E22" w14:textId="77777777" w:rsidR="00100688" w:rsidRPr="00E54142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241DC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6+500</w:t>
            </w:r>
          </w:p>
          <w:p w14:paraId="43358803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FB4ED" w14:textId="77777777" w:rsidR="00100688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CE022" w14:textId="77777777" w:rsidR="00100688" w:rsidRDefault="00100688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AEF51E4" w14:textId="77777777" w:rsidR="00100688" w:rsidRDefault="00100688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00688" w14:paraId="014B1CE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F9AC9" w14:textId="77777777" w:rsidR="00100688" w:rsidRDefault="0010068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1DDC0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4C23A" w14:textId="77777777" w:rsidR="00100688" w:rsidRPr="00E54142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BFCBF" w14:textId="77777777" w:rsidR="00100688" w:rsidRDefault="00100688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231BDE6A" w14:textId="77777777" w:rsidR="00100688" w:rsidRDefault="00100688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056BB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C360C" w14:textId="77777777" w:rsidR="00100688" w:rsidRPr="00E54142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25CC6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11+000</w:t>
            </w:r>
          </w:p>
          <w:p w14:paraId="5B1DFFDB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D4BED" w14:textId="77777777" w:rsidR="00100688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694FF" w14:textId="77777777" w:rsidR="00100688" w:rsidRDefault="00100688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00EC291" w14:textId="77777777" w:rsidR="00100688" w:rsidRDefault="00100688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00688" w14:paraId="166279E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096DF" w14:textId="77777777" w:rsidR="00100688" w:rsidRDefault="0010068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8B164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A4078" w14:textId="77777777" w:rsidR="00100688" w:rsidRPr="00E54142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7E7BA" w14:textId="77777777" w:rsidR="00100688" w:rsidRDefault="00100688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4BA1A3E2" w14:textId="77777777" w:rsidR="00100688" w:rsidRDefault="00100688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902BA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A4315" w14:textId="77777777" w:rsidR="00100688" w:rsidRPr="00E54142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C483B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13+800</w:t>
            </w:r>
          </w:p>
          <w:p w14:paraId="53ABE3D6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071DF" w14:textId="77777777" w:rsidR="00100688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D256C" w14:textId="77777777" w:rsidR="00100688" w:rsidRDefault="00100688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801568E" w14:textId="77777777" w:rsidR="00100688" w:rsidRDefault="00100688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00688" w14:paraId="17988FE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A5C9E" w14:textId="77777777" w:rsidR="00100688" w:rsidRDefault="0010068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FF5DC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7D84E" w14:textId="77777777" w:rsidR="00100688" w:rsidRPr="00E54142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20B03" w14:textId="77777777" w:rsidR="00100688" w:rsidRDefault="00100688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329D7AD6" w14:textId="77777777" w:rsidR="00100688" w:rsidRDefault="00100688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E2A40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7B02B" w14:textId="77777777" w:rsidR="00100688" w:rsidRPr="00E54142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E3011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16+000</w:t>
            </w:r>
          </w:p>
          <w:p w14:paraId="39A70333" w14:textId="77777777" w:rsidR="00100688" w:rsidRDefault="00100688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27B4A" w14:textId="77777777" w:rsidR="00100688" w:rsidRDefault="00100688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0B5D3" w14:textId="77777777" w:rsidR="00100688" w:rsidRDefault="00100688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43C47BB" w14:textId="77777777" w:rsidR="00100688" w:rsidRDefault="00100688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</w:tbl>
    <w:p w14:paraId="52D44E07" w14:textId="77777777" w:rsidR="00100688" w:rsidRDefault="00100688" w:rsidP="00445244">
      <w:pPr>
        <w:spacing w:before="40" w:after="40" w:line="24" w:lineRule="atLeast"/>
        <w:ind w:right="57"/>
        <w:rPr>
          <w:b/>
          <w:bCs/>
          <w:sz w:val="20"/>
        </w:rPr>
      </w:pPr>
    </w:p>
    <w:p w14:paraId="0C1F3D0E" w14:textId="77777777" w:rsidR="00A04F2C" w:rsidRDefault="00A04F2C" w:rsidP="00445244">
      <w:pPr>
        <w:spacing w:before="40" w:after="40" w:line="24" w:lineRule="atLeast"/>
        <w:ind w:right="57"/>
        <w:rPr>
          <w:b/>
          <w:bCs/>
          <w:sz w:val="20"/>
        </w:rPr>
      </w:pPr>
    </w:p>
    <w:p w14:paraId="37A85A83" w14:textId="77777777" w:rsidR="00A04F2C" w:rsidRDefault="00A04F2C" w:rsidP="00445244">
      <w:pPr>
        <w:spacing w:before="40" w:after="40" w:line="24" w:lineRule="atLeast"/>
        <w:ind w:right="57"/>
        <w:rPr>
          <w:b/>
          <w:bCs/>
          <w:sz w:val="20"/>
        </w:rPr>
      </w:pPr>
    </w:p>
    <w:p w14:paraId="6D0038CB" w14:textId="77777777" w:rsidR="00A04F2C" w:rsidRDefault="00A04F2C" w:rsidP="00445244">
      <w:pPr>
        <w:spacing w:before="40" w:after="40" w:line="24" w:lineRule="atLeast"/>
        <w:ind w:right="57"/>
        <w:rPr>
          <w:b/>
          <w:bCs/>
          <w:sz w:val="20"/>
        </w:rPr>
      </w:pPr>
    </w:p>
    <w:p w14:paraId="6F749471" w14:textId="77777777" w:rsidR="00A04F2C" w:rsidRDefault="00A04F2C" w:rsidP="00445244">
      <w:pPr>
        <w:spacing w:before="40" w:after="40" w:line="24" w:lineRule="atLeast"/>
        <w:ind w:right="57"/>
        <w:rPr>
          <w:b/>
          <w:bCs/>
          <w:sz w:val="20"/>
        </w:rPr>
      </w:pPr>
    </w:p>
    <w:p w14:paraId="6525C2FA" w14:textId="77777777" w:rsidR="00A04F2C" w:rsidRDefault="00A04F2C" w:rsidP="00445244">
      <w:pPr>
        <w:spacing w:before="40" w:after="40" w:line="24" w:lineRule="atLeast"/>
        <w:ind w:right="57"/>
        <w:rPr>
          <w:b/>
          <w:bCs/>
          <w:sz w:val="20"/>
        </w:rPr>
      </w:pPr>
    </w:p>
    <w:p w14:paraId="019BF3FD" w14:textId="77777777" w:rsidR="00A04F2C" w:rsidRDefault="00A04F2C" w:rsidP="00445244">
      <w:pPr>
        <w:spacing w:before="40" w:after="40" w:line="24" w:lineRule="atLeast"/>
        <w:ind w:right="57"/>
        <w:rPr>
          <w:b/>
          <w:bCs/>
          <w:sz w:val="20"/>
        </w:rPr>
      </w:pPr>
    </w:p>
    <w:p w14:paraId="301BD8DE" w14:textId="77777777" w:rsidR="00A04F2C" w:rsidRDefault="00A04F2C" w:rsidP="00445244">
      <w:pPr>
        <w:spacing w:before="40" w:after="40" w:line="24" w:lineRule="atLeast"/>
        <w:ind w:right="57"/>
        <w:rPr>
          <w:b/>
          <w:bCs/>
          <w:sz w:val="20"/>
        </w:rPr>
      </w:pPr>
    </w:p>
    <w:p w14:paraId="4D2807EC" w14:textId="77777777" w:rsidR="00A04F2C" w:rsidRDefault="00A04F2C" w:rsidP="00445244">
      <w:pPr>
        <w:spacing w:before="40" w:after="40" w:line="24" w:lineRule="atLeast"/>
        <w:ind w:right="57"/>
        <w:rPr>
          <w:b/>
          <w:bCs/>
          <w:sz w:val="20"/>
        </w:rPr>
      </w:pPr>
    </w:p>
    <w:p w14:paraId="7E15F6D2" w14:textId="77777777" w:rsidR="00A04F2C" w:rsidRDefault="00A04F2C" w:rsidP="00445244">
      <w:pPr>
        <w:spacing w:before="40" w:after="40" w:line="24" w:lineRule="atLeast"/>
        <w:ind w:right="57"/>
        <w:rPr>
          <w:b/>
          <w:bCs/>
          <w:sz w:val="20"/>
        </w:rPr>
      </w:pPr>
    </w:p>
    <w:p w14:paraId="548BCA97" w14:textId="77777777" w:rsidR="00A04F2C" w:rsidRDefault="00A04F2C" w:rsidP="00445244">
      <w:pPr>
        <w:spacing w:before="40" w:after="40" w:line="24" w:lineRule="atLeast"/>
        <w:ind w:right="57"/>
        <w:rPr>
          <w:b/>
          <w:bCs/>
          <w:sz w:val="20"/>
        </w:rPr>
      </w:pPr>
    </w:p>
    <w:p w14:paraId="08BC76D0" w14:textId="77777777" w:rsidR="00A04F2C" w:rsidRDefault="00A04F2C" w:rsidP="00445244">
      <w:pPr>
        <w:spacing w:before="40" w:after="40" w:line="24" w:lineRule="atLeast"/>
        <w:ind w:right="57"/>
        <w:rPr>
          <w:b/>
          <w:bCs/>
          <w:sz w:val="20"/>
        </w:rPr>
      </w:pPr>
    </w:p>
    <w:p w14:paraId="04D8E9B3" w14:textId="77777777" w:rsidR="00A04F2C" w:rsidRDefault="00A04F2C" w:rsidP="00445244">
      <w:pPr>
        <w:spacing w:before="40" w:after="40" w:line="24" w:lineRule="atLeast"/>
        <w:ind w:right="57"/>
        <w:rPr>
          <w:b/>
          <w:bCs/>
          <w:sz w:val="20"/>
        </w:rPr>
      </w:pPr>
    </w:p>
    <w:p w14:paraId="1E6374AB" w14:textId="77777777" w:rsidR="00A04F2C" w:rsidRDefault="00A04F2C" w:rsidP="00445244">
      <w:pPr>
        <w:spacing w:before="40" w:after="40" w:line="24" w:lineRule="atLeast"/>
        <w:ind w:right="57"/>
        <w:rPr>
          <w:b/>
          <w:bCs/>
          <w:sz w:val="20"/>
        </w:rPr>
      </w:pPr>
    </w:p>
    <w:p w14:paraId="004F3566" w14:textId="77777777" w:rsidR="00A04F2C" w:rsidRPr="00C21997" w:rsidRDefault="00A04F2C" w:rsidP="00445244">
      <w:pPr>
        <w:spacing w:before="40" w:after="40" w:line="24" w:lineRule="atLeast"/>
        <w:ind w:right="57"/>
        <w:rPr>
          <w:b/>
          <w:bCs/>
          <w:sz w:val="20"/>
        </w:rPr>
      </w:pPr>
    </w:p>
    <w:p w14:paraId="192A96A7" w14:textId="77777777" w:rsidR="00100688" w:rsidRPr="00C21F42" w:rsidRDefault="00100688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11E23141" w14:textId="77777777" w:rsidR="00100688" w:rsidRPr="00C21F42" w:rsidRDefault="00100688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2D884103" w14:textId="77777777" w:rsidR="00100688" w:rsidRPr="00C21F42" w:rsidRDefault="00100688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5F32E4FB" w14:textId="77777777" w:rsidR="00100688" w:rsidRPr="00C21F42" w:rsidRDefault="00100688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3E8769AB" w14:textId="77777777" w:rsidR="00100688" w:rsidRDefault="00100688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6BEDA1F4" w14:textId="77777777" w:rsidR="00100688" w:rsidRPr="00C21F42" w:rsidRDefault="00100688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166B0FDE" w14:textId="77777777" w:rsidR="00100688" w:rsidRPr="00C21F42" w:rsidRDefault="00100688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244C85CD" w14:textId="77777777" w:rsidR="00100688" w:rsidRPr="00C21F42" w:rsidRDefault="00100688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26B5CE42" w14:textId="77777777" w:rsidR="00100688" w:rsidRPr="00C21F42" w:rsidRDefault="00100688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14FD76FC" w14:textId="77777777" w:rsidR="001513BB" w:rsidRPr="00DE2C53" w:rsidRDefault="001513BB" w:rsidP="00DE2C53"/>
    <w:sectPr w:rsidR="001513BB" w:rsidRPr="00DE2C53" w:rsidSect="003135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F4B58" w14:textId="77777777" w:rsidR="00BD75C4" w:rsidRDefault="00BD75C4">
      <w:r>
        <w:separator/>
      </w:r>
    </w:p>
  </w:endnote>
  <w:endnote w:type="continuationSeparator" w:id="0">
    <w:p w14:paraId="73617C48" w14:textId="77777777" w:rsidR="00BD75C4" w:rsidRDefault="00BD7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52B02" w14:textId="77777777" w:rsidR="000774AC" w:rsidRDefault="000774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DC30D" w14:textId="77777777" w:rsidR="000774AC" w:rsidRDefault="000774A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84D75" w14:textId="77777777" w:rsidR="000774AC" w:rsidRDefault="000774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16497" w14:textId="77777777" w:rsidR="00BD75C4" w:rsidRDefault="00BD75C4">
      <w:r>
        <w:separator/>
      </w:r>
    </w:p>
  </w:footnote>
  <w:footnote w:type="continuationSeparator" w:id="0">
    <w:p w14:paraId="57685A8B" w14:textId="77777777" w:rsidR="00BD75C4" w:rsidRDefault="00BD75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CB13B" w14:textId="77777777" w:rsidR="00615117" w:rsidRDefault="00FB1547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02DEE">
      <w:rPr>
        <w:rStyle w:val="PageNumber"/>
      </w:rPr>
      <w:t>2</w:t>
    </w:r>
    <w:r>
      <w:rPr>
        <w:rStyle w:val="PageNumber"/>
      </w:rPr>
      <w:fldChar w:fldCharType="end"/>
    </w:r>
  </w:p>
  <w:p w14:paraId="52A7E9E4" w14:textId="55FA6B4D" w:rsidR="00615117" w:rsidRDefault="008A20F5" w:rsidP="003135CD">
    <w:pPr>
      <w:framePr w:w="7337" w:h="340" w:hRule="exact" w:wrap="around" w:vAnchor="page" w:hAnchor="page" w:x="1254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   </w:t>
    </w:r>
    <w:r w:rsidR="00CA0BA2">
      <w:rPr>
        <w:b/>
        <w:bCs/>
        <w:i/>
        <w:iCs/>
        <w:sz w:val="22"/>
      </w:rPr>
      <w:t>decada 11-20 noiembrie 2026</w:t>
    </w:r>
  </w:p>
  <w:p w14:paraId="0EC4B848" w14:textId="77777777" w:rsidR="00615117" w:rsidRDefault="00615117">
    <w:pPr>
      <w:pStyle w:val="Header"/>
      <w:ind w:firstLine="357"/>
      <w:jc w:val="right"/>
      <w:rPr>
        <w:rStyle w:val="PageNumber"/>
        <w:b/>
        <w:bCs/>
      </w:rPr>
    </w:pPr>
    <w:r>
      <w:rPr>
        <w:rStyle w:val="PageNumber"/>
        <w:b/>
        <w:bCs/>
      </w:rPr>
      <w:t>B.A.R. CONSTANŢA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3"/>
      <w:gridCol w:w="799"/>
      <w:gridCol w:w="799"/>
      <w:gridCol w:w="2224"/>
      <w:gridCol w:w="827"/>
      <w:gridCol w:w="827"/>
      <w:gridCol w:w="799"/>
      <w:gridCol w:w="799"/>
      <w:gridCol w:w="2449"/>
    </w:tblGrid>
    <w:tr w:rsidR="00615117" w14:paraId="62BE6689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2BDE5D93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0CB8ABD1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23A43B7B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6E8AAD41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59259311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1187E824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staţii, aferente </w:t>
          </w:r>
        </w:p>
        <w:p w14:paraId="25E17550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555E356F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1A34C615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759FD689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0FF64DD8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7715058C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7C82C0E5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3F2F06E7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0A28B38C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567CBD5A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0A790814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6037ADB2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530F7BFA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1413F865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5D2CF49C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20B0EE2C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3EADDE3C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2F336BE1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615117" w14:paraId="409E3C96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3D7080C5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2008C7BB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BE31353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21690815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5567D88E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0BEBB201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6C1891D9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5A02899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6C42254F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11872E1F" w14:textId="77777777" w:rsidR="00615117" w:rsidRDefault="00615117">
    <w:pPr>
      <w:pStyle w:val="Header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2CC7E" w14:textId="77777777" w:rsidR="00615117" w:rsidRDefault="00FB1547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31FCA">
      <w:rPr>
        <w:rStyle w:val="PageNumber"/>
      </w:rPr>
      <w:t>3</w:t>
    </w:r>
    <w:r>
      <w:rPr>
        <w:rStyle w:val="PageNumber"/>
      </w:rPr>
      <w:fldChar w:fldCharType="end"/>
    </w:r>
  </w:p>
  <w:p w14:paraId="3FFBEA92" w14:textId="4A87A987" w:rsidR="00D66BBF" w:rsidRPr="00A048AC" w:rsidRDefault="008A20F5" w:rsidP="003B1950">
    <w:pPr>
      <w:framePr w:w="7524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CA0BA2">
      <w:rPr>
        <w:b/>
        <w:bCs/>
        <w:i/>
        <w:iCs/>
        <w:sz w:val="22"/>
      </w:rPr>
      <w:t>decada 11-20 noiembrie 2026</w:t>
    </w:r>
  </w:p>
  <w:p w14:paraId="3E62B2FD" w14:textId="77777777" w:rsidR="00B049BC" w:rsidRPr="0098517A" w:rsidRDefault="00B049BC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6B79667B" w14:textId="77777777" w:rsidR="00CC094E" w:rsidRPr="00583208" w:rsidRDefault="00CC094E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2B5D5CF8" w14:textId="77777777" w:rsidR="00695368" w:rsidRPr="00C77A46" w:rsidRDefault="00695368" w:rsidP="003B1950">
    <w:pPr>
      <w:framePr w:w="7524" w:h="340" w:hRule="exact" w:wrap="around" w:vAnchor="page" w:hAnchor="page" w:x="3193" w:y="891"/>
      <w:rPr>
        <w:b/>
        <w:sz w:val="28"/>
      </w:rPr>
    </w:pPr>
  </w:p>
  <w:p w14:paraId="37C4594E" w14:textId="77777777" w:rsidR="0062578A" w:rsidRPr="00165349" w:rsidRDefault="0062578A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02A2DC8E" w14:textId="77777777" w:rsidR="00957FC7" w:rsidRPr="00165349" w:rsidRDefault="00957FC7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3CF3F78C" w14:textId="77777777" w:rsidR="00615117" w:rsidRDefault="00615117" w:rsidP="003B1950">
    <w:pPr>
      <w:framePr w:w="7524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766C8608" w14:textId="77777777" w:rsidR="00615117" w:rsidRDefault="00615117">
    <w:pPr>
      <w:pStyle w:val="Header"/>
      <w:rPr>
        <w:rStyle w:val="PageNumber"/>
        <w:b/>
        <w:bCs/>
      </w:rPr>
    </w:pPr>
    <w:r>
      <w:rPr>
        <w:rStyle w:val="PageNumber"/>
        <w:b/>
        <w:bCs/>
      </w:rPr>
      <w:t>B.A.R. CONSTANŢA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9"/>
      <w:gridCol w:w="803"/>
      <w:gridCol w:w="803"/>
      <w:gridCol w:w="2237"/>
      <w:gridCol w:w="803"/>
      <w:gridCol w:w="803"/>
      <w:gridCol w:w="803"/>
      <w:gridCol w:w="803"/>
      <w:gridCol w:w="2462"/>
    </w:tblGrid>
    <w:tr w:rsidR="004E6072" w14:paraId="6D745AF7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3C5EDF63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1EACA3D2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6015745F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321E4C7C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4F690112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0A5AE915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</w:t>
          </w:r>
        </w:p>
        <w:p w14:paraId="5CAC806D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din staţii, aferente 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60C7BF78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6A0951AE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028F806B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563E342E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2B64A21B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4EABA4AC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29D94389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0F00AB93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27C2E0D9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7A38B261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6C20335D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2A5F6801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2925B386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2664E842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082EF7E2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0CE84CA8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46D17B4F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4E6072" w14:paraId="591F3FDD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23D2AAB2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63EB36F8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1A8ACCC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4EF9ECBE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64FC1EAC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37318AAC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2A1A854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EC348B4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74C8DEFB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1EE1E4B8" w14:textId="77777777" w:rsidR="00615117" w:rsidRDefault="00615117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B824B" w14:textId="77777777" w:rsidR="00615117" w:rsidRDefault="00615117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F1D4C"/>
    <w:multiLevelType w:val="hybridMultilevel"/>
    <w:tmpl w:val="66DEC7AC"/>
    <w:lvl w:ilvl="0" w:tplc="8BE077B6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" w15:restartNumberingAfterBreak="0">
    <w:nsid w:val="00502ED5"/>
    <w:multiLevelType w:val="hybridMultilevel"/>
    <w:tmpl w:val="2C40158A"/>
    <w:lvl w:ilvl="0" w:tplc="2086F8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C400D0"/>
    <w:multiLevelType w:val="hybridMultilevel"/>
    <w:tmpl w:val="BA560C22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 w15:restartNumberingAfterBreak="0">
    <w:nsid w:val="0B6F457A"/>
    <w:multiLevelType w:val="hybridMultilevel"/>
    <w:tmpl w:val="56AED970"/>
    <w:lvl w:ilvl="0" w:tplc="8BE077B6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4" w15:restartNumberingAfterBreak="0">
    <w:nsid w:val="0D5535E7"/>
    <w:multiLevelType w:val="hybridMultilevel"/>
    <w:tmpl w:val="43080FA2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5" w15:restartNumberingAfterBreak="0">
    <w:nsid w:val="0E213192"/>
    <w:multiLevelType w:val="hybridMultilevel"/>
    <w:tmpl w:val="C71C10D4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 w15:restartNumberingAfterBreak="0">
    <w:nsid w:val="0E4A595E"/>
    <w:multiLevelType w:val="hybridMultilevel"/>
    <w:tmpl w:val="44061C92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7" w15:restartNumberingAfterBreak="0">
    <w:nsid w:val="109F5E99"/>
    <w:multiLevelType w:val="hybridMultilevel"/>
    <w:tmpl w:val="96907A46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8" w15:restartNumberingAfterBreak="0">
    <w:nsid w:val="1201663D"/>
    <w:multiLevelType w:val="hybridMultilevel"/>
    <w:tmpl w:val="0B32F98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9" w15:restartNumberingAfterBreak="0">
    <w:nsid w:val="16CD7128"/>
    <w:multiLevelType w:val="hybridMultilevel"/>
    <w:tmpl w:val="D772C7B6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0" w15:restartNumberingAfterBreak="0">
    <w:nsid w:val="19B15032"/>
    <w:multiLevelType w:val="hybridMultilevel"/>
    <w:tmpl w:val="ABD0008E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1" w15:restartNumberingAfterBreak="0">
    <w:nsid w:val="1AEB60B2"/>
    <w:multiLevelType w:val="hybridMultilevel"/>
    <w:tmpl w:val="611E2A20"/>
    <w:lvl w:ilvl="0" w:tplc="8B606642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2" w15:restartNumberingAfterBreak="0">
    <w:nsid w:val="1EDF090F"/>
    <w:multiLevelType w:val="hybridMultilevel"/>
    <w:tmpl w:val="8C24AC0E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3" w15:restartNumberingAfterBreak="0">
    <w:nsid w:val="28EC170E"/>
    <w:multiLevelType w:val="hybridMultilevel"/>
    <w:tmpl w:val="3E4A325E"/>
    <w:lvl w:ilvl="0" w:tplc="8BE077B6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4" w15:restartNumberingAfterBreak="0">
    <w:nsid w:val="2A0D6BD7"/>
    <w:multiLevelType w:val="hybridMultilevel"/>
    <w:tmpl w:val="DBBC4008"/>
    <w:lvl w:ilvl="0" w:tplc="8BE077B6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5" w15:restartNumberingAfterBreak="0">
    <w:nsid w:val="326169CA"/>
    <w:multiLevelType w:val="hybridMultilevel"/>
    <w:tmpl w:val="556A1F4E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6" w15:restartNumberingAfterBreak="0">
    <w:nsid w:val="36976E9A"/>
    <w:multiLevelType w:val="hybridMultilevel"/>
    <w:tmpl w:val="9064AEFE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 w15:restartNumberingAfterBreak="0">
    <w:nsid w:val="410A5E32"/>
    <w:multiLevelType w:val="hybridMultilevel"/>
    <w:tmpl w:val="FFA8657C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8" w15:restartNumberingAfterBreak="0">
    <w:nsid w:val="499F10EF"/>
    <w:multiLevelType w:val="hybridMultilevel"/>
    <w:tmpl w:val="9340A384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9" w15:restartNumberingAfterBreak="0">
    <w:nsid w:val="514B6B47"/>
    <w:multiLevelType w:val="hybridMultilevel"/>
    <w:tmpl w:val="F2A6566E"/>
    <w:lvl w:ilvl="0" w:tplc="8BE077B6">
      <w:start w:val="1"/>
      <w:numFmt w:val="decimal"/>
      <w:lvlRestart w:val="0"/>
      <w:suff w:val="nothing"/>
      <w:lvlText w:val="%1"/>
      <w:lvlJc w:val="right"/>
      <w:pPr>
        <w:tabs>
          <w:tab w:val="num" w:pos="153"/>
        </w:tabs>
        <w:ind w:left="153" w:hanging="4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46207C7"/>
    <w:multiLevelType w:val="hybridMultilevel"/>
    <w:tmpl w:val="FE2EB57C"/>
    <w:lvl w:ilvl="0" w:tplc="8BE077B6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1" w15:restartNumberingAfterBreak="0">
    <w:nsid w:val="61CE5D73"/>
    <w:multiLevelType w:val="hybridMultilevel"/>
    <w:tmpl w:val="943EA910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2" w15:restartNumberingAfterBreak="0">
    <w:nsid w:val="685F4225"/>
    <w:multiLevelType w:val="hybridMultilevel"/>
    <w:tmpl w:val="A74E00A4"/>
    <w:lvl w:ilvl="0" w:tplc="903E3020">
      <w:start w:val="1"/>
      <w:numFmt w:val="decimal"/>
      <w:lvlRestart w:val="0"/>
      <w:suff w:val="nothing"/>
      <w:lvlText w:val="%1"/>
      <w:lvlJc w:val="right"/>
      <w:pPr>
        <w:ind w:left="256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23" w15:restartNumberingAfterBreak="0">
    <w:nsid w:val="6FDF145D"/>
    <w:multiLevelType w:val="hybridMultilevel"/>
    <w:tmpl w:val="D95EA288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4" w15:restartNumberingAfterBreak="0">
    <w:nsid w:val="700E2904"/>
    <w:multiLevelType w:val="hybridMultilevel"/>
    <w:tmpl w:val="874CFA56"/>
    <w:lvl w:ilvl="0" w:tplc="8BE077B6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5" w15:restartNumberingAfterBreak="0">
    <w:nsid w:val="70C16328"/>
    <w:multiLevelType w:val="hybridMultilevel"/>
    <w:tmpl w:val="7340D61E"/>
    <w:lvl w:ilvl="0" w:tplc="8BE077B6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num w:numId="1" w16cid:durableId="711080598">
    <w:abstractNumId w:val="19"/>
  </w:num>
  <w:num w:numId="2" w16cid:durableId="368989693">
    <w:abstractNumId w:val="1"/>
  </w:num>
  <w:num w:numId="3" w16cid:durableId="1132938672">
    <w:abstractNumId w:val="23"/>
  </w:num>
  <w:num w:numId="4" w16cid:durableId="116339246">
    <w:abstractNumId w:val="12"/>
  </w:num>
  <w:num w:numId="5" w16cid:durableId="716778721">
    <w:abstractNumId w:val="4"/>
  </w:num>
  <w:num w:numId="6" w16cid:durableId="858474648">
    <w:abstractNumId w:val="8"/>
  </w:num>
  <w:num w:numId="7" w16cid:durableId="2095472625">
    <w:abstractNumId w:val="22"/>
  </w:num>
  <w:num w:numId="8" w16cid:durableId="801726418">
    <w:abstractNumId w:val="17"/>
  </w:num>
  <w:num w:numId="9" w16cid:durableId="1041244009">
    <w:abstractNumId w:val="6"/>
  </w:num>
  <w:num w:numId="10" w16cid:durableId="1831094235">
    <w:abstractNumId w:val="5"/>
  </w:num>
  <w:num w:numId="11" w16cid:durableId="964390748">
    <w:abstractNumId w:val="16"/>
  </w:num>
  <w:num w:numId="12" w16cid:durableId="1868450489">
    <w:abstractNumId w:val="18"/>
  </w:num>
  <w:num w:numId="13" w16cid:durableId="417362291">
    <w:abstractNumId w:val="7"/>
  </w:num>
  <w:num w:numId="14" w16cid:durableId="311645915">
    <w:abstractNumId w:val="2"/>
  </w:num>
  <w:num w:numId="15" w16cid:durableId="1237594596">
    <w:abstractNumId w:val="9"/>
  </w:num>
  <w:num w:numId="16" w16cid:durableId="2086301032">
    <w:abstractNumId w:val="21"/>
  </w:num>
  <w:num w:numId="17" w16cid:durableId="1757168850">
    <w:abstractNumId w:val="10"/>
  </w:num>
  <w:num w:numId="18" w16cid:durableId="808284790">
    <w:abstractNumId w:val="15"/>
  </w:num>
  <w:num w:numId="19" w16cid:durableId="166528053">
    <w:abstractNumId w:val="11"/>
  </w:num>
  <w:num w:numId="20" w16cid:durableId="1631937295">
    <w:abstractNumId w:val="25"/>
  </w:num>
  <w:num w:numId="21" w16cid:durableId="1651984901">
    <w:abstractNumId w:val="20"/>
  </w:num>
  <w:num w:numId="22" w16cid:durableId="1789229917">
    <w:abstractNumId w:val="0"/>
  </w:num>
  <w:num w:numId="23" w16cid:durableId="692653175">
    <w:abstractNumId w:val="24"/>
  </w:num>
  <w:num w:numId="24" w16cid:durableId="1630210369">
    <w:abstractNumId w:val="13"/>
  </w:num>
  <w:num w:numId="25" w16cid:durableId="1388917516">
    <w:abstractNumId w:val="3"/>
  </w:num>
  <w:num w:numId="26" w16cid:durableId="444740421">
    <w:abstractNumId w:val="14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gSEMpoH4OeHXCtbgOqBomwU42KSYSV7X4AvwvCQKeB2/2bfJ63SUP+PwV3BKLs6YNhDkYxmdhqtiLkGPJvmKyw==" w:salt="A8IKbqn6SXyC71eLrVzLbg=="/>
  <w:defaultTabStop w:val="720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4779"/>
    <w:rsid w:val="000000DC"/>
    <w:rsid w:val="00000E1B"/>
    <w:rsid w:val="00000EBB"/>
    <w:rsid w:val="00001105"/>
    <w:rsid w:val="00001457"/>
    <w:rsid w:val="00001707"/>
    <w:rsid w:val="0000191B"/>
    <w:rsid w:val="00001DCD"/>
    <w:rsid w:val="000025B3"/>
    <w:rsid w:val="0000269E"/>
    <w:rsid w:val="0000296F"/>
    <w:rsid w:val="00002C0A"/>
    <w:rsid w:val="000037A8"/>
    <w:rsid w:val="0000465F"/>
    <w:rsid w:val="000057DB"/>
    <w:rsid w:val="00006512"/>
    <w:rsid w:val="00006BFA"/>
    <w:rsid w:val="00006DEC"/>
    <w:rsid w:val="00006E63"/>
    <w:rsid w:val="000070C5"/>
    <w:rsid w:val="00007A36"/>
    <w:rsid w:val="00007C99"/>
    <w:rsid w:val="0001081F"/>
    <w:rsid w:val="00010830"/>
    <w:rsid w:val="00010C5C"/>
    <w:rsid w:val="0001134F"/>
    <w:rsid w:val="00011595"/>
    <w:rsid w:val="00011823"/>
    <w:rsid w:val="00012024"/>
    <w:rsid w:val="00012230"/>
    <w:rsid w:val="0001296A"/>
    <w:rsid w:val="000137F5"/>
    <w:rsid w:val="00014623"/>
    <w:rsid w:val="000149E5"/>
    <w:rsid w:val="00014F1F"/>
    <w:rsid w:val="000153EE"/>
    <w:rsid w:val="000167DB"/>
    <w:rsid w:val="0001683B"/>
    <w:rsid w:val="00016AE2"/>
    <w:rsid w:val="00016B09"/>
    <w:rsid w:val="00016C96"/>
    <w:rsid w:val="00017922"/>
    <w:rsid w:val="00017A5A"/>
    <w:rsid w:val="00017E15"/>
    <w:rsid w:val="00017FA7"/>
    <w:rsid w:val="00020047"/>
    <w:rsid w:val="00021D57"/>
    <w:rsid w:val="000227F7"/>
    <w:rsid w:val="00022E94"/>
    <w:rsid w:val="00023468"/>
    <w:rsid w:val="00023D7E"/>
    <w:rsid w:val="00023EAD"/>
    <w:rsid w:val="00023F40"/>
    <w:rsid w:val="0002494B"/>
    <w:rsid w:val="0002494C"/>
    <w:rsid w:val="00024EDF"/>
    <w:rsid w:val="00025073"/>
    <w:rsid w:val="00025C61"/>
    <w:rsid w:val="00025CEA"/>
    <w:rsid w:val="00025D1D"/>
    <w:rsid w:val="00025DE5"/>
    <w:rsid w:val="00025FCD"/>
    <w:rsid w:val="0002669D"/>
    <w:rsid w:val="000266DD"/>
    <w:rsid w:val="000267D5"/>
    <w:rsid w:val="0002742F"/>
    <w:rsid w:val="0002788D"/>
    <w:rsid w:val="00027964"/>
    <w:rsid w:val="00030335"/>
    <w:rsid w:val="00030AA4"/>
    <w:rsid w:val="000313A4"/>
    <w:rsid w:val="00032300"/>
    <w:rsid w:val="0003241C"/>
    <w:rsid w:val="0003277C"/>
    <w:rsid w:val="00032AD7"/>
    <w:rsid w:val="00032D77"/>
    <w:rsid w:val="00033E96"/>
    <w:rsid w:val="00034059"/>
    <w:rsid w:val="0003485B"/>
    <w:rsid w:val="00034A51"/>
    <w:rsid w:val="000353C6"/>
    <w:rsid w:val="0003592A"/>
    <w:rsid w:val="000366E9"/>
    <w:rsid w:val="00036720"/>
    <w:rsid w:val="00036D9D"/>
    <w:rsid w:val="00036FDA"/>
    <w:rsid w:val="00037135"/>
    <w:rsid w:val="000373BE"/>
    <w:rsid w:val="000373E9"/>
    <w:rsid w:val="00037585"/>
    <w:rsid w:val="00037908"/>
    <w:rsid w:val="00037EDF"/>
    <w:rsid w:val="000404C7"/>
    <w:rsid w:val="00040E49"/>
    <w:rsid w:val="00041678"/>
    <w:rsid w:val="00041B2A"/>
    <w:rsid w:val="000422F8"/>
    <w:rsid w:val="00042783"/>
    <w:rsid w:val="00042BA8"/>
    <w:rsid w:val="00042CB7"/>
    <w:rsid w:val="00042D90"/>
    <w:rsid w:val="00042E36"/>
    <w:rsid w:val="000430F0"/>
    <w:rsid w:val="000439B3"/>
    <w:rsid w:val="00043BF3"/>
    <w:rsid w:val="00043C97"/>
    <w:rsid w:val="00043D77"/>
    <w:rsid w:val="00043E57"/>
    <w:rsid w:val="00043FF4"/>
    <w:rsid w:val="0004416E"/>
    <w:rsid w:val="000449E9"/>
    <w:rsid w:val="00044B4E"/>
    <w:rsid w:val="00044DF0"/>
    <w:rsid w:val="000450EC"/>
    <w:rsid w:val="0004577C"/>
    <w:rsid w:val="00045E9C"/>
    <w:rsid w:val="00046458"/>
    <w:rsid w:val="00046709"/>
    <w:rsid w:val="00046B0E"/>
    <w:rsid w:val="000471A0"/>
    <w:rsid w:val="00047B23"/>
    <w:rsid w:val="00050F92"/>
    <w:rsid w:val="00050FE4"/>
    <w:rsid w:val="000518B0"/>
    <w:rsid w:val="0005202C"/>
    <w:rsid w:val="000527F0"/>
    <w:rsid w:val="0005320A"/>
    <w:rsid w:val="0005348D"/>
    <w:rsid w:val="000537F3"/>
    <w:rsid w:val="000542C6"/>
    <w:rsid w:val="000547AC"/>
    <w:rsid w:val="00054C9E"/>
    <w:rsid w:val="00054D72"/>
    <w:rsid w:val="00054E68"/>
    <w:rsid w:val="000551ED"/>
    <w:rsid w:val="00055410"/>
    <w:rsid w:val="00055AF3"/>
    <w:rsid w:val="00055B28"/>
    <w:rsid w:val="00056180"/>
    <w:rsid w:val="00056AEC"/>
    <w:rsid w:val="00056E3F"/>
    <w:rsid w:val="0006002F"/>
    <w:rsid w:val="0006025C"/>
    <w:rsid w:val="000604F3"/>
    <w:rsid w:val="00060537"/>
    <w:rsid w:val="00060EDF"/>
    <w:rsid w:val="00061969"/>
    <w:rsid w:val="00061BF9"/>
    <w:rsid w:val="00061C95"/>
    <w:rsid w:val="0006211E"/>
    <w:rsid w:val="000627C1"/>
    <w:rsid w:val="00062FF3"/>
    <w:rsid w:val="0006363B"/>
    <w:rsid w:val="00063773"/>
    <w:rsid w:val="0006421E"/>
    <w:rsid w:val="0006443E"/>
    <w:rsid w:val="00065908"/>
    <w:rsid w:val="00065F7E"/>
    <w:rsid w:val="000661B4"/>
    <w:rsid w:val="000662C8"/>
    <w:rsid w:val="000663D8"/>
    <w:rsid w:val="00066442"/>
    <w:rsid w:val="00066855"/>
    <w:rsid w:val="000673D3"/>
    <w:rsid w:val="0006768A"/>
    <w:rsid w:val="00067F77"/>
    <w:rsid w:val="000701D5"/>
    <w:rsid w:val="00070208"/>
    <w:rsid w:val="000705EB"/>
    <w:rsid w:val="0007118C"/>
    <w:rsid w:val="00071A41"/>
    <w:rsid w:val="00072302"/>
    <w:rsid w:val="00072551"/>
    <w:rsid w:val="000728F0"/>
    <w:rsid w:val="000728F2"/>
    <w:rsid w:val="00072BEA"/>
    <w:rsid w:val="00072F44"/>
    <w:rsid w:val="00073AFB"/>
    <w:rsid w:val="00074596"/>
    <w:rsid w:val="000746B6"/>
    <w:rsid w:val="00074E4B"/>
    <w:rsid w:val="00075256"/>
    <w:rsid w:val="00075816"/>
    <w:rsid w:val="00075A7F"/>
    <w:rsid w:val="00075AF9"/>
    <w:rsid w:val="00075EDB"/>
    <w:rsid w:val="00075FF3"/>
    <w:rsid w:val="0007604B"/>
    <w:rsid w:val="0007605B"/>
    <w:rsid w:val="0007743F"/>
    <w:rsid w:val="00077473"/>
    <w:rsid w:val="000774AC"/>
    <w:rsid w:val="000776A7"/>
    <w:rsid w:val="00077AB9"/>
    <w:rsid w:val="00077C21"/>
    <w:rsid w:val="00077DB9"/>
    <w:rsid w:val="00080018"/>
    <w:rsid w:val="00080301"/>
    <w:rsid w:val="00080656"/>
    <w:rsid w:val="00080AA7"/>
    <w:rsid w:val="00081086"/>
    <w:rsid w:val="00081D71"/>
    <w:rsid w:val="000820D8"/>
    <w:rsid w:val="00082BAB"/>
    <w:rsid w:val="000832D4"/>
    <w:rsid w:val="000834E9"/>
    <w:rsid w:val="000836EC"/>
    <w:rsid w:val="00083C3E"/>
    <w:rsid w:val="00083DFF"/>
    <w:rsid w:val="000840EA"/>
    <w:rsid w:val="000844C7"/>
    <w:rsid w:val="00084F88"/>
    <w:rsid w:val="000851D8"/>
    <w:rsid w:val="0008522F"/>
    <w:rsid w:val="000854FF"/>
    <w:rsid w:val="00085784"/>
    <w:rsid w:val="00085C7A"/>
    <w:rsid w:val="000865B7"/>
    <w:rsid w:val="00086E46"/>
    <w:rsid w:val="00087815"/>
    <w:rsid w:val="000879E3"/>
    <w:rsid w:val="00087A41"/>
    <w:rsid w:val="00087BF3"/>
    <w:rsid w:val="00090531"/>
    <w:rsid w:val="0009164C"/>
    <w:rsid w:val="00091C0A"/>
    <w:rsid w:val="00092024"/>
    <w:rsid w:val="0009213E"/>
    <w:rsid w:val="00093253"/>
    <w:rsid w:val="00093593"/>
    <w:rsid w:val="00093745"/>
    <w:rsid w:val="00093A7A"/>
    <w:rsid w:val="00093ADD"/>
    <w:rsid w:val="00094D7C"/>
    <w:rsid w:val="00094D92"/>
    <w:rsid w:val="00095524"/>
    <w:rsid w:val="00095C84"/>
    <w:rsid w:val="00095D0F"/>
    <w:rsid w:val="00096999"/>
    <w:rsid w:val="00096DDA"/>
    <w:rsid w:val="0009720C"/>
    <w:rsid w:val="000973C0"/>
    <w:rsid w:val="00097607"/>
    <w:rsid w:val="0009769E"/>
    <w:rsid w:val="00097C14"/>
    <w:rsid w:val="000A00CF"/>
    <w:rsid w:val="000A00EB"/>
    <w:rsid w:val="000A0E17"/>
    <w:rsid w:val="000A167B"/>
    <w:rsid w:val="000A1968"/>
    <w:rsid w:val="000A1AE5"/>
    <w:rsid w:val="000A2009"/>
    <w:rsid w:val="000A244E"/>
    <w:rsid w:val="000A27F2"/>
    <w:rsid w:val="000A3180"/>
    <w:rsid w:val="000A34DA"/>
    <w:rsid w:val="000A3898"/>
    <w:rsid w:val="000A3A39"/>
    <w:rsid w:val="000A3FDD"/>
    <w:rsid w:val="000A40E3"/>
    <w:rsid w:val="000A4299"/>
    <w:rsid w:val="000A4FAD"/>
    <w:rsid w:val="000A511E"/>
    <w:rsid w:val="000A649B"/>
    <w:rsid w:val="000A6815"/>
    <w:rsid w:val="000A6870"/>
    <w:rsid w:val="000A7618"/>
    <w:rsid w:val="000A7EF6"/>
    <w:rsid w:val="000B02C4"/>
    <w:rsid w:val="000B05CE"/>
    <w:rsid w:val="000B1764"/>
    <w:rsid w:val="000B18FB"/>
    <w:rsid w:val="000B1928"/>
    <w:rsid w:val="000B27DA"/>
    <w:rsid w:val="000B2A81"/>
    <w:rsid w:val="000B3132"/>
    <w:rsid w:val="000B349C"/>
    <w:rsid w:val="000B3CC1"/>
    <w:rsid w:val="000B3F11"/>
    <w:rsid w:val="000B4000"/>
    <w:rsid w:val="000B4391"/>
    <w:rsid w:val="000B46DD"/>
    <w:rsid w:val="000B5649"/>
    <w:rsid w:val="000B5731"/>
    <w:rsid w:val="000B5AEF"/>
    <w:rsid w:val="000B628B"/>
    <w:rsid w:val="000B64CD"/>
    <w:rsid w:val="000B6D80"/>
    <w:rsid w:val="000B6EC5"/>
    <w:rsid w:val="000B70D0"/>
    <w:rsid w:val="000B7440"/>
    <w:rsid w:val="000B7A7C"/>
    <w:rsid w:val="000B7B1F"/>
    <w:rsid w:val="000B7C72"/>
    <w:rsid w:val="000B7D4A"/>
    <w:rsid w:val="000C0008"/>
    <w:rsid w:val="000C00EB"/>
    <w:rsid w:val="000C0273"/>
    <w:rsid w:val="000C049D"/>
    <w:rsid w:val="000C061D"/>
    <w:rsid w:val="000C0831"/>
    <w:rsid w:val="000C0868"/>
    <w:rsid w:val="000C1E30"/>
    <w:rsid w:val="000C230B"/>
    <w:rsid w:val="000C2706"/>
    <w:rsid w:val="000C33F2"/>
    <w:rsid w:val="000C40EE"/>
    <w:rsid w:val="000C48BC"/>
    <w:rsid w:val="000C4F7D"/>
    <w:rsid w:val="000C503B"/>
    <w:rsid w:val="000C527E"/>
    <w:rsid w:val="000C5615"/>
    <w:rsid w:val="000C56D3"/>
    <w:rsid w:val="000C5AA7"/>
    <w:rsid w:val="000C5AD2"/>
    <w:rsid w:val="000C6FFB"/>
    <w:rsid w:val="000C70A5"/>
    <w:rsid w:val="000C7791"/>
    <w:rsid w:val="000C7ED9"/>
    <w:rsid w:val="000D0567"/>
    <w:rsid w:val="000D1058"/>
    <w:rsid w:val="000D158F"/>
    <w:rsid w:val="000D15CC"/>
    <w:rsid w:val="000D1869"/>
    <w:rsid w:val="000D1968"/>
    <w:rsid w:val="000D1B9E"/>
    <w:rsid w:val="000D1CD5"/>
    <w:rsid w:val="000D1D88"/>
    <w:rsid w:val="000D27A8"/>
    <w:rsid w:val="000D27EA"/>
    <w:rsid w:val="000D299F"/>
    <w:rsid w:val="000D29CD"/>
    <w:rsid w:val="000D3088"/>
    <w:rsid w:val="000D31E2"/>
    <w:rsid w:val="000D3298"/>
    <w:rsid w:val="000D39E9"/>
    <w:rsid w:val="000D469F"/>
    <w:rsid w:val="000D4A0D"/>
    <w:rsid w:val="000D503E"/>
    <w:rsid w:val="000D5147"/>
    <w:rsid w:val="000D52BB"/>
    <w:rsid w:val="000D52F0"/>
    <w:rsid w:val="000D5684"/>
    <w:rsid w:val="000D569B"/>
    <w:rsid w:val="000D59AD"/>
    <w:rsid w:val="000D5DF5"/>
    <w:rsid w:val="000D632A"/>
    <w:rsid w:val="000D6349"/>
    <w:rsid w:val="000D6C53"/>
    <w:rsid w:val="000D7122"/>
    <w:rsid w:val="000D72D7"/>
    <w:rsid w:val="000D7341"/>
    <w:rsid w:val="000D798B"/>
    <w:rsid w:val="000D7E22"/>
    <w:rsid w:val="000D7F9D"/>
    <w:rsid w:val="000E003B"/>
    <w:rsid w:val="000E010F"/>
    <w:rsid w:val="000E0345"/>
    <w:rsid w:val="000E0D9B"/>
    <w:rsid w:val="000E119B"/>
    <w:rsid w:val="000E2119"/>
    <w:rsid w:val="000E2A7E"/>
    <w:rsid w:val="000E2B60"/>
    <w:rsid w:val="000E2F82"/>
    <w:rsid w:val="000E3317"/>
    <w:rsid w:val="000E38B4"/>
    <w:rsid w:val="000E398A"/>
    <w:rsid w:val="000E399C"/>
    <w:rsid w:val="000E3C18"/>
    <w:rsid w:val="000E484B"/>
    <w:rsid w:val="000E495F"/>
    <w:rsid w:val="000E512C"/>
    <w:rsid w:val="000E55DA"/>
    <w:rsid w:val="000E5DD3"/>
    <w:rsid w:val="000E655B"/>
    <w:rsid w:val="000E719F"/>
    <w:rsid w:val="000E7820"/>
    <w:rsid w:val="000E792A"/>
    <w:rsid w:val="000E7A4B"/>
    <w:rsid w:val="000E7A59"/>
    <w:rsid w:val="000F0185"/>
    <w:rsid w:val="000F03A4"/>
    <w:rsid w:val="000F03B9"/>
    <w:rsid w:val="000F05C6"/>
    <w:rsid w:val="000F0DFD"/>
    <w:rsid w:val="000F1098"/>
    <w:rsid w:val="000F12DB"/>
    <w:rsid w:val="000F1517"/>
    <w:rsid w:val="000F15A8"/>
    <w:rsid w:val="000F1B4F"/>
    <w:rsid w:val="000F1CF6"/>
    <w:rsid w:val="000F2324"/>
    <w:rsid w:val="000F29E5"/>
    <w:rsid w:val="000F3620"/>
    <w:rsid w:val="000F386E"/>
    <w:rsid w:val="000F3EC4"/>
    <w:rsid w:val="000F3F2E"/>
    <w:rsid w:val="000F4297"/>
    <w:rsid w:val="000F4300"/>
    <w:rsid w:val="000F4444"/>
    <w:rsid w:val="000F45C2"/>
    <w:rsid w:val="000F4673"/>
    <w:rsid w:val="000F503C"/>
    <w:rsid w:val="000F5301"/>
    <w:rsid w:val="000F536A"/>
    <w:rsid w:val="000F5C4F"/>
    <w:rsid w:val="000F6358"/>
    <w:rsid w:val="000F76B5"/>
    <w:rsid w:val="000F7BA5"/>
    <w:rsid w:val="00100270"/>
    <w:rsid w:val="00100688"/>
    <w:rsid w:val="00100BA6"/>
    <w:rsid w:val="00100BCC"/>
    <w:rsid w:val="001014A7"/>
    <w:rsid w:val="00101B24"/>
    <w:rsid w:val="00102272"/>
    <w:rsid w:val="00102807"/>
    <w:rsid w:val="00102E15"/>
    <w:rsid w:val="0010330B"/>
    <w:rsid w:val="001033FE"/>
    <w:rsid w:val="0010479D"/>
    <w:rsid w:val="0010482C"/>
    <w:rsid w:val="001048A7"/>
    <w:rsid w:val="00105434"/>
    <w:rsid w:val="001055AB"/>
    <w:rsid w:val="001055F3"/>
    <w:rsid w:val="00105E5C"/>
    <w:rsid w:val="001067EF"/>
    <w:rsid w:val="001068F6"/>
    <w:rsid w:val="00106DA3"/>
    <w:rsid w:val="00106E43"/>
    <w:rsid w:val="001071AB"/>
    <w:rsid w:val="00107EF7"/>
    <w:rsid w:val="00110206"/>
    <w:rsid w:val="00110C5B"/>
    <w:rsid w:val="00111602"/>
    <w:rsid w:val="00111A07"/>
    <w:rsid w:val="00111CEC"/>
    <w:rsid w:val="00111D3F"/>
    <w:rsid w:val="0011229F"/>
    <w:rsid w:val="001126F5"/>
    <w:rsid w:val="0011433D"/>
    <w:rsid w:val="001144FC"/>
    <w:rsid w:val="001153D6"/>
    <w:rsid w:val="00115ABC"/>
    <w:rsid w:val="00116037"/>
    <w:rsid w:val="001161C5"/>
    <w:rsid w:val="00116C77"/>
    <w:rsid w:val="001171D7"/>
    <w:rsid w:val="00117342"/>
    <w:rsid w:val="0011781B"/>
    <w:rsid w:val="00117CE6"/>
    <w:rsid w:val="00117DE7"/>
    <w:rsid w:val="00120263"/>
    <w:rsid w:val="0012095C"/>
    <w:rsid w:val="00120B4A"/>
    <w:rsid w:val="00120BD6"/>
    <w:rsid w:val="00121275"/>
    <w:rsid w:val="00121429"/>
    <w:rsid w:val="0012183D"/>
    <w:rsid w:val="00121AC4"/>
    <w:rsid w:val="00121B85"/>
    <w:rsid w:val="00121CEB"/>
    <w:rsid w:val="0012281D"/>
    <w:rsid w:val="00123D35"/>
    <w:rsid w:val="00124BD7"/>
    <w:rsid w:val="00124E55"/>
    <w:rsid w:val="001259C8"/>
    <w:rsid w:val="00126116"/>
    <w:rsid w:val="00126CBB"/>
    <w:rsid w:val="00126D33"/>
    <w:rsid w:val="00127E3B"/>
    <w:rsid w:val="001305C4"/>
    <w:rsid w:val="00130AA5"/>
    <w:rsid w:val="001318BA"/>
    <w:rsid w:val="00131B5B"/>
    <w:rsid w:val="00131E76"/>
    <w:rsid w:val="00132789"/>
    <w:rsid w:val="00132B01"/>
    <w:rsid w:val="00133015"/>
    <w:rsid w:val="0013391B"/>
    <w:rsid w:val="00133A2C"/>
    <w:rsid w:val="00133C8F"/>
    <w:rsid w:val="00133D37"/>
    <w:rsid w:val="00134077"/>
    <w:rsid w:val="00135957"/>
    <w:rsid w:val="00136D6A"/>
    <w:rsid w:val="00136EC7"/>
    <w:rsid w:val="001375EC"/>
    <w:rsid w:val="0013767B"/>
    <w:rsid w:val="0014066F"/>
    <w:rsid w:val="00140A9F"/>
    <w:rsid w:val="001413DB"/>
    <w:rsid w:val="00141761"/>
    <w:rsid w:val="00141E4A"/>
    <w:rsid w:val="0014214D"/>
    <w:rsid w:val="001427BF"/>
    <w:rsid w:val="00142C7C"/>
    <w:rsid w:val="00143804"/>
    <w:rsid w:val="00143BDF"/>
    <w:rsid w:val="00143C07"/>
    <w:rsid w:val="00143CB7"/>
    <w:rsid w:val="0014488F"/>
    <w:rsid w:val="00144C9A"/>
    <w:rsid w:val="00144F6A"/>
    <w:rsid w:val="0014583E"/>
    <w:rsid w:val="00146A30"/>
    <w:rsid w:val="00147006"/>
    <w:rsid w:val="001472B1"/>
    <w:rsid w:val="00147716"/>
    <w:rsid w:val="00147789"/>
    <w:rsid w:val="00147807"/>
    <w:rsid w:val="001478BB"/>
    <w:rsid w:val="00147D5F"/>
    <w:rsid w:val="00150579"/>
    <w:rsid w:val="001511F4"/>
    <w:rsid w:val="0015139D"/>
    <w:rsid w:val="001513BB"/>
    <w:rsid w:val="001517BC"/>
    <w:rsid w:val="0015195A"/>
    <w:rsid w:val="00151C5A"/>
    <w:rsid w:val="00153832"/>
    <w:rsid w:val="00153B2C"/>
    <w:rsid w:val="00154A4B"/>
    <w:rsid w:val="00156ACF"/>
    <w:rsid w:val="00156CA0"/>
    <w:rsid w:val="00157478"/>
    <w:rsid w:val="001576EF"/>
    <w:rsid w:val="001577AC"/>
    <w:rsid w:val="00157BD7"/>
    <w:rsid w:val="00160008"/>
    <w:rsid w:val="00160DBE"/>
    <w:rsid w:val="0016120E"/>
    <w:rsid w:val="0016156D"/>
    <w:rsid w:val="00161C3D"/>
    <w:rsid w:val="001620FE"/>
    <w:rsid w:val="00162C15"/>
    <w:rsid w:val="00162EC4"/>
    <w:rsid w:val="001639B7"/>
    <w:rsid w:val="00163F4C"/>
    <w:rsid w:val="0016468A"/>
    <w:rsid w:val="00165CF2"/>
    <w:rsid w:val="00165DFD"/>
    <w:rsid w:val="001661AE"/>
    <w:rsid w:val="001661F3"/>
    <w:rsid w:val="001669A2"/>
    <w:rsid w:val="00166A56"/>
    <w:rsid w:val="00166A7D"/>
    <w:rsid w:val="00166BB9"/>
    <w:rsid w:val="001670CB"/>
    <w:rsid w:val="001673A8"/>
    <w:rsid w:val="00167E3D"/>
    <w:rsid w:val="0017031D"/>
    <w:rsid w:val="00170C42"/>
    <w:rsid w:val="00170E42"/>
    <w:rsid w:val="001717FD"/>
    <w:rsid w:val="001718F2"/>
    <w:rsid w:val="00171956"/>
    <w:rsid w:val="00171A28"/>
    <w:rsid w:val="00171B37"/>
    <w:rsid w:val="00171B6A"/>
    <w:rsid w:val="00171D43"/>
    <w:rsid w:val="00171FE0"/>
    <w:rsid w:val="00172A3B"/>
    <w:rsid w:val="00172B91"/>
    <w:rsid w:val="001736E7"/>
    <w:rsid w:val="001749CE"/>
    <w:rsid w:val="00174E76"/>
    <w:rsid w:val="00175119"/>
    <w:rsid w:val="00175189"/>
    <w:rsid w:val="00175DFC"/>
    <w:rsid w:val="00175F66"/>
    <w:rsid w:val="00176225"/>
    <w:rsid w:val="00176FB7"/>
    <w:rsid w:val="00177866"/>
    <w:rsid w:val="001779C7"/>
    <w:rsid w:val="00177E26"/>
    <w:rsid w:val="00177ED2"/>
    <w:rsid w:val="0018021D"/>
    <w:rsid w:val="001804F8"/>
    <w:rsid w:val="00181BE8"/>
    <w:rsid w:val="00182758"/>
    <w:rsid w:val="00184BC1"/>
    <w:rsid w:val="0018549B"/>
    <w:rsid w:val="00185757"/>
    <w:rsid w:val="001858C0"/>
    <w:rsid w:val="00185948"/>
    <w:rsid w:val="001860D7"/>
    <w:rsid w:val="00186ABE"/>
    <w:rsid w:val="00186BB0"/>
    <w:rsid w:val="00187A58"/>
    <w:rsid w:val="00187D9A"/>
    <w:rsid w:val="00187D9D"/>
    <w:rsid w:val="00187DD1"/>
    <w:rsid w:val="00190C1E"/>
    <w:rsid w:val="00191273"/>
    <w:rsid w:val="00192328"/>
    <w:rsid w:val="00192375"/>
    <w:rsid w:val="00192F7A"/>
    <w:rsid w:val="001930C4"/>
    <w:rsid w:val="001934A7"/>
    <w:rsid w:val="001934B5"/>
    <w:rsid w:val="00193884"/>
    <w:rsid w:val="00193B10"/>
    <w:rsid w:val="00193D40"/>
    <w:rsid w:val="00193E3A"/>
    <w:rsid w:val="001941E6"/>
    <w:rsid w:val="0019455C"/>
    <w:rsid w:val="001950F0"/>
    <w:rsid w:val="00195380"/>
    <w:rsid w:val="00195463"/>
    <w:rsid w:val="00195499"/>
    <w:rsid w:val="0019549A"/>
    <w:rsid w:val="00195B56"/>
    <w:rsid w:val="00195C8B"/>
    <w:rsid w:val="00195DF9"/>
    <w:rsid w:val="00195E57"/>
    <w:rsid w:val="00195F73"/>
    <w:rsid w:val="00197AD7"/>
    <w:rsid w:val="00197C6B"/>
    <w:rsid w:val="00197E12"/>
    <w:rsid w:val="001A08C3"/>
    <w:rsid w:val="001A1142"/>
    <w:rsid w:val="001A149D"/>
    <w:rsid w:val="001A17CC"/>
    <w:rsid w:val="001A1E1D"/>
    <w:rsid w:val="001A21A3"/>
    <w:rsid w:val="001A2BF7"/>
    <w:rsid w:val="001A2C8B"/>
    <w:rsid w:val="001A2F57"/>
    <w:rsid w:val="001A3015"/>
    <w:rsid w:val="001A30CC"/>
    <w:rsid w:val="001A33CE"/>
    <w:rsid w:val="001A34E1"/>
    <w:rsid w:val="001A369B"/>
    <w:rsid w:val="001A382F"/>
    <w:rsid w:val="001A38FF"/>
    <w:rsid w:val="001A4402"/>
    <w:rsid w:val="001A4440"/>
    <w:rsid w:val="001A44BA"/>
    <w:rsid w:val="001A4841"/>
    <w:rsid w:val="001A48BD"/>
    <w:rsid w:val="001A4A2C"/>
    <w:rsid w:val="001A4F3A"/>
    <w:rsid w:val="001A517B"/>
    <w:rsid w:val="001A5D85"/>
    <w:rsid w:val="001A612F"/>
    <w:rsid w:val="001A6287"/>
    <w:rsid w:val="001A6324"/>
    <w:rsid w:val="001A7324"/>
    <w:rsid w:val="001A79F1"/>
    <w:rsid w:val="001B0067"/>
    <w:rsid w:val="001B0803"/>
    <w:rsid w:val="001B0BE6"/>
    <w:rsid w:val="001B13AA"/>
    <w:rsid w:val="001B18FC"/>
    <w:rsid w:val="001B19B9"/>
    <w:rsid w:val="001B1C50"/>
    <w:rsid w:val="001B217D"/>
    <w:rsid w:val="001B2923"/>
    <w:rsid w:val="001B2FAE"/>
    <w:rsid w:val="001B31A1"/>
    <w:rsid w:val="001B34FF"/>
    <w:rsid w:val="001B3590"/>
    <w:rsid w:val="001B3944"/>
    <w:rsid w:val="001B421C"/>
    <w:rsid w:val="001B459B"/>
    <w:rsid w:val="001B4D5F"/>
    <w:rsid w:val="001B4DE6"/>
    <w:rsid w:val="001B5B5B"/>
    <w:rsid w:val="001B5D12"/>
    <w:rsid w:val="001B5DA7"/>
    <w:rsid w:val="001B6246"/>
    <w:rsid w:val="001B62BA"/>
    <w:rsid w:val="001B636E"/>
    <w:rsid w:val="001B7218"/>
    <w:rsid w:val="001C01FF"/>
    <w:rsid w:val="001C05A6"/>
    <w:rsid w:val="001C0AD2"/>
    <w:rsid w:val="001C0C5E"/>
    <w:rsid w:val="001C124C"/>
    <w:rsid w:val="001C1B81"/>
    <w:rsid w:val="001C2CE6"/>
    <w:rsid w:val="001C2FD1"/>
    <w:rsid w:val="001C30D7"/>
    <w:rsid w:val="001C4584"/>
    <w:rsid w:val="001C46A3"/>
    <w:rsid w:val="001C51DD"/>
    <w:rsid w:val="001C56A3"/>
    <w:rsid w:val="001C5915"/>
    <w:rsid w:val="001C5A0A"/>
    <w:rsid w:val="001C63C6"/>
    <w:rsid w:val="001C65A4"/>
    <w:rsid w:val="001C6EA6"/>
    <w:rsid w:val="001C6EF5"/>
    <w:rsid w:val="001C6FBC"/>
    <w:rsid w:val="001C7BC2"/>
    <w:rsid w:val="001C7D3E"/>
    <w:rsid w:val="001C7E5B"/>
    <w:rsid w:val="001C7E6A"/>
    <w:rsid w:val="001D0EDB"/>
    <w:rsid w:val="001D0F83"/>
    <w:rsid w:val="001D18AE"/>
    <w:rsid w:val="001D18B2"/>
    <w:rsid w:val="001D1906"/>
    <w:rsid w:val="001D2267"/>
    <w:rsid w:val="001D242D"/>
    <w:rsid w:val="001D2712"/>
    <w:rsid w:val="001D2AD6"/>
    <w:rsid w:val="001D371E"/>
    <w:rsid w:val="001D3BA4"/>
    <w:rsid w:val="001D4226"/>
    <w:rsid w:val="001D437D"/>
    <w:rsid w:val="001D4421"/>
    <w:rsid w:val="001D4BA8"/>
    <w:rsid w:val="001D4CC2"/>
    <w:rsid w:val="001D4D08"/>
    <w:rsid w:val="001D5473"/>
    <w:rsid w:val="001D6BAB"/>
    <w:rsid w:val="001D6D12"/>
    <w:rsid w:val="001D75F9"/>
    <w:rsid w:val="001D7B82"/>
    <w:rsid w:val="001D7D90"/>
    <w:rsid w:val="001E0281"/>
    <w:rsid w:val="001E044F"/>
    <w:rsid w:val="001E063B"/>
    <w:rsid w:val="001E0A2D"/>
    <w:rsid w:val="001E18FE"/>
    <w:rsid w:val="001E19FB"/>
    <w:rsid w:val="001E1CE9"/>
    <w:rsid w:val="001E27CD"/>
    <w:rsid w:val="001E2A11"/>
    <w:rsid w:val="001E2A22"/>
    <w:rsid w:val="001E2D93"/>
    <w:rsid w:val="001E354A"/>
    <w:rsid w:val="001E3AC4"/>
    <w:rsid w:val="001E3F1C"/>
    <w:rsid w:val="001E450A"/>
    <w:rsid w:val="001E484B"/>
    <w:rsid w:val="001E519F"/>
    <w:rsid w:val="001E577D"/>
    <w:rsid w:val="001E6407"/>
    <w:rsid w:val="001E64FB"/>
    <w:rsid w:val="001F0142"/>
    <w:rsid w:val="001F1061"/>
    <w:rsid w:val="001F279F"/>
    <w:rsid w:val="001F2B93"/>
    <w:rsid w:val="001F2D22"/>
    <w:rsid w:val="001F36A8"/>
    <w:rsid w:val="001F3943"/>
    <w:rsid w:val="001F39A2"/>
    <w:rsid w:val="001F3D64"/>
    <w:rsid w:val="001F486D"/>
    <w:rsid w:val="001F507E"/>
    <w:rsid w:val="001F508B"/>
    <w:rsid w:val="001F54B8"/>
    <w:rsid w:val="001F54C6"/>
    <w:rsid w:val="001F5523"/>
    <w:rsid w:val="001F59EB"/>
    <w:rsid w:val="001F5B21"/>
    <w:rsid w:val="001F5E03"/>
    <w:rsid w:val="001F6A5D"/>
    <w:rsid w:val="001F6C5F"/>
    <w:rsid w:val="001F7CA0"/>
    <w:rsid w:val="001F7EC9"/>
    <w:rsid w:val="001F7F90"/>
    <w:rsid w:val="00200124"/>
    <w:rsid w:val="002003E3"/>
    <w:rsid w:val="002005F3"/>
    <w:rsid w:val="0020130A"/>
    <w:rsid w:val="0020161B"/>
    <w:rsid w:val="0020233A"/>
    <w:rsid w:val="00202B7C"/>
    <w:rsid w:val="002036D6"/>
    <w:rsid w:val="002037F1"/>
    <w:rsid w:val="002038CB"/>
    <w:rsid w:val="00203E77"/>
    <w:rsid w:val="0020420B"/>
    <w:rsid w:val="002042CB"/>
    <w:rsid w:val="00204F84"/>
    <w:rsid w:val="0020527E"/>
    <w:rsid w:val="00205368"/>
    <w:rsid w:val="00205517"/>
    <w:rsid w:val="00205A50"/>
    <w:rsid w:val="00205FE4"/>
    <w:rsid w:val="00206973"/>
    <w:rsid w:val="00206BCC"/>
    <w:rsid w:val="00207565"/>
    <w:rsid w:val="00207EFA"/>
    <w:rsid w:val="00207F03"/>
    <w:rsid w:val="00210B35"/>
    <w:rsid w:val="00210F5D"/>
    <w:rsid w:val="002119D6"/>
    <w:rsid w:val="002120DA"/>
    <w:rsid w:val="00212479"/>
    <w:rsid w:val="00212624"/>
    <w:rsid w:val="00212EF4"/>
    <w:rsid w:val="00212FBA"/>
    <w:rsid w:val="00213497"/>
    <w:rsid w:val="00213577"/>
    <w:rsid w:val="00213946"/>
    <w:rsid w:val="00213A15"/>
    <w:rsid w:val="00213C6E"/>
    <w:rsid w:val="00213F4E"/>
    <w:rsid w:val="00214387"/>
    <w:rsid w:val="002144CF"/>
    <w:rsid w:val="002148B3"/>
    <w:rsid w:val="00214A2D"/>
    <w:rsid w:val="0021503F"/>
    <w:rsid w:val="0021573F"/>
    <w:rsid w:val="0021614B"/>
    <w:rsid w:val="00216431"/>
    <w:rsid w:val="002168A6"/>
    <w:rsid w:val="00216CDB"/>
    <w:rsid w:val="00217592"/>
    <w:rsid w:val="0021782F"/>
    <w:rsid w:val="00217850"/>
    <w:rsid w:val="00217935"/>
    <w:rsid w:val="00217EFC"/>
    <w:rsid w:val="00220312"/>
    <w:rsid w:val="002219C9"/>
    <w:rsid w:val="00221B23"/>
    <w:rsid w:val="0022256E"/>
    <w:rsid w:val="00222F51"/>
    <w:rsid w:val="0022395B"/>
    <w:rsid w:val="00224170"/>
    <w:rsid w:val="002249B1"/>
    <w:rsid w:val="00225479"/>
    <w:rsid w:val="0022553F"/>
    <w:rsid w:val="002258AF"/>
    <w:rsid w:val="00225B96"/>
    <w:rsid w:val="00225CC6"/>
    <w:rsid w:val="002261D0"/>
    <w:rsid w:val="00226F34"/>
    <w:rsid w:val="002278C9"/>
    <w:rsid w:val="00230044"/>
    <w:rsid w:val="00230625"/>
    <w:rsid w:val="00230914"/>
    <w:rsid w:val="00230BDE"/>
    <w:rsid w:val="0023107A"/>
    <w:rsid w:val="00231483"/>
    <w:rsid w:val="00231AC6"/>
    <w:rsid w:val="00231D6F"/>
    <w:rsid w:val="00232412"/>
    <w:rsid w:val="002329AA"/>
    <w:rsid w:val="00232A5D"/>
    <w:rsid w:val="00232C55"/>
    <w:rsid w:val="00232D37"/>
    <w:rsid w:val="00232DFC"/>
    <w:rsid w:val="00232FD0"/>
    <w:rsid w:val="00233243"/>
    <w:rsid w:val="002333CA"/>
    <w:rsid w:val="00233412"/>
    <w:rsid w:val="00233942"/>
    <w:rsid w:val="00234439"/>
    <w:rsid w:val="00234D25"/>
    <w:rsid w:val="00234EA8"/>
    <w:rsid w:val="00234FC0"/>
    <w:rsid w:val="0023540D"/>
    <w:rsid w:val="002354FE"/>
    <w:rsid w:val="00235695"/>
    <w:rsid w:val="00235876"/>
    <w:rsid w:val="00235904"/>
    <w:rsid w:val="00235CFF"/>
    <w:rsid w:val="002361E8"/>
    <w:rsid w:val="0023675B"/>
    <w:rsid w:val="00236F51"/>
    <w:rsid w:val="0023706E"/>
    <w:rsid w:val="00237BF2"/>
    <w:rsid w:val="00237F76"/>
    <w:rsid w:val="0024078C"/>
    <w:rsid w:val="00240F46"/>
    <w:rsid w:val="002419F0"/>
    <w:rsid w:val="0024271E"/>
    <w:rsid w:val="00242E81"/>
    <w:rsid w:val="0024324F"/>
    <w:rsid w:val="00243259"/>
    <w:rsid w:val="002432D8"/>
    <w:rsid w:val="00243805"/>
    <w:rsid w:val="002438B8"/>
    <w:rsid w:val="00244051"/>
    <w:rsid w:val="00244373"/>
    <w:rsid w:val="00244401"/>
    <w:rsid w:val="002445E9"/>
    <w:rsid w:val="00244815"/>
    <w:rsid w:val="00244862"/>
    <w:rsid w:val="00245253"/>
    <w:rsid w:val="00245EAB"/>
    <w:rsid w:val="00246C28"/>
    <w:rsid w:val="0024738E"/>
    <w:rsid w:val="00247A22"/>
    <w:rsid w:val="00247A7E"/>
    <w:rsid w:val="002500AC"/>
    <w:rsid w:val="002505F4"/>
    <w:rsid w:val="0025075E"/>
    <w:rsid w:val="00250A05"/>
    <w:rsid w:val="002510B6"/>
    <w:rsid w:val="00251192"/>
    <w:rsid w:val="002512DC"/>
    <w:rsid w:val="0025137D"/>
    <w:rsid w:val="00251404"/>
    <w:rsid w:val="0025142A"/>
    <w:rsid w:val="00251636"/>
    <w:rsid w:val="002519B2"/>
    <w:rsid w:val="00251AFD"/>
    <w:rsid w:val="00251B20"/>
    <w:rsid w:val="0025216B"/>
    <w:rsid w:val="0025248B"/>
    <w:rsid w:val="002524A7"/>
    <w:rsid w:val="00253322"/>
    <w:rsid w:val="00253DFE"/>
    <w:rsid w:val="00253E18"/>
    <w:rsid w:val="00253E8B"/>
    <w:rsid w:val="00253FE3"/>
    <w:rsid w:val="00253FFF"/>
    <w:rsid w:val="00254072"/>
    <w:rsid w:val="00254261"/>
    <w:rsid w:val="00254BE5"/>
    <w:rsid w:val="00255650"/>
    <w:rsid w:val="002556DA"/>
    <w:rsid w:val="00255809"/>
    <w:rsid w:val="00255C0E"/>
    <w:rsid w:val="00255CD6"/>
    <w:rsid w:val="002564CC"/>
    <w:rsid w:val="002566DB"/>
    <w:rsid w:val="002568FB"/>
    <w:rsid w:val="00256FAD"/>
    <w:rsid w:val="00257645"/>
    <w:rsid w:val="002576BE"/>
    <w:rsid w:val="002577A8"/>
    <w:rsid w:val="00257ADB"/>
    <w:rsid w:val="00257D17"/>
    <w:rsid w:val="00257E4C"/>
    <w:rsid w:val="0026036D"/>
    <w:rsid w:val="0026061E"/>
    <w:rsid w:val="00260BF0"/>
    <w:rsid w:val="00260CCB"/>
    <w:rsid w:val="0026149A"/>
    <w:rsid w:val="00261522"/>
    <w:rsid w:val="00261C00"/>
    <w:rsid w:val="00261D68"/>
    <w:rsid w:val="002620A7"/>
    <w:rsid w:val="00262390"/>
    <w:rsid w:val="002628AB"/>
    <w:rsid w:val="0026341C"/>
    <w:rsid w:val="00263D1F"/>
    <w:rsid w:val="00263D7F"/>
    <w:rsid w:val="0026418F"/>
    <w:rsid w:val="00264216"/>
    <w:rsid w:val="002647E0"/>
    <w:rsid w:val="00264AEE"/>
    <w:rsid w:val="00265826"/>
    <w:rsid w:val="00265836"/>
    <w:rsid w:val="00265E29"/>
    <w:rsid w:val="00265F1A"/>
    <w:rsid w:val="002660AD"/>
    <w:rsid w:val="0026659E"/>
    <w:rsid w:val="0026663C"/>
    <w:rsid w:val="00266D60"/>
    <w:rsid w:val="00266E3B"/>
    <w:rsid w:val="002670E2"/>
    <w:rsid w:val="002674D3"/>
    <w:rsid w:val="00267836"/>
    <w:rsid w:val="00267AD8"/>
    <w:rsid w:val="002703D7"/>
    <w:rsid w:val="0027048D"/>
    <w:rsid w:val="00270A10"/>
    <w:rsid w:val="00270D66"/>
    <w:rsid w:val="00270E88"/>
    <w:rsid w:val="002715C2"/>
    <w:rsid w:val="00271895"/>
    <w:rsid w:val="00271A2A"/>
    <w:rsid w:val="00271BEF"/>
    <w:rsid w:val="00271FA5"/>
    <w:rsid w:val="0027339B"/>
    <w:rsid w:val="00273A9E"/>
    <w:rsid w:val="002748F6"/>
    <w:rsid w:val="00274B44"/>
    <w:rsid w:val="0027511E"/>
    <w:rsid w:val="002753D7"/>
    <w:rsid w:val="002755DF"/>
    <w:rsid w:val="00275E0E"/>
    <w:rsid w:val="00275E12"/>
    <w:rsid w:val="0027622F"/>
    <w:rsid w:val="002763D0"/>
    <w:rsid w:val="00276AC6"/>
    <w:rsid w:val="00276B3B"/>
    <w:rsid w:val="0027740B"/>
    <w:rsid w:val="0027759A"/>
    <w:rsid w:val="00277783"/>
    <w:rsid w:val="002777F4"/>
    <w:rsid w:val="00277A7E"/>
    <w:rsid w:val="00277E16"/>
    <w:rsid w:val="002804FE"/>
    <w:rsid w:val="00280A0B"/>
    <w:rsid w:val="00280B1B"/>
    <w:rsid w:val="00280C23"/>
    <w:rsid w:val="00280C7D"/>
    <w:rsid w:val="0028198C"/>
    <w:rsid w:val="002819C5"/>
    <w:rsid w:val="00282112"/>
    <w:rsid w:val="002826CE"/>
    <w:rsid w:val="00283633"/>
    <w:rsid w:val="00283844"/>
    <w:rsid w:val="0028453F"/>
    <w:rsid w:val="0028496F"/>
    <w:rsid w:val="00285469"/>
    <w:rsid w:val="00285601"/>
    <w:rsid w:val="00285919"/>
    <w:rsid w:val="00285CB0"/>
    <w:rsid w:val="00285F2D"/>
    <w:rsid w:val="00286402"/>
    <w:rsid w:val="0028671B"/>
    <w:rsid w:val="00286AC2"/>
    <w:rsid w:val="00286B88"/>
    <w:rsid w:val="00286E39"/>
    <w:rsid w:val="00286F6E"/>
    <w:rsid w:val="002873C3"/>
    <w:rsid w:val="00287AB8"/>
    <w:rsid w:val="00287BA3"/>
    <w:rsid w:val="00287C03"/>
    <w:rsid w:val="00290496"/>
    <w:rsid w:val="00290620"/>
    <w:rsid w:val="00290BBE"/>
    <w:rsid w:val="00290D0A"/>
    <w:rsid w:val="00290D2F"/>
    <w:rsid w:val="0029130D"/>
    <w:rsid w:val="00291B1B"/>
    <w:rsid w:val="00291C55"/>
    <w:rsid w:val="00291DC9"/>
    <w:rsid w:val="00291EB2"/>
    <w:rsid w:val="00292080"/>
    <w:rsid w:val="002922BE"/>
    <w:rsid w:val="00292899"/>
    <w:rsid w:val="00292F4A"/>
    <w:rsid w:val="002933A6"/>
    <w:rsid w:val="002934CA"/>
    <w:rsid w:val="0029386E"/>
    <w:rsid w:val="00293BC0"/>
    <w:rsid w:val="00293D2B"/>
    <w:rsid w:val="00293F1F"/>
    <w:rsid w:val="00294975"/>
    <w:rsid w:val="00294A61"/>
    <w:rsid w:val="0029545B"/>
    <w:rsid w:val="002959C1"/>
    <w:rsid w:val="00295DAD"/>
    <w:rsid w:val="00296010"/>
    <w:rsid w:val="00296629"/>
    <w:rsid w:val="0029674F"/>
    <w:rsid w:val="002977DF"/>
    <w:rsid w:val="002A057D"/>
    <w:rsid w:val="002A10BB"/>
    <w:rsid w:val="002A12D0"/>
    <w:rsid w:val="002A12FA"/>
    <w:rsid w:val="002A1634"/>
    <w:rsid w:val="002A1CA6"/>
    <w:rsid w:val="002A1F1B"/>
    <w:rsid w:val="002A23A3"/>
    <w:rsid w:val="002A2465"/>
    <w:rsid w:val="002A24D5"/>
    <w:rsid w:val="002A3100"/>
    <w:rsid w:val="002A35DA"/>
    <w:rsid w:val="002A461B"/>
    <w:rsid w:val="002A4633"/>
    <w:rsid w:val="002A4874"/>
    <w:rsid w:val="002A4B4E"/>
    <w:rsid w:val="002A5176"/>
    <w:rsid w:val="002A519C"/>
    <w:rsid w:val="002A52BC"/>
    <w:rsid w:val="002A58B3"/>
    <w:rsid w:val="002A595C"/>
    <w:rsid w:val="002A6037"/>
    <w:rsid w:val="002A6D6F"/>
    <w:rsid w:val="002A73D9"/>
    <w:rsid w:val="002A746C"/>
    <w:rsid w:val="002A76B5"/>
    <w:rsid w:val="002B0312"/>
    <w:rsid w:val="002B0408"/>
    <w:rsid w:val="002B0C4A"/>
    <w:rsid w:val="002B0C68"/>
    <w:rsid w:val="002B174B"/>
    <w:rsid w:val="002B1BD6"/>
    <w:rsid w:val="002B2520"/>
    <w:rsid w:val="002B272A"/>
    <w:rsid w:val="002B38AC"/>
    <w:rsid w:val="002B4244"/>
    <w:rsid w:val="002B4665"/>
    <w:rsid w:val="002B486A"/>
    <w:rsid w:val="002B4C07"/>
    <w:rsid w:val="002B4F80"/>
    <w:rsid w:val="002B4FB5"/>
    <w:rsid w:val="002B50B7"/>
    <w:rsid w:val="002B55AA"/>
    <w:rsid w:val="002B5620"/>
    <w:rsid w:val="002B58F8"/>
    <w:rsid w:val="002B70E5"/>
    <w:rsid w:val="002B77B8"/>
    <w:rsid w:val="002B7931"/>
    <w:rsid w:val="002B7B31"/>
    <w:rsid w:val="002B7ECD"/>
    <w:rsid w:val="002C034A"/>
    <w:rsid w:val="002C0D1A"/>
    <w:rsid w:val="002C1FD6"/>
    <w:rsid w:val="002C20B6"/>
    <w:rsid w:val="002C2523"/>
    <w:rsid w:val="002C2A68"/>
    <w:rsid w:val="002C2AF7"/>
    <w:rsid w:val="002C3191"/>
    <w:rsid w:val="002C3596"/>
    <w:rsid w:val="002C3B60"/>
    <w:rsid w:val="002C3EF8"/>
    <w:rsid w:val="002C4859"/>
    <w:rsid w:val="002C4AFD"/>
    <w:rsid w:val="002C4DA4"/>
    <w:rsid w:val="002C531B"/>
    <w:rsid w:val="002C5903"/>
    <w:rsid w:val="002C5AA1"/>
    <w:rsid w:val="002C5B40"/>
    <w:rsid w:val="002C5E4B"/>
    <w:rsid w:val="002C639A"/>
    <w:rsid w:val="002C669E"/>
    <w:rsid w:val="002C6EA8"/>
    <w:rsid w:val="002C70A3"/>
    <w:rsid w:val="002C713A"/>
    <w:rsid w:val="002C7162"/>
    <w:rsid w:val="002C72DF"/>
    <w:rsid w:val="002C751B"/>
    <w:rsid w:val="002C75F2"/>
    <w:rsid w:val="002C7C04"/>
    <w:rsid w:val="002D0CB1"/>
    <w:rsid w:val="002D113D"/>
    <w:rsid w:val="002D189E"/>
    <w:rsid w:val="002D1978"/>
    <w:rsid w:val="002D1FEC"/>
    <w:rsid w:val="002D26F1"/>
    <w:rsid w:val="002D2CD6"/>
    <w:rsid w:val="002D2F83"/>
    <w:rsid w:val="002D423A"/>
    <w:rsid w:val="002D4654"/>
    <w:rsid w:val="002D4732"/>
    <w:rsid w:val="002D4980"/>
    <w:rsid w:val="002D4EA8"/>
    <w:rsid w:val="002D50F9"/>
    <w:rsid w:val="002D5533"/>
    <w:rsid w:val="002D55B2"/>
    <w:rsid w:val="002D56FC"/>
    <w:rsid w:val="002D5890"/>
    <w:rsid w:val="002D6252"/>
    <w:rsid w:val="002D7E9B"/>
    <w:rsid w:val="002D7F8D"/>
    <w:rsid w:val="002E0B42"/>
    <w:rsid w:val="002E0EF5"/>
    <w:rsid w:val="002E175F"/>
    <w:rsid w:val="002E1995"/>
    <w:rsid w:val="002E1A6F"/>
    <w:rsid w:val="002E1EB8"/>
    <w:rsid w:val="002E25A1"/>
    <w:rsid w:val="002E25E8"/>
    <w:rsid w:val="002E2674"/>
    <w:rsid w:val="002E26C0"/>
    <w:rsid w:val="002E2808"/>
    <w:rsid w:val="002E33B7"/>
    <w:rsid w:val="002E3817"/>
    <w:rsid w:val="002E398C"/>
    <w:rsid w:val="002E3CDB"/>
    <w:rsid w:val="002E4255"/>
    <w:rsid w:val="002E4A9E"/>
    <w:rsid w:val="002E5077"/>
    <w:rsid w:val="002E51C4"/>
    <w:rsid w:val="002E544D"/>
    <w:rsid w:val="002E5B15"/>
    <w:rsid w:val="002E606A"/>
    <w:rsid w:val="002E6176"/>
    <w:rsid w:val="002E6A93"/>
    <w:rsid w:val="002E6D01"/>
    <w:rsid w:val="002E6D74"/>
    <w:rsid w:val="002E6DEA"/>
    <w:rsid w:val="002E70B0"/>
    <w:rsid w:val="002E7303"/>
    <w:rsid w:val="002E74BF"/>
    <w:rsid w:val="002E7759"/>
    <w:rsid w:val="002E78F7"/>
    <w:rsid w:val="002E7EF7"/>
    <w:rsid w:val="002F0205"/>
    <w:rsid w:val="002F0EFC"/>
    <w:rsid w:val="002F11B7"/>
    <w:rsid w:val="002F131E"/>
    <w:rsid w:val="002F1368"/>
    <w:rsid w:val="002F21E4"/>
    <w:rsid w:val="002F22CB"/>
    <w:rsid w:val="002F2C12"/>
    <w:rsid w:val="002F3B02"/>
    <w:rsid w:val="002F3D1A"/>
    <w:rsid w:val="002F429B"/>
    <w:rsid w:val="002F47CC"/>
    <w:rsid w:val="002F4A03"/>
    <w:rsid w:val="002F4CC2"/>
    <w:rsid w:val="002F4D9D"/>
    <w:rsid w:val="002F5520"/>
    <w:rsid w:val="002F5F5D"/>
    <w:rsid w:val="002F60D6"/>
    <w:rsid w:val="002F620B"/>
    <w:rsid w:val="002F6839"/>
    <w:rsid w:val="002F7358"/>
    <w:rsid w:val="002F7642"/>
    <w:rsid w:val="002F7D73"/>
    <w:rsid w:val="0030042A"/>
    <w:rsid w:val="00300A21"/>
    <w:rsid w:val="003017E1"/>
    <w:rsid w:val="003028CA"/>
    <w:rsid w:val="00302F78"/>
    <w:rsid w:val="00303744"/>
    <w:rsid w:val="00303FC3"/>
    <w:rsid w:val="00303FCE"/>
    <w:rsid w:val="00304018"/>
    <w:rsid w:val="00304099"/>
    <w:rsid w:val="003041E8"/>
    <w:rsid w:val="003043E1"/>
    <w:rsid w:val="00304972"/>
    <w:rsid w:val="003051D5"/>
    <w:rsid w:val="00305C90"/>
    <w:rsid w:val="003063C1"/>
    <w:rsid w:val="00306756"/>
    <w:rsid w:val="00306DEE"/>
    <w:rsid w:val="00306E4A"/>
    <w:rsid w:val="00306FDB"/>
    <w:rsid w:val="003076F2"/>
    <w:rsid w:val="003077C5"/>
    <w:rsid w:val="0030788E"/>
    <w:rsid w:val="00307BC6"/>
    <w:rsid w:val="00310139"/>
    <w:rsid w:val="0031073A"/>
    <w:rsid w:val="00311C8A"/>
    <w:rsid w:val="00311E87"/>
    <w:rsid w:val="003120D0"/>
    <w:rsid w:val="00312338"/>
    <w:rsid w:val="003124F0"/>
    <w:rsid w:val="00312755"/>
    <w:rsid w:val="00312C1D"/>
    <w:rsid w:val="00312E27"/>
    <w:rsid w:val="00312F4C"/>
    <w:rsid w:val="003135CD"/>
    <w:rsid w:val="00313F18"/>
    <w:rsid w:val="0031413E"/>
    <w:rsid w:val="00315819"/>
    <w:rsid w:val="00315D03"/>
    <w:rsid w:val="003163C6"/>
    <w:rsid w:val="003175CD"/>
    <w:rsid w:val="00320F30"/>
    <w:rsid w:val="00321096"/>
    <w:rsid w:val="003211BF"/>
    <w:rsid w:val="00321560"/>
    <w:rsid w:val="0032188E"/>
    <w:rsid w:val="00321A54"/>
    <w:rsid w:val="00321D33"/>
    <w:rsid w:val="00322976"/>
    <w:rsid w:val="003232A5"/>
    <w:rsid w:val="0032357E"/>
    <w:rsid w:val="00323BEA"/>
    <w:rsid w:val="00324A26"/>
    <w:rsid w:val="00324ADE"/>
    <w:rsid w:val="00324D53"/>
    <w:rsid w:val="0032589B"/>
    <w:rsid w:val="003258F1"/>
    <w:rsid w:val="003264C4"/>
    <w:rsid w:val="003265A3"/>
    <w:rsid w:val="00326762"/>
    <w:rsid w:val="00326B72"/>
    <w:rsid w:val="00326BD5"/>
    <w:rsid w:val="00326F2D"/>
    <w:rsid w:val="0032711C"/>
    <w:rsid w:val="003271B7"/>
    <w:rsid w:val="00327934"/>
    <w:rsid w:val="00327C30"/>
    <w:rsid w:val="003301DC"/>
    <w:rsid w:val="00330504"/>
    <w:rsid w:val="00330E6A"/>
    <w:rsid w:val="0033147C"/>
    <w:rsid w:val="00331497"/>
    <w:rsid w:val="00331FAD"/>
    <w:rsid w:val="00331FCA"/>
    <w:rsid w:val="0033214A"/>
    <w:rsid w:val="003321BF"/>
    <w:rsid w:val="003323A6"/>
    <w:rsid w:val="003327DF"/>
    <w:rsid w:val="00332B6E"/>
    <w:rsid w:val="00332F6F"/>
    <w:rsid w:val="003334BC"/>
    <w:rsid w:val="00333597"/>
    <w:rsid w:val="003338EA"/>
    <w:rsid w:val="003341B0"/>
    <w:rsid w:val="003352B1"/>
    <w:rsid w:val="00335E3A"/>
    <w:rsid w:val="00336143"/>
    <w:rsid w:val="003362C8"/>
    <w:rsid w:val="0033693D"/>
    <w:rsid w:val="00336A66"/>
    <w:rsid w:val="00336DCF"/>
    <w:rsid w:val="00336FD2"/>
    <w:rsid w:val="003370A0"/>
    <w:rsid w:val="0033782A"/>
    <w:rsid w:val="00340302"/>
    <w:rsid w:val="003417E3"/>
    <w:rsid w:val="00341BA1"/>
    <w:rsid w:val="00341D83"/>
    <w:rsid w:val="003425B7"/>
    <w:rsid w:val="003430F2"/>
    <w:rsid w:val="00343190"/>
    <w:rsid w:val="00344EB6"/>
    <w:rsid w:val="003451F6"/>
    <w:rsid w:val="00345398"/>
    <w:rsid w:val="00345804"/>
    <w:rsid w:val="00345E27"/>
    <w:rsid w:val="00347C97"/>
    <w:rsid w:val="00347D20"/>
    <w:rsid w:val="00347D44"/>
    <w:rsid w:val="00350A36"/>
    <w:rsid w:val="00352403"/>
    <w:rsid w:val="003531BE"/>
    <w:rsid w:val="0035364D"/>
    <w:rsid w:val="00353AA7"/>
    <w:rsid w:val="00353BBE"/>
    <w:rsid w:val="003540FE"/>
    <w:rsid w:val="003543B6"/>
    <w:rsid w:val="00354641"/>
    <w:rsid w:val="003546DD"/>
    <w:rsid w:val="00354C71"/>
    <w:rsid w:val="003555D6"/>
    <w:rsid w:val="003559E0"/>
    <w:rsid w:val="00355D62"/>
    <w:rsid w:val="00355E0F"/>
    <w:rsid w:val="00355E97"/>
    <w:rsid w:val="00356038"/>
    <w:rsid w:val="003561A2"/>
    <w:rsid w:val="00356290"/>
    <w:rsid w:val="00357451"/>
    <w:rsid w:val="00357539"/>
    <w:rsid w:val="00357774"/>
    <w:rsid w:val="003607AB"/>
    <w:rsid w:val="00360813"/>
    <w:rsid w:val="00361477"/>
    <w:rsid w:val="00361828"/>
    <w:rsid w:val="00362B71"/>
    <w:rsid w:val="00362E57"/>
    <w:rsid w:val="00362F22"/>
    <w:rsid w:val="0036365E"/>
    <w:rsid w:val="00363843"/>
    <w:rsid w:val="00363A2E"/>
    <w:rsid w:val="00363D7E"/>
    <w:rsid w:val="00363DD1"/>
    <w:rsid w:val="00364516"/>
    <w:rsid w:val="00364941"/>
    <w:rsid w:val="00364DAD"/>
    <w:rsid w:val="00365296"/>
    <w:rsid w:val="00365B36"/>
    <w:rsid w:val="00365B78"/>
    <w:rsid w:val="00365F22"/>
    <w:rsid w:val="003675D1"/>
    <w:rsid w:val="00367BCD"/>
    <w:rsid w:val="00367C73"/>
    <w:rsid w:val="00367E23"/>
    <w:rsid w:val="00370AB7"/>
    <w:rsid w:val="00370CCA"/>
    <w:rsid w:val="0037127A"/>
    <w:rsid w:val="00371573"/>
    <w:rsid w:val="00371756"/>
    <w:rsid w:val="003719B0"/>
    <w:rsid w:val="00371C41"/>
    <w:rsid w:val="00372908"/>
    <w:rsid w:val="00373139"/>
    <w:rsid w:val="003735AE"/>
    <w:rsid w:val="00373C63"/>
    <w:rsid w:val="00374133"/>
    <w:rsid w:val="0037456F"/>
    <w:rsid w:val="00374D5F"/>
    <w:rsid w:val="00374E60"/>
    <w:rsid w:val="00375049"/>
    <w:rsid w:val="00375774"/>
    <w:rsid w:val="003760BF"/>
    <w:rsid w:val="003763D7"/>
    <w:rsid w:val="0037680C"/>
    <w:rsid w:val="0037698F"/>
    <w:rsid w:val="00376C80"/>
    <w:rsid w:val="00376FE4"/>
    <w:rsid w:val="0037752C"/>
    <w:rsid w:val="00377676"/>
    <w:rsid w:val="00377BF4"/>
    <w:rsid w:val="00377F3D"/>
    <w:rsid w:val="00380B19"/>
    <w:rsid w:val="0038162B"/>
    <w:rsid w:val="003819EE"/>
    <w:rsid w:val="00381E0C"/>
    <w:rsid w:val="00381E79"/>
    <w:rsid w:val="003828AE"/>
    <w:rsid w:val="0038321A"/>
    <w:rsid w:val="00383732"/>
    <w:rsid w:val="00383A83"/>
    <w:rsid w:val="0038462C"/>
    <w:rsid w:val="003847FE"/>
    <w:rsid w:val="00384C16"/>
    <w:rsid w:val="00384DD8"/>
    <w:rsid w:val="0038603D"/>
    <w:rsid w:val="0038635A"/>
    <w:rsid w:val="0038688A"/>
    <w:rsid w:val="00386DF9"/>
    <w:rsid w:val="003871A2"/>
    <w:rsid w:val="00387331"/>
    <w:rsid w:val="0038737A"/>
    <w:rsid w:val="0038765B"/>
    <w:rsid w:val="00390883"/>
    <w:rsid w:val="00390BD9"/>
    <w:rsid w:val="00390C7A"/>
    <w:rsid w:val="00390EDE"/>
    <w:rsid w:val="00391B24"/>
    <w:rsid w:val="003924C8"/>
    <w:rsid w:val="00392FAD"/>
    <w:rsid w:val="00393876"/>
    <w:rsid w:val="00393B6C"/>
    <w:rsid w:val="00393CC0"/>
    <w:rsid w:val="00394863"/>
    <w:rsid w:val="00394909"/>
    <w:rsid w:val="0039490A"/>
    <w:rsid w:val="00394B81"/>
    <w:rsid w:val="00394C36"/>
    <w:rsid w:val="00394D42"/>
    <w:rsid w:val="00394F0B"/>
    <w:rsid w:val="00395454"/>
    <w:rsid w:val="00395C29"/>
    <w:rsid w:val="00396A88"/>
    <w:rsid w:val="00396C79"/>
    <w:rsid w:val="00396D1C"/>
    <w:rsid w:val="003970F2"/>
    <w:rsid w:val="00397295"/>
    <w:rsid w:val="00397307"/>
    <w:rsid w:val="003973D8"/>
    <w:rsid w:val="00397558"/>
    <w:rsid w:val="0039793B"/>
    <w:rsid w:val="003A02C9"/>
    <w:rsid w:val="003A112F"/>
    <w:rsid w:val="003A1278"/>
    <w:rsid w:val="003A1BFF"/>
    <w:rsid w:val="003A282E"/>
    <w:rsid w:val="003A2AA4"/>
    <w:rsid w:val="003A2E57"/>
    <w:rsid w:val="003A2EC1"/>
    <w:rsid w:val="003A36B7"/>
    <w:rsid w:val="003A390A"/>
    <w:rsid w:val="003A39C2"/>
    <w:rsid w:val="003A3AD0"/>
    <w:rsid w:val="003A400E"/>
    <w:rsid w:val="003A4025"/>
    <w:rsid w:val="003A437C"/>
    <w:rsid w:val="003A50A9"/>
    <w:rsid w:val="003A5460"/>
    <w:rsid w:val="003A5ED6"/>
    <w:rsid w:val="003A60A1"/>
    <w:rsid w:val="003A6DCD"/>
    <w:rsid w:val="003A71D7"/>
    <w:rsid w:val="003A72EF"/>
    <w:rsid w:val="003A7AA8"/>
    <w:rsid w:val="003A7E0F"/>
    <w:rsid w:val="003B003B"/>
    <w:rsid w:val="003B004D"/>
    <w:rsid w:val="003B13C3"/>
    <w:rsid w:val="003B1950"/>
    <w:rsid w:val="003B1DAD"/>
    <w:rsid w:val="003B1E36"/>
    <w:rsid w:val="003B2093"/>
    <w:rsid w:val="003B2D1D"/>
    <w:rsid w:val="003B2FE1"/>
    <w:rsid w:val="003B3347"/>
    <w:rsid w:val="003B37E6"/>
    <w:rsid w:val="003B3B69"/>
    <w:rsid w:val="003B3D4C"/>
    <w:rsid w:val="003B3DBC"/>
    <w:rsid w:val="003B3DEB"/>
    <w:rsid w:val="003B4090"/>
    <w:rsid w:val="003B4B2D"/>
    <w:rsid w:val="003B4D03"/>
    <w:rsid w:val="003B5018"/>
    <w:rsid w:val="003B5262"/>
    <w:rsid w:val="003B54E5"/>
    <w:rsid w:val="003B5DB3"/>
    <w:rsid w:val="003B6CFD"/>
    <w:rsid w:val="003B6D00"/>
    <w:rsid w:val="003B6EAA"/>
    <w:rsid w:val="003B715E"/>
    <w:rsid w:val="003B79F2"/>
    <w:rsid w:val="003B7CD2"/>
    <w:rsid w:val="003B7D55"/>
    <w:rsid w:val="003B7DE1"/>
    <w:rsid w:val="003B7EE7"/>
    <w:rsid w:val="003C0381"/>
    <w:rsid w:val="003C0C97"/>
    <w:rsid w:val="003C2086"/>
    <w:rsid w:val="003C24F4"/>
    <w:rsid w:val="003C3BD7"/>
    <w:rsid w:val="003C4CEF"/>
    <w:rsid w:val="003C5C15"/>
    <w:rsid w:val="003C6470"/>
    <w:rsid w:val="003C6739"/>
    <w:rsid w:val="003C7272"/>
    <w:rsid w:val="003C7426"/>
    <w:rsid w:val="003C7570"/>
    <w:rsid w:val="003C75D1"/>
    <w:rsid w:val="003C7611"/>
    <w:rsid w:val="003C7661"/>
    <w:rsid w:val="003C76C1"/>
    <w:rsid w:val="003C7710"/>
    <w:rsid w:val="003C775A"/>
    <w:rsid w:val="003C7C8C"/>
    <w:rsid w:val="003D0447"/>
    <w:rsid w:val="003D04FA"/>
    <w:rsid w:val="003D058E"/>
    <w:rsid w:val="003D0B88"/>
    <w:rsid w:val="003D1565"/>
    <w:rsid w:val="003D170E"/>
    <w:rsid w:val="003D17C9"/>
    <w:rsid w:val="003D1823"/>
    <w:rsid w:val="003D1B0A"/>
    <w:rsid w:val="003D1CDA"/>
    <w:rsid w:val="003D2814"/>
    <w:rsid w:val="003D2B5E"/>
    <w:rsid w:val="003D351A"/>
    <w:rsid w:val="003D3A26"/>
    <w:rsid w:val="003D4D8F"/>
    <w:rsid w:val="003D5006"/>
    <w:rsid w:val="003D5A42"/>
    <w:rsid w:val="003D6377"/>
    <w:rsid w:val="003D653B"/>
    <w:rsid w:val="003D682D"/>
    <w:rsid w:val="003D6FA4"/>
    <w:rsid w:val="003D6FAE"/>
    <w:rsid w:val="003D7B03"/>
    <w:rsid w:val="003E045D"/>
    <w:rsid w:val="003E04AF"/>
    <w:rsid w:val="003E083D"/>
    <w:rsid w:val="003E0B79"/>
    <w:rsid w:val="003E0E71"/>
    <w:rsid w:val="003E0EC2"/>
    <w:rsid w:val="003E13C8"/>
    <w:rsid w:val="003E1634"/>
    <w:rsid w:val="003E188E"/>
    <w:rsid w:val="003E1C23"/>
    <w:rsid w:val="003E1D64"/>
    <w:rsid w:val="003E1F11"/>
    <w:rsid w:val="003E29B4"/>
    <w:rsid w:val="003E2ACB"/>
    <w:rsid w:val="003E2BDF"/>
    <w:rsid w:val="003E2EB1"/>
    <w:rsid w:val="003E32B8"/>
    <w:rsid w:val="003E3FDB"/>
    <w:rsid w:val="003E4072"/>
    <w:rsid w:val="003E42DB"/>
    <w:rsid w:val="003E4C6F"/>
    <w:rsid w:val="003E55A6"/>
    <w:rsid w:val="003E5B0E"/>
    <w:rsid w:val="003E661F"/>
    <w:rsid w:val="003E68CC"/>
    <w:rsid w:val="003E6D91"/>
    <w:rsid w:val="003E6F75"/>
    <w:rsid w:val="003E7665"/>
    <w:rsid w:val="003E7CB6"/>
    <w:rsid w:val="003F03B1"/>
    <w:rsid w:val="003F0514"/>
    <w:rsid w:val="003F0EC6"/>
    <w:rsid w:val="003F187F"/>
    <w:rsid w:val="003F19CD"/>
    <w:rsid w:val="003F1A3F"/>
    <w:rsid w:val="003F1B97"/>
    <w:rsid w:val="003F1DF4"/>
    <w:rsid w:val="003F269A"/>
    <w:rsid w:val="003F2800"/>
    <w:rsid w:val="003F3016"/>
    <w:rsid w:val="003F30CF"/>
    <w:rsid w:val="003F32A5"/>
    <w:rsid w:val="003F3592"/>
    <w:rsid w:val="003F3FD4"/>
    <w:rsid w:val="003F423C"/>
    <w:rsid w:val="003F48F5"/>
    <w:rsid w:val="003F4BBA"/>
    <w:rsid w:val="003F4BE0"/>
    <w:rsid w:val="003F527F"/>
    <w:rsid w:val="003F57C3"/>
    <w:rsid w:val="003F582F"/>
    <w:rsid w:val="003F607F"/>
    <w:rsid w:val="003F6722"/>
    <w:rsid w:val="003F6849"/>
    <w:rsid w:val="003F6B01"/>
    <w:rsid w:val="003F6D6E"/>
    <w:rsid w:val="003F6E05"/>
    <w:rsid w:val="003F746D"/>
    <w:rsid w:val="003F767E"/>
    <w:rsid w:val="003F7D45"/>
    <w:rsid w:val="00400164"/>
    <w:rsid w:val="00400DAA"/>
    <w:rsid w:val="00401031"/>
    <w:rsid w:val="0040135E"/>
    <w:rsid w:val="00401DB8"/>
    <w:rsid w:val="004022BA"/>
    <w:rsid w:val="00402642"/>
    <w:rsid w:val="0040427F"/>
    <w:rsid w:val="004049AB"/>
    <w:rsid w:val="004049AE"/>
    <w:rsid w:val="004049BC"/>
    <w:rsid w:val="00404E26"/>
    <w:rsid w:val="00404E8A"/>
    <w:rsid w:val="0040522E"/>
    <w:rsid w:val="00405A07"/>
    <w:rsid w:val="00406F11"/>
    <w:rsid w:val="004076FE"/>
    <w:rsid w:val="00407725"/>
    <w:rsid w:val="00407791"/>
    <w:rsid w:val="004079E9"/>
    <w:rsid w:val="00407C63"/>
    <w:rsid w:val="004100CD"/>
    <w:rsid w:val="004109AD"/>
    <w:rsid w:val="00410B1A"/>
    <w:rsid w:val="00410C37"/>
    <w:rsid w:val="00410E69"/>
    <w:rsid w:val="00411028"/>
    <w:rsid w:val="0041130B"/>
    <w:rsid w:val="004116F3"/>
    <w:rsid w:val="004123AB"/>
    <w:rsid w:val="004123BC"/>
    <w:rsid w:val="00412807"/>
    <w:rsid w:val="004128A8"/>
    <w:rsid w:val="00412CD1"/>
    <w:rsid w:val="004130E6"/>
    <w:rsid w:val="00413300"/>
    <w:rsid w:val="0041368A"/>
    <w:rsid w:val="004137DF"/>
    <w:rsid w:val="0041380C"/>
    <w:rsid w:val="0041381D"/>
    <w:rsid w:val="00413887"/>
    <w:rsid w:val="00414415"/>
    <w:rsid w:val="00414492"/>
    <w:rsid w:val="004148FD"/>
    <w:rsid w:val="004150DA"/>
    <w:rsid w:val="00415426"/>
    <w:rsid w:val="00415976"/>
    <w:rsid w:val="00415B4C"/>
    <w:rsid w:val="00415B54"/>
    <w:rsid w:val="00416343"/>
    <w:rsid w:val="0041723B"/>
    <w:rsid w:val="00417315"/>
    <w:rsid w:val="00417628"/>
    <w:rsid w:val="00417B33"/>
    <w:rsid w:val="0042037A"/>
    <w:rsid w:val="0042094D"/>
    <w:rsid w:val="004215A6"/>
    <w:rsid w:val="00421B72"/>
    <w:rsid w:val="00421DB7"/>
    <w:rsid w:val="00422CCD"/>
    <w:rsid w:val="00423A38"/>
    <w:rsid w:val="00423CB9"/>
    <w:rsid w:val="004248E0"/>
    <w:rsid w:val="004248FD"/>
    <w:rsid w:val="00424DAD"/>
    <w:rsid w:val="00424DF3"/>
    <w:rsid w:val="00425D1F"/>
    <w:rsid w:val="00426130"/>
    <w:rsid w:val="00426240"/>
    <w:rsid w:val="004263BD"/>
    <w:rsid w:val="00426874"/>
    <w:rsid w:val="00426B7C"/>
    <w:rsid w:val="00426D49"/>
    <w:rsid w:val="004272B0"/>
    <w:rsid w:val="00427734"/>
    <w:rsid w:val="004307FD"/>
    <w:rsid w:val="00430BBE"/>
    <w:rsid w:val="00430C22"/>
    <w:rsid w:val="00430EEF"/>
    <w:rsid w:val="00431790"/>
    <w:rsid w:val="00431D22"/>
    <w:rsid w:val="00431F86"/>
    <w:rsid w:val="0043254C"/>
    <w:rsid w:val="00432A20"/>
    <w:rsid w:val="00432D35"/>
    <w:rsid w:val="004333E6"/>
    <w:rsid w:val="00434A7A"/>
    <w:rsid w:val="00434FDE"/>
    <w:rsid w:val="00435265"/>
    <w:rsid w:val="0043536B"/>
    <w:rsid w:val="00435619"/>
    <w:rsid w:val="00435C0B"/>
    <w:rsid w:val="00435EBD"/>
    <w:rsid w:val="004365B5"/>
    <w:rsid w:val="00437399"/>
    <w:rsid w:val="00437A54"/>
    <w:rsid w:val="0044045C"/>
    <w:rsid w:val="0044053B"/>
    <w:rsid w:val="00440588"/>
    <w:rsid w:val="00440D10"/>
    <w:rsid w:val="004418F2"/>
    <w:rsid w:val="00441DE4"/>
    <w:rsid w:val="00441F0C"/>
    <w:rsid w:val="00442AC3"/>
    <w:rsid w:val="00442E96"/>
    <w:rsid w:val="00442EAD"/>
    <w:rsid w:val="0044319A"/>
    <w:rsid w:val="00443666"/>
    <w:rsid w:val="004439F0"/>
    <w:rsid w:val="00443AEE"/>
    <w:rsid w:val="00443CF4"/>
    <w:rsid w:val="00443E08"/>
    <w:rsid w:val="00443FA2"/>
    <w:rsid w:val="00444922"/>
    <w:rsid w:val="00444B49"/>
    <w:rsid w:val="004456EF"/>
    <w:rsid w:val="00446153"/>
    <w:rsid w:val="004463E0"/>
    <w:rsid w:val="00446C7C"/>
    <w:rsid w:val="004471F4"/>
    <w:rsid w:val="00447643"/>
    <w:rsid w:val="004501DF"/>
    <w:rsid w:val="0045026F"/>
    <w:rsid w:val="00450657"/>
    <w:rsid w:val="00450A2C"/>
    <w:rsid w:val="004510C1"/>
    <w:rsid w:val="004516D2"/>
    <w:rsid w:val="0045179C"/>
    <w:rsid w:val="00451C94"/>
    <w:rsid w:val="00451DB6"/>
    <w:rsid w:val="0045203B"/>
    <w:rsid w:val="004526B0"/>
    <w:rsid w:val="0045333D"/>
    <w:rsid w:val="0045340A"/>
    <w:rsid w:val="00453973"/>
    <w:rsid w:val="00454A9F"/>
    <w:rsid w:val="00454BE7"/>
    <w:rsid w:val="00454C4F"/>
    <w:rsid w:val="00454E90"/>
    <w:rsid w:val="004552E2"/>
    <w:rsid w:val="00455A0D"/>
    <w:rsid w:val="00455C38"/>
    <w:rsid w:val="00455CB8"/>
    <w:rsid w:val="00455F8C"/>
    <w:rsid w:val="0045610E"/>
    <w:rsid w:val="00456709"/>
    <w:rsid w:val="0045684C"/>
    <w:rsid w:val="00456BD3"/>
    <w:rsid w:val="00456F3B"/>
    <w:rsid w:val="0045756F"/>
    <w:rsid w:val="00457684"/>
    <w:rsid w:val="004579F5"/>
    <w:rsid w:val="00460579"/>
    <w:rsid w:val="0046103F"/>
    <w:rsid w:val="00461170"/>
    <w:rsid w:val="00461828"/>
    <w:rsid w:val="00461FAD"/>
    <w:rsid w:val="0046220F"/>
    <w:rsid w:val="004622E7"/>
    <w:rsid w:val="004623E7"/>
    <w:rsid w:val="00462591"/>
    <w:rsid w:val="00462907"/>
    <w:rsid w:val="0046297B"/>
    <w:rsid w:val="00462DD2"/>
    <w:rsid w:val="0046328A"/>
    <w:rsid w:val="004632BB"/>
    <w:rsid w:val="00463997"/>
    <w:rsid w:val="00463BE8"/>
    <w:rsid w:val="00463C3F"/>
    <w:rsid w:val="00463E7B"/>
    <w:rsid w:val="004641AB"/>
    <w:rsid w:val="00464582"/>
    <w:rsid w:val="004645BF"/>
    <w:rsid w:val="00466648"/>
    <w:rsid w:val="004674B9"/>
    <w:rsid w:val="00467922"/>
    <w:rsid w:val="00467A94"/>
    <w:rsid w:val="00470130"/>
    <w:rsid w:val="00470ACD"/>
    <w:rsid w:val="00470BC1"/>
    <w:rsid w:val="004718D8"/>
    <w:rsid w:val="0047198F"/>
    <w:rsid w:val="00471C18"/>
    <w:rsid w:val="0047238B"/>
    <w:rsid w:val="00473C89"/>
    <w:rsid w:val="00473FAA"/>
    <w:rsid w:val="00474025"/>
    <w:rsid w:val="00474063"/>
    <w:rsid w:val="0047417A"/>
    <w:rsid w:val="004742E2"/>
    <w:rsid w:val="00475C7D"/>
    <w:rsid w:val="0047604C"/>
    <w:rsid w:val="00476B5D"/>
    <w:rsid w:val="004771ED"/>
    <w:rsid w:val="004774BA"/>
    <w:rsid w:val="00477A18"/>
    <w:rsid w:val="00480968"/>
    <w:rsid w:val="004809F5"/>
    <w:rsid w:val="00481454"/>
    <w:rsid w:val="00482155"/>
    <w:rsid w:val="00482495"/>
    <w:rsid w:val="004832B4"/>
    <w:rsid w:val="004834C5"/>
    <w:rsid w:val="004837DF"/>
    <w:rsid w:val="00483C67"/>
    <w:rsid w:val="00484421"/>
    <w:rsid w:val="004847FA"/>
    <w:rsid w:val="00484CD3"/>
    <w:rsid w:val="0048547C"/>
    <w:rsid w:val="004856FB"/>
    <w:rsid w:val="00485BCB"/>
    <w:rsid w:val="00485FF7"/>
    <w:rsid w:val="004862D0"/>
    <w:rsid w:val="0048685D"/>
    <w:rsid w:val="00486F1B"/>
    <w:rsid w:val="00486F88"/>
    <w:rsid w:val="004872CE"/>
    <w:rsid w:val="0048742E"/>
    <w:rsid w:val="004874C2"/>
    <w:rsid w:val="004879CD"/>
    <w:rsid w:val="00487D8D"/>
    <w:rsid w:val="0049064B"/>
    <w:rsid w:val="004912F1"/>
    <w:rsid w:val="00491398"/>
    <w:rsid w:val="00491C74"/>
    <w:rsid w:val="00492093"/>
    <w:rsid w:val="00492D59"/>
    <w:rsid w:val="00493005"/>
    <w:rsid w:val="004931AE"/>
    <w:rsid w:val="00494740"/>
    <w:rsid w:val="00494814"/>
    <w:rsid w:val="004953A0"/>
    <w:rsid w:val="004955A6"/>
    <w:rsid w:val="004957DB"/>
    <w:rsid w:val="004958BA"/>
    <w:rsid w:val="00495D96"/>
    <w:rsid w:val="004962C2"/>
    <w:rsid w:val="00496789"/>
    <w:rsid w:val="00496C13"/>
    <w:rsid w:val="00497154"/>
    <w:rsid w:val="004972EC"/>
    <w:rsid w:val="004978C5"/>
    <w:rsid w:val="00497C28"/>
    <w:rsid w:val="004A0513"/>
    <w:rsid w:val="004A0663"/>
    <w:rsid w:val="004A06C0"/>
    <w:rsid w:val="004A0B1E"/>
    <w:rsid w:val="004A0F85"/>
    <w:rsid w:val="004A0FB2"/>
    <w:rsid w:val="004A126D"/>
    <w:rsid w:val="004A1327"/>
    <w:rsid w:val="004A19CB"/>
    <w:rsid w:val="004A1C77"/>
    <w:rsid w:val="004A2278"/>
    <w:rsid w:val="004A2AA7"/>
    <w:rsid w:val="004A2D2B"/>
    <w:rsid w:val="004A2FCC"/>
    <w:rsid w:val="004A4015"/>
    <w:rsid w:val="004A5279"/>
    <w:rsid w:val="004A52C8"/>
    <w:rsid w:val="004A538D"/>
    <w:rsid w:val="004A55E6"/>
    <w:rsid w:val="004A5B76"/>
    <w:rsid w:val="004A5E52"/>
    <w:rsid w:val="004A5EB0"/>
    <w:rsid w:val="004A5ECF"/>
    <w:rsid w:val="004A616C"/>
    <w:rsid w:val="004A617E"/>
    <w:rsid w:val="004A6577"/>
    <w:rsid w:val="004A6AAA"/>
    <w:rsid w:val="004A6BD9"/>
    <w:rsid w:val="004A70C3"/>
    <w:rsid w:val="004A7F9F"/>
    <w:rsid w:val="004B02F6"/>
    <w:rsid w:val="004B06A9"/>
    <w:rsid w:val="004B154D"/>
    <w:rsid w:val="004B1C39"/>
    <w:rsid w:val="004B21CF"/>
    <w:rsid w:val="004B2534"/>
    <w:rsid w:val="004B27D9"/>
    <w:rsid w:val="004B2883"/>
    <w:rsid w:val="004B306A"/>
    <w:rsid w:val="004B311C"/>
    <w:rsid w:val="004B32B2"/>
    <w:rsid w:val="004B332E"/>
    <w:rsid w:val="004B3B61"/>
    <w:rsid w:val="004B3B68"/>
    <w:rsid w:val="004B40FE"/>
    <w:rsid w:val="004B4332"/>
    <w:rsid w:val="004B4990"/>
    <w:rsid w:val="004B4C77"/>
    <w:rsid w:val="004B4E1B"/>
    <w:rsid w:val="004B51F2"/>
    <w:rsid w:val="004B53C5"/>
    <w:rsid w:val="004B5455"/>
    <w:rsid w:val="004B5D7B"/>
    <w:rsid w:val="004B64A7"/>
    <w:rsid w:val="004B7075"/>
    <w:rsid w:val="004B7265"/>
    <w:rsid w:val="004B7600"/>
    <w:rsid w:val="004C0C1E"/>
    <w:rsid w:val="004C0C76"/>
    <w:rsid w:val="004C0C7A"/>
    <w:rsid w:val="004C0E66"/>
    <w:rsid w:val="004C100C"/>
    <w:rsid w:val="004C1E00"/>
    <w:rsid w:val="004C2AE2"/>
    <w:rsid w:val="004C34B9"/>
    <w:rsid w:val="004C3AE3"/>
    <w:rsid w:val="004C3EEF"/>
    <w:rsid w:val="004C40FB"/>
    <w:rsid w:val="004C453A"/>
    <w:rsid w:val="004C5094"/>
    <w:rsid w:val="004C52BB"/>
    <w:rsid w:val="004C564E"/>
    <w:rsid w:val="004C568A"/>
    <w:rsid w:val="004C56DE"/>
    <w:rsid w:val="004C5C34"/>
    <w:rsid w:val="004C60B3"/>
    <w:rsid w:val="004C6638"/>
    <w:rsid w:val="004C67DD"/>
    <w:rsid w:val="004C70D1"/>
    <w:rsid w:val="004C7D10"/>
    <w:rsid w:val="004C7DEA"/>
    <w:rsid w:val="004D060C"/>
    <w:rsid w:val="004D0C97"/>
    <w:rsid w:val="004D0F1F"/>
    <w:rsid w:val="004D0FC8"/>
    <w:rsid w:val="004D11FD"/>
    <w:rsid w:val="004D16AD"/>
    <w:rsid w:val="004D1AE6"/>
    <w:rsid w:val="004D1C55"/>
    <w:rsid w:val="004D2163"/>
    <w:rsid w:val="004D2191"/>
    <w:rsid w:val="004D29EB"/>
    <w:rsid w:val="004D374D"/>
    <w:rsid w:val="004D396A"/>
    <w:rsid w:val="004D3C11"/>
    <w:rsid w:val="004D45F9"/>
    <w:rsid w:val="004D4C06"/>
    <w:rsid w:val="004D4CD9"/>
    <w:rsid w:val="004D52EB"/>
    <w:rsid w:val="004D532E"/>
    <w:rsid w:val="004D56FC"/>
    <w:rsid w:val="004D58F5"/>
    <w:rsid w:val="004D65DB"/>
    <w:rsid w:val="004D6B0D"/>
    <w:rsid w:val="004E0240"/>
    <w:rsid w:val="004E0EED"/>
    <w:rsid w:val="004E191D"/>
    <w:rsid w:val="004E2199"/>
    <w:rsid w:val="004E2366"/>
    <w:rsid w:val="004E2B09"/>
    <w:rsid w:val="004E3189"/>
    <w:rsid w:val="004E31DB"/>
    <w:rsid w:val="004E3E4F"/>
    <w:rsid w:val="004E4A23"/>
    <w:rsid w:val="004E54E3"/>
    <w:rsid w:val="004E5AE6"/>
    <w:rsid w:val="004E5DE1"/>
    <w:rsid w:val="004E5F39"/>
    <w:rsid w:val="004E5F49"/>
    <w:rsid w:val="004E6072"/>
    <w:rsid w:val="004E6B40"/>
    <w:rsid w:val="004E77FD"/>
    <w:rsid w:val="004F0A38"/>
    <w:rsid w:val="004F0B40"/>
    <w:rsid w:val="004F1CB6"/>
    <w:rsid w:val="004F1CE1"/>
    <w:rsid w:val="004F22F5"/>
    <w:rsid w:val="004F245F"/>
    <w:rsid w:val="004F2B97"/>
    <w:rsid w:val="004F2DD8"/>
    <w:rsid w:val="004F2F1A"/>
    <w:rsid w:val="004F31EE"/>
    <w:rsid w:val="004F3A0E"/>
    <w:rsid w:val="004F3C8F"/>
    <w:rsid w:val="004F4296"/>
    <w:rsid w:val="004F48A5"/>
    <w:rsid w:val="004F4D2D"/>
    <w:rsid w:val="004F5477"/>
    <w:rsid w:val="004F6B1B"/>
    <w:rsid w:val="004F73DC"/>
    <w:rsid w:val="004F7965"/>
    <w:rsid w:val="004F7DCA"/>
    <w:rsid w:val="004F7F11"/>
    <w:rsid w:val="004F7F61"/>
    <w:rsid w:val="005005C6"/>
    <w:rsid w:val="00500BC4"/>
    <w:rsid w:val="00500CED"/>
    <w:rsid w:val="005016CB"/>
    <w:rsid w:val="005017F9"/>
    <w:rsid w:val="00501CFA"/>
    <w:rsid w:val="00501FA0"/>
    <w:rsid w:val="0050255B"/>
    <w:rsid w:val="00502BE3"/>
    <w:rsid w:val="00502F8F"/>
    <w:rsid w:val="00503B9F"/>
    <w:rsid w:val="00503D69"/>
    <w:rsid w:val="005043D2"/>
    <w:rsid w:val="00504597"/>
    <w:rsid w:val="0050468E"/>
    <w:rsid w:val="00504E42"/>
    <w:rsid w:val="00505C91"/>
    <w:rsid w:val="00505DC4"/>
    <w:rsid w:val="00506950"/>
    <w:rsid w:val="00506AB4"/>
    <w:rsid w:val="00506B83"/>
    <w:rsid w:val="0050794C"/>
    <w:rsid w:val="00507CCA"/>
    <w:rsid w:val="005111ED"/>
    <w:rsid w:val="005116C7"/>
    <w:rsid w:val="00511BEE"/>
    <w:rsid w:val="00511D51"/>
    <w:rsid w:val="005120BF"/>
    <w:rsid w:val="0051279E"/>
    <w:rsid w:val="00512BF2"/>
    <w:rsid w:val="00512ED1"/>
    <w:rsid w:val="005134F9"/>
    <w:rsid w:val="00513926"/>
    <w:rsid w:val="005139A3"/>
    <w:rsid w:val="00513C2F"/>
    <w:rsid w:val="00513FC6"/>
    <w:rsid w:val="005140A0"/>
    <w:rsid w:val="005146D1"/>
    <w:rsid w:val="005148E9"/>
    <w:rsid w:val="00514D18"/>
    <w:rsid w:val="0051535B"/>
    <w:rsid w:val="005158D0"/>
    <w:rsid w:val="00515A0D"/>
    <w:rsid w:val="00515F9C"/>
    <w:rsid w:val="00516172"/>
    <w:rsid w:val="00516462"/>
    <w:rsid w:val="00516835"/>
    <w:rsid w:val="00516E34"/>
    <w:rsid w:val="005174F0"/>
    <w:rsid w:val="005177CA"/>
    <w:rsid w:val="00517D0D"/>
    <w:rsid w:val="00517DF7"/>
    <w:rsid w:val="00520482"/>
    <w:rsid w:val="005205AD"/>
    <w:rsid w:val="005206A8"/>
    <w:rsid w:val="005208CA"/>
    <w:rsid w:val="00520934"/>
    <w:rsid w:val="00520981"/>
    <w:rsid w:val="005209A3"/>
    <w:rsid w:val="00521006"/>
    <w:rsid w:val="005219A7"/>
    <w:rsid w:val="005219D9"/>
    <w:rsid w:val="00521A36"/>
    <w:rsid w:val="00521CB3"/>
    <w:rsid w:val="005220CC"/>
    <w:rsid w:val="0052232B"/>
    <w:rsid w:val="005225D8"/>
    <w:rsid w:val="005228C1"/>
    <w:rsid w:val="00522BA4"/>
    <w:rsid w:val="00523041"/>
    <w:rsid w:val="005230ED"/>
    <w:rsid w:val="00523156"/>
    <w:rsid w:val="00523DC9"/>
    <w:rsid w:val="00523E7F"/>
    <w:rsid w:val="00524994"/>
    <w:rsid w:val="00524AAB"/>
    <w:rsid w:val="00524F01"/>
    <w:rsid w:val="0052548B"/>
    <w:rsid w:val="00525620"/>
    <w:rsid w:val="00525622"/>
    <w:rsid w:val="005256C4"/>
    <w:rsid w:val="005258CE"/>
    <w:rsid w:val="00525AAB"/>
    <w:rsid w:val="00525C28"/>
    <w:rsid w:val="00525CEF"/>
    <w:rsid w:val="005263DA"/>
    <w:rsid w:val="00526664"/>
    <w:rsid w:val="005266A2"/>
    <w:rsid w:val="00526993"/>
    <w:rsid w:val="00526BC3"/>
    <w:rsid w:val="005300FA"/>
    <w:rsid w:val="005310D3"/>
    <w:rsid w:val="00531301"/>
    <w:rsid w:val="00531CF0"/>
    <w:rsid w:val="005326D6"/>
    <w:rsid w:val="005329B2"/>
    <w:rsid w:val="00532F84"/>
    <w:rsid w:val="0053372A"/>
    <w:rsid w:val="0053472F"/>
    <w:rsid w:val="00534DA3"/>
    <w:rsid w:val="0053531A"/>
    <w:rsid w:val="0053541E"/>
    <w:rsid w:val="0053558A"/>
    <w:rsid w:val="00535C17"/>
    <w:rsid w:val="005369D2"/>
    <w:rsid w:val="0053734A"/>
    <w:rsid w:val="005378A7"/>
    <w:rsid w:val="00537EE7"/>
    <w:rsid w:val="0054003C"/>
    <w:rsid w:val="00540B49"/>
    <w:rsid w:val="00541007"/>
    <w:rsid w:val="0054134C"/>
    <w:rsid w:val="00541736"/>
    <w:rsid w:val="0054238E"/>
    <w:rsid w:val="00542591"/>
    <w:rsid w:val="00542762"/>
    <w:rsid w:val="00542FD1"/>
    <w:rsid w:val="00544050"/>
    <w:rsid w:val="00544054"/>
    <w:rsid w:val="005442EA"/>
    <w:rsid w:val="00544403"/>
    <w:rsid w:val="00544640"/>
    <w:rsid w:val="00544A1B"/>
    <w:rsid w:val="00544D0C"/>
    <w:rsid w:val="00545037"/>
    <w:rsid w:val="005452DC"/>
    <w:rsid w:val="005457B0"/>
    <w:rsid w:val="0054608A"/>
    <w:rsid w:val="0054634C"/>
    <w:rsid w:val="00546EFE"/>
    <w:rsid w:val="005478CE"/>
    <w:rsid w:val="00547980"/>
    <w:rsid w:val="00547FD1"/>
    <w:rsid w:val="00550156"/>
    <w:rsid w:val="0055023E"/>
    <w:rsid w:val="00550539"/>
    <w:rsid w:val="005506E9"/>
    <w:rsid w:val="00550718"/>
    <w:rsid w:val="0055094A"/>
    <w:rsid w:val="005509F9"/>
    <w:rsid w:val="0055107C"/>
    <w:rsid w:val="00551F08"/>
    <w:rsid w:val="00552433"/>
    <w:rsid w:val="00552B9C"/>
    <w:rsid w:val="00553C04"/>
    <w:rsid w:val="00553E84"/>
    <w:rsid w:val="00554599"/>
    <w:rsid w:val="00554776"/>
    <w:rsid w:val="005547FC"/>
    <w:rsid w:val="0055480E"/>
    <w:rsid w:val="00554CD8"/>
    <w:rsid w:val="005550EE"/>
    <w:rsid w:val="00555140"/>
    <w:rsid w:val="00555D43"/>
    <w:rsid w:val="00557110"/>
    <w:rsid w:val="00557ADB"/>
    <w:rsid w:val="00557C92"/>
    <w:rsid w:val="005600EA"/>
    <w:rsid w:val="00560101"/>
    <w:rsid w:val="0056048A"/>
    <w:rsid w:val="00560507"/>
    <w:rsid w:val="00560B7E"/>
    <w:rsid w:val="00560E22"/>
    <w:rsid w:val="00560E7C"/>
    <w:rsid w:val="00560F82"/>
    <w:rsid w:val="005613AC"/>
    <w:rsid w:val="005615A3"/>
    <w:rsid w:val="00561755"/>
    <w:rsid w:val="005617B4"/>
    <w:rsid w:val="0056183B"/>
    <w:rsid w:val="0056197A"/>
    <w:rsid w:val="00561AB2"/>
    <w:rsid w:val="00562232"/>
    <w:rsid w:val="00562B3A"/>
    <w:rsid w:val="00562B7E"/>
    <w:rsid w:val="00562BE6"/>
    <w:rsid w:val="005631BF"/>
    <w:rsid w:val="005631F5"/>
    <w:rsid w:val="00563936"/>
    <w:rsid w:val="00563BBF"/>
    <w:rsid w:val="00564804"/>
    <w:rsid w:val="00564D50"/>
    <w:rsid w:val="005658BB"/>
    <w:rsid w:val="00565907"/>
    <w:rsid w:val="00565949"/>
    <w:rsid w:val="00565B26"/>
    <w:rsid w:val="00565C17"/>
    <w:rsid w:val="00565D74"/>
    <w:rsid w:val="00565F5B"/>
    <w:rsid w:val="0056613C"/>
    <w:rsid w:val="00566363"/>
    <w:rsid w:val="00566733"/>
    <w:rsid w:val="00566768"/>
    <w:rsid w:val="00567464"/>
    <w:rsid w:val="00567AA8"/>
    <w:rsid w:val="00567B12"/>
    <w:rsid w:val="00567C9F"/>
    <w:rsid w:val="00570BC5"/>
    <w:rsid w:val="00571CCB"/>
    <w:rsid w:val="00572E07"/>
    <w:rsid w:val="005730F6"/>
    <w:rsid w:val="00573953"/>
    <w:rsid w:val="00574171"/>
    <w:rsid w:val="00574204"/>
    <w:rsid w:val="00574586"/>
    <w:rsid w:val="00574A86"/>
    <w:rsid w:val="00574E82"/>
    <w:rsid w:val="00574EC6"/>
    <w:rsid w:val="00574F53"/>
    <w:rsid w:val="005754B7"/>
    <w:rsid w:val="00575B3D"/>
    <w:rsid w:val="00575DAB"/>
    <w:rsid w:val="00576265"/>
    <w:rsid w:val="00576273"/>
    <w:rsid w:val="005769DF"/>
    <w:rsid w:val="005771CA"/>
    <w:rsid w:val="00577890"/>
    <w:rsid w:val="00577D7F"/>
    <w:rsid w:val="00577FF7"/>
    <w:rsid w:val="005804A6"/>
    <w:rsid w:val="00580847"/>
    <w:rsid w:val="00580927"/>
    <w:rsid w:val="00580941"/>
    <w:rsid w:val="00580B8E"/>
    <w:rsid w:val="00580DC1"/>
    <w:rsid w:val="00581E96"/>
    <w:rsid w:val="00582233"/>
    <w:rsid w:val="005826B0"/>
    <w:rsid w:val="0058312F"/>
    <w:rsid w:val="0058348D"/>
    <w:rsid w:val="0058348F"/>
    <w:rsid w:val="005838B7"/>
    <w:rsid w:val="00584589"/>
    <w:rsid w:val="00584AED"/>
    <w:rsid w:val="00584CFD"/>
    <w:rsid w:val="00584DF9"/>
    <w:rsid w:val="00584EEE"/>
    <w:rsid w:val="00585043"/>
    <w:rsid w:val="005854B9"/>
    <w:rsid w:val="005854E1"/>
    <w:rsid w:val="00585D8E"/>
    <w:rsid w:val="005877FC"/>
    <w:rsid w:val="00587CD8"/>
    <w:rsid w:val="005903A4"/>
    <w:rsid w:val="005905BD"/>
    <w:rsid w:val="005909FD"/>
    <w:rsid w:val="0059143C"/>
    <w:rsid w:val="00591AC2"/>
    <w:rsid w:val="00592670"/>
    <w:rsid w:val="00593608"/>
    <w:rsid w:val="00593AD1"/>
    <w:rsid w:val="00594150"/>
    <w:rsid w:val="0059435F"/>
    <w:rsid w:val="005953CA"/>
    <w:rsid w:val="005957A9"/>
    <w:rsid w:val="00595FC4"/>
    <w:rsid w:val="005960BB"/>
    <w:rsid w:val="0059616D"/>
    <w:rsid w:val="0059627F"/>
    <w:rsid w:val="00596381"/>
    <w:rsid w:val="00596891"/>
    <w:rsid w:val="00596AA9"/>
    <w:rsid w:val="00596BF2"/>
    <w:rsid w:val="00596CEC"/>
    <w:rsid w:val="00597FC7"/>
    <w:rsid w:val="005A0BB6"/>
    <w:rsid w:val="005A0F97"/>
    <w:rsid w:val="005A13C9"/>
    <w:rsid w:val="005A1A74"/>
    <w:rsid w:val="005A20BC"/>
    <w:rsid w:val="005A23AF"/>
    <w:rsid w:val="005A24D2"/>
    <w:rsid w:val="005A305E"/>
    <w:rsid w:val="005A32B2"/>
    <w:rsid w:val="005A3F70"/>
    <w:rsid w:val="005A42D0"/>
    <w:rsid w:val="005A48C4"/>
    <w:rsid w:val="005A4960"/>
    <w:rsid w:val="005A4987"/>
    <w:rsid w:val="005A4A41"/>
    <w:rsid w:val="005A5280"/>
    <w:rsid w:val="005A5CF5"/>
    <w:rsid w:val="005A5DD0"/>
    <w:rsid w:val="005A60C0"/>
    <w:rsid w:val="005A6657"/>
    <w:rsid w:val="005A6C98"/>
    <w:rsid w:val="005A6EC5"/>
    <w:rsid w:val="005A6FBB"/>
    <w:rsid w:val="005A7537"/>
    <w:rsid w:val="005A7BBA"/>
    <w:rsid w:val="005B0453"/>
    <w:rsid w:val="005B063B"/>
    <w:rsid w:val="005B0BFA"/>
    <w:rsid w:val="005B13AD"/>
    <w:rsid w:val="005B1669"/>
    <w:rsid w:val="005B2121"/>
    <w:rsid w:val="005B2151"/>
    <w:rsid w:val="005B2416"/>
    <w:rsid w:val="005B2451"/>
    <w:rsid w:val="005B29E7"/>
    <w:rsid w:val="005B2BB4"/>
    <w:rsid w:val="005B31CA"/>
    <w:rsid w:val="005B49A8"/>
    <w:rsid w:val="005B4DEC"/>
    <w:rsid w:val="005B4F52"/>
    <w:rsid w:val="005B5206"/>
    <w:rsid w:val="005B526A"/>
    <w:rsid w:val="005B5776"/>
    <w:rsid w:val="005B5A78"/>
    <w:rsid w:val="005B6434"/>
    <w:rsid w:val="005B65EC"/>
    <w:rsid w:val="005B68E7"/>
    <w:rsid w:val="005B6AC7"/>
    <w:rsid w:val="005B75F5"/>
    <w:rsid w:val="005B7700"/>
    <w:rsid w:val="005B7A45"/>
    <w:rsid w:val="005B7FC0"/>
    <w:rsid w:val="005C012D"/>
    <w:rsid w:val="005C0677"/>
    <w:rsid w:val="005C09A4"/>
    <w:rsid w:val="005C0A12"/>
    <w:rsid w:val="005C0C16"/>
    <w:rsid w:val="005C0D93"/>
    <w:rsid w:val="005C154A"/>
    <w:rsid w:val="005C15DE"/>
    <w:rsid w:val="005C169B"/>
    <w:rsid w:val="005C19A1"/>
    <w:rsid w:val="005C19AF"/>
    <w:rsid w:val="005C19C8"/>
    <w:rsid w:val="005C1EC8"/>
    <w:rsid w:val="005C20A4"/>
    <w:rsid w:val="005C3F4E"/>
    <w:rsid w:val="005C4124"/>
    <w:rsid w:val="005C41A1"/>
    <w:rsid w:val="005C46D1"/>
    <w:rsid w:val="005C49B9"/>
    <w:rsid w:val="005C500A"/>
    <w:rsid w:val="005C5A3E"/>
    <w:rsid w:val="005C63A8"/>
    <w:rsid w:val="005C6EC3"/>
    <w:rsid w:val="005C7389"/>
    <w:rsid w:val="005C7826"/>
    <w:rsid w:val="005C7C87"/>
    <w:rsid w:val="005C7CFF"/>
    <w:rsid w:val="005C7E59"/>
    <w:rsid w:val="005D047E"/>
    <w:rsid w:val="005D0539"/>
    <w:rsid w:val="005D08D8"/>
    <w:rsid w:val="005D0D07"/>
    <w:rsid w:val="005D11D0"/>
    <w:rsid w:val="005D156F"/>
    <w:rsid w:val="005D16F9"/>
    <w:rsid w:val="005D2034"/>
    <w:rsid w:val="005D3460"/>
    <w:rsid w:val="005D50D4"/>
    <w:rsid w:val="005D51AB"/>
    <w:rsid w:val="005D562F"/>
    <w:rsid w:val="005D5B41"/>
    <w:rsid w:val="005D5FCB"/>
    <w:rsid w:val="005D62AB"/>
    <w:rsid w:val="005D71A0"/>
    <w:rsid w:val="005D71B7"/>
    <w:rsid w:val="005D7DB4"/>
    <w:rsid w:val="005E060E"/>
    <w:rsid w:val="005E0837"/>
    <w:rsid w:val="005E220D"/>
    <w:rsid w:val="005E2D85"/>
    <w:rsid w:val="005E2D8C"/>
    <w:rsid w:val="005E30C7"/>
    <w:rsid w:val="005E32FA"/>
    <w:rsid w:val="005E33FB"/>
    <w:rsid w:val="005E3536"/>
    <w:rsid w:val="005E3D02"/>
    <w:rsid w:val="005E3FE1"/>
    <w:rsid w:val="005E4018"/>
    <w:rsid w:val="005E460D"/>
    <w:rsid w:val="005E4F8B"/>
    <w:rsid w:val="005E55B8"/>
    <w:rsid w:val="005E5AB3"/>
    <w:rsid w:val="005E6128"/>
    <w:rsid w:val="005E6558"/>
    <w:rsid w:val="005E6F37"/>
    <w:rsid w:val="005E73CA"/>
    <w:rsid w:val="005E78E2"/>
    <w:rsid w:val="005E7ABE"/>
    <w:rsid w:val="005F024A"/>
    <w:rsid w:val="005F086B"/>
    <w:rsid w:val="005F0914"/>
    <w:rsid w:val="005F0AEC"/>
    <w:rsid w:val="005F0BF5"/>
    <w:rsid w:val="005F147F"/>
    <w:rsid w:val="005F194A"/>
    <w:rsid w:val="005F1AFA"/>
    <w:rsid w:val="005F1D2A"/>
    <w:rsid w:val="005F1E36"/>
    <w:rsid w:val="005F266D"/>
    <w:rsid w:val="005F3438"/>
    <w:rsid w:val="005F373C"/>
    <w:rsid w:val="005F3E51"/>
    <w:rsid w:val="005F41FA"/>
    <w:rsid w:val="005F587D"/>
    <w:rsid w:val="005F5913"/>
    <w:rsid w:val="005F738C"/>
    <w:rsid w:val="005F7557"/>
    <w:rsid w:val="005F78E9"/>
    <w:rsid w:val="005F7AB0"/>
    <w:rsid w:val="005F7BBD"/>
    <w:rsid w:val="006001D0"/>
    <w:rsid w:val="006004C9"/>
    <w:rsid w:val="0060099E"/>
    <w:rsid w:val="00600D60"/>
    <w:rsid w:val="00600D7C"/>
    <w:rsid w:val="0060183F"/>
    <w:rsid w:val="006020BC"/>
    <w:rsid w:val="006023D3"/>
    <w:rsid w:val="0060290C"/>
    <w:rsid w:val="0060314A"/>
    <w:rsid w:val="006037EA"/>
    <w:rsid w:val="00603A23"/>
    <w:rsid w:val="00603D40"/>
    <w:rsid w:val="00604538"/>
    <w:rsid w:val="00604731"/>
    <w:rsid w:val="006047F2"/>
    <w:rsid w:val="00604B43"/>
    <w:rsid w:val="00605270"/>
    <w:rsid w:val="00605AAE"/>
    <w:rsid w:val="00605B3E"/>
    <w:rsid w:val="00605FA3"/>
    <w:rsid w:val="0060691F"/>
    <w:rsid w:val="00606CAA"/>
    <w:rsid w:val="006076C4"/>
    <w:rsid w:val="006079F4"/>
    <w:rsid w:val="00610034"/>
    <w:rsid w:val="0061004C"/>
    <w:rsid w:val="0061069F"/>
    <w:rsid w:val="006107AD"/>
    <w:rsid w:val="006111B8"/>
    <w:rsid w:val="0061150B"/>
    <w:rsid w:val="00611A09"/>
    <w:rsid w:val="00611E87"/>
    <w:rsid w:val="0061258F"/>
    <w:rsid w:val="00612849"/>
    <w:rsid w:val="00612FD7"/>
    <w:rsid w:val="00612FFF"/>
    <w:rsid w:val="00613249"/>
    <w:rsid w:val="006135CE"/>
    <w:rsid w:val="006136B9"/>
    <w:rsid w:val="006149F7"/>
    <w:rsid w:val="00614EAD"/>
    <w:rsid w:val="00615117"/>
    <w:rsid w:val="0061536D"/>
    <w:rsid w:val="00615789"/>
    <w:rsid w:val="00615EF8"/>
    <w:rsid w:val="00615F1D"/>
    <w:rsid w:val="00616424"/>
    <w:rsid w:val="00616AFB"/>
    <w:rsid w:val="00616C56"/>
    <w:rsid w:val="006171B6"/>
    <w:rsid w:val="00617500"/>
    <w:rsid w:val="006176F5"/>
    <w:rsid w:val="006179A5"/>
    <w:rsid w:val="00617B46"/>
    <w:rsid w:val="00617C72"/>
    <w:rsid w:val="00620EC0"/>
    <w:rsid w:val="00621419"/>
    <w:rsid w:val="00621752"/>
    <w:rsid w:val="00621B4F"/>
    <w:rsid w:val="006220AC"/>
    <w:rsid w:val="0062281F"/>
    <w:rsid w:val="00623070"/>
    <w:rsid w:val="00623F91"/>
    <w:rsid w:val="0062454E"/>
    <w:rsid w:val="00624D11"/>
    <w:rsid w:val="0062527F"/>
    <w:rsid w:val="0062578A"/>
    <w:rsid w:val="006260F7"/>
    <w:rsid w:val="00626183"/>
    <w:rsid w:val="006267C0"/>
    <w:rsid w:val="00627278"/>
    <w:rsid w:val="0062789E"/>
    <w:rsid w:val="00627CBF"/>
    <w:rsid w:val="00630053"/>
    <w:rsid w:val="00630E09"/>
    <w:rsid w:val="00630F22"/>
    <w:rsid w:val="0063151E"/>
    <w:rsid w:val="00631FED"/>
    <w:rsid w:val="006325AB"/>
    <w:rsid w:val="006327E3"/>
    <w:rsid w:val="006329C2"/>
    <w:rsid w:val="00632BD5"/>
    <w:rsid w:val="006336C5"/>
    <w:rsid w:val="00633AF4"/>
    <w:rsid w:val="00633D5D"/>
    <w:rsid w:val="006342AB"/>
    <w:rsid w:val="00634720"/>
    <w:rsid w:val="00634BB1"/>
    <w:rsid w:val="00634F01"/>
    <w:rsid w:val="00634F5B"/>
    <w:rsid w:val="00634FE8"/>
    <w:rsid w:val="006355F1"/>
    <w:rsid w:val="006356EC"/>
    <w:rsid w:val="00635888"/>
    <w:rsid w:val="006360CE"/>
    <w:rsid w:val="0063613B"/>
    <w:rsid w:val="00636802"/>
    <w:rsid w:val="00636C90"/>
    <w:rsid w:val="00636D41"/>
    <w:rsid w:val="00636DDE"/>
    <w:rsid w:val="006372A2"/>
    <w:rsid w:val="00637AEB"/>
    <w:rsid w:val="006401C8"/>
    <w:rsid w:val="00640803"/>
    <w:rsid w:val="00640A10"/>
    <w:rsid w:val="006418CA"/>
    <w:rsid w:val="00641F63"/>
    <w:rsid w:val="00642623"/>
    <w:rsid w:val="00642797"/>
    <w:rsid w:val="00642D0D"/>
    <w:rsid w:val="0064317C"/>
    <w:rsid w:val="00643908"/>
    <w:rsid w:val="00643961"/>
    <w:rsid w:val="00644317"/>
    <w:rsid w:val="00644510"/>
    <w:rsid w:val="006445FE"/>
    <w:rsid w:val="00645070"/>
    <w:rsid w:val="00647261"/>
    <w:rsid w:val="0064737F"/>
    <w:rsid w:val="00647AC1"/>
    <w:rsid w:val="00647EB3"/>
    <w:rsid w:val="00650790"/>
    <w:rsid w:val="006508CE"/>
    <w:rsid w:val="00651216"/>
    <w:rsid w:val="0065158D"/>
    <w:rsid w:val="00651996"/>
    <w:rsid w:val="00651FBB"/>
    <w:rsid w:val="006529AF"/>
    <w:rsid w:val="0065343C"/>
    <w:rsid w:val="00653B6A"/>
    <w:rsid w:val="00654530"/>
    <w:rsid w:val="00654CA3"/>
    <w:rsid w:val="0065501E"/>
    <w:rsid w:val="006555C7"/>
    <w:rsid w:val="00655622"/>
    <w:rsid w:val="006556AF"/>
    <w:rsid w:val="006559F2"/>
    <w:rsid w:val="00655D0B"/>
    <w:rsid w:val="00656A47"/>
    <w:rsid w:val="00657214"/>
    <w:rsid w:val="0065737D"/>
    <w:rsid w:val="006603B6"/>
    <w:rsid w:val="00660626"/>
    <w:rsid w:val="00660C83"/>
    <w:rsid w:val="00661BA5"/>
    <w:rsid w:val="00661C02"/>
    <w:rsid w:val="00662477"/>
    <w:rsid w:val="00662554"/>
    <w:rsid w:val="00662811"/>
    <w:rsid w:val="00662C90"/>
    <w:rsid w:val="00663A13"/>
    <w:rsid w:val="00663BB3"/>
    <w:rsid w:val="0066400A"/>
    <w:rsid w:val="0066529E"/>
    <w:rsid w:val="006653E1"/>
    <w:rsid w:val="006653FD"/>
    <w:rsid w:val="006655BD"/>
    <w:rsid w:val="006666E3"/>
    <w:rsid w:val="006671CF"/>
    <w:rsid w:val="00667590"/>
    <w:rsid w:val="006676F5"/>
    <w:rsid w:val="00667CAE"/>
    <w:rsid w:val="006705B1"/>
    <w:rsid w:val="00671016"/>
    <w:rsid w:val="0067147C"/>
    <w:rsid w:val="00671797"/>
    <w:rsid w:val="006721DE"/>
    <w:rsid w:val="00672723"/>
    <w:rsid w:val="00672937"/>
    <w:rsid w:val="006729A8"/>
    <w:rsid w:val="00672DB6"/>
    <w:rsid w:val="00672FA6"/>
    <w:rsid w:val="00673B7D"/>
    <w:rsid w:val="00674460"/>
    <w:rsid w:val="0067473B"/>
    <w:rsid w:val="00675254"/>
    <w:rsid w:val="00675B95"/>
    <w:rsid w:val="00675DD3"/>
    <w:rsid w:val="00675E2D"/>
    <w:rsid w:val="006760D8"/>
    <w:rsid w:val="00676154"/>
    <w:rsid w:val="00676B31"/>
    <w:rsid w:val="00676DBA"/>
    <w:rsid w:val="00677CAB"/>
    <w:rsid w:val="00680036"/>
    <w:rsid w:val="0068034B"/>
    <w:rsid w:val="006803F1"/>
    <w:rsid w:val="006816CC"/>
    <w:rsid w:val="006818BD"/>
    <w:rsid w:val="00681D93"/>
    <w:rsid w:val="0068285C"/>
    <w:rsid w:val="00682F04"/>
    <w:rsid w:val="00683847"/>
    <w:rsid w:val="00683A8F"/>
    <w:rsid w:val="0068462B"/>
    <w:rsid w:val="0068561A"/>
    <w:rsid w:val="006856CB"/>
    <w:rsid w:val="00685C62"/>
    <w:rsid w:val="00685CD7"/>
    <w:rsid w:val="00686D82"/>
    <w:rsid w:val="0068700D"/>
    <w:rsid w:val="006874AF"/>
    <w:rsid w:val="00687F2D"/>
    <w:rsid w:val="0069009C"/>
    <w:rsid w:val="006906BC"/>
    <w:rsid w:val="00690E77"/>
    <w:rsid w:val="00691171"/>
    <w:rsid w:val="0069151B"/>
    <w:rsid w:val="00691BB6"/>
    <w:rsid w:val="00691ED3"/>
    <w:rsid w:val="00692423"/>
    <w:rsid w:val="0069292F"/>
    <w:rsid w:val="006929CB"/>
    <w:rsid w:val="00692B53"/>
    <w:rsid w:val="00692D99"/>
    <w:rsid w:val="00693478"/>
    <w:rsid w:val="0069348E"/>
    <w:rsid w:val="00693953"/>
    <w:rsid w:val="0069426B"/>
    <w:rsid w:val="006944FC"/>
    <w:rsid w:val="00694787"/>
    <w:rsid w:val="00695368"/>
    <w:rsid w:val="00695774"/>
    <w:rsid w:val="0069674E"/>
    <w:rsid w:val="0069681D"/>
    <w:rsid w:val="00696A5D"/>
    <w:rsid w:val="00696D94"/>
    <w:rsid w:val="0069739F"/>
    <w:rsid w:val="0069774B"/>
    <w:rsid w:val="006A00CD"/>
    <w:rsid w:val="006A07B6"/>
    <w:rsid w:val="006A0A45"/>
    <w:rsid w:val="006A0AB3"/>
    <w:rsid w:val="006A0DE0"/>
    <w:rsid w:val="006A0E30"/>
    <w:rsid w:val="006A0E75"/>
    <w:rsid w:val="006A1301"/>
    <w:rsid w:val="006A19B5"/>
    <w:rsid w:val="006A1E93"/>
    <w:rsid w:val="006A2A07"/>
    <w:rsid w:val="006A2EC2"/>
    <w:rsid w:val="006A372B"/>
    <w:rsid w:val="006A3BDD"/>
    <w:rsid w:val="006A416D"/>
    <w:rsid w:val="006A4187"/>
    <w:rsid w:val="006A4CEC"/>
    <w:rsid w:val="006A5069"/>
    <w:rsid w:val="006A5169"/>
    <w:rsid w:val="006A5261"/>
    <w:rsid w:val="006A5D1C"/>
    <w:rsid w:val="006A6368"/>
    <w:rsid w:val="006A7303"/>
    <w:rsid w:val="006B00DE"/>
    <w:rsid w:val="006B027E"/>
    <w:rsid w:val="006B03CD"/>
    <w:rsid w:val="006B0C75"/>
    <w:rsid w:val="006B0CB3"/>
    <w:rsid w:val="006B0D39"/>
    <w:rsid w:val="006B0D90"/>
    <w:rsid w:val="006B10B7"/>
    <w:rsid w:val="006B138F"/>
    <w:rsid w:val="006B2553"/>
    <w:rsid w:val="006B2ACB"/>
    <w:rsid w:val="006B2EF6"/>
    <w:rsid w:val="006B30C3"/>
    <w:rsid w:val="006B3356"/>
    <w:rsid w:val="006B33FC"/>
    <w:rsid w:val="006B34F4"/>
    <w:rsid w:val="006B3516"/>
    <w:rsid w:val="006B378E"/>
    <w:rsid w:val="006B41D7"/>
    <w:rsid w:val="006B45AC"/>
    <w:rsid w:val="006B4641"/>
    <w:rsid w:val="006B4763"/>
    <w:rsid w:val="006B4CB9"/>
    <w:rsid w:val="006B5256"/>
    <w:rsid w:val="006B5322"/>
    <w:rsid w:val="006B53A3"/>
    <w:rsid w:val="006B565E"/>
    <w:rsid w:val="006B61D4"/>
    <w:rsid w:val="006B6529"/>
    <w:rsid w:val="006B66CB"/>
    <w:rsid w:val="006B6AEA"/>
    <w:rsid w:val="006B722C"/>
    <w:rsid w:val="006B7752"/>
    <w:rsid w:val="006B78F7"/>
    <w:rsid w:val="006B7BC2"/>
    <w:rsid w:val="006B7E6B"/>
    <w:rsid w:val="006C15FE"/>
    <w:rsid w:val="006C18D8"/>
    <w:rsid w:val="006C1ADC"/>
    <w:rsid w:val="006C1D0F"/>
    <w:rsid w:val="006C21BC"/>
    <w:rsid w:val="006C2C66"/>
    <w:rsid w:val="006C311C"/>
    <w:rsid w:val="006C3141"/>
    <w:rsid w:val="006C3E98"/>
    <w:rsid w:val="006C417E"/>
    <w:rsid w:val="006C4475"/>
    <w:rsid w:val="006C4647"/>
    <w:rsid w:val="006C48C8"/>
    <w:rsid w:val="006C4A0F"/>
    <w:rsid w:val="006C5AAB"/>
    <w:rsid w:val="006C6DC1"/>
    <w:rsid w:val="006C737B"/>
    <w:rsid w:val="006C747B"/>
    <w:rsid w:val="006C7F08"/>
    <w:rsid w:val="006D004B"/>
    <w:rsid w:val="006D01B8"/>
    <w:rsid w:val="006D098F"/>
    <w:rsid w:val="006D09AB"/>
    <w:rsid w:val="006D0BD5"/>
    <w:rsid w:val="006D1785"/>
    <w:rsid w:val="006D19B7"/>
    <w:rsid w:val="006D1D92"/>
    <w:rsid w:val="006D2193"/>
    <w:rsid w:val="006D24DE"/>
    <w:rsid w:val="006D25BC"/>
    <w:rsid w:val="006D32CA"/>
    <w:rsid w:val="006D35BA"/>
    <w:rsid w:val="006D3876"/>
    <w:rsid w:val="006D3A5F"/>
    <w:rsid w:val="006D3C66"/>
    <w:rsid w:val="006D4B27"/>
    <w:rsid w:val="006D4E94"/>
    <w:rsid w:val="006D4FFA"/>
    <w:rsid w:val="006D5883"/>
    <w:rsid w:val="006D5ABD"/>
    <w:rsid w:val="006D5CC0"/>
    <w:rsid w:val="006D69B3"/>
    <w:rsid w:val="006D6A68"/>
    <w:rsid w:val="006D6B0C"/>
    <w:rsid w:val="006D6C8C"/>
    <w:rsid w:val="006D70B3"/>
    <w:rsid w:val="006D7B51"/>
    <w:rsid w:val="006E02DB"/>
    <w:rsid w:val="006E04DD"/>
    <w:rsid w:val="006E06C5"/>
    <w:rsid w:val="006E0ED6"/>
    <w:rsid w:val="006E3D78"/>
    <w:rsid w:val="006E3DF4"/>
    <w:rsid w:val="006E3F5E"/>
    <w:rsid w:val="006E4D7A"/>
    <w:rsid w:val="006E5E02"/>
    <w:rsid w:val="006E5E45"/>
    <w:rsid w:val="006E64CC"/>
    <w:rsid w:val="006E72CC"/>
    <w:rsid w:val="006E7651"/>
    <w:rsid w:val="006E7729"/>
    <w:rsid w:val="006E786E"/>
    <w:rsid w:val="006E7AE7"/>
    <w:rsid w:val="006F041E"/>
    <w:rsid w:val="006F05C8"/>
    <w:rsid w:val="006F07BA"/>
    <w:rsid w:val="006F11AB"/>
    <w:rsid w:val="006F1253"/>
    <w:rsid w:val="006F1537"/>
    <w:rsid w:val="006F17E6"/>
    <w:rsid w:val="006F302D"/>
    <w:rsid w:val="006F3788"/>
    <w:rsid w:val="006F3EA2"/>
    <w:rsid w:val="006F4048"/>
    <w:rsid w:val="006F414F"/>
    <w:rsid w:val="006F508D"/>
    <w:rsid w:val="006F5526"/>
    <w:rsid w:val="006F57F3"/>
    <w:rsid w:val="006F59F1"/>
    <w:rsid w:val="006F5C01"/>
    <w:rsid w:val="006F6AC2"/>
    <w:rsid w:val="006F6C1F"/>
    <w:rsid w:val="006F71F9"/>
    <w:rsid w:val="006F7F36"/>
    <w:rsid w:val="006F7FE4"/>
    <w:rsid w:val="0070007C"/>
    <w:rsid w:val="0070052E"/>
    <w:rsid w:val="00700DB5"/>
    <w:rsid w:val="00700F3F"/>
    <w:rsid w:val="00701EEE"/>
    <w:rsid w:val="00701F8D"/>
    <w:rsid w:val="007021B9"/>
    <w:rsid w:val="007025CA"/>
    <w:rsid w:val="00702988"/>
    <w:rsid w:val="00702FF5"/>
    <w:rsid w:val="00703BE1"/>
    <w:rsid w:val="00703E5A"/>
    <w:rsid w:val="007043A3"/>
    <w:rsid w:val="007045A5"/>
    <w:rsid w:val="00704D2C"/>
    <w:rsid w:val="00705480"/>
    <w:rsid w:val="00705787"/>
    <w:rsid w:val="00705BE3"/>
    <w:rsid w:val="0070610B"/>
    <w:rsid w:val="007067F6"/>
    <w:rsid w:val="00706B1A"/>
    <w:rsid w:val="0070740F"/>
    <w:rsid w:val="00707FE4"/>
    <w:rsid w:val="00710066"/>
    <w:rsid w:val="0071036D"/>
    <w:rsid w:val="007109B7"/>
    <w:rsid w:val="00710CEC"/>
    <w:rsid w:val="00710FEA"/>
    <w:rsid w:val="00711760"/>
    <w:rsid w:val="00711AC7"/>
    <w:rsid w:val="00712059"/>
    <w:rsid w:val="0071240F"/>
    <w:rsid w:val="007129CB"/>
    <w:rsid w:val="007131BC"/>
    <w:rsid w:val="00713705"/>
    <w:rsid w:val="00713AE2"/>
    <w:rsid w:val="00713DA3"/>
    <w:rsid w:val="00714280"/>
    <w:rsid w:val="007143EB"/>
    <w:rsid w:val="00714E31"/>
    <w:rsid w:val="00715A6E"/>
    <w:rsid w:val="0071665E"/>
    <w:rsid w:val="007168BE"/>
    <w:rsid w:val="0071734E"/>
    <w:rsid w:val="00720A6E"/>
    <w:rsid w:val="00720AF0"/>
    <w:rsid w:val="00720EBB"/>
    <w:rsid w:val="0072112E"/>
    <w:rsid w:val="00721674"/>
    <w:rsid w:val="00721D77"/>
    <w:rsid w:val="007220BF"/>
    <w:rsid w:val="00722289"/>
    <w:rsid w:val="007228CE"/>
    <w:rsid w:val="0072313C"/>
    <w:rsid w:val="00723EB5"/>
    <w:rsid w:val="0072573A"/>
    <w:rsid w:val="00725B27"/>
    <w:rsid w:val="00725CD3"/>
    <w:rsid w:val="00726072"/>
    <w:rsid w:val="007262B9"/>
    <w:rsid w:val="00726E6D"/>
    <w:rsid w:val="00727208"/>
    <w:rsid w:val="007309EF"/>
    <w:rsid w:val="00731032"/>
    <w:rsid w:val="007317E6"/>
    <w:rsid w:val="007317F0"/>
    <w:rsid w:val="00731A88"/>
    <w:rsid w:val="007333C2"/>
    <w:rsid w:val="007336B8"/>
    <w:rsid w:val="007338E2"/>
    <w:rsid w:val="00733C8B"/>
    <w:rsid w:val="00733CCD"/>
    <w:rsid w:val="007347BD"/>
    <w:rsid w:val="00734C88"/>
    <w:rsid w:val="007350FA"/>
    <w:rsid w:val="0073518C"/>
    <w:rsid w:val="007354F9"/>
    <w:rsid w:val="0073553F"/>
    <w:rsid w:val="00735A5D"/>
    <w:rsid w:val="00736D25"/>
    <w:rsid w:val="007372AE"/>
    <w:rsid w:val="00737A83"/>
    <w:rsid w:val="00737C2A"/>
    <w:rsid w:val="00740789"/>
    <w:rsid w:val="00740935"/>
    <w:rsid w:val="0074138A"/>
    <w:rsid w:val="00741550"/>
    <w:rsid w:val="0074204F"/>
    <w:rsid w:val="00742339"/>
    <w:rsid w:val="00742377"/>
    <w:rsid w:val="007425D1"/>
    <w:rsid w:val="007427D0"/>
    <w:rsid w:val="00743521"/>
    <w:rsid w:val="00743DBF"/>
    <w:rsid w:val="007446E8"/>
    <w:rsid w:val="0074474C"/>
    <w:rsid w:val="00744B32"/>
    <w:rsid w:val="007451F2"/>
    <w:rsid w:val="00745219"/>
    <w:rsid w:val="00745272"/>
    <w:rsid w:val="007464BD"/>
    <w:rsid w:val="00746526"/>
    <w:rsid w:val="00746663"/>
    <w:rsid w:val="00746C3B"/>
    <w:rsid w:val="0074761E"/>
    <w:rsid w:val="00747AED"/>
    <w:rsid w:val="00747DE8"/>
    <w:rsid w:val="00747F01"/>
    <w:rsid w:val="0075038E"/>
    <w:rsid w:val="007503A8"/>
    <w:rsid w:val="00750FD3"/>
    <w:rsid w:val="00751278"/>
    <w:rsid w:val="00751475"/>
    <w:rsid w:val="007526AF"/>
    <w:rsid w:val="007527AC"/>
    <w:rsid w:val="00752CD0"/>
    <w:rsid w:val="007530F1"/>
    <w:rsid w:val="00753776"/>
    <w:rsid w:val="007537BB"/>
    <w:rsid w:val="00753993"/>
    <w:rsid w:val="00754288"/>
    <w:rsid w:val="00754A6D"/>
    <w:rsid w:val="00754EDD"/>
    <w:rsid w:val="0075524C"/>
    <w:rsid w:val="00755950"/>
    <w:rsid w:val="00755A3B"/>
    <w:rsid w:val="00755B3C"/>
    <w:rsid w:val="00755F91"/>
    <w:rsid w:val="007563FA"/>
    <w:rsid w:val="0075699A"/>
    <w:rsid w:val="00756B38"/>
    <w:rsid w:val="00756D6D"/>
    <w:rsid w:val="007570EA"/>
    <w:rsid w:val="00757646"/>
    <w:rsid w:val="0075794B"/>
    <w:rsid w:val="00757F2C"/>
    <w:rsid w:val="0076037B"/>
    <w:rsid w:val="00760506"/>
    <w:rsid w:val="00761FEA"/>
    <w:rsid w:val="00762422"/>
    <w:rsid w:val="007635F2"/>
    <w:rsid w:val="007639E8"/>
    <w:rsid w:val="00763E28"/>
    <w:rsid w:val="00764C09"/>
    <w:rsid w:val="007650FF"/>
    <w:rsid w:val="007656C7"/>
    <w:rsid w:val="00765B1B"/>
    <w:rsid w:val="00766B85"/>
    <w:rsid w:val="00766C34"/>
    <w:rsid w:val="00766D5B"/>
    <w:rsid w:val="0076771C"/>
    <w:rsid w:val="00767A1F"/>
    <w:rsid w:val="00767B4E"/>
    <w:rsid w:val="00767D67"/>
    <w:rsid w:val="00767E76"/>
    <w:rsid w:val="00770137"/>
    <w:rsid w:val="00770CFE"/>
    <w:rsid w:val="00770DCD"/>
    <w:rsid w:val="00771899"/>
    <w:rsid w:val="007721A4"/>
    <w:rsid w:val="00772AF3"/>
    <w:rsid w:val="00772B09"/>
    <w:rsid w:val="00772C45"/>
    <w:rsid w:val="00773047"/>
    <w:rsid w:val="007730C9"/>
    <w:rsid w:val="007737AE"/>
    <w:rsid w:val="00773806"/>
    <w:rsid w:val="0077446A"/>
    <w:rsid w:val="00775693"/>
    <w:rsid w:val="00775DBD"/>
    <w:rsid w:val="00775F1E"/>
    <w:rsid w:val="0077619B"/>
    <w:rsid w:val="007766BD"/>
    <w:rsid w:val="0077701F"/>
    <w:rsid w:val="0077724A"/>
    <w:rsid w:val="007772D1"/>
    <w:rsid w:val="00777609"/>
    <w:rsid w:val="0077783A"/>
    <w:rsid w:val="00777DCE"/>
    <w:rsid w:val="00777F5E"/>
    <w:rsid w:val="007803CF"/>
    <w:rsid w:val="00780566"/>
    <w:rsid w:val="00780A49"/>
    <w:rsid w:val="007812E3"/>
    <w:rsid w:val="00782827"/>
    <w:rsid w:val="00782AE5"/>
    <w:rsid w:val="00782B11"/>
    <w:rsid w:val="00782BB3"/>
    <w:rsid w:val="007835FF"/>
    <w:rsid w:val="00783992"/>
    <w:rsid w:val="00783A1A"/>
    <w:rsid w:val="00784861"/>
    <w:rsid w:val="007849C4"/>
    <w:rsid w:val="00785065"/>
    <w:rsid w:val="007850F8"/>
    <w:rsid w:val="0078552C"/>
    <w:rsid w:val="007857F3"/>
    <w:rsid w:val="00785A88"/>
    <w:rsid w:val="0078669E"/>
    <w:rsid w:val="00786DE3"/>
    <w:rsid w:val="00786F61"/>
    <w:rsid w:val="00787003"/>
    <w:rsid w:val="0078782B"/>
    <w:rsid w:val="00787A6C"/>
    <w:rsid w:val="00787EE7"/>
    <w:rsid w:val="00790304"/>
    <w:rsid w:val="00790358"/>
    <w:rsid w:val="007903E1"/>
    <w:rsid w:val="00790ED1"/>
    <w:rsid w:val="00790F60"/>
    <w:rsid w:val="00791886"/>
    <w:rsid w:val="007919D0"/>
    <w:rsid w:val="007919E3"/>
    <w:rsid w:val="00791E58"/>
    <w:rsid w:val="00792227"/>
    <w:rsid w:val="00792348"/>
    <w:rsid w:val="00792368"/>
    <w:rsid w:val="00792438"/>
    <w:rsid w:val="0079266A"/>
    <w:rsid w:val="00793544"/>
    <w:rsid w:val="0079440F"/>
    <w:rsid w:val="00794B25"/>
    <w:rsid w:val="007951BB"/>
    <w:rsid w:val="007953B4"/>
    <w:rsid w:val="007954B5"/>
    <w:rsid w:val="00795EEA"/>
    <w:rsid w:val="0079609B"/>
    <w:rsid w:val="00796240"/>
    <w:rsid w:val="0079648E"/>
    <w:rsid w:val="00797D83"/>
    <w:rsid w:val="007A0452"/>
    <w:rsid w:val="007A06F3"/>
    <w:rsid w:val="007A09ED"/>
    <w:rsid w:val="007A0A20"/>
    <w:rsid w:val="007A0E00"/>
    <w:rsid w:val="007A12A5"/>
    <w:rsid w:val="007A1462"/>
    <w:rsid w:val="007A14EB"/>
    <w:rsid w:val="007A1970"/>
    <w:rsid w:val="007A1B2C"/>
    <w:rsid w:val="007A1E37"/>
    <w:rsid w:val="007A2162"/>
    <w:rsid w:val="007A2395"/>
    <w:rsid w:val="007A2DD4"/>
    <w:rsid w:val="007A2E41"/>
    <w:rsid w:val="007A3308"/>
    <w:rsid w:val="007A3556"/>
    <w:rsid w:val="007A375D"/>
    <w:rsid w:val="007A3A6E"/>
    <w:rsid w:val="007A460C"/>
    <w:rsid w:val="007A4CAE"/>
    <w:rsid w:val="007A5B0F"/>
    <w:rsid w:val="007A5E15"/>
    <w:rsid w:val="007A5EDC"/>
    <w:rsid w:val="007A61F2"/>
    <w:rsid w:val="007A65CA"/>
    <w:rsid w:val="007A7477"/>
    <w:rsid w:val="007A753F"/>
    <w:rsid w:val="007A7C61"/>
    <w:rsid w:val="007B0583"/>
    <w:rsid w:val="007B0903"/>
    <w:rsid w:val="007B0E14"/>
    <w:rsid w:val="007B181C"/>
    <w:rsid w:val="007B1A1A"/>
    <w:rsid w:val="007B1B8B"/>
    <w:rsid w:val="007B1C03"/>
    <w:rsid w:val="007B2129"/>
    <w:rsid w:val="007B2381"/>
    <w:rsid w:val="007B23A9"/>
    <w:rsid w:val="007B29F7"/>
    <w:rsid w:val="007B3884"/>
    <w:rsid w:val="007B39F0"/>
    <w:rsid w:val="007B3D24"/>
    <w:rsid w:val="007B3FDF"/>
    <w:rsid w:val="007B4122"/>
    <w:rsid w:val="007B43EC"/>
    <w:rsid w:val="007B48F4"/>
    <w:rsid w:val="007B4B61"/>
    <w:rsid w:val="007B522C"/>
    <w:rsid w:val="007B5C0E"/>
    <w:rsid w:val="007B6416"/>
    <w:rsid w:val="007B71D4"/>
    <w:rsid w:val="007B7517"/>
    <w:rsid w:val="007C0505"/>
    <w:rsid w:val="007C07C9"/>
    <w:rsid w:val="007C08CA"/>
    <w:rsid w:val="007C14F0"/>
    <w:rsid w:val="007C1BB1"/>
    <w:rsid w:val="007C1D41"/>
    <w:rsid w:val="007C1E93"/>
    <w:rsid w:val="007C22BC"/>
    <w:rsid w:val="007C2765"/>
    <w:rsid w:val="007C2AE9"/>
    <w:rsid w:val="007C302E"/>
    <w:rsid w:val="007C30D7"/>
    <w:rsid w:val="007C3397"/>
    <w:rsid w:val="007C36E2"/>
    <w:rsid w:val="007C3E6A"/>
    <w:rsid w:val="007C40FF"/>
    <w:rsid w:val="007C43EF"/>
    <w:rsid w:val="007C5A0E"/>
    <w:rsid w:val="007C5F3E"/>
    <w:rsid w:val="007C64BE"/>
    <w:rsid w:val="007C6678"/>
    <w:rsid w:val="007C74E0"/>
    <w:rsid w:val="007C76A7"/>
    <w:rsid w:val="007C7824"/>
    <w:rsid w:val="007D01CA"/>
    <w:rsid w:val="007D021E"/>
    <w:rsid w:val="007D0520"/>
    <w:rsid w:val="007D0F97"/>
    <w:rsid w:val="007D1504"/>
    <w:rsid w:val="007D152B"/>
    <w:rsid w:val="007D18C4"/>
    <w:rsid w:val="007D1C6C"/>
    <w:rsid w:val="007D1EEF"/>
    <w:rsid w:val="007D29DE"/>
    <w:rsid w:val="007D2A4A"/>
    <w:rsid w:val="007D2D85"/>
    <w:rsid w:val="007D371D"/>
    <w:rsid w:val="007D38B8"/>
    <w:rsid w:val="007D3BD3"/>
    <w:rsid w:val="007D40F6"/>
    <w:rsid w:val="007D4226"/>
    <w:rsid w:val="007D4A6C"/>
    <w:rsid w:val="007D4C18"/>
    <w:rsid w:val="007D4D64"/>
    <w:rsid w:val="007D5B65"/>
    <w:rsid w:val="007D6877"/>
    <w:rsid w:val="007D6D43"/>
    <w:rsid w:val="007D6FB0"/>
    <w:rsid w:val="007D72BF"/>
    <w:rsid w:val="007D774A"/>
    <w:rsid w:val="007D7793"/>
    <w:rsid w:val="007D7824"/>
    <w:rsid w:val="007E0DA0"/>
    <w:rsid w:val="007E11B9"/>
    <w:rsid w:val="007E1486"/>
    <w:rsid w:val="007E15F1"/>
    <w:rsid w:val="007E19CD"/>
    <w:rsid w:val="007E1A9C"/>
    <w:rsid w:val="007E1B82"/>
    <w:rsid w:val="007E217A"/>
    <w:rsid w:val="007E2EBA"/>
    <w:rsid w:val="007E438C"/>
    <w:rsid w:val="007E4EC4"/>
    <w:rsid w:val="007E5E14"/>
    <w:rsid w:val="007E5E2B"/>
    <w:rsid w:val="007E5EC3"/>
    <w:rsid w:val="007E7C9C"/>
    <w:rsid w:val="007F00DD"/>
    <w:rsid w:val="007F04AC"/>
    <w:rsid w:val="007F0696"/>
    <w:rsid w:val="007F1369"/>
    <w:rsid w:val="007F1502"/>
    <w:rsid w:val="007F1958"/>
    <w:rsid w:val="007F22FD"/>
    <w:rsid w:val="007F25C8"/>
    <w:rsid w:val="007F29F7"/>
    <w:rsid w:val="007F2D6F"/>
    <w:rsid w:val="007F2DA0"/>
    <w:rsid w:val="007F302F"/>
    <w:rsid w:val="007F3379"/>
    <w:rsid w:val="007F33E6"/>
    <w:rsid w:val="007F37DA"/>
    <w:rsid w:val="007F38FE"/>
    <w:rsid w:val="007F3A0C"/>
    <w:rsid w:val="007F3C46"/>
    <w:rsid w:val="007F3F02"/>
    <w:rsid w:val="007F4250"/>
    <w:rsid w:val="007F42C8"/>
    <w:rsid w:val="007F4AA7"/>
    <w:rsid w:val="007F5692"/>
    <w:rsid w:val="007F5850"/>
    <w:rsid w:val="007F59E5"/>
    <w:rsid w:val="007F5BC9"/>
    <w:rsid w:val="007F5D89"/>
    <w:rsid w:val="007F5EA8"/>
    <w:rsid w:val="007F629F"/>
    <w:rsid w:val="007F6992"/>
    <w:rsid w:val="007F6D8A"/>
    <w:rsid w:val="007F78AA"/>
    <w:rsid w:val="007F7BC5"/>
    <w:rsid w:val="007F7F8C"/>
    <w:rsid w:val="00800907"/>
    <w:rsid w:val="008009E3"/>
    <w:rsid w:val="00800BFB"/>
    <w:rsid w:val="00800C45"/>
    <w:rsid w:val="00801BE3"/>
    <w:rsid w:val="008023D7"/>
    <w:rsid w:val="00803098"/>
    <w:rsid w:val="008030E1"/>
    <w:rsid w:val="0080415E"/>
    <w:rsid w:val="0080430E"/>
    <w:rsid w:val="00804602"/>
    <w:rsid w:val="00804894"/>
    <w:rsid w:val="008057BE"/>
    <w:rsid w:val="00805E2E"/>
    <w:rsid w:val="00805FAA"/>
    <w:rsid w:val="0080602B"/>
    <w:rsid w:val="00806747"/>
    <w:rsid w:val="00806F90"/>
    <w:rsid w:val="0080762F"/>
    <w:rsid w:val="008077E1"/>
    <w:rsid w:val="008079F4"/>
    <w:rsid w:val="00807A04"/>
    <w:rsid w:val="00810A90"/>
    <w:rsid w:val="008113CC"/>
    <w:rsid w:val="00812E66"/>
    <w:rsid w:val="0081321C"/>
    <w:rsid w:val="0081388A"/>
    <w:rsid w:val="00814BAF"/>
    <w:rsid w:val="0081540C"/>
    <w:rsid w:val="008158DE"/>
    <w:rsid w:val="00815CE6"/>
    <w:rsid w:val="00816330"/>
    <w:rsid w:val="0081682E"/>
    <w:rsid w:val="00816F77"/>
    <w:rsid w:val="008170C1"/>
    <w:rsid w:val="00817287"/>
    <w:rsid w:val="0081791A"/>
    <w:rsid w:val="0081791D"/>
    <w:rsid w:val="00820872"/>
    <w:rsid w:val="00820AEF"/>
    <w:rsid w:val="00820D3C"/>
    <w:rsid w:val="00820DDC"/>
    <w:rsid w:val="00821212"/>
    <w:rsid w:val="008221F0"/>
    <w:rsid w:val="008224F1"/>
    <w:rsid w:val="00822BAF"/>
    <w:rsid w:val="00822BF6"/>
    <w:rsid w:val="00822CAB"/>
    <w:rsid w:val="00823027"/>
    <w:rsid w:val="00823B5D"/>
    <w:rsid w:val="00824729"/>
    <w:rsid w:val="00824F66"/>
    <w:rsid w:val="00825512"/>
    <w:rsid w:val="0082586B"/>
    <w:rsid w:val="00825879"/>
    <w:rsid w:val="008259C2"/>
    <w:rsid w:val="00825BCD"/>
    <w:rsid w:val="0082637E"/>
    <w:rsid w:val="00826D4F"/>
    <w:rsid w:val="00826F88"/>
    <w:rsid w:val="00827441"/>
    <w:rsid w:val="008275EC"/>
    <w:rsid w:val="00830168"/>
    <w:rsid w:val="00830174"/>
    <w:rsid w:val="00830E09"/>
    <w:rsid w:val="00831411"/>
    <w:rsid w:val="00831602"/>
    <w:rsid w:val="008317BC"/>
    <w:rsid w:val="00832575"/>
    <w:rsid w:val="00832692"/>
    <w:rsid w:val="00832949"/>
    <w:rsid w:val="00833A1C"/>
    <w:rsid w:val="00833BED"/>
    <w:rsid w:val="00834041"/>
    <w:rsid w:val="008343FB"/>
    <w:rsid w:val="00834D34"/>
    <w:rsid w:val="00834D4C"/>
    <w:rsid w:val="0083509E"/>
    <w:rsid w:val="00835B64"/>
    <w:rsid w:val="008362E5"/>
    <w:rsid w:val="008366D7"/>
    <w:rsid w:val="00836E1B"/>
    <w:rsid w:val="00836E22"/>
    <w:rsid w:val="008371AB"/>
    <w:rsid w:val="0083750E"/>
    <w:rsid w:val="0083780F"/>
    <w:rsid w:val="00837BAA"/>
    <w:rsid w:val="008400BE"/>
    <w:rsid w:val="00840186"/>
    <w:rsid w:val="008401B2"/>
    <w:rsid w:val="00840278"/>
    <w:rsid w:val="008402B0"/>
    <w:rsid w:val="00840F29"/>
    <w:rsid w:val="0084216F"/>
    <w:rsid w:val="00842408"/>
    <w:rsid w:val="008427C0"/>
    <w:rsid w:val="008428DC"/>
    <w:rsid w:val="008437A2"/>
    <w:rsid w:val="00843B45"/>
    <w:rsid w:val="00843D26"/>
    <w:rsid w:val="00844D48"/>
    <w:rsid w:val="0084574C"/>
    <w:rsid w:val="00845AC5"/>
    <w:rsid w:val="00845ADD"/>
    <w:rsid w:val="00847580"/>
    <w:rsid w:val="00850034"/>
    <w:rsid w:val="008505BF"/>
    <w:rsid w:val="0085165C"/>
    <w:rsid w:val="008519CA"/>
    <w:rsid w:val="00851D34"/>
    <w:rsid w:val="008526FE"/>
    <w:rsid w:val="00852CFC"/>
    <w:rsid w:val="00852EF7"/>
    <w:rsid w:val="00853211"/>
    <w:rsid w:val="0085377D"/>
    <w:rsid w:val="00853A12"/>
    <w:rsid w:val="00853D5E"/>
    <w:rsid w:val="008546C7"/>
    <w:rsid w:val="008547F1"/>
    <w:rsid w:val="008553D5"/>
    <w:rsid w:val="00856220"/>
    <w:rsid w:val="00856A3A"/>
    <w:rsid w:val="00856D7F"/>
    <w:rsid w:val="00856E61"/>
    <w:rsid w:val="00857EBB"/>
    <w:rsid w:val="008602A5"/>
    <w:rsid w:val="00860A5D"/>
    <w:rsid w:val="00861133"/>
    <w:rsid w:val="00861664"/>
    <w:rsid w:val="00861CDA"/>
    <w:rsid w:val="00862729"/>
    <w:rsid w:val="00862AAE"/>
    <w:rsid w:val="00862DF6"/>
    <w:rsid w:val="00862E07"/>
    <w:rsid w:val="0086342E"/>
    <w:rsid w:val="00863F93"/>
    <w:rsid w:val="008645EB"/>
    <w:rsid w:val="00864779"/>
    <w:rsid w:val="0086548B"/>
    <w:rsid w:val="00865860"/>
    <w:rsid w:val="008659EE"/>
    <w:rsid w:val="00865A4A"/>
    <w:rsid w:val="00865B06"/>
    <w:rsid w:val="00865B89"/>
    <w:rsid w:val="008663E1"/>
    <w:rsid w:val="008663F2"/>
    <w:rsid w:val="0086649F"/>
    <w:rsid w:val="008664A0"/>
    <w:rsid w:val="0086692F"/>
    <w:rsid w:val="00866D2C"/>
    <w:rsid w:val="00866FE6"/>
    <w:rsid w:val="008672D9"/>
    <w:rsid w:val="00867B0A"/>
    <w:rsid w:val="00867DE7"/>
    <w:rsid w:val="00870067"/>
    <w:rsid w:val="0087037C"/>
    <w:rsid w:val="008707F2"/>
    <w:rsid w:val="00870AAA"/>
    <w:rsid w:val="00870AAE"/>
    <w:rsid w:val="00870B7B"/>
    <w:rsid w:val="00870D05"/>
    <w:rsid w:val="00872CCB"/>
    <w:rsid w:val="00872E9C"/>
    <w:rsid w:val="00873781"/>
    <w:rsid w:val="00874351"/>
    <w:rsid w:val="008754F5"/>
    <w:rsid w:val="00875D91"/>
    <w:rsid w:val="00876033"/>
    <w:rsid w:val="008770EB"/>
    <w:rsid w:val="008776B8"/>
    <w:rsid w:val="00877753"/>
    <w:rsid w:val="0087775A"/>
    <w:rsid w:val="008777E3"/>
    <w:rsid w:val="00877A46"/>
    <w:rsid w:val="00877CB1"/>
    <w:rsid w:val="00877DEB"/>
    <w:rsid w:val="008804AA"/>
    <w:rsid w:val="0088103E"/>
    <w:rsid w:val="00881419"/>
    <w:rsid w:val="00881505"/>
    <w:rsid w:val="00881DB3"/>
    <w:rsid w:val="00881F9C"/>
    <w:rsid w:val="00882184"/>
    <w:rsid w:val="00882BDC"/>
    <w:rsid w:val="00884371"/>
    <w:rsid w:val="008845B6"/>
    <w:rsid w:val="00884E6C"/>
    <w:rsid w:val="00885200"/>
    <w:rsid w:val="00886067"/>
    <w:rsid w:val="008864D4"/>
    <w:rsid w:val="00886B4B"/>
    <w:rsid w:val="00887C80"/>
    <w:rsid w:val="00887E9E"/>
    <w:rsid w:val="00890513"/>
    <w:rsid w:val="0089075F"/>
    <w:rsid w:val="00890AB4"/>
    <w:rsid w:val="0089158C"/>
    <w:rsid w:val="008915FF"/>
    <w:rsid w:val="00891F91"/>
    <w:rsid w:val="008925FB"/>
    <w:rsid w:val="0089274C"/>
    <w:rsid w:val="008927C5"/>
    <w:rsid w:val="0089291E"/>
    <w:rsid w:val="0089331E"/>
    <w:rsid w:val="008933E2"/>
    <w:rsid w:val="00893464"/>
    <w:rsid w:val="008935CE"/>
    <w:rsid w:val="008936F7"/>
    <w:rsid w:val="00893879"/>
    <w:rsid w:val="00894793"/>
    <w:rsid w:val="00894B25"/>
    <w:rsid w:val="00894D3D"/>
    <w:rsid w:val="008955B6"/>
    <w:rsid w:val="00896413"/>
    <w:rsid w:val="00896587"/>
    <w:rsid w:val="0089728A"/>
    <w:rsid w:val="008975D1"/>
    <w:rsid w:val="008975F5"/>
    <w:rsid w:val="0089774C"/>
    <w:rsid w:val="008A032C"/>
    <w:rsid w:val="008A0701"/>
    <w:rsid w:val="008A1018"/>
    <w:rsid w:val="008A12EC"/>
    <w:rsid w:val="008A1517"/>
    <w:rsid w:val="008A1637"/>
    <w:rsid w:val="008A18B5"/>
    <w:rsid w:val="008A1AB7"/>
    <w:rsid w:val="008A20F5"/>
    <w:rsid w:val="008A225A"/>
    <w:rsid w:val="008A26F4"/>
    <w:rsid w:val="008A276D"/>
    <w:rsid w:val="008A2CD8"/>
    <w:rsid w:val="008A2E48"/>
    <w:rsid w:val="008A31C5"/>
    <w:rsid w:val="008A366D"/>
    <w:rsid w:val="008A39F1"/>
    <w:rsid w:val="008A4290"/>
    <w:rsid w:val="008A42A1"/>
    <w:rsid w:val="008A494B"/>
    <w:rsid w:val="008A4C81"/>
    <w:rsid w:val="008A5101"/>
    <w:rsid w:val="008A6B0D"/>
    <w:rsid w:val="008A710C"/>
    <w:rsid w:val="008A71F4"/>
    <w:rsid w:val="008A79A5"/>
    <w:rsid w:val="008A7D38"/>
    <w:rsid w:val="008A7E35"/>
    <w:rsid w:val="008B0951"/>
    <w:rsid w:val="008B0A66"/>
    <w:rsid w:val="008B0F6D"/>
    <w:rsid w:val="008B139B"/>
    <w:rsid w:val="008B1410"/>
    <w:rsid w:val="008B1474"/>
    <w:rsid w:val="008B168C"/>
    <w:rsid w:val="008B1ECF"/>
    <w:rsid w:val="008B27EA"/>
    <w:rsid w:val="008B2875"/>
    <w:rsid w:val="008B2A35"/>
    <w:rsid w:val="008B2A7B"/>
    <w:rsid w:val="008B2A8C"/>
    <w:rsid w:val="008B2BD7"/>
    <w:rsid w:val="008B314C"/>
    <w:rsid w:val="008B36C0"/>
    <w:rsid w:val="008B3725"/>
    <w:rsid w:val="008B4BDC"/>
    <w:rsid w:val="008B59A2"/>
    <w:rsid w:val="008B5AED"/>
    <w:rsid w:val="008B606F"/>
    <w:rsid w:val="008B649C"/>
    <w:rsid w:val="008B6D5C"/>
    <w:rsid w:val="008B7216"/>
    <w:rsid w:val="008B721D"/>
    <w:rsid w:val="008B73E2"/>
    <w:rsid w:val="008C0541"/>
    <w:rsid w:val="008C0A07"/>
    <w:rsid w:val="008C0B04"/>
    <w:rsid w:val="008C0FD4"/>
    <w:rsid w:val="008C1219"/>
    <w:rsid w:val="008C1999"/>
    <w:rsid w:val="008C1ED9"/>
    <w:rsid w:val="008C232D"/>
    <w:rsid w:val="008C29AD"/>
    <w:rsid w:val="008C2BFD"/>
    <w:rsid w:val="008C2C3D"/>
    <w:rsid w:val="008C2EF9"/>
    <w:rsid w:val="008C3082"/>
    <w:rsid w:val="008C3108"/>
    <w:rsid w:val="008C3275"/>
    <w:rsid w:val="008C32A2"/>
    <w:rsid w:val="008C331D"/>
    <w:rsid w:val="008C355A"/>
    <w:rsid w:val="008C36CA"/>
    <w:rsid w:val="008C41B6"/>
    <w:rsid w:val="008C44E1"/>
    <w:rsid w:val="008C4527"/>
    <w:rsid w:val="008C4640"/>
    <w:rsid w:val="008C49E6"/>
    <w:rsid w:val="008C50C1"/>
    <w:rsid w:val="008C55BA"/>
    <w:rsid w:val="008C56E0"/>
    <w:rsid w:val="008C571A"/>
    <w:rsid w:val="008C5D60"/>
    <w:rsid w:val="008C5E50"/>
    <w:rsid w:val="008C66C4"/>
    <w:rsid w:val="008C6B2D"/>
    <w:rsid w:val="008C6C58"/>
    <w:rsid w:val="008C73B5"/>
    <w:rsid w:val="008C7407"/>
    <w:rsid w:val="008C7418"/>
    <w:rsid w:val="008C7973"/>
    <w:rsid w:val="008C79FF"/>
    <w:rsid w:val="008C7BC3"/>
    <w:rsid w:val="008D054E"/>
    <w:rsid w:val="008D059D"/>
    <w:rsid w:val="008D0CCC"/>
    <w:rsid w:val="008D120B"/>
    <w:rsid w:val="008D13F2"/>
    <w:rsid w:val="008D1993"/>
    <w:rsid w:val="008D2CA8"/>
    <w:rsid w:val="008D2FE5"/>
    <w:rsid w:val="008D3BBE"/>
    <w:rsid w:val="008D3C8F"/>
    <w:rsid w:val="008D3EFA"/>
    <w:rsid w:val="008D4017"/>
    <w:rsid w:val="008D414C"/>
    <w:rsid w:val="008D471B"/>
    <w:rsid w:val="008D474B"/>
    <w:rsid w:val="008D4B9D"/>
    <w:rsid w:val="008D4CF3"/>
    <w:rsid w:val="008D5002"/>
    <w:rsid w:val="008D52BD"/>
    <w:rsid w:val="008D583E"/>
    <w:rsid w:val="008D5CA3"/>
    <w:rsid w:val="008D5DE4"/>
    <w:rsid w:val="008D6357"/>
    <w:rsid w:val="008D6408"/>
    <w:rsid w:val="008D6B39"/>
    <w:rsid w:val="008D71AB"/>
    <w:rsid w:val="008D77D7"/>
    <w:rsid w:val="008D7AAF"/>
    <w:rsid w:val="008E00F2"/>
    <w:rsid w:val="008E047C"/>
    <w:rsid w:val="008E04C5"/>
    <w:rsid w:val="008E0B07"/>
    <w:rsid w:val="008E10DD"/>
    <w:rsid w:val="008E1825"/>
    <w:rsid w:val="008E18F2"/>
    <w:rsid w:val="008E1C95"/>
    <w:rsid w:val="008E2617"/>
    <w:rsid w:val="008E3369"/>
    <w:rsid w:val="008E370B"/>
    <w:rsid w:val="008E373E"/>
    <w:rsid w:val="008E38A5"/>
    <w:rsid w:val="008E4452"/>
    <w:rsid w:val="008E4C9E"/>
    <w:rsid w:val="008E4EDE"/>
    <w:rsid w:val="008E4F12"/>
    <w:rsid w:val="008E532A"/>
    <w:rsid w:val="008E5661"/>
    <w:rsid w:val="008E62A7"/>
    <w:rsid w:val="008E653D"/>
    <w:rsid w:val="008E6F50"/>
    <w:rsid w:val="008E73C2"/>
    <w:rsid w:val="008E73DF"/>
    <w:rsid w:val="008E75B4"/>
    <w:rsid w:val="008E7978"/>
    <w:rsid w:val="008E7A7D"/>
    <w:rsid w:val="008E7B3B"/>
    <w:rsid w:val="008F01B1"/>
    <w:rsid w:val="008F025C"/>
    <w:rsid w:val="008F05B1"/>
    <w:rsid w:val="008F0875"/>
    <w:rsid w:val="008F0E64"/>
    <w:rsid w:val="008F0F25"/>
    <w:rsid w:val="008F10F5"/>
    <w:rsid w:val="008F1911"/>
    <w:rsid w:val="008F1CEA"/>
    <w:rsid w:val="008F1E10"/>
    <w:rsid w:val="008F209E"/>
    <w:rsid w:val="008F2360"/>
    <w:rsid w:val="008F36E8"/>
    <w:rsid w:val="008F3CC0"/>
    <w:rsid w:val="008F3FF1"/>
    <w:rsid w:val="008F43FF"/>
    <w:rsid w:val="008F4415"/>
    <w:rsid w:val="008F49B6"/>
    <w:rsid w:val="008F558F"/>
    <w:rsid w:val="008F5D2B"/>
    <w:rsid w:val="008F5D52"/>
    <w:rsid w:val="008F5D9A"/>
    <w:rsid w:val="008F617D"/>
    <w:rsid w:val="008F635A"/>
    <w:rsid w:val="008F645F"/>
    <w:rsid w:val="008F6761"/>
    <w:rsid w:val="008F6835"/>
    <w:rsid w:val="008F6DEE"/>
    <w:rsid w:val="008F7156"/>
    <w:rsid w:val="008F76B5"/>
    <w:rsid w:val="008F7F25"/>
    <w:rsid w:val="0090007A"/>
    <w:rsid w:val="00900765"/>
    <w:rsid w:val="00900C9C"/>
    <w:rsid w:val="00900D16"/>
    <w:rsid w:val="00900DCF"/>
    <w:rsid w:val="00900F06"/>
    <w:rsid w:val="009010AF"/>
    <w:rsid w:val="0090176E"/>
    <w:rsid w:val="0090250E"/>
    <w:rsid w:val="00902ED3"/>
    <w:rsid w:val="00902FE3"/>
    <w:rsid w:val="00903285"/>
    <w:rsid w:val="0090364D"/>
    <w:rsid w:val="009038D0"/>
    <w:rsid w:val="00903C4E"/>
    <w:rsid w:val="0090474A"/>
    <w:rsid w:val="00904ADF"/>
    <w:rsid w:val="00904B7D"/>
    <w:rsid w:val="00904D15"/>
    <w:rsid w:val="00905A0F"/>
    <w:rsid w:val="00905AA7"/>
    <w:rsid w:val="00905B9D"/>
    <w:rsid w:val="0090698C"/>
    <w:rsid w:val="009108AD"/>
    <w:rsid w:val="009108ED"/>
    <w:rsid w:val="00910C89"/>
    <w:rsid w:val="00910D78"/>
    <w:rsid w:val="0091118B"/>
    <w:rsid w:val="00911365"/>
    <w:rsid w:val="00911B6F"/>
    <w:rsid w:val="00911D89"/>
    <w:rsid w:val="00912033"/>
    <w:rsid w:val="0091292D"/>
    <w:rsid w:val="00912A12"/>
    <w:rsid w:val="00912DEB"/>
    <w:rsid w:val="00912E23"/>
    <w:rsid w:val="009134EB"/>
    <w:rsid w:val="00913830"/>
    <w:rsid w:val="00914269"/>
    <w:rsid w:val="00914306"/>
    <w:rsid w:val="00914A41"/>
    <w:rsid w:val="00914FD0"/>
    <w:rsid w:val="00915312"/>
    <w:rsid w:val="00915338"/>
    <w:rsid w:val="00915BDE"/>
    <w:rsid w:val="00915F83"/>
    <w:rsid w:val="00917025"/>
    <w:rsid w:val="009171D7"/>
    <w:rsid w:val="0091726A"/>
    <w:rsid w:val="00917409"/>
    <w:rsid w:val="009174D4"/>
    <w:rsid w:val="00917A7C"/>
    <w:rsid w:val="009200B0"/>
    <w:rsid w:val="00920424"/>
    <w:rsid w:val="009206CD"/>
    <w:rsid w:val="009207C9"/>
    <w:rsid w:val="00920A3B"/>
    <w:rsid w:val="00920D34"/>
    <w:rsid w:val="00920F06"/>
    <w:rsid w:val="0092126F"/>
    <w:rsid w:val="0092267F"/>
    <w:rsid w:val="009228EB"/>
    <w:rsid w:val="00922D3B"/>
    <w:rsid w:val="009231B7"/>
    <w:rsid w:val="00923420"/>
    <w:rsid w:val="00923658"/>
    <w:rsid w:val="009241D8"/>
    <w:rsid w:val="009244D6"/>
    <w:rsid w:val="009247E2"/>
    <w:rsid w:val="00924EFD"/>
    <w:rsid w:val="009252DB"/>
    <w:rsid w:val="00925524"/>
    <w:rsid w:val="00925A15"/>
    <w:rsid w:val="009266C7"/>
    <w:rsid w:val="00926822"/>
    <w:rsid w:val="009268EF"/>
    <w:rsid w:val="00926AD4"/>
    <w:rsid w:val="00927012"/>
    <w:rsid w:val="00927503"/>
    <w:rsid w:val="00927AE2"/>
    <w:rsid w:val="00927C33"/>
    <w:rsid w:val="00927DA7"/>
    <w:rsid w:val="00927E4A"/>
    <w:rsid w:val="00930390"/>
    <w:rsid w:val="00930453"/>
    <w:rsid w:val="009315C4"/>
    <w:rsid w:val="00932033"/>
    <w:rsid w:val="00932396"/>
    <w:rsid w:val="00932688"/>
    <w:rsid w:val="00932C88"/>
    <w:rsid w:val="009331F2"/>
    <w:rsid w:val="0093395B"/>
    <w:rsid w:val="00934311"/>
    <w:rsid w:val="00934438"/>
    <w:rsid w:val="009348C2"/>
    <w:rsid w:val="00934AAE"/>
    <w:rsid w:val="00935C51"/>
    <w:rsid w:val="00936035"/>
    <w:rsid w:val="00936688"/>
    <w:rsid w:val="00937A61"/>
    <w:rsid w:val="00937B90"/>
    <w:rsid w:val="009405EC"/>
    <w:rsid w:val="009416E7"/>
    <w:rsid w:val="009431A3"/>
    <w:rsid w:val="00943433"/>
    <w:rsid w:val="009439DB"/>
    <w:rsid w:val="00943AA3"/>
    <w:rsid w:val="00943D63"/>
    <w:rsid w:val="00943EB1"/>
    <w:rsid w:val="00944018"/>
    <w:rsid w:val="00944AD0"/>
    <w:rsid w:val="00945983"/>
    <w:rsid w:val="00945B48"/>
    <w:rsid w:val="00946467"/>
    <w:rsid w:val="0094752A"/>
    <w:rsid w:val="009479D6"/>
    <w:rsid w:val="00947AEA"/>
    <w:rsid w:val="00947AFF"/>
    <w:rsid w:val="00950138"/>
    <w:rsid w:val="009507CC"/>
    <w:rsid w:val="00950ABD"/>
    <w:rsid w:val="00950CDE"/>
    <w:rsid w:val="00950EBE"/>
    <w:rsid w:val="0095136A"/>
    <w:rsid w:val="0095166F"/>
    <w:rsid w:val="0095183B"/>
    <w:rsid w:val="00951C49"/>
    <w:rsid w:val="00951D45"/>
    <w:rsid w:val="00951FCA"/>
    <w:rsid w:val="009527FE"/>
    <w:rsid w:val="00952953"/>
    <w:rsid w:val="009529D0"/>
    <w:rsid w:val="00953849"/>
    <w:rsid w:val="0095412B"/>
    <w:rsid w:val="00955C40"/>
    <w:rsid w:val="00955EEF"/>
    <w:rsid w:val="0095629B"/>
    <w:rsid w:val="009562A2"/>
    <w:rsid w:val="00957467"/>
    <w:rsid w:val="00957856"/>
    <w:rsid w:val="00957FC7"/>
    <w:rsid w:val="00960403"/>
    <w:rsid w:val="009604ED"/>
    <w:rsid w:val="00960992"/>
    <w:rsid w:val="00961216"/>
    <w:rsid w:val="009612EB"/>
    <w:rsid w:val="00961BE5"/>
    <w:rsid w:val="00961C6C"/>
    <w:rsid w:val="00961EB8"/>
    <w:rsid w:val="009622BD"/>
    <w:rsid w:val="009624C7"/>
    <w:rsid w:val="009628DF"/>
    <w:rsid w:val="009632D3"/>
    <w:rsid w:val="00963846"/>
    <w:rsid w:val="00963ABC"/>
    <w:rsid w:val="00964233"/>
    <w:rsid w:val="0096430F"/>
    <w:rsid w:val="009647DB"/>
    <w:rsid w:val="00964E17"/>
    <w:rsid w:val="0096525D"/>
    <w:rsid w:val="0096558B"/>
    <w:rsid w:val="00965E03"/>
    <w:rsid w:val="009663E4"/>
    <w:rsid w:val="009668F0"/>
    <w:rsid w:val="0096694C"/>
    <w:rsid w:val="009669B2"/>
    <w:rsid w:val="00966A14"/>
    <w:rsid w:val="00966EB5"/>
    <w:rsid w:val="0096752A"/>
    <w:rsid w:val="009676BA"/>
    <w:rsid w:val="0096792F"/>
    <w:rsid w:val="00967B70"/>
    <w:rsid w:val="00970E2A"/>
    <w:rsid w:val="00971762"/>
    <w:rsid w:val="00971850"/>
    <w:rsid w:val="00971D22"/>
    <w:rsid w:val="00972305"/>
    <w:rsid w:val="00972A0F"/>
    <w:rsid w:val="00973191"/>
    <w:rsid w:val="0097323E"/>
    <w:rsid w:val="00973356"/>
    <w:rsid w:val="009734D9"/>
    <w:rsid w:val="00973C9C"/>
    <w:rsid w:val="00973EE1"/>
    <w:rsid w:val="0097402D"/>
    <w:rsid w:val="0097470D"/>
    <w:rsid w:val="00975817"/>
    <w:rsid w:val="0097590D"/>
    <w:rsid w:val="00975959"/>
    <w:rsid w:val="00975C3D"/>
    <w:rsid w:val="00976ACE"/>
    <w:rsid w:val="00976C81"/>
    <w:rsid w:val="00976D49"/>
    <w:rsid w:val="00977BD5"/>
    <w:rsid w:val="009807D4"/>
    <w:rsid w:val="009819D7"/>
    <w:rsid w:val="00981EBC"/>
    <w:rsid w:val="00982CDD"/>
    <w:rsid w:val="00982CED"/>
    <w:rsid w:val="00983448"/>
    <w:rsid w:val="009834EF"/>
    <w:rsid w:val="0098369E"/>
    <w:rsid w:val="009836D9"/>
    <w:rsid w:val="00983BE6"/>
    <w:rsid w:val="00983CF4"/>
    <w:rsid w:val="0098433D"/>
    <w:rsid w:val="0098507A"/>
    <w:rsid w:val="009850BB"/>
    <w:rsid w:val="009856C3"/>
    <w:rsid w:val="00985F2A"/>
    <w:rsid w:val="00986255"/>
    <w:rsid w:val="0098643B"/>
    <w:rsid w:val="009865F8"/>
    <w:rsid w:val="00986A3A"/>
    <w:rsid w:val="00986B2D"/>
    <w:rsid w:val="00986E9A"/>
    <w:rsid w:val="00986F06"/>
    <w:rsid w:val="0098703D"/>
    <w:rsid w:val="00987159"/>
    <w:rsid w:val="00987324"/>
    <w:rsid w:val="009873A8"/>
    <w:rsid w:val="009873B8"/>
    <w:rsid w:val="009878D2"/>
    <w:rsid w:val="00987916"/>
    <w:rsid w:val="00987C0D"/>
    <w:rsid w:val="00987CE5"/>
    <w:rsid w:val="00987D52"/>
    <w:rsid w:val="009902C8"/>
    <w:rsid w:val="00990695"/>
    <w:rsid w:val="00990846"/>
    <w:rsid w:val="00990879"/>
    <w:rsid w:val="009909AF"/>
    <w:rsid w:val="00990EA8"/>
    <w:rsid w:val="009913A0"/>
    <w:rsid w:val="00991564"/>
    <w:rsid w:val="009924BC"/>
    <w:rsid w:val="009925AC"/>
    <w:rsid w:val="00992F00"/>
    <w:rsid w:val="00992F2F"/>
    <w:rsid w:val="0099360F"/>
    <w:rsid w:val="009939D0"/>
    <w:rsid w:val="009942E3"/>
    <w:rsid w:val="0099437F"/>
    <w:rsid w:val="00994458"/>
    <w:rsid w:val="00994764"/>
    <w:rsid w:val="00994C1B"/>
    <w:rsid w:val="0099518E"/>
    <w:rsid w:val="00995727"/>
    <w:rsid w:val="00995A0B"/>
    <w:rsid w:val="00995B83"/>
    <w:rsid w:val="00996820"/>
    <w:rsid w:val="00997551"/>
    <w:rsid w:val="009A09EC"/>
    <w:rsid w:val="009A0BC9"/>
    <w:rsid w:val="009A160C"/>
    <w:rsid w:val="009A1B1F"/>
    <w:rsid w:val="009A1BA1"/>
    <w:rsid w:val="009A1EC7"/>
    <w:rsid w:val="009A229C"/>
    <w:rsid w:val="009A26E8"/>
    <w:rsid w:val="009A311B"/>
    <w:rsid w:val="009A3207"/>
    <w:rsid w:val="009A3625"/>
    <w:rsid w:val="009A4150"/>
    <w:rsid w:val="009A434A"/>
    <w:rsid w:val="009A5D28"/>
    <w:rsid w:val="009A5EB3"/>
    <w:rsid w:val="009A5FC8"/>
    <w:rsid w:val="009A60FA"/>
    <w:rsid w:val="009A61A0"/>
    <w:rsid w:val="009A670A"/>
    <w:rsid w:val="009A6A46"/>
    <w:rsid w:val="009A6C27"/>
    <w:rsid w:val="009A6CD1"/>
    <w:rsid w:val="009A6E4E"/>
    <w:rsid w:val="009A6EF3"/>
    <w:rsid w:val="009A7033"/>
    <w:rsid w:val="009A759A"/>
    <w:rsid w:val="009A79EA"/>
    <w:rsid w:val="009A7D20"/>
    <w:rsid w:val="009B057B"/>
    <w:rsid w:val="009B074E"/>
    <w:rsid w:val="009B176B"/>
    <w:rsid w:val="009B1789"/>
    <w:rsid w:val="009B1A46"/>
    <w:rsid w:val="009B254D"/>
    <w:rsid w:val="009B2754"/>
    <w:rsid w:val="009B2F4D"/>
    <w:rsid w:val="009B3075"/>
    <w:rsid w:val="009B3550"/>
    <w:rsid w:val="009B364F"/>
    <w:rsid w:val="009B3DB0"/>
    <w:rsid w:val="009B43D8"/>
    <w:rsid w:val="009B4BDF"/>
    <w:rsid w:val="009B5560"/>
    <w:rsid w:val="009B5645"/>
    <w:rsid w:val="009B5691"/>
    <w:rsid w:val="009B58D9"/>
    <w:rsid w:val="009B5966"/>
    <w:rsid w:val="009B5988"/>
    <w:rsid w:val="009B5CFD"/>
    <w:rsid w:val="009B615E"/>
    <w:rsid w:val="009B73B9"/>
    <w:rsid w:val="009B77F8"/>
    <w:rsid w:val="009B7AB4"/>
    <w:rsid w:val="009B7B8B"/>
    <w:rsid w:val="009B7E43"/>
    <w:rsid w:val="009C0839"/>
    <w:rsid w:val="009C0A77"/>
    <w:rsid w:val="009C0DD9"/>
    <w:rsid w:val="009C1239"/>
    <w:rsid w:val="009C17E2"/>
    <w:rsid w:val="009C2251"/>
    <w:rsid w:val="009C248C"/>
    <w:rsid w:val="009C24D2"/>
    <w:rsid w:val="009C26B0"/>
    <w:rsid w:val="009C2AC4"/>
    <w:rsid w:val="009C31B4"/>
    <w:rsid w:val="009C3FC1"/>
    <w:rsid w:val="009C4317"/>
    <w:rsid w:val="009C43E6"/>
    <w:rsid w:val="009C4671"/>
    <w:rsid w:val="009C4EA5"/>
    <w:rsid w:val="009C5388"/>
    <w:rsid w:val="009C5C0F"/>
    <w:rsid w:val="009C5CBC"/>
    <w:rsid w:val="009C5FF6"/>
    <w:rsid w:val="009C60B2"/>
    <w:rsid w:val="009C658D"/>
    <w:rsid w:val="009C66CE"/>
    <w:rsid w:val="009C793F"/>
    <w:rsid w:val="009C7DA5"/>
    <w:rsid w:val="009D0354"/>
    <w:rsid w:val="009D0451"/>
    <w:rsid w:val="009D05AA"/>
    <w:rsid w:val="009D084A"/>
    <w:rsid w:val="009D157B"/>
    <w:rsid w:val="009D18AE"/>
    <w:rsid w:val="009D1CC2"/>
    <w:rsid w:val="009D1F7C"/>
    <w:rsid w:val="009D34DD"/>
    <w:rsid w:val="009D38B7"/>
    <w:rsid w:val="009D393B"/>
    <w:rsid w:val="009D39E7"/>
    <w:rsid w:val="009D3AEF"/>
    <w:rsid w:val="009D4F07"/>
    <w:rsid w:val="009D5378"/>
    <w:rsid w:val="009D53EC"/>
    <w:rsid w:val="009D56A2"/>
    <w:rsid w:val="009D5771"/>
    <w:rsid w:val="009D5A60"/>
    <w:rsid w:val="009D5AD3"/>
    <w:rsid w:val="009D6088"/>
    <w:rsid w:val="009D64F4"/>
    <w:rsid w:val="009D65B6"/>
    <w:rsid w:val="009D6D2E"/>
    <w:rsid w:val="009D6D70"/>
    <w:rsid w:val="009D759F"/>
    <w:rsid w:val="009E1245"/>
    <w:rsid w:val="009E1FFB"/>
    <w:rsid w:val="009E234C"/>
    <w:rsid w:val="009E2B5A"/>
    <w:rsid w:val="009E2E10"/>
    <w:rsid w:val="009E3161"/>
    <w:rsid w:val="009E38EF"/>
    <w:rsid w:val="009E3B60"/>
    <w:rsid w:val="009E3D89"/>
    <w:rsid w:val="009E3EAB"/>
    <w:rsid w:val="009E4357"/>
    <w:rsid w:val="009E48EC"/>
    <w:rsid w:val="009E4B79"/>
    <w:rsid w:val="009E607F"/>
    <w:rsid w:val="009E6ECC"/>
    <w:rsid w:val="009E7814"/>
    <w:rsid w:val="009E7EC2"/>
    <w:rsid w:val="009F0081"/>
    <w:rsid w:val="009F0850"/>
    <w:rsid w:val="009F1622"/>
    <w:rsid w:val="009F18B4"/>
    <w:rsid w:val="009F1900"/>
    <w:rsid w:val="009F1CD0"/>
    <w:rsid w:val="009F2193"/>
    <w:rsid w:val="009F27C2"/>
    <w:rsid w:val="009F28FF"/>
    <w:rsid w:val="009F29BD"/>
    <w:rsid w:val="009F2A2A"/>
    <w:rsid w:val="009F2DDB"/>
    <w:rsid w:val="009F3243"/>
    <w:rsid w:val="009F35D9"/>
    <w:rsid w:val="009F3D22"/>
    <w:rsid w:val="009F3D6D"/>
    <w:rsid w:val="009F4054"/>
    <w:rsid w:val="009F4280"/>
    <w:rsid w:val="009F42C3"/>
    <w:rsid w:val="009F4572"/>
    <w:rsid w:val="009F46AA"/>
    <w:rsid w:val="009F486B"/>
    <w:rsid w:val="009F498A"/>
    <w:rsid w:val="009F4A73"/>
    <w:rsid w:val="009F4C96"/>
    <w:rsid w:val="009F4DE1"/>
    <w:rsid w:val="009F5F4D"/>
    <w:rsid w:val="009F6094"/>
    <w:rsid w:val="009F6276"/>
    <w:rsid w:val="009F6706"/>
    <w:rsid w:val="009F694D"/>
    <w:rsid w:val="009F75AC"/>
    <w:rsid w:val="009F7FEA"/>
    <w:rsid w:val="00A004C8"/>
    <w:rsid w:val="00A0071F"/>
    <w:rsid w:val="00A011CF"/>
    <w:rsid w:val="00A012BA"/>
    <w:rsid w:val="00A0136D"/>
    <w:rsid w:val="00A014BB"/>
    <w:rsid w:val="00A01651"/>
    <w:rsid w:val="00A01664"/>
    <w:rsid w:val="00A019DD"/>
    <w:rsid w:val="00A02376"/>
    <w:rsid w:val="00A024EF"/>
    <w:rsid w:val="00A0305E"/>
    <w:rsid w:val="00A031D3"/>
    <w:rsid w:val="00A03503"/>
    <w:rsid w:val="00A03AAB"/>
    <w:rsid w:val="00A0426B"/>
    <w:rsid w:val="00A04CBA"/>
    <w:rsid w:val="00A04E19"/>
    <w:rsid w:val="00A04F2C"/>
    <w:rsid w:val="00A0529B"/>
    <w:rsid w:val="00A055F5"/>
    <w:rsid w:val="00A05D72"/>
    <w:rsid w:val="00A05EFE"/>
    <w:rsid w:val="00A05F8D"/>
    <w:rsid w:val="00A0631C"/>
    <w:rsid w:val="00A069E4"/>
    <w:rsid w:val="00A06AB5"/>
    <w:rsid w:val="00A06DAF"/>
    <w:rsid w:val="00A07199"/>
    <w:rsid w:val="00A07516"/>
    <w:rsid w:val="00A07D73"/>
    <w:rsid w:val="00A07F91"/>
    <w:rsid w:val="00A10573"/>
    <w:rsid w:val="00A10820"/>
    <w:rsid w:val="00A10992"/>
    <w:rsid w:val="00A11D4A"/>
    <w:rsid w:val="00A12962"/>
    <w:rsid w:val="00A131B8"/>
    <w:rsid w:val="00A13215"/>
    <w:rsid w:val="00A14314"/>
    <w:rsid w:val="00A14425"/>
    <w:rsid w:val="00A14DCE"/>
    <w:rsid w:val="00A1532D"/>
    <w:rsid w:val="00A153A9"/>
    <w:rsid w:val="00A154B7"/>
    <w:rsid w:val="00A15B9F"/>
    <w:rsid w:val="00A162CD"/>
    <w:rsid w:val="00A16397"/>
    <w:rsid w:val="00A1754D"/>
    <w:rsid w:val="00A175E6"/>
    <w:rsid w:val="00A178CC"/>
    <w:rsid w:val="00A206EC"/>
    <w:rsid w:val="00A2074F"/>
    <w:rsid w:val="00A20D33"/>
    <w:rsid w:val="00A2128C"/>
    <w:rsid w:val="00A212B4"/>
    <w:rsid w:val="00A21399"/>
    <w:rsid w:val="00A21451"/>
    <w:rsid w:val="00A21CE0"/>
    <w:rsid w:val="00A21EF7"/>
    <w:rsid w:val="00A228E1"/>
    <w:rsid w:val="00A22B74"/>
    <w:rsid w:val="00A2415D"/>
    <w:rsid w:val="00A25011"/>
    <w:rsid w:val="00A25E58"/>
    <w:rsid w:val="00A26041"/>
    <w:rsid w:val="00A2665F"/>
    <w:rsid w:val="00A271FC"/>
    <w:rsid w:val="00A27F81"/>
    <w:rsid w:val="00A30D76"/>
    <w:rsid w:val="00A30EB4"/>
    <w:rsid w:val="00A3122F"/>
    <w:rsid w:val="00A3183D"/>
    <w:rsid w:val="00A318AC"/>
    <w:rsid w:val="00A318B1"/>
    <w:rsid w:val="00A31940"/>
    <w:rsid w:val="00A31ED6"/>
    <w:rsid w:val="00A323CC"/>
    <w:rsid w:val="00A32820"/>
    <w:rsid w:val="00A328FA"/>
    <w:rsid w:val="00A32A9D"/>
    <w:rsid w:val="00A33146"/>
    <w:rsid w:val="00A3331B"/>
    <w:rsid w:val="00A339FE"/>
    <w:rsid w:val="00A3409C"/>
    <w:rsid w:val="00A34774"/>
    <w:rsid w:val="00A348AD"/>
    <w:rsid w:val="00A348CE"/>
    <w:rsid w:val="00A34B57"/>
    <w:rsid w:val="00A34EAF"/>
    <w:rsid w:val="00A3565A"/>
    <w:rsid w:val="00A3586C"/>
    <w:rsid w:val="00A35CB0"/>
    <w:rsid w:val="00A36087"/>
    <w:rsid w:val="00A360AD"/>
    <w:rsid w:val="00A36101"/>
    <w:rsid w:val="00A36D60"/>
    <w:rsid w:val="00A373AD"/>
    <w:rsid w:val="00A37AC0"/>
    <w:rsid w:val="00A40AAB"/>
    <w:rsid w:val="00A41499"/>
    <w:rsid w:val="00A42131"/>
    <w:rsid w:val="00A43648"/>
    <w:rsid w:val="00A445C2"/>
    <w:rsid w:val="00A447CE"/>
    <w:rsid w:val="00A44EE4"/>
    <w:rsid w:val="00A455A6"/>
    <w:rsid w:val="00A45704"/>
    <w:rsid w:val="00A45819"/>
    <w:rsid w:val="00A45E18"/>
    <w:rsid w:val="00A45E55"/>
    <w:rsid w:val="00A46681"/>
    <w:rsid w:val="00A467F7"/>
    <w:rsid w:val="00A47059"/>
    <w:rsid w:val="00A47347"/>
    <w:rsid w:val="00A47689"/>
    <w:rsid w:val="00A47B22"/>
    <w:rsid w:val="00A508F8"/>
    <w:rsid w:val="00A524A9"/>
    <w:rsid w:val="00A538F2"/>
    <w:rsid w:val="00A5391C"/>
    <w:rsid w:val="00A540B9"/>
    <w:rsid w:val="00A54494"/>
    <w:rsid w:val="00A54946"/>
    <w:rsid w:val="00A55DBD"/>
    <w:rsid w:val="00A5619B"/>
    <w:rsid w:val="00A568C5"/>
    <w:rsid w:val="00A60088"/>
    <w:rsid w:val="00A6078A"/>
    <w:rsid w:val="00A607C5"/>
    <w:rsid w:val="00A60F23"/>
    <w:rsid w:val="00A60FCD"/>
    <w:rsid w:val="00A611AA"/>
    <w:rsid w:val="00A613E4"/>
    <w:rsid w:val="00A61691"/>
    <w:rsid w:val="00A618DC"/>
    <w:rsid w:val="00A61AF8"/>
    <w:rsid w:val="00A61DD3"/>
    <w:rsid w:val="00A621C1"/>
    <w:rsid w:val="00A630C4"/>
    <w:rsid w:val="00A630FF"/>
    <w:rsid w:val="00A64EA8"/>
    <w:rsid w:val="00A64F1D"/>
    <w:rsid w:val="00A65104"/>
    <w:rsid w:val="00A65B38"/>
    <w:rsid w:val="00A65BF8"/>
    <w:rsid w:val="00A66393"/>
    <w:rsid w:val="00A67AE2"/>
    <w:rsid w:val="00A67C6F"/>
    <w:rsid w:val="00A67C88"/>
    <w:rsid w:val="00A700FD"/>
    <w:rsid w:val="00A70905"/>
    <w:rsid w:val="00A70B23"/>
    <w:rsid w:val="00A70C67"/>
    <w:rsid w:val="00A70FBC"/>
    <w:rsid w:val="00A7114E"/>
    <w:rsid w:val="00A7196C"/>
    <w:rsid w:val="00A72DC1"/>
    <w:rsid w:val="00A731A8"/>
    <w:rsid w:val="00A73562"/>
    <w:rsid w:val="00A7488E"/>
    <w:rsid w:val="00A74925"/>
    <w:rsid w:val="00A75A82"/>
    <w:rsid w:val="00A75C27"/>
    <w:rsid w:val="00A75DEF"/>
    <w:rsid w:val="00A76703"/>
    <w:rsid w:val="00A7716C"/>
    <w:rsid w:val="00A77252"/>
    <w:rsid w:val="00A77894"/>
    <w:rsid w:val="00A77BFF"/>
    <w:rsid w:val="00A80D33"/>
    <w:rsid w:val="00A80DBE"/>
    <w:rsid w:val="00A80FD5"/>
    <w:rsid w:val="00A81E69"/>
    <w:rsid w:val="00A82C1F"/>
    <w:rsid w:val="00A830AD"/>
    <w:rsid w:val="00A83193"/>
    <w:rsid w:val="00A836C8"/>
    <w:rsid w:val="00A83B8E"/>
    <w:rsid w:val="00A83B9C"/>
    <w:rsid w:val="00A83C5D"/>
    <w:rsid w:val="00A83C76"/>
    <w:rsid w:val="00A83EF5"/>
    <w:rsid w:val="00A8403C"/>
    <w:rsid w:val="00A84303"/>
    <w:rsid w:val="00A848AE"/>
    <w:rsid w:val="00A84CF8"/>
    <w:rsid w:val="00A84E1F"/>
    <w:rsid w:val="00A85419"/>
    <w:rsid w:val="00A86106"/>
    <w:rsid w:val="00A861C6"/>
    <w:rsid w:val="00A86692"/>
    <w:rsid w:val="00A867A4"/>
    <w:rsid w:val="00A86B5A"/>
    <w:rsid w:val="00A86CAA"/>
    <w:rsid w:val="00A87095"/>
    <w:rsid w:val="00A8722B"/>
    <w:rsid w:val="00A873C2"/>
    <w:rsid w:val="00A875E2"/>
    <w:rsid w:val="00A87637"/>
    <w:rsid w:val="00A87E51"/>
    <w:rsid w:val="00A90109"/>
    <w:rsid w:val="00A902C1"/>
    <w:rsid w:val="00A90463"/>
    <w:rsid w:val="00A9061A"/>
    <w:rsid w:val="00A90882"/>
    <w:rsid w:val="00A90E83"/>
    <w:rsid w:val="00A90ECB"/>
    <w:rsid w:val="00A9100D"/>
    <w:rsid w:val="00A91498"/>
    <w:rsid w:val="00A916C6"/>
    <w:rsid w:val="00A91C2D"/>
    <w:rsid w:val="00A92ECB"/>
    <w:rsid w:val="00A933CB"/>
    <w:rsid w:val="00A93737"/>
    <w:rsid w:val="00A93865"/>
    <w:rsid w:val="00A93F86"/>
    <w:rsid w:val="00A93F9E"/>
    <w:rsid w:val="00A942B0"/>
    <w:rsid w:val="00A94687"/>
    <w:rsid w:val="00A9469A"/>
    <w:rsid w:val="00A946BA"/>
    <w:rsid w:val="00A94E29"/>
    <w:rsid w:val="00A95090"/>
    <w:rsid w:val="00A96C77"/>
    <w:rsid w:val="00A96F4E"/>
    <w:rsid w:val="00A978B8"/>
    <w:rsid w:val="00AA0562"/>
    <w:rsid w:val="00AA06F2"/>
    <w:rsid w:val="00AA08AF"/>
    <w:rsid w:val="00AA0ABF"/>
    <w:rsid w:val="00AA0FB9"/>
    <w:rsid w:val="00AA12C7"/>
    <w:rsid w:val="00AA3AE4"/>
    <w:rsid w:val="00AA3C00"/>
    <w:rsid w:val="00AA43C4"/>
    <w:rsid w:val="00AA43FF"/>
    <w:rsid w:val="00AA4C3B"/>
    <w:rsid w:val="00AA4FD4"/>
    <w:rsid w:val="00AA5FC7"/>
    <w:rsid w:val="00AA635E"/>
    <w:rsid w:val="00AA6B10"/>
    <w:rsid w:val="00AA6F43"/>
    <w:rsid w:val="00AA7147"/>
    <w:rsid w:val="00AB0F02"/>
    <w:rsid w:val="00AB126C"/>
    <w:rsid w:val="00AB14AA"/>
    <w:rsid w:val="00AB1E58"/>
    <w:rsid w:val="00AB2263"/>
    <w:rsid w:val="00AB2320"/>
    <w:rsid w:val="00AB23C3"/>
    <w:rsid w:val="00AB2501"/>
    <w:rsid w:val="00AB3195"/>
    <w:rsid w:val="00AB34A8"/>
    <w:rsid w:val="00AB354F"/>
    <w:rsid w:val="00AB3A87"/>
    <w:rsid w:val="00AB3CFE"/>
    <w:rsid w:val="00AB3E0A"/>
    <w:rsid w:val="00AB469C"/>
    <w:rsid w:val="00AB46B2"/>
    <w:rsid w:val="00AB4C5F"/>
    <w:rsid w:val="00AB52E1"/>
    <w:rsid w:val="00AB5687"/>
    <w:rsid w:val="00AB5AD2"/>
    <w:rsid w:val="00AB62BC"/>
    <w:rsid w:val="00AB679F"/>
    <w:rsid w:val="00AB680F"/>
    <w:rsid w:val="00AB6BF6"/>
    <w:rsid w:val="00AB7CE6"/>
    <w:rsid w:val="00AB7D3A"/>
    <w:rsid w:val="00AB7E72"/>
    <w:rsid w:val="00AB7FDA"/>
    <w:rsid w:val="00AC054E"/>
    <w:rsid w:val="00AC06EA"/>
    <w:rsid w:val="00AC08D8"/>
    <w:rsid w:val="00AC095B"/>
    <w:rsid w:val="00AC0C0C"/>
    <w:rsid w:val="00AC0E88"/>
    <w:rsid w:val="00AC111A"/>
    <w:rsid w:val="00AC1755"/>
    <w:rsid w:val="00AC198F"/>
    <w:rsid w:val="00AC2619"/>
    <w:rsid w:val="00AC27B2"/>
    <w:rsid w:val="00AC2C17"/>
    <w:rsid w:val="00AC2D12"/>
    <w:rsid w:val="00AC3412"/>
    <w:rsid w:val="00AC3613"/>
    <w:rsid w:val="00AC3BD6"/>
    <w:rsid w:val="00AC42F5"/>
    <w:rsid w:val="00AC544D"/>
    <w:rsid w:val="00AC588E"/>
    <w:rsid w:val="00AC59A9"/>
    <w:rsid w:val="00AC5AC8"/>
    <w:rsid w:val="00AC6152"/>
    <w:rsid w:val="00AC6C3C"/>
    <w:rsid w:val="00AC6F8A"/>
    <w:rsid w:val="00AC7278"/>
    <w:rsid w:val="00AC727D"/>
    <w:rsid w:val="00AC74E7"/>
    <w:rsid w:val="00AC7B61"/>
    <w:rsid w:val="00AC7D92"/>
    <w:rsid w:val="00AC7E7F"/>
    <w:rsid w:val="00AC7F4D"/>
    <w:rsid w:val="00AD06DF"/>
    <w:rsid w:val="00AD0B5C"/>
    <w:rsid w:val="00AD0C93"/>
    <w:rsid w:val="00AD0D86"/>
    <w:rsid w:val="00AD10DE"/>
    <w:rsid w:val="00AD1147"/>
    <w:rsid w:val="00AD140B"/>
    <w:rsid w:val="00AD1C83"/>
    <w:rsid w:val="00AD2510"/>
    <w:rsid w:val="00AD256E"/>
    <w:rsid w:val="00AD2C81"/>
    <w:rsid w:val="00AD337A"/>
    <w:rsid w:val="00AD443D"/>
    <w:rsid w:val="00AD50F0"/>
    <w:rsid w:val="00AD52A9"/>
    <w:rsid w:val="00AD5C3B"/>
    <w:rsid w:val="00AD6687"/>
    <w:rsid w:val="00AD68DB"/>
    <w:rsid w:val="00AD6FC1"/>
    <w:rsid w:val="00AD71DE"/>
    <w:rsid w:val="00AD797C"/>
    <w:rsid w:val="00AD7C97"/>
    <w:rsid w:val="00AE0095"/>
    <w:rsid w:val="00AE08EF"/>
    <w:rsid w:val="00AE0CF2"/>
    <w:rsid w:val="00AE0D29"/>
    <w:rsid w:val="00AE0DA0"/>
    <w:rsid w:val="00AE0FD7"/>
    <w:rsid w:val="00AE2286"/>
    <w:rsid w:val="00AE2663"/>
    <w:rsid w:val="00AE2E09"/>
    <w:rsid w:val="00AE306F"/>
    <w:rsid w:val="00AE3193"/>
    <w:rsid w:val="00AE3BEC"/>
    <w:rsid w:val="00AE3D27"/>
    <w:rsid w:val="00AE44C5"/>
    <w:rsid w:val="00AE47BB"/>
    <w:rsid w:val="00AE4908"/>
    <w:rsid w:val="00AE577E"/>
    <w:rsid w:val="00AE5CA1"/>
    <w:rsid w:val="00AE62EC"/>
    <w:rsid w:val="00AE6C53"/>
    <w:rsid w:val="00AE7073"/>
    <w:rsid w:val="00AE727C"/>
    <w:rsid w:val="00AE783B"/>
    <w:rsid w:val="00AE7AA4"/>
    <w:rsid w:val="00AE7B65"/>
    <w:rsid w:val="00AF0F04"/>
    <w:rsid w:val="00AF1155"/>
    <w:rsid w:val="00AF1923"/>
    <w:rsid w:val="00AF1D52"/>
    <w:rsid w:val="00AF206F"/>
    <w:rsid w:val="00AF246D"/>
    <w:rsid w:val="00AF2AB4"/>
    <w:rsid w:val="00AF2ABC"/>
    <w:rsid w:val="00AF2FF1"/>
    <w:rsid w:val="00AF35E6"/>
    <w:rsid w:val="00AF36F7"/>
    <w:rsid w:val="00AF401E"/>
    <w:rsid w:val="00AF422E"/>
    <w:rsid w:val="00AF4381"/>
    <w:rsid w:val="00AF4D52"/>
    <w:rsid w:val="00AF4D69"/>
    <w:rsid w:val="00AF4DA1"/>
    <w:rsid w:val="00AF4E90"/>
    <w:rsid w:val="00AF5041"/>
    <w:rsid w:val="00AF6521"/>
    <w:rsid w:val="00AF6957"/>
    <w:rsid w:val="00AF6A23"/>
    <w:rsid w:val="00AF6D36"/>
    <w:rsid w:val="00AF705E"/>
    <w:rsid w:val="00AF7467"/>
    <w:rsid w:val="00B00AD8"/>
    <w:rsid w:val="00B0238B"/>
    <w:rsid w:val="00B02DEE"/>
    <w:rsid w:val="00B02DFB"/>
    <w:rsid w:val="00B033B8"/>
    <w:rsid w:val="00B03B04"/>
    <w:rsid w:val="00B03E36"/>
    <w:rsid w:val="00B042FE"/>
    <w:rsid w:val="00B0432F"/>
    <w:rsid w:val="00B049BC"/>
    <w:rsid w:val="00B05419"/>
    <w:rsid w:val="00B05444"/>
    <w:rsid w:val="00B05499"/>
    <w:rsid w:val="00B057FB"/>
    <w:rsid w:val="00B05AD8"/>
    <w:rsid w:val="00B062B7"/>
    <w:rsid w:val="00B0695F"/>
    <w:rsid w:val="00B06EA4"/>
    <w:rsid w:val="00B06EFA"/>
    <w:rsid w:val="00B079B8"/>
    <w:rsid w:val="00B07F6C"/>
    <w:rsid w:val="00B10022"/>
    <w:rsid w:val="00B1026D"/>
    <w:rsid w:val="00B10341"/>
    <w:rsid w:val="00B10E7E"/>
    <w:rsid w:val="00B117AB"/>
    <w:rsid w:val="00B12DE8"/>
    <w:rsid w:val="00B12F02"/>
    <w:rsid w:val="00B13626"/>
    <w:rsid w:val="00B145BA"/>
    <w:rsid w:val="00B14D12"/>
    <w:rsid w:val="00B1575C"/>
    <w:rsid w:val="00B159D4"/>
    <w:rsid w:val="00B167A7"/>
    <w:rsid w:val="00B16917"/>
    <w:rsid w:val="00B16BA7"/>
    <w:rsid w:val="00B17259"/>
    <w:rsid w:val="00B17295"/>
    <w:rsid w:val="00B17C91"/>
    <w:rsid w:val="00B17D88"/>
    <w:rsid w:val="00B200A3"/>
    <w:rsid w:val="00B204B4"/>
    <w:rsid w:val="00B20686"/>
    <w:rsid w:val="00B20981"/>
    <w:rsid w:val="00B20D78"/>
    <w:rsid w:val="00B21116"/>
    <w:rsid w:val="00B21185"/>
    <w:rsid w:val="00B21963"/>
    <w:rsid w:val="00B220FB"/>
    <w:rsid w:val="00B221DD"/>
    <w:rsid w:val="00B22635"/>
    <w:rsid w:val="00B22ABF"/>
    <w:rsid w:val="00B2404B"/>
    <w:rsid w:val="00B24202"/>
    <w:rsid w:val="00B242DE"/>
    <w:rsid w:val="00B24A93"/>
    <w:rsid w:val="00B24B64"/>
    <w:rsid w:val="00B24CE5"/>
    <w:rsid w:val="00B24DD3"/>
    <w:rsid w:val="00B25F39"/>
    <w:rsid w:val="00B2674B"/>
    <w:rsid w:val="00B269EF"/>
    <w:rsid w:val="00B26B76"/>
    <w:rsid w:val="00B26C84"/>
    <w:rsid w:val="00B26E9C"/>
    <w:rsid w:val="00B26F36"/>
    <w:rsid w:val="00B275DE"/>
    <w:rsid w:val="00B2765E"/>
    <w:rsid w:val="00B2768A"/>
    <w:rsid w:val="00B27E2C"/>
    <w:rsid w:val="00B303FC"/>
    <w:rsid w:val="00B306BF"/>
    <w:rsid w:val="00B30870"/>
    <w:rsid w:val="00B30DD2"/>
    <w:rsid w:val="00B30FB6"/>
    <w:rsid w:val="00B30FEB"/>
    <w:rsid w:val="00B31596"/>
    <w:rsid w:val="00B317DE"/>
    <w:rsid w:val="00B31975"/>
    <w:rsid w:val="00B31BAD"/>
    <w:rsid w:val="00B32302"/>
    <w:rsid w:val="00B32361"/>
    <w:rsid w:val="00B3285F"/>
    <w:rsid w:val="00B328F3"/>
    <w:rsid w:val="00B32F98"/>
    <w:rsid w:val="00B331A7"/>
    <w:rsid w:val="00B331AE"/>
    <w:rsid w:val="00B33342"/>
    <w:rsid w:val="00B33373"/>
    <w:rsid w:val="00B337CF"/>
    <w:rsid w:val="00B337DE"/>
    <w:rsid w:val="00B33A60"/>
    <w:rsid w:val="00B33E9F"/>
    <w:rsid w:val="00B343D1"/>
    <w:rsid w:val="00B34D1F"/>
    <w:rsid w:val="00B35687"/>
    <w:rsid w:val="00B35901"/>
    <w:rsid w:val="00B35EC3"/>
    <w:rsid w:val="00B35F99"/>
    <w:rsid w:val="00B36162"/>
    <w:rsid w:val="00B363A6"/>
    <w:rsid w:val="00B369C8"/>
    <w:rsid w:val="00B36D2C"/>
    <w:rsid w:val="00B36DF3"/>
    <w:rsid w:val="00B37133"/>
    <w:rsid w:val="00B3780A"/>
    <w:rsid w:val="00B37A41"/>
    <w:rsid w:val="00B37DF6"/>
    <w:rsid w:val="00B37E59"/>
    <w:rsid w:val="00B37E7F"/>
    <w:rsid w:val="00B402FD"/>
    <w:rsid w:val="00B403A9"/>
    <w:rsid w:val="00B40BCF"/>
    <w:rsid w:val="00B42A09"/>
    <w:rsid w:val="00B43060"/>
    <w:rsid w:val="00B43255"/>
    <w:rsid w:val="00B43F05"/>
    <w:rsid w:val="00B4410D"/>
    <w:rsid w:val="00B442E8"/>
    <w:rsid w:val="00B44596"/>
    <w:rsid w:val="00B447AF"/>
    <w:rsid w:val="00B4481C"/>
    <w:rsid w:val="00B4492D"/>
    <w:rsid w:val="00B44BA0"/>
    <w:rsid w:val="00B4506F"/>
    <w:rsid w:val="00B45A3B"/>
    <w:rsid w:val="00B46AC4"/>
    <w:rsid w:val="00B46DFE"/>
    <w:rsid w:val="00B47406"/>
    <w:rsid w:val="00B4744C"/>
    <w:rsid w:val="00B47535"/>
    <w:rsid w:val="00B50476"/>
    <w:rsid w:val="00B50782"/>
    <w:rsid w:val="00B507FD"/>
    <w:rsid w:val="00B51928"/>
    <w:rsid w:val="00B51B44"/>
    <w:rsid w:val="00B51C93"/>
    <w:rsid w:val="00B5224D"/>
    <w:rsid w:val="00B52DC7"/>
    <w:rsid w:val="00B5324C"/>
    <w:rsid w:val="00B53C6D"/>
    <w:rsid w:val="00B54018"/>
    <w:rsid w:val="00B544BA"/>
    <w:rsid w:val="00B54526"/>
    <w:rsid w:val="00B55E3A"/>
    <w:rsid w:val="00B55ED5"/>
    <w:rsid w:val="00B5637B"/>
    <w:rsid w:val="00B56732"/>
    <w:rsid w:val="00B56A90"/>
    <w:rsid w:val="00B57E9D"/>
    <w:rsid w:val="00B601A7"/>
    <w:rsid w:val="00B606E0"/>
    <w:rsid w:val="00B6097E"/>
    <w:rsid w:val="00B60D13"/>
    <w:rsid w:val="00B61999"/>
    <w:rsid w:val="00B62E98"/>
    <w:rsid w:val="00B63929"/>
    <w:rsid w:val="00B643B6"/>
    <w:rsid w:val="00B64A3C"/>
    <w:rsid w:val="00B65843"/>
    <w:rsid w:val="00B65BA7"/>
    <w:rsid w:val="00B6678D"/>
    <w:rsid w:val="00B66DFE"/>
    <w:rsid w:val="00B67110"/>
    <w:rsid w:val="00B6784C"/>
    <w:rsid w:val="00B708EA"/>
    <w:rsid w:val="00B70B53"/>
    <w:rsid w:val="00B710C5"/>
    <w:rsid w:val="00B719E1"/>
    <w:rsid w:val="00B71ACD"/>
    <w:rsid w:val="00B729E4"/>
    <w:rsid w:val="00B72AF2"/>
    <w:rsid w:val="00B72BED"/>
    <w:rsid w:val="00B72C16"/>
    <w:rsid w:val="00B72CCE"/>
    <w:rsid w:val="00B72E61"/>
    <w:rsid w:val="00B73042"/>
    <w:rsid w:val="00B73806"/>
    <w:rsid w:val="00B73D19"/>
    <w:rsid w:val="00B73D78"/>
    <w:rsid w:val="00B73FDF"/>
    <w:rsid w:val="00B745F9"/>
    <w:rsid w:val="00B74C03"/>
    <w:rsid w:val="00B75224"/>
    <w:rsid w:val="00B75967"/>
    <w:rsid w:val="00B76437"/>
    <w:rsid w:val="00B76B56"/>
    <w:rsid w:val="00B778A2"/>
    <w:rsid w:val="00B80641"/>
    <w:rsid w:val="00B8067A"/>
    <w:rsid w:val="00B80BA3"/>
    <w:rsid w:val="00B80D30"/>
    <w:rsid w:val="00B81543"/>
    <w:rsid w:val="00B81B15"/>
    <w:rsid w:val="00B81BF4"/>
    <w:rsid w:val="00B820C3"/>
    <w:rsid w:val="00B820C7"/>
    <w:rsid w:val="00B82297"/>
    <w:rsid w:val="00B82F6B"/>
    <w:rsid w:val="00B832B8"/>
    <w:rsid w:val="00B83DE4"/>
    <w:rsid w:val="00B84138"/>
    <w:rsid w:val="00B8426C"/>
    <w:rsid w:val="00B8457C"/>
    <w:rsid w:val="00B84C08"/>
    <w:rsid w:val="00B85424"/>
    <w:rsid w:val="00B859CF"/>
    <w:rsid w:val="00B85E70"/>
    <w:rsid w:val="00B85EEB"/>
    <w:rsid w:val="00B861DE"/>
    <w:rsid w:val="00B86925"/>
    <w:rsid w:val="00B86DF8"/>
    <w:rsid w:val="00B87452"/>
    <w:rsid w:val="00B87B5A"/>
    <w:rsid w:val="00B87BFF"/>
    <w:rsid w:val="00B87EF3"/>
    <w:rsid w:val="00B87F69"/>
    <w:rsid w:val="00B900C2"/>
    <w:rsid w:val="00B9065F"/>
    <w:rsid w:val="00B90681"/>
    <w:rsid w:val="00B90879"/>
    <w:rsid w:val="00B90AD3"/>
    <w:rsid w:val="00B9107C"/>
    <w:rsid w:val="00B91799"/>
    <w:rsid w:val="00B918B2"/>
    <w:rsid w:val="00B91C5A"/>
    <w:rsid w:val="00B9204A"/>
    <w:rsid w:val="00B9256C"/>
    <w:rsid w:val="00B92F5A"/>
    <w:rsid w:val="00B936A8"/>
    <w:rsid w:val="00B937F4"/>
    <w:rsid w:val="00B941C6"/>
    <w:rsid w:val="00B94378"/>
    <w:rsid w:val="00B946F1"/>
    <w:rsid w:val="00B94788"/>
    <w:rsid w:val="00B949AE"/>
    <w:rsid w:val="00B94B59"/>
    <w:rsid w:val="00B94F1D"/>
    <w:rsid w:val="00B95713"/>
    <w:rsid w:val="00B959C7"/>
    <w:rsid w:val="00B960E6"/>
    <w:rsid w:val="00B966ED"/>
    <w:rsid w:val="00B96EE7"/>
    <w:rsid w:val="00B97054"/>
    <w:rsid w:val="00B9735A"/>
    <w:rsid w:val="00B977FD"/>
    <w:rsid w:val="00B97C72"/>
    <w:rsid w:val="00B97C7B"/>
    <w:rsid w:val="00BA0B29"/>
    <w:rsid w:val="00BA1606"/>
    <w:rsid w:val="00BA1BF2"/>
    <w:rsid w:val="00BA1C98"/>
    <w:rsid w:val="00BA1EB1"/>
    <w:rsid w:val="00BA215C"/>
    <w:rsid w:val="00BA21F3"/>
    <w:rsid w:val="00BA22B6"/>
    <w:rsid w:val="00BA271B"/>
    <w:rsid w:val="00BA2A80"/>
    <w:rsid w:val="00BA2B63"/>
    <w:rsid w:val="00BA30A8"/>
    <w:rsid w:val="00BA354D"/>
    <w:rsid w:val="00BA3DEF"/>
    <w:rsid w:val="00BA40AE"/>
    <w:rsid w:val="00BA456C"/>
    <w:rsid w:val="00BA48A8"/>
    <w:rsid w:val="00BA4B31"/>
    <w:rsid w:val="00BA6373"/>
    <w:rsid w:val="00BA664E"/>
    <w:rsid w:val="00BA75FA"/>
    <w:rsid w:val="00BB00A3"/>
    <w:rsid w:val="00BB04BC"/>
    <w:rsid w:val="00BB0807"/>
    <w:rsid w:val="00BB09E6"/>
    <w:rsid w:val="00BB0B3E"/>
    <w:rsid w:val="00BB0C0C"/>
    <w:rsid w:val="00BB10DD"/>
    <w:rsid w:val="00BB11F5"/>
    <w:rsid w:val="00BB140F"/>
    <w:rsid w:val="00BB1972"/>
    <w:rsid w:val="00BB23AB"/>
    <w:rsid w:val="00BB276B"/>
    <w:rsid w:val="00BB2D94"/>
    <w:rsid w:val="00BB36BA"/>
    <w:rsid w:val="00BB3FF6"/>
    <w:rsid w:val="00BB49F0"/>
    <w:rsid w:val="00BB51D6"/>
    <w:rsid w:val="00BB5425"/>
    <w:rsid w:val="00BB59AC"/>
    <w:rsid w:val="00BB5A42"/>
    <w:rsid w:val="00BB6623"/>
    <w:rsid w:val="00BB67ED"/>
    <w:rsid w:val="00BB6BB9"/>
    <w:rsid w:val="00BB7333"/>
    <w:rsid w:val="00BB7528"/>
    <w:rsid w:val="00BC02E0"/>
    <w:rsid w:val="00BC07C8"/>
    <w:rsid w:val="00BC0FB2"/>
    <w:rsid w:val="00BC0FC6"/>
    <w:rsid w:val="00BC1504"/>
    <w:rsid w:val="00BC1575"/>
    <w:rsid w:val="00BC1B66"/>
    <w:rsid w:val="00BC1BB4"/>
    <w:rsid w:val="00BC1CDE"/>
    <w:rsid w:val="00BC2081"/>
    <w:rsid w:val="00BC26A8"/>
    <w:rsid w:val="00BC2967"/>
    <w:rsid w:val="00BC2D1D"/>
    <w:rsid w:val="00BC2E31"/>
    <w:rsid w:val="00BC3262"/>
    <w:rsid w:val="00BC38B7"/>
    <w:rsid w:val="00BC3A2F"/>
    <w:rsid w:val="00BC3A7B"/>
    <w:rsid w:val="00BC3FC2"/>
    <w:rsid w:val="00BC4304"/>
    <w:rsid w:val="00BC4F06"/>
    <w:rsid w:val="00BC50BB"/>
    <w:rsid w:val="00BC5476"/>
    <w:rsid w:val="00BC5E82"/>
    <w:rsid w:val="00BC5F7C"/>
    <w:rsid w:val="00BC6047"/>
    <w:rsid w:val="00BC63EC"/>
    <w:rsid w:val="00BC668C"/>
    <w:rsid w:val="00BD028D"/>
    <w:rsid w:val="00BD097D"/>
    <w:rsid w:val="00BD0997"/>
    <w:rsid w:val="00BD0CA6"/>
    <w:rsid w:val="00BD131B"/>
    <w:rsid w:val="00BD14AE"/>
    <w:rsid w:val="00BD16F9"/>
    <w:rsid w:val="00BD1E4C"/>
    <w:rsid w:val="00BD26E1"/>
    <w:rsid w:val="00BD2C44"/>
    <w:rsid w:val="00BD300E"/>
    <w:rsid w:val="00BD3ACB"/>
    <w:rsid w:val="00BD3EC8"/>
    <w:rsid w:val="00BD443A"/>
    <w:rsid w:val="00BD4C40"/>
    <w:rsid w:val="00BD4CFF"/>
    <w:rsid w:val="00BD5083"/>
    <w:rsid w:val="00BD54E0"/>
    <w:rsid w:val="00BD550E"/>
    <w:rsid w:val="00BD5855"/>
    <w:rsid w:val="00BD5AB7"/>
    <w:rsid w:val="00BD5CCD"/>
    <w:rsid w:val="00BD61D1"/>
    <w:rsid w:val="00BD65DB"/>
    <w:rsid w:val="00BD6D42"/>
    <w:rsid w:val="00BD75A5"/>
    <w:rsid w:val="00BD75C4"/>
    <w:rsid w:val="00BD7AA7"/>
    <w:rsid w:val="00BE0041"/>
    <w:rsid w:val="00BE0576"/>
    <w:rsid w:val="00BE0587"/>
    <w:rsid w:val="00BE1662"/>
    <w:rsid w:val="00BE1A8F"/>
    <w:rsid w:val="00BE2234"/>
    <w:rsid w:val="00BE2235"/>
    <w:rsid w:val="00BE2809"/>
    <w:rsid w:val="00BE2E0A"/>
    <w:rsid w:val="00BE3FF2"/>
    <w:rsid w:val="00BE4553"/>
    <w:rsid w:val="00BE45B2"/>
    <w:rsid w:val="00BE4974"/>
    <w:rsid w:val="00BE4D56"/>
    <w:rsid w:val="00BE4DF5"/>
    <w:rsid w:val="00BE58ED"/>
    <w:rsid w:val="00BE5C42"/>
    <w:rsid w:val="00BE5E7C"/>
    <w:rsid w:val="00BE627C"/>
    <w:rsid w:val="00BE6E02"/>
    <w:rsid w:val="00BE6EF1"/>
    <w:rsid w:val="00BE7251"/>
    <w:rsid w:val="00BE7534"/>
    <w:rsid w:val="00BE7AB4"/>
    <w:rsid w:val="00BF0280"/>
    <w:rsid w:val="00BF058C"/>
    <w:rsid w:val="00BF0689"/>
    <w:rsid w:val="00BF0B6A"/>
    <w:rsid w:val="00BF0F5D"/>
    <w:rsid w:val="00BF1138"/>
    <w:rsid w:val="00BF13CC"/>
    <w:rsid w:val="00BF13E3"/>
    <w:rsid w:val="00BF189D"/>
    <w:rsid w:val="00BF194D"/>
    <w:rsid w:val="00BF1A93"/>
    <w:rsid w:val="00BF1CFF"/>
    <w:rsid w:val="00BF21C4"/>
    <w:rsid w:val="00BF2B8C"/>
    <w:rsid w:val="00BF30EF"/>
    <w:rsid w:val="00BF3E9D"/>
    <w:rsid w:val="00BF3F8F"/>
    <w:rsid w:val="00BF408E"/>
    <w:rsid w:val="00BF475A"/>
    <w:rsid w:val="00BF4BA3"/>
    <w:rsid w:val="00BF5CB4"/>
    <w:rsid w:val="00BF5D21"/>
    <w:rsid w:val="00BF5EEB"/>
    <w:rsid w:val="00BF5EFB"/>
    <w:rsid w:val="00BF5F54"/>
    <w:rsid w:val="00BF6060"/>
    <w:rsid w:val="00BF67E3"/>
    <w:rsid w:val="00BF6EFC"/>
    <w:rsid w:val="00BF6F61"/>
    <w:rsid w:val="00BF6FF9"/>
    <w:rsid w:val="00BF7325"/>
    <w:rsid w:val="00BF73C2"/>
    <w:rsid w:val="00BF740C"/>
    <w:rsid w:val="00BF749D"/>
    <w:rsid w:val="00BF7BE7"/>
    <w:rsid w:val="00BF7DE6"/>
    <w:rsid w:val="00C0091A"/>
    <w:rsid w:val="00C009DE"/>
    <w:rsid w:val="00C00B9E"/>
    <w:rsid w:val="00C00BD4"/>
    <w:rsid w:val="00C01D0B"/>
    <w:rsid w:val="00C02D9A"/>
    <w:rsid w:val="00C03217"/>
    <w:rsid w:val="00C03472"/>
    <w:rsid w:val="00C05612"/>
    <w:rsid w:val="00C05D26"/>
    <w:rsid w:val="00C0615B"/>
    <w:rsid w:val="00C06728"/>
    <w:rsid w:val="00C06B86"/>
    <w:rsid w:val="00C06D05"/>
    <w:rsid w:val="00C07E77"/>
    <w:rsid w:val="00C07FCE"/>
    <w:rsid w:val="00C1005E"/>
    <w:rsid w:val="00C107C5"/>
    <w:rsid w:val="00C10FC3"/>
    <w:rsid w:val="00C116C3"/>
    <w:rsid w:val="00C11B40"/>
    <w:rsid w:val="00C12139"/>
    <w:rsid w:val="00C12AF9"/>
    <w:rsid w:val="00C12D79"/>
    <w:rsid w:val="00C12EC7"/>
    <w:rsid w:val="00C13593"/>
    <w:rsid w:val="00C13922"/>
    <w:rsid w:val="00C13E11"/>
    <w:rsid w:val="00C14022"/>
    <w:rsid w:val="00C14795"/>
    <w:rsid w:val="00C15C90"/>
    <w:rsid w:val="00C16CF6"/>
    <w:rsid w:val="00C16DD4"/>
    <w:rsid w:val="00C17522"/>
    <w:rsid w:val="00C17A09"/>
    <w:rsid w:val="00C17BFD"/>
    <w:rsid w:val="00C17D9A"/>
    <w:rsid w:val="00C17DA4"/>
    <w:rsid w:val="00C202FC"/>
    <w:rsid w:val="00C20924"/>
    <w:rsid w:val="00C218B8"/>
    <w:rsid w:val="00C225CC"/>
    <w:rsid w:val="00C22621"/>
    <w:rsid w:val="00C22E98"/>
    <w:rsid w:val="00C2338F"/>
    <w:rsid w:val="00C234DB"/>
    <w:rsid w:val="00C236AA"/>
    <w:rsid w:val="00C24124"/>
    <w:rsid w:val="00C243A6"/>
    <w:rsid w:val="00C245D7"/>
    <w:rsid w:val="00C24F56"/>
    <w:rsid w:val="00C251C3"/>
    <w:rsid w:val="00C256FF"/>
    <w:rsid w:val="00C2652F"/>
    <w:rsid w:val="00C268C3"/>
    <w:rsid w:val="00C26EEC"/>
    <w:rsid w:val="00C2709E"/>
    <w:rsid w:val="00C27234"/>
    <w:rsid w:val="00C272DE"/>
    <w:rsid w:val="00C27A00"/>
    <w:rsid w:val="00C302B9"/>
    <w:rsid w:val="00C306CE"/>
    <w:rsid w:val="00C31216"/>
    <w:rsid w:val="00C31B9B"/>
    <w:rsid w:val="00C32089"/>
    <w:rsid w:val="00C32736"/>
    <w:rsid w:val="00C32C4B"/>
    <w:rsid w:val="00C32E73"/>
    <w:rsid w:val="00C335C2"/>
    <w:rsid w:val="00C33621"/>
    <w:rsid w:val="00C336C4"/>
    <w:rsid w:val="00C33FE5"/>
    <w:rsid w:val="00C34919"/>
    <w:rsid w:val="00C35382"/>
    <w:rsid w:val="00C35757"/>
    <w:rsid w:val="00C35B79"/>
    <w:rsid w:val="00C35D25"/>
    <w:rsid w:val="00C36369"/>
    <w:rsid w:val="00C37A61"/>
    <w:rsid w:val="00C401D1"/>
    <w:rsid w:val="00C404CF"/>
    <w:rsid w:val="00C4054A"/>
    <w:rsid w:val="00C4126C"/>
    <w:rsid w:val="00C41C94"/>
    <w:rsid w:val="00C41CC7"/>
    <w:rsid w:val="00C41FE2"/>
    <w:rsid w:val="00C4228F"/>
    <w:rsid w:val="00C422B7"/>
    <w:rsid w:val="00C425BC"/>
    <w:rsid w:val="00C42A5F"/>
    <w:rsid w:val="00C42A70"/>
    <w:rsid w:val="00C4355B"/>
    <w:rsid w:val="00C43EDD"/>
    <w:rsid w:val="00C44DDA"/>
    <w:rsid w:val="00C44E52"/>
    <w:rsid w:val="00C46283"/>
    <w:rsid w:val="00C46753"/>
    <w:rsid w:val="00C46C8F"/>
    <w:rsid w:val="00C47AF7"/>
    <w:rsid w:val="00C47D32"/>
    <w:rsid w:val="00C47F9F"/>
    <w:rsid w:val="00C50436"/>
    <w:rsid w:val="00C513A9"/>
    <w:rsid w:val="00C51C69"/>
    <w:rsid w:val="00C52A45"/>
    <w:rsid w:val="00C53107"/>
    <w:rsid w:val="00C537E0"/>
    <w:rsid w:val="00C53870"/>
    <w:rsid w:val="00C53A64"/>
    <w:rsid w:val="00C53DD7"/>
    <w:rsid w:val="00C53F45"/>
    <w:rsid w:val="00C53FC2"/>
    <w:rsid w:val="00C5448D"/>
    <w:rsid w:val="00C546E8"/>
    <w:rsid w:val="00C5471F"/>
    <w:rsid w:val="00C54903"/>
    <w:rsid w:val="00C54953"/>
    <w:rsid w:val="00C549E0"/>
    <w:rsid w:val="00C54AC0"/>
    <w:rsid w:val="00C54B64"/>
    <w:rsid w:val="00C54C44"/>
    <w:rsid w:val="00C54D83"/>
    <w:rsid w:val="00C54EDF"/>
    <w:rsid w:val="00C55611"/>
    <w:rsid w:val="00C557F0"/>
    <w:rsid w:val="00C55C56"/>
    <w:rsid w:val="00C56256"/>
    <w:rsid w:val="00C564D4"/>
    <w:rsid w:val="00C568FB"/>
    <w:rsid w:val="00C56F1C"/>
    <w:rsid w:val="00C57087"/>
    <w:rsid w:val="00C57BF9"/>
    <w:rsid w:val="00C57F3F"/>
    <w:rsid w:val="00C57FEE"/>
    <w:rsid w:val="00C6075D"/>
    <w:rsid w:val="00C61087"/>
    <w:rsid w:val="00C62670"/>
    <w:rsid w:val="00C628AA"/>
    <w:rsid w:val="00C62F7F"/>
    <w:rsid w:val="00C63748"/>
    <w:rsid w:val="00C63AA7"/>
    <w:rsid w:val="00C63B66"/>
    <w:rsid w:val="00C63C67"/>
    <w:rsid w:val="00C640FE"/>
    <w:rsid w:val="00C64476"/>
    <w:rsid w:val="00C64555"/>
    <w:rsid w:val="00C647B9"/>
    <w:rsid w:val="00C64AD9"/>
    <w:rsid w:val="00C6573B"/>
    <w:rsid w:val="00C65C31"/>
    <w:rsid w:val="00C66CC2"/>
    <w:rsid w:val="00C67630"/>
    <w:rsid w:val="00C67C26"/>
    <w:rsid w:val="00C67D67"/>
    <w:rsid w:val="00C67DE5"/>
    <w:rsid w:val="00C67F7D"/>
    <w:rsid w:val="00C7026B"/>
    <w:rsid w:val="00C704A9"/>
    <w:rsid w:val="00C71E2F"/>
    <w:rsid w:val="00C7213F"/>
    <w:rsid w:val="00C72A24"/>
    <w:rsid w:val="00C72EAC"/>
    <w:rsid w:val="00C730C8"/>
    <w:rsid w:val="00C731F6"/>
    <w:rsid w:val="00C75392"/>
    <w:rsid w:val="00C753EF"/>
    <w:rsid w:val="00C755D4"/>
    <w:rsid w:val="00C75646"/>
    <w:rsid w:val="00C75900"/>
    <w:rsid w:val="00C75AFA"/>
    <w:rsid w:val="00C76454"/>
    <w:rsid w:val="00C769CB"/>
    <w:rsid w:val="00C7756A"/>
    <w:rsid w:val="00C77839"/>
    <w:rsid w:val="00C80123"/>
    <w:rsid w:val="00C801CE"/>
    <w:rsid w:val="00C80403"/>
    <w:rsid w:val="00C80522"/>
    <w:rsid w:val="00C805E3"/>
    <w:rsid w:val="00C80910"/>
    <w:rsid w:val="00C8147C"/>
    <w:rsid w:val="00C81588"/>
    <w:rsid w:val="00C816FE"/>
    <w:rsid w:val="00C81A9C"/>
    <w:rsid w:val="00C81D99"/>
    <w:rsid w:val="00C81DF7"/>
    <w:rsid w:val="00C827DD"/>
    <w:rsid w:val="00C82BAB"/>
    <w:rsid w:val="00C82F14"/>
    <w:rsid w:val="00C832E2"/>
    <w:rsid w:val="00C83626"/>
    <w:rsid w:val="00C83872"/>
    <w:rsid w:val="00C84C82"/>
    <w:rsid w:val="00C852E3"/>
    <w:rsid w:val="00C854A0"/>
    <w:rsid w:val="00C86275"/>
    <w:rsid w:val="00C8660A"/>
    <w:rsid w:val="00C86B63"/>
    <w:rsid w:val="00C86DD0"/>
    <w:rsid w:val="00C8717F"/>
    <w:rsid w:val="00C87B7B"/>
    <w:rsid w:val="00C907C3"/>
    <w:rsid w:val="00C9082D"/>
    <w:rsid w:val="00C9092C"/>
    <w:rsid w:val="00C90D10"/>
    <w:rsid w:val="00C91C62"/>
    <w:rsid w:val="00C92397"/>
    <w:rsid w:val="00C927D4"/>
    <w:rsid w:val="00C929F4"/>
    <w:rsid w:val="00C92EB8"/>
    <w:rsid w:val="00C9306C"/>
    <w:rsid w:val="00C93301"/>
    <w:rsid w:val="00C934A7"/>
    <w:rsid w:val="00C93A92"/>
    <w:rsid w:val="00C93DDF"/>
    <w:rsid w:val="00C94144"/>
    <w:rsid w:val="00C941A1"/>
    <w:rsid w:val="00C941E0"/>
    <w:rsid w:val="00C94B6C"/>
    <w:rsid w:val="00C95579"/>
    <w:rsid w:val="00C95714"/>
    <w:rsid w:val="00C95992"/>
    <w:rsid w:val="00C95FD9"/>
    <w:rsid w:val="00C9604F"/>
    <w:rsid w:val="00C9680B"/>
    <w:rsid w:val="00C96880"/>
    <w:rsid w:val="00C96987"/>
    <w:rsid w:val="00C96A3E"/>
    <w:rsid w:val="00C978A2"/>
    <w:rsid w:val="00CA02A6"/>
    <w:rsid w:val="00CA06B9"/>
    <w:rsid w:val="00CA0855"/>
    <w:rsid w:val="00CA0A9E"/>
    <w:rsid w:val="00CA0BA2"/>
    <w:rsid w:val="00CA10D1"/>
    <w:rsid w:val="00CA1496"/>
    <w:rsid w:val="00CA14C1"/>
    <w:rsid w:val="00CA1613"/>
    <w:rsid w:val="00CA16A9"/>
    <w:rsid w:val="00CA18D7"/>
    <w:rsid w:val="00CA1A2D"/>
    <w:rsid w:val="00CA1F9B"/>
    <w:rsid w:val="00CA1FDD"/>
    <w:rsid w:val="00CA2045"/>
    <w:rsid w:val="00CA2393"/>
    <w:rsid w:val="00CA2C01"/>
    <w:rsid w:val="00CA457F"/>
    <w:rsid w:val="00CA49C1"/>
    <w:rsid w:val="00CA4B78"/>
    <w:rsid w:val="00CA50E4"/>
    <w:rsid w:val="00CA5810"/>
    <w:rsid w:val="00CA64A5"/>
    <w:rsid w:val="00CA6650"/>
    <w:rsid w:val="00CA667C"/>
    <w:rsid w:val="00CA6C91"/>
    <w:rsid w:val="00CA6FBB"/>
    <w:rsid w:val="00CA725D"/>
    <w:rsid w:val="00CA759D"/>
    <w:rsid w:val="00CA7A60"/>
    <w:rsid w:val="00CA7B52"/>
    <w:rsid w:val="00CA7EB0"/>
    <w:rsid w:val="00CB03DD"/>
    <w:rsid w:val="00CB058E"/>
    <w:rsid w:val="00CB0A11"/>
    <w:rsid w:val="00CB0C39"/>
    <w:rsid w:val="00CB0CD1"/>
    <w:rsid w:val="00CB0E1C"/>
    <w:rsid w:val="00CB0E30"/>
    <w:rsid w:val="00CB1C46"/>
    <w:rsid w:val="00CB3EAB"/>
    <w:rsid w:val="00CB47E2"/>
    <w:rsid w:val="00CB4D0C"/>
    <w:rsid w:val="00CB4D1F"/>
    <w:rsid w:val="00CB506A"/>
    <w:rsid w:val="00CB5805"/>
    <w:rsid w:val="00CB665A"/>
    <w:rsid w:val="00CB67B9"/>
    <w:rsid w:val="00CB6A1C"/>
    <w:rsid w:val="00CB6E56"/>
    <w:rsid w:val="00CB7384"/>
    <w:rsid w:val="00CB7391"/>
    <w:rsid w:val="00CB78B9"/>
    <w:rsid w:val="00CB7F32"/>
    <w:rsid w:val="00CC089A"/>
    <w:rsid w:val="00CC094E"/>
    <w:rsid w:val="00CC0D13"/>
    <w:rsid w:val="00CC1A22"/>
    <w:rsid w:val="00CC1BF8"/>
    <w:rsid w:val="00CC1DFD"/>
    <w:rsid w:val="00CC21C7"/>
    <w:rsid w:val="00CC24F1"/>
    <w:rsid w:val="00CC254E"/>
    <w:rsid w:val="00CC2E56"/>
    <w:rsid w:val="00CC2F8F"/>
    <w:rsid w:val="00CC4222"/>
    <w:rsid w:val="00CC43E2"/>
    <w:rsid w:val="00CC4641"/>
    <w:rsid w:val="00CC4A86"/>
    <w:rsid w:val="00CC4AB8"/>
    <w:rsid w:val="00CC4AF6"/>
    <w:rsid w:val="00CC4B30"/>
    <w:rsid w:val="00CC53F5"/>
    <w:rsid w:val="00CC5818"/>
    <w:rsid w:val="00CC5B20"/>
    <w:rsid w:val="00CC5BE9"/>
    <w:rsid w:val="00CC5DA7"/>
    <w:rsid w:val="00CC5F95"/>
    <w:rsid w:val="00CC6179"/>
    <w:rsid w:val="00CC6DAA"/>
    <w:rsid w:val="00CC7C74"/>
    <w:rsid w:val="00CC7F3C"/>
    <w:rsid w:val="00CD02CC"/>
    <w:rsid w:val="00CD0B73"/>
    <w:rsid w:val="00CD0DB1"/>
    <w:rsid w:val="00CD0FF7"/>
    <w:rsid w:val="00CD1458"/>
    <w:rsid w:val="00CD173E"/>
    <w:rsid w:val="00CD1C47"/>
    <w:rsid w:val="00CD2042"/>
    <w:rsid w:val="00CD24DF"/>
    <w:rsid w:val="00CD2AAE"/>
    <w:rsid w:val="00CD2E47"/>
    <w:rsid w:val="00CD30A2"/>
    <w:rsid w:val="00CD36EF"/>
    <w:rsid w:val="00CD3EE6"/>
    <w:rsid w:val="00CD4424"/>
    <w:rsid w:val="00CD4685"/>
    <w:rsid w:val="00CD5609"/>
    <w:rsid w:val="00CD5656"/>
    <w:rsid w:val="00CD5AF7"/>
    <w:rsid w:val="00CD60AD"/>
    <w:rsid w:val="00CD61DC"/>
    <w:rsid w:val="00CD644A"/>
    <w:rsid w:val="00CD64AD"/>
    <w:rsid w:val="00CD655C"/>
    <w:rsid w:val="00CD6F1D"/>
    <w:rsid w:val="00CD77C9"/>
    <w:rsid w:val="00CD7F21"/>
    <w:rsid w:val="00CE02FD"/>
    <w:rsid w:val="00CE05EF"/>
    <w:rsid w:val="00CE0758"/>
    <w:rsid w:val="00CE0CB6"/>
    <w:rsid w:val="00CE0ECF"/>
    <w:rsid w:val="00CE0F83"/>
    <w:rsid w:val="00CE14DD"/>
    <w:rsid w:val="00CE181B"/>
    <w:rsid w:val="00CE19D6"/>
    <w:rsid w:val="00CE295D"/>
    <w:rsid w:val="00CE2B86"/>
    <w:rsid w:val="00CE3352"/>
    <w:rsid w:val="00CE3D8B"/>
    <w:rsid w:val="00CE4FD5"/>
    <w:rsid w:val="00CE56DD"/>
    <w:rsid w:val="00CE5746"/>
    <w:rsid w:val="00CE577B"/>
    <w:rsid w:val="00CE57DF"/>
    <w:rsid w:val="00CE5991"/>
    <w:rsid w:val="00CE5EBE"/>
    <w:rsid w:val="00CE637B"/>
    <w:rsid w:val="00CE6450"/>
    <w:rsid w:val="00CE678A"/>
    <w:rsid w:val="00CE6ED7"/>
    <w:rsid w:val="00CF06EC"/>
    <w:rsid w:val="00CF07B1"/>
    <w:rsid w:val="00CF0986"/>
    <w:rsid w:val="00CF1603"/>
    <w:rsid w:val="00CF1884"/>
    <w:rsid w:val="00CF27A5"/>
    <w:rsid w:val="00CF2DC4"/>
    <w:rsid w:val="00CF3151"/>
    <w:rsid w:val="00CF3309"/>
    <w:rsid w:val="00CF37C7"/>
    <w:rsid w:val="00CF4037"/>
    <w:rsid w:val="00CF4B94"/>
    <w:rsid w:val="00CF5195"/>
    <w:rsid w:val="00CF53CA"/>
    <w:rsid w:val="00CF5A24"/>
    <w:rsid w:val="00CF62DC"/>
    <w:rsid w:val="00CF6ADB"/>
    <w:rsid w:val="00CF6F72"/>
    <w:rsid w:val="00CF75F1"/>
    <w:rsid w:val="00CF777C"/>
    <w:rsid w:val="00D00188"/>
    <w:rsid w:val="00D007AC"/>
    <w:rsid w:val="00D00AA7"/>
    <w:rsid w:val="00D0143F"/>
    <w:rsid w:val="00D02292"/>
    <w:rsid w:val="00D02620"/>
    <w:rsid w:val="00D0262A"/>
    <w:rsid w:val="00D0280F"/>
    <w:rsid w:val="00D030FA"/>
    <w:rsid w:val="00D031D4"/>
    <w:rsid w:val="00D035E2"/>
    <w:rsid w:val="00D04262"/>
    <w:rsid w:val="00D042E1"/>
    <w:rsid w:val="00D04698"/>
    <w:rsid w:val="00D04960"/>
    <w:rsid w:val="00D04C5A"/>
    <w:rsid w:val="00D05158"/>
    <w:rsid w:val="00D0579F"/>
    <w:rsid w:val="00D061DE"/>
    <w:rsid w:val="00D06F99"/>
    <w:rsid w:val="00D07255"/>
    <w:rsid w:val="00D103AF"/>
    <w:rsid w:val="00D109DC"/>
    <w:rsid w:val="00D10BA4"/>
    <w:rsid w:val="00D10C24"/>
    <w:rsid w:val="00D11481"/>
    <w:rsid w:val="00D114CE"/>
    <w:rsid w:val="00D117DB"/>
    <w:rsid w:val="00D12BB6"/>
    <w:rsid w:val="00D12FA3"/>
    <w:rsid w:val="00D13233"/>
    <w:rsid w:val="00D1350D"/>
    <w:rsid w:val="00D13E83"/>
    <w:rsid w:val="00D14076"/>
    <w:rsid w:val="00D14A56"/>
    <w:rsid w:val="00D15192"/>
    <w:rsid w:val="00D153E7"/>
    <w:rsid w:val="00D15949"/>
    <w:rsid w:val="00D15CEF"/>
    <w:rsid w:val="00D15F5C"/>
    <w:rsid w:val="00D16AB2"/>
    <w:rsid w:val="00D16B06"/>
    <w:rsid w:val="00D17221"/>
    <w:rsid w:val="00D17B28"/>
    <w:rsid w:val="00D2043A"/>
    <w:rsid w:val="00D20624"/>
    <w:rsid w:val="00D2095E"/>
    <w:rsid w:val="00D21069"/>
    <w:rsid w:val="00D21601"/>
    <w:rsid w:val="00D21BFB"/>
    <w:rsid w:val="00D21E17"/>
    <w:rsid w:val="00D22556"/>
    <w:rsid w:val="00D232FA"/>
    <w:rsid w:val="00D2398F"/>
    <w:rsid w:val="00D23D63"/>
    <w:rsid w:val="00D23DCC"/>
    <w:rsid w:val="00D23DCD"/>
    <w:rsid w:val="00D23E37"/>
    <w:rsid w:val="00D24146"/>
    <w:rsid w:val="00D250A1"/>
    <w:rsid w:val="00D254D6"/>
    <w:rsid w:val="00D25C70"/>
    <w:rsid w:val="00D25D38"/>
    <w:rsid w:val="00D2660C"/>
    <w:rsid w:val="00D26881"/>
    <w:rsid w:val="00D26B4C"/>
    <w:rsid w:val="00D271EB"/>
    <w:rsid w:val="00D2738E"/>
    <w:rsid w:val="00D27625"/>
    <w:rsid w:val="00D276C4"/>
    <w:rsid w:val="00D27AD0"/>
    <w:rsid w:val="00D27EDF"/>
    <w:rsid w:val="00D3030C"/>
    <w:rsid w:val="00D309EE"/>
    <w:rsid w:val="00D31033"/>
    <w:rsid w:val="00D31179"/>
    <w:rsid w:val="00D316FB"/>
    <w:rsid w:val="00D31AA4"/>
    <w:rsid w:val="00D31C59"/>
    <w:rsid w:val="00D31E34"/>
    <w:rsid w:val="00D31F3A"/>
    <w:rsid w:val="00D321B8"/>
    <w:rsid w:val="00D32303"/>
    <w:rsid w:val="00D32378"/>
    <w:rsid w:val="00D32551"/>
    <w:rsid w:val="00D332C3"/>
    <w:rsid w:val="00D336E4"/>
    <w:rsid w:val="00D33C48"/>
    <w:rsid w:val="00D33FA5"/>
    <w:rsid w:val="00D34189"/>
    <w:rsid w:val="00D341D3"/>
    <w:rsid w:val="00D346FB"/>
    <w:rsid w:val="00D34CD0"/>
    <w:rsid w:val="00D3595E"/>
    <w:rsid w:val="00D36CC6"/>
    <w:rsid w:val="00D36F16"/>
    <w:rsid w:val="00D36F5B"/>
    <w:rsid w:val="00D37602"/>
    <w:rsid w:val="00D376C4"/>
    <w:rsid w:val="00D40279"/>
    <w:rsid w:val="00D403B9"/>
    <w:rsid w:val="00D4097F"/>
    <w:rsid w:val="00D409BE"/>
    <w:rsid w:val="00D40DAE"/>
    <w:rsid w:val="00D41482"/>
    <w:rsid w:val="00D416EF"/>
    <w:rsid w:val="00D423A7"/>
    <w:rsid w:val="00D424CC"/>
    <w:rsid w:val="00D429F3"/>
    <w:rsid w:val="00D42E5B"/>
    <w:rsid w:val="00D434A4"/>
    <w:rsid w:val="00D449A5"/>
    <w:rsid w:val="00D455D9"/>
    <w:rsid w:val="00D46143"/>
    <w:rsid w:val="00D46DFD"/>
    <w:rsid w:val="00D4752D"/>
    <w:rsid w:val="00D478D5"/>
    <w:rsid w:val="00D47F68"/>
    <w:rsid w:val="00D50401"/>
    <w:rsid w:val="00D506A8"/>
    <w:rsid w:val="00D50713"/>
    <w:rsid w:val="00D50C2C"/>
    <w:rsid w:val="00D51474"/>
    <w:rsid w:val="00D51732"/>
    <w:rsid w:val="00D523C2"/>
    <w:rsid w:val="00D52A28"/>
    <w:rsid w:val="00D52AE3"/>
    <w:rsid w:val="00D534CD"/>
    <w:rsid w:val="00D535F6"/>
    <w:rsid w:val="00D53CB5"/>
    <w:rsid w:val="00D53F49"/>
    <w:rsid w:val="00D540F9"/>
    <w:rsid w:val="00D5422E"/>
    <w:rsid w:val="00D54632"/>
    <w:rsid w:val="00D54685"/>
    <w:rsid w:val="00D546DD"/>
    <w:rsid w:val="00D54721"/>
    <w:rsid w:val="00D54977"/>
    <w:rsid w:val="00D54CC3"/>
    <w:rsid w:val="00D54D28"/>
    <w:rsid w:val="00D55187"/>
    <w:rsid w:val="00D55CEB"/>
    <w:rsid w:val="00D56456"/>
    <w:rsid w:val="00D56909"/>
    <w:rsid w:val="00D56A39"/>
    <w:rsid w:val="00D56EF1"/>
    <w:rsid w:val="00D56F13"/>
    <w:rsid w:val="00D578D3"/>
    <w:rsid w:val="00D600A4"/>
    <w:rsid w:val="00D601F0"/>
    <w:rsid w:val="00D605BE"/>
    <w:rsid w:val="00D60850"/>
    <w:rsid w:val="00D60EC9"/>
    <w:rsid w:val="00D61E98"/>
    <w:rsid w:val="00D62746"/>
    <w:rsid w:val="00D62B23"/>
    <w:rsid w:val="00D631FF"/>
    <w:rsid w:val="00D633D9"/>
    <w:rsid w:val="00D63807"/>
    <w:rsid w:val="00D63A16"/>
    <w:rsid w:val="00D64B8F"/>
    <w:rsid w:val="00D64D72"/>
    <w:rsid w:val="00D652EA"/>
    <w:rsid w:val="00D65B61"/>
    <w:rsid w:val="00D6639B"/>
    <w:rsid w:val="00D6689C"/>
    <w:rsid w:val="00D66BB8"/>
    <w:rsid w:val="00D66BBF"/>
    <w:rsid w:val="00D66D4A"/>
    <w:rsid w:val="00D670CA"/>
    <w:rsid w:val="00D67AC4"/>
    <w:rsid w:val="00D700E4"/>
    <w:rsid w:val="00D70761"/>
    <w:rsid w:val="00D71887"/>
    <w:rsid w:val="00D7245D"/>
    <w:rsid w:val="00D72BD1"/>
    <w:rsid w:val="00D72F6C"/>
    <w:rsid w:val="00D7352A"/>
    <w:rsid w:val="00D73571"/>
    <w:rsid w:val="00D7382D"/>
    <w:rsid w:val="00D73840"/>
    <w:rsid w:val="00D73CFE"/>
    <w:rsid w:val="00D7422B"/>
    <w:rsid w:val="00D74AFD"/>
    <w:rsid w:val="00D7553E"/>
    <w:rsid w:val="00D760B8"/>
    <w:rsid w:val="00D76178"/>
    <w:rsid w:val="00D761D5"/>
    <w:rsid w:val="00D7721F"/>
    <w:rsid w:val="00D77A3C"/>
    <w:rsid w:val="00D77C14"/>
    <w:rsid w:val="00D80144"/>
    <w:rsid w:val="00D801B9"/>
    <w:rsid w:val="00D80962"/>
    <w:rsid w:val="00D809DB"/>
    <w:rsid w:val="00D80F39"/>
    <w:rsid w:val="00D81AA4"/>
    <w:rsid w:val="00D81B20"/>
    <w:rsid w:val="00D81BEA"/>
    <w:rsid w:val="00D81F4E"/>
    <w:rsid w:val="00D822B9"/>
    <w:rsid w:val="00D824E8"/>
    <w:rsid w:val="00D82E9E"/>
    <w:rsid w:val="00D83124"/>
    <w:rsid w:val="00D83B7F"/>
    <w:rsid w:val="00D83DE6"/>
    <w:rsid w:val="00D84525"/>
    <w:rsid w:val="00D846EB"/>
    <w:rsid w:val="00D85582"/>
    <w:rsid w:val="00D8569F"/>
    <w:rsid w:val="00D86233"/>
    <w:rsid w:val="00D86642"/>
    <w:rsid w:val="00D86716"/>
    <w:rsid w:val="00D86C7A"/>
    <w:rsid w:val="00D871E5"/>
    <w:rsid w:val="00D872AD"/>
    <w:rsid w:val="00D87381"/>
    <w:rsid w:val="00D87646"/>
    <w:rsid w:val="00D87D50"/>
    <w:rsid w:val="00D87EB3"/>
    <w:rsid w:val="00D901A5"/>
    <w:rsid w:val="00D9050A"/>
    <w:rsid w:val="00D90A30"/>
    <w:rsid w:val="00D913B9"/>
    <w:rsid w:val="00D915B0"/>
    <w:rsid w:val="00D92C67"/>
    <w:rsid w:val="00D92DAA"/>
    <w:rsid w:val="00D930C8"/>
    <w:rsid w:val="00D937E4"/>
    <w:rsid w:val="00D9385B"/>
    <w:rsid w:val="00D9394B"/>
    <w:rsid w:val="00D93AE7"/>
    <w:rsid w:val="00D93F4C"/>
    <w:rsid w:val="00D946AF"/>
    <w:rsid w:val="00D94835"/>
    <w:rsid w:val="00D94ABD"/>
    <w:rsid w:val="00D94D69"/>
    <w:rsid w:val="00D9557A"/>
    <w:rsid w:val="00D958D0"/>
    <w:rsid w:val="00D96DDA"/>
    <w:rsid w:val="00D9751F"/>
    <w:rsid w:val="00D97AF2"/>
    <w:rsid w:val="00D97B5B"/>
    <w:rsid w:val="00D97D89"/>
    <w:rsid w:val="00DA082E"/>
    <w:rsid w:val="00DA118C"/>
    <w:rsid w:val="00DA1216"/>
    <w:rsid w:val="00DA15F7"/>
    <w:rsid w:val="00DA16AD"/>
    <w:rsid w:val="00DA1D3F"/>
    <w:rsid w:val="00DA2199"/>
    <w:rsid w:val="00DA27F1"/>
    <w:rsid w:val="00DA2CF1"/>
    <w:rsid w:val="00DA2D62"/>
    <w:rsid w:val="00DA30E4"/>
    <w:rsid w:val="00DA352F"/>
    <w:rsid w:val="00DA4774"/>
    <w:rsid w:val="00DA4890"/>
    <w:rsid w:val="00DA4A75"/>
    <w:rsid w:val="00DA55E8"/>
    <w:rsid w:val="00DA5923"/>
    <w:rsid w:val="00DA5F90"/>
    <w:rsid w:val="00DA6750"/>
    <w:rsid w:val="00DA6964"/>
    <w:rsid w:val="00DA6ACC"/>
    <w:rsid w:val="00DA78B5"/>
    <w:rsid w:val="00DA7C07"/>
    <w:rsid w:val="00DA7FAB"/>
    <w:rsid w:val="00DA7FCC"/>
    <w:rsid w:val="00DB1191"/>
    <w:rsid w:val="00DB13BC"/>
    <w:rsid w:val="00DB1895"/>
    <w:rsid w:val="00DB1B81"/>
    <w:rsid w:val="00DB1BEA"/>
    <w:rsid w:val="00DB2871"/>
    <w:rsid w:val="00DB2B8B"/>
    <w:rsid w:val="00DB2CC4"/>
    <w:rsid w:val="00DB3AE8"/>
    <w:rsid w:val="00DB52AD"/>
    <w:rsid w:val="00DB544F"/>
    <w:rsid w:val="00DB5A2B"/>
    <w:rsid w:val="00DB5B80"/>
    <w:rsid w:val="00DB6736"/>
    <w:rsid w:val="00DB6FA4"/>
    <w:rsid w:val="00DB77B5"/>
    <w:rsid w:val="00DC0105"/>
    <w:rsid w:val="00DC01DC"/>
    <w:rsid w:val="00DC05D6"/>
    <w:rsid w:val="00DC09DE"/>
    <w:rsid w:val="00DC0AD2"/>
    <w:rsid w:val="00DC0BBC"/>
    <w:rsid w:val="00DC0BC8"/>
    <w:rsid w:val="00DC0D19"/>
    <w:rsid w:val="00DC0D80"/>
    <w:rsid w:val="00DC1234"/>
    <w:rsid w:val="00DC19D8"/>
    <w:rsid w:val="00DC1B6E"/>
    <w:rsid w:val="00DC2115"/>
    <w:rsid w:val="00DC2151"/>
    <w:rsid w:val="00DC22A8"/>
    <w:rsid w:val="00DC22CA"/>
    <w:rsid w:val="00DC293D"/>
    <w:rsid w:val="00DC29BA"/>
    <w:rsid w:val="00DC2CB4"/>
    <w:rsid w:val="00DC3109"/>
    <w:rsid w:val="00DC34B1"/>
    <w:rsid w:val="00DC4620"/>
    <w:rsid w:val="00DC47E0"/>
    <w:rsid w:val="00DC4F68"/>
    <w:rsid w:val="00DC523B"/>
    <w:rsid w:val="00DC543F"/>
    <w:rsid w:val="00DC58A9"/>
    <w:rsid w:val="00DC5D65"/>
    <w:rsid w:val="00DC5F7F"/>
    <w:rsid w:val="00DC666E"/>
    <w:rsid w:val="00DC68A2"/>
    <w:rsid w:val="00DC6A2F"/>
    <w:rsid w:val="00DC6B48"/>
    <w:rsid w:val="00DC76D6"/>
    <w:rsid w:val="00DD00AA"/>
    <w:rsid w:val="00DD0100"/>
    <w:rsid w:val="00DD0419"/>
    <w:rsid w:val="00DD04D8"/>
    <w:rsid w:val="00DD1125"/>
    <w:rsid w:val="00DD1339"/>
    <w:rsid w:val="00DD1BD3"/>
    <w:rsid w:val="00DD20C3"/>
    <w:rsid w:val="00DD2308"/>
    <w:rsid w:val="00DD2744"/>
    <w:rsid w:val="00DD334F"/>
    <w:rsid w:val="00DD3ACA"/>
    <w:rsid w:val="00DD3F73"/>
    <w:rsid w:val="00DD4452"/>
    <w:rsid w:val="00DD44F6"/>
    <w:rsid w:val="00DD4818"/>
    <w:rsid w:val="00DD4B33"/>
    <w:rsid w:val="00DD5723"/>
    <w:rsid w:val="00DD5DD9"/>
    <w:rsid w:val="00DD62F1"/>
    <w:rsid w:val="00DD6441"/>
    <w:rsid w:val="00DD6952"/>
    <w:rsid w:val="00DD6B5A"/>
    <w:rsid w:val="00DD7879"/>
    <w:rsid w:val="00DD7EFD"/>
    <w:rsid w:val="00DE01E7"/>
    <w:rsid w:val="00DE0712"/>
    <w:rsid w:val="00DE0C0A"/>
    <w:rsid w:val="00DE0CD5"/>
    <w:rsid w:val="00DE130A"/>
    <w:rsid w:val="00DE212D"/>
    <w:rsid w:val="00DE218F"/>
    <w:rsid w:val="00DE22D8"/>
    <w:rsid w:val="00DE26BF"/>
    <w:rsid w:val="00DE2C53"/>
    <w:rsid w:val="00DE3058"/>
    <w:rsid w:val="00DE323B"/>
    <w:rsid w:val="00DE32A5"/>
    <w:rsid w:val="00DE32E7"/>
    <w:rsid w:val="00DE339B"/>
    <w:rsid w:val="00DE3F36"/>
    <w:rsid w:val="00DE40C3"/>
    <w:rsid w:val="00DE4316"/>
    <w:rsid w:val="00DE49AF"/>
    <w:rsid w:val="00DE49BB"/>
    <w:rsid w:val="00DE5D22"/>
    <w:rsid w:val="00DE6264"/>
    <w:rsid w:val="00DE6621"/>
    <w:rsid w:val="00DE6ABA"/>
    <w:rsid w:val="00DE76BD"/>
    <w:rsid w:val="00DE7742"/>
    <w:rsid w:val="00DE79BE"/>
    <w:rsid w:val="00DE7BE5"/>
    <w:rsid w:val="00DF0124"/>
    <w:rsid w:val="00DF08D0"/>
    <w:rsid w:val="00DF1506"/>
    <w:rsid w:val="00DF1571"/>
    <w:rsid w:val="00DF1864"/>
    <w:rsid w:val="00DF1BD1"/>
    <w:rsid w:val="00DF2354"/>
    <w:rsid w:val="00DF23DB"/>
    <w:rsid w:val="00DF25F8"/>
    <w:rsid w:val="00DF3107"/>
    <w:rsid w:val="00DF31AA"/>
    <w:rsid w:val="00DF32A9"/>
    <w:rsid w:val="00DF3752"/>
    <w:rsid w:val="00DF39E5"/>
    <w:rsid w:val="00DF3F36"/>
    <w:rsid w:val="00DF42BB"/>
    <w:rsid w:val="00DF4FAF"/>
    <w:rsid w:val="00DF529F"/>
    <w:rsid w:val="00DF53BD"/>
    <w:rsid w:val="00DF5564"/>
    <w:rsid w:val="00DF5756"/>
    <w:rsid w:val="00DF5B27"/>
    <w:rsid w:val="00DF5E66"/>
    <w:rsid w:val="00DF6D15"/>
    <w:rsid w:val="00DF6FB4"/>
    <w:rsid w:val="00DF71BF"/>
    <w:rsid w:val="00DF74B2"/>
    <w:rsid w:val="00DF77FC"/>
    <w:rsid w:val="00DF7FB3"/>
    <w:rsid w:val="00E002E0"/>
    <w:rsid w:val="00E0160C"/>
    <w:rsid w:val="00E017B4"/>
    <w:rsid w:val="00E02442"/>
    <w:rsid w:val="00E02444"/>
    <w:rsid w:val="00E0373E"/>
    <w:rsid w:val="00E047FB"/>
    <w:rsid w:val="00E048A0"/>
    <w:rsid w:val="00E048EB"/>
    <w:rsid w:val="00E056E9"/>
    <w:rsid w:val="00E06E61"/>
    <w:rsid w:val="00E06F3A"/>
    <w:rsid w:val="00E07005"/>
    <w:rsid w:val="00E07852"/>
    <w:rsid w:val="00E07B78"/>
    <w:rsid w:val="00E07D7B"/>
    <w:rsid w:val="00E10559"/>
    <w:rsid w:val="00E10675"/>
    <w:rsid w:val="00E11493"/>
    <w:rsid w:val="00E11950"/>
    <w:rsid w:val="00E11CD0"/>
    <w:rsid w:val="00E121E0"/>
    <w:rsid w:val="00E1231F"/>
    <w:rsid w:val="00E12558"/>
    <w:rsid w:val="00E1349F"/>
    <w:rsid w:val="00E1360D"/>
    <w:rsid w:val="00E139FB"/>
    <w:rsid w:val="00E13A92"/>
    <w:rsid w:val="00E13D2C"/>
    <w:rsid w:val="00E1401F"/>
    <w:rsid w:val="00E140A5"/>
    <w:rsid w:val="00E14D39"/>
    <w:rsid w:val="00E15909"/>
    <w:rsid w:val="00E15CCF"/>
    <w:rsid w:val="00E15E33"/>
    <w:rsid w:val="00E16677"/>
    <w:rsid w:val="00E1690B"/>
    <w:rsid w:val="00E17355"/>
    <w:rsid w:val="00E17896"/>
    <w:rsid w:val="00E20178"/>
    <w:rsid w:val="00E20729"/>
    <w:rsid w:val="00E20ACB"/>
    <w:rsid w:val="00E20B23"/>
    <w:rsid w:val="00E20D67"/>
    <w:rsid w:val="00E210C9"/>
    <w:rsid w:val="00E2161E"/>
    <w:rsid w:val="00E21793"/>
    <w:rsid w:val="00E223DC"/>
    <w:rsid w:val="00E227C4"/>
    <w:rsid w:val="00E22C0E"/>
    <w:rsid w:val="00E23206"/>
    <w:rsid w:val="00E235A1"/>
    <w:rsid w:val="00E23C78"/>
    <w:rsid w:val="00E23F10"/>
    <w:rsid w:val="00E23F97"/>
    <w:rsid w:val="00E24206"/>
    <w:rsid w:val="00E24730"/>
    <w:rsid w:val="00E247C8"/>
    <w:rsid w:val="00E24856"/>
    <w:rsid w:val="00E2500B"/>
    <w:rsid w:val="00E25229"/>
    <w:rsid w:val="00E25292"/>
    <w:rsid w:val="00E252B0"/>
    <w:rsid w:val="00E25BBD"/>
    <w:rsid w:val="00E25D48"/>
    <w:rsid w:val="00E26442"/>
    <w:rsid w:val="00E2661B"/>
    <w:rsid w:val="00E26B88"/>
    <w:rsid w:val="00E26ED2"/>
    <w:rsid w:val="00E275D1"/>
    <w:rsid w:val="00E279C7"/>
    <w:rsid w:val="00E27A47"/>
    <w:rsid w:val="00E27ACC"/>
    <w:rsid w:val="00E27CB7"/>
    <w:rsid w:val="00E30096"/>
    <w:rsid w:val="00E305A7"/>
    <w:rsid w:val="00E3083F"/>
    <w:rsid w:val="00E30895"/>
    <w:rsid w:val="00E30DB7"/>
    <w:rsid w:val="00E313D4"/>
    <w:rsid w:val="00E31746"/>
    <w:rsid w:val="00E317AE"/>
    <w:rsid w:val="00E319FF"/>
    <w:rsid w:val="00E31C1C"/>
    <w:rsid w:val="00E31F51"/>
    <w:rsid w:val="00E320AE"/>
    <w:rsid w:val="00E3218A"/>
    <w:rsid w:val="00E329C9"/>
    <w:rsid w:val="00E32E6F"/>
    <w:rsid w:val="00E3333A"/>
    <w:rsid w:val="00E334AA"/>
    <w:rsid w:val="00E3356A"/>
    <w:rsid w:val="00E3366B"/>
    <w:rsid w:val="00E33B23"/>
    <w:rsid w:val="00E33C73"/>
    <w:rsid w:val="00E341A7"/>
    <w:rsid w:val="00E342CC"/>
    <w:rsid w:val="00E347F7"/>
    <w:rsid w:val="00E35153"/>
    <w:rsid w:val="00E35B14"/>
    <w:rsid w:val="00E35DEB"/>
    <w:rsid w:val="00E36107"/>
    <w:rsid w:val="00E36AB2"/>
    <w:rsid w:val="00E36E25"/>
    <w:rsid w:val="00E37119"/>
    <w:rsid w:val="00E3765D"/>
    <w:rsid w:val="00E377A4"/>
    <w:rsid w:val="00E379C9"/>
    <w:rsid w:val="00E37EC6"/>
    <w:rsid w:val="00E37F20"/>
    <w:rsid w:val="00E400B9"/>
    <w:rsid w:val="00E409A5"/>
    <w:rsid w:val="00E40D8C"/>
    <w:rsid w:val="00E417F8"/>
    <w:rsid w:val="00E418F5"/>
    <w:rsid w:val="00E419BC"/>
    <w:rsid w:val="00E41A4E"/>
    <w:rsid w:val="00E425A6"/>
    <w:rsid w:val="00E42E46"/>
    <w:rsid w:val="00E432F4"/>
    <w:rsid w:val="00E43616"/>
    <w:rsid w:val="00E437FB"/>
    <w:rsid w:val="00E43B25"/>
    <w:rsid w:val="00E43DE6"/>
    <w:rsid w:val="00E43F21"/>
    <w:rsid w:val="00E441EC"/>
    <w:rsid w:val="00E44350"/>
    <w:rsid w:val="00E455AC"/>
    <w:rsid w:val="00E4580C"/>
    <w:rsid w:val="00E45A60"/>
    <w:rsid w:val="00E45B2D"/>
    <w:rsid w:val="00E45F66"/>
    <w:rsid w:val="00E479B7"/>
    <w:rsid w:val="00E47E07"/>
    <w:rsid w:val="00E50E75"/>
    <w:rsid w:val="00E51643"/>
    <w:rsid w:val="00E51747"/>
    <w:rsid w:val="00E519F7"/>
    <w:rsid w:val="00E5397C"/>
    <w:rsid w:val="00E54B80"/>
    <w:rsid w:val="00E55A0E"/>
    <w:rsid w:val="00E55C81"/>
    <w:rsid w:val="00E56026"/>
    <w:rsid w:val="00E56092"/>
    <w:rsid w:val="00E5674D"/>
    <w:rsid w:val="00E56DF9"/>
    <w:rsid w:val="00E56E99"/>
    <w:rsid w:val="00E5700B"/>
    <w:rsid w:val="00E574F7"/>
    <w:rsid w:val="00E5765D"/>
    <w:rsid w:val="00E57709"/>
    <w:rsid w:val="00E604A5"/>
    <w:rsid w:val="00E607E6"/>
    <w:rsid w:val="00E60990"/>
    <w:rsid w:val="00E60AA9"/>
    <w:rsid w:val="00E61786"/>
    <w:rsid w:val="00E61D8D"/>
    <w:rsid w:val="00E62E49"/>
    <w:rsid w:val="00E62F28"/>
    <w:rsid w:val="00E636E8"/>
    <w:rsid w:val="00E65105"/>
    <w:rsid w:val="00E65988"/>
    <w:rsid w:val="00E65C1F"/>
    <w:rsid w:val="00E66020"/>
    <w:rsid w:val="00E665BD"/>
    <w:rsid w:val="00E667BF"/>
    <w:rsid w:val="00E66D5C"/>
    <w:rsid w:val="00E66F39"/>
    <w:rsid w:val="00E6723A"/>
    <w:rsid w:val="00E672BF"/>
    <w:rsid w:val="00E67418"/>
    <w:rsid w:val="00E6771C"/>
    <w:rsid w:val="00E678F7"/>
    <w:rsid w:val="00E67C75"/>
    <w:rsid w:val="00E702E4"/>
    <w:rsid w:val="00E7092B"/>
    <w:rsid w:val="00E70D81"/>
    <w:rsid w:val="00E7140E"/>
    <w:rsid w:val="00E7156B"/>
    <w:rsid w:val="00E715F7"/>
    <w:rsid w:val="00E71604"/>
    <w:rsid w:val="00E72594"/>
    <w:rsid w:val="00E72DB0"/>
    <w:rsid w:val="00E7373B"/>
    <w:rsid w:val="00E73927"/>
    <w:rsid w:val="00E7459C"/>
    <w:rsid w:val="00E74B1A"/>
    <w:rsid w:val="00E74B69"/>
    <w:rsid w:val="00E74DE0"/>
    <w:rsid w:val="00E750FC"/>
    <w:rsid w:val="00E758A1"/>
    <w:rsid w:val="00E75F7A"/>
    <w:rsid w:val="00E76243"/>
    <w:rsid w:val="00E76BFE"/>
    <w:rsid w:val="00E7736B"/>
    <w:rsid w:val="00E776EC"/>
    <w:rsid w:val="00E77C35"/>
    <w:rsid w:val="00E80118"/>
    <w:rsid w:val="00E811A9"/>
    <w:rsid w:val="00E81ABF"/>
    <w:rsid w:val="00E81DF0"/>
    <w:rsid w:val="00E82970"/>
    <w:rsid w:val="00E82D36"/>
    <w:rsid w:val="00E831FC"/>
    <w:rsid w:val="00E83392"/>
    <w:rsid w:val="00E833C0"/>
    <w:rsid w:val="00E83455"/>
    <w:rsid w:val="00E83842"/>
    <w:rsid w:val="00E83BF4"/>
    <w:rsid w:val="00E8421B"/>
    <w:rsid w:val="00E845A5"/>
    <w:rsid w:val="00E845B7"/>
    <w:rsid w:val="00E84982"/>
    <w:rsid w:val="00E84B75"/>
    <w:rsid w:val="00E84D13"/>
    <w:rsid w:val="00E8508B"/>
    <w:rsid w:val="00E8512E"/>
    <w:rsid w:val="00E85907"/>
    <w:rsid w:val="00E85E57"/>
    <w:rsid w:val="00E864F7"/>
    <w:rsid w:val="00E86623"/>
    <w:rsid w:val="00E87D68"/>
    <w:rsid w:val="00E9020A"/>
    <w:rsid w:val="00E92416"/>
    <w:rsid w:val="00E92423"/>
    <w:rsid w:val="00E9271F"/>
    <w:rsid w:val="00E928EA"/>
    <w:rsid w:val="00E9387B"/>
    <w:rsid w:val="00E93E96"/>
    <w:rsid w:val="00E94437"/>
    <w:rsid w:val="00E94650"/>
    <w:rsid w:val="00E9491E"/>
    <w:rsid w:val="00E95286"/>
    <w:rsid w:val="00E95565"/>
    <w:rsid w:val="00E95BC0"/>
    <w:rsid w:val="00E95CAA"/>
    <w:rsid w:val="00E966E0"/>
    <w:rsid w:val="00E97A60"/>
    <w:rsid w:val="00EA0188"/>
    <w:rsid w:val="00EA024F"/>
    <w:rsid w:val="00EA04D8"/>
    <w:rsid w:val="00EA0553"/>
    <w:rsid w:val="00EA06F7"/>
    <w:rsid w:val="00EA097D"/>
    <w:rsid w:val="00EA0D50"/>
    <w:rsid w:val="00EA13F6"/>
    <w:rsid w:val="00EA1853"/>
    <w:rsid w:val="00EA21D6"/>
    <w:rsid w:val="00EA229D"/>
    <w:rsid w:val="00EA25C2"/>
    <w:rsid w:val="00EA2796"/>
    <w:rsid w:val="00EA282D"/>
    <w:rsid w:val="00EA28D6"/>
    <w:rsid w:val="00EA2A35"/>
    <w:rsid w:val="00EA2C40"/>
    <w:rsid w:val="00EA2E0F"/>
    <w:rsid w:val="00EA2E51"/>
    <w:rsid w:val="00EA33F5"/>
    <w:rsid w:val="00EA3BC5"/>
    <w:rsid w:val="00EA4306"/>
    <w:rsid w:val="00EA4C5A"/>
    <w:rsid w:val="00EA4EF5"/>
    <w:rsid w:val="00EA5034"/>
    <w:rsid w:val="00EA5263"/>
    <w:rsid w:val="00EA542F"/>
    <w:rsid w:val="00EA55AE"/>
    <w:rsid w:val="00EA5CC7"/>
    <w:rsid w:val="00EA5F42"/>
    <w:rsid w:val="00EA65C7"/>
    <w:rsid w:val="00EA68E6"/>
    <w:rsid w:val="00EA69E9"/>
    <w:rsid w:val="00EA7A16"/>
    <w:rsid w:val="00EA7D1F"/>
    <w:rsid w:val="00EA7EF6"/>
    <w:rsid w:val="00EB0AED"/>
    <w:rsid w:val="00EB0F64"/>
    <w:rsid w:val="00EB10AB"/>
    <w:rsid w:val="00EB1719"/>
    <w:rsid w:val="00EB1959"/>
    <w:rsid w:val="00EB1BD8"/>
    <w:rsid w:val="00EB1D18"/>
    <w:rsid w:val="00EB25A8"/>
    <w:rsid w:val="00EB286F"/>
    <w:rsid w:val="00EB2DB7"/>
    <w:rsid w:val="00EB2E4D"/>
    <w:rsid w:val="00EB313F"/>
    <w:rsid w:val="00EB32B9"/>
    <w:rsid w:val="00EB35A5"/>
    <w:rsid w:val="00EB3877"/>
    <w:rsid w:val="00EB3BC2"/>
    <w:rsid w:val="00EB3C4E"/>
    <w:rsid w:val="00EB42AE"/>
    <w:rsid w:val="00EB4462"/>
    <w:rsid w:val="00EB5585"/>
    <w:rsid w:val="00EB567F"/>
    <w:rsid w:val="00EB5F33"/>
    <w:rsid w:val="00EB61DC"/>
    <w:rsid w:val="00EB620B"/>
    <w:rsid w:val="00EB65E6"/>
    <w:rsid w:val="00EB6697"/>
    <w:rsid w:val="00EB73BE"/>
    <w:rsid w:val="00EB7AD1"/>
    <w:rsid w:val="00EB7D7E"/>
    <w:rsid w:val="00EB7EBA"/>
    <w:rsid w:val="00EC0038"/>
    <w:rsid w:val="00EC01C6"/>
    <w:rsid w:val="00EC03D7"/>
    <w:rsid w:val="00EC0609"/>
    <w:rsid w:val="00EC161B"/>
    <w:rsid w:val="00EC241F"/>
    <w:rsid w:val="00EC2483"/>
    <w:rsid w:val="00EC2629"/>
    <w:rsid w:val="00EC2824"/>
    <w:rsid w:val="00EC285B"/>
    <w:rsid w:val="00EC2C7F"/>
    <w:rsid w:val="00EC371D"/>
    <w:rsid w:val="00EC374E"/>
    <w:rsid w:val="00EC39FE"/>
    <w:rsid w:val="00EC4B4E"/>
    <w:rsid w:val="00EC504C"/>
    <w:rsid w:val="00EC5864"/>
    <w:rsid w:val="00EC6389"/>
    <w:rsid w:val="00EC6617"/>
    <w:rsid w:val="00EC6832"/>
    <w:rsid w:val="00EC6946"/>
    <w:rsid w:val="00ED0412"/>
    <w:rsid w:val="00ED05CD"/>
    <w:rsid w:val="00ED0789"/>
    <w:rsid w:val="00ED0D27"/>
    <w:rsid w:val="00ED0D4A"/>
    <w:rsid w:val="00ED0F99"/>
    <w:rsid w:val="00ED12EE"/>
    <w:rsid w:val="00ED1AEE"/>
    <w:rsid w:val="00ED1B19"/>
    <w:rsid w:val="00ED1E9D"/>
    <w:rsid w:val="00ED1EDB"/>
    <w:rsid w:val="00ED2CE4"/>
    <w:rsid w:val="00ED2DCC"/>
    <w:rsid w:val="00ED2E8A"/>
    <w:rsid w:val="00ED3470"/>
    <w:rsid w:val="00ED3715"/>
    <w:rsid w:val="00ED3AF4"/>
    <w:rsid w:val="00ED3C79"/>
    <w:rsid w:val="00ED4386"/>
    <w:rsid w:val="00ED4772"/>
    <w:rsid w:val="00ED4A10"/>
    <w:rsid w:val="00ED4BCA"/>
    <w:rsid w:val="00ED5477"/>
    <w:rsid w:val="00ED54DA"/>
    <w:rsid w:val="00ED565B"/>
    <w:rsid w:val="00ED6072"/>
    <w:rsid w:val="00ED6758"/>
    <w:rsid w:val="00ED6795"/>
    <w:rsid w:val="00ED6F4F"/>
    <w:rsid w:val="00ED72CD"/>
    <w:rsid w:val="00ED7308"/>
    <w:rsid w:val="00ED730B"/>
    <w:rsid w:val="00ED769F"/>
    <w:rsid w:val="00ED779C"/>
    <w:rsid w:val="00EE01DA"/>
    <w:rsid w:val="00EE03D0"/>
    <w:rsid w:val="00EE0D3E"/>
    <w:rsid w:val="00EE13DE"/>
    <w:rsid w:val="00EE1565"/>
    <w:rsid w:val="00EE1AEE"/>
    <w:rsid w:val="00EE2430"/>
    <w:rsid w:val="00EE2D4F"/>
    <w:rsid w:val="00EE3047"/>
    <w:rsid w:val="00EE372E"/>
    <w:rsid w:val="00EE3A19"/>
    <w:rsid w:val="00EE3CBA"/>
    <w:rsid w:val="00EE4D01"/>
    <w:rsid w:val="00EE4E3D"/>
    <w:rsid w:val="00EE531B"/>
    <w:rsid w:val="00EE55DC"/>
    <w:rsid w:val="00EE5D3C"/>
    <w:rsid w:val="00EE61A9"/>
    <w:rsid w:val="00EE61B5"/>
    <w:rsid w:val="00EE6C74"/>
    <w:rsid w:val="00EE71E7"/>
    <w:rsid w:val="00EE7475"/>
    <w:rsid w:val="00EE7A25"/>
    <w:rsid w:val="00EE7CB0"/>
    <w:rsid w:val="00EE7ED9"/>
    <w:rsid w:val="00EF048C"/>
    <w:rsid w:val="00EF0625"/>
    <w:rsid w:val="00EF068C"/>
    <w:rsid w:val="00EF07C8"/>
    <w:rsid w:val="00EF0A2E"/>
    <w:rsid w:val="00EF10EB"/>
    <w:rsid w:val="00EF139B"/>
    <w:rsid w:val="00EF1A22"/>
    <w:rsid w:val="00EF1B03"/>
    <w:rsid w:val="00EF218C"/>
    <w:rsid w:val="00EF2A3F"/>
    <w:rsid w:val="00EF46CE"/>
    <w:rsid w:val="00EF492B"/>
    <w:rsid w:val="00EF4D3B"/>
    <w:rsid w:val="00EF5298"/>
    <w:rsid w:val="00EF52BC"/>
    <w:rsid w:val="00EF6013"/>
    <w:rsid w:val="00EF602C"/>
    <w:rsid w:val="00EF63F2"/>
    <w:rsid w:val="00EF6D2A"/>
    <w:rsid w:val="00EF6E26"/>
    <w:rsid w:val="00EF72C1"/>
    <w:rsid w:val="00EF7561"/>
    <w:rsid w:val="00EF7BAA"/>
    <w:rsid w:val="00EF7E55"/>
    <w:rsid w:val="00F008DE"/>
    <w:rsid w:val="00F00BB8"/>
    <w:rsid w:val="00F00E44"/>
    <w:rsid w:val="00F011CA"/>
    <w:rsid w:val="00F0130E"/>
    <w:rsid w:val="00F01379"/>
    <w:rsid w:val="00F0166D"/>
    <w:rsid w:val="00F017D3"/>
    <w:rsid w:val="00F01830"/>
    <w:rsid w:val="00F01BC8"/>
    <w:rsid w:val="00F02001"/>
    <w:rsid w:val="00F029AA"/>
    <w:rsid w:val="00F02F34"/>
    <w:rsid w:val="00F030B9"/>
    <w:rsid w:val="00F0313F"/>
    <w:rsid w:val="00F033EB"/>
    <w:rsid w:val="00F04518"/>
    <w:rsid w:val="00F0474E"/>
    <w:rsid w:val="00F05814"/>
    <w:rsid w:val="00F05816"/>
    <w:rsid w:val="00F0646E"/>
    <w:rsid w:val="00F06A19"/>
    <w:rsid w:val="00F06C60"/>
    <w:rsid w:val="00F070B4"/>
    <w:rsid w:val="00F073CE"/>
    <w:rsid w:val="00F07651"/>
    <w:rsid w:val="00F079DB"/>
    <w:rsid w:val="00F07C94"/>
    <w:rsid w:val="00F10140"/>
    <w:rsid w:val="00F108AF"/>
    <w:rsid w:val="00F10FB9"/>
    <w:rsid w:val="00F11154"/>
    <w:rsid w:val="00F11346"/>
    <w:rsid w:val="00F115BE"/>
    <w:rsid w:val="00F11DE0"/>
    <w:rsid w:val="00F124CB"/>
    <w:rsid w:val="00F12D88"/>
    <w:rsid w:val="00F13052"/>
    <w:rsid w:val="00F13191"/>
    <w:rsid w:val="00F13DB8"/>
    <w:rsid w:val="00F1461B"/>
    <w:rsid w:val="00F1702F"/>
    <w:rsid w:val="00F171B0"/>
    <w:rsid w:val="00F176C3"/>
    <w:rsid w:val="00F2092B"/>
    <w:rsid w:val="00F2094D"/>
    <w:rsid w:val="00F20EA5"/>
    <w:rsid w:val="00F216AD"/>
    <w:rsid w:val="00F21ABB"/>
    <w:rsid w:val="00F21ABF"/>
    <w:rsid w:val="00F2203F"/>
    <w:rsid w:val="00F220E6"/>
    <w:rsid w:val="00F22387"/>
    <w:rsid w:val="00F2293B"/>
    <w:rsid w:val="00F22E82"/>
    <w:rsid w:val="00F22F2E"/>
    <w:rsid w:val="00F231EF"/>
    <w:rsid w:val="00F23298"/>
    <w:rsid w:val="00F23765"/>
    <w:rsid w:val="00F23821"/>
    <w:rsid w:val="00F2440A"/>
    <w:rsid w:val="00F24AA5"/>
    <w:rsid w:val="00F24BF9"/>
    <w:rsid w:val="00F25963"/>
    <w:rsid w:val="00F25F7B"/>
    <w:rsid w:val="00F26431"/>
    <w:rsid w:val="00F26D66"/>
    <w:rsid w:val="00F26E95"/>
    <w:rsid w:val="00F27229"/>
    <w:rsid w:val="00F2768D"/>
    <w:rsid w:val="00F27B65"/>
    <w:rsid w:val="00F27C1F"/>
    <w:rsid w:val="00F27CA6"/>
    <w:rsid w:val="00F27E1D"/>
    <w:rsid w:val="00F300B8"/>
    <w:rsid w:val="00F3151C"/>
    <w:rsid w:val="00F315E6"/>
    <w:rsid w:val="00F319DD"/>
    <w:rsid w:val="00F31D77"/>
    <w:rsid w:val="00F321A9"/>
    <w:rsid w:val="00F3236F"/>
    <w:rsid w:val="00F3242C"/>
    <w:rsid w:val="00F32692"/>
    <w:rsid w:val="00F32A67"/>
    <w:rsid w:val="00F33B5A"/>
    <w:rsid w:val="00F33FBE"/>
    <w:rsid w:val="00F33FCA"/>
    <w:rsid w:val="00F349CF"/>
    <w:rsid w:val="00F34DD8"/>
    <w:rsid w:val="00F35515"/>
    <w:rsid w:val="00F355A3"/>
    <w:rsid w:val="00F3606F"/>
    <w:rsid w:val="00F360B5"/>
    <w:rsid w:val="00F364C6"/>
    <w:rsid w:val="00F36720"/>
    <w:rsid w:val="00F36AB5"/>
    <w:rsid w:val="00F37322"/>
    <w:rsid w:val="00F37410"/>
    <w:rsid w:val="00F37925"/>
    <w:rsid w:val="00F37BE6"/>
    <w:rsid w:val="00F37F06"/>
    <w:rsid w:val="00F401D6"/>
    <w:rsid w:val="00F40294"/>
    <w:rsid w:val="00F405B4"/>
    <w:rsid w:val="00F4085D"/>
    <w:rsid w:val="00F411C5"/>
    <w:rsid w:val="00F412B5"/>
    <w:rsid w:val="00F413DA"/>
    <w:rsid w:val="00F41D84"/>
    <w:rsid w:val="00F435CB"/>
    <w:rsid w:val="00F43BF7"/>
    <w:rsid w:val="00F441BA"/>
    <w:rsid w:val="00F44C4B"/>
    <w:rsid w:val="00F454EF"/>
    <w:rsid w:val="00F4569C"/>
    <w:rsid w:val="00F460EF"/>
    <w:rsid w:val="00F46505"/>
    <w:rsid w:val="00F46B3C"/>
    <w:rsid w:val="00F47112"/>
    <w:rsid w:val="00F474D4"/>
    <w:rsid w:val="00F474EA"/>
    <w:rsid w:val="00F47A05"/>
    <w:rsid w:val="00F47E50"/>
    <w:rsid w:val="00F5034E"/>
    <w:rsid w:val="00F50F89"/>
    <w:rsid w:val="00F51DEB"/>
    <w:rsid w:val="00F5234F"/>
    <w:rsid w:val="00F52846"/>
    <w:rsid w:val="00F52DF9"/>
    <w:rsid w:val="00F52E02"/>
    <w:rsid w:val="00F53465"/>
    <w:rsid w:val="00F53687"/>
    <w:rsid w:val="00F53AB9"/>
    <w:rsid w:val="00F540C0"/>
    <w:rsid w:val="00F5439A"/>
    <w:rsid w:val="00F546EF"/>
    <w:rsid w:val="00F54C19"/>
    <w:rsid w:val="00F54DE4"/>
    <w:rsid w:val="00F55ECC"/>
    <w:rsid w:val="00F56220"/>
    <w:rsid w:val="00F565CA"/>
    <w:rsid w:val="00F570FA"/>
    <w:rsid w:val="00F5714F"/>
    <w:rsid w:val="00F571E3"/>
    <w:rsid w:val="00F57DE2"/>
    <w:rsid w:val="00F603B9"/>
    <w:rsid w:val="00F603D1"/>
    <w:rsid w:val="00F609A2"/>
    <w:rsid w:val="00F61610"/>
    <w:rsid w:val="00F61BB6"/>
    <w:rsid w:val="00F620BC"/>
    <w:rsid w:val="00F621BF"/>
    <w:rsid w:val="00F623D1"/>
    <w:rsid w:val="00F624FE"/>
    <w:rsid w:val="00F627A6"/>
    <w:rsid w:val="00F62D5D"/>
    <w:rsid w:val="00F62D6A"/>
    <w:rsid w:val="00F62F36"/>
    <w:rsid w:val="00F634F8"/>
    <w:rsid w:val="00F63654"/>
    <w:rsid w:val="00F638FE"/>
    <w:rsid w:val="00F63AB2"/>
    <w:rsid w:val="00F64486"/>
    <w:rsid w:val="00F649AD"/>
    <w:rsid w:val="00F64A2C"/>
    <w:rsid w:val="00F652EF"/>
    <w:rsid w:val="00F65AA0"/>
    <w:rsid w:val="00F65E7E"/>
    <w:rsid w:val="00F663A5"/>
    <w:rsid w:val="00F66DEF"/>
    <w:rsid w:val="00F67203"/>
    <w:rsid w:val="00F6746D"/>
    <w:rsid w:val="00F677A2"/>
    <w:rsid w:val="00F67981"/>
    <w:rsid w:val="00F67A51"/>
    <w:rsid w:val="00F67DB4"/>
    <w:rsid w:val="00F67F22"/>
    <w:rsid w:val="00F7084F"/>
    <w:rsid w:val="00F709BB"/>
    <w:rsid w:val="00F70B35"/>
    <w:rsid w:val="00F70E6B"/>
    <w:rsid w:val="00F7143F"/>
    <w:rsid w:val="00F716BE"/>
    <w:rsid w:val="00F718E0"/>
    <w:rsid w:val="00F71DC6"/>
    <w:rsid w:val="00F72119"/>
    <w:rsid w:val="00F725BC"/>
    <w:rsid w:val="00F72B95"/>
    <w:rsid w:val="00F72DF0"/>
    <w:rsid w:val="00F7323E"/>
    <w:rsid w:val="00F7341A"/>
    <w:rsid w:val="00F7346E"/>
    <w:rsid w:val="00F74677"/>
    <w:rsid w:val="00F7491F"/>
    <w:rsid w:val="00F74C53"/>
    <w:rsid w:val="00F74DCB"/>
    <w:rsid w:val="00F74E80"/>
    <w:rsid w:val="00F75282"/>
    <w:rsid w:val="00F7584E"/>
    <w:rsid w:val="00F75C68"/>
    <w:rsid w:val="00F75CDE"/>
    <w:rsid w:val="00F7617C"/>
    <w:rsid w:val="00F76215"/>
    <w:rsid w:val="00F76662"/>
    <w:rsid w:val="00F769AC"/>
    <w:rsid w:val="00F76DE5"/>
    <w:rsid w:val="00F7707C"/>
    <w:rsid w:val="00F7715B"/>
    <w:rsid w:val="00F77172"/>
    <w:rsid w:val="00F7774C"/>
    <w:rsid w:val="00F77E54"/>
    <w:rsid w:val="00F80E9F"/>
    <w:rsid w:val="00F810E2"/>
    <w:rsid w:val="00F811ED"/>
    <w:rsid w:val="00F81500"/>
    <w:rsid w:val="00F817E4"/>
    <w:rsid w:val="00F81A01"/>
    <w:rsid w:val="00F826E2"/>
    <w:rsid w:val="00F82B59"/>
    <w:rsid w:val="00F835B3"/>
    <w:rsid w:val="00F83D0E"/>
    <w:rsid w:val="00F844C9"/>
    <w:rsid w:val="00F844D4"/>
    <w:rsid w:val="00F84516"/>
    <w:rsid w:val="00F84534"/>
    <w:rsid w:val="00F84ACB"/>
    <w:rsid w:val="00F854E4"/>
    <w:rsid w:val="00F85509"/>
    <w:rsid w:val="00F85E91"/>
    <w:rsid w:val="00F8619D"/>
    <w:rsid w:val="00F862EC"/>
    <w:rsid w:val="00F86ACB"/>
    <w:rsid w:val="00F86BB3"/>
    <w:rsid w:val="00F86C13"/>
    <w:rsid w:val="00F871DC"/>
    <w:rsid w:val="00F8749D"/>
    <w:rsid w:val="00F876C8"/>
    <w:rsid w:val="00F876E0"/>
    <w:rsid w:val="00F879A9"/>
    <w:rsid w:val="00F87A42"/>
    <w:rsid w:val="00F87AE0"/>
    <w:rsid w:val="00F90176"/>
    <w:rsid w:val="00F90534"/>
    <w:rsid w:val="00F905A1"/>
    <w:rsid w:val="00F912A5"/>
    <w:rsid w:val="00F914D0"/>
    <w:rsid w:val="00F9189A"/>
    <w:rsid w:val="00F91D27"/>
    <w:rsid w:val="00F9213A"/>
    <w:rsid w:val="00F921E0"/>
    <w:rsid w:val="00F93E2E"/>
    <w:rsid w:val="00F94112"/>
    <w:rsid w:val="00F94221"/>
    <w:rsid w:val="00F9445E"/>
    <w:rsid w:val="00F94460"/>
    <w:rsid w:val="00F945FF"/>
    <w:rsid w:val="00F946AD"/>
    <w:rsid w:val="00F9559B"/>
    <w:rsid w:val="00F95B08"/>
    <w:rsid w:val="00F95B1A"/>
    <w:rsid w:val="00F95CE0"/>
    <w:rsid w:val="00F95DA0"/>
    <w:rsid w:val="00F95E96"/>
    <w:rsid w:val="00F95ED9"/>
    <w:rsid w:val="00F96275"/>
    <w:rsid w:val="00F96563"/>
    <w:rsid w:val="00F966A5"/>
    <w:rsid w:val="00F973D9"/>
    <w:rsid w:val="00F97548"/>
    <w:rsid w:val="00F9763E"/>
    <w:rsid w:val="00F97A22"/>
    <w:rsid w:val="00FA020E"/>
    <w:rsid w:val="00FA0681"/>
    <w:rsid w:val="00FA09E1"/>
    <w:rsid w:val="00FA0EB4"/>
    <w:rsid w:val="00FA10EC"/>
    <w:rsid w:val="00FA1CA4"/>
    <w:rsid w:val="00FA2141"/>
    <w:rsid w:val="00FA27FF"/>
    <w:rsid w:val="00FA2F31"/>
    <w:rsid w:val="00FA2F3F"/>
    <w:rsid w:val="00FA3369"/>
    <w:rsid w:val="00FA3569"/>
    <w:rsid w:val="00FA3D16"/>
    <w:rsid w:val="00FA41C8"/>
    <w:rsid w:val="00FA4358"/>
    <w:rsid w:val="00FA490D"/>
    <w:rsid w:val="00FA4B0C"/>
    <w:rsid w:val="00FA545A"/>
    <w:rsid w:val="00FA5463"/>
    <w:rsid w:val="00FA5656"/>
    <w:rsid w:val="00FA588C"/>
    <w:rsid w:val="00FA5AF2"/>
    <w:rsid w:val="00FA66B8"/>
    <w:rsid w:val="00FA690B"/>
    <w:rsid w:val="00FA699B"/>
    <w:rsid w:val="00FA6BFD"/>
    <w:rsid w:val="00FA722D"/>
    <w:rsid w:val="00FA734A"/>
    <w:rsid w:val="00FA74D3"/>
    <w:rsid w:val="00FA7651"/>
    <w:rsid w:val="00FB02EA"/>
    <w:rsid w:val="00FB0E46"/>
    <w:rsid w:val="00FB10D8"/>
    <w:rsid w:val="00FB1547"/>
    <w:rsid w:val="00FB1A68"/>
    <w:rsid w:val="00FB1B15"/>
    <w:rsid w:val="00FB226B"/>
    <w:rsid w:val="00FB2C44"/>
    <w:rsid w:val="00FB36F1"/>
    <w:rsid w:val="00FB3D97"/>
    <w:rsid w:val="00FB403B"/>
    <w:rsid w:val="00FB425D"/>
    <w:rsid w:val="00FB48BE"/>
    <w:rsid w:val="00FB4FB6"/>
    <w:rsid w:val="00FB55B6"/>
    <w:rsid w:val="00FB5896"/>
    <w:rsid w:val="00FB5FBB"/>
    <w:rsid w:val="00FB6090"/>
    <w:rsid w:val="00FB60BB"/>
    <w:rsid w:val="00FB6BF9"/>
    <w:rsid w:val="00FB727E"/>
    <w:rsid w:val="00FB728E"/>
    <w:rsid w:val="00FB7471"/>
    <w:rsid w:val="00FB75AE"/>
    <w:rsid w:val="00FB7680"/>
    <w:rsid w:val="00FB769C"/>
    <w:rsid w:val="00FB7719"/>
    <w:rsid w:val="00FB7A80"/>
    <w:rsid w:val="00FC017F"/>
    <w:rsid w:val="00FC1430"/>
    <w:rsid w:val="00FC18A9"/>
    <w:rsid w:val="00FC1944"/>
    <w:rsid w:val="00FC1A80"/>
    <w:rsid w:val="00FC24D2"/>
    <w:rsid w:val="00FC25ED"/>
    <w:rsid w:val="00FC26F1"/>
    <w:rsid w:val="00FC2C5D"/>
    <w:rsid w:val="00FC3284"/>
    <w:rsid w:val="00FC34F5"/>
    <w:rsid w:val="00FC3506"/>
    <w:rsid w:val="00FC395C"/>
    <w:rsid w:val="00FC3A37"/>
    <w:rsid w:val="00FC44CF"/>
    <w:rsid w:val="00FC51E1"/>
    <w:rsid w:val="00FC5FA1"/>
    <w:rsid w:val="00FC5FE0"/>
    <w:rsid w:val="00FC63E3"/>
    <w:rsid w:val="00FC6CB7"/>
    <w:rsid w:val="00FC72D3"/>
    <w:rsid w:val="00FC72EA"/>
    <w:rsid w:val="00FC7619"/>
    <w:rsid w:val="00FC76AE"/>
    <w:rsid w:val="00FD040D"/>
    <w:rsid w:val="00FD07C3"/>
    <w:rsid w:val="00FD1FB2"/>
    <w:rsid w:val="00FD2242"/>
    <w:rsid w:val="00FD2978"/>
    <w:rsid w:val="00FD2D97"/>
    <w:rsid w:val="00FD3B1A"/>
    <w:rsid w:val="00FD4066"/>
    <w:rsid w:val="00FD55E1"/>
    <w:rsid w:val="00FD5FD2"/>
    <w:rsid w:val="00FD6629"/>
    <w:rsid w:val="00FD6A01"/>
    <w:rsid w:val="00FD78B5"/>
    <w:rsid w:val="00FD7D01"/>
    <w:rsid w:val="00FD7F11"/>
    <w:rsid w:val="00FE0113"/>
    <w:rsid w:val="00FE06BB"/>
    <w:rsid w:val="00FE0BC2"/>
    <w:rsid w:val="00FE1458"/>
    <w:rsid w:val="00FE18AA"/>
    <w:rsid w:val="00FE210B"/>
    <w:rsid w:val="00FE252A"/>
    <w:rsid w:val="00FE258A"/>
    <w:rsid w:val="00FE258C"/>
    <w:rsid w:val="00FE27CE"/>
    <w:rsid w:val="00FE2CD0"/>
    <w:rsid w:val="00FE2D71"/>
    <w:rsid w:val="00FE2E76"/>
    <w:rsid w:val="00FE30B1"/>
    <w:rsid w:val="00FE38B7"/>
    <w:rsid w:val="00FE432F"/>
    <w:rsid w:val="00FE450D"/>
    <w:rsid w:val="00FE4703"/>
    <w:rsid w:val="00FE4833"/>
    <w:rsid w:val="00FE4D36"/>
    <w:rsid w:val="00FE4ECB"/>
    <w:rsid w:val="00FE5157"/>
    <w:rsid w:val="00FE525D"/>
    <w:rsid w:val="00FE5A06"/>
    <w:rsid w:val="00FE6575"/>
    <w:rsid w:val="00FE6752"/>
    <w:rsid w:val="00FE695E"/>
    <w:rsid w:val="00FE70A6"/>
    <w:rsid w:val="00FE7806"/>
    <w:rsid w:val="00FE7925"/>
    <w:rsid w:val="00FF01FF"/>
    <w:rsid w:val="00FF021E"/>
    <w:rsid w:val="00FF0379"/>
    <w:rsid w:val="00FF0706"/>
    <w:rsid w:val="00FF0847"/>
    <w:rsid w:val="00FF10BB"/>
    <w:rsid w:val="00FF127A"/>
    <w:rsid w:val="00FF13CE"/>
    <w:rsid w:val="00FF14BC"/>
    <w:rsid w:val="00FF1507"/>
    <w:rsid w:val="00FF1D19"/>
    <w:rsid w:val="00FF1F34"/>
    <w:rsid w:val="00FF2215"/>
    <w:rsid w:val="00FF26ED"/>
    <w:rsid w:val="00FF32A5"/>
    <w:rsid w:val="00FF3755"/>
    <w:rsid w:val="00FF43FF"/>
    <w:rsid w:val="00FF474C"/>
    <w:rsid w:val="00FF4EA5"/>
    <w:rsid w:val="00FF4F34"/>
    <w:rsid w:val="00FF55EF"/>
    <w:rsid w:val="00FF6478"/>
    <w:rsid w:val="00FF65F3"/>
    <w:rsid w:val="00FF716A"/>
    <w:rsid w:val="00FF7E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CBCE08A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CD2"/>
    <w:rPr>
      <w:noProof/>
      <w:sz w:val="24"/>
      <w:szCs w:val="24"/>
      <w:lang w:val="ro-RO"/>
    </w:rPr>
  </w:style>
  <w:style w:type="paragraph" w:styleId="Heading1">
    <w:name w:val="heading 1"/>
    <w:aliases w:val="BAR"/>
    <w:basedOn w:val="Normal"/>
    <w:next w:val="Normal"/>
    <w:qFormat/>
    <w:rsid w:val="003B7CD2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3B7CD2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3B7CD2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3B7CD2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3B7CD2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3B7CD2"/>
    <w:pPr>
      <w:keepNext/>
      <w:outlineLvl w:val="5"/>
    </w:pPr>
    <w:rPr>
      <w:rFonts w:ascii="Helvetica-R" w:hAnsi="Helvetica-R"/>
      <w:b/>
      <w:bCs/>
      <w:sz w:val="20"/>
    </w:rPr>
  </w:style>
  <w:style w:type="paragraph" w:styleId="Heading7">
    <w:name w:val="heading 7"/>
    <w:basedOn w:val="Normal"/>
    <w:next w:val="Normal"/>
    <w:qFormat/>
    <w:rsid w:val="003B7CD2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qFormat/>
    <w:rsid w:val="003B7CD2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eastAsia="ro-RO"/>
    </w:rPr>
  </w:style>
  <w:style w:type="paragraph" w:styleId="Heading9">
    <w:name w:val="heading 9"/>
    <w:basedOn w:val="Normal"/>
    <w:next w:val="Normal"/>
    <w:qFormat/>
    <w:rsid w:val="003B7CD2"/>
    <w:pPr>
      <w:keepNext/>
      <w:jc w:val="right"/>
      <w:outlineLvl w:val="8"/>
    </w:pPr>
    <w:rPr>
      <w:b/>
      <w:bCs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RSTYLE">
    <w:name w:val="BARSTYLE"/>
    <w:basedOn w:val="Normal"/>
    <w:rsid w:val="003B7CD2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sz w:val="22"/>
      <w:szCs w:val="20"/>
      <w:lang w:val="nl-NL"/>
    </w:rPr>
  </w:style>
  <w:style w:type="paragraph" w:styleId="Header">
    <w:name w:val="header"/>
    <w:basedOn w:val="Normal"/>
    <w:rsid w:val="003B7CD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3B7CD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B7CD2"/>
  </w:style>
  <w:style w:type="paragraph" w:styleId="BlockText">
    <w:name w:val="Block Text"/>
    <w:basedOn w:val="Normal"/>
    <w:rsid w:val="003B7CD2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3B7CD2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3B7CD2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rsid w:val="003B7CD2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customStyle="1" w:styleId="Heading2Char">
    <w:name w:val="Heading 2 Char"/>
    <w:link w:val="Heading2"/>
    <w:rsid w:val="007919E3"/>
    <w:rPr>
      <w:rFonts w:ascii="Helvetica-R" w:hAnsi="Helvetica-R"/>
      <w:b/>
      <w:bCs/>
      <w:noProof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1</TotalTime>
  <Pages>1</Pages>
  <Words>6980</Words>
  <Characters>39788</Characters>
  <Application>Microsoft Office Word</Application>
  <DocSecurity>0</DocSecurity>
  <Lines>331</Lines>
  <Paragraphs>93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46675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DTP TIPAR</cp:lastModifiedBy>
  <cp:revision>5</cp:revision>
  <cp:lastPrinted>2012-08-09T06:05:00Z</cp:lastPrinted>
  <dcterms:created xsi:type="dcterms:W3CDTF">2026-11-03T07:31:00Z</dcterms:created>
  <dcterms:modified xsi:type="dcterms:W3CDTF">2026-11-03T09:00:00Z</dcterms:modified>
</cp:coreProperties>
</file>