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E1B9" w14:textId="77777777" w:rsidR="004C02F7" w:rsidRPr="00E41207" w:rsidRDefault="004C02F7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72CD940D" w14:textId="431F9B69" w:rsidR="004C02F7" w:rsidRPr="00E41207" w:rsidRDefault="004C02F7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53B5A671" w14:textId="77777777" w:rsidR="004C02F7" w:rsidRDefault="004C02F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7ABF104B" w14:textId="77777777" w:rsidR="004C02F7" w:rsidRDefault="004C02F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0EE105E2" w14:textId="77777777" w:rsidR="004C02F7" w:rsidRDefault="004C02F7">
      <w:pPr>
        <w:jc w:val="center"/>
        <w:rPr>
          <w:sz w:val="28"/>
        </w:rPr>
      </w:pPr>
    </w:p>
    <w:p w14:paraId="69AB73A9" w14:textId="77777777" w:rsidR="004C02F7" w:rsidRDefault="004C02F7">
      <w:pPr>
        <w:jc w:val="center"/>
        <w:rPr>
          <w:sz w:val="28"/>
        </w:rPr>
      </w:pPr>
    </w:p>
    <w:p w14:paraId="7C4E8625" w14:textId="77777777" w:rsidR="004C02F7" w:rsidRDefault="004C02F7">
      <w:pPr>
        <w:jc w:val="center"/>
        <w:rPr>
          <w:sz w:val="28"/>
        </w:rPr>
      </w:pPr>
    </w:p>
    <w:p w14:paraId="6B7D36CB" w14:textId="77777777" w:rsidR="004C02F7" w:rsidRDefault="004C02F7">
      <w:pPr>
        <w:jc w:val="center"/>
        <w:rPr>
          <w:b/>
          <w:bCs/>
          <w:spacing w:val="80"/>
          <w:sz w:val="32"/>
          <w:lang w:val="en-US"/>
        </w:rPr>
      </w:pPr>
    </w:p>
    <w:p w14:paraId="3DAC059A" w14:textId="77777777" w:rsidR="004C02F7" w:rsidRDefault="004C02F7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0B5FC887" w14:textId="77777777" w:rsidR="004C02F7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74A597A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49CA5E0" w14:textId="77777777" w:rsidR="004C02F7" w:rsidRDefault="004C02F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894837A" w14:textId="77777777" w:rsidR="004C02F7" w:rsidRDefault="004C02F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3484B7F6" w14:textId="77777777" w:rsidR="004C02F7" w:rsidRDefault="004C02F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C02F7" w14:paraId="33733FD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2922DA2" w14:textId="77777777" w:rsidR="004C02F7" w:rsidRDefault="004C02F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CED94D1" w14:textId="77777777" w:rsidR="004C02F7" w:rsidRDefault="004C02F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6172DE28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EC18245" w14:textId="77777777" w:rsidR="004C02F7" w:rsidRDefault="004C02F7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30AF4D76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503B6AC7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27C3601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42307272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7A34E16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EF7978E" w14:textId="77777777" w:rsidR="004C02F7" w:rsidRDefault="004C02F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6B7DFC33" w14:textId="77777777" w:rsidR="004C02F7" w:rsidRDefault="004C02F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5B4113A8" w14:textId="77777777" w:rsidR="004C02F7" w:rsidRDefault="004C02F7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6A9BF9DB" w14:textId="77777777" w:rsidR="004C02F7" w:rsidRDefault="004C02F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7CCD40FD" w14:textId="77777777" w:rsidR="004C02F7" w:rsidRDefault="004C02F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69432278" w14:textId="77777777" w:rsidR="004C02F7" w:rsidRDefault="004C02F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F8E3979" w14:textId="77777777" w:rsidR="004C02F7" w:rsidRDefault="004C02F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1E3FB5AB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D292B61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F71DBEF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E0F6CC4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0CC684E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CCA4EA6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78384018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20FFDA6C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26B24E6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4C02F7" w14:paraId="5C9FE95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7658627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CD87EF4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88B28FC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DB03D49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D2C0F62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E56F1CD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8871F17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2C0721F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0BE6F505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652678E" w14:textId="77777777" w:rsidR="004C02F7" w:rsidRDefault="004C02F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25B88E8" w14:textId="77777777" w:rsidR="004C02F7" w:rsidRDefault="004C02F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7DC7D697" w14:textId="77777777" w:rsidR="004C02F7" w:rsidRDefault="004C02F7">
      <w:pPr>
        <w:spacing w:line="192" w:lineRule="auto"/>
        <w:jc w:val="center"/>
      </w:pPr>
    </w:p>
    <w:p w14:paraId="76806832" w14:textId="77777777" w:rsidR="004C02F7" w:rsidRDefault="004C02F7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372A446B" w14:textId="77777777" w:rsidR="004C02F7" w:rsidRPr="00EA47EA" w:rsidRDefault="004C02F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B8F9941" w14:textId="77777777" w:rsidR="004C02F7" w:rsidRPr="00EA47EA" w:rsidRDefault="004C02F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EF75163" w14:textId="77777777" w:rsidR="004C02F7" w:rsidRPr="00EA47EA" w:rsidRDefault="004C02F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60A61A2" w14:textId="77777777" w:rsidR="004C02F7" w:rsidRPr="00A8307A" w:rsidRDefault="004C02F7" w:rsidP="00516DD3">
      <w:pPr>
        <w:pStyle w:val="Heading1"/>
        <w:spacing w:line="360" w:lineRule="auto"/>
      </w:pPr>
      <w:r w:rsidRPr="00A8307A">
        <w:t>LINIA 100</w:t>
      </w:r>
    </w:p>
    <w:p w14:paraId="47504E2E" w14:textId="77777777" w:rsidR="004C02F7" w:rsidRPr="00A8307A" w:rsidRDefault="004C02F7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4C02F7" w:rsidRPr="00AB76B4" w14:paraId="0E4C4A4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1BB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92A7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F7E3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A9D8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8BB680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23F0A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D893774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1284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3A63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BF46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AFEC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0CA8445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F5B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1387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0C01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752FE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2BBA80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AF396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ECF7471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300A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D966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0F2F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5FB5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6851507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DAF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6AD9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D4EE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A7878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806D03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F5C40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0332BD8C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E637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AFAF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AB6B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599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BC3BD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4C02F7" w:rsidRPr="00AB76B4" w14:paraId="6828427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EF6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19E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50BE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59E97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E31D74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BC5A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9BCB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931F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E8BC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509D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769CF7C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DD1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4893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1ABA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1D105" w14:textId="77777777" w:rsidR="004C02F7" w:rsidRPr="00AB76B4" w:rsidRDefault="004C02F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79C99FD" w14:textId="77777777" w:rsidR="004C02F7" w:rsidRPr="00AB76B4" w:rsidRDefault="004C02F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C4B56" w14:textId="77777777" w:rsidR="004C02F7" w:rsidRPr="00AB76B4" w:rsidRDefault="004C02F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51730692" w14:textId="77777777" w:rsidR="004C02F7" w:rsidRPr="00AB76B4" w:rsidRDefault="004C02F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44CFF145" w14:textId="77777777" w:rsidR="004C02F7" w:rsidRPr="00AB76B4" w:rsidRDefault="004C02F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7867C2EC" w14:textId="77777777" w:rsidR="004C02F7" w:rsidRPr="00AB76B4" w:rsidRDefault="004C02F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DD64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2A6C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50E9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D78B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3334FFE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157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4483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3E7F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68AC0" w14:textId="77777777" w:rsidR="004C02F7" w:rsidRPr="00AB76B4" w:rsidRDefault="004C02F7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A45E567" w14:textId="77777777" w:rsidR="004C02F7" w:rsidRPr="00AB76B4" w:rsidRDefault="004C02F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E91B6" w14:textId="77777777" w:rsidR="004C02F7" w:rsidRPr="00AB76B4" w:rsidRDefault="004C02F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10A8BF2C" w14:textId="77777777" w:rsidR="004C02F7" w:rsidRPr="00AB76B4" w:rsidRDefault="004C02F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ABC79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D3E5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FF1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F69D2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B8909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4C02F7" w:rsidRPr="00AB76B4" w14:paraId="36E29E3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0E6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0B7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893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D9FE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542D653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0130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76BB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BC90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2DCB2BD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EAAD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C764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2A38C83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948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8D1D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52B81A0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B32F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019C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109AE47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213B103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9817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A59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941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DDB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2DD1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7F5717E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F8C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54AA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E8FA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A24CD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352C79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09BF636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4B90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A7F1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A1E0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055F8EE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9CD8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F2BF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6C1D6B7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929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19CE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E0EA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525D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488A592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B7DD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79C4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38E0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CD03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D1C9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6A50D6C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CC6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EBA3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B13F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1AD7B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DD20BE7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F6BF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67DD4C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6458751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090BFE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FFFB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25C7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2D9B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0A3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6261D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4C02F7" w:rsidRPr="00AB76B4" w14:paraId="37D1FC16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E11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51EA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5D5F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D604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1A62986C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E35E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6FAD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20A1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9AAC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8BA3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D368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4C02F7" w:rsidRPr="00AB76B4" w14:paraId="3C34634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BB6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F97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F8A601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636B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DDFD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240773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3E2A89D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5F50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6398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8DE8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F68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5AD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B33817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D36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878E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3F9C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01634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2749EED0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5A5B6380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4F95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E889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C2C1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9A3DFE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12BD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C6CB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66A130B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B6E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3DC7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D64F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770A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919D2D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8A7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F010E2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689E1B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02A5E02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4555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AAE0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3B8C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3BF5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F171A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4C02F7" w:rsidRPr="00AB76B4" w14:paraId="74F1353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ABC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CA57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BD4F02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E79F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9B22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2AE354DC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B509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F946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4F9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0825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60534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8D2401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1BE63F4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E1F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4F2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D2D0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059000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B72591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1BD5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8E26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3888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728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C0DB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2539BA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69E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A687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750A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9E47A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62F867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76BC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ED9F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C60F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1098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8189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1DF6634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AD0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9E10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BB04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17481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C36B869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D6465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13EC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201B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9279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FCE3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04AA151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721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480E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2A9C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286BD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DBF1A6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042A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D86D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9C54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3492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B4F9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511BB5C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47F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1260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BA23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B1E7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E0D09E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0FB97" w14:textId="77777777" w:rsidR="004C02F7" w:rsidRPr="00AB76B4" w:rsidRDefault="004C02F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0BDA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780E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F9A3A8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4F21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81F0B" w14:textId="77777777" w:rsidR="004C02F7" w:rsidRPr="00AB76B4" w:rsidRDefault="004C02F7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25940CC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33E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68BE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C72B67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173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70379" w14:textId="77777777" w:rsidR="004C02F7" w:rsidRPr="00AB76B4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3EED3424" w14:textId="77777777" w:rsidR="004C02F7" w:rsidRPr="00AB76B4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6143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2FC6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63D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1A8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1591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1AF4B08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932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8022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654C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E1C65" w14:textId="77777777" w:rsidR="004C02F7" w:rsidRPr="00AB76B4" w:rsidRDefault="004C02F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435F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643E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8D229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61633A6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51EA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6735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2EC6EE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A4B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C6FE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E851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D5248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52E6AF4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EE9A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0B72BC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E171F1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FF51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96D0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7CBC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17A4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5F7D7E8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527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42C3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63F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5E69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317BBDC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BE7A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66327F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2C6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09CF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2A91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A14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79A9237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C0A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8F522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7550E10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6CFC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D91C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F727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F96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7D61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CD28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531E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C79AD4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97C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9166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CFDC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F9F85" w14:textId="77777777" w:rsidR="004C02F7" w:rsidRPr="00AB76B4" w:rsidRDefault="004C02F7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772F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1D8F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DBC99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1CF901E4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A462C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2BE4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F32910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C18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517E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209A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9094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50EA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300093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136F4A9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F8C7B9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B6EEED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9CD2F1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3F9F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9618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062D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CE5A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70FFB49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B7B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0E38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55C5B74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49AE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873250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6FA1E8D9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EB91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0066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306E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C58B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DA1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6844070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F7F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7D8C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335C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3396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48E3F5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1EB4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704B5BA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9031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8844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8CDA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72CC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8EB53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CA419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4C02F7" w:rsidRPr="00AB76B4" w14:paraId="554F71D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FC4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3B86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669B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2559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1BA5FF7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065F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854896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7F1A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DBD2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D565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5CF5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521549C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A13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B949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06E5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A6321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6DC4319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6C60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82AB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AF04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129D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FDB1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359E049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9FF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117C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8FED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61D2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7396A9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ADB6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B80C3C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B72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A2C8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BEE4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1A19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01F33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DCE73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4C02F7" w:rsidRPr="00AB76B4" w14:paraId="328E9CA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DAC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623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2D725E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6E86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9EF2E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11D8DA2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54B3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3DA1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2A56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F723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CE0F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445421F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718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E315D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53+700</w:t>
            </w:r>
          </w:p>
          <w:p w14:paraId="26188BE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C3C4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1CA22" w14:textId="77777777" w:rsidR="004C02F7" w:rsidRPr="00AB76B4" w:rsidRDefault="004C02F7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45FB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9598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D8782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467C8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E5088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41CBEF7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A8D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43A9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66484C1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C89D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5FE0E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742FC5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1FD879D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60E5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0B0B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739A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BED8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4F5F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19DB80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D56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D2E6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9ED6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86376D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2093FB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37B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BE7A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1F34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7D9E412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5A69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3F43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FC151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1AC278B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674CE23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E38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B472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24348B9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BE81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371B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30ECF5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48C6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C136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04BA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3103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22A4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532B0D1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7FD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5966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B155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7ECA2" w14:textId="77777777" w:rsidR="004C02F7" w:rsidRPr="00AB76B4" w:rsidRDefault="004C02F7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6D6DEC20" w14:textId="77777777" w:rsidR="004C02F7" w:rsidRPr="00AB76B4" w:rsidRDefault="004C02F7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8695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DB65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85CD4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63+700</w:t>
            </w:r>
          </w:p>
          <w:p w14:paraId="06DE003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B179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50559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42FADC0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D21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5B90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229871B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EBB4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3E8DD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9B93E1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040C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25AF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806C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7D1D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AC42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874073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45131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4C02F7" w:rsidRPr="00AB76B4" w14:paraId="38CF803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137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94CC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2DE3246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8A2D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8CE681" w14:textId="77777777" w:rsidR="004C02F7" w:rsidRPr="00AB76B4" w:rsidRDefault="004C02F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2673C432" w14:textId="77777777" w:rsidR="004C02F7" w:rsidRPr="00AB76B4" w:rsidRDefault="004C02F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A8A2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1F74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7DF6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1EA8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FFA4A" w14:textId="77777777" w:rsidR="004C02F7" w:rsidRPr="00AB76B4" w:rsidRDefault="004C02F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11C56C" w14:textId="77777777" w:rsidR="004C02F7" w:rsidRPr="00AB76B4" w:rsidRDefault="004C02F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B76B4" w14:paraId="4F60E23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E93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CD88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000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C7EF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4D041B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6F8B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32FF3B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1A4D97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C388AD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369A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99FD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6939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7D0A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C929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4C02F7" w:rsidRPr="00AB76B4" w14:paraId="3930D90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D10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93E0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E4A0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2A7EC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74F684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00B3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B9A0E6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1027305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6C9A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4020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DF2D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A4CC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4C02F7" w:rsidRPr="00AB76B4" w14:paraId="4FEB418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57E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0421C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51C6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1FEC3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61B6E947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03211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B2D97E3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88D8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B028A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D111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6937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8394A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4C02F7" w:rsidRPr="00AB76B4" w14:paraId="3D080C7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D1D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4ABC5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EAB2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84040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4205854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5FCAE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44B98E4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5626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DFCB1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3C6E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530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4C02F7" w:rsidRPr="00AB76B4" w14:paraId="478F68D0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BBD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97221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C4C2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027139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4BBE779D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FAF0E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B90F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433C2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46E27AE2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10F0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AAB6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6EC8577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C2D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36C54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8B2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0A8A0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275DD1C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4E78D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F18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591B3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26B348B6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928F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4493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C99AE8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AB76B4" w14:paraId="566E4FC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55F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14BA2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75F3F19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733A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56D69" w14:textId="77777777" w:rsidR="004C02F7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7E0319DA" w14:textId="77777777" w:rsidR="004C02F7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5803AFB0" w14:textId="77777777" w:rsidR="004C02F7" w:rsidRPr="00AB76B4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7D792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5AD5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7D05F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1D0B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FB34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4C02F7" w:rsidRPr="00AB76B4" w14:paraId="7FB44A7C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CDE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6A7A7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AB87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37E6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49341E4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AC88F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D015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88BDD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27A9EC3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973E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F852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AB76B4" w14:paraId="1A5D1CB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7A0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7FF23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3BC1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23275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23A98A9A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3A3706C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6C0C7335" w14:textId="77777777" w:rsidR="004C02F7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34ACB3D0" w14:textId="77777777" w:rsidR="004C02F7" w:rsidRPr="00075656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AFA44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FFC6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23B34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4906208B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B48A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94B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AB76B4" w14:paraId="712322A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23E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3ECDE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2C5B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A88E5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A6A9A8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6A926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883DF8F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2624591A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5B7B005A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9689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E5847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531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9752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98FEA7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4C02F7" w:rsidRPr="00AB76B4" w14:paraId="7A74F82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8D2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4F067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742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0337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3325B4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49BEB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63E5A24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114F3C5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6BD87420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BEC3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26FF9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E637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9EAE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1155545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4C02F7" w:rsidRPr="00AB76B4" w14:paraId="121AB6D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EF7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199CB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5CF3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8A91D3" w14:textId="77777777" w:rsidR="004C02F7" w:rsidRPr="00AB76B4" w:rsidRDefault="004C02F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4090B43" w14:textId="77777777" w:rsidR="004C02F7" w:rsidRPr="00AB76B4" w:rsidRDefault="004C02F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211B6" w14:textId="77777777" w:rsidR="004C02F7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6E3D12" w14:textId="77777777" w:rsidR="004C02F7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C29C019" w14:textId="77777777" w:rsidR="004C02F7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8BB296B" w14:textId="77777777" w:rsidR="004C02F7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F30B965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55B7E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3B7BA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C5B4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74ED8" w14:textId="77777777" w:rsidR="004C02F7" w:rsidRPr="00AB76B4" w:rsidRDefault="004C02F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2E8A54F" w14:textId="77777777" w:rsidR="004C02F7" w:rsidRPr="00AB76B4" w:rsidRDefault="004C02F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4C02F7" w:rsidRPr="00AB76B4" w14:paraId="289EC8C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581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3BD2C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D2CE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BFA32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55E3133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41A98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CD9E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FBACC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6F4DFC13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482F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A007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1F1142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AB76B4" w14:paraId="5F1D5AE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4A8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F587B" w14:textId="77777777" w:rsidR="004C02F7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65125F3E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CB16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E9B22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20B3E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6239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01812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379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89087" w14:textId="77777777" w:rsidR="004C02F7" w:rsidRPr="001C2009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4C02F7" w:rsidRPr="00AB76B4" w14:paraId="4C67AF3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450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963F4" w14:textId="77777777" w:rsidR="004C02F7" w:rsidRPr="00AB76B4" w:rsidRDefault="004C02F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C60E1" w14:textId="77777777" w:rsidR="004C02F7" w:rsidRPr="00AB76B4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D7E65" w14:textId="77777777" w:rsidR="004C02F7" w:rsidRPr="00AB76B4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9678" w14:textId="77777777" w:rsidR="004C02F7" w:rsidRPr="00AB76B4" w:rsidRDefault="004C02F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77920" w14:textId="77777777" w:rsidR="004C02F7" w:rsidRPr="00AB76B4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E7A18" w14:textId="77777777" w:rsidR="004C02F7" w:rsidRPr="00AB76B4" w:rsidRDefault="004C02F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0CEED0C6" w14:textId="77777777" w:rsidR="004C02F7" w:rsidRPr="00AB76B4" w:rsidRDefault="004C02F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BFEB1" w14:textId="77777777" w:rsidR="004C02F7" w:rsidRPr="00AB76B4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6A011" w14:textId="77777777" w:rsidR="004C02F7" w:rsidRPr="00AB76B4" w:rsidRDefault="004C02F7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4C02F7" w:rsidRPr="00AB76B4" w14:paraId="5C48C81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121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19C0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CB31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1F591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CAA8C9E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1767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58BAB98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A42CEAC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3FFF580D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1D41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19F38" w14:textId="77777777" w:rsidR="004C02F7" w:rsidRPr="00AB76B4" w:rsidRDefault="004C02F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5D14D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B6C6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C9DDA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4C02F7" w:rsidRPr="00AB76B4" w14:paraId="7885659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5A1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A43F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DBD95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8EE414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BD0C32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AD07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F7C01E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362D0B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D561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CA13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2611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2F8E3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62CDF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4C02F7" w:rsidRPr="00AB76B4" w14:paraId="0A1738E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13F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4E67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AE609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7A99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F018973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2F63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1AB818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B95F09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223AA55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EE6036D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E3A0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3DDD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1E0F7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1A2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39ECFC6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083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E4F8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E635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68E6D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602A27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5E1EC7C1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216F2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59727F7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517B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B409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99F6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5BF6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CADE05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E74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11DB4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39BD61D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FAB68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3F8C00" w14:textId="77777777" w:rsidR="004C02F7" w:rsidRPr="00AB76B4" w:rsidRDefault="004C02F7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A9FF6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7708B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5459C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C459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9C7B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554E684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4D2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D337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D6BAC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788BD6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F996F3B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CDFC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C31E214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B251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A6E5F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900E3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3DE2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4C02F7" w:rsidRPr="00AB76B4" w14:paraId="4EF8CAF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DA5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EE2B8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C7FA4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98568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118F9D8F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D9C21F5" w14:textId="77777777" w:rsidR="004C02F7" w:rsidRPr="00AB76B4" w:rsidRDefault="004C02F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F97E1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C0297D0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6D0D0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5BBF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9BFA2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9AB2E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7DAECD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5BF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804B2" w14:textId="77777777" w:rsidR="004C02F7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0511" w14:textId="77777777" w:rsidR="004C02F7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4464C" w14:textId="77777777" w:rsidR="004C02F7" w:rsidRPr="00AB76B4" w:rsidRDefault="004C02F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7C39CBBD" w14:textId="77777777" w:rsidR="004C02F7" w:rsidRPr="00AB76B4" w:rsidRDefault="004C02F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504A14DC" w14:textId="77777777" w:rsidR="004C02F7" w:rsidRPr="00AB76B4" w:rsidRDefault="004C02F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F17DC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327E3" w14:textId="77777777" w:rsidR="004C02F7" w:rsidRPr="00AB76B4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E2EEB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688AC629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0F61A" w14:textId="77777777" w:rsidR="004C02F7" w:rsidRPr="00AB76B4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09CF" w14:textId="77777777" w:rsidR="004C02F7" w:rsidRDefault="004C02F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7A68213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E49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E614F" w14:textId="77777777" w:rsidR="004C02F7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7DA5B" w14:textId="77777777" w:rsidR="004C02F7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0B9E9" w14:textId="77777777" w:rsidR="004C02F7" w:rsidRPr="00AB76B4" w:rsidRDefault="004C02F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3C190C5E" w14:textId="77777777" w:rsidR="004C02F7" w:rsidRDefault="004C02F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C3B21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27537AF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5EE1F" w14:textId="77777777" w:rsidR="004C02F7" w:rsidRPr="00AB76B4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CE1EB" w14:textId="77777777" w:rsidR="004C02F7" w:rsidRPr="00AB76B4" w:rsidRDefault="004C02F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3D93A" w14:textId="77777777" w:rsidR="004C02F7" w:rsidRPr="00AB76B4" w:rsidRDefault="004C02F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14C47" w14:textId="77777777" w:rsidR="004C02F7" w:rsidRDefault="004C02F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EBD8F4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807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30E1B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13E0D01E" w14:textId="77777777" w:rsidR="004C02F7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CCC1E" w14:textId="77777777" w:rsidR="004C02F7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4F5DBC" w14:textId="77777777" w:rsidR="004C02F7" w:rsidRPr="00AB76B4" w:rsidRDefault="004C02F7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BD009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8C1D6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0FD0A" w14:textId="77777777" w:rsidR="004C02F7" w:rsidRPr="00AB76B4" w:rsidRDefault="004C02F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861B8" w14:textId="77777777" w:rsidR="004C02F7" w:rsidRPr="00AB76B4" w:rsidRDefault="004C02F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997B2" w14:textId="77777777" w:rsidR="004C02F7" w:rsidRDefault="004C02F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0B2AA39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B4A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5D31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02AC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676E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B540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28208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33477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3E207E9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62E83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363D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6103CF3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F2A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3FB36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91AEA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A43BF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3F15CDD4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616E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D289FE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B963F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FB83E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BF5B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D78F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068AB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4C02F7" w:rsidRPr="00AB76B4" w14:paraId="52D0EDB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4BA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DF0A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546F4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FB8CA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CB0CF0F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45CB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065083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9AB0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3257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09B00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709F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B6471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4C02F7" w:rsidRPr="00AB76B4" w14:paraId="16B58B3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EC4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08B34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6728FA9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2759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693BA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25E06F0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C3CD9CA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57BE17E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660B6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8F9F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A3605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74DFD" w14:textId="77777777" w:rsidR="004C02F7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7932B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6D614DE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EE4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80AD1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3BDA8" w14:textId="77777777" w:rsidR="004C02F7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FFA5AE" w14:textId="77777777" w:rsidR="004C02F7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3E145" w14:textId="77777777" w:rsidR="004C02F7" w:rsidRPr="00AB76B4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604D5" w14:textId="77777777" w:rsidR="004C02F7" w:rsidRPr="00AB76B4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44761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7BC33292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7FF2E" w14:textId="77777777" w:rsidR="004C02F7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5502B" w14:textId="77777777" w:rsidR="004C02F7" w:rsidRDefault="004C02F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2569911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46F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C9C6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86014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A9824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2DB4B6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1E7D22F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717E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34DD206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22303F2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FF4403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077E3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42D9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693F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197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DDFC1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566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17DD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64AB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FD60F7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A7DC1B2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C749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291EE7E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3773A9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6010163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00D0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0740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EEF2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98C1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11831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4C02F7" w:rsidRPr="00AB76B4" w14:paraId="0B8249C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07D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6E925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B1E0F" w14:textId="77777777" w:rsidR="004C02F7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3D1BC3" w14:textId="77777777" w:rsidR="004C02F7" w:rsidRPr="00AB76B4" w:rsidRDefault="004C02F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475EDA7C" w14:textId="77777777" w:rsidR="004C02F7" w:rsidRPr="00AB76B4" w:rsidRDefault="004C02F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0AE4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B7EF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38088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7206CC5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99413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2638E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451E4B8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2A3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D8925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4AA32722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12342" w14:textId="77777777" w:rsidR="004C02F7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5287FF" w14:textId="77777777" w:rsidR="004C02F7" w:rsidRPr="00AB76B4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2690" w14:textId="77777777" w:rsidR="004C02F7" w:rsidRPr="00AB76B4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C55DA" w14:textId="77777777" w:rsidR="004C02F7" w:rsidRPr="00AB76B4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669A1" w14:textId="77777777" w:rsidR="004C02F7" w:rsidRDefault="004C02F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F32BC" w14:textId="77777777" w:rsidR="004C02F7" w:rsidRDefault="004C02F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A29B2" w14:textId="77777777" w:rsidR="004C02F7" w:rsidRDefault="004C02F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EF2FC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9CC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192D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1ACB568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3BF7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49E61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7D8CD5E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EF65FD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CC6ECF4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D3B8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1CA04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FCDB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41CFA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9CCE" w14:textId="77777777" w:rsidR="004C02F7" w:rsidRPr="00AB76B4" w:rsidRDefault="004C02F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42545996" w14:textId="77777777" w:rsidR="004C02F7" w:rsidRPr="00AB76B4" w:rsidRDefault="004C02F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8FDA5A9" w14:textId="77777777" w:rsidR="004C02F7" w:rsidRPr="00AB76B4" w:rsidRDefault="004C02F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75C919E2" w14:textId="77777777" w:rsidR="004C02F7" w:rsidRPr="00AB76B4" w:rsidRDefault="004C02F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35EFE7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985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38703" w14:textId="77777777" w:rsidR="004C02F7" w:rsidRPr="00AB76B4" w:rsidRDefault="004C02F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F5648" w14:textId="77777777" w:rsidR="004C02F7" w:rsidRPr="00AB76B4" w:rsidRDefault="004C02F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DD9F9" w14:textId="77777777" w:rsidR="004C02F7" w:rsidRPr="00AB76B4" w:rsidRDefault="004C02F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7803326" w14:textId="77777777" w:rsidR="004C02F7" w:rsidRPr="00AB76B4" w:rsidRDefault="004C02F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6FEDD" w14:textId="77777777" w:rsidR="004C02F7" w:rsidRPr="00AB76B4" w:rsidRDefault="004C02F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C37C1" w14:textId="77777777" w:rsidR="004C02F7" w:rsidRPr="00AB76B4" w:rsidRDefault="004C02F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3CE4A" w14:textId="77777777" w:rsidR="004C02F7" w:rsidRPr="00AB76B4" w:rsidRDefault="004C02F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0D1DCB5F" w14:textId="77777777" w:rsidR="004C02F7" w:rsidRPr="00AB76B4" w:rsidRDefault="004C02F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FB0DC" w14:textId="77777777" w:rsidR="004C02F7" w:rsidRPr="00AB76B4" w:rsidRDefault="004C02F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0CE5A" w14:textId="77777777" w:rsidR="004C02F7" w:rsidRPr="00AB76B4" w:rsidRDefault="004C02F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DF911CA" w14:textId="77777777" w:rsidR="004C02F7" w:rsidRPr="00AB76B4" w:rsidRDefault="004C02F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772C239C" w14:textId="77777777" w:rsidR="004C02F7" w:rsidRPr="00AB76B4" w:rsidRDefault="004C02F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4C02F7" w:rsidRPr="00AB76B4" w14:paraId="4DB544A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49E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072E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45E1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B246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400F464D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8C02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F88C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E3AF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E4D0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BBE6D" w14:textId="77777777" w:rsidR="004C02F7" w:rsidRPr="00AB76B4" w:rsidRDefault="004C02F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4C02F7" w:rsidRPr="00AB76B4" w14:paraId="1ABC1BF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614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AE95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733B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8677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9D56A71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2B61255A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2BF4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172A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8DC7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659EB2F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4C9F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48B21" w14:textId="77777777" w:rsidR="004C02F7" w:rsidRPr="00AB76B4" w:rsidRDefault="004C02F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F5A43A1" w14:textId="77777777" w:rsidR="004C02F7" w:rsidRPr="00AB76B4" w:rsidRDefault="004C02F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E1851A" w14:textId="77777777" w:rsidR="004C02F7" w:rsidRPr="00AB76B4" w:rsidRDefault="004C02F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4C02F7" w:rsidRPr="00AB76B4" w14:paraId="1EC737C9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FE0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2C22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E74A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E36DC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25B69FD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E077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7716A7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E82A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7A46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9D0F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16DC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CC53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4C02F7" w:rsidRPr="00AB76B4" w14:paraId="63A5135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DB3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D5B25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E5A9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75CC3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A2720E8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64B7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A29A5E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ED6C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16E4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13EB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EC10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90E4C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C02F7" w:rsidRPr="00AB76B4" w14:paraId="4DC7668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A5C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CA85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265DA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FA0CAD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CC51054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04B4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F2561D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3827A75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644C52F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849DD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6859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FD7A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228A6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E142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4C02F7" w:rsidRPr="00AB76B4" w14:paraId="4B6D727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D40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811D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0A57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A9A471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71682CE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4E72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243FC6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81C8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BE1C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07A1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96B9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380B35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4C02F7" w:rsidRPr="00AB76B4" w14:paraId="07D5C54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1E5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589E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97FD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2A8292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5DFF39B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14F9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50A7E66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E788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3741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A73E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CFFA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9170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4C02F7" w:rsidRPr="00AB76B4" w14:paraId="43EF274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3AA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03C6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97762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5C72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B757011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91AC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660D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E432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3966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D8F5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1A12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4C02F7" w:rsidRPr="00AB76B4" w14:paraId="369487D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F8A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BF04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EECE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032A78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C80FB3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11FC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BF53F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C4C5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8EF3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DA30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4C02F7" w:rsidRPr="00AB76B4" w14:paraId="0F0850E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B28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8BF7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58EC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3F0DE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DC367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12C9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8AF1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2DAF5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6A04D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085C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4C02F7" w:rsidRPr="00AB76B4" w14:paraId="348C5EC4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5C5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7F6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B73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C966C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6734DC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AB88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F054A7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5843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E813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09E7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C92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1483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4C02F7" w:rsidRPr="00AB76B4" w14:paraId="24AD337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578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7879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9EE72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D5A8A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1C732C8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51F3E38B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30E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8E900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86D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561F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B20F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EA65DC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61B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3D0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46BC4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734D2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261FE16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545D4265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911F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1E9C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3072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57CE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512F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2A41042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B4B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ADD3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4335CBD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8F15D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0277E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2E7FB25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A9A4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D557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538A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B713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3A2F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560AC4E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0FC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C58E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B6951" w14:textId="77777777" w:rsidR="004C02F7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40246" w14:textId="77777777" w:rsidR="004C02F7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0ED80A9A" w14:textId="77777777" w:rsidR="004C02F7" w:rsidRPr="00AB76B4" w:rsidRDefault="004C02F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814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A3CC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A97E7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22E24B3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B5B3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6FA3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3232D3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F4C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CA50E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7EC4EDA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E7BF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4640BD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72E9197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41C2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8FD4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86E7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2D2D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FC63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1D93CD8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F0D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956DA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5FB5AE8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46560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1FDE6" w14:textId="77777777" w:rsidR="004C02F7" w:rsidRPr="00AB76B4" w:rsidRDefault="004C02F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9D63B37" w14:textId="77777777" w:rsidR="004C02F7" w:rsidRPr="00AB76B4" w:rsidRDefault="004C02F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AA4F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683F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1B9C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1DF3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D10A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4C02F7" w:rsidRPr="00AB76B4" w14:paraId="5821DA4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64A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E3620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212F47F6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87625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0931BF" w14:textId="77777777" w:rsidR="004C02F7" w:rsidRPr="00AB76B4" w:rsidRDefault="004C02F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DC65117" w14:textId="77777777" w:rsidR="004C02F7" w:rsidRPr="00AB76B4" w:rsidRDefault="004C02F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1BDFE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7C8F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1582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EF68F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57622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64F402A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C80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60795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1B1DDFEF" w14:textId="77777777" w:rsidR="004C02F7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49097" w14:textId="77777777" w:rsidR="004C02F7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CBD69B" w14:textId="77777777" w:rsidR="004C02F7" w:rsidRPr="00AB76B4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BF4EBC6" w14:textId="77777777" w:rsidR="004C02F7" w:rsidRPr="00AB76B4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5E14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F1152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82BA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0E1EA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7CC43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43E1303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921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04D6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29D5833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6C723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28FD7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39B4E3FA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C27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418F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F8B30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B6BC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2AC1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9BDEAB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C45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2C65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00F10E05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391AF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8C57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DEB16FB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D64F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8148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857F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296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51980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B302F79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29A04F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4C02F7" w:rsidRPr="00AB76B4" w14:paraId="4BC6A47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975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5DB06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041E8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D3B2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D41E5EE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EDB3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9B4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EBE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35FEDE9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E4E7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56F51" w14:textId="77777777" w:rsidR="004C02F7" w:rsidRDefault="004C02F7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28C5DD4" w14:textId="77777777" w:rsidR="004C02F7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DF85AF7" w14:textId="77777777" w:rsidR="004C02F7" w:rsidRPr="00AB76B4" w:rsidRDefault="004C02F7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4C02F7" w:rsidRPr="00AB76B4" w14:paraId="7D95E5B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A1A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5780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9820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BDFAD9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44D0210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9551898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D77ED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40EB0E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5D77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82E5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5F92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507B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94CAE9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E55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0D276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2396E33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69F0C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607DCE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717C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84C9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F1D2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DB13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45B3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72947D4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AD9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B93A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BBD1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D2E6C4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DEBAFE5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78AA2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E234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CE828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9A346B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D6BF9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3E27C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3104FF9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B22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E8120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5EC907A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F68B8" w14:textId="77777777" w:rsidR="004C02F7" w:rsidRPr="00AB76B4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1130DC" w14:textId="77777777" w:rsidR="004C02F7" w:rsidRPr="00AB76B4" w:rsidRDefault="004C02F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E8C55D8" w14:textId="77777777" w:rsidR="004C02F7" w:rsidRPr="00AB76B4" w:rsidRDefault="004C02F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38C604DA" w14:textId="77777777" w:rsidR="004C02F7" w:rsidRDefault="004C02F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1FB500AE" w14:textId="77777777" w:rsidR="004C02F7" w:rsidRPr="0068517F" w:rsidRDefault="004C02F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7D2BF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CEACA" w14:textId="77777777" w:rsidR="004C02F7" w:rsidRPr="00AB76B4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81588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EED8D" w14:textId="77777777" w:rsidR="004C02F7" w:rsidRPr="00AB76B4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C30AE" w14:textId="77777777" w:rsidR="004C02F7" w:rsidRDefault="004C02F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A148A28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28AADF7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172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738CF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B45A6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BD316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E5DCE67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43655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56550E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17F7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D3019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B3953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303F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4C02F7" w:rsidRPr="00AB76B4" w14:paraId="58095EF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74F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D4D7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4FCEB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7A1C9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8B64A67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1159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5B69A05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FB34A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E194B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D0C04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2D10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4C02F7" w:rsidRPr="00AB76B4" w14:paraId="7F2F5E2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313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A14BA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A117E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DD43C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5D3C3E3" w14:textId="77777777" w:rsidR="004C02F7" w:rsidRPr="00AB76B4" w:rsidRDefault="004C02F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E96E1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2BF3783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18D8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E83CE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32591" w14:textId="77777777" w:rsidR="004C02F7" w:rsidRPr="00AB76B4" w:rsidRDefault="004C02F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4FA34" w14:textId="77777777" w:rsidR="004C02F7" w:rsidRPr="00AB76B4" w:rsidRDefault="004C02F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4A62889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E00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E28B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CA27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25D1E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92B1B37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35C00C9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F96C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84AA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4B3E5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37C6401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6964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F8099" w14:textId="77777777" w:rsidR="004C02F7" w:rsidRDefault="004C02F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CC55BE0" w14:textId="77777777" w:rsidR="004C02F7" w:rsidRPr="00AB76B4" w:rsidRDefault="004C02F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1D752ECC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48D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39881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25BD9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E7BD7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15BABF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E0DC5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172365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59AC88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E0B834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AB77F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0C989E7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56046FF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47E85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A91F6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25BAE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8051F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72D62C7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187BDD6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FFE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B733A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45D14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7B814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D1BD9B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7BEF3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7D93D6A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2B9DE8A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F34CC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D5164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C5880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0038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0D8651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6C2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43C79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4BF6B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5B48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F2BB99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7CE38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1307E1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61207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27BB0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3F5CD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D9F87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1D4B2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4C02F7" w:rsidRPr="00AB76B4" w14:paraId="3786155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FCD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0FFF9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CC961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A6316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6C2998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88D11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C9712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061E2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BF0E1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8B647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9ADFB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4C02F7" w:rsidRPr="00AB76B4" w14:paraId="24562BD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E04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C2FC8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5ED25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7FA6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50EB82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BBB5D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3BD4B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5D5C7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B1CFB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7ABB6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745E6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4C02F7" w:rsidRPr="00AB76B4" w14:paraId="0289301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FD1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A3BF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342B6B4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BFD9B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0F0CA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B663D9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5588A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68042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74EAD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6238A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247D3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56E48E4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3432A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4C02F7" w:rsidRPr="00AB76B4" w14:paraId="69218BA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343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0D669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24919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F1D0D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E61F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D48BA5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A21F71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10485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B484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41959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157B2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4C02F7" w:rsidRPr="00AB76B4" w14:paraId="17A20C47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AB9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DB92B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98BF5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22BC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87293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14529B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55DA87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15DC4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AFE52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F7222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E6C86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4C02F7" w:rsidRPr="00AB76B4" w14:paraId="353A0EF4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CDD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8FA1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40163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A1DBE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07F150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565FA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3AA110D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0EF8C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6A650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B3622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C8BE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4C02F7" w:rsidRPr="00AB76B4" w14:paraId="7F67991D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853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6ED83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694B9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8492C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8FFB05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1DB1F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241CDF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883AA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3EE70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326AB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33A5A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4C02F7" w:rsidRPr="00AB76B4" w14:paraId="693937D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E16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7F2D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3F0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EAA9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884418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26826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6F27C08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5F8D0D0E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13ABD3C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057A76E6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46300FB3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71E1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95C6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B8AC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8C61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3741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B76B4" w14:paraId="3EF64DD8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612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60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44DF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0B03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425D90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6BF4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D51795C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992D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41D5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5C85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FE4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FFF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B76B4" w14:paraId="11ABAB79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52B8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41F5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2BD5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5CA8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D7791C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07F80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7FCC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A6A9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7F12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5E4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413DA1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FBD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3AB3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5E3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9D4D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4E7482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79FF0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04F94A1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7805A12D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B054080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6388196F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7744943B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CF7A4A1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63737E71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60C6999A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3DFFA002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A384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CF30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5009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50DB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5B929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B76B4" w14:paraId="1AF22D4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5EE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CB22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AC9F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B3269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9DCD74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BD03B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19B030A4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1746C8D1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2A71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1A4F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1FEE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DC59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71A5C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B76B4" w14:paraId="747B04E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7A3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CDC3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8A36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0E76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E1A3D7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529BD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F2F3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459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74700F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CF39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A15C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BC1CA4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175FC18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E15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CB52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A8D636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DA3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01E5C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3D95B9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649C58B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47E02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2F38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59C5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ACF8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454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54056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54CFEAA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C0C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026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45ED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B637B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6834AE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C81D1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76CEDDD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8EE274E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5366A417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23B1EE82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7B72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97F4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3834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1250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F5266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4C02F7" w:rsidRPr="00AB76B4" w14:paraId="5176F5E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03D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4674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0BE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671D8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5E43C2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5617E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DD9DBC5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9D0C27F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2693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C209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B8CC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5CB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77E41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4C02F7" w:rsidRPr="00AB76B4" w14:paraId="354BF4C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FEF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A6E4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66ED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80DE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E99DC7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B85A3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32B833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14B4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1B8F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18B0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EBD2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4C02F7" w:rsidRPr="00AB76B4" w14:paraId="6D05E860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A40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6431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872B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F5BA8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C00F9E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EC864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76DA58C6" w14:textId="77777777" w:rsidR="004C02F7" w:rsidRPr="00AB76B4" w:rsidRDefault="004C02F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CA9D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BF44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6D52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B39B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81FC8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17C1487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C02F7" w:rsidRPr="00AB76B4" w14:paraId="2F52ABA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A15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A40D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5BDA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9E28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D83F84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7E40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0754BA6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0395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5A23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CF45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7929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4E850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4C02F7" w:rsidRPr="00AB76B4" w14:paraId="5B64AA7B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B39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592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91B3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15A06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FB6D18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1008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CCE4F2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61C04F2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99B4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F1C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8CE4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E977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4C02F7" w:rsidRPr="00AB76B4" w14:paraId="6253C8E6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281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8F5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620E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8E04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E021ED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6571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B286C5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48D1350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CEC1BD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5003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51FA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C514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754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00233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4C02F7" w:rsidRPr="00AB76B4" w14:paraId="439CB4F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0A2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64C6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05ED95B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42FF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1FFC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2DBF8E8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C95D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DDC3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5BB7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49DE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A046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FB6D1D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1D4FD01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3B3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520C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80E5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B36C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5B2922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1E9E55E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3B52A0C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E3FD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F81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F9A6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B530C6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095A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07C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43BBF91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4C02F7" w:rsidRPr="00AB76B4" w14:paraId="1C570FB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31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F77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369E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7390F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B8C8AA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0E4D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248E03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50CE16A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D474CB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03562E9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C454BB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6798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220C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FD36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EB65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9059EE8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91C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E94B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D31F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37F2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5A165D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2BCBBF5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42776FB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507B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68BB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BC6C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5701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A449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617A98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0C8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2DC7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FFFF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B9EE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ACC5E5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BCF3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9B09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7BC6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3ED2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D9EF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4652337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139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FF54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75E27C9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1883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4639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F4DE3C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966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9333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D88C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43B46FE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5498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1C53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130873E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2D75545F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177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69D3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9822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1BBE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B81475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A623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7C09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5039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4447159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5017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760B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4C02F7" w:rsidRPr="00AB76B4" w14:paraId="3B9B995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93D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E2B9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C330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F4DD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265B16D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0F87094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A8E0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6873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E346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E259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4220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18087F1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EDD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FD46F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BB5730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B938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8CD1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64F98E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8E72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9715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E78E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08B9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7BB4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293FD7F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74B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332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0FCA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921B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574FC9F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3EA1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73FC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6989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16680CB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D26C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610D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170C23A9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5DB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3360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C858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A935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3EC30C2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BB7148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C6F3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4675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CD82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C694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02D0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39565C4B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D43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97F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5AAF876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9856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AEBEB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49D7629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D710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6DCC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0D56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8783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9742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9890A2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59E215B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8DF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581E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5B14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8F689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7ABE9F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C117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7076961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8A90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84B2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6FA9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774C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26CF0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4C02F7" w:rsidRPr="00AB76B4" w14:paraId="1223D8D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E2B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DF49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C756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A1E87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560A9A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82B0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1977857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7B22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A0AB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9B6B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3792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B8B8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4C02F7" w:rsidRPr="00AB76B4" w14:paraId="4CFA4EC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599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014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4B4E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D1F3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6627EC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597C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6ABD0CE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3EE2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5176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FA95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0C0D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D35F4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C02F7" w:rsidRPr="00AB76B4" w14:paraId="5ADB160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0B8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3ADA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90D6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3CAF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1FE0F2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8A94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20B2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2267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A7A8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B319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CAF9B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4C02F7" w:rsidRPr="00AB76B4" w14:paraId="6A32FCF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0DD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213D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059C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0067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3AE6179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824EE6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9BA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5AE33A0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70FA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FD74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28A5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149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5357CB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F00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B697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43A4FD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6329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EAC6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5447FEE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B7CF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6431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95D2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805E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81DA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1BEBFD7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0A9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5477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2DA6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149C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10493A0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0E0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7B7D2DC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0C5311D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69DFAB5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44BCDA5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1C64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056E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1BB5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D156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E83E6C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BCA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C7D1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817A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5026F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77F41F5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B62E9E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41DA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28EA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831C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987B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83FC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1D1D30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05B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9FCA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1A5E248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B252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E380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4477D74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AB9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0B84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9EC8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30EF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20E7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FA1EB6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4C02F7" w:rsidRPr="00AB76B4" w14:paraId="56AD126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5A2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84C8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632C181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5877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AE14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4DB0729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843D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EC7F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73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61FE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2248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7A10197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373AF62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4AD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C0E3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4F3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9EF9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0358E65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048A89A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0906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940C87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392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932D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F29A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CFE0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3199DE5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80F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AB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A5BB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D4D2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BB5AA8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435CFE2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FD01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52F416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DAD1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2C6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FDA8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EC50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21C80A83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39C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53E9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028B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579F5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389C8A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7E3203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768E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0760ED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C765BF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2DD0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697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6762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F107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3B4568B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168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5628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67F1D04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0EC2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1116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18065A5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489F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E3BD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BC41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F47C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2775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7F780AD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2397C3E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448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19A0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FC8C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55A6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909C88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EDC3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1D3285B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09A9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870C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B197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C091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D6DAE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4C02F7" w:rsidRPr="00AB76B4" w14:paraId="50B2AFA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55E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707A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CEE4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EE40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68ADC0A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4627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450257F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60FA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245F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3E51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83F3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1E83C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4C02F7" w:rsidRPr="00AB76B4" w14:paraId="51F211B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85D5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2E1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310D2AE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409B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52F2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58CEF98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7B4B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DAAC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42C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4B0F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705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1CBD341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77A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19AF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29FE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3DB7F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3C73E0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DA4187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C743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F131EA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C8B4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7A75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77B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8CA7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65959807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3AE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4CD5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747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0099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FBC134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CAAE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7B75B33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9278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DA10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A50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2870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4426E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4C02F7" w:rsidRPr="00AB76B4" w14:paraId="5642ABA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272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8B8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D270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5F0B3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A3EF8E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EA1C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23F171E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AF17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D966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FCE2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4803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8793E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4C02F7" w:rsidRPr="00AB76B4" w14:paraId="4034CBD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489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AB7E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DD3B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F0C3B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0227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7386D57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16B7425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F77F76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B7D1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BB90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6D05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337F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2E0654C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43EEEE3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4C02F7" w:rsidRPr="00AB76B4" w14:paraId="313C036C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71C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609D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3F3B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A7EE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7A2B38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27CD9BC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D1BE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5E84FA4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E829C4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2673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ED33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D93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E226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1C050E3E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0CE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76BA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ADEC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1802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57DA49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0211C6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CC2D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38DB76F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FB8C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1468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A4E8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45DF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5A4470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27A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D33C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8A03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E7B4B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A0D0D6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71C6F29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4849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D6F352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D7B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147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1433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D80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5B97D5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43E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B2B5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B9A4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EB5E0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D84101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9DD0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E5148D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4E84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BDA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83D7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A752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BDA6E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4C02F7" w:rsidRPr="00AB76B4" w14:paraId="5E9664A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F84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774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2486392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BF61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DD26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0DECF29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431E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C101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2F92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D5E7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D69B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5B2CBE8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AB76B4" w14:paraId="2DD9AF9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826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3F0A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6502E9B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DD9A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243F1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0094A07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60DC793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05228B6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194B70C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7E321AC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AC6C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94D0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E273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26E7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4F28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761A4388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04D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2E08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B842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C9134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27F6299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7788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79CA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067D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222C620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A300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0D22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3B7A5C3C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A8C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185A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0646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299BD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94D473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74B1482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A6EE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CEF9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FD6E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56D564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65AE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B3EB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EF0EB2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4C02F7" w:rsidRPr="00AB76B4" w14:paraId="6284C13A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498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FABA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9AC3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0A5C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44591E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BEC84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AAD5F5E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083063B5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36DBFF7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46A3CD2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5AAC392D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A5AF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0E45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3B37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7E2D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766EC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4C02F7" w:rsidRPr="00AB76B4" w14:paraId="7CE29E53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AE5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E9C3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AFA6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D57C9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98832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8AA9BF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649EFE71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4312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B76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199E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AD2B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D2AA7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4C02F7" w:rsidRPr="00AB76B4" w14:paraId="62C6A2C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C31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9741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87B2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F9D33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A28165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C9E51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68261CE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22EEEBDD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42DB3076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6DDEFB07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E51256B" w14:textId="77777777" w:rsidR="004C02F7" w:rsidRPr="00AB76B4" w:rsidRDefault="004C02F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546A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5154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EABC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18AE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D97E1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4C02F7" w:rsidRPr="00AB76B4" w14:paraId="23AFCF5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7A2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DACB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7C93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F099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38EB75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751CA9A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60B3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80A28C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A6F2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6C20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E230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22B3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7AED7F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177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7698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71B5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1535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9061B6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A56E5A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6B2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0190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C00A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2A11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A208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21FE619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575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5E11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3CA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995BF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F6ADA0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AB4E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3439E50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3BD0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7383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6AA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A6BF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AD3CB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4C02F7" w:rsidRPr="00AB76B4" w14:paraId="0FBF8337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B68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B52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98E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0AA4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47607A7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82FC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7B5DD6B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3C44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E043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4170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3729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4C02F7" w:rsidRPr="00AB76B4" w14:paraId="737B92B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9A9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C62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2B4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DB1EF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13F608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674A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4097110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5F16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A891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9B8E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8553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D8B3E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4C02F7" w:rsidRPr="00AB76B4" w14:paraId="662E513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6DF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0785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4D3D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6F576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4C7855F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6DF3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42F005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A2C4FD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60FF9CD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16EC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38D6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387D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F5FD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8D2E1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4C02F7" w:rsidRPr="00AB76B4" w14:paraId="49F88279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A18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5528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BB04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76663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5A3C1E5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447F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529CB8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3F731E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EDC7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BE52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8D3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0497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8FA6A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4C02F7" w:rsidRPr="00AB76B4" w14:paraId="2B63F828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2BD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855F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4D17629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DFD9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676A2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3A60D04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2F2434A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1B03B45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B569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67E0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EC1C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C5E8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2870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0B64A1A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E8B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40B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5399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030C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74BBF59E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A987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1C4921C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3CA1500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888C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4A29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D982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C7C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0443C8B8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FEA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1FB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2ACC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A834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AAB8E8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82A1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7CC4562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132AECA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70C61A6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7AEF1FA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429D516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848EE9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6726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F6E7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DF35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4E1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C5B1D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4C02F7" w:rsidRPr="00AB76B4" w14:paraId="076A4135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DEE3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6C1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FFC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E2696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7F38FA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9F83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34E7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4E1F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DEBA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5D8C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4977669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4BD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E83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A0EF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8BE7A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941C82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96B8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DB85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6775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E11C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E290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F91B4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4C02F7" w:rsidRPr="00AB76B4" w14:paraId="0A3A340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864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9BCA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970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AD11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30B3895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8945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091B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41D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5F3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70EA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4ED51B48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A0B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4AB2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7D2C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ED4E8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00EA095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49A2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AC4A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058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860F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C863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27120CB1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814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1799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31B3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B7894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701B796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E7A1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B6E3AB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E619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25D7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9151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C0D2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5117F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4C02F7" w:rsidRPr="00AB76B4" w14:paraId="4689381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BC9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C1F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6547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13E98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5F2707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0E38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4FC7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6664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F889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7E2E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4C02F7" w:rsidRPr="00AB76B4" w14:paraId="45ED4D6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F20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77D7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5268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84034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1F7D91E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33B3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4515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1BA6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8803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BC1C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05DC9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4C02F7" w:rsidRPr="00AB76B4" w14:paraId="281F54C5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1E2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42DF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0B94ED6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4152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C74B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1C66CB4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363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8AFA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72F7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095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3A35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3D755E82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DAB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A6D7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E63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0D951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791E37C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F8B2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6199ABA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A519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93C1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17B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4A28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6B966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4C02F7" w:rsidRPr="00AB76B4" w14:paraId="19CCE87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757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1768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DB46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F6BB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142485E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1C5C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87C915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FDB9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72F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D9C5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2D46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5C1C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4C02F7" w:rsidRPr="00AB76B4" w14:paraId="017F80B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DE7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C438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7C37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2D79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E35A58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B240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B42C68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852D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FA5E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B680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3A73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672E9C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4C02F7" w:rsidRPr="00AB76B4" w14:paraId="6215EF9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A4E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8032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7A5D5D8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9ACF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CCED6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3FBB428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4404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2108C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1AC4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A8BA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BCB60" w14:textId="77777777" w:rsidR="004C02F7" w:rsidRPr="00AB76B4" w:rsidRDefault="004C02F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502B6A7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C21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748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C5D6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28063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7B82747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B044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B63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C522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9402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F97D3" w14:textId="77777777" w:rsidR="004C02F7" w:rsidRPr="00AB76B4" w:rsidRDefault="004C02F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2004A34" w14:textId="77777777" w:rsidR="004C02F7" w:rsidRPr="00AB76B4" w:rsidRDefault="004C02F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4C02F7" w:rsidRPr="00AB76B4" w14:paraId="2AC10E8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D65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C73E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7D8C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5604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C1A7C6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3264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228047B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E4CDE4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706C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AFB3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47CC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35AD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C6AE86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4DE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3556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F3D4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DF0B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968209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78D6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2EB8CA5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7333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5778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6B9F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9C9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4EB8B33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71B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1502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D87E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3322D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FCCC3B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BFD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55D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944C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FF25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A77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2327C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4C02F7" w:rsidRPr="00AB76B4" w14:paraId="12986B0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FCE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50A8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2694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0DF9D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036DBFD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250F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5508648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5584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7547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0EC9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14B1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B9F92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4C02F7" w:rsidRPr="00AB76B4" w14:paraId="540C101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540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81C0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870C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4BE853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41C843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8A6B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7F1976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A4AE04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4589E52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6298E5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13478DA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B113F6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FB9BA5E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F763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74CE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D74A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23DB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E6245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4C02F7" w:rsidRPr="00AB76B4" w14:paraId="038C0F3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3184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590E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18B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55D41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66375D9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ED8B9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D341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4D63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BA14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5EBD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157DE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4C02F7" w:rsidRPr="00AB76B4" w14:paraId="380BFC6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740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0934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ED6F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AC42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431341EA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4879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3C1E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22D9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B7A6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2BF7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B91FF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4C02F7" w:rsidRPr="00AB76B4" w14:paraId="591AF228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DDF12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20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69C8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1F4CAB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44CD185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C4BE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8A58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2DFE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4225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64E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4C02F7" w:rsidRPr="00AB76B4" w14:paraId="46271F9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C8CBE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297C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4D4A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1EE914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6EE07902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F2C4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3A25EA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37163C1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6B0BBE9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228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7C10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D1C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ED3F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310CE86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F3FB22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63D4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A15FB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9E659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6816A598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B9A14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2C44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10840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7D46500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8C8A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76E3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4C02F7" w:rsidRPr="00AB76B4" w14:paraId="2B0F1B2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3BE9B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203D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9702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B11C80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F568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6844E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E7E53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115C3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AAFD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6A787A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11, S 13, S 15 și S 40</w:t>
            </w:r>
          </w:p>
        </w:tc>
      </w:tr>
      <w:tr w:rsidR="004C02F7" w:rsidRPr="00AB76B4" w14:paraId="27D437E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92567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C6AF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FC40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FC245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C8B5D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B2E6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FE110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9ECC5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CFFC2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789C862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23,  și S 34</w:t>
            </w:r>
          </w:p>
        </w:tc>
      </w:tr>
      <w:tr w:rsidR="004C02F7" w:rsidRPr="00AB76B4" w14:paraId="265A9ED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7069D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8177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843D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DE3C6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0445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9858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39AE6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A6AA9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A8799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4B80C6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25,  și S 34</w:t>
            </w:r>
          </w:p>
        </w:tc>
      </w:tr>
      <w:tr w:rsidR="004C02F7" w:rsidRPr="00AB76B4" w14:paraId="07AEED4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8BCC8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1787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7FE3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0F9337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F70A8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1C868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1FC6C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75CD8F60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5567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33040" w14:textId="77777777" w:rsidR="004C02F7" w:rsidRPr="00344E0A" w:rsidRDefault="004C02F7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4C02F7" w:rsidRPr="00AB76B4" w14:paraId="43DFB94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D28C1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56EDB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2C8A7DE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C1507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8F83C9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F927B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35811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666C7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1E1FE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7B74C" w14:textId="77777777" w:rsidR="004C02F7" w:rsidRDefault="004C02F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4C02F7" w:rsidRPr="00AB76B4" w14:paraId="4293102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D3840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CD2F6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00B6201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96AA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7D0B71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CC8A3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A0635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CF5CB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E6516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8A587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199AD2F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DF4F0F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8B056" w14:textId="77777777" w:rsidR="004C02F7" w:rsidRPr="00AB76B4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1D4CB" w14:textId="77777777" w:rsidR="004C02F7" w:rsidRPr="00AB76B4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0D4BD6" w14:textId="77777777" w:rsidR="004C02F7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30D49" w14:textId="77777777" w:rsidR="004C02F7" w:rsidRPr="00AB76B4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3C17A5F" w14:textId="77777777" w:rsidR="004C02F7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0419E" w14:textId="77777777" w:rsidR="004C02F7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1F93A" w14:textId="77777777" w:rsidR="004C02F7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31410" w14:textId="77777777" w:rsidR="004C02F7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5A7FE" w14:textId="77777777" w:rsidR="004C02F7" w:rsidRDefault="004C02F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7A4A909D" w14:textId="77777777" w:rsidR="004C02F7" w:rsidRDefault="004C02F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4C02F7" w:rsidRPr="00AB76B4" w14:paraId="54A2CAA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9C385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AC0BD" w14:textId="77777777" w:rsidR="004C02F7" w:rsidRPr="00AB76B4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11004" w14:textId="77777777" w:rsidR="004C02F7" w:rsidRPr="00AB76B4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403EF3" w14:textId="77777777" w:rsidR="004C02F7" w:rsidRDefault="004C02F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BAD6A" w14:textId="77777777" w:rsidR="004C02F7" w:rsidRPr="00AB76B4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C41B" w14:textId="77777777" w:rsidR="004C02F7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7F861" w14:textId="77777777" w:rsidR="004C02F7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15508067" w14:textId="77777777" w:rsidR="004C02F7" w:rsidRDefault="004C02F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AA238" w14:textId="77777777" w:rsidR="004C02F7" w:rsidRDefault="004C02F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E1E07" w14:textId="77777777" w:rsidR="004C02F7" w:rsidRPr="00AB76B4" w:rsidRDefault="004C02F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4C02F7" w:rsidRPr="00AB76B4" w14:paraId="4441464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45804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5DC5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294D9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453F4C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A00D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1EA40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7604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68047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40BD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828F4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39C7E24C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4C02F7" w:rsidRPr="00AB76B4" w14:paraId="1052504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326611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6435" w14:textId="77777777" w:rsidR="004C02F7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B0A6A" w14:textId="77777777" w:rsidR="004C02F7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B5116" w14:textId="77777777" w:rsidR="004C02F7" w:rsidRPr="00AB76B4" w:rsidRDefault="004C02F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284E4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6711F1A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2774" w14:textId="77777777" w:rsidR="004C02F7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D3C0D" w14:textId="77777777" w:rsidR="004C02F7" w:rsidRPr="00AB76B4" w:rsidRDefault="004C02F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566F6" w14:textId="77777777" w:rsidR="004C02F7" w:rsidRPr="00AB76B4" w:rsidRDefault="004C02F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BB398" w14:textId="77777777" w:rsidR="004C02F7" w:rsidRDefault="004C02F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2EB5D252" w14:textId="77777777" w:rsidR="004C02F7" w:rsidRDefault="004C02F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4C02F7" w:rsidRPr="00AB76B4" w14:paraId="15EDFCE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DDBDD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95826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7584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11CD7F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53BBC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5D1506D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710C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AADE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F59E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CA76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7F590A5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4C02F7" w:rsidRPr="00AB76B4" w14:paraId="7018338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0CE3C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BB878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07F46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F9CA9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9DF61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37B59F1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633E3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1744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71938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F471F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abaterea</w:t>
            </w:r>
          </w:p>
          <w:p w14:paraId="18B8441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S9, S14 și S16</w:t>
            </w:r>
          </w:p>
        </w:tc>
      </w:tr>
      <w:tr w:rsidR="004C02F7" w:rsidRPr="00AB76B4" w14:paraId="407E86B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7DA11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9C5E6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566+800</w:t>
            </w:r>
          </w:p>
          <w:p w14:paraId="1F49DA9A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41BD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BBDA8D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 xml:space="preserve"> -</w:t>
            </w:r>
          </w:p>
          <w:p w14:paraId="29BBFA90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827A7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5F422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743F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F820F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45E0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:rsidRPr="00AB76B4" w14:paraId="65756F7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02898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397C0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17D10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7A043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BEED2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5EF3D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7E83B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4D694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8DFFC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4C02F7" w:rsidRPr="00AB76B4" w14:paraId="342F27A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1BC1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97701" w14:textId="77777777" w:rsidR="004C02F7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22B72121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EB891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B7AC1" w14:textId="77777777" w:rsidR="004C02F7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0FD0D" w14:textId="77777777" w:rsidR="004C02F7" w:rsidRPr="00AB76B4" w:rsidRDefault="004C02F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8CBBE" w14:textId="77777777" w:rsidR="004C02F7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D00B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0DA92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E036F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0067E7C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4C02F7" w:rsidRPr="00AB76B4" w14:paraId="25CCE4C2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F10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E737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2FC02825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0E8B5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7C5CB7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63FDC726" w14:textId="77777777" w:rsidR="004C02F7" w:rsidRPr="00AB76B4" w:rsidRDefault="004C02F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DE183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116DD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6DF9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BC23A" w14:textId="77777777" w:rsidR="004C02F7" w:rsidRPr="00AB76B4" w:rsidRDefault="004C02F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6EAE8" w14:textId="77777777" w:rsidR="004C02F7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59EBD32" w14:textId="77777777" w:rsidR="004C02F7" w:rsidRPr="00AB76B4" w:rsidRDefault="004C02F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4C02F7" w:rsidRPr="00AB76B4" w14:paraId="11476B4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A5C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22E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7EC2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C5D66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8173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EF72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DC95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23E2A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79B2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4C02F7" w:rsidRPr="00AB76B4" w14:paraId="1658AC1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3DC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B5FE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ADB9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76EBF3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F4696AD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F5D0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2711B9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BD98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4E4F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FB45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534D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B76B4" w14:paraId="7D114B2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D61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79B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8316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BF571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4F3AC4C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5949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43C2021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68CF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A8F1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0110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A828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0D487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2A2A1A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420E58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4C02F7" w:rsidRPr="00AB76B4" w14:paraId="06A33C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B18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F3F2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6E28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5E598C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9E2248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5F68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01E7E3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DE02C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DD50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2F7C4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DBD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79A57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0CCADD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67356652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4C02F7" w:rsidRPr="00AB76B4" w14:paraId="4425E49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8C6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B5B6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F6925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196A6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93D087C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B875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F04E09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9BB1A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BCD02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832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8E05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A41E2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4C02F7" w:rsidRPr="00AB76B4" w14:paraId="4E37FE9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123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B1CB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8F2F2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CE152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9ACAB21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DEE8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3725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6B5F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FCBA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58AD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FCD9B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4C02F7" w:rsidRPr="00AB76B4" w14:paraId="6A76436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D5E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0B9B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251B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4B876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E155EE8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6D48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42EC2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2C203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9B865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3C33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D534F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595D46E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4C02F7" w:rsidRPr="00AB76B4" w14:paraId="2C4096D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337D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5378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FE5DA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18B54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06AD2A8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05943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D3E46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AE29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88B6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0570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27882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59E12B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4C02F7" w:rsidRPr="00AB76B4" w14:paraId="560CFF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EEA7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B651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311A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A1B9F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DB293AD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8582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4BB616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395A3E3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F6A9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F77E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7AFD6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17332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4C02F7" w:rsidRPr="00AB76B4" w14:paraId="1918C47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117B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87DB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AB941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1D72B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85D7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AB69E0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ADA7AC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5935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4E8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EBBF4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D65D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23B8E00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676DD6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4C02F7" w:rsidRPr="00AB76B4" w14:paraId="52AEEE1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A90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13F7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B8EBE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6FEDCE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B02EF6C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7D82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D1D4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9DC7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C156E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EE00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850F7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4C02F7" w:rsidRPr="00AB76B4" w14:paraId="00BD1EA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F80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B66C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1F32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88D384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72DF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41B53B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7677E6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2DF9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5B39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8D8DE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48B1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A191EB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4C02F7" w:rsidRPr="00AB76B4" w14:paraId="337B17E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3538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F95AA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D648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7BEEF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48967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27FF32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605A6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354A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41A22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B676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C02F7" w:rsidRPr="00AB76B4" w14:paraId="419C1CB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2DA6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0F14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4FE93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E6EF58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8E7A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55C9B9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CC984C3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6FA5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DC83A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019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57B6A" w14:textId="77777777" w:rsidR="004C02F7" w:rsidRPr="007B5A25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3C0C5EC2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4C02F7" w:rsidRPr="00AB76B4" w14:paraId="5F06932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0D2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F3A4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B6B5E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12CA1F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BE0B9FE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BF7A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4867915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06744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6644E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04E9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05329" w14:textId="77777777" w:rsidR="004C02F7" w:rsidRPr="00AB76B4" w:rsidRDefault="004C02F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E310C0" w14:textId="77777777" w:rsidR="004C02F7" w:rsidRPr="00AB76B4" w:rsidRDefault="004C02F7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4C02F7" w:rsidRPr="00AB76B4" w14:paraId="4209F4A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281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41F8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931D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4AC63F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5A44C5C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276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FA823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2263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22F6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2620E" w14:textId="77777777" w:rsidR="004C02F7" w:rsidRPr="00AB76B4" w:rsidRDefault="004C02F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389DC9" w14:textId="77777777" w:rsidR="004C02F7" w:rsidRPr="00AB76B4" w:rsidRDefault="004C02F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4C02F7" w:rsidRPr="00AB76B4" w14:paraId="6682B59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3D5C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A1D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0013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2B465D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3373E25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7DB8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E55FC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5935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3496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4B123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9C840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4C02F7" w:rsidRPr="00AB76B4" w14:paraId="0CFCF0F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78DE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FA9E6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5C0D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2A089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16591B7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413B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42AA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5B2E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CCDB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BB240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F22ED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4C02F7" w:rsidRPr="00AB76B4" w14:paraId="105BE10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DFF0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FDA78" w14:textId="77777777" w:rsidR="004C02F7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016D1719" w14:textId="77777777" w:rsidR="004C02F7" w:rsidRPr="00AB76B4" w:rsidRDefault="004C02F7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BC3F7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39C92D" w14:textId="77777777" w:rsidR="004C02F7" w:rsidRPr="00AB76B4" w:rsidRDefault="004C02F7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10E79E9D" w14:textId="77777777" w:rsidR="004C02F7" w:rsidRPr="00AB76B4" w:rsidRDefault="004C02F7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CA9A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5437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AC16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9EEE5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EBD2C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4C02F7" w:rsidRPr="00AB76B4" w14:paraId="6AFA0365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A60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F855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2FBB498A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0F6AE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4549B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782E82F1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24014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101B9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C1AD5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E2456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4D19B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AB76B4" w14:paraId="6EC398EF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1C9A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2EA6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8576D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7EC5F2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697C841E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55D5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23BE39F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82A00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FF04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2C3EA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2D148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4C02F7" w:rsidRPr="00AB76B4" w14:paraId="268BF04D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0A99" w14:textId="77777777" w:rsidR="004C02F7" w:rsidRPr="00AB76B4" w:rsidRDefault="004C02F7" w:rsidP="004C02F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6808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7E14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D7500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4D8E402A" w14:textId="77777777" w:rsidR="004C02F7" w:rsidRPr="00AB76B4" w:rsidRDefault="004C02F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069D1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8709B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4E9E9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E765F" w14:textId="77777777" w:rsidR="004C02F7" w:rsidRPr="00AB76B4" w:rsidRDefault="004C02F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FF58D" w14:textId="77777777" w:rsidR="004C02F7" w:rsidRPr="00AB76B4" w:rsidRDefault="004C02F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618E77C9" w14:textId="77777777" w:rsidR="004C02F7" w:rsidRPr="00A8307A" w:rsidRDefault="004C02F7" w:rsidP="008B25EE">
      <w:pPr>
        <w:spacing w:before="40" w:after="40" w:line="192" w:lineRule="auto"/>
        <w:ind w:right="57"/>
        <w:rPr>
          <w:sz w:val="20"/>
        </w:rPr>
      </w:pPr>
    </w:p>
    <w:p w14:paraId="51E75B1C" w14:textId="77777777" w:rsidR="004C02F7" w:rsidRDefault="004C02F7" w:rsidP="004C7D25">
      <w:pPr>
        <w:pStyle w:val="Heading1"/>
        <w:spacing w:line="360" w:lineRule="auto"/>
      </w:pPr>
      <w:r>
        <w:t>LINIA 101</w:t>
      </w:r>
    </w:p>
    <w:p w14:paraId="339F128C" w14:textId="77777777" w:rsidR="004C02F7" w:rsidRDefault="004C02F7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C02F7" w14:paraId="282BA64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425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3B9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182CB3C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8074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4A25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14B54A1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FD58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DA2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0B6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EE5F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9EE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EC50A5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14E03D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6589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0DE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5664A47D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463E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BBE0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3E1A43E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2832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B9A5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9A4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62A4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FBCE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1DD99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3141D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62B7694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4C02F7" w14:paraId="46CCA66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E49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59C1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1B1B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940D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AE3C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02D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0A8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375E089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BA96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E0A3" w14:textId="77777777" w:rsidR="004C02F7" w:rsidRPr="002C0EEF" w:rsidRDefault="004C02F7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4C02F7" w14:paraId="3B52159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B6E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53D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9D0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C0C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416C8AC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F73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71BA1F3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9020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E62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4248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C09E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4C02F7" w14:paraId="628048E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F693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474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4F13915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3CD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6D8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2CB0E6CD" w14:textId="77777777" w:rsidR="004C02F7" w:rsidRDefault="004C02F7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0065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E5D4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C64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E6C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7CD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0A9901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6E4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C2B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3104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18F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32D1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3E2A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9A9D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0AC5633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D0EE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0AC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B6E5539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CE37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FF5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04B3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1B2C" w14:textId="77777777" w:rsidR="004C02F7" w:rsidRDefault="004C02F7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4027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D17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808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799985E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8DB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722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D9AF66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418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A48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2DB3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0C6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5B62FC3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CA7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71CEBE3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A67E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E72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5933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BC7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23E9E9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5523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EE6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7C1F418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B1A8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5D2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2D67D3A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546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F01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D28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DDD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F47A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532C09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28D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01C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4E9CB75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6257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865C" w14:textId="77777777" w:rsidR="004C02F7" w:rsidRDefault="004C02F7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60D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2E1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DAB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5415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982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842D572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87E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04E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1D83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ED4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5BCD899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7246D0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731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398F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F4A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512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136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289EF4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4264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D73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0E4B072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9F5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577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15A4A3A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91D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8E9E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0F01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576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F38C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6D81C8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E064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2A5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B5B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78E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8A4626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E882" w14:textId="77777777" w:rsidR="004C02F7" w:rsidRPr="00A165AE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6398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AA0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2A16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496A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A1390E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648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7871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47+400</w:t>
            </w:r>
          </w:p>
          <w:p w14:paraId="607136E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24E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511E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112CE95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E61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265E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B83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0E8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A7F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4CF449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8A27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B3A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5A45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CBAD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30C980C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C2E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CB46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19B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60C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010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F6FC4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38F30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4C02F7" w14:paraId="7CE69DA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CC16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5E8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48A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A9F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974BE3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976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FAF9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F0E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D4F1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E12A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42EA4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21FCA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4C02F7" w14:paraId="42BF3CE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341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115F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2EE5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E8AD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55DF46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550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D571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0DD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DD5E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4DE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250FA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D63BC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4C02F7" w14:paraId="629B419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F8AE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FCB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83BF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333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613B65A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475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2B6C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C56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A02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05C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E2AF0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61BCF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4C02F7" w14:paraId="018E502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4E3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C16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ACB1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CA2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18E41C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B36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B477A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9B88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78C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A2B1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3AD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2E279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B1802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4C02F7" w14:paraId="4988E39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D469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927F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C29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EEE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2C012AA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F76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056DBC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7F39C96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6EFDD5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B0B2E8C" w14:textId="77777777" w:rsidR="004C02F7" w:rsidRPr="00A165AE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5F78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315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EF80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041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032400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4C02F7" w14:paraId="208BD66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547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5AA9" w14:textId="77777777" w:rsidR="004C02F7" w:rsidRDefault="004C02F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1807ED06" w14:textId="77777777" w:rsidR="004C02F7" w:rsidRDefault="004C02F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BAA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3ADF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1D1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9593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080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2C3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EF2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4C7EFA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DCB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B033" w14:textId="77777777" w:rsidR="004C02F7" w:rsidRDefault="004C02F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52+820</w:t>
            </w:r>
          </w:p>
          <w:p w14:paraId="74E96C31" w14:textId="77777777" w:rsidR="004C02F7" w:rsidRDefault="004C02F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8192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9BED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9D6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3FA0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E60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2243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330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9BD288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B35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942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2362A42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ACBC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7B18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E92168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AFA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AB3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8D9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9234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9F25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4C02F7" w14:paraId="6637D3E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C37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931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359D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AF96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D31E861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B7B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BA16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8B1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1411254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4A63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AA0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4C02F7" w14:paraId="5525BF3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780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09E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9677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523B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3369D23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43A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FB6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EF9F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5B245FA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ACE6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C30E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4C02F7" w14:paraId="44860F0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4D44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EA9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883C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366C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C9891CB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FA4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48F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1D21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6A2B415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BC51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1FC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4C02F7" w14:paraId="641A4EF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1FD6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399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68CA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EEDE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2E3B7A30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5E7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3C66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D2E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474F893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7C91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B93E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4C02F7" w14:paraId="5FAEC22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886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E11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19B9163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BE68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87FA" w14:textId="77777777" w:rsidR="004C02F7" w:rsidRDefault="004C02F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66BF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A101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615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B5AD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5F6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EFFE34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7CE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D4F3" w14:textId="77777777" w:rsidR="004C02F7" w:rsidRDefault="004C02F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48DE" w14:textId="77777777" w:rsidR="004C02F7" w:rsidRDefault="004C02F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3746" w14:textId="77777777" w:rsidR="004C02F7" w:rsidRDefault="004C02F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617E7555" w14:textId="77777777" w:rsidR="004C02F7" w:rsidRDefault="004C02F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3637" w14:textId="77777777" w:rsidR="004C02F7" w:rsidRDefault="004C02F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AAE0" w14:textId="77777777" w:rsidR="004C02F7" w:rsidRPr="000625F2" w:rsidRDefault="004C02F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5DD9" w14:textId="77777777" w:rsidR="004C02F7" w:rsidRDefault="004C02F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0CB8F4B9" w14:textId="77777777" w:rsidR="004C02F7" w:rsidRDefault="004C02F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1B1A" w14:textId="77777777" w:rsidR="004C02F7" w:rsidRDefault="004C02F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77A6" w14:textId="77777777" w:rsidR="004C02F7" w:rsidRDefault="004C02F7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1F1295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CCF4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B0F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C52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3A3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54206AE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F87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18967B5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6006D82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19E38D1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2DF660B3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FE8846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2C6F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8BB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F32E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DD50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B5E1AA8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E24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427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CCAA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4BC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55B101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5184694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30A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77A2D73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B45F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745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AAB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F849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55DF2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4C02F7" w14:paraId="7987062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69D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0EAD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F2F1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D73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3709C9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0234174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26F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D7D232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9A50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AE4D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A580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FE23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70480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4C02F7" w14:paraId="6362203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1F47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B756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6890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1BC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4305755D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4374432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3AB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119E76E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5C73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7A6D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687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426C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4C02F7" w14:paraId="2437CF4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EF44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E542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01D9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B8D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46AB4C12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2B1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668B5E41" w14:textId="77777777" w:rsidR="004C02F7" w:rsidRPr="00FA5543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C21A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14C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962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FB71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4C02F7" w14:paraId="2AA47ED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BD99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522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652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71D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17AE3BC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1238A9CC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C2CA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23FB846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D556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F20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A958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8BA6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F21F3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4C02F7" w14:paraId="28CF351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9DC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DB2B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C33B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9AA0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1F15F76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9120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24E93685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4125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DE1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F44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B637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8DC5FF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CC4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B5D9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36AD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5374" w14:textId="77777777" w:rsidR="004C02F7" w:rsidRPr="006E4185" w:rsidRDefault="004C02F7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635A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6836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A467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1E25D385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6677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7B234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0B54F45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4FDD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8F8C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3EADEBE4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513C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489B" w14:textId="77777777" w:rsidR="004C02F7" w:rsidRDefault="004C02F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4C09" w14:textId="77777777" w:rsidR="004C02F7" w:rsidRPr="009E41CA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B40F" w14:textId="77777777" w:rsidR="004C02F7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8588" w14:textId="77777777" w:rsidR="004C02F7" w:rsidRDefault="004C02F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8355" w14:textId="77777777" w:rsidR="004C02F7" w:rsidRPr="000625F2" w:rsidRDefault="004C02F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0DF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4C02F7" w14:paraId="0B0F92F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E8B3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0A3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F57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980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BDE0" w14:textId="77777777" w:rsidR="004C02F7" w:rsidRPr="009E41CA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0DD7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FEA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49A0DE6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D76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B7F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4C02F7" w14:paraId="7FF6A283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0C2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5E9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034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742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7AB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326B9E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3F9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62B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04C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A2B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4C02F7" w14:paraId="14BBF33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749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F8E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C8A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94F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4738993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644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432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E19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676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86F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472DF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4C02F7" w14:paraId="199C885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4B1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B83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3B0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F50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51D2C89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016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A5191C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8D2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DF0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B82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C16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7CA6E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1C740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4C02F7" w14:paraId="0AB6DE19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29E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600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A45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69F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028ADF7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6F7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C12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053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B9F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02C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A7C364A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08F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128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5EE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444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0FE0C7A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A29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382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F9B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42AF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1AA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4C02F7" w14:paraId="3B764DE9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8DC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C28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D08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7A9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52F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8C7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864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0F92319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F37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5AB2" w14:textId="77777777" w:rsidR="004C02F7" w:rsidRDefault="004C02F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150D54AE" w14:textId="77777777" w:rsidR="004C02F7" w:rsidRPr="003A43BB" w:rsidRDefault="004C02F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4C02F7" w14:paraId="220B22E6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AE0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EA5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A9C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4541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658596E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9A1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A98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D66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A50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F04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9746A89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872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D1F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7D1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DA6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7804B08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6F64ED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6A4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32C6C2A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0AE4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8E7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4990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0D7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AE37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6404711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C02F7" w14:paraId="68A42A4D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CD0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704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ED4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409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25DBAAF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919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34D13F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F04AB5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586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ACE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D2C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640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9628130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B53E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139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82A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826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41A6AB8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0D4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67DD961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1DA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769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552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5C6A" w14:textId="77777777" w:rsidR="004C02F7" w:rsidRPr="00860983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2229C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48A94D8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2210CBA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4C02F7" w14:paraId="51111FD9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0A5E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A2C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57BE4B9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9D0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EAF6" w14:textId="77777777" w:rsidR="004C02F7" w:rsidRDefault="004C02F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BBE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7345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FC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48A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F32F" w14:textId="77777777" w:rsidR="004C02F7" w:rsidRPr="00860983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26FCF0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B681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313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7686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DC53" w14:textId="77777777" w:rsidR="004C02F7" w:rsidRDefault="004C02F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60D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590B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F0A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5770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1C5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B97BDC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494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1D6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5D072A7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476E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360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A5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75A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84C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46E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840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78222B0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CAE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7FB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BAB2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F40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229CFD8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966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6B4EB6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826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F8D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1B8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59A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7D13B56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4C02F7" w14:paraId="7B918D90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38E9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1C7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92B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763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1180AA0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00773E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63C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905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C79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4E6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DD4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821549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CF2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4FD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5F2C56F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AD8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05C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BF8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207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61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D0E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866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78316319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E96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692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233F578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B56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3F6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4AFB15B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1D7D9EA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E9F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E0B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706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C6A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BBD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2327E95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AC3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B19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03B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41C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3B1F140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247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D39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E4D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646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6C5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74FCD94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C02F7" w14:paraId="11E59D5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386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9F6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0FA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91E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67FE82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3FAA6D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660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B7944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515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5A5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8C1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DE6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81176B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FC3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01B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3EE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7FC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6CF0CC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029AC7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503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94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CC4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BC2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D1E8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E1A88B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191D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28F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F40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87A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492F6E2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BA1A44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6CD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41E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698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35E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E588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0F4C09C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CD6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3BC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9DE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B75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7CEDBFD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E4F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8D986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2B2B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C73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7F5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58E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76E918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CB9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D63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052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593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099E3A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78D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0E5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4D4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EB8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2CC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1FF32E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D915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BE9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770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2F2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2C5667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38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90117D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69FBC99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EB8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073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725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7DB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4C02F7" w14:paraId="7712636F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4B5D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164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DC5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9A7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659E10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411A62D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57B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D60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85C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904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2EE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363C93A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86A6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4261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664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2A0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FFC462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35E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7AF0D27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D5E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1C3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218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424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4C02F7" w14:paraId="6A263540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A6B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881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2E7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BAA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CB79B4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96A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18D7D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FB4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6D6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A7C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FAB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8447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7FF80D61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4C02F7" w14:paraId="66F43EED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D18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37B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160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433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5B34B7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7D0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F625D5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95F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2FF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699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31D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4C02F7" w14:paraId="448C4013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F5E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20D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FA1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5FF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70BDE3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F3C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4F9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77A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1DC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7E1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2C4DED1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4C02F7" w14:paraId="32078CA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FAC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C6D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AC5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EF0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49E0F25F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0DC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7FD73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4FF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8A1A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653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289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88CEEF3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E406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9AD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E9B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19D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2A978A2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29BB85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721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B2DAC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54D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C32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426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637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C220CDB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8E5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2E1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253E446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1783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D77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CD549D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6D7DE9B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BE9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67D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A94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AEE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CBC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68AF8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4C02F7" w14:paraId="1985B12E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067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274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B34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4E2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51E4A8B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938E" w14:textId="77777777" w:rsidR="004C02F7" w:rsidRDefault="004C02F7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E0F9F5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27B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B60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EBD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D97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4C02F7" w14:paraId="2CB57BC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EA6F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6B0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E3E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23B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84A9EB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ADE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970BC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8B4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39E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D4A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783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4BFF29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3CF0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8D2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82A2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518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13D059C1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F83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B11051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ED30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045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0090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3E3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4C02F7" w14:paraId="60EE50E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1A79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589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452A8161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4EF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173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40BFF0D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745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157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F9E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E8E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06BE" w14:textId="77777777" w:rsidR="004C02F7" w:rsidRPr="006064A3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316092D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BCF782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2927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894" w14:textId="77777777" w:rsidR="004C02F7" w:rsidRPr="006064A3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3CE056A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472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52E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60D11014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B6E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2AB0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5DF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466F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06A3" w14:textId="77777777" w:rsidR="004C02F7" w:rsidRPr="006064A3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24BC6DD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8DA04F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155E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617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6DBA9D9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EDD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181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2B47F82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B27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2F3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BB4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A9A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2B55" w14:textId="77777777" w:rsidR="004C02F7" w:rsidRPr="001D28D8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4C02F7" w14:paraId="7753B60F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59B6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56FC" w14:textId="77777777" w:rsidR="004C02F7" w:rsidRPr="006064A3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E067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CDF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56729B5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B9F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F2072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969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06A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49B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F68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C02F7" w14:paraId="4939CF9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5FA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3DF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242+700</w:t>
            </w:r>
          </w:p>
          <w:p w14:paraId="75AA4AC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D145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0C3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0D61BD7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B1D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214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8606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56DE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4F7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2C84B37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7B0B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2EC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B98B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E702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5DB9059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CE0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1248363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BAF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620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E34A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569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4C02F7" w14:paraId="63DBC27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D93D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EBA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44E52E2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4DE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6D5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B425A19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4838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961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B84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8AA7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F7D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4540D943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4C02F7" w14:paraId="26E219B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5B5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326E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A2A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5C8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411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440C440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259B91DF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E81C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5AA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9D41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8A8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4C02F7" w14:paraId="6D234C5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F9FD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3274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7A48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1CF5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C61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2E110C3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2B04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34C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DD6D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8E7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4C02F7" w14:paraId="2570EB5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68AA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317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E892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D4F3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24A32B0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5D8E" w14:textId="77777777" w:rsidR="004C02F7" w:rsidRDefault="004C02F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B1D05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7A33" w14:textId="77777777" w:rsidR="004C02F7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A5A9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189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C700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C629DB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3840B51D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4C02F7" w14:paraId="5021B922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E96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40F2" w14:textId="77777777" w:rsidR="004C02F7" w:rsidRDefault="004C02F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76EF" w14:textId="77777777" w:rsidR="004C02F7" w:rsidRPr="000625F2" w:rsidRDefault="004C02F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5B6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EB9818A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868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8553C32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48F2F865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2C30174E" w14:textId="77777777" w:rsidR="004C02F7" w:rsidRDefault="004C02F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D24B" w14:textId="77777777" w:rsidR="004C02F7" w:rsidRDefault="004C02F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619B" w14:textId="77777777" w:rsidR="004C02F7" w:rsidRDefault="004C02F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79C3" w14:textId="77777777" w:rsidR="004C02F7" w:rsidRPr="000625F2" w:rsidRDefault="004C02F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EA7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2D6253" w14:textId="77777777" w:rsidR="004C02F7" w:rsidRDefault="004C02F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4C02F7" w14:paraId="240B6C09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22EC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7BD7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EB9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6C00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05110AC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53B3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0CE33A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017602D0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97C4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0881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1B16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F176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6306DE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4C02F7" w14:paraId="0C4F32F0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52A2" w14:textId="77777777" w:rsidR="004C02F7" w:rsidRDefault="004C02F7" w:rsidP="004C02F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07FD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476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3A1A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21F9857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117B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6748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3FEC" w14:textId="77777777" w:rsidR="004C02F7" w:rsidRDefault="004C02F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29DB" w14:textId="77777777" w:rsidR="004C02F7" w:rsidRPr="000625F2" w:rsidRDefault="004C02F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B0C5" w14:textId="77777777" w:rsidR="004C02F7" w:rsidRDefault="004C02F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561CB99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AD7CCD4" w14:textId="77777777" w:rsidR="004C02F7" w:rsidRPr="002A69B0" w:rsidRDefault="004C02F7" w:rsidP="002A69B0">
      <w:pPr>
        <w:pStyle w:val="Heading1"/>
        <w:spacing w:line="360" w:lineRule="auto"/>
      </w:pPr>
      <w:r>
        <w:lastRenderedPageBreak/>
        <w:t>LINIA 102 A</w:t>
      </w:r>
    </w:p>
    <w:p w14:paraId="73D9BF93" w14:textId="77777777" w:rsidR="004C02F7" w:rsidRDefault="004C02F7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2EF685A9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4D3D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C0C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A4E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30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0B93BC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DE8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436167BE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AD5C2E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45A230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A237F1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968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98E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6934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D71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4C02F7" w14:paraId="30DCF6F5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801B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723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4D40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67D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BCC89E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6B3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DFF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EF6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391A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8FD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0FB6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4C02F7" w14:paraId="32D1B1A3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D3B8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14F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D00B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3C6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1D9A99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D6A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7CD3D7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5EEF16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1AB0063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20E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3AB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7CBC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14A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4A55F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4C02F7" w14:paraId="5323E5E2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952E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CCD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563A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C2E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DA36E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41D9399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1FE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2C0FC6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743B28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1C81EAA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85BF" w14:textId="77777777" w:rsidR="004C02F7" w:rsidRPr="0088732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C70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4A4E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5D3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C1F6053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FB3A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97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4C6C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81C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7CEB87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0885D4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BD9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4BCA39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7FF767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AEC3" w14:textId="77777777" w:rsidR="004C02F7" w:rsidRPr="0088732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1CE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5869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837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A26942A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2B31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C4E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A98E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80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59183EF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2348BB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646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39E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2A2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44AC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711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BDD80E0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DF0E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07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9927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55E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0B8EF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21CF17B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86F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61637FC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1292C3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F62D" w14:textId="77777777" w:rsidR="004C02F7" w:rsidRPr="0088732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0A4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BE74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234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F63DF3F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12C6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35F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C85B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33A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803A3C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5EADCFE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5C0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B42A" w14:textId="77777777" w:rsidR="004C02F7" w:rsidRPr="0088732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828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6122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402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828BACA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42A3" w14:textId="77777777" w:rsidR="004C02F7" w:rsidRDefault="004C02F7" w:rsidP="004C02F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3D6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AE18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B23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E1516F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1A1DD420" w14:textId="77777777" w:rsidR="004C02F7" w:rsidRPr="0088732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886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3D0164E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98A0C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00F598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8833" w14:textId="77777777" w:rsidR="004C02F7" w:rsidRPr="0088732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DA4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AAA5" w14:textId="77777777" w:rsidR="004C02F7" w:rsidRPr="0005248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3A4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92C107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05E90C43" w14:textId="77777777" w:rsidR="004C02F7" w:rsidRDefault="004C02F7" w:rsidP="00D76EC7">
      <w:pPr>
        <w:pStyle w:val="Heading1"/>
        <w:spacing w:line="360" w:lineRule="auto"/>
      </w:pPr>
      <w:r>
        <w:lastRenderedPageBreak/>
        <w:t>LINIA 102 B</w:t>
      </w:r>
    </w:p>
    <w:p w14:paraId="58881B9D" w14:textId="77777777" w:rsidR="004C02F7" w:rsidRDefault="004C02F7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4C02F7" w14:paraId="3CAA5280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357E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0C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89A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8A0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B3C1E2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29D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4D1BD48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FB4552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0434399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29185E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F66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1D6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4E9B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82E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889AE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4C02F7" w14:paraId="2FFEF9D3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CB25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31B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38D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FB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158191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1C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E2A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F4B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C903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1D1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2AF2644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4C02F7" w14:paraId="0778F006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E64C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D8D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554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3B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275212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43B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6D836A9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59D1C0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74894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24C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99B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3276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B40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A591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4C02F7" w14:paraId="0121C62A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C4C9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2C1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06E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0EB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4A0D9F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49D5E890" w14:textId="77777777" w:rsidR="004C02F7" w:rsidRPr="00473804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B96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109F624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4D8A25C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7D8BB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608DE2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781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C8B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334D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D44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41C5905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F91A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04A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83F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A8D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762165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90030CB" w14:textId="77777777" w:rsidR="004C02F7" w:rsidRPr="00473804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BB2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3B83C39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8F3798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268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297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8FF2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2F5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7FD1633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F4CE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2A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E1D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D58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560BA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AD0B4D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635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D69FCE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378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1B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283F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D5A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1FCA115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74A7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E12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FDF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D48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066026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447834AA" w14:textId="77777777" w:rsidR="004C02F7" w:rsidRPr="00473804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3D8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7609D00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17ED65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999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B7D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4F22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7C4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01E11A7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950C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AEE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6B1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967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FB035B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7609946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2FD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B93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A38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6A1D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80B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E038828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0DA8" w14:textId="77777777" w:rsidR="004C02F7" w:rsidRDefault="004C02F7" w:rsidP="004C02F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C5A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F5B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AF8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46852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0134742C" w14:textId="77777777" w:rsidR="004C02F7" w:rsidRPr="005B65A6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7A4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07B3C0E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5FCCA3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DE7825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367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5EC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9878" w14:textId="77777777" w:rsidR="004C02F7" w:rsidRPr="002E38A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FDB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88B2EFD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45518AAC" w14:textId="77777777" w:rsidR="004C02F7" w:rsidRDefault="004C02F7" w:rsidP="00410133">
      <w:pPr>
        <w:pStyle w:val="Heading1"/>
        <w:spacing w:line="360" w:lineRule="auto"/>
      </w:pPr>
      <w:r>
        <w:lastRenderedPageBreak/>
        <w:t>LINIA 108</w:t>
      </w:r>
    </w:p>
    <w:p w14:paraId="6441BF53" w14:textId="77777777" w:rsidR="004C02F7" w:rsidRDefault="004C02F7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:rsidRPr="00F80ACE" w14:paraId="30984362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C0FF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DB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35C3571D" w14:textId="77777777" w:rsidR="004C02F7" w:rsidRPr="001571B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B2B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5B9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42036C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B6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1AB6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8C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DFA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2DA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71965DC5" w14:textId="77777777" w:rsidR="004C02F7" w:rsidRPr="00F80ACE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F80ACE" w14:paraId="2BC2ED2C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C0F8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D70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788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50A5" w14:textId="77777777" w:rsidR="004C02F7" w:rsidRDefault="004C02F7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AAF9" w14:textId="77777777" w:rsidR="004C02F7" w:rsidRDefault="004C02F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71FF4EA" w14:textId="77777777" w:rsidR="004C02F7" w:rsidRDefault="004C02F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300382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C1FA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406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8C2E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95C2" w14:textId="77777777" w:rsidR="004C02F7" w:rsidRPr="00F80ACE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C02F7" w14:paraId="2ED01756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8593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5B6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52445F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DB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860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10468CC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CC3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3C78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88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1C74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44C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366DD6A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BE2C196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1C35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C830" w14:textId="77777777" w:rsidR="004C02F7" w:rsidRPr="00346ED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B6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658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78CA974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F1B775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E1C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82F2F9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542987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6DEEA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20E7C26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761961E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94A5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45C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845F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DB4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C02F7" w14:paraId="302342D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5C5B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BFC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783B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217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0F778C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0E11EE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FE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AA91E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76F4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4A4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6540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31D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20E3AE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28F9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A8A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0FF8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4A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8B4ACE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EC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924FE4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C7A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6EC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11AC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BD5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3C76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4B95EF6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4C02F7" w14:paraId="238B238A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8CC2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A3F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7BD3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048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53697AD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69D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EDC22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5D3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FF5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BB6A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D9A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3CB72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404B4B0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4C02F7" w14:paraId="3E886E70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3B9A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4DF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364D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E55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D470B6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398C5AB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5881B79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C9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5D0121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A53FAD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D4B0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4D1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3295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5AD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9DD1D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4C02F7" w:rsidRPr="00884DD1" w14:paraId="36786061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9B27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E030" w14:textId="77777777" w:rsidR="004C02F7" w:rsidRPr="00E804A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730A740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A555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97E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7A9953A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2C9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B807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EB9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D970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8DB4" w14:textId="77777777" w:rsidR="004C02F7" w:rsidRPr="00E804A9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7D9E2181" w14:textId="77777777" w:rsidR="004C02F7" w:rsidRPr="00884DD1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054DFC" w14:paraId="4DA18D01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2F4C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4A14" w14:textId="77777777" w:rsidR="004C02F7" w:rsidRPr="00DD4D1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2923C87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7576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049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545DBF3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AC6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865A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D96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17EF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006B" w14:textId="77777777" w:rsidR="004C02F7" w:rsidRPr="00DD4D10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4BE5E57B" w14:textId="77777777" w:rsidR="004C02F7" w:rsidRPr="00054DFC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054DFC" w14:paraId="5F98504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39BA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70A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4C38BFF0" w14:textId="77777777" w:rsidR="004C02F7" w:rsidRPr="00DD4D1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2B0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D1B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F05EE7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1F7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850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509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1610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2FC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4C02F7" w:rsidRPr="00054DFC" w14:paraId="484EB83C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3284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EEC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56E7602C" w14:textId="77777777" w:rsidR="004C02F7" w:rsidRPr="00DD4D1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58F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F10B" w14:textId="77777777" w:rsidR="004C02F7" w:rsidRDefault="004C02F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0034DE29" w14:textId="77777777" w:rsidR="004C02F7" w:rsidRDefault="004C02F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6FF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0404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BF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9B36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419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4C02F7" w:rsidRPr="00884DD1" w14:paraId="407A0590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BE1A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98ED" w14:textId="77777777" w:rsidR="004C02F7" w:rsidRPr="00535AB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002A9FC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78EA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A5F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2102C23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642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ABF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27D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A4DF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CE35" w14:textId="77777777" w:rsidR="004C02F7" w:rsidRPr="00535AB9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48BAC73B" w14:textId="77777777" w:rsidR="004C02F7" w:rsidRPr="00884DD1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62ED904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4B11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9848" w14:textId="77777777" w:rsidR="004C02F7" w:rsidRPr="00535AB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B21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BF9A" w14:textId="77777777" w:rsidR="004C02F7" w:rsidRDefault="004C02F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72AA523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B209E3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3BA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F5AB3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87B3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A28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562E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ED6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C02F7" w14:paraId="1E86587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62AA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09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2838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CE33" w14:textId="77777777" w:rsidR="004C02F7" w:rsidRDefault="004C02F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14085CE9" w14:textId="77777777" w:rsidR="004C02F7" w:rsidRDefault="004C02F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1FE11D14" w14:textId="77777777" w:rsidR="004C02F7" w:rsidRDefault="004C02F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583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B6088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E98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E35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3708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1C6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3640D9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AE89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7C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FCAC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5E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110A678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731CFE0" w14:textId="77777777" w:rsidR="004C02F7" w:rsidRDefault="004C02F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A29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692E2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5EB7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766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660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FA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B8947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1623B85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4C02F7" w14:paraId="4A32D58E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4858" w14:textId="77777777" w:rsidR="004C02F7" w:rsidRDefault="004C02F7" w:rsidP="004C02F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3BB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12CC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14F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443B477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31322E4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FF2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BB7A0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25C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3F9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9171" w14:textId="77777777" w:rsidR="004C02F7" w:rsidRPr="00D16CE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67F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B37813B" w14:textId="77777777" w:rsidR="004C02F7" w:rsidRPr="00FE25BC" w:rsidRDefault="004C02F7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77028800" w14:textId="77777777" w:rsidR="004C02F7" w:rsidRDefault="004C02F7" w:rsidP="00815695">
      <w:pPr>
        <w:pStyle w:val="Heading1"/>
        <w:spacing w:line="360" w:lineRule="auto"/>
      </w:pPr>
      <w:r>
        <w:t>LINIA 109</w:t>
      </w:r>
    </w:p>
    <w:p w14:paraId="37287025" w14:textId="77777777" w:rsidR="004C02F7" w:rsidRDefault="004C02F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4C02F7" w14:paraId="07273BBE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16EE" w14:textId="77777777" w:rsidR="004C02F7" w:rsidRDefault="004C02F7" w:rsidP="004C02F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79F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8401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CA7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229B28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48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FB1F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009F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A6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0B4B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038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1569DB9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8D44" w14:textId="77777777" w:rsidR="004C02F7" w:rsidRDefault="004C02F7" w:rsidP="004C02F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27B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8D26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BE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4B1EEA1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424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869A6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1797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E2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E9E4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93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AF163A2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8220" w14:textId="77777777" w:rsidR="004C02F7" w:rsidRDefault="004C02F7" w:rsidP="004C02F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B6C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D020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41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603672D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CE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4FF9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F6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71ED" w14:textId="77777777" w:rsidR="004C02F7" w:rsidRPr="001B30CD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4A0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9881D63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45D4420" w14:textId="77777777" w:rsidR="004C02F7" w:rsidRDefault="004C02F7" w:rsidP="00815695">
      <w:pPr>
        <w:pStyle w:val="Heading1"/>
        <w:spacing w:line="360" w:lineRule="auto"/>
      </w:pPr>
      <w:r>
        <w:t>LINIA 109 A</w:t>
      </w:r>
    </w:p>
    <w:p w14:paraId="690B5B2F" w14:textId="77777777" w:rsidR="004C02F7" w:rsidRDefault="004C02F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4C02F7" w14:paraId="07FA2B24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18ED" w14:textId="77777777" w:rsidR="004C02F7" w:rsidRDefault="004C02F7" w:rsidP="004C02F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29C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5E3B279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9357" w14:textId="77777777" w:rsidR="004C02F7" w:rsidRPr="001B30CD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2F0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044FB86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C66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159D" w14:textId="77777777" w:rsidR="004C02F7" w:rsidRPr="001B30CD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0AB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FC3F" w14:textId="77777777" w:rsidR="004C02F7" w:rsidRPr="001B30CD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010F" w14:textId="77777777" w:rsidR="004C02F7" w:rsidRPr="007126D7" w:rsidRDefault="004C02F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AFA862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355BFCC" w14:textId="77777777" w:rsidR="004C02F7" w:rsidRDefault="004C02F7">
      <w:pPr>
        <w:spacing w:before="40" w:line="192" w:lineRule="auto"/>
        <w:ind w:right="57"/>
        <w:rPr>
          <w:sz w:val="20"/>
        </w:rPr>
      </w:pPr>
    </w:p>
    <w:p w14:paraId="7FAE2D1A" w14:textId="77777777" w:rsidR="004C02F7" w:rsidRDefault="004C02F7" w:rsidP="00864E90">
      <w:pPr>
        <w:pStyle w:val="Heading1"/>
        <w:spacing w:line="360" w:lineRule="auto"/>
      </w:pPr>
      <w:r>
        <w:lastRenderedPageBreak/>
        <w:t>LINIA 110</w:t>
      </w:r>
    </w:p>
    <w:p w14:paraId="5805398D" w14:textId="77777777" w:rsidR="004C02F7" w:rsidRDefault="004C02F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4C02F7" w:rsidRPr="006B23DF" w14:paraId="4283DBFF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C0D8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0A8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40F2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595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3A84056B" w14:textId="77777777" w:rsidR="004C02F7" w:rsidRPr="006B23DF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B727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58D7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0BBE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577B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F342" w14:textId="77777777" w:rsidR="004C02F7" w:rsidRPr="006A487D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11A0024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4C02F7" w:rsidRPr="006B23DF" w14:paraId="0D88C562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91B0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F4C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1F2BB9C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6B8303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1C30CB6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16F81A3E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7E9C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087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D6A258E" w14:textId="77777777" w:rsidR="004C02F7" w:rsidRPr="006B23DF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8324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CBA8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9BC3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565D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1569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06873F01" w14:textId="77777777" w:rsidR="004C02F7" w:rsidRPr="006B23DF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6B23DF" w14:paraId="5E8796A3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0709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B4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9AEB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E34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7E4C776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568CBAD9" w14:textId="77777777" w:rsidR="004C02F7" w:rsidRPr="006B23DF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0559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2476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A9E4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86A9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04E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4C02F7" w:rsidRPr="006B23DF" w14:paraId="36AC6C2B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D611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FE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2546800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22E7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C9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3E5BFEB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6A4809B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68AADEF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7E38B03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7CA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2B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560A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B299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5FE3" w14:textId="77777777" w:rsidR="004C02F7" w:rsidRPr="006A487D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4C02F7" w:rsidRPr="006B23DF" w14:paraId="1F0AFBFC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8C42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834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7F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1D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55737A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BF42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3A50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CFB9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E30C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F9F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6B23DF" w14:paraId="064D439B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B84F" w14:textId="77777777" w:rsidR="004C02F7" w:rsidRPr="006B23DF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66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42E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9B3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4EF689A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D5C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1B9246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26B5E10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2A8695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B0F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2DB4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25CA" w14:textId="77777777" w:rsidR="004C02F7" w:rsidRPr="006B23DF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703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14:paraId="1638DF8E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3F50" w14:textId="77777777" w:rsidR="004C02F7" w:rsidRDefault="004C02F7" w:rsidP="004C02F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CE2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C1AC" w14:textId="77777777" w:rsidR="004C02F7" w:rsidRPr="007B601C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BCB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6BD2EBD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2AE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0E5B9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01CE" w14:textId="77777777" w:rsidR="004C02F7" w:rsidRPr="0031460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142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E21C" w14:textId="77777777" w:rsidR="004C02F7" w:rsidRPr="0031460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04E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C48BE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218751CC" w14:textId="77777777" w:rsidR="004C02F7" w:rsidRDefault="004C02F7" w:rsidP="00864E90">
      <w:pPr>
        <w:pStyle w:val="Heading1"/>
        <w:spacing w:line="360" w:lineRule="auto"/>
      </w:pPr>
      <w:r>
        <w:lastRenderedPageBreak/>
        <w:t>LINIA 110 A</w:t>
      </w:r>
    </w:p>
    <w:p w14:paraId="5F59B043" w14:textId="77777777" w:rsidR="004C02F7" w:rsidRDefault="004C02F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4C02F7" w:rsidRPr="00762927" w14:paraId="31A5CA4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DA2D" w14:textId="77777777" w:rsidR="004C02F7" w:rsidRPr="00762927" w:rsidRDefault="004C02F7" w:rsidP="004C02F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B00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323F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60B8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361E57C6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142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4850CF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4F4F3AEB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2562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C8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0F1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318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2682D7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4C02F7" w:rsidRPr="00762927" w14:paraId="57D6F29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1D00" w14:textId="77777777" w:rsidR="004C02F7" w:rsidRPr="00762927" w:rsidRDefault="004C02F7" w:rsidP="004C02F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519C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8186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BFD4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1EB3132A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025B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3D91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BBB8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45B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E02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7508A50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4C02F7" w:rsidRPr="00762927" w14:paraId="666879A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1273" w14:textId="77777777" w:rsidR="004C02F7" w:rsidRPr="00762927" w:rsidRDefault="004C02F7" w:rsidP="004C02F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C66F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3F27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A929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0EE47C9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6E8D4A08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FB2F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11A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8D8F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88E2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091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62927" w14:paraId="41988B6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585" w14:textId="77777777" w:rsidR="004C02F7" w:rsidRPr="00762927" w:rsidRDefault="004C02F7" w:rsidP="004C02F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7555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2BCC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1CEF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11FCBEFD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2837B24C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E4E6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3CDA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1CE2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F1F3" w14:textId="77777777" w:rsidR="004C02F7" w:rsidRPr="0076292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EE30" w14:textId="77777777" w:rsidR="004C02F7" w:rsidRPr="0076292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14286129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3A705985" w14:textId="77777777" w:rsidR="004C02F7" w:rsidRDefault="004C02F7" w:rsidP="00864E90">
      <w:pPr>
        <w:pStyle w:val="Heading1"/>
        <w:spacing w:line="360" w:lineRule="auto"/>
      </w:pPr>
      <w:r>
        <w:t>LINIA 110 B</w:t>
      </w:r>
    </w:p>
    <w:p w14:paraId="03271C2F" w14:textId="77777777" w:rsidR="004C02F7" w:rsidRDefault="004C02F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4C02F7" w:rsidRPr="00D84313" w14:paraId="07814CC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FAE3" w14:textId="77777777" w:rsidR="004C02F7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98B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31D011C0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BCDB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E9B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C93CD64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67F8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6BA2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1E30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E67D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151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A8D85E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D84313" w14:paraId="49F77BF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B588" w14:textId="77777777" w:rsidR="004C02F7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D5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794331E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9C61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0723" w14:textId="77777777" w:rsidR="004C02F7" w:rsidRDefault="004C02F7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64191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6C7D4F2A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F180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7D0F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A62F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04C2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5C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4C02F7" w:rsidRPr="00D84313" w14:paraId="6141FDB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0D58" w14:textId="77777777" w:rsidR="004C02F7" w:rsidRPr="00D84313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AA4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5B29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1228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6B0C4F56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524C8908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DC3C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CBF4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2788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68B8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2C4A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D84313" w14:paraId="795704B5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C986" w14:textId="77777777" w:rsidR="004C02F7" w:rsidRPr="00D84313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E44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813D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F97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62A74C2F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4722991D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D8E9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0C86214A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C1AB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6FEB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906A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310F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D84313" w14:paraId="772E1156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820D" w14:textId="77777777" w:rsidR="004C02F7" w:rsidRPr="00D84313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EE9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1ACEBD5F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A6E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9B87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642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2642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7B08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BF90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F976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D84313" w14:paraId="0EAA50A2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F88B" w14:textId="77777777" w:rsidR="004C02F7" w:rsidRPr="00D84313" w:rsidRDefault="004C02F7" w:rsidP="004C02F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C058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AD43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AD25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3B0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8764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D22E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1A29" w14:textId="77777777" w:rsidR="004C02F7" w:rsidRPr="00D8431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5CA7" w14:textId="77777777" w:rsidR="004C02F7" w:rsidRPr="00D8431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6E401C9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5A4CCCA0" w14:textId="77777777" w:rsidR="004C02F7" w:rsidRDefault="004C02F7" w:rsidP="000F4DAE">
      <w:pPr>
        <w:pStyle w:val="Heading1"/>
        <w:spacing w:line="360" w:lineRule="auto"/>
      </w:pPr>
      <w:r>
        <w:t>\LINIA 111</w:t>
      </w:r>
    </w:p>
    <w:p w14:paraId="4F52F9C7" w14:textId="77777777" w:rsidR="004C02F7" w:rsidRDefault="004C02F7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4C02F7" w:rsidRPr="005564C7" w14:paraId="3866C39D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3776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807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EDF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CDB0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BD6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7B9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9298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AE48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CA8F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A5DB7F3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4C02F7" w:rsidRPr="005564C7" w14:paraId="600922A5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2BCF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92D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335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E254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05309A2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34971B72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A441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222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62D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048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DBB8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0EFEA235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F712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534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0181315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F9A6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38BC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59A96B06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A037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526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B70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41F2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9AAF" w14:textId="77777777" w:rsidR="004C02F7" w:rsidRPr="005D2784" w:rsidRDefault="004C02F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50600723" w14:textId="77777777" w:rsidR="004C02F7" w:rsidRPr="00736DB4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5564C7" w14:paraId="63C57B57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9296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5B56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B9B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D2FC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6088F326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DE56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67324170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0E05485F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2BE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B42F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326F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B17B" w14:textId="77777777" w:rsidR="004C02F7" w:rsidRPr="00B43314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CE47766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4C02F7" w:rsidRPr="005564C7" w14:paraId="13F31F1E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990A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E5B5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18C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B9AB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47AAC43D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7D37404F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02F8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D010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EC34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3A11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7A56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4A197DC3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8E9F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69F7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FA7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FAAE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AF50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E828E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4A0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5445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D7D2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79F75FCD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7FF3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6C82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004EB24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71B4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FD86" w14:textId="77777777" w:rsidR="004C02F7" w:rsidRPr="005564C7" w:rsidRDefault="004C02F7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04E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CCB1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7EE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9DF6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E718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6FB90D89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44BE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FDD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2CE82D7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220+600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768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6D95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DFD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3ED5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314C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E1C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D5AD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43F502B0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29BF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4A4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0B25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5380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0CCC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1EEDC9E6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23674397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B98B2D3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3C11209E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30A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508A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82FD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2157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C34E2FD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4C02F7" w:rsidRPr="005564C7" w14:paraId="3221B4E5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00AA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B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0451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595C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7F5518A0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E9EBC37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8131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0E56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FBC4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783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23BD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5564C7" w14:paraId="31ED51D7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879D" w14:textId="77777777" w:rsidR="004C02F7" w:rsidRPr="005564C7" w:rsidRDefault="004C02F7" w:rsidP="004C02F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646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CEFB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42AF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625702B2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5FAC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4BD630BC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731881AC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0E339A79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6CB9D884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2183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6540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06BE" w14:textId="77777777" w:rsidR="004C02F7" w:rsidRPr="005564C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6D3A" w14:textId="77777777" w:rsidR="004C02F7" w:rsidRPr="005564C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8698409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AA1D0AD" w14:textId="77777777" w:rsidR="004C02F7" w:rsidRDefault="004C02F7" w:rsidP="00CB56C2">
      <w:pPr>
        <w:pStyle w:val="Heading1"/>
        <w:spacing w:line="360" w:lineRule="auto"/>
      </w:pPr>
      <w:r>
        <w:t>LINIA 111 A</w:t>
      </w:r>
    </w:p>
    <w:p w14:paraId="5CCF788E" w14:textId="77777777" w:rsidR="004C02F7" w:rsidRDefault="004C02F7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4C02F7" w14:paraId="24C60B08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B528" w14:textId="77777777" w:rsidR="004C02F7" w:rsidRDefault="004C02F7" w:rsidP="004C02F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83A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08B1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272C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97A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94C53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025FEB2A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4CD659A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6BF996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770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4DDC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CB5D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6B7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1B061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4C02F7" w14:paraId="30D63E76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07D9" w14:textId="77777777" w:rsidR="004C02F7" w:rsidRDefault="004C02F7" w:rsidP="004C02F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F6C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4686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63CA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5A0DFF7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60D81B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55D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F513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A20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F038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54DC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0DF88CA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F3BC" w14:textId="77777777" w:rsidR="004C02F7" w:rsidRDefault="004C02F7" w:rsidP="004C02F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35FC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D15A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2425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541346A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684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C71505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522310F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264DAC1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CD0C81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5E30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36B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1906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DAA3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E5DD522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8499" w14:textId="77777777" w:rsidR="004C02F7" w:rsidRDefault="004C02F7" w:rsidP="004C02F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CBE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7441538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5091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7B27" w14:textId="77777777" w:rsidR="004C02F7" w:rsidRPr="006F2DFE" w:rsidRDefault="004C02F7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28E27504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D8D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A23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56C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EEED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E3D2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63B7D471" w14:textId="77777777" w:rsidR="004C02F7" w:rsidRPr="00CB56C2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88D92D7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4A47" w14:textId="77777777" w:rsidR="004C02F7" w:rsidRDefault="004C02F7" w:rsidP="004C02F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3FDD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D25C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DB6D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1F92D3C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DB8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98A5A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BD93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9C4D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0A91" w14:textId="77777777" w:rsidR="004C02F7" w:rsidRPr="0067415A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394A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A471C77" w14:textId="77777777" w:rsidR="004C02F7" w:rsidRDefault="004C02F7" w:rsidP="00CB56C2">
      <w:pPr>
        <w:spacing w:line="360" w:lineRule="auto"/>
        <w:ind w:right="57"/>
        <w:rPr>
          <w:sz w:val="20"/>
        </w:rPr>
      </w:pPr>
    </w:p>
    <w:p w14:paraId="2B5FC78D" w14:textId="77777777" w:rsidR="004C02F7" w:rsidRDefault="004C02F7" w:rsidP="00DB78D2">
      <w:pPr>
        <w:pStyle w:val="Heading1"/>
        <w:spacing w:line="360" w:lineRule="auto"/>
      </w:pPr>
      <w:r>
        <w:t>LINIA 112</w:t>
      </w:r>
    </w:p>
    <w:p w14:paraId="14773342" w14:textId="77777777" w:rsidR="004C02F7" w:rsidRDefault="004C02F7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4C02F7" w14:paraId="5D3BEE6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25F2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8CE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7705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C83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9DAD82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E2ED" w14:textId="77777777" w:rsidR="004C02F7" w:rsidRDefault="004C02F7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945A13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DCC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91C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86CA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F65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4C02F7" w14:paraId="2958943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D99A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C50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A6C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4A6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8B677A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50C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9B060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9CC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59F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98B2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CC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4F88BDC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209B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A23D" w14:textId="77777777" w:rsidR="004C02F7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7A82E662" w14:textId="77777777" w:rsidR="004C02F7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30D8" w14:textId="77777777" w:rsidR="004C02F7" w:rsidRPr="00483148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9007" w14:textId="77777777" w:rsidR="004C02F7" w:rsidRDefault="004C02F7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5A45" w14:textId="77777777" w:rsidR="004C02F7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017A" w14:textId="77777777" w:rsidR="004C02F7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7B44" w14:textId="77777777" w:rsidR="004C02F7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A04A" w14:textId="77777777" w:rsidR="004C02F7" w:rsidRPr="00483148" w:rsidRDefault="004C02F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26C1" w14:textId="77777777" w:rsidR="004C02F7" w:rsidRDefault="004C02F7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5C1F493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5748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2F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  <w:p w14:paraId="6088E97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690C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E40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AA8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687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927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CFE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B7F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18669D8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8B51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7A5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1CB51B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911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A3A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3E9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246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E6D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CAFB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F47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01B5C8DC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C492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D2E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CFA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EF5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1E5DD25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0ED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B1BB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9C7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90B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DCB6" w14:textId="77777777" w:rsidR="004C02F7" w:rsidRPr="00483148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E63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F4F1CE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587E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B8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8D86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52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5A7A0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AC7E63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C7E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BEFA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787B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F9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9A75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46D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699CA0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49A6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3CD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242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9F5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0457A90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AA7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5247C2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FE13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D5D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DEF7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5F0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7C88D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C02F7" w14:paraId="5308DA8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BA3F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BE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00FD113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E4D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E9B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46531B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11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C658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D98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461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D5B9" w14:textId="77777777" w:rsidR="004C02F7" w:rsidRPr="00EB0A86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1C0F87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1607FE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2D97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AF9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1636A3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CE55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6C5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2EDA412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AFE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8A2E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E4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6CD2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657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D75096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E727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B7A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6CC7F27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514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552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014A29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909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E118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59A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CA03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CD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4563D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6B7332E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4C02F7" w14:paraId="2445669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CE71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96B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109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8B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AB14FF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0F9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45014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FBAC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F1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39EE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1A0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4C02F7" w14:paraId="25A4225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E6ED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DD8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40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917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69DF0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5410CA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149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A3C4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6C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4831CD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076E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EAB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AA591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2800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4C02F7" w14:paraId="0DA295E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5DC5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1E7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A0A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0B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1CA9A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3F9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2940DA9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0FE6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CF1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35DE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778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E4C6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4C02F7" w14:paraId="1782D1E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5221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9C3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0CB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DD0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DD569F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6F2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567915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213EB7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E024E6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EB4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158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E876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B97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DE698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4C02F7" w14:paraId="73FDCD99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9848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B9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139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CA0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F83C11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78E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09319AD" w14:textId="77777777" w:rsidR="004C02F7" w:rsidRPr="000A20AF" w:rsidRDefault="004C02F7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EC2B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243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D9E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5C8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FCDED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4C02F7" w14:paraId="29BB6421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4B35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2E5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4DD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44A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7D53A4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72E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F6F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1C8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1741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DDC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7BC18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4C02F7" w14:paraId="163BA0F8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1FE8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B98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783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CAF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5EA6E2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762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A129C6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DF3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9CA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3BD7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7A5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4C02F7" w14:paraId="0E37C56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0E82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3E7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E9C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0D4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821324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FE0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0E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B1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F2B6C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C24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4C02F7" w14:paraId="3AE8206E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3066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6CD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EE9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D33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F1FDB1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FF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025A9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0204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2A2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AD5A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1C5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E98D8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4C02F7" w14:paraId="358DC64C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FD5D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DE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AADD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B4F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50DD83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6F2CC58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403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E4167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9BF4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D49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069D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99B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2FB4E00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14E6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736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1013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9FC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A42D2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6095D7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11B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C1A3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163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62E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0C1B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54C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9BF4A8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2067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F76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B57A23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9907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905C" w14:textId="77777777" w:rsidR="004C02F7" w:rsidRPr="002F2938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0C2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78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372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A0FD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E60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6D1E5C0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8758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146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BB84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A4F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AC2CAA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DE45FD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D3DEE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7F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0362C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059E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67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93B6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6B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128B35C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D430" w14:textId="77777777" w:rsidR="004C02F7" w:rsidRDefault="004C02F7" w:rsidP="004C02F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FC5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A92F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504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B8AD3B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57E7F8C1" w14:textId="77777777" w:rsidR="004C02F7" w:rsidRPr="007D0C03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DA9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54512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CB9587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F830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1D2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7712" w14:textId="77777777" w:rsidR="004C02F7" w:rsidRPr="0048314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BF9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7175B067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057CCBF2" w14:textId="77777777" w:rsidR="004C02F7" w:rsidRPr="00341E40" w:rsidRDefault="004C02F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1FA8C8AD" w14:textId="77777777" w:rsidR="004C02F7" w:rsidRPr="00341E40" w:rsidRDefault="004C02F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4C02F7" w:rsidRPr="00341E40" w14:paraId="42102BF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4C72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82B6" w14:textId="77777777" w:rsidR="004C02F7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6C1F5D07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B861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04D4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1D92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3AE3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EFED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52A8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BEBC" w14:textId="77777777" w:rsidR="004C02F7" w:rsidRPr="00341E40" w:rsidRDefault="004C02F7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:rsidRPr="00341E40" w14:paraId="702E62CC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156D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B6E2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F676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E38F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567C4DC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18F7F295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7B21FC9E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25F8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2EEE7C94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F94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0060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30F3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383BE76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341E40" w14:paraId="6367CEEE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1336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D60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D650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A53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333D77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6DE0D5C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321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94F0D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4E7940A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FEE7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B165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427E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A12843C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4C02F7" w:rsidRPr="00341E40" w14:paraId="73940EE6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7833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FA0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6AC256B4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2802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AECA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DAA61F7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5C7CE764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DD0A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B02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D5F6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24D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5184512" w14:textId="77777777" w:rsidR="004C02F7" w:rsidRDefault="004C02F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1F1E9703" w14:textId="77777777" w:rsidR="004C02F7" w:rsidRPr="002A0159" w:rsidRDefault="004C02F7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341E40" w14:paraId="54D14083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9255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7543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1ADD4F87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ACC2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6997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74F9AE7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33F6499D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E0A2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5D19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7568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CADB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EA7169D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2B1B63D2" w14:textId="77777777" w:rsidR="004C02F7" w:rsidRPr="0008315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341E40" w14:paraId="7F9D313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B788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C35C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56506A13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49F2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AA1A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6194B1D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13635CB3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F0BC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5597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401E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BCE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57BBDDF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72FCB75" w14:textId="77777777" w:rsidR="004C02F7" w:rsidRPr="0008315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341E40" w14:paraId="43F8B9E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634C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43B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5B4F5711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0404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C2F3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8BDD8A4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062CE8CB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65BA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49F6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67D1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83BB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11D8FB9" w14:textId="77777777" w:rsidR="004C02F7" w:rsidRPr="009B3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461F908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:rsidRPr="00341E40" w14:paraId="6480D7D1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90FD" w14:textId="77777777" w:rsidR="004C02F7" w:rsidRPr="00341E40" w:rsidRDefault="004C02F7" w:rsidP="004C02F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1639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5A28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7504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2565F50B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537671A0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DDAC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36D1BB18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569F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E681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CD6A" w14:textId="77777777" w:rsidR="004C02F7" w:rsidRPr="00341E40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73E1A39" w14:textId="77777777" w:rsidR="004C02F7" w:rsidRPr="00341E4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DE46855" w14:textId="77777777" w:rsidR="004C02F7" w:rsidRPr="00341E40" w:rsidRDefault="004C02F7" w:rsidP="00341E40">
      <w:pPr>
        <w:rPr>
          <w:color w:val="000000"/>
        </w:rPr>
      </w:pPr>
    </w:p>
    <w:p w14:paraId="619557CD" w14:textId="77777777" w:rsidR="004C02F7" w:rsidRDefault="004C02F7" w:rsidP="00671189">
      <w:pPr>
        <w:pStyle w:val="Heading1"/>
        <w:spacing w:line="360" w:lineRule="auto"/>
      </w:pPr>
      <w:r>
        <w:t>LINIA 113</w:t>
      </w:r>
    </w:p>
    <w:p w14:paraId="395640DE" w14:textId="77777777" w:rsidR="004C02F7" w:rsidRDefault="004C02F7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4C02F7" w14:paraId="1B69CD7E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65FB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262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3E00631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105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DE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0C65D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E1E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0CF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6CD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8F54" w14:textId="77777777" w:rsidR="004C02F7" w:rsidRPr="00CC1231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579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10D0200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4C02F7" w14:paraId="506C5153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148B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F40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BBF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D3E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86F5BF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1A6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2C797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D63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21B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61DC" w14:textId="77777777" w:rsidR="004C02F7" w:rsidRPr="00CC1231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179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4C02F7" w14:paraId="6C95A9B3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CA05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1F19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D08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D21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95C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9A486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EE4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4B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2AD1" w14:textId="77777777" w:rsidR="004C02F7" w:rsidRPr="00CC1231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5F7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9BC29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4D846E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4C02F7" w14:paraId="4F0FD95C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183C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85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A2E3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A6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D16B94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BE9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BCEF40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9115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9DD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C27C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E67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2F224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4F42C1C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4C02F7" w14:paraId="685198BD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8CDE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F07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306A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14A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C72CCD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5E7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376610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4D8A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69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2AD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59D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4C02F7" w14:paraId="25246CEF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877E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B7C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204F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80C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46BBC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EC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73ACAC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581AF3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1B2B03E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C40AC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3817215C" w14:textId="77777777" w:rsidR="004C02F7" w:rsidRDefault="004C02F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9DF0" w14:textId="77777777" w:rsidR="004C02F7" w:rsidRPr="000625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E00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05DE" w14:textId="77777777" w:rsidR="004C02F7" w:rsidRPr="000625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FEA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CF05F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4C02F7" w14:paraId="0FE59B55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DA01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0F4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42D5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A61E" w14:textId="77777777" w:rsidR="004C02F7" w:rsidRDefault="004C02F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D8BA457" w14:textId="77777777" w:rsidR="004C02F7" w:rsidRDefault="004C02F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7678" w14:textId="77777777" w:rsidR="004C02F7" w:rsidRDefault="004C02F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C9C3C5" w14:textId="77777777" w:rsidR="004C02F7" w:rsidRDefault="004C02F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4681ECE" w14:textId="77777777" w:rsidR="004C02F7" w:rsidRDefault="004C02F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19728E32" w14:textId="77777777" w:rsidR="004C02F7" w:rsidRDefault="004C02F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D7F9" w14:textId="77777777" w:rsidR="004C02F7" w:rsidRPr="000625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540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8CCE" w14:textId="77777777" w:rsidR="004C02F7" w:rsidRPr="000625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8E15" w14:textId="77777777" w:rsidR="004C02F7" w:rsidRDefault="004C02F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998DE7" w14:textId="77777777" w:rsidR="004C02F7" w:rsidRDefault="004C02F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4C02F7" w14:paraId="06343BA6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B922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427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A579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EF6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4B2BB4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8F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7132A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2729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239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2D94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327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52DF5A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08ED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39B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4EF0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3A2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58AB169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BDA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6BC57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1882AA71" w14:textId="77777777" w:rsidR="004C02F7" w:rsidRPr="00A91FA4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66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1D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E707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CF8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4A6F918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4C02F7" w14:paraId="4D6C71FD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ED51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0F5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2E378C4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2E7A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B804" w14:textId="77777777" w:rsidR="004C02F7" w:rsidRDefault="004C02F7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460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16F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156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5DDF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10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98C6523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C7C2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36F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90BF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70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C8407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D9F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9E587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29B47E6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557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696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70D9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210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9FEE7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4C02F7" w14:paraId="7AC66B63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A6A3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9A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E251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1CE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0118F3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0B1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3A4F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2DFACD6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450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E7C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9D65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141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03AB1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4C02F7" w14:paraId="5C526FA6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A86E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5A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1918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84D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CF4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AB1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521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3A2A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0FC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4C02F7" w14:paraId="6EF7364F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1BE7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5CA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AC63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1D4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54C0A8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C8D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64F53F4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2F89BE7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525BD6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2844E52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ECA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AA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99EC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B95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4C02F7" w14:paraId="766699FC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6565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8E5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41E0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222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54E98AF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1E85991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2CB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8A7A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38E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7DF8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4A7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03FED34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41D2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F71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48F4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833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23EAE4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0555FCE8" w14:textId="77777777" w:rsidR="004C02F7" w:rsidRPr="001B3BD6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066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969F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345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D57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E0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00322AE2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B57C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4ED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13BB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920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3176C6A6" w14:textId="77777777" w:rsidR="004C02F7" w:rsidRPr="002617B2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34AF994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3EB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507FC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5E7164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3F1CE4D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52840BC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2EC4E54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A4A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FFB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409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89C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24E773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D66D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E1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B64F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CC7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2C66D96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0B0044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4E9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51E50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3CFF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DB6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C7C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F0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2D85402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7D02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6B2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7E34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4BD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4240EE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65BFDB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55B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0A3F125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0AF6A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24DF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576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D752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661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EFFFA5A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92A9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57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9299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E7C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28BE875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FA1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0F22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6FD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081C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E9D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4C02F7" w14:paraId="742BE34B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1919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BC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4FF7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8482" w14:textId="77777777" w:rsidR="004C02F7" w:rsidRDefault="004C02F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0C6B378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083E411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ADC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9CA17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F03C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EDA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56C4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5AD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4C02F7" w14:paraId="230406ED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9C9F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5AA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78CE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6343" w14:textId="77777777" w:rsidR="004C02F7" w:rsidRDefault="004C02F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088DC574" w14:textId="77777777" w:rsidR="004C02F7" w:rsidRDefault="004C02F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AAE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994A5B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66A598B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9DFC83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DBBA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22F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767B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1AF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02084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4C02F7" w14:paraId="4D8DFE8F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6CFE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344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3FC5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0FFB" w14:textId="77777777" w:rsidR="004C02F7" w:rsidRDefault="004C02F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4C6D87E" w14:textId="77777777" w:rsidR="004C02F7" w:rsidRDefault="004C02F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181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EF2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2E4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EB41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DC8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946C19" w14:paraId="106118E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93C8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45B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19BB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E0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29B2A42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454F798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0D5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2ED3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30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6657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012E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4C02F7" w:rsidRPr="00946C19" w14:paraId="619E49C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266B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CD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F668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D5A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54E5B0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AB4A40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FD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2AFE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0C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9D4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6338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4C02F7" w:rsidRPr="00946C19" w14:paraId="46F143BD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9A2F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C1B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2547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FD8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46AD94F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C37940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A0E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59CB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8A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DA9D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AAD9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4C02F7" w:rsidRPr="00946C19" w14:paraId="4EBC0A9C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7BA2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C4C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DDDB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E7C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5A6FD47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0F36415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0F8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89FB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37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AC42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38B2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24F7BA8A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4C02F7" w:rsidRPr="00946C19" w14:paraId="072CE8E2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F1A5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FAC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0BE5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3B6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4AF028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7A516BC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FCCD" w14:textId="77777777" w:rsidR="004C02F7" w:rsidRDefault="004C02F7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0F04D6" w14:textId="77777777" w:rsidR="004C02F7" w:rsidRDefault="004C02F7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60B4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C6D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CE39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348E" w14:textId="77777777" w:rsidR="004C02F7" w:rsidRPr="00946C19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303DBB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C98A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B01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2179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10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EEA739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250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4A79E6A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19225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1EA541A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EE18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ED6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5F36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9B0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F329D0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232C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161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58A7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F8E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8D1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1E62159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C7A0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1E7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9C50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529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4C02F7" w14:paraId="7FD64C5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13D7" w14:textId="77777777" w:rsidR="004C02F7" w:rsidRDefault="004C02F7" w:rsidP="004C02F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0F3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7FAFE72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8669" w14:textId="77777777" w:rsidR="004C02F7" w:rsidRPr="00073CD9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34B3" w14:textId="77777777" w:rsidR="004C02F7" w:rsidRPr="00C94BCD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869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980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862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9429" w14:textId="77777777" w:rsidR="004C02F7" w:rsidRPr="00CC1231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A46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5B3BB8C3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3C8FE46" w14:textId="77777777" w:rsidR="004C02F7" w:rsidRPr="005905D7" w:rsidRDefault="004C02F7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30CFA896" w14:textId="77777777" w:rsidR="004C02F7" w:rsidRPr="005905D7" w:rsidRDefault="004C02F7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4C02F7" w:rsidRPr="00743905" w14:paraId="1E4E61C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3E36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6E8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849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7FC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2346B0C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CB4E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623F5E7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704B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B32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CB1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143C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6B8101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4C02F7" w:rsidRPr="00743905" w14:paraId="1F50AF60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E3B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DE8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E4F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FF6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5F78733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2E0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74F3FD7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5F93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5DC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3B5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74F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4C02F7" w:rsidRPr="00743905" w14:paraId="299864E7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BDBA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903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78F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D14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27576F5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60568C48" w14:textId="77777777" w:rsidR="004C02F7" w:rsidRPr="00743905" w:rsidRDefault="004C02F7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8AC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18A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DF7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D09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3FA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3E5B780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CD54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006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71E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5AA6" w14:textId="77777777" w:rsidR="004C02F7" w:rsidRPr="00743905" w:rsidRDefault="004C02F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633A60D4" w14:textId="77777777" w:rsidR="004C02F7" w:rsidRPr="00743905" w:rsidRDefault="004C02F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8CA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516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F1B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733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C863" w14:textId="77777777" w:rsidR="004C02F7" w:rsidRPr="00743905" w:rsidRDefault="004C02F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6615089" w14:textId="77777777" w:rsidR="004C02F7" w:rsidRPr="00743905" w:rsidRDefault="004C02F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4C02F7" w:rsidRPr="00743905" w14:paraId="5A57AF7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7438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7EF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451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2CC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65D52C6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6DC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BA97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0A2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1EB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DE5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DEDE42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4C02F7" w:rsidRPr="00743905" w14:paraId="17DBAB7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8B0C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403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51EF988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BB7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E6C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0263E69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125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7BE1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380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8E2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5D8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B856761" w14:textId="77777777" w:rsidR="004C02F7" w:rsidRPr="0007721B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24AF324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A2AF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051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5D3B245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ECB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6E7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5538749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CEF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3726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56B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8C6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5B6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88E430E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4FFD350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83A2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DB82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777ED53A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0B7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44E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06D1EF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C48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D546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7F5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630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E62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86B1B2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77C436F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3E8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E45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4F4AA30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5F2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D8B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0E3F24D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708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76B0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10E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8A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1555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CFB1792" w14:textId="77777777" w:rsidR="004C02F7" w:rsidRPr="00537749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74EA49C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B15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8B2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1298346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459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1E8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2A7FD9E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BAA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626D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D8C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E4D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316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31E9E45B" w14:textId="77777777" w:rsidR="004C02F7" w:rsidRPr="005A7670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27DE0459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458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093E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9CB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624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355F3E0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1DB576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E17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43B2E7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30D1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894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7FD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62C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5D2836E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899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8B9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183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987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000662A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79F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59B6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7AF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5A4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3C1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0AAE560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4C02F7" w:rsidRPr="00743905" w14:paraId="2B585256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BB6C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073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688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C89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1BD09ED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2D69BBF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351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086C943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487E969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B63D07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7F40FBC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7B081B5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10DEA3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30F2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70E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541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52A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09DA88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4C02F7" w:rsidRPr="00743905" w14:paraId="2CBC0279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85A8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64C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418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330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69DD77B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046C86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DDB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6BDE2A9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027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AB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FC1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46F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4C02F7" w:rsidRPr="00743905" w14:paraId="7DE79D9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9607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5B9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846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52B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1892F9A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AC6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97E2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7B1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E25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4F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27B1C1D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6965B54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4C02F7" w:rsidRPr="00743905" w14:paraId="0C8CCCB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5472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6D1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4490A0E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1CD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933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1DFE91A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B5A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4094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575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7BD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119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9708436" w14:textId="77777777" w:rsidR="004C02F7" w:rsidRPr="001D7D9E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7113462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F5DB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96D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BBF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167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4B020F3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E4B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150BAAA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7B9F8E2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331D702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0128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25B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8A3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245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72041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4C02F7" w:rsidRPr="00743905" w14:paraId="37D8724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828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8E5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922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4B5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325A2CE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890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98B066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2324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080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AAC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3AE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776DE4B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37DB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72E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A19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561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F07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4A21FB3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14AF307E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1FE41E8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EE58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514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EA2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DB4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4C02F7" w:rsidRPr="00743905" w14:paraId="4630F76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7F8C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FEE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0670534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E4E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FD8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3AED504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D0B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B78D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94B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C09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3CB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39E2CFE" w14:textId="77777777" w:rsidR="004C02F7" w:rsidRPr="0007721B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5CE5A61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BA55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2F6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68ABC10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2D9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A93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7A5B74C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0A0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5009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4A8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EE0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DD09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7066F39" w14:textId="77777777" w:rsidR="004C02F7" w:rsidRPr="00951746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22AF096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85A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A54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75FE321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770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CC8F" w14:textId="77777777" w:rsidR="004C02F7" w:rsidRDefault="004C02F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494290AC" w14:textId="77777777" w:rsidR="004C02F7" w:rsidRDefault="004C02F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E0B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8CB9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7BC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9B0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EAB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4C02F7" w:rsidRPr="00743905" w14:paraId="3746AB7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B01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821B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18BB032D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A61E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C5C3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7B197C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3F0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D94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A4A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BB2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F0D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61161D8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FC7F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63F0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B2D3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0AD0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18C0B651" w14:textId="77777777" w:rsidR="004C02F7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F25B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224457F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50F7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D53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95B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700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4C02F7" w:rsidRPr="00743905" w14:paraId="1E9644C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95F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2C9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E94E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305F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203A0F3" w14:textId="77777777" w:rsidR="004C02F7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6E9B" w14:textId="77777777" w:rsidR="004C02F7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4F9A1277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371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7C9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E4D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43AE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4C02F7" w:rsidRPr="00743905" w14:paraId="06C7B18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371B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B6FD" w14:textId="77777777" w:rsidR="004C02F7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D9E2" w14:textId="77777777" w:rsidR="004C02F7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8201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A471E1A" w14:textId="77777777" w:rsidR="004C02F7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BF0F" w14:textId="77777777" w:rsidR="004C02F7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456086B4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8295" w14:textId="77777777" w:rsidR="004C02F7" w:rsidRPr="00743905" w:rsidRDefault="004C02F7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43C8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053B" w14:textId="77777777" w:rsidR="004C02F7" w:rsidRPr="00743905" w:rsidRDefault="004C02F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7D67" w14:textId="77777777" w:rsidR="004C02F7" w:rsidRDefault="004C02F7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4C02F7" w:rsidRPr="00743905" w14:paraId="7F6310D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A0F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19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24D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FAE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201D70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8F2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4CB7699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61B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51E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67A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501F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2659D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4C02F7" w:rsidRPr="00743905" w14:paraId="5F1ABD0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0CBB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28E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8D3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6CE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3767235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AC4C45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D6E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D1997A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F607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36E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CC8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238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0B00CB2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224A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309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79A63A0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714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E27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0596230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A7D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F82B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61A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7AA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D52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CA4D809" w14:textId="77777777" w:rsidR="004C02F7" w:rsidRPr="0035165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12B2639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6B9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7AF0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5CCEF3D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A6B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A142" w14:textId="77777777" w:rsidR="004C02F7" w:rsidRPr="00743905" w:rsidRDefault="004C02F7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0E8E02F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B5F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DF6D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429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A86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2F32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71E0D7D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43D6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5A7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168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C81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2F42C11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65F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754B44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E170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5C0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75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C80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12FDDE0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D26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F41D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45B5AF5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55E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3D37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D0631D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A3D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C1A0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E72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765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EA2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42B5F51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F3C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04B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5C0F8C8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5C7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A610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67E834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632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FB15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3BF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EBF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156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7264871" w14:textId="77777777" w:rsidR="004C02F7" w:rsidRPr="003B409E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71B4183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2542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2DC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3C8A9B6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D18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0AD8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64ED72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1FC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E87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0EA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FCB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1A12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88A037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43905" w14:paraId="3F8E61D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E47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B35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47E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219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54E29D8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14C2580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DFE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F14A4A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C7C9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276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D1B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122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2A79FB0E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8917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073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42062E0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F3A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F69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0271927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ECB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F9E3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412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084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719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4C02F7" w:rsidRPr="00743905" w14:paraId="2C90378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1C15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1CD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E57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9D6B" w14:textId="77777777" w:rsidR="004C02F7" w:rsidRPr="00743905" w:rsidRDefault="004C02F7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43A5BD68" w14:textId="77777777" w:rsidR="004C02F7" w:rsidRPr="00743905" w:rsidRDefault="004C02F7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06B7" w14:textId="77777777" w:rsidR="004C02F7" w:rsidRPr="00743905" w:rsidRDefault="004C02F7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6EE67CF" w14:textId="77777777" w:rsidR="004C02F7" w:rsidRPr="00743905" w:rsidRDefault="004C02F7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350F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578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3F5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C505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5016D53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AA76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37F9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33C3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6D52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490BC672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</w:t>
            </w:r>
          </w:p>
          <w:p w14:paraId="63C8CD37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B3F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385BD4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4A7A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0EC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983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D289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64404CA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A9B8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C76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614329F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B74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203D" w14:textId="77777777" w:rsidR="004C02F7" w:rsidRPr="00743905" w:rsidRDefault="004C02F7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484DA604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C9F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9CEA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AB1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F19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E0BC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20C64F4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CA5D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FDF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D98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061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17914A3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BD9F49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AE1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3E92CC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C35C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892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344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52B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632C5EE1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7ED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5B6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C79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2D7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10433C3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123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464910E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8126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8C1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F67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2DB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4C02F7" w:rsidRPr="00743905" w14:paraId="5581631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CDAF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744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F9D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DD4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56DEE86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B26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A343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2CD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E6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785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4C02F7" w:rsidRPr="00743905" w14:paraId="40B1E38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6044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F4A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B6B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2A3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B3B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4A12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53ED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43B99E9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D0B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73C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4C02F7" w:rsidRPr="00743905" w14:paraId="30C24EF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6F0A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809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FB6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E8F3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8B2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CE40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55DA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558D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D565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4C02F7" w:rsidRPr="00743905" w14:paraId="1C33FF3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552B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25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87E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2D4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7AF377C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E05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57666F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C0C9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BB8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1CF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01A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0E3900E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0798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114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DB4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8CA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7AECF781" w14:textId="77777777" w:rsidR="004C02F7" w:rsidRPr="00D73778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103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01DAEDA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6AF3" w14:textId="77777777" w:rsidR="004C02F7" w:rsidRPr="00D73778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BE1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C36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766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51CC0DB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48F5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B61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ACE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D88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005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FE63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096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CFA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00F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4C02F7" w:rsidRPr="00743905" w14:paraId="5A7AECD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488F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463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11D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E328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1E55A2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AE8F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08F591B9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4FE41DA7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7D527963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6007D67B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0EEB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05D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EDD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230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196A54B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4B50167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4C02F7" w:rsidRPr="00743905" w14:paraId="4E7366E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8F28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BAF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498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C769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833DB8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1EAA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0CB6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A1B9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1BD6F69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1A0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5F7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4C02F7" w:rsidRPr="00743905" w14:paraId="449BC03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3309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C3E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24E8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8889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2A0C8B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B8E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0DAB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4937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58AC92A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078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76A0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268DDF3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49D5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3A09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057933F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D27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C2E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259B6B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570F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A65A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BB9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21A3459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47C5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F8B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57CD455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6306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9932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FFF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505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C4E05F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E7E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3FF60BDF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5D323A42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AF1E46B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D308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C4FA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9A4F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D3B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E0B050C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4C02F7" w:rsidRPr="00743905" w14:paraId="6576FF4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273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B9A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10C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B00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7025D64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5F6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D001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8B4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351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DCEB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3C3816B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4EAC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CF36" w14:textId="77777777" w:rsidR="004C02F7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5F2D2355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501D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5960" w14:textId="77777777" w:rsidR="004C02F7" w:rsidRDefault="004C02F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4D80A6D8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86AE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B5B9" w14:textId="77777777" w:rsidR="004C02F7" w:rsidRPr="00743905" w:rsidRDefault="004C02F7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655B" w14:textId="77777777" w:rsidR="004C02F7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28792429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F30A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9EAC" w14:textId="77777777" w:rsidR="004C02F7" w:rsidRPr="00743905" w:rsidRDefault="004C02F7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7B0FD81D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F380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6119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51+000</w:t>
            </w:r>
          </w:p>
          <w:p w14:paraId="34E7CFA1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51+200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1B45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005C" w14:textId="77777777" w:rsidR="004C02F7" w:rsidRPr="00743905" w:rsidRDefault="004C02F7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Baru Mare</w:t>
            </w:r>
          </w:p>
          <w:p w14:paraId="4A4E782D" w14:textId="77777777" w:rsidR="004C02F7" w:rsidRDefault="004C02F7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3 și 4 directe, Cap Y peste sch. 2, 4, 6, 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3D60" w14:textId="77777777" w:rsidR="004C02F7" w:rsidRPr="00743905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5C5A" w14:textId="77777777" w:rsidR="004C02F7" w:rsidRPr="00743905" w:rsidRDefault="004C02F7" w:rsidP="00FC4B6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9F52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51+000</w:t>
            </w:r>
          </w:p>
          <w:p w14:paraId="5CD3D039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06D4" w14:textId="77777777" w:rsidR="004C02F7" w:rsidRDefault="004C02F7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D0FB" w14:textId="77777777" w:rsidR="004C02F7" w:rsidRDefault="004C02F7" w:rsidP="00FC4B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6434A83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D3D0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8F0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EFC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CFC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526501D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8AED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57AF617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7E3A007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D6D1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B8E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AA3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1B0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1D943808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7F2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E87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B7A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6C9F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5BAFE48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136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8839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CDD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6F75C65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8B0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CDB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69B847A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4E44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6BDB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7DE792A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6E9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E4E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62F85FA8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9AA7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E4B8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179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121E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DD59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16329D0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5424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C2B2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70AAE36E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D8B6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B1BB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1898373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07A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6124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57A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76A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244D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44F4B33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D7F6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C2D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C77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EDE7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47F9851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C853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E841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BFC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4D8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AB33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12BB5F8A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4B0E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49C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296B39B8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221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679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386043BB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60132D08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5AB36C6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F68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431B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526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188C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8D5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2BD0103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E56F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A4E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C42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04E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227EF73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E94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0B4AC713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4EC3D0A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C18D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0AE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063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74A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4C02F7" w:rsidRPr="00743905" w14:paraId="69AA7D9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52D1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FC4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46A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3441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00F26A13" w14:textId="77777777" w:rsidR="004C02F7" w:rsidRPr="00CD295A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00D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2853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A16F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7E7122B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EA4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81F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43905" w14:paraId="76A0146E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9413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84E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704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3B7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D8A138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151B1C7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206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12BB55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64D97A5D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29DD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C23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F4B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4C41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3BD072AD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B05A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6F4C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812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F7D4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3037C79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07CAFC9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C22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8F13C73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C42C" w14:textId="77777777" w:rsidR="004C02F7" w:rsidRPr="00743905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8EE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C8E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F3FF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76DA0B08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260C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73FA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FA96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323F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556767FD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2B39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3380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90D7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4BB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98FF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5EB446E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DAD08FA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23E3092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4C02F7" w:rsidRPr="00743905" w14:paraId="7599AD7E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2260" w14:textId="77777777" w:rsidR="004C02F7" w:rsidRPr="00743905" w:rsidRDefault="004C02F7" w:rsidP="004C02F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8915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93B2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B575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34482046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DDF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11F14F74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7181D401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CAF136A" w14:textId="77777777" w:rsidR="004C02F7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9677" w14:textId="77777777" w:rsidR="004C02F7" w:rsidRDefault="004C02F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F54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5D90" w14:textId="77777777" w:rsidR="004C02F7" w:rsidRPr="00743905" w:rsidRDefault="004C02F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1177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829C5E4" w14:textId="77777777" w:rsidR="004C02F7" w:rsidRDefault="004C02F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3A1A9BF" w14:textId="77777777" w:rsidR="004C02F7" w:rsidRPr="005905D7" w:rsidRDefault="004C02F7" w:rsidP="00B773E9">
      <w:pPr>
        <w:spacing w:before="40" w:after="40" w:line="192" w:lineRule="auto"/>
        <w:ind w:right="57"/>
        <w:rPr>
          <w:b/>
          <w:sz w:val="20"/>
        </w:rPr>
      </w:pPr>
    </w:p>
    <w:p w14:paraId="72CE6DA8" w14:textId="77777777" w:rsidR="004C02F7" w:rsidRDefault="004C02F7" w:rsidP="00740BAB">
      <w:pPr>
        <w:pStyle w:val="Heading1"/>
        <w:spacing w:line="360" w:lineRule="auto"/>
      </w:pPr>
      <w:r>
        <w:t>LINIA 136</w:t>
      </w:r>
    </w:p>
    <w:p w14:paraId="7451CD80" w14:textId="77777777" w:rsidR="004C02F7" w:rsidRDefault="004C02F7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C02F7" w14:paraId="0A77C7F4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90EE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9D7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3E4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59D4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730010C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D38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545F7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64DEA47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E2A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61A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26B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65FE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049292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4C02F7" w14:paraId="37DB7A7B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981C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340C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B44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0F9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D240C6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225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C1A2EC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633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E84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E27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9DF5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6578D7C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4C02F7" w14:paraId="66FB57B4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8F81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4B5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003C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C24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E7F35C0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C85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3A7C6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59D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14D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D76D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171D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D8874F3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4C02F7" w14:paraId="5626FF6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94E4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DC6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17C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2362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477A2444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3CE315A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0BB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EF5F991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0F3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54C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E93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5AA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83A2BF4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FAFE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A91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3C1F570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986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FCA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9D3DDA6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059E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4FD9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FC51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8A0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8615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7D91AA2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0550C967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250E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55C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053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CDA0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10720E7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3D7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F01E3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3CF1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AC5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4CD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641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A2DAE1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657CF1B0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4C02F7" w14:paraId="2542F314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2D71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044A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8C9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1A14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35B44F6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671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890A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1A9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605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4CB6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C76D12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4C02F7" w14:paraId="2443F84C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105F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D8A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D409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298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4FCB641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5DE89FB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5A51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49B4AA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8C10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2565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568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53C8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02E3392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50E0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965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4FD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A27B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8710514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932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071E0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F0D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C483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CB14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90E9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7121E5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4C02F7" w14:paraId="04CEB254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38A9" w14:textId="77777777" w:rsidR="004C02F7" w:rsidRDefault="004C02F7" w:rsidP="004C02F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9652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82FD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C40E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8712400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1447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5139C06F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F983798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7D9990D1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9086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1C0C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017B" w14:textId="77777777" w:rsidR="004C02F7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8EC0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78FEAA" w14:textId="77777777" w:rsidR="004C02F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089BE994" w14:textId="77777777" w:rsidR="004C02F7" w:rsidRDefault="004C02F7">
      <w:pPr>
        <w:spacing w:line="192" w:lineRule="auto"/>
        <w:ind w:right="57"/>
        <w:rPr>
          <w:sz w:val="20"/>
        </w:rPr>
      </w:pPr>
    </w:p>
    <w:p w14:paraId="090CD307" w14:textId="77777777" w:rsidR="004C02F7" w:rsidRDefault="004C02F7" w:rsidP="002A3C7A">
      <w:pPr>
        <w:pStyle w:val="Heading1"/>
        <w:spacing w:line="360" w:lineRule="auto"/>
      </w:pPr>
      <w:r>
        <w:t>LINIA 138</w:t>
      </w:r>
    </w:p>
    <w:p w14:paraId="4C085632" w14:textId="77777777" w:rsidR="004C02F7" w:rsidRDefault="004C02F7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4C02F7" w14:paraId="136CC5CD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A985" w14:textId="77777777" w:rsidR="004C02F7" w:rsidRDefault="004C02F7" w:rsidP="004C02F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444E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6384613D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5991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0BE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6935A34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3567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981F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383E9FB9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5825A77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7468" w14:textId="77777777" w:rsidR="004C02F7" w:rsidRPr="007126D7" w:rsidRDefault="004C02F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DF5FD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5BD1D90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0544" w14:textId="77777777" w:rsidR="004C02F7" w:rsidRDefault="004C02F7" w:rsidP="004C02F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D997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0D7B7889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CADA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F80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7D05989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7D1F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E4CD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44584CE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A04C81A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4B4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C02F7" w14:paraId="04DCE979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D715" w14:textId="77777777" w:rsidR="004C02F7" w:rsidRDefault="004C02F7" w:rsidP="004C02F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1C30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5C4C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70A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149C947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5F8F60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E926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1438E2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2D63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3F50F66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B5C8D21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F2F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4C02F7" w14:paraId="0EA837C5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695A" w14:textId="77777777" w:rsidR="004C02F7" w:rsidRDefault="004C02F7" w:rsidP="004C02F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637B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51F4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E98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2C201C3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6E63B1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297609D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770C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94C254" w14:textId="77777777" w:rsidR="004C02F7" w:rsidRDefault="004C02F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E87B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36B699F7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63D660F" w14:textId="77777777" w:rsidR="004C02F7" w:rsidRPr="008B4C9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124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0C8D5264" w14:textId="77777777" w:rsidR="004C02F7" w:rsidRDefault="004C02F7" w:rsidP="00C83010">
      <w:pPr>
        <w:pStyle w:val="Heading1"/>
        <w:spacing w:line="360" w:lineRule="auto"/>
      </w:pPr>
      <w:r>
        <w:lastRenderedPageBreak/>
        <w:t>LINIA 143</w:t>
      </w:r>
    </w:p>
    <w:p w14:paraId="249E6F04" w14:textId="77777777" w:rsidR="004C02F7" w:rsidRDefault="004C02F7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4C02F7" w14:paraId="4805CB5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B821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B55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E4B6F8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5CAF" w14:textId="77777777" w:rsidR="004C02F7" w:rsidRPr="00984839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A7F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30F13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A00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E63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86E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3678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584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42BCA9D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5ACB659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1C32914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A9BF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BAA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C62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605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677126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75C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242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528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1637F3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5114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5F6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7CA6FD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4C02F7" w14:paraId="1DB4FB9E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633F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52A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F104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F53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BBA20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5544EEF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770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36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A04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7950E8B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5FF1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618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1ECAF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15C25D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07247BF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58034EF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8F0D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B77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56F4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98B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F8A38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C76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4DFD36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ACA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608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CBD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1AB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D5E01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C02F7" w14:paraId="16F7F83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3305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F48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8AE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974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89775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756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ABF0D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750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1A6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175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3F9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8344E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C02F7" w14:paraId="5279DF5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0238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F1D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9FBD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F41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E4D2B48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53B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FD2059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72E677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739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D59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35F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AB7C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A05F6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C02F7" w14:paraId="59EAACA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170B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DB0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B506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9A9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B8A26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979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BD65DB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9D5F18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820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5DA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516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49FC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92E8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4C02F7" w14:paraId="465A57D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A5E5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006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804D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D59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5B4CC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63F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B6DA82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8D8236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06D2F45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65F4AA3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632B61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27FFCA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30C4EF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FBD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C00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7A4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BB99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8AA7F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C02F7" w14:paraId="1306F79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AEC7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B49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52A6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B60C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0DBB1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F9F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12FBC94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AFD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5E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29A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0E6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499F9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07B3AD2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4C02F7" w14:paraId="193EFDE7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C202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870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7873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9F0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0ACD14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DB4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D18F82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91B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C18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FE8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758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E1F9F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4C02F7" w14:paraId="480A3829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4EDA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C30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E354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CEE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B7749E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89F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6BB64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8AB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C4C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DDC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07F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AF6A8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0897F12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4C02F7" w14:paraId="07C5FAA1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4713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770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FF55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52E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E19EE1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B19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8060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21E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54F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3EF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118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493D6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C02F7" w14:paraId="734A8AAB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B446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CDB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37EC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4828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EEDDE8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C9A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01CB4C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84F582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D78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D7F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FA9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8D6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53F0D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C02F7" w14:paraId="5AACD246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AEEC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3D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455D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BAB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1DE74E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1F1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B00A5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C82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84F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A01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BB4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B7DD2C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4C02F7" w14:paraId="1C7AC938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B9D9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7B5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C92F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0C7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BE9AC1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A73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126D0AA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7C3E41D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D68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076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D91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6B2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56D3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4C02F7" w14:paraId="64509B48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29B5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DFB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5CF3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BE9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BB079C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CF5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1861935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876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79B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791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1FE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B802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4C02F7" w14:paraId="09094733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F2B3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72D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F286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F1C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8ECEC6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237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FAF2A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53CD96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FB64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D1B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4D24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2FD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D7920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4C02F7" w14:paraId="35570360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154B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A6B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13AA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5D8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6B954F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450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ABE71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BEB7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1AD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8CD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036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DE5EF2B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5C1B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56A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B65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ECE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7E816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1EF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07F66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2BCD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5BD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525A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2688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0A62E510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3491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608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5B02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438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84754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986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A6D53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BB94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0EB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0057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CC5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F05E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4C02F7" w14:paraId="463E24A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3E74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9EF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284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FF0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89CEC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C84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43D11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CB8619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88618E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B7657C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F21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27C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06AB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992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0433A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C02F7" w14:paraId="23232CF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AB42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D57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60815C4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B0AF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1FC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3E413A2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41A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D98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971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03AE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F82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52694D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8F78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A79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128714A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B2E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A4F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F981EB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8EC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076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033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4EC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42A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3094A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3DC4776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068AAA8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132A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ECE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228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6EF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24EABB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449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CB1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466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FD8E27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0C4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CF1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445989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762BB9F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11F3213F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B684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A5A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6D8E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A66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2C93BC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4D07F4A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619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7849BD2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CFE5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63B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A0B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B8D8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428D24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1B25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293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12F8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89B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A5AE2BE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5BB946A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2DE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3B2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3C9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EBC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293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4FF4CBD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1F6A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25D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489C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3A6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516327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513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E3A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5A3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42B895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847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2D3C" w14:textId="77777777" w:rsidR="004C02F7" w:rsidRPr="006611B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4C02F7" w14:paraId="6553498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9E64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30D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2C4B02D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1425" w14:textId="77777777" w:rsidR="004C02F7" w:rsidRPr="00984839" w:rsidRDefault="004C02F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B1D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457B21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C5F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811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628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580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A1E2" w14:textId="77777777" w:rsidR="004C02F7" w:rsidRPr="003B25AA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14:paraId="692E53D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4FA8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CB07" w14:textId="77777777" w:rsidR="004C02F7" w:rsidRPr="00CB3DC4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4BC6B41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D90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B34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EBCD82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F63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19C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300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218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145C" w14:textId="77777777" w:rsidR="004C02F7" w:rsidRPr="00CB3DC4" w:rsidRDefault="004C02F7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3AAC402" w14:textId="77777777" w:rsidR="004C02F7" w:rsidRPr="00F11CE2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C9AF0BA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056D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ECA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BC8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61D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10CC7F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7261748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3DC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B2992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F8B6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108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87B3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CAC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B1EDE1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0CA0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361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9DCC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7BD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B14D40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D4C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49EEB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958C7D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3DF659C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EDEA0ED" w14:textId="77777777" w:rsidR="004C02F7" w:rsidRPr="0026047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6D14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6EF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8CE9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B3A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D965B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C02F7" w14:paraId="728FAF9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DBD1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E69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5739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DECD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C25480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CB9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B0B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9FD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0653036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2350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78B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46DB2D3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6161734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C02F7" w14:paraId="02C1D5B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6DC2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519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DF55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9DE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834F24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403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8F878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F29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071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93DD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654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4C02F7" w14:paraId="015DBF8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C808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C7D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5514EB1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6C42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E6E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4DDC393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48AC287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A55719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585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DB1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16B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F1E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03D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FE200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381E66E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C02F7" w14:paraId="4F9DB2D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4B59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517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75A67B5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93E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B4CB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7C91D29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0A9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73A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CE1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60C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DDD9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6885A5B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8FE2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D0A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3D6E90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7FD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4414" w14:textId="77777777" w:rsidR="004C02F7" w:rsidRDefault="004C02F7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07C9F76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56C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9D4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D6C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7C2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731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0AE65B4C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93C7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36D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F35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FA6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5F49C23" w14:textId="77777777" w:rsidR="004C02F7" w:rsidRDefault="004C02F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3416A635" w14:textId="77777777" w:rsidR="004C02F7" w:rsidRDefault="004C02F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21A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5E30A7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2042" w14:textId="77777777" w:rsidR="004C02F7" w:rsidRPr="00B53EFA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302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66DB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D7D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219AE3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3B71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26CF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7F2F94F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73D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04E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BB95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F64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EA80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F402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E3D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290AEBD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D716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561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5852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2E10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0041E15A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7A6EDC6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0A099FA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A74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47F736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9BF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72A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55F1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D504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328C174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AA50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7C6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22A958B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F6C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A30F" w14:textId="77777777" w:rsidR="004C02F7" w:rsidRDefault="004C02F7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641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D67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4BF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C7EF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D6F1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97CF1A2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5A2E" w14:textId="77777777" w:rsidR="004C02F7" w:rsidRDefault="004C02F7" w:rsidP="004C02F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64C9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5733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13BF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5896685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D7E1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1CAB3A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21E1BDC4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DF0B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96D8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9B09" w14:textId="77777777" w:rsidR="004C02F7" w:rsidRPr="00984839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7572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D38AB3" w14:textId="77777777" w:rsidR="004C02F7" w:rsidRDefault="004C02F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094EB051" w14:textId="77777777" w:rsidR="004C02F7" w:rsidRDefault="004C02F7">
      <w:pPr>
        <w:spacing w:after="40" w:line="192" w:lineRule="auto"/>
        <w:ind w:right="57"/>
        <w:rPr>
          <w:sz w:val="20"/>
        </w:rPr>
      </w:pPr>
    </w:p>
    <w:p w14:paraId="74E97E3A" w14:textId="77777777" w:rsidR="004C02F7" w:rsidRDefault="004C02F7" w:rsidP="00EF6A64">
      <w:pPr>
        <w:pStyle w:val="Heading1"/>
        <w:spacing w:line="360" w:lineRule="auto"/>
      </w:pPr>
      <w:r>
        <w:t>LINIA 144</w:t>
      </w:r>
    </w:p>
    <w:p w14:paraId="3C9C66DD" w14:textId="77777777" w:rsidR="004C02F7" w:rsidRDefault="004C02F7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4C02F7" w14:paraId="08DA274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066C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4AC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6D3A39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9B1E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6C2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E7962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009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0043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E3A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6B4B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C5C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B626F1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6A4C36A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C02F7" w14:paraId="24AE597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6FA8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5CB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CCC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77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298E1CA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5EE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9AA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58AC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EA7A92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3CB9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7E7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4EF8AD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4C02F7" w14:paraId="59551F9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BBCB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3B1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44EA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912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64B42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7F60C84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88B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5869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6BE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3ED8E91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DF7C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554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19AED48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631C8CD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0B087FF1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3F11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41E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DC6A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896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AD056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9AE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04A99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1AF7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3B0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C92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7A7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4F01E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4C02F7" w14:paraId="1E3F74F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FA9E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76D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B7C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09A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1741C1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6D2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361EAB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6A39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65F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AE1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4C2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7F071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4C02F7" w14:paraId="4EF5CB5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F463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267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C5C1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2FC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2CA43F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A1A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3E4EB47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39A8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89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D5C6" w14:textId="77777777" w:rsidR="004C02F7" w:rsidRPr="00984839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E34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4C02F7" w14:paraId="572E588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BDB0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EBE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6E2F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FCC8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B25A4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070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7FE57B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C0CE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509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7BB5" w14:textId="77777777" w:rsidR="004C02F7" w:rsidRPr="00984839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BA3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6E227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4C02F7" w14:paraId="67E5AA3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E639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CE8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14BD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636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552A6C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FE8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2919A9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6DA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5EE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C0B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2AA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A26AB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C02F7" w14:paraId="2CDE809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5DB1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3B5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9C79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B14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F2E1E5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703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918C3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A1FF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9E2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5627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F148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DA2C3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4C02F7" w14:paraId="6A5F30D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CF15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5B9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1044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DB11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3BF74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A83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0849B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0018AC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635300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018090E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C43BA4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0D4DC66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BC2355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1A1A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4D0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1F5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2FB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89250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C02F7" w14:paraId="5BB1DBA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E4F8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E18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ACF2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7C88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B5453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710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56D54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6281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DAF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D382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F38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323898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4C02F7" w14:paraId="276CBB0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B8D2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1E8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79B5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E0C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2926B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FE5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FF43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74E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60F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B8D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F21DC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4C02F7" w14:paraId="13529486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BDD4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24C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2AC1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11F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791BF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5CC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E7BFE8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5E0B45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875C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A3C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A41E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EDE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63DE4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4C02F7" w14:paraId="188EE581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869C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F5C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845E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096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544923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7EB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6E808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A8C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EB4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EED6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851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D39A1B3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3C09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0B9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B14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999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84A690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574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3F372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5AB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DD2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7483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958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1C67CE5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56AD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EE0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8CAB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401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A9F35C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E11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CB5DF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A291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817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CEE9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6CD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D9C77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4C02F7" w14:paraId="4311BFD4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3468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641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2FFC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97A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FA025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A1B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342A2A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E6584C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17A2B58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81AFEF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49E8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016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A821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06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C9280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C02F7" w14:paraId="333D4806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0AB3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30F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578F7FE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54CE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350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03C57B5" w14:textId="77777777" w:rsidR="004C02F7" w:rsidRPr="00B61351" w:rsidRDefault="004C02F7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B8D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9E6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832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EE99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510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6CFAC1A2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E206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E3D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528C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9B7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848704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851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618AB46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B6F8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17B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B11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636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101B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4C02F7" w14:paraId="483F4DF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57FD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73B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9949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62E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3B2380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71BC90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91C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772210B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65F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36DC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663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ACE63B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BBF1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D88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296293E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BF9E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E60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F75FF1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55E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636EB7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F8D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F8B7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6F8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11F6390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481B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31D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5987CCA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5B24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558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0BB34D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6A3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0E34DE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483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5405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2F7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1FC8AB2C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8AE6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6CB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10C6E6E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E7E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828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B80475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B2F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AAB4F1B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855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4B5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3D6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079128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4C02F7" w14:paraId="5C8932B5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8090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FC6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5A62475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CB99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563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93B621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DBF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85CC955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8E9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AA25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457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42B92564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3E58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81B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622F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85F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466ADC8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D65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1CF93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1192266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DCD8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1B9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4B60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669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25519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4C02F7" w14:paraId="08484DAE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44FE" w14:textId="77777777" w:rsidR="004C02F7" w:rsidRDefault="004C02F7" w:rsidP="004C02F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B20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2DCE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218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501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5B31D78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2226270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2CB4920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2653303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06DC31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DE20EA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6A4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C31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2404" w14:textId="77777777" w:rsidR="004C02F7" w:rsidRPr="00DA008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A569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17A601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58D8D377" w14:textId="77777777" w:rsidR="004C02F7" w:rsidRDefault="004C02F7">
      <w:pPr>
        <w:spacing w:before="40" w:line="192" w:lineRule="auto"/>
        <w:ind w:right="57"/>
        <w:rPr>
          <w:sz w:val="20"/>
        </w:rPr>
      </w:pPr>
    </w:p>
    <w:p w14:paraId="37D3D9E0" w14:textId="77777777" w:rsidR="004C02F7" w:rsidRDefault="004C02F7" w:rsidP="00E56A6A">
      <w:pPr>
        <w:pStyle w:val="Heading1"/>
        <w:spacing w:line="360" w:lineRule="auto"/>
      </w:pPr>
      <w:r>
        <w:t>LINIA 200</w:t>
      </w:r>
    </w:p>
    <w:p w14:paraId="555A2577" w14:textId="77777777" w:rsidR="004C02F7" w:rsidRDefault="004C02F7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1042E19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1DD1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E81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6B049C4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85DF" w14:textId="77777777" w:rsidR="004C02F7" w:rsidRPr="00032D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7E7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6278C63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19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B99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E08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61753D0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9A57" w14:textId="77777777" w:rsidR="004C02F7" w:rsidRPr="00032D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FE49" w14:textId="77777777" w:rsidR="004C02F7" w:rsidRPr="00F716C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4C02F7" w14:paraId="32F3EF4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BBCA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3555" w14:textId="77777777" w:rsidR="004C02F7" w:rsidRDefault="004C02F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4E14EEF2" w14:textId="77777777" w:rsidR="004C02F7" w:rsidRDefault="004C02F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976D" w14:textId="77777777" w:rsidR="004C02F7" w:rsidRDefault="004C02F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FE73" w14:textId="77777777" w:rsidR="004C02F7" w:rsidRDefault="004C02F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102E510E" w14:textId="77777777" w:rsidR="004C02F7" w:rsidRDefault="004C02F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404E" w14:textId="77777777" w:rsidR="004C02F7" w:rsidRDefault="004C02F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CF58" w14:textId="77777777" w:rsidR="004C02F7" w:rsidRDefault="004C02F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4918" w14:textId="77777777" w:rsidR="004C02F7" w:rsidRDefault="004C02F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69330DBC" w14:textId="77777777" w:rsidR="004C02F7" w:rsidRDefault="004C02F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D46A" w14:textId="77777777" w:rsidR="004C02F7" w:rsidRDefault="004C02F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CEA9" w14:textId="77777777" w:rsidR="004C02F7" w:rsidRDefault="004C02F7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4C02F7" w14:paraId="7F0B11B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48DE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5C1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04A0D5D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4EA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3E2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43C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E84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358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023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E7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C02F7" w14:paraId="5897324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756A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5EE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171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BB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512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18A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2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230A9B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4A4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A25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C02F7" w14:paraId="29B006D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A03F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566C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2D89364A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928C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BA48" w14:textId="77777777" w:rsidR="004C02F7" w:rsidRDefault="004C02F7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498E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878D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2A8E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06B146A8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4FEE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4070" w14:textId="77777777" w:rsidR="004C02F7" w:rsidRDefault="004C02F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C02F7" w14:paraId="63582F2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47FD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B0D7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1294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95F4" w14:textId="77777777" w:rsidR="004C02F7" w:rsidRDefault="004C02F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080D717C" w14:textId="77777777" w:rsidR="004C02F7" w:rsidRDefault="004C02F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4C3C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5764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56A4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5F5DBE13" w14:textId="77777777" w:rsidR="004C02F7" w:rsidRDefault="004C02F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B958" w14:textId="77777777" w:rsidR="004C02F7" w:rsidRDefault="004C02F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21AA" w14:textId="77777777" w:rsidR="004C02F7" w:rsidRDefault="004C02F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C02F7" w14:paraId="0BFF2AFC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C8EF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4EC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9C28" w14:textId="77777777" w:rsidR="004C02F7" w:rsidRPr="00032D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740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30245E6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72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3EBD4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32F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0B1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57A2" w14:textId="77777777" w:rsidR="004C02F7" w:rsidRPr="00032DF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B95F" w14:textId="77777777" w:rsidR="004C02F7" w:rsidRPr="00F716C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C02F7" w14:paraId="44AAAF6B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C53C" w14:textId="77777777" w:rsidR="004C02F7" w:rsidRDefault="004C02F7" w:rsidP="006571B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77C6" w14:textId="77777777" w:rsidR="004C02F7" w:rsidRDefault="004C02F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476EACC3" w14:textId="77777777" w:rsidR="004C02F7" w:rsidRDefault="004C02F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99C4" w14:textId="77777777" w:rsidR="004C02F7" w:rsidRDefault="004C02F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E7BE" w14:textId="77777777" w:rsidR="004C02F7" w:rsidRDefault="004C02F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6FB84175" w14:textId="77777777" w:rsidR="004C02F7" w:rsidRDefault="004C02F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12C1" w14:textId="77777777" w:rsidR="004C02F7" w:rsidRDefault="004C02F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234C" w14:textId="77777777" w:rsidR="004C02F7" w:rsidRDefault="004C02F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E263" w14:textId="77777777" w:rsidR="004C02F7" w:rsidRDefault="004C02F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7377F09D" w14:textId="77777777" w:rsidR="004C02F7" w:rsidRDefault="004C02F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B297" w14:textId="77777777" w:rsidR="004C02F7" w:rsidRDefault="004C02F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38ED" w14:textId="77777777" w:rsidR="004C02F7" w:rsidRDefault="004C02F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318751C" w14:textId="77777777" w:rsidR="004C02F7" w:rsidRDefault="004C02F7" w:rsidP="00623FF6">
      <w:pPr>
        <w:spacing w:before="40" w:after="40" w:line="192" w:lineRule="auto"/>
        <w:ind w:right="57"/>
      </w:pPr>
    </w:p>
    <w:p w14:paraId="5705619D" w14:textId="77777777" w:rsidR="004C02F7" w:rsidRDefault="004C02F7" w:rsidP="006D4098">
      <w:pPr>
        <w:pStyle w:val="Heading1"/>
        <w:spacing w:line="360" w:lineRule="auto"/>
      </w:pPr>
      <w:r>
        <w:t>LINIA 201</w:t>
      </w:r>
    </w:p>
    <w:p w14:paraId="047EB541" w14:textId="77777777" w:rsidR="004C02F7" w:rsidRDefault="004C02F7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4C02F7" w14:paraId="1A83E729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43B3" w14:textId="77777777" w:rsidR="004C02F7" w:rsidRDefault="004C02F7" w:rsidP="004C02F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EFA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103C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CDB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D66284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83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046F4AA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3C8EB9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4A6347D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AC64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556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A7BB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98E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76CD97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DDAB" w14:textId="77777777" w:rsidR="004C02F7" w:rsidRDefault="004C02F7" w:rsidP="004C02F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D7C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4515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3BA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56D52D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340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AA0C9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373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4F8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5172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8D5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B4C6B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38A70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4C02F7" w14:paraId="5109313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71F0" w14:textId="77777777" w:rsidR="004C02F7" w:rsidRDefault="004C02F7" w:rsidP="004C02F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D79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4F56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78C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473184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09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E182B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B99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BF5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D64F" w14:textId="77777777" w:rsidR="004C02F7" w:rsidRPr="00C937B4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5CC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4A0347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68B1D41C" w14:textId="77777777" w:rsidR="004C02F7" w:rsidRPr="003012FC" w:rsidRDefault="004C02F7">
      <w:pPr>
        <w:spacing w:before="40" w:after="40" w:line="192" w:lineRule="auto"/>
        <w:ind w:right="57"/>
      </w:pPr>
    </w:p>
    <w:p w14:paraId="3271121D" w14:textId="77777777" w:rsidR="004C02F7" w:rsidRDefault="004C02F7" w:rsidP="00C53936">
      <w:pPr>
        <w:pStyle w:val="Heading1"/>
        <w:spacing w:line="360" w:lineRule="auto"/>
      </w:pPr>
      <w:r>
        <w:t>LINIA 202 A</w:t>
      </w:r>
    </w:p>
    <w:p w14:paraId="36D0A2D3" w14:textId="77777777" w:rsidR="004C02F7" w:rsidRDefault="004C02F7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4C02F7" w14:paraId="7F5B0B74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4CA5" w14:textId="77777777" w:rsidR="004C02F7" w:rsidRDefault="004C02F7" w:rsidP="004C02F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478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1455" w14:textId="77777777" w:rsidR="004C02F7" w:rsidRPr="0087494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D83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D1C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DF1F14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E6F0" w14:textId="77777777" w:rsidR="004C02F7" w:rsidRPr="0048429E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51F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37B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5B6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4C02F7" w14:paraId="6506F7B1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5235" w14:textId="77777777" w:rsidR="004C02F7" w:rsidRDefault="004C02F7" w:rsidP="004C02F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98D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44EC" w14:textId="77777777" w:rsidR="004C02F7" w:rsidRPr="00874940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034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8F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BFBD" w14:textId="77777777" w:rsidR="004C02F7" w:rsidRPr="0048429E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AD8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9F5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969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06D98A4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9ABB0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4C02F7" w:rsidRPr="00743905" w14:paraId="446BCA54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1D29" w14:textId="77777777" w:rsidR="004C02F7" w:rsidRPr="00743905" w:rsidRDefault="004C02F7" w:rsidP="004C02F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A243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491D9B30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58C8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AA0D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40993CE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5E7832EE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4446C048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694B729B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8618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FBC5" w14:textId="77777777" w:rsidR="004C02F7" w:rsidRPr="00743905" w:rsidRDefault="004C02F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7F1F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97D5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C2D7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1DB85A45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4C02F7" w:rsidRPr="00743905" w14:paraId="3870D233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DA5E" w14:textId="77777777" w:rsidR="004C02F7" w:rsidRPr="00743905" w:rsidRDefault="004C02F7" w:rsidP="004C02F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50E5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27B3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D4F1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3CD0165D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15F6CE85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8AE6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77A67770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F461" w14:textId="77777777" w:rsidR="004C02F7" w:rsidRPr="00743905" w:rsidRDefault="004C02F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0E44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4F86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953B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43905" w14:paraId="5CA5BE03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B93B" w14:textId="77777777" w:rsidR="004C02F7" w:rsidRPr="00743905" w:rsidRDefault="004C02F7" w:rsidP="004C02F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E9F2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B6C4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4C7B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167C4E7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64F9B0ED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5A39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1A632CA7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C461" w14:textId="77777777" w:rsidR="004C02F7" w:rsidRPr="00743905" w:rsidRDefault="004C02F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A28A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7827" w14:textId="77777777" w:rsidR="004C02F7" w:rsidRPr="00743905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38D9" w14:textId="77777777" w:rsidR="004C02F7" w:rsidRPr="00743905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5D77697B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136522A" w14:textId="77777777" w:rsidR="004C02F7" w:rsidRDefault="004C02F7" w:rsidP="002A4CB1">
      <w:pPr>
        <w:pStyle w:val="Heading1"/>
        <w:spacing w:line="360" w:lineRule="auto"/>
      </w:pPr>
      <w:r>
        <w:t>LINIA 203</w:t>
      </w:r>
    </w:p>
    <w:p w14:paraId="7BFB05B9" w14:textId="77777777" w:rsidR="004C02F7" w:rsidRDefault="004C02F7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4C02F7" w:rsidRPr="007126D7" w14:paraId="2C0980B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7CB2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A77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0C5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A28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0E298F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4035" w14:textId="77777777" w:rsidR="004C02F7" w:rsidRDefault="004C02F7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7D92EA1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A24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089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420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F6D0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4C02F7" w:rsidRPr="007126D7" w14:paraId="08562E2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2587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5EF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23E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D82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241AF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539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371F8AF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028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96C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86A3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063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126D7" w14:paraId="4C28937A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03D3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B34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384BA8B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D46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A3E0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48C3992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194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784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762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12F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E63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87EBCE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122B939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6ED78FF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8C02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F6A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1E2C3AEA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D91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D7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002972B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3F8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EE1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103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233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884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BE451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6E8B02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272D445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A298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785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066B44C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5A96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13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BA685A9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7D4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3726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956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802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91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ED57CC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F205A19" w14:textId="77777777" w:rsidR="004C02F7" w:rsidRPr="008F5A6B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2FD147F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1CCA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35C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2AE0805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64E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A1B9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79990BB3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C0F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D0E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E94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A9E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E91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B62F4B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E52F6C2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6F9901E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BB1C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E0D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6DD840E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7D6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23E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436D55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546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05A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F37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E1D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EB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A5080BD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D67BBB5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61893E9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752D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334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29EA6B1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B5AA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FFD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3A7C71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1A4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626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A57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DD7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DA4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0DC497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FB0205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55E11C0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6A0B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088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3BEB14E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CC3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36B3" w14:textId="77777777" w:rsidR="004C02F7" w:rsidRPr="007126D7" w:rsidRDefault="004C02F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0FC3223" w14:textId="77777777" w:rsidR="004C02F7" w:rsidRPr="007126D7" w:rsidRDefault="004C02F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630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BB4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BF0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202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0D6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0D2D04E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4329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5716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30479CA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1B8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6BEC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8CE15D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185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AA6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627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780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320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9DA2B0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1B2A33D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5434CA6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A5B4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9C1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5316226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78C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3C1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F43521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DDC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8CF3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6C7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D1E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0E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4CB6CB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B179ED2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44D2A1C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FC2F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48F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0D44779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7EF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23F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62CA5F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58B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F423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E17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858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5A7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18C655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21899D7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3AE739D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0C82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C06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E9BF056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EBE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125F" w14:textId="77777777" w:rsidR="004C02F7" w:rsidRPr="007126D7" w:rsidRDefault="004C02F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172951C" w14:textId="77777777" w:rsidR="004C02F7" w:rsidRPr="007126D7" w:rsidRDefault="004C02F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41C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D9F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AEF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3CD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4C5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5BEC4A6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C853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E75A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00E0415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56D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E8C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3C7A62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34A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BD7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4D0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EF3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2F1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59EF62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E55C827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27B7BA0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EB4D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A9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61C16376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9B9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645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937525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AD9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59B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54C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CA6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C9A5" w14:textId="77777777" w:rsidR="004C02F7" w:rsidRPr="00F13EC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235AD36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48FB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B13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F98FB6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5A0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27F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92EFB43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17D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D55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373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F81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A22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7ADB2CA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DB0D151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6A7671A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4BD1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879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6619611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54B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EF5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DECA3D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B6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5C0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5E3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50BF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8C2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E1862B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8F3F26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3F80385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7C70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C90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62D9D4E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AD2A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040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E40EC89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30D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7A1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464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33C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74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1BA196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B6C943F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7A3EA0E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1F9E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BFF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7D7B898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B4D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CAF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EFFFDB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E76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AA9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273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758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5AC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41A0E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FC7ACD8" w14:textId="77777777" w:rsidR="004C02F7" w:rsidRPr="00744E1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70E1B66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8DDE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50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312F348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D183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8593" w14:textId="77777777" w:rsidR="004C02F7" w:rsidRPr="007126D7" w:rsidRDefault="004C02F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0204354" w14:textId="77777777" w:rsidR="004C02F7" w:rsidRPr="007126D7" w:rsidRDefault="004C02F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A8C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F47F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7EE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65A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E7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32CE8273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3F81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EB7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FA0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62F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04B6CB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7896207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3E5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42D340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3532AE6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7458F9B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14717F1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188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FE9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960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81D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126D7" w14:paraId="03BC1BC0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46DA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E13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50B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91F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67A728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1E3A" w14:textId="77777777" w:rsidR="004C02F7" w:rsidRPr="007126D7" w:rsidRDefault="004C02F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0AFC5C9B" w14:textId="77777777" w:rsidR="004C02F7" w:rsidRPr="007126D7" w:rsidRDefault="004C02F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0E796F5E" w14:textId="77777777" w:rsidR="004C02F7" w:rsidRPr="007126D7" w:rsidRDefault="004C02F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63B22072" w14:textId="77777777" w:rsidR="004C02F7" w:rsidRPr="007126D7" w:rsidRDefault="004C02F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9134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3EE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C51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F52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7765495B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4C02F7" w:rsidRPr="007126D7" w14:paraId="31F48FD3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599B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8CB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0B0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A3C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5F2C9A9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0CF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E12676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314DED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12B689F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C61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0F6A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0BA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F89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2D78ACC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4C02F7" w:rsidRPr="007126D7" w14:paraId="2959D328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51B8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BEF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AE6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FF4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5285BA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18E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3D8925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673CCF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638A9E4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57E8053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B1D7B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351E947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1331D9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A4D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9F4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583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160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1912C3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4C02F7" w:rsidRPr="007126D7" w14:paraId="1E61588D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8091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2F1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4FD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B38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62DEADC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13BEDCC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A9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8AF1D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272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CFA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BE6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ECE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126D7" w14:paraId="4A3E84F4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CBA7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828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A1F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B04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2B59AAD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01C6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C75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60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AF8A69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E73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CB7A" w14:textId="77777777" w:rsidR="004C02F7" w:rsidRDefault="004C02F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BFBE9A0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55A4A2D4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58B5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105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B0D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0C6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8D326C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78380F3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D0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9A02FA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14FB0B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93B410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C6F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E39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283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FEE0" w14:textId="77777777" w:rsidR="004C02F7" w:rsidRDefault="004C02F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4C02F7" w:rsidRPr="007126D7" w14:paraId="564D50BA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757C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E10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57F082B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96C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3AE3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6EE7E8F5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FEA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46D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294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6E3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186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64764A4C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C356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BD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3DC2B43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B21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416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214AC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6E19EE3A" w14:textId="77777777" w:rsidR="004C02F7" w:rsidRPr="00F87E98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100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7932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4F1A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6D6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549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4C02F7" w:rsidRPr="007126D7" w14:paraId="6A4BA1E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21D9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4C4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61A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B76A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2FB00C4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FD34D5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DF9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51CEB3B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903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473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272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DEEA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126D7" w14:paraId="5C2C2CE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0917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AB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5FE9701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BEF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ABB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D1B83F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779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D18A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6949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DA4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B26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4167EBF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9F4B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C00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FCA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143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2CC1A77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704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0FE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FEA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C9F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1A9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C02F7" w:rsidRPr="007126D7" w14:paraId="10A8F6E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A1B9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101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59704DE7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6C3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3C0A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13D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E305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199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DF5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E1D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708909B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06A8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2A9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526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07F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902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F04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BD2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F6C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1A70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2DF5240D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6356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C5C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BCC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108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3F2C17DD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51E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C65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D2C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45C6D7F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95EA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3B20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69C2FE4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D014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627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2DF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31C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5DE07F1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08781AE7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D45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6E23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037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0DD1D96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10D8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12CC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62C94D4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4E97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F98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A7D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410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35F91D9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30F0CE1F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51C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1DC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5D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099B6C4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1A9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C01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75DC13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4C02F7" w:rsidRPr="007126D7" w14:paraId="7CA88EF4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FDA7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CD7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AB0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AA2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2E6255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0D85B66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D465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1E2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9FF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679C278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3E5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C47B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24A70A26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129C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E123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B5D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90F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460F17B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B1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1E01566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B43F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9926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0C7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EE66" w14:textId="77777777" w:rsidR="004C02F7" w:rsidRPr="007126D7" w:rsidRDefault="004C02F7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555DBAD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7D58048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4C02F7" w:rsidRPr="007126D7" w14:paraId="3BC42DC0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0BED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5ECF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11A0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0C94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2F09615C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C6D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C7D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DF8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C02C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284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096B19B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EA6D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42F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03FF092D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B82B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4BFE" w14:textId="77777777" w:rsidR="004C02F7" w:rsidRPr="007126D7" w:rsidRDefault="004C02F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D855192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497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7A8D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287E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6F9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03F1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C02F7" w:rsidRPr="007126D7" w14:paraId="4BEF2A8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F078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22E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26F1F22C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530F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39F6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437B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B53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D3F2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EA5E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F0DE" w14:textId="77777777" w:rsidR="004C02F7" w:rsidRPr="007126D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4C02F7" w:rsidRPr="007126D7" w14:paraId="3B8757B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2129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EA8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251C0AB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DCA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F7A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F85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F591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BA14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7B97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200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6BC940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C02F7" w:rsidRPr="007126D7" w14:paraId="43CAB02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B1EB" w14:textId="77777777" w:rsidR="004C02F7" w:rsidRPr="007126D7" w:rsidRDefault="004C02F7" w:rsidP="004C02F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706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4DE88FD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E6B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63E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05046187" w14:textId="77777777" w:rsidR="004C02F7" w:rsidRPr="00037854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141E372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EAF1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065A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8CA0" w14:textId="77777777" w:rsidR="004C02F7" w:rsidRPr="007126D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BF79" w14:textId="77777777" w:rsidR="004C02F7" w:rsidRPr="007126D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6DA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1D57D65" w14:textId="77777777" w:rsidR="004C02F7" w:rsidRDefault="004C02F7" w:rsidP="000039F1">
      <w:pPr>
        <w:spacing w:before="40" w:after="40" w:line="192" w:lineRule="auto"/>
        <w:ind w:right="57"/>
        <w:rPr>
          <w:sz w:val="20"/>
        </w:rPr>
      </w:pPr>
    </w:p>
    <w:p w14:paraId="1FC89E8E" w14:textId="77777777" w:rsidR="004C02F7" w:rsidRDefault="004C02F7" w:rsidP="00D0730E">
      <w:pPr>
        <w:pStyle w:val="Heading1"/>
        <w:spacing w:line="360" w:lineRule="auto"/>
      </w:pPr>
      <w:r>
        <w:t xml:space="preserve">LINIA 204 </w:t>
      </w:r>
    </w:p>
    <w:p w14:paraId="6E776508" w14:textId="77777777" w:rsidR="004C02F7" w:rsidRDefault="004C02F7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C02F7" w14:paraId="723B1BB8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CDA1" w14:textId="77777777" w:rsidR="004C02F7" w:rsidRDefault="004C02F7" w:rsidP="004C02F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7EB7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31561B9B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DD14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24F4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26E17291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FAEB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E5D6" w14:textId="77777777" w:rsidR="004C02F7" w:rsidRPr="00D2006A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FBC3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4A73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D2C1" w14:textId="77777777" w:rsidR="004C02F7" w:rsidRPr="007126D7" w:rsidRDefault="004C02F7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69FF9B2" w14:textId="77777777" w:rsidR="004C02F7" w:rsidRDefault="004C02F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8BF37F8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5E00" w14:textId="77777777" w:rsidR="004C02F7" w:rsidRDefault="004C02F7" w:rsidP="004C02F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FF16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EE11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04C6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470910D9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41D8247B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5FBF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3BF1ECCB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E962" w14:textId="77777777" w:rsidR="004C02F7" w:rsidRPr="00D2006A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32F0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EEF8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420A" w14:textId="77777777" w:rsidR="004C02F7" w:rsidRDefault="004C02F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4C02F7" w14:paraId="5F98943E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2A17" w14:textId="77777777" w:rsidR="004C02F7" w:rsidRDefault="004C02F7" w:rsidP="004C02F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9E14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69774A6B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CD1B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3D4E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249FB187" w14:textId="77777777" w:rsidR="004C02F7" w:rsidRDefault="004C02F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59DE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5A9D" w14:textId="77777777" w:rsidR="004C02F7" w:rsidRPr="00D2006A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FF04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2F51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21BA" w14:textId="77777777" w:rsidR="004C02F7" w:rsidRDefault="004C02F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4C02F7" w14:paraId="73675885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E6C9" w14:textId="77777777" w:rsidR="004C02F7" w:rsidRDefault="004C02F7" w:rsidP="004C02F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AC2C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F743" w14:textId="77777777" w:rsidR="004C02F7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B908" w14:textId="77777777" w:rsidR="004C02F7" w:rsidRPr="00BF74BF" w:rsidRDefault="004C02F7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2CC5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CD53245" w14:textId="77777777" w:rsidR="004C02F7" w:rsidRDefault="004C02F7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5D74" w14:textId="77777777" w:rsidR="004C02F7" w:rsidRPr="00D2006A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038E" w14:textId="77777777" w:rsidR="004C02F7" w:rsidRDefault="004C02F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4550" w14:textId="77777777" w:rsidR="004C02F7" w:rsidRPr="004467F9" w:rsidRDefault="004C02F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E919" w14:textId="77777777" w:rsidR="004C02F7" w:rsidRDefault="004C02F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5EBBCA7E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172D04DA" w14:textId="77777777" w:rsidR="004C02F7" w:rsidRDefault="004C02F7" w:rsidP="005B00A7">
      <w:pPr>
        <w:pStyle w:val="Heading1"/>
        <w:spacing w:line="360" w:lineRule="auto"/>
      </w:pPr>
      <w:r>
        <w:t>LINIA 218</w:t>
      </w:r>
    </w:p>
    <w:p w14:paraId="351FEA6D" w14:textId="77777777" w:rsidR="004C02F7" w:rsidRDefault="004C02F7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4C02F7" w14:paraId="0DF24D7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1929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11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093E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311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6E11279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4C02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5BF8AA4A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B03F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592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CECF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CA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:rsidRPr="00A8307A" w14:paraId="5668DD6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F691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DE96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E606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6398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185C23F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A07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7C0DA3D5" w14:textId="77777777" w:rsidR="004C02F7" w:rsidRPr="00664FA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21D5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C12B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71D4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9860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4163D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0AA09F4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F0A3A3C" w14:textId="77777777" w:rsidR="004C02F7" w:rsidRPr="00664FA3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4C02F7" w:rsidRPr="00A8307A" w14:paraId="194B882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58F8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E8AD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12BC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80B3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EC03B06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59E1" w14:textId="77777777" w:rsidR="004C02F7" w:rsidRPr="00664FA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7575DA96" w14:textId="77777777" w:rsidR="004C02F7" w:rsidRPr="00664FA3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A221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ACB9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FBCB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5245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DEB65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ADC62B9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3C435AB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4C02F7" w:rsidRPr="00A8307A" w14:paraId="7F29B80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58BA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8427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A8EE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9E5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395F87A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3DFC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A1F8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947C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60BE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3110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AA1D10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4C02F7" w:rsidRPr="00A8307A" w14:paraId="775EAB7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5D0C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8F44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11EC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6BFF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47FC046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FE7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2ED20E8C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D93D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E4D5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99E4" w14:textId="77777777" w:rsidR="004C02F7" w:rsidRPr="003F40D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A9D9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C1EAEF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4C02F7" w:rsidRPr="00A8307A" w14:paraId="5ED52CF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C981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0240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276B" w14:textId="77777777" w:rsidR="004C02F7" w:rsidRPr="0073283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095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C8F184A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B11D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8478" w14:textId="77777777" w:rsidR="004C02F7" w:rsidRPr="007B4F6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EC0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8FD1" w14:textId="77777777" w:rsidR="004C02F7" w:rsidRPr="00732832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065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E6010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60C2906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2AD35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3CFA066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4C02F7" w:rsidRPr="00A8307A" w14:paraId="2E0F099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9709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FA8E" w14:textId="77777777" w:rsidR="004C02F7" w:rsidRPr="00A8307A" w:rsidRDefault="004C02F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DB99" w14:textId="77777777" w:rsidR="004C02F7" w:rsidRPr="00732832" w:rsidRDefault="004C02F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5766" w14:textId="77777777" w:rsidR="004C02F7" w:rsidRPr="00A8307A" w:rsidRDefault="004C02F7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12E9D39" w14:textId="77777777" w:rsidR="004C02F7" w:rsidRPr="00A8307A" w:rsidRDefault="004C02F7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8441" w14:textId="77777777" w:rsidR="004C02F7" w:rsidRDefault="004C02F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CA85E58" w14:textId="77777777" w:rsidR="004C02F7" w:rsidRDefault="004C02F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23840AB" w14:textId="77777777" w:rsidR="004C02F7" w:rsidRDefault="004C02F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ACC7" w14:textId="77777777" w:rsidR="004C02F7" w:rsidRPr="007B4F6A" w:rsidRDefault="004C02F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FACD" w14:textId="77777777" w:rsidR="004C02F7" w:rsidRPr="00A8307A" w:rsidRDefault="004C02F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6045" w14:textId="77777777" w:rsidR="004C02F7" w:rsidRPr="00732832" w:rsidRDefault="004C02F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E9B8" w14:textId="77777777" w:rsidR="004C02F7" w:rsidRDefault="004C02F7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4C02F7" w:rsidRPr="00A8307A" w14:paraId="2436889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C637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F616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761E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4BB7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B199E1E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E1CE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6DE1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4CF9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A639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DAA2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0C517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709F240A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8307A" w14:paraId="0B3962E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1DE3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722B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BA42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3956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7D6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F76DC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E3B15DA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2CA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ED91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7551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939E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C0D1A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2DC21F59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8307A" w14:paraId="468FEC2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6CB9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B425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DF76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7A8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2E0C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3482607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1E79FB5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88F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7500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23D8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DAB4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2F540D53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4C02F7" w:rsidRPr="00A8307A" w14:paraId="625A11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E364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43A6" w14:textId="77777777" w:rsidR="004C02F7" w:rsidRPr="00A8307A" w:rsidRDefault="004C02F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2CB8" w14:textId="77777777" w:rsidR="004C02F7" w:rsidRPr="00B26991" w:rsidRDefault="004C02F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5A85" w14:textId="77777777" w:rsidR="004C02F7" w:rsidRPr="00A8307A" w:rsidRDefault="004C02F7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8BB1" w14:textId="77777777" w:rsidR="004C02F7" w:rsidRDefault="004C02F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48EC404" w14:textId="77777777" w:rsidR="004C02F7" w:rsidRDefault="004C02F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402A891" w14:textId="77777777" w:rsidR="004C02F7" w:rsidRDefault="004C02F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97B9" w14:textId="77777777" w:rsidR="004C02F7" w:rsidRDefault="004C02F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4DE7" w14:textId="77777777" w:rsidR="004C02F7" w:rsidRPr="00A8307A" w:rsidRDefault="004C02F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6B83" w14:textId="77777777" w:rsidR="004C02F7" w:rsidRPr="00B26991" w:rsidRDefault="004C02F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5D33" w14:textId="77777777" w:rsidR="004C02F7" w:rsidRPr="00FD3B28" w:rsidRDefault="004C02F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25705ADA" w14:textId="77777777" w:rsidR="004C02F7" w:rsidRDefault="004C02F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4C02F7" w:rsidRPr="00A8307A" w14:paraId="1DEED46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8741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8527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2062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02B3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8896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AA2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59FB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A92F" w14:textId="77777777" w:rsidR="004C02F7" w:rsidRPr="00B2699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2FFD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C02F7" w:rsidRPr="00A8307A" w14:paraId="23C3E29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396E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1703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B737" w14:textId="77777777" w:rsidR="004C02F7" w:rsidRPr="000D3BB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8CC1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7D87E70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5C9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1928C948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8541" w14:textId="77777777" w:rsidR="004C02F7" w:rsidRPr="000D3BB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EDFF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323D" w14:textId="77777777" w:rsidR="004C02F7" w:rsidRPr="000D3BB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4FD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A994F2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4C02F7" w:rsidRPr="00A8307A" w14:paraId="540AF4A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195D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D734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DE99" w14:textId="77777777" w:rsidR="004C02F7" w:rsidRPr="009658E6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8567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2137085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8FAF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FF98" w14:textId="77777777" w:rsidR="004C02F7" w:rsidRPr="009658E6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4DF3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340D" w14:textId="77777777" w:rsidR="004C02F7" w:rsidRPr="009658E6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A939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36A2A9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4C02F7" w:rsidRPr="00A8307A" w14:paraId="741B00F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7A8B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F21A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8D7D" w14:textId="77777777" w:rsidR="004C02F7" w:rsidRPr="00472E19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B72B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898E6C1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56CD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C466" w14:textId="77777777" w:rsidR="004C02F7" w:rsidRPr="00472E19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534C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6713" w14:textId="77777777" w:rsidR="004C02F7" w:rsidRPr="00472E19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FCED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3BCC57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4C02F7" w:rsidRPr="00A8307A" w14:paraId="3831B9B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1E81" w14:textId="77777777" w:rsidR="004C02F7" w:rsidRPr="00A75A00" w:rsidRDefault="004C02F7" w:rsidP="004C02F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0591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6930" w14:textId="77777777" w:rsidR="004C02F7" w:rsidRPr="00530A8D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244B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D99FA28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B11C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848B" w14:textId="77777777" w:rsidR="004C02F7" w:rsidRPr="00530A8D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AEA0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F9C8" w14:textId="77777777" w:rsidR="004C02F7" w:rsidRPr="00530A8D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3656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A9626C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4C02F7" w14:paraId="160F84B3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FA97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68A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4A19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77D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03FA6B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54EB56A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40F9" w14:textId="77777777" w:rsidR="004C02F7" w:rsidRPr="00447EF5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31917769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C0A6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81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8291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E45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9AE9F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4C02F7" w14:paraId="5CA46983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8F2E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D4D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2321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9FD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66993EC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00A9CD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5BDD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07D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E70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E7E8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814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4C02F7" w14:paraId="638FA308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AAC5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1BC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CE28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89B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3E47A36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53EE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A84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7FD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59B4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33F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1B7CC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4C02F7" w14:paraId="048E03B2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4C97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F8C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8FF1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BE4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3D1EBC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C7CA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682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61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73B1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11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4147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436B404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4C02F7" w14:paraId="6EEB1195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689A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CAD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19576D5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E80B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B9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5BF8675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9C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DBA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303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AD54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4E1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15A86571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636F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7F2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CF3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295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35A582D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4D5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385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AE4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EFD5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7DC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ACBB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4C02F7" w14:paraId="230B9548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5D1D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232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BF06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2EF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765453E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816B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3F85BA04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049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01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5ABF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1C3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503B9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4C02F7" w14:paraId="0DD3E1E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BB2F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AD4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02524C6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420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868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36DD735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995C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469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3B4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3199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83A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4C02F7" w14:paraId="6ABD88D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2A2A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54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76897C3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21F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24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1F3C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FD6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A35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7C7F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9B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4C02F7" w14:paraId="18FF0588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6466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55EE" w14:textId="77777777" w:rsidR="004C02F7" w:rsidRDefault="004C02F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2A9D39C5" w14:textId="77777777" w:rsidR="004C02F7" w:rsidRDefault="004C02F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F7C8" w14:textId="77777777" w:rsidR="004C02F7" w:rsidRDefault="004C02F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B3DC" w14:textId="77777777" w:rsidR="004C02F7" w:rsidRDefault="004C02F7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D0AB" w14:textId="77777777" w:rsidR="004C02F7" w:rsidRPr="00465A98" w:rsidRDefault="004C02F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107A" w14:textId="77777777" w:rsidR="004C02F7" w:rsidRDefault="004C02F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08C9" w14:textId="77777777" w:rsidR="004C02F7" w:rsidRDefault="004C02F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F995" w14:textId="77777777" w:rsidR="004C02F7" w:rsidRPr="00984D71" w:rsidRDefault="004C02F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BEEA" w14:textId="77777777" w:rsidR="004C02F7" w:rsidRDefault="004C02F7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3883AA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E2D0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06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EFCD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70B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778B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D44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9E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0420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FC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DD3D5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4C02F7" w14:paraId="7B48AB0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1984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AD6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0B96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3CE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59063C3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0E4D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5DCE97A2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FEC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61A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CD5D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465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537F5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4C02F7" w14:paraId="6F1273B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32DE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2F5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3DA5E08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C4C2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09E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2A491B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51BB0C2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788F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BC7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36F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920D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BAE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4C02F7" w14:paraId="5EB3BC1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B248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519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FB1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E7D6" w14:textId="77777777" w:rsidR="004C02F7" w:rsidRDefault="004C02F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38EB0364" w14:textId="77777777" w:rsidR="004C02F7" w:rsidRDefault="004C02F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D68A" w14:textId="77777777" w:rsidR="004C02F7" w:rsidRDefault="004C02F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014C435A" w14:textId="77777777" w:rsidR="004C02F7" w:rsidRPr="0017470F" w:rsidRDefault="004C02F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97A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D8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35D4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F84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5AAA9BA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D72E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D4F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6FCA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3A4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568886F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544D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3741F73F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0D9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54A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CC81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6D6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8C912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4C02F7" w14:paraId="76CFA03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3EF1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854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096C" w14:textId="77777777" w:rsidR="004C02F7" w:rsidRPr="00CF787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42E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7207B3D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3F16" w14:textId="77777777" w:rsidR="004C02F7" w:rsidRPr="00465A98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EBC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573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3FAF" w14:textId="77777777" w:rsidR="004C02F7" w:rsidRPr="00984D71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00D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4C02F7" w14:paraId="56110CD0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C6E8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67DA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4A351187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4148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4DCE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06F4D259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Vinga, St. Vinga</w:t>
            </w:r>
          </w:p>
          <w:p w14:paraId="79365335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  <w:r>
              <w:rPr>
                <w:b/>
                <w:bCs/>
                <w:sz w:val="20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FEE8" w14:textId="77777777" w:rsidR="004C02F7" w:rsidRPr="00465A98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DE6D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D4C3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1C86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18CC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96014F6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EA8570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7388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1ECC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2B4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6BAE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DC16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04B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E0A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6B40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2947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4C02F7" w14:paraId="7C45FCA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34F5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622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945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C3B1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4155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202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AD45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0AE1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3945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4C02F7" w14:paraId="46002C6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9FA4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16F2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F684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ED0F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40B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D99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7FD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7E2D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8166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4C02F7" w14:paraId="602F661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391F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1B9A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A567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650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41D61DF4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F401" w14:textId="77777777" w:rsidR="004C02F7" w:rsidRPr="00465A98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A673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6CAE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466D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76C6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617A6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6A3B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2628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CCBC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1A0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4FCAF85A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852A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6862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666B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0982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BD23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639352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4C02F7" w14:paraId="2735FE8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24D4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A644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62F5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2C31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37972FD0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1A80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7578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55AF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F349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3A1F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3981D1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4C02F7" w14:paraId="58638CC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4A97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77BE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9BA5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112A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350346D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0DF8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AACD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4DCA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3DFC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D347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45FF65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4C02F7" w14:paraId="7FB0D71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5668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CDFD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46A5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D259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B979932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C61D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3428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B267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0B62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9315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4F565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4C02F7" w14:paraId="0FBE48B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AAAD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804B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A819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7B76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BB31012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5C58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56FA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7D16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A965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552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0E256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4C02F7" w14:paraId="311988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B1CE" w14:textId="77777777" w:rsidR="004C02F7" w:rsidRDefault="004C02F7" w:rsidP="004C02F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D6D8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0058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350B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3F04B140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BE51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E9A4" w14:textId="77777777" w:rsidR="004C02F7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059C" w14:textId="77777777" w:rsidR="004C02F7" w:rsidRDefault="004C02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DAA9" w14:textId="77777777" w:rsidR="004C02F7" w:rsidRPr="00984D71" w:rsidRDefault="004C02F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4695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499D04" w14:textId="77777777" w:rsidR="004C02F7" w:rsidRDefault="004C02F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</w:tbl>
    <w:p w14:paraId="3BA7E510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124B4792" w14:textId="77777777" w:rsidR="004C02F7" w:rsidRDefault="004C02F7" w:rsidP="001D4EEA">
      <w:pPr>
        <w:pStyle w:val="Heading1"/>
        <w:spacing w:line="360" w:lineRule="auto"/>
      </w:pPr>
      <w:r>
        <w:lastRenderedPageBreak/>
        <w:t>LINIA 301 Eb</w:t>
      </w:r>
    </w:p>
    <w:p w14:paraId="6D0559F8" w14:textId="77777777" w:rsidR="004C02F7" w:rsidRDefault="004C02F7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3343D49B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6633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63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0A2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2F9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415AC7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529E5A0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91D2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EAC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89D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0111B88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C81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0B4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E2578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4C02F7" w14:paraId="4560EA15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0D3F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FE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61A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3EC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44D81C7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598D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38E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0F7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614669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7D4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26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9C11B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4C02F7" w14:paraId="07999EEF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F57B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3EF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5B3A1D9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E28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2EA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1D04A0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9440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408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513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803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2C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C875FCB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FBFC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BF1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FA8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E70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9D3FD8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8219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D8EE6B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6A1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F1C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886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D6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4022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4C02F7" w14:paraId="02364DA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B600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43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33C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A43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EADC7A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FF13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BD65896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66C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DCE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400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B8D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12CC5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4C02F7" w14:paraId="583E79D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8311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1D3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7384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7E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1E9E02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D3C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19F6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D3B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51FE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608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96F4E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4C02F7" w14:paraId="0A988975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10B6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18D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D524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8D6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F18E2F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E8B1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E938D9E" w14:textId="77777777" w:rsidR="004C02F7" w:rsidRDefault="004C02F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AC88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B7D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BC87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3F7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D2DAD66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FD16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F59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1EA1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0DF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C2C596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9A3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08BB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96F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7CCC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59F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F1AA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4C02F7" w14:paraId="3D58CFF1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1A3E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7D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EA65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F1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C40D01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2D1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DBB02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140B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F39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C808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CA4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BA1C0A9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3076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E5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2A88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902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37D0B0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82B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22B1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A35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F011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886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EF59E3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01EB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44D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2E0D26A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9FA0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A2B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57609F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30C460B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362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6E2C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74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05DC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82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C81C6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4C02F7" w14:paraId="3F7FF070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69D1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357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2073EFF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1AB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A55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565EB42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28E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A1E6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EF4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B197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C12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DCB49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6408C52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4C02F7" w14:paraId="301C24FF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C3EB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CFE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682CDB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B8B3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72F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2A82093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E94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637A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08C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87E4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FD0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37EEE052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1A5C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1F7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6B6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F6C2" w14:textId="77777777" w:rsidR="004C02F7" w:rsidRDefault="004C02F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4A97593A" w14:textId="77777777" w:rsidR="004C02F7" w:rsidRDefault="004C02F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F47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5BE1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B5D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0E367AB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5E06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F81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2035D12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8773" w14:textId="77777777" w:rsidR="004C02F7" w:rsidRDefault="004C02F7" w:rsidP="004C02F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229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DBB5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901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08073F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614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FAD8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27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31BFF89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37E2" w14:textId="77777777" w:rsidR="004C02F7" w:rsidRPr="00521173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A51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BA57366" w14:textId="77777777" w:rsidR="004C02F7" w:rsidRPr="007972D9" w:rsidRDefault="004C02F7">
      <w:pPr>
        <w:spacing w:before="40" w:after="40" w:line="192" w:lineRule="auto"/>
        <w:ind w:right="57"/>
        <w:rPr>
          <w:sz w:val="20"/>
          <w:szCs w:val="20"/>
        </w:rPr>
      </w:pPr>
    </w:p>
    <w:p w14:paraId="194C73B0" w14:textId="77777777" w:rsidR="004C02F7" w:rsidRDefault="004C02F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24FEF145" w14:textId="77777777" w:rsidR="004C02F7" w:rsidRPr="005D215B" w:rsidRDefault="004C02F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5D9D71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9EBC" w14:textId="77777777" w:rsidR="004C02F7" w:rsidRDefault="004C02F7" w:rsidP="004C02F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74C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DD84" w14:textId="77777777" w:rsidR="004C02F7" w:rsidRPr="00B3607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DCD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977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D59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23D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0CC430C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CA5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49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4C02F7" w14:paraId="3930840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BFB1" w14:textId="77777777" w:rsidR="004C02F7" w:rsidRDefault="004C02F7" w:rsidP="004C02F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F15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9DF5" w14:textId="77777777" w:rsidR="004C02F7" w:rsidRPr="00B3607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8EC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584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753497C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5E8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215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B40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D9F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74EB7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2E7AD45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4C02F7" w14:paraId="232AB9E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5DB4" w14:textId="77777777" w:rsidR="004C02F7" w:rsidRDefault="004C02F7" w:rsidP="004C02F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8A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13C2" w14:textId="77777777" w:rsidR="004C02F7" w:rsidRPr="00B3607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BE1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310120B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357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720DA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BF4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6CA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E6C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9BB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4C02F7" w14:paraId="47FA974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FD5A" w14:textId="77777777" w:rsidR="004C02F7" w:rsidRDefault="004C02F7" w:rsidP="004C02F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2EE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1926" w14:textId="77777777" w:rsidR="004C02F7" w:rsidRPr="00B3607C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C0B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041BF45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3F79688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C78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3A8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8D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7DCF4D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213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E2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6D5E6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68CAD28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2EE39C8" w14:textId="77777777" w:rsidR="004C02F7" w:rsidRDefault="004C02F7" w:rsidP="00F14E3C">
      <w:pPr>
        <w:pStyle w:val="Heading1"/>
        <w:spacing w:line="360" w:lineRule="auto"/>
      </w:pPr>
      <w:r>
        <w:lastRenderedPageBreak/>
        <w:t>LINIA 301 F1</w:t>
      </w:r>
    </w:p>
    <w:p w14:paraId="682BAAEF" w14:textId="77777777" w:rsidR="004C02F7" w:rsidRDefault="004C02F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4C02F7" w14:paraId="26C5305F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87A3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58E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492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B3A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FA1C1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1D1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AB3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3F7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32D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38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4532F7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7916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33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44F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975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C8EB5C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7C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431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AC4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10F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AB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A5A4518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9FAD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99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5B3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490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F3B96C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B56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C3E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31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ED5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D07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80DBDD3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82F6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D7A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1C0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03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970847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AD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1DA0FF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65A3B1C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FAF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15B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8357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F97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88567F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0EEA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D08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49E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A0C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90B50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ADD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873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49C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86C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694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1AECF3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5DE1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5C1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2ED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34E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DDE48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B7E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D67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AEE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CB8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0FE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740D0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15BE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E16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2DC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E59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FE917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8A9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714FFE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FF1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A60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E75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6A3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FE32CB1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C111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A96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BFF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06E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24BC8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ADE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E598AD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0C2FAFE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C7CCED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13B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B50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E42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897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EDFD6B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69A1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0B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ED7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8C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45F728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BD7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638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6E8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AAA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77D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839CF3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BDA9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E96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6C5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F1F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A87E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B82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675429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3B88DBA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30A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EC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09A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1F0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897B33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61DA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CA5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B6B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348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34A81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59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E4B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221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5A1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213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D292C1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3C92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5C9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005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465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9BAB3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4B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083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2FA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DA7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590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BEFC089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6490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C0C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662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567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88DAB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5CE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A2D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0B2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64E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EEC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62DFE92C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F2A2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E06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C2E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548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86006B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C4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7A886FA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8C6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B4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6FA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92D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1CD8B8BF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225D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1A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F2B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C4F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0864C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49E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23944AA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0B002FE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63F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C2E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7B5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03B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86077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4C02F7" w14:paraId="1034BCB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356D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7FB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AFF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E68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1E0D72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C96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17FD9D9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79439B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3B3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162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BA78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56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4C02F7" w14:paraId="3301DD6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932C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EA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EA7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1E4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66AE8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8E3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03B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088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1CF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847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1C3E0E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3CB0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135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BD8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DF5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AA853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5CF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C04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24A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52C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C7F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40127F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7CA5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9C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332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0BD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35B816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5D6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FE60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5BD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9B4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9C4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920EC1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0698" w14:textId="77777777" w:rsidR="004C02F7" w:rsidRDefault="004C02F7" w:rsidP="004C02F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B7F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EBF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CC5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9F4807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45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2AB6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412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BE5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2B2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2422549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54135F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063417C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1781E58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6D4EF52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4F0CC926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03F4EF0E" w14:textId="77777777" w:rsidR="004C02F7" w:rsidRDefault="004C02F7" w:rsidP="007E3B63">
      <w:pPr>
        <w:pStyle w:val="Heading1"/>
        <w:spacing w:line="360" w:lineRule="auto"/>
      </w:pPr>
      <w:r>
        <w:t>LINIA 301 G</w:t>
      </w:r>
    </w:p>
    <w:p w14:paraId="6683B105" w14:textId="77777777" w:rsidR="004C02F7" w:rsidRDefault="004C02F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4C02F7" w14:paraId="40A9EB66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AEAD9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0857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CD8A8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0883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757528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5814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0A3E174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0C4E2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DD8C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16F5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8D616" w14:textId="77777777" w:rsidR="004C02F7" w:rsidRDefault="004C02F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C7851E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886FD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F7712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7BB3D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6FAD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E12B2B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027A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9DDD24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DD82EB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48B7A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7AA3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43EB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C67D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847C08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C2BD2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9E3A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EE7F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4C87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DDB54C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F033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B616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448A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4A4F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926F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5F1479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8768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4797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5D96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1025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C425A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5C4F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2699C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A67E6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0E7C7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895A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E41116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0AC2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7B4A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6BF3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073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C1CB7A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661A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DBCCFC2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16EC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469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9CDD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C93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65104A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899F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585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3CE1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740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CD221A5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616C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6E36C10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DB57727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0F19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1CB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117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CCA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0A842A2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7106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D98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14E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4A8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D4B768F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317B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F46F3F5" w14:textId="77777777" w:rsidR="004C02F7" w:rsidRDefault="004C02F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C14C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2913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74AD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EFE0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689CE56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2E2D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286C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9A4A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FEAB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C1D4A4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6E59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D210CD8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27F6A35F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3261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75EE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D1E6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455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512BA4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9302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7E6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1F78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32CE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C5FE7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48B1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74E2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DFF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B73D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8032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0E1FEC8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4361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AC10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DB2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1106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86E813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F307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550A0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175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4C6D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CEE3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936A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D50BC1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299E" w14:textId="77777777" w:rsidR="004C02F7" w:rsidRDefault="004C02F7" w:rsidP="004C02F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644B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7F8A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B95D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51CB4C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0A6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4165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99D4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4790" w14:textId="77777777" w:rsidR="004C02F7" w:rsidRDefault="004C02F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2837" w14:textId="77777777" w:rsidR="004C02F7" w:rsidRDefault="004C02F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D4BBC35" w14:textId="77777777" w:rsidR="004C02F7" w:rsidRDefault="004C02F7">
      <w:pPr>
        <w:spacing w:before="40" w:line="192" w:lineRule="auto"/>
        <w:ind w:right="57"/>
        <w:rPr>
          <w:sz w:val="20"/>
        </w:rPr>
      </w:pPr>
    </w:p>
    <w:p w14:paraId="1529082C" w14:textId="77777777" w:rsidR="004C02F7" w:rsidRDefault="004C02F7" w:rsidP="00956F37">
      <w:pPr>
        <w:pStyle w:val="Heading1"/>
        <w:spacing w:line="360" w:lineRule="auto"/>
      </w:pPr>
      <w:r>
        <w:t>LINIA 301 N</w:t>
      </w:r>
    </w:p>
    <w:p w14:paraId="622B3628" w14:textId="77777777" w:rsidR="004C02F7" w:rsidRDefault="004C02F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C02F7" w14:paraId="7ACE7EB7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82E2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F69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B43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155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7BAA9E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F45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215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025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467B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CC5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EBADDC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2844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A73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0C7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64D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5CD284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110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D5D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727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8695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F60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677CC6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4C8B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4E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507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16E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39E896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A95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FFF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B25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969E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F66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E0A070" w14:textId="77777777" w:rsidR="004C02F7" w:rsidRPr="00474FB0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C02F7" w14:paraId="36D38FE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F5A4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8D7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DB0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7C9E" w14:textId="77777777" w:rsidR="004C02F7" w:rsidRDefault="004C02F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092AFA3" w14:textId="77777777" w:rsidR="004C02F7" w:rsidRDefault="004C02F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E2D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6DA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7D1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1599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645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932AEE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EF93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BAC2" w14:textId="77777777" w:rsidR="004C02F7" w:rsidRDefault="004C02F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9517" w14:textId="77777777" w:rsidR="004C02F7" w:rsidRDefault="004C02F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93C8" w14:textId="77777777" w:rsidR="004C02F7" w:rsidRDefault="004C02F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463C" w14:textId="77777777" w:rsidR="004C02F7" w:rsidRPr="00E4222D" w:rsidRDefault="004C02F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BD838D3" w14:textId="77777777" w:rsidR="004C02F7" w:rsidRPr="00E4222D" w:rsidRDefault="004C02F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108C601" w14:textId="77777777" w:rsidR="004C02F7" w:rsidRPr="00E4222D" w:rsidRDefault="004C02F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8A0D58C" w14:textId="77777777" w:rsidR="004C02F7" w:rsidRDefault="004C02F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5D1B" w14:textId="77777777" w:rsidR="004C02F7" w:rsidRDefault="004C02F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E1AC" w14:textId="77777777" w:rsidR="004C02F7" w:rsidRDefault="004C02F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6FE8" w14:textId="77777777" w:rsidR="004C02F7" w:rsidRPr="0022092F" w:rsidRDefault="004C02F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EAC1" w14:textId="77777777" w:rsidR="004C02F7" w:rsidRDefault="004C02F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7DF05F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9882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87F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1FA4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BBA8" w14:textId="77777777" w:rsidR="004C02F7" w:rsidRDefault="004C02F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F725" w14:textId="77777777" w:rsidR="004C02F7" w:rsidRDefault="004C02F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1B7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441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9467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1B8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41D10DD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0BEE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87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2778CB4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111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CFA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80A6F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F4F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3392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65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7A53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B06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0BA1F026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EF70" w14:textId="77777777" w:rsidR="004C02F7" w:rsidRDefault="004C02F7" w:rsidP="004C02F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589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FFA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D51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FA710F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D6A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30C4D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4A9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5E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C71A" w14:textId="77777777" w:rsidR="004C02F7" w:rsidRPr="0022092F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15E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E86A23E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2893CECC" w14:textId="77777777" w:rsidR="004C02F7" w:rsidRDefault="004C02F7" w:rsidP="007F72A5">
      <w:pPr>
        <w:pStyle w:val="Heading1"/>
        <w:spacing w:line="360" w:lineRule="auto"/>
      </w:pPr>
      <w:r>
        <w:t>LINIA 301 O</w:t>
      </w:r>
    </w:p>
    <w:p w14:paraId="49714146" w14:textId="77777777" w:rsidR="004C02F7" w:rsidRDefault="004C02F7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C02F7" w14:paraId="1A01DA0D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FA1E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02A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8B85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58C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2361CD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27A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5EE8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B30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486B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1D2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3EDD81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F4BF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1CE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8C43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A9D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D37DCE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239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9014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024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C579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7EB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D69A5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F1C0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3534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FFA8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9BD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25B19D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366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5C02F0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64C1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1CF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7224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9D3A" w14:textId="77777777" w:rsidR="004C02F7" w:rsidRDefault="004C02F7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C4D49A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2597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00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59C5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C59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39F0DD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B3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0F9FF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80FF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831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E124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043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9107695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C140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85B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E883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C42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5DDE35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572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871EC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8731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46E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FF89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E8A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4717DB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0E38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36E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7350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9D8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04A193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00C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A6381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F471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795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6308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09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353DA3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9818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968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8427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99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7D8A24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76E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44017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770C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D18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6E3A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91C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A8FF3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4C02F7" w14:paraId="6D2411A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45C6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95F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36AA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D1C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A33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0DB678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3548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F9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443B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51F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79617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9D070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4C02F7" w14:paraId="2435377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19A6" w14:textId="77777777" w:rsidR="004C02F7" w:rsidRDefault="004C02F7" w:rsidP="004C02F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B10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041A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39E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3DC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0D551C9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1535D5D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94C4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0B5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67F7" w14:textId="77777777" w:rsidR="004C02F7" w:rsidRPr="00F1029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5AA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109B8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252C012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289DCB90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2A1D06EA" w14:textId="77777777" w:rsidR="004C02F7" w:rsidRDefault="004C02F7" w:rsidP="003260D9">
      <w:pPr>
        <w:pStyle w:val="Heading1"/>
        <w:spacing w:line="360" w:lineRule="auto"/>
      </w:pPr>
      <w:r>
        <w:t>LINIA 301 P</w:t>
      </w:r>
    </w:p>
    <w:p w14:paraId="369F158D" w14:textId="77777777" w:rsidR="004C02F7" w:rsidRDefault="004C02F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66F6B6B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9433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1111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76EB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E29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FCFDD7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8AE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9EBC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56D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F11E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D26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A2040D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BF7B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8BFB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DBCD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031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945FD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12C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207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A74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38C6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CA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1598DA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E11B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855A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9E8A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13F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99B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B0A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140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EE79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50D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6BA9B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4C02F7" w:rsidRPr="00A8307A" w14:paraId="5782547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3785" w14:textId="77777777" w:rsidR="004C02F7" w:rsidRPr="00A75A00" w:rsidRDefault="004C02F7" w:rsidP="004C02F7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9E1B" w14:textId="77777777" w:rsidR="004C02F7" w:rsidRPr="00A8307A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3729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C4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60E95F1D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C1E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FFF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E911" w14:textId="77777777" w:rsidR="004C02F7" w:rsidRPr="00A8307A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F835" w14:textId="77777777" w:rsidR="004C02F7" w:rsidRPr="00A8307A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EA97" w14:textId="77777777" w:rsidR="004C02F7" w:rsidRPr="00A8307A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DF2AC0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EFC9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BF59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7E31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F4D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935C50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C2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333D9A4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56E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FC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B18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1BB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6E02CA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1250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6B9E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5D18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539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ECF651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AA0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96AEA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44A3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D54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5AF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87F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4C02F7" w14:paraId="6212B15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E527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F01F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9EEB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660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E55E1E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4B4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FE01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B449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206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A926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EF7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6DBDA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4C02F7" w14:paraId="6E8197C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9353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8649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5BAA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5BA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D72054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742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C128DB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1F4B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4A8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EA9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7C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7603E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4C02F7" w14:paraId="7823FFB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90B8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E48B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9285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D2F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B87B8C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A3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27E87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A44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144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718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DDA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489FB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4C02F7" w14:paraId="653735C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7104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7667" w14:textId="77777777" w:rsidR="004C02F7" w:rsidRDefault="004C02F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1FFD" w14:textId="77777777" w:rsidR="004C02F7" w:rsidRPr="001B37B8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0D31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C3FA4E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2C38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BB4ECA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6B2E" w14:textId="77777777" w:rsidR="004C02F7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AEB6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3E48" w14:textId="77777777" w:rsidR="004C02F7" w:rsidRPr="001B37B8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128B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8DB2B9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5150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361E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DE62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4C5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1B961E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C3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0BC8F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8D9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95D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78E2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4D1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BB672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0864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4C02F7" w14:paraId="66CB0D6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9195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C47E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D491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7A6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EF2459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787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2CB64B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5FE49B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70B5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BF3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B884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779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DED62C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4C02F7" w14:paraId="4098D10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1EB0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04BB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35A6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189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3A6394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9CF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C22B0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DAED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587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9B9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C03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0D2D8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4C02F7" w14:paraId="1B2B5F7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3DAD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EAAA" w14:textId="77777777" w:rsidR="004C02F7" w:rsidRDefault="004C02F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6D46" w14:textId="77777777" w:rsidR="004C02F7" w:rsidRPr="001B37B8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F763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5436C74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6FAA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5C9836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2616" w14:textId="77777777" w:rsidR="004C02F7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E4FE" w14:textId="77777777" w:rsidR="004C02F7" w:rsidRDefault="004C02F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DDA8" w14:textId="77777777" w:rsidR="004C02F7" w:rsidRPr="001B37B8" w:rsidRDefault="004C02F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59C2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C65EAF" w14:textId="77777777" w:rsidR="004C02F7" w:rsidRDefault="004C02F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4C02F7" w14:paraId="6031A49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A78E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E36D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B9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83E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4238FF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54F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8637E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FE4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F4B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E0F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F3C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21A13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4C02F7" w14:paraId="4CF9257E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6CA7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3229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3386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735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2CE4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047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5951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5D9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D8D8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CDD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53C978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26B2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3EED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CFC8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02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096FB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E8B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60A76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EC83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20E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0F8F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C72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B2F3B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4C02F7" w14:paraId="50346DC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42DF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4D63" w14:textId="77777777" w:rsidR="004C02F7" w:rsidRDefault="004C02F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A9C8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16D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428D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8A4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D7F0A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E97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A67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402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D33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CEC3A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4C02F7" w14:paraId="523CF3F4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4729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978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199E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9A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838246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FBF5" w14:textId="77777777" w:rsidR="004C02F7" w:rsidRDefault="004C02F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41A3ACBD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F26941E" w14:textId="77777777" w:rsidR="004C02F7" w:rsidRDefault="004C02F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2B59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D71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4EF3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8AD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A995EE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CB09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D84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3A75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9C95" w14:textId="77777777" w:rsidR="004C02F7" w:rsidRDefault="004C02F7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2207C03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1E64FD4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7E3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7A77B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A33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F7D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7C33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A33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6FDA00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EA61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62C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65F3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DAF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D6A1EB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CB9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171E6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E27B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934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CC5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DCA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ED8CD4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F5CB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45C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1B97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29DA" w14:textId="77777777" w:rsidR="004C02F7" w:rsidRDefault="004C02F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4375A4D" w14:textId="77777777" w:rsidR="004C02F7" w:rsidRDefault="004C02F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0819" w14:textId="77777777" w:rsidR="004C02F7" w:rsidRDefault="004C02F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9395E7" w14:textId="77777777" w:rsidR="004C02F7" w:rsidRDefault="004C02F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8B32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D38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D8F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12B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32E50F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8A89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B73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503E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0D0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ECC895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2A4C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696EF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CCE6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8538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A450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6B46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9ECB21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18C6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3AF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2507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2F9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BBAC0F1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DEE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DB250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1A82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DF3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3F47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76E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51712AC9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DF9A" w14:textId="77777777" w:rsidR="004C02F7" w:rsidRDefault="004C02F7" w:rsidP="004C02F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BB2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FD4A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D5F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318A6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659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DF05A2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4D27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B9D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63CC" w14:textId="77777777" w:rsidR="004C02F7" w:rsidRPr="001B37B8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31C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834C63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2A6AE33E" w14:textId="77777777" w:rsidR="004C02F7" w:rsidRDefault="004C02F7" w:rsidP="00100E16">
      <w:pPr>
        <w:pStyle w:val="Heading1"/>
        <w:spacing w:line="360" w:lineRule="auto"/>
      </w:pPr>
      <w:r>
        <w:lastRenderedPageBreak/>
        <w:t>LINIA 301 Z2</w:t>
      </w:r>
    </w:p>
    <w:p w14:paraId="619C9B70" w14:textId="77777777" w:rsidR="004C02F7" w:rsidRDefault="004C02F7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C02F7" w14:paraId="720ED38E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F054" w14:textId="77777777" w:rsidR="004C02F7" w:rsidRDefault="004C02F7" w:rsidP="004C02F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79BC9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3CA0" w14:textId="77777777" w:rsidR="004C02F7" w:rsidRPr="0035335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67FE" w14:textId="77777777" w:rsidR="004C02F7" w:rsidRDefault="004C02F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3C0C5902" w14:textId="77777777" w:rsidR="004C02F7" w:rsidRDefault="004C02F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847B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E4A4BF6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5350D7B6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F70358F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A3FC" w14:textId="77777777" w:rsidR="004C02F7" w:rsidRPr="0035335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F01C" w14:textId="77777777" w:rsidR="004C02F7" w:rsidRDefault="004C02F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3BDD" w14:textId="77777777" w:rsidR="004C02F7" w:rsidRPr="00353356" w:rsidRDefault="004C02F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5106" w14:textId="77777777" w:rsidR="004C02F7" w:rsidRDefault="004C02F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980E72" w14:textId="77777777" w:rsidR="004C02F7" w:rsidRDefault="004C02F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6F1F40" w14:textId="77777777" w:rsidR="004C02F7" w:rsidRDefault="004C02F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3DD6F1C9" w14:textId="77777777" w:rsidR="004C02F7" w:rsidRDefault="004C02F7">
      <w:pPr>
        <w:spacing w:before="40" w:line="192" w:lineRule="auto"/>
        <w:ind w:right="57"/>
        <w:rPr>
          <w:sz w:val="20"/>
        </w:rPr>
      </w:pPr>
    </w:p>
    <w:p w14:paraId="7E30FAEB" w14:textId="77777777" w:rsidR="004C02F7" w:rsidRDefault="004C02F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3816FC03" w14:textId="77777777" w:rsidR="004C02F7" w:rsidRDefault="004C02F7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C02F7" w14:paraId="30503E4B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D5A1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79D2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628D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9F6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79906A3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4A07B58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E0E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8C889D5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305C85A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87FFFE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2F84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925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5CE8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198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E71A793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97B2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46FA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D151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EAD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1220357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0E6FF6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708D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A72B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DD3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2A1F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C85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3809B1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7BAF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B4C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05B8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2BFF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62FD2C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3B5901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0765383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685B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4FFE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6A1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AB47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A219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4A6CB8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542A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997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30C9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535B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4D096B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313296F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3DB3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6866FB67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9687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996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CE85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B6E2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833661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C233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F55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04FE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690E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F80FD54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3EAF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00877C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A33F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A130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A0A1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137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455B496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2EE2" w14:textId="77777777" w:rsidR="004C02F7" w:rsidRDefault="004C02F7" w:rsidP="004C02F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8CA9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1334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6345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D2E1C70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6D05F4BD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E0D6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2E0340E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CD6A" w14:textId="77777777" w:rsidR="004C02F7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0431" w14:textId="77777777" w:rsidR="004C02F7" w:rsidRDefault="004C02F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BDD7" w14:textId="77777777" w:rsidR="004C02F7" w:rsidRPr="00594E5B" w:rsidRDefault="004C02F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CC7A" w14:textId="77777777" w:rsidR="004C02F7" w:rsidRDefault="004C02F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A1BA93E" w14:textId="77777777" w:rsidR="004C02F7" w:rsidRDefault="004C02F7">
      <w:pPr>
        <w:spacing w:before="40" w:after="40" w:line="192" w:lineRule="auto"/>
        <w:ind w:right="57"/>
        <w:rPr>
          <w:sz w:val="20"/>
          <w:lang w:val="en-US"/>
        </w:rPr>
      </w:pPr>
    </w:p>
    <w:p w14:paraId="2609C9F5" w14:textId="77777777" w:rsidR="004C02F7" w:rsidRDefault="004C02F7" w:rsidP="00F0370D">
      <w:pPr>
        <w:pStyle w:val="Heading1"/>
        <w:spacing w:line="360" w:lineRule="auto"/>
      </w:pPr>
      <w:r>
        <w:t>LINIA 800</w:t>
      </w:r>
    </w:p>
    <w:p w14:paraId="6095922B" w14:textId="77777777" w:rsidR="004C02F7" w:rsidRDefault="004C02F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C02F7" w14:paraId="2FA512E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5777A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566D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68EE3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452F6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71F7F8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D62C6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306E5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C452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69BDA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5BF34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121823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2AF55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D4F6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C289D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EF517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6FD35F7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C30EE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DD907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BAEB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AA622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41F4C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05F983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8A59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E3BB1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4DA74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D763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50D39A2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8B5EC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806CD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9BC7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0F554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08343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1882D1" w14:textId="77777777" w:rsidR="004C02F7" w:rsidRDefault="004C02F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4C02F7" w:rsidRPr="00A8307A" w14:paraId="6D77AB6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E6AD6" w14:textId="77777777" w:rsidR="004C02F7" w:rsidRPr="00A75A00" w:rsidRDefault="004C02F7" w:rsidP="004C02F7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5882E" w14:textId="77777777" w:rsidR="004C02F7" w:rsidRPr="00A8307A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630E5" w14:textId="77777777" w:rsidR="004C02F7" w:rsidRPr="00A8307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E6F0C" w14:textId="77777777" w:rsidR="004C02F7" w:rsidRPr="00A8307A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6FF7D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346057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5C609BE2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1490260" w14:textId="77777777" w:rsidR="004C02F7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CC51C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2B1C4" w14:textId="77777777" w:rsidR="004C02F7" w:rsidRPr="00A8307A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A9568" w14:textId="77777777" w:rsidR="004C02F7" w:rsidRPr="00A8307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26B2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95B619" w14:textId="77777777" w:rsidR="004C02F7" w:rsidRPr="00A8307A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4C02F7" w14:paraId="1F7391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A15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B50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EEFB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0A8C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2695DE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0D8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60C6FC9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B1FB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C4B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CAB1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9C9B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0D161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53EB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30B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CE3A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303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3061" w14:textId="77777777" w:rsidR="004C02F7" w:rsidRDefault="004C02F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992CBE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845A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561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E799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CA7A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E08C3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269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A8F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3A10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2BBD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C6C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A752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C54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7853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F20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63ECC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07E7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2107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E9E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0D0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6B6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5E0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FAB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7BCC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01A0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E719A9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D04DA1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C02F7" w14:paraId="435C20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31AA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020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9405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6D9B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B02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574D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195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D575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9B7C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8E9D71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AD723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C02F7" w14:paraId="3D1C3C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A13C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634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49AC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0089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525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09BB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FAA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1A4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2F49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47CDC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ADFEFE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4C02F7" w14:paraId="772A5FD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4438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0E0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16B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25F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A3D7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3589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BF1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5B33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93D0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3F55B3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C78446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4C02F7" w14:paraId="3FB91C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E45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16C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775C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E9C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2E1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1AD39A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2A23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473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2CA1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C493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C02F7" w14:paraId="71F9D2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516D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A49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439D984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26E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EFE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C95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857E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2018" w14:textId="77777777" w:rsidR="004C02F7" w:rsidRDefault="004C02F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5691329" w14:textId="77777777" w:rsidR="004C02F7" w:rsidRDefault="004C02F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C895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014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5ADE30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9945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A88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59A7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130B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5CD24963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443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B9DE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4E1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84FBD6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9AE3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F672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2E8DE5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3A77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B45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F733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1C99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0615CE7D" w14:textId="77777777" w:rsidR="004C02F7" w:rsidRPr="008B2519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3EA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33F4D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E52E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EB3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0D66" w14:textId="77777777" w:rsidR="004C02F7" w:rsidRPr="008D08DE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BDEC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C02F7" w14:paraId="128494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D090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DDB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47D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C9E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E270" w14:textId="77777777" w:rsidR="004C02F7" w:rsidRDefault="004C02F7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A0A8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08D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5E8B" w14:textId="77777777" w:rsidR="004C02F7" w:rsidRPr="008D08DE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D6CF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4C02F7" w14:paraId="0AA390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68CB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E7F8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0617" w14:textId="77777777" w:rsidR="004C02F7" w:rsidRPr="001161EA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6789" w14:textId="77777777" w:rsidR="004C02F7" w:rsidRDefault="004C02F7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02F5E20B" w14:textId="77777777" w:rsidR="004C02F7" w:rsidRDefault="004C02F7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695C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07EFAC18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CBA5" w14:textId="77777777" w:rsidR="004C02F7" w:rsidRPr="001161EA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31E3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AD1A" w14:textId="77777777" w:rsidR="004C02F7" w:rsidRPr="008D08DE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9DE8" w14:textId="77777777" w:rsidR="004C02F7" w:rsidRDefault="004C02F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4C02F7" w14:paraId="04A0F5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C8BB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9005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BA60" w14:textId="77777777" w:rsidR="004C02F7" w:rsidRPr="001161EA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D54F" w14:textId="77777777" w:rsidR="004C02F7" w:rsidRDefault="004C02F7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08C7" w14:textId="77777777" w:rsidR="004C02F7" w:rsidRDefault="004C02F7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5BEF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CF04" w14:textId="77777777" w:rsidR="004C02F7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BB93" w14:textId="77777777" w:rsidR="004C02F7" w:rsidRPr="008D08DE" w:rsidRDefault="004C02F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B830" w14:textId="77777777" w:rsidR="004C02F7" w:rsidRDefault="004C02F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4C02F7" w14:paraId="1E40E2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23A8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A405" w14:textId="77777777" w:rsidR="004C02F7" w:rsidRDefault="004C02F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324D" w14:textId="77777777" w:rsidR="004C02F7" w:rsidRPr="001161EA" w:rsidRDefault="004C02F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8FB0" w14:textId="77777777" w:rsidR="004C02F7" w:rsidRDefault="004C02F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1300" w14:textId="77777777" w:rsidR="004C02F7" w:rsidRDefault="004C02F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CC75" w14:textId="77777777" w:rsidR="004C02F7" w:rsidRPr="001161EA" w:rsidRDefault="004C02F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55BC" w14:textId="77777777" w:rsidR="004C02F7" w:rsidRDefault="004C02F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CDBD" w14:textId="77777777" w:rsidR="004C02F7" w:rsidRDefault="004C02F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873B" w14:textId="77777777" w:rsidR="004C02F7" w:rsidRDefault="004C02F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5972A56B" w14:textId="77777777" w:rsidR="004C02F7" w:rsidRDefault="004C02F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4C02F7" w14:paraId="5E3FBE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E52F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0B2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964E" w14:textId="77777777" w:rsidR="004C02F7" w:rsidRPr="001161EA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F358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5A55BF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339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5B6741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39135D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EAAD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B9B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F37A" w14:textId="77777777" w:rsidR="004C02F7" w:rsidRPr="001161EA" w:rsidRDefault="004C02F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5514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C02F7" w14:paraId="08BDEE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885E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5B0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3147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611B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25C53B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D76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3C8FD5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10ABA17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0D52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CF2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7570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2FF6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288FC4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C6B8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66E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4851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1F31" w14:textId="77777777" w:rsidR="004C02F7" w:rsidRDefault="004C02F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F459DDA" w14:textId="77777777" w:rsidR="004C02F7" w:rsidRDefault="004C02F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823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9560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5C3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89BE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F6BE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4C02F7" w14:paraId="7C8BB4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9EB9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E14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DC07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D3F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224288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C59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5BB8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734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C8BB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8886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BE4750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C2783D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4C02F7" w14:paraId="368755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3B0A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AC7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8BFF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95C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E9E8221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047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AA04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324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551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3822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FF9C8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572C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EB2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2665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B840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9DA34A1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0C5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FEDC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F991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F9A2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7A0B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67482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2031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D53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4C0A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158B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27A3D5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86F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0FA3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C79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C55A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D614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19BA72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1BEB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CA0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6F92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05A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82A10A2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0F9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D2B1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9FC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4A9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A23B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A3399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992B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D73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5072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06F9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FE544F6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9938EA6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44C1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80C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EB8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1581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BFD1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049ABD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D462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7F3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D24C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705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D92C049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66D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A65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0AE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4F4A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82E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82BA8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693A8204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4C02F7" w14:paraId="50E3C8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EC1D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EA4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91A8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D64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A85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61F45C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C407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073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1461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B9CF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651BAE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4C02F7" w14:paraId="02B8B4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BB71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CE5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068BD0B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5A17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EFE1" w14:textId="77777777" w:rsidR="004C02F7" w:rsidRDefault="004C02F7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CBD8E8A" w14:textId="77777777" w:rsidR="004C02F7" w:rsidRDefault="004C02F7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0B17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4BB8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ADE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665D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F500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63837D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FE8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AB1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E82C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A91D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1C3A22A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FCE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D781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4DA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963A93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3B6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E6DC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C02F7" w14:paraId="349184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3AB0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430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9219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91EB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6D59244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0B2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50D2A5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F3CC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B3E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4444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D553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38A006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65A4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33D8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DB8D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BA9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D8105C2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AC7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45D2DB3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52FED1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AA6B88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49032AC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E70C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726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B85A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33EF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633284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0391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BAE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FE1E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771A" w14:textId="77777777" w:rsidR="004C02F7" w:rsidRDefault="004C02F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998EEC0" w14:textId="77777777" w:rsidR="004C02F7" w:rsidRDefault="004C02F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FF1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BA54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E43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A2B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4D48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fir I și fir II la liniile 3-7 Grupa Tranzit St. Palas cu tot trenul</w:t>
            </w:r>
          </w:p>
        </w:tc>
      </w:tr>
      <w:tr w:rsidR="004C02F7" w14:paraId="785F12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1DF4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E34B" w14:textId="77777777" w:rsidR="004C02F7" w:rsidRDefault="004C02F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A34B" w14:textId="77777777" w:rsidR="004C02F7" w:rsidRPr="001161EA" w:rsidRDefault="004C02F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2F37" w14:textId="77777777" w:rsidR="004C02F7" w:rsidRDefault="004C02F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3A28F2" w14:textId="77777777" w:rsidR="004C02F7" w:rsidRDefault="004C02F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AF32" w14:textId="77777777" w:rsidR="004C02F7" w:rsidRDefault="004C02F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DE7E" w14:textId="77777777" w:rsidR="004C02F7" w:rsidRDefault="004C02F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4CA1" w14:textId="77777777" w:rsidR="004C02F7" w:rsidRDefault="004C02F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B9EB" w14:textId="77777777" w:rsidR="004C02F7" w:rsidRPr="008D08DE" w:rsidRDefault="004C02F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48C2" w14:textId="77777777" w:rsidR="004C02F7" w:rsidRDefault="004C02F7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 la liniile 5 - 7  Grupa Tranzit Cap X St. Palas </w:t>
            </w:r>
          </w:p>
        </w:tc>
      </w:tr>
      <w:tr w:rsidR="004C02F7" w14:paraId="411ADB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9B8D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71A0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D54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C993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5702D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B8C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F5F1BC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D845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986C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3A67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7316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23FAE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56CC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9E4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351F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DCBA" w14:textId="77777777" w:rsidR="004C02F7" w:rsidRDefault="004C02F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1B85B6" w14:textId="77777777" w:rsidR="004C02F7" w:rsidRDefault="004C02F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9586" w14:textId="77777777" w:rsidR="004C02F7" w:rsidRPr="00F565BC" w:rsidRDefault="004C02F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7A5F9A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D8C0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253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F5FD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D588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4C02F7" w14:paraId="340D7C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6F2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40D7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81FA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0FB0" w14:textId="77777777" w:rsidR="004C02F7" w:rsidRDefault="004C02F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2DB1CC" w14:textId="77777777" w:rsidR="004C02F7" w:rsidRDefault="004C02F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B74D" w14:textId="77777777" w:rsidR="004C02F7" w:rsidRDefault="004C02F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26D6CC" w14:textId="77777777" w:rsidR="004C02F7" w:rsidRDefault="004C02F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1114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CBE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8FF8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F908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4C02F7" w14:paraId="37FCD8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7678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8BF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9F2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65A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6005A0F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D99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27AED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CD18" w14:textId="77777777" w:rsidR="004C02F7" w:rsidRPr="001161EA" w:rsidRDefault="004C02F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DAC5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BB97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6BCA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E991FB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3628892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661E21C1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2D01C55A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4C02F7" w14:paraId="4635ED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FEF3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B0D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8FB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FDE6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AC1570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14F7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714F96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F508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FD1D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06C4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871D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0DB32B52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919CB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4C02F7" w14:paraId="751779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ED9C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4A2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4A6E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2166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FD30BD0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0886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448CDFB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CCBB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4C4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9D15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0C38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8306ECC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4C02F7" w14:paraId="74E564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D029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710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4730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9DEE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E4794B8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3B2127D8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4A83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CF12A2E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EF18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4809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2C5B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638B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79A616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4C02F7" w14:paraId="75DF90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FE4E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C86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2D78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3493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0D3DF65" w14:textId="77777777" w:rsidR="004C02F7" w:rsidRDefault="004C02F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E00F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8C66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E80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B04F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9707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C02F7" w14:paraId="7544C5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F31D" w14:textId="77777777" w:rsidR="004C02F7" w:rsidRDefault="004C02F7" w:rsidP="004C02F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64B2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CD3D" w14:textId="77777777" w:rsidR="004C02F7" w:rsidRPr="001161EA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8F6D" w14:textId="77777777" w:rsidR="004C02F7" w:rsidRDefault="004C02F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2AF2297" w14:textId="77777777" w:rsidR="004C02F7" w:rsidRDefault="004C02F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B41A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1A98" w14:textId="77777777" w:rsidR="004C02F7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0831" w14:textId="77777777" w:rsidR="004C02F7" w:rsidRDefault="004C02F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2ADF" w14:textId="77777777" w:rsidR="004C02F7" w:rsidRPr="008D08DE" w:rsidRDefault="004C02F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9C94" w14:textId="77777777" w:rsidR="004C02F7" w:rsidRDefault="004C02F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A573446" w14:textId="77777777" w:rsidR="004C02F7" w:rsidRDefault="004C02F7">
      <w:pPr>
        <w:spacing w:before="40" w:after="40" w:line="192" w:lineRule="auto"/>
        <w:ind w:right="57"/>
        <w:rPr>
          <w:sz w:val="20"/>
        </w:rPr>
      </w:pPr>
    </w:p>
    <w:p w14:paraId="6E05A310" w14:textId="77777777" w:rsidR="004C02F7" w:rsidRDefault="004C02F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C63CF3C" w14:textId="77777777" w:rsidR="006571B1" w:rsidRDefault="006571B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77A4B91" w14:textId="77777777" w:rsidR="006571B1" w:rsidRDefault="006571B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D065DF" w14:textId="77777777" w:rsidR="006571B1" w:rsidRPr="00C21F42" w:rsidRDefault="006571B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94D9CF0" w14:textId="77777777" w:rsidR="004C02F7" w:rsidRPr="00C21F42" w:rsidRDefault="004C02F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18A9467" w14:textId="77777777" w:rsidR="004C02F7" w:rsidRPr="00C21F42" w:rsidRDefault="004C02F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C6C1EDE" w14:textId="77777777" w:rsidR="004C02F7" w:rsidRPr="00C21F42" w:rsidRDefault="004C02F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AE8F041" w14:textId="77777777" w:rsidR="004C02F7" w:rsidRDefault="004C02F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555E400" w14:textId="77777777" w:rsidR="004C02F7" w:rsidRPr="00C21F42" w:rsidRDefault="004C02F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B18AD8A" w14:textId="77777777" w:rsidR="004C02F7" w:rsidRPr="00C21F42" w:rsidRDefault="004C02F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CC6634B" w14:textId="77777777" w:rsidR="004C02F7" w:rsidRPr="00C21F42" w:rsidRDefault="004C02F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1DC1E1F" w14:textId="77777777" w:rsidR="004C02F7" w:rsidRPr="00C21F42" w:rsidRDefault="004C02F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3116E7" w:rsidRDefault="001513BB" w:rsidP="003116E7"/>
    <w:sectPr w:rsidR="001513BB" w:rsidRPr="003116E7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6043" w14:textId="77777777" w:rsidR="00E80BE4" w:rsidRDefault="00E80BE4">
      <w:r>
        <w:separator/>
      </w:r>
    </w:p>
  </w:endnote>
  <w:endnote w:type="continuationSeparator" w:id="0">
    <w:p w14:paraId="46E8B7A1" w14:textId="77777777" w:rsidR="00E80BE4" w:rsidRDefault="00E80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0FE4" w14:textId="77777777" w:rsidR="00E80BE4" w:rsidRDefault="00E80BE4">
      <w:r>
        <w:separator/>
      </w:r>
    </w:p>
  </w:footnote>
  <w:footnote w:type="continuationSeparator" w:id="0">
    <w:p w14:paraId="572DF459" w14:textId="77777777" w:rsidR="00E80BE4" w:rsidRDefault="00E80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04907B79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AF0711">
      <w:rPr>
        <w:b/>
        <w:bCs/>
        <w:i/>
        <w:iCs/>
        <w:sz w:val="22"/>
      </w:rPr>
      <w:t>decada 11-20 noiembrie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0D84CFA1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F0711">
      <w:rPr>
        <w:b/>
        <w:bCs/>
        <w:i/>
        <w:iCs/>
        <w:sz w:val="22"/>
      </w:rPr>
      <w:t>decada 11-20 noiembrie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4DF2B138"/>
    <w:lvl w:ilvl="0" w:tplc="8BE077B6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Uoql2+U7icOtObmic5KYHawaTLId4oJdDYJYcYA7WjXjaEtAcyFbw28wgez1MUJAsfr+naibvKayi+WZwAvQMg==" w:salt="Q2wczMv/GrlTsc5JrpLzu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3CB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6F61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817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8A8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8C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1FD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6E7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740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2F7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2ED1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87D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224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1B1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832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31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57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866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711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0E3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91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1B8C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0BE4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002"/>
    <w:rsid w:val="00FF5256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13798</Words>
  <Characters>78651</Characters>
  <Application>Microsoft Office Word</Application>
  <DocSecurity>0</DocSecurity>
  <Lines>655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2026-11-03T07:34:00Z</dcterms:created>
  <dcterms:modified xsi:type="dcterms:W3CDTF">2026-11-03T09:01:00Z</dcterms:modified>
</cp:coreProperties>
</file>