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64EA" w14:textId="77777777" w:rsidR="00AD4AFB" w:rsidRPr="00484029" w:rsidRDefault="00AD4AFB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04A433B7" w14:textId="070848B3" w:rsidR="00AD4AFB" w:rsidRPr="00484029" w:rsidRDefault="00AD4AFB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2A60AF93" w14:textId="77777777" w:rsidR="00AD4AFB" w:rsidRDefault="00AD4AFB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5A3C67CD" w14:textId="77777777" w:rsidR="00AD4AFB" w:rsidRDefault="00AD4AFB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5A6715A9" w14:textId="77777777" w:rsidR="00AD4AFB" w:rsidRDefault="00AD4AFB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3FB6EDB4" w14:textId="77777777" w:rsidR="00AD4AFB" w:rsidRDefault="00AD4AFB">
      <w:pPr>
        <w:jc w:val="center"/>
        <w:rPr>
          <w:sz w:val="28"/>
        </w:rPr>
      </w:pPr>
    </w:p>
    <w:p w14:paraId="67C9EF26" w14:textId="77777777" w:rsidR="00AD4AFB" w:rsidRDefault="00AD4AFB">
      <w:pPr>
        <w:jc w:val="center"/>
        <w:rPr>
          <w:sz w:val="28"/>
        </w:rPr>
      </w:pPr>
    </w:p>
    <w:p w14:paraId="48E88010" w14:textId="77777777" w:rsidR="00AD4AFB" w:rsidRDefault="00AD4AFB">
      <w:pPr>
        <w:jc w:val="center"/>
        <w:rPr>
          <w:sz w:val="28"/>
        </w:rPr>
      </w:pPr>
    </w:p>
    <w:p w14:paraId="16EE28AA" w14:textId="77777777" w:rsidR="00AD4AFB" w:rsidRDefault="00AD4AFB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499AB742" w14:textId="77777777" w:rsidR="00AD4AFB" w:rsidRDefault="00AD4AFB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4F752CFA" w14:textId="77777777" w:rsidR="00AD4AFB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ECB7CE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D4B5008" w14:textId="77777777" w:rsidR="00AD4AFB" w:rsidRDefault="00AD4AF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2D4A1B40" w14:textId="77777777" w:rsidR="00AD4AFB" w:rsidRDefault="00AD4AF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0F041FA6" w14:textId="77777777" w:rsidR="00AD4AFB" w:rsidRDefault="00AD4AFB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AD4AFB" w14:paraId="1FEBBFB0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C3EDC07" w14:textId="77777777" w:rsidR="00AD4AFB" w:rsidRDefault="00AD4AFB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28BBF48" w14:textId="77777777" w:rsidR="00AD4AFB" w:rsidRDefault="00AD4AFB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635CC40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8E99BB5" w14:textId="77777777" w:rsidR="00AD4AFB" w:rsidRDefault="00AD4AFB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55071AD0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C9C6FEA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87E0905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62CFAAE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699B456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1A819E4" w14:textId="77777777" w:rsidR="00AD4AFB" w:rsidRDefault="00AD4AFB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78F600B6" w14:textId="77777777" w:rsidR="00AD4AFB" w:rsidRDefault="00AD4AFB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108651DD" w14:textId="77777777" w:rsidR="00AD4AFB" w:rsidRDefault="00AD4AFB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BFF35A0" w14:textId="77777777" w:rsidR="00AD4AFB" w:rsidRDefault="00AD4AFB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58B8E04A" w14:textId="77777777" w:rsidR="00AD4AFB" w:rsidRDefault="00AD4AFB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7815451" w14:textId="77777777" w:rsidR="00AD4AFB" w:rsidRDefault="00AD4AFB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78C94AC" w14:textId="77777777" w:rsidR="00AD4AFB" w:rsidRDefault="00AD4AFB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7305DE0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58E60F3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22A0673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14617C8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90B41BA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FE54FF8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0B3996F1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3B6057B8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A120236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AD4AFB" w14:paraId="49AFFFD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2259655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7051B16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9ECFD86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3C6D20D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D75046E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D37C348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F4B7A65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DA35B58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EF412F7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48858F6" w14:textId="77777777" w:rsidR="00AD4AFB" w:rsidRDefault="00AD4AFB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DC996EE" w14:textId="77777777" w:rsidR="00AD4AFB" w:rsidRDefault="00AD4AFB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FF639E9" w14:textId="77777777" w:rsidR="00AD4AFB" w:rsidRDefault="00AD4AFB">
      <w:pPr>
        <w:spacing w:line="192" w:lineRule="auto"/>
        <w:jc w:val="center"/>
      </w:pPr>
    </w:p>
    <w:p w14:paraId="24188DF1" w14:textId="77777777" w:rsidR="00AD4AFB" w:rsidRDefault="00AD4AFB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5D0A1869" w14:textId="77777777" w:rsidR="00AD4AFB" w:rsidRPr="007E3B71" w:rsidRDefault="00AD4AF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7576762" w14:textId="77777777" w:rsidR="00AD4AFB" w:rsidRPr="007E3B71" w:rsidRDefault="00AD4AF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F260261" w14:textId="77777777" w:rsidR="00AD4AFB" w:rsidRPr="007E3B71" w:rsidRDefault="00AD4AFB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34A519B" w14:textId="77777777" w:rsidR="00AD4AFB" w:rsidRDefault="00AD4AFB" w:rsidP="0095691E">
      <w:pPr>
        <w:pStyle w:val="Heading1"/>
        <w:spacing w:line="360" w:lineRule="auto"/>
      </w:pPr>
      <w:r>
        <w:t>LINIA 300</w:t>
      </w:r>
    </w:p>
    <w:p w14:paraId="0529972E" w14:textId="77777777" w:rsidR="00AD4AFB" w:rsidRDefault="00AD4AFB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AD4AFB" w14:paraId="2FBED8E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7A8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7D6F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F6D9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AF6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861B0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755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B6F0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0CB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FE15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10F1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6E25B6E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C63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850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D946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1EB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F9DC26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61D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4C40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F03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4ED1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8F1B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56C4812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A42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126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2B9A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642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91D2C9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4AF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5835A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23CD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3FCC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4428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A492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096069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AD4AFB" w14:paraId="557248E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62F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DD7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17BB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5F6A" w14:textId="77777777" w:rsidR="00AD4AFB" w:rsidRDefault="00AD4AF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AF305C" w14:textId="77777777" w:rsidR="00AD4AFB" w:rsidRDefault="00AD4AF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24DF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449F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57C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938F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B12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A6B618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282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3BC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0734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1B6C" w14:textId="77777777" w:rsidR="00AD4AFB" w:rsidRDefault="00AD4AFB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EDA8" w14:textId="77777777" w:rsidR="00AD4AFB" w:rsidRPr="00E4222D" w:rsidRDefault="00AD4AF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DC8FD67" w14:textId="77777777" w:rsidR="00AD4AFB" w:rsidRPr="00E4222D" w:rsidRDefault="00AD4AF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2AE3B2D" w14:textId="77777777" w:rsidR="00AD4AFB" w:rsidRPr="00E4222D" w:rsidRDefault="00AD4AF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120F042" w14:textId="77777777" w:rsidR="00AD4AFB" w:rsidRDefault="00AD4AFB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F5B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261A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59A9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744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bookmarkEnd w:id="2"/>
      <w:tr w:rsidR="00AD4AFB" w14:paraId="7676188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2A5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610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4B0D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FA0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5E8C340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268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ADA5F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D31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00F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58F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209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B102C09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E089D0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DDC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B4D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99FC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3862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775C74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4AD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B239FC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940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372C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7046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E660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4ECC83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AD4AFB" w14:paraId="52E9F36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BEE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AE0A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31AB9FF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4A2E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87D3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8ED7D93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34A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2371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7D0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E469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930B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6C0B67D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5BA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4687" w14:textId="77777777" w:rsidR="00AD4AFB" w:rsidRDefault="00AD4AF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8FEC" w14:textId="77777777" w:rsidR="00AD4AFB" w:rsidRPr="00600D25" w:rsidRDefault="00AD4AF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1346" w14:textId="77777777" w:rsidR="00AD4AFB" w:rsidRDefault="00AD4AFB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242234C" w14:textId="77777777" w:rsidR="00AD4AFB" w:rsidRDefault="00AD4AFB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DD4D" w14:textId="77777777" w:rsidR="00AD4AFB" w:rsidRDefault="00AD4AF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7969" w14:textId="77777777" w:rsidR="00AD4AFB" w:rsidRDefault="00AD4AF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91F3" w14:textId="77777777" w:rsidR="00AD4AFB" w:rsidRDefault="00AD4AF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40680B31" w14:textId="77777777" w:rsidR="00AD4AFB" w:rsidRDefault="00AD4AFB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3090" w14:textId="77777777" w:rsidR="00AD4AFB" w:rsidRDefault="00AD4AFB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F562" w14:textId="77777777" w:rsidR="00AD4AFB" w:rsidRDefault="00AD4AFB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7A6DCF7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DE7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931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7A2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1F7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5CD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95E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554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76C156D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4BF8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6F9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54346BD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F43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652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94AF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DFA7" w14:textId="77777777" w:rsidR="00AD4AFB" w:rsidRDefault="00AD4AF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93D00F5" w14:textId="77777777" w:rsidR="00AD4AFB" w:rsidRDefault="00AD4AFB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711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B6F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5CD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58BDF9D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C297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DCA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74A9328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4FB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81F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A4A5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30B3" w14:textId="77777777" w:rsidR="00AD4AFB" w:rsidRDefault="00AD4AF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35C205F0" w14:textId="77777777" w:rsidR="00AD4AFB" w:rsidRDefault="00AD4AFB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A9E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8AA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5DF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BECA2E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270D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DAD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4DAB02FE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D0E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73B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6EB2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863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151E1B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50F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2C7A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38F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EE45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94ED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344091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9B4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8D7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018B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203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5DCAFF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18A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4B5E0A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077824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43CD354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280F48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9B51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40F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91E8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2CC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E3D8A4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9EFE57E" w14:textId="77777777" w:rsidR="00AD4AFB" w:rsidRPr="004870EE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AD4AFB" w14:paraId="388E4E0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63A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4B7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2C50109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69A1E98" w14:textId="77777777" w:rsidR="00AD4AFB" w:rsidRDefault="00AD4AFB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3194729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5F6E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BE80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0F8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EF36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A86F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7E8C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7AA2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6CE9F5C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213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0250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8DE8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C4C3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519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000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E58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57C4AA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B87F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BE7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92F5B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AD4AFB" w14:paraId="158C643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B96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07DF" w14:textId="77777777" w:rsidR="00AD4AFB" w:rsidRDefault="00AD4AFB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508C7FB" w14:textId="77777777" w:rsidR="00AD4AFB" w:rsidRDefault="00AD4AFB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DD72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4285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B59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5FEE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08A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A451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935E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A52BC2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AD4AFB" w14:paraId="6743308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F79C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88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2AA2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78A5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2C1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E8CF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3C7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3B99975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E275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68C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8ACF66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AD4AFB" w14:paraId="306B679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BB6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C38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9723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010B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C8FA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11B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51F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66AB95EA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2C84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9D1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3E57DB4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973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16B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8A93C1C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C3C8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9FA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AFC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34E9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B88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931F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C6B5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23A4FC4A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191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C52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2051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914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201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0CC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4D7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F10742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ABED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8B2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5351C37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6C8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B2D0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B6BF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876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0571D909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D47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DA764F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9844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484F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F636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449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5E3FEE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DC75698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AD4AFB" w14:paraId="0939726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43B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8AE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0447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F22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B9AC49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C44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B52E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A59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5445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CBE9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4EA59D5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9B3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062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3EDE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9AA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920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CC57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0FA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1F26E2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9FC4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F49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5D67079" w14:textId="77777777" w:rsidR="00AD4AFB" w:rsidRPr="00D344C9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AD4AFB" w14:paraId="3B89B0A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BBB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372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7A3C7F7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461A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3FDE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FB3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74F2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423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9A02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25C0" w14:textId="77777777" w:rsidR="00AD4AFB" w:rsidRDefault="00AD4AFB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C82D97" w14:textId="77777777" w:rsidR="00AD4AFB" w:rsidRPr="00D344C9" w:rsidRDefault="00AD4AFB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AD4AFB" w14:paraId="2AB4F92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E1D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98C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974CF2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0855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58A7" w14:textId="77777777" w:rsidR="00AD4AFB" w:rsidRDefault="00AD4AFB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9D6EC36" w14:textId="77777777" w:rsidR="00AD4AFB" w:rsidRDefault="00AD4AFB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C30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B70DE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B9E3F3F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0ED4149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8EE487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5FBB6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3527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0CD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53218C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87B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A0BE" w14:textId="77777777" w:rsidR="00AD4AFB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42F7F61" w14:textId="77777777" w:rsidR="00AD4AFB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D36645B" w14:textId="77777777" w:rsidR="00AD4AFB" w:rsidRPr="00D344C9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AD4AFB" w14:paraId="31BE6D3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73C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7EC0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3D21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E95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D8D6E79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020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15FB4B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C451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50B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192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094B" w14:textId="77777777" w:rsidR="00AD4AFB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7030DA" w14:textId="77777777" w:rsidR="00AD4AFB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D0EF449" w14:textId="77777777" w:rsidR="00AD4AFB" w:rsidRDefault="00AD4AFB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AD4AFB" w14:paraId="596CA15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730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EAC0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908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8D0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0CA985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ED5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43F42BD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DB22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5CC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0554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227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F1C703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AD4AFB" w14:paraId="109743F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86D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AAF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9CC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1AA5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125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859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3C8A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7D8C3A9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D4F9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178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FB5129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737F42D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054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A23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381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1DA7" w14:textId="77777777" w:rsidR="00AD4AFB" w:rsidRDefault="00AD4AFB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723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E2F8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392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9C8E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A6D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718BC6F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4AC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0E7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5C79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49C0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71B22A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C9E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0147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C548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0F61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ED3B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6CFD57D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36C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D8C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D5C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6B6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AEAC05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510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2C6B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EB8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47AC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831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2289D9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376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7CA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C22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F1F8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4D684CB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4772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0EC93D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24B076C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368810C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4F6C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69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6478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277C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5E9C5B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CA146DE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AD4AFB" w14:paraId="1632364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CBA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52F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913E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C454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C7684F7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9EEB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F87723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446C" w14:textId="77777777" w:rsidR="00AD4AFB" w:rsidRPr="00600D25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9A61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6F73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847D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3E96F6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AD4AFB" w14:paraId="7C54235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421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3EF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107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D923" w14:textId="77777777" w:rsidR="00AD4AFB" w:rsidRDefault="00AD4AF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D87CBC2" w14:textId="77777777" w:rsidR="00AD4AFB" w:rsidRDefault="00AD4AF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CC96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5AAD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83EE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F636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4AAA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AD4AFB" w14:paraId="0951CEE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9FC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A9D4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1DDB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2D81" w14:textId="77777777" w:rsidR="00AD4AFB" w:rsidRDefault="00AD4AF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AD28AA1" w14:textId="77777777" w:rsidR="00AD4AFB" w:rsidRDefault="00AD4AFB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F105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1EF0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BA07" w14:textId="77777777" w:rsidR="00AD4AFB" w:rsidRDefault="00AD4AFB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540A" w14:textId="77777777" w:rsidR="00AD4AFB" w:rsidRDefault="00AD4AFB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F7FF" w14:textId="77777777" w:rsidR="00AD4AFB" w:rsidRDefault="00AD4AFB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AD4AFB" w14:paraId="1F585D6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130C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68A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EE4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364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8CEF2B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6E3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E0A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B0F2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B0904B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405A66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C9A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5FD6" w14:textId="77777777" w:rsidR="00AD4AFB" w:rsidRDefault="00AD4AF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15DB649E" w14:textId="77777777" w:rsidR="00AD4AFB" w:rsidRDefault="00AD4AF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1CAFCD01" w14:textId="77777777" w:rsidR="00AD4AFB" w:rsidRPr="001D4392" w:rsidRDefault="00AD4AFB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AD4AFB" w14:paraId="20B4F43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218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A54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FE6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104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46B63D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A50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903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D721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3CFB0EB1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66F5FF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9C13B0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738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EE5C" w14:textId="77777777" w:rsidR="00AD4AFB" w:rsidRPr="00616BAF" w:rsidRDefault="00AD4AF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66618BD" w14:textId="77777777" w:rsidR="00AD4AFB" w:rsidRDefault="00AD4AF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CFD1EA" w14:textId="77777777" w:rsidR="00AD4AFB" w:rsidRPr="003B726B" w:rsidRDefault="00AD4AFB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AD4AFB" w14:paraId="292D5F8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E07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FFD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B7B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AEB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12E327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E6F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DB11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D14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70F49D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933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93D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A0411D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5410831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035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915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CE8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05C8" w14:textId="77777777" w:rsidR="00AD4AFB" w:rsidRDefault="00AD4AFB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6B8A35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511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DAC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04A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33C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CF8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8F9B5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0E6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A26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7E8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B55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6CCE8B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4B5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0B5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2F2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EC5568F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396AE07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69F029B" w14:textId="77777777" w:rsidR="00AD4AFB" w:rsidRPr="001D4392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D9C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E56E" w14:textId="77777777" w:rsidR="00AD4AFB" w:rsidRDefault="00AD4AF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AF93D7" w14:textId="77777777" w:rsidR="00AD4AFB" w:rsidRDefault="00AD4AF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1C761A4" w14:textId="77777777" w:rsidR="00AD4AFB" w:rsidRPr="003B726B" w:rsidRDefault="00AD4AFB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AD4AFB" w14:paraId="1EE8D22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88F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192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308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6D2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654792F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E14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027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054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B1DFB90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7848C409" w14:textId="77777777" w:rsidR="00AD4AFB" w:rsidRPr="00E731A9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A958FDF" w14:textId="77777777" w:rsidR="00AD4AFB" w:rsidRPr="001D4392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289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1240" w14:textId="77777777" w:rsidR="00AD4AFB" w:rsidRPr="00616BAF" w:rsidRDefault="00AD4AF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2AF77E" w14:textId="77777777" w:rsidR="00AD4AFB" w:rsidRDefault="00AD4AFB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B65793D" w14:textId="77777777" w:rsidR="00AD4AFB" w:rsidRPr="003B726B" w:rsidRDefault="00AD4AFB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AD4AFB" w14:paraId="2106E6E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115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2BC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C1C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361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88272F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FF9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401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6BF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6D15237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AD25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517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8A00B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C4A7F6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AD4AFB" w14:paraId="0D55FE8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7DF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65B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C4D1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6DA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4947BF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F63F78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301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BCC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9AC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66F894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7A3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CC7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AD4AFB" w14:paraId="4E6E117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0A8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32A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520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ED5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6D8480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16D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429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B1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F59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DF8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D5BADA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AD4AFB" w14:paraId="2B52D262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CF8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AC0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4AE87D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5A9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F72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A445CE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B33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AEF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910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3B1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06D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EF6561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51958EC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BB6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B13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F9E36B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13B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578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CBA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8CB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905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F17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261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6CF164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58C8C215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805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B8A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E4D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1E8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1BE33EB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7EA12D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1DC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BE7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F7E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6272BE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53D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98C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D4AFB" w14:paraId="0812BA4D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92A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96C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7F5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9F2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429E4D8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C38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2AE91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F9C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47F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E40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EDEE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79C4E7B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D29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FB0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B49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497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C0C25F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DA6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913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C4D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99CA40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842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A8B5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5A25360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428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510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CD7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EF6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343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922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6F4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580414E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78C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2CDC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0EBCC5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10AE5F8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AD4AFB" w14:paraId="6159E17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A48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C3E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AF5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4D5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C1D65D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A5E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67D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2DB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41D10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14F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CAA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A245B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0993D861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480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44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1FF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3B4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C28CAC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8EF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34FB7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AA0CF1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6366A2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DD4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7E4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437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89B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0FB08F8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45230BB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C34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491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CA5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828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7C0AEB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5A4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FC1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847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6DDBF84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3CA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794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B08A15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2AC41C2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DF8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E24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2E2C73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678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420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376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2B2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4EE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2A9E8E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A81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161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690E13E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877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B9C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567096B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479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6CE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EBB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048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621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1AC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9CF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B842F0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AD4AFB" w14:paraId="2FBACA4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AE9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868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172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D23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5CE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B4B894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1D7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69A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C69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B0A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A36B9B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218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839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5875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575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B8D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A6AE85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373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D1C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C43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54A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4962E51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EDD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CA1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C4E7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7EA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9C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B59DC1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9A9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043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F4D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AD8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293A11A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BE4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825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D2FD1D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38A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DE1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9E2471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075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464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FC4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F56549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024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BE20" w14:textId="77777777" w:rsidR="00AD4AFB" w:rsidRPr="0019324E" w:rsidRDefault="00AD4AF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296CB88" w14:textId="77777777" w:rsidR="00AD4AFB" w:rsidRPr="000160B5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1E0B0E8E" w14:textId="77777777" w:rsidR="00AD4AFB" w:rsidRPr="006B78FD" w:rsidRDefault="00AD4AF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414ECDF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637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119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928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67B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B7982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93E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5BB54F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7E12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64A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856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A53A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56D7B03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AD4AFB" w14:paraId="06AA4B62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E52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ECB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1E7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9BBD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2B7E87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45D1FE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B2A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DE0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589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16A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4D5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4D0D6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80804BB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AD4AFB" w14:paraId="19B7C19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B31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2D9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77C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240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867A5D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E52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62DE92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A564AC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B802E7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EB4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6DB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C3E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340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652E6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9B256C7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AD4AFB" w14:paraId="2121B1A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D1F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B4B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E092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FFD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1914A1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720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A2670C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1EA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864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C9B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E6A5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58A2E5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AD4AFB" w14:paraId="510DB19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1869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307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012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DAD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CAF31B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C5E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A83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B8F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DE8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A6D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58EC44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AD4AFB" w14:paraId="6D90D07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ABC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999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786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567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B38286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247210B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6F72F0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88B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B8C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994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798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0ABD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151D6387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92C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F08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696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44C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973ED1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4F5AB6C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6222DE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F9A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ED8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877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EE1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228D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2002EC5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DF8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FB5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2ECDC0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8F0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C5A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B08B58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3E6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D64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F66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A967F0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C61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7A68" w14:textId="77777777" w:rsidR="00AD4AFB" w:rsidRPr="0019324E" w:rsidRDefault="00AD4AFB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61BD302" w14:textId="77777777" w:rsidR="00AD4AFB" w:rsidRPr="000160B5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747AA46D" w14:textId="77777777" w:rsidR="00AD4AFB" w:rsidRPr="005C2BB7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3B5CB9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EAD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67F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B44056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94D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AE2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EC0F52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298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98C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F27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EB6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2B3B" w14:textId="77777777" w:rsidR="00AD4AFB" w:rsidRPr="00DE4F3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09F5B9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C896B9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EF0B753" w14:textId="77777777" w:rsidR="00AD4AFB" w:rsidRPr="00DE4F3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AD4AFB" w14:paraId="2B56E3F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0A9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24A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6236166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6AE7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0B2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0F83B2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3E01D6D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5B6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71B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47E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300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3E7B" w14:textId="77777777" w:rsidR="00AD4AFB" w:rsidRPr="00DE4F3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8A4C88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4ADC6B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9AC8AD5" w14:textId="77777777" w:rsidR="00AD4AFB" w:rsidRPr="00DE4F3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AD4AFB" w14:paraId="43787DC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869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A68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06F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6E8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057FE6E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D61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614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D55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229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558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1231B25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062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CAF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FA3E8D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1D11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E3C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502118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1F6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084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DB9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F7B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087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5CE8773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B02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043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B8348C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1CB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2AB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347812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49A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6F3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AD1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FFB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818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298D9CE" w14:textId="77777777" w:rsidR="00AD4AFB" w:rsidRPr="00CB2A72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4364094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9E5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6B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2B2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313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971C23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3FC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8AA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8AE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9B8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4FF4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2AFC43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AC4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D2F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505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975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DB76D2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3F8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F64D76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9CA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884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765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A99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7E3F0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245969C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AD4AFB" w14:paraId="4502ADE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B71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A9A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24C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5C8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E55BC1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C36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637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9B8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422D3E3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EDE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28B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AD4AFB" w14:paraId="446E802E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497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FA9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AB6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76D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93E046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B6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652EC6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0789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E8D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34D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D0D4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4EE1081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BFC2D9B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AD4AFB" w14:paraId="5937EDA9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3BB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3DC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0AB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B4A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1AA22C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7B1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8502E2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328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82B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5A8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22D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E058D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BE1BA9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AD4AFB" w14:paraId="1ECF1F3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44A9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E02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4E4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E68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1D31F0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6D7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0C92AA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FF0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DDF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944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C374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E30F4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AD4AFB" w14:paraId="2FBC70C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7E4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589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9189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0CF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BDA0B3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17C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A58803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7DF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4B7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B21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A7F9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B6B4EE" w14:textId="77777777" w:rsidR="00AD4AFB" w:rsidRPr="00D344C9" w:rsidRDefault="00AD4AFB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A47CE26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AD4AFB" w14:paraId="221EC4B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6E9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763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0A0BEA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AA39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091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7053ED5B" w14:textId="77777777" w:rsidR="00AD4AFB" w:rsidRDefault="00AD4AFB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5EC59DC3" w14:textId="77777777" w:rsidR="00AD4AFB" w:rsidRDefault="00AD4AFB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3CA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7AF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BE6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8F3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141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AEA5C0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BD8401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AD4AFB" w14:paraId="41F411B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441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713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3FFE0CD0" w14:textId="77777777" w:rsidR="00AD4AFB" w:rsidRPr="001F1B3D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103E614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4425BE59" w14:textId="77777777" w:rsidR="00AD4AFB" w:rsidRPr="001F1B3D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3DF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FA3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790963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FF5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6EB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842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96E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2E9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CA32C7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9DA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F965" w14:textId="77777777" w:rsidR="00AD4AFB" w:rsidRDefault="00AD4AF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5100567B" w14:textId="77777777" w:rsidR="00AD4AFB" w:rsidRDefault="00AD4AF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8EC5" w14:textId="77777777" w:rsidR="00AD4AFB" w:rsidRPr="00600D25" w:rsidRDefault="00AD4AF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C621" w14:textId="77777777" w:rsidR="00AD4AFB" w:rsidRDefault="00AD4AFB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9A10" w14:textId="77777777" w:rsidR="00AD4AFB" w:rsidRDefault="00AD4AF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0285" w14:textId="77777777" w:rsidR="00AD4AFB" w:rsidRPr="00600D25" w:rsidRDefault="00AD4AF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96B0" w14:textId="77777777" w:rsidR="00AD4AFB" w:rsidRDefault="00AD4AFB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A6C5" w14:textId="77777777" w:rsidR="00AD4AFB" w:rsidRPr="00600D25" w:rsidRDefault="00AD4AFB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9C52" w14:textId="77777777" w:rsidR="00AD4AFB" w:rsidRDefault="00AD4AFB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64DDF0" w14:textId="77777777" w:rsidR="00AD4AFB" w:rsidRPr="00E134F4" w:rsidRDefault="00AD4AFB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AD4AFB" w14:paraId="4105399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706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E87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479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543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7C7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79E8E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A41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DD3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6ED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D7F3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48CC6F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B45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263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919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97D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72B57C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4D42302" w14:textId="77777777" w:rsidR="00AD4AFB" w:rsidRDefault="00AD4AFB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E98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50D5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DA1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7CE6E9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30C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62B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48024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6C03731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FC2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1DE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35A9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948D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024C660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FE8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ED9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BB8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001208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FB77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D9F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F6115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18B35061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46A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FE2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73C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BAA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86AAF8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8DA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4D521F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0D3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E73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2D4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B48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1FF15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17B77E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AD4AFB" w14:paraId="78BCF16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57F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06C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EF2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B1A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060A25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FC4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BE347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938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508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2FB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910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F75677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AD4AFB" w14:paraId="221AE15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55B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F7A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18B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E3C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DC3CF3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57F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255B7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FCE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841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D78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E48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6F04E0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AD4AFB" w14:paraId="2D138F5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8F0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FF0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556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19C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00BA3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D92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7DE372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F34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17F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767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862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2C8C652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869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6EF3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26EE" w14:textId="77777777" w:rsidR="00AD4AFB" w:rsidRPr="00600D25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83AE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2987092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5A06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0414881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8323" w14:textId="77777777" w:rsidR="00AD4AFB" w:rsidRPr="00600D25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9C5F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CD5E" w14:textId="77777777" w:rsidR="00AD4AFB" w:rsidRPr="00600D25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555A" w14:textId="77777777" w:rsidR="00AD4AFB" w:rsidRPr="00D344C9" w:rsidRDefault="00AD4AF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C76576" w14:textId="77777777" w:rsidR="00AD4AFB" w:rsidRPr="00D344C9" w:rsidRDefault="00AD4AF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AD4AFB" w14:paraId="6958AEF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1DB7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457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55AE3A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80A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BAA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EDA577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2BA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80D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73C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107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2171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D4AFB" w14:paraId="23D26F9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F51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AE5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5B0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2AE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09A9FB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EC3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12B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CAA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551354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379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8DCB" w14:textId="77777777" w:rsidR="00AD4AFB" w:rsidRPr="00FF6B4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D4AFB" w14:paraId="4DDBC37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2C0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F48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3BF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BF5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089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260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C11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33CD693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74E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EF01" w14:textId="77777777" w:rsidR="00AD4AFB" w:rsidRPr="00FF6B4A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AD4AFB" w14:paraId="3BED20A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9EB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E7A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67BB310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13A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421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445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E11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3CD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D582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B34A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37AC259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BF5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5A4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12D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A37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91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EA5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E0D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99E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3DA8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7EA0F87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816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1AF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772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DB3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3C4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0FD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613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0D5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AF6F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52C0E92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971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220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49D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257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C90DD9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76E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9E91FF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081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831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0BA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00F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6D361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AD4AFB" w14:paraId="1610D37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13A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8DA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7BB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D85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D49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04F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681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E8C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3EB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AD4AFB" w14:paraId="1EC9F25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4B2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CEE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D090C7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007B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290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4C6EAE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69D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BAC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AA0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B5D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F1F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865A724" w14:textId="77777777" w:rsidR="00AD4AFB" w:rsidRPr="00F10273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D4AFB" w14:paraId="2033025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9F8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092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7BE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0DE2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B895D28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C15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F41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C28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D4934D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213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65B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AD4AFB" w14:paraId="72AB655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898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789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1B61B2D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8DB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9A7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F5B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2F1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B67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761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B38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465EB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5569D8F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DD6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470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C17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D27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1B4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9E1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6E1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14AE357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C5E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831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AD4AFB" w14:paraId="4DE7203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1EA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928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4EB254A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52D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3F6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D2C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D24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1FB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CB6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547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25B8D33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D1E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17F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DCB5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E94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97FA38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4DD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361D18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20D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F12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BBA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041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49651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AD4AFB" w14:paraId="1BAB33B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C77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9AD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00A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D85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578811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1B4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8CE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DF7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D3D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93E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29C2652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116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58D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EE6E67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91A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124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38CB20B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983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B67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E5B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8CA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6B8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7244B3" w14:textId="77777777" w:rsidR="00AD4AFB" w:rsidRPr="00056F61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AD4AFB" w14:paraId="2311A8A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CEF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14F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6B7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A9F9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91B9033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A6B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223B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2A8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585F82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913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C88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277DC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AD4AFB" w14:paraId="62B5254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6C6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B14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14A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7AC1" w14:textId="77777777" w:rsidR="00AD4AFB" w:rsidRDefault="00AD4AFB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5E2EC0C" w14:textId="77777777" w:rsidR="00AD4AFB" w:rsidRDefault="00AD4AFB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491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2706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F8B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28EAF8D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76C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0FC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673EA76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088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67FF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1169CBE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0FA5" w14:textId="77777777" w:rsidR="00AD4AFB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18FD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044790E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CB13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928F" w14:textId="77777777" w:rsidR="00AD4AFB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5F21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F6C2D08" w14:textId="77777777" w:rsidR="00AD4AFB" w:rsidRDefault="00AD4AFB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8704" w14:textId="77777777" w:rsidR="00AD4AFB" w:rsidRDefault="00AD4AFB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7440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BE8A640" w14:textId="77777777" w:rsidR="00AD4AFB" w:rsidRDefault="00AD4AFB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AD4AFB" w14:paraId="64B4F5B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4FE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DB7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EEF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B8E0" w14:textId="77777777" w:rsidR="00AD4AFB" w:rsidRDefault="00AD4AFB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12F2ADC" w14:textId="77777777" w:rsidR="00AD4AFB" w:rsidRDefault="00AD4AFB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30A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7F98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B1C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C23E4A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A27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162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D4AFB" w14:paraId="3FE35A4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562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E6C3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9837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337F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6DD8" w14:textId="77777777" w:rsidR="00AD4AFB" w:rsidRPr="00DF66C9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AE5E815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6E21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D59C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918B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7376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29E6312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F23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1593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5EBA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D37F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8560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B6B4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D08F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EE7D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2B04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984617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E3B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9396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ACA5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16E7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510A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E484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8DC5" w14:textId="77777777" w:rsidR="00AD4AFB" w:rsidRDefault="00AD4AFB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9508" w14:textId="77777777" w:rsidR="00AD4AFB" w:rsidRDefault="00AD4AFB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4546" w14:textId="77777777" w:rsidR="00AD4AFB" w:rsidRDefault="00AD4AFB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9D685E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5C8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B80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AA7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A37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10F606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F8E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E78E1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EBA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536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13B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655E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6D93BA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1C91279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AD4AFB" w14:paraId="15325108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94A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9FF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88C9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759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0845E5C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995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C81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EF9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03F175A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926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6F5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E2FCC2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AB7C2B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76B4E7EC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AD4AFB" w14:paraId="62B4D44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62F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8D6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681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96B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CC7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7B4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ED1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824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4EA8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A6368B5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AD4AFB" w14:paraId="568EC59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75B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C3F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C60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FEC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15A8C24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C07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78E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200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380B412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4CD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9B3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04D7503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AD4AFB" w14:paraId="01DE7A4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E37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08E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6AB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CE0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0385FB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335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67897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739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68F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7DA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AECF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CC5230E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AD4AFB" w14:paraId="6A8D4EB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8D0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DE8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8B4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CDC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9C2155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FC6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EC0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EF5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7674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338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663B7C1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AD4AFB" w14:paraId="72DE508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8A9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AC3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2F92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9E0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350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FF66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D76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559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C917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AD4AFB" w14:paraId="45BC98B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DE0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7E3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EF9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8E1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CE5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F61AC4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11A32D9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51D84A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875C72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81D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5C0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A93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AF4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F7221A2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FDAA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5F8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0F1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B6E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C7B5AF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B0C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C530C9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0DC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B70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93D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6D55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AD4AFB" w14:paraId="6932C79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0FD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18E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0412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228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1141FF1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7C1A142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E1F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50B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43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DB4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688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0163ABC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408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5B5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226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A469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30C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0E74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33C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6FF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880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6D4B6D9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2FFC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BAF4" w14:textId="77777777" w:rsidR="00AD4AFB" w:rsidRDefault="00AD4AF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F0DD" w14:textId="77777777" w:rsidR="00AD4AFB" w:rsidRDefault="00AD4AF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4067" w14:textId="77777777" w:rsidR="00AD4AFB" w:rsidRDefault="00AD4AF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35477B65" w14:textId="77777777" w:rsidR="00AD4AFB" w:rsidRDefault="00AD4AF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255B294" w14:textId="77777777" w:rsidR="00AD4AFB" w:rsidRDefault="00AD4AFB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85EB" w14:textId="77777777" w:rsidR="00AD4AFB" w:rsidRDefault="00AD4AF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8461" w14:textId="77777777" w:rsidR="00AD4AFB" w:rsidRDefault="00AD4AF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4865" w14:textId="77777777" w:rsidR="00AD4AFB" w:rsidRDefault="00AD4AF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45B0548" w14:textId="77777777" w:rsidR="00AD4AFB" w:rsidRDefault="00AD4AFB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9D01" w14:textId="77777777" w:rsidR="00AD4AFB" w:rsidRDefault="00AD4AFB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2753" w14:textId="77777777" w:rsidR="00AD4AFB" w:rsidRDefault="00AD4AFB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00DD6B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72C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FB3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D05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3B8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FFB94D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A35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741A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F84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150E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9773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5FEE45C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1BD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00C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F88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3C2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662B117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E5E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704FF4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55C1D0A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A28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6CB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2669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7A3D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180AD20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F34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1BB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300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348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79BB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C33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DFD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FEC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C40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5ABFB3C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303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0B7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ABB7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7820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4C0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</w:t>
            </w:r>
            <w:r>
              <w:rPr>
                <w:b/>
                <w:bCs/>
                <w:sz w:val="20"/>
                <w:lang w:val="ro-RO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76D0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E91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2E43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939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5-8</w:t>
            </w:r>
          </w:p>
        </w:tc>
      </w:tr>
      <w:tr w:rsidR="00AD4AFB" w14:paraId="29C7B59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2AC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5C6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7B9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1A3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17E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618719C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6F40D7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BB4FD26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64C2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4B0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29B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FFD7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48EF922D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AD4AFB" w14:paraId="5962066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5B9D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763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0B0D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EC75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525E0C3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46E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3E6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C25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057C51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D728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E968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5501D10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C202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897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359D542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4565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27FB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9E6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9810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56D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0BFC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9DE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61A730B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B39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A55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77A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4B32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6FBF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96CE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31F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14FE8B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B36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6B5A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AD4AFB" w14:paraId="52E1ED1A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A2B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4171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424D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4AE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7254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5CC4D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ABD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76B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AD2F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BD16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05CD348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DEE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2ED0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A991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0EDE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E1549C4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CC5A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84F7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E3B5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406A" w14:textId="77777777" w:rsidR="00AD4AFB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FC0C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76C2870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BC31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7087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C4E1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3C6" w14:textId="77777777" w:rsidR="00AD4AFB" w:rsidRDefault="00AD4AFB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FC78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5AE63C2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E35CCFC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105D2A3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676E910D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97C3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C6DE" w14:textId="77777777" w:rsidR="00AD4AFB" w:rsidRDefault="00AD4AFB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00DF" w14:textId="77777777" w:rsidR="00AD4AFB" w:rsidRPr="00600D25" w:rsidRDefault="00AD4AFB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5D22" w14:textId="77777777" w:rsidR="00AD4AFB" w:rsidRPr="00D344C9" w:rsidRDefault="00AD4AFB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AD4AFB" w14:paraId="32AB78F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727C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CF99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DE2C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23A9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DFBF6E4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6344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F5C0AC3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29159343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BBF4290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3696442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D37F890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7479C2F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71E5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2838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D7DE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2C3B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183D5ED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C25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8F27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A084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9728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C92C401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3879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5931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8178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BC2D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CD2E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0B9C1EF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2A3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E228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0D7F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8972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98C2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5702C0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9114309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8E74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DE59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A685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F9E9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AD4AFB" w14:paraId="26CAAD0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897F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CDF1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3ED05351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302D" w14:textId="77777777" w:rsidR="00AD4AFB" w:rsidRPr="00600D25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21D0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ACFFEE1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E12B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09E3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0615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2B72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89C3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20BF251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697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FEB4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1EA0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B4CB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B354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6059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3770" w14:textId="77777777" w:rsidR="00AD4AFB" w:rsidRDefault="00AD4AFB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75E3" w14:textId="77777777" w:rsidR="00AD4AFB" w:rsidRDefault="00AD4AFB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7A22" w14:textId="77777777" w:rsidR="00AD4AFB" w:rsidRDefault="00AD4AFB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0370760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F32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9BB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EDCD46A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8F91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9C33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8BA00EF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9156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7925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3F4F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7C62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AEC4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11CAF5F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1EA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535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7AEA21AB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A100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247D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7479EB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972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D5D6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59B1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CB2A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11BB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76EAE19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00EB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0393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35B1EDD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A62D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BCC0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541F8A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FB19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DA47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BAB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1874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24D4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51A6CAD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FC9C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A58A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9A2B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20FE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5AAE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BE13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91EE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78A25B0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9CB0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FE47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4DCDD73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E33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5672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1B1F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4795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F85F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14CD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D077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0C3456D3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9E37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7B58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0FE6C61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BA7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49E2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2BDB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58B5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0406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4613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3652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2FB5C573" w14:textId="77777777" w:rsidR="00AD4AFB" w:rsidRDefault="00AD4AFB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A890" w14:textId="77777777" w:rsidR="00AD4AFB" w:rsidRDefault="00AD4AFB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89B6" w14:textId="77777777" w:rsidR="00AD4AFB" w:rsidRDefault="00AD4AFB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AD4AFB" w14:paraId="705F094E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11F6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C74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6BAD08D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31B0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2A7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1467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AE3A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B5D2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2880F75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D0FF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AA24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4A24EB6D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FA90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184A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AEA3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A8A9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80C489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AF2D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3CA5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63FB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4616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92C8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4BC0E5DC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423F15A5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2E23ED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D4AFB" w14:paraId="7311E2D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948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05E3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93F5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E436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AE3CD06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3E1D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BDB1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235D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8E7C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13E0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D793045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0D3DB43E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385497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D4AFB" w14:paraId="60B3411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7473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1175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7964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BA88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D0ADF0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FCE8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3E6D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B5E3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9A96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2D28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095280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52C8B59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EABF2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AD4AFB" w14:paraId="38E513A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AD35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A285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A11B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6C04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9BD0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438C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022F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CB58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DBFD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6415DC3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B6EE69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D4AFB" w14:paraId="1664E8D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C707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329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4C34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4B1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3BC5C2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839C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D33B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7D49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474A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BFB1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137FD307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CF7269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D4AFB" w14:paraId="1AD46E9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002E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C585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4CDD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BA6A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AB33F5C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97DF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0B9E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A2C9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D28E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941C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F04E032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19B8D3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AD4AFB" w14:paraId="491CB9D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4F7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0DD9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2F93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E9E6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120C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C0102A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34D5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A565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019D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A97F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2D2F39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D797F7D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AD4AFB" w14:paraId="557D531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9E34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26D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55B16942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E571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D912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6A2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E8C7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0452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7217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ADF4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AD4AFB" w14:paraId="06B35E3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7C88" w14:textId="77777777" w:rsidR="00AD4AFB" w:rsidRDefault="00AD4AFB" w:rsidP="00AD4AFB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4094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D003911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3011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F5C8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F25E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CB99" w14:textId="77777777" w:rsidR="00AD4AFB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A96A" w14:textId="77777777" w:rsidR="00AD4AFB" w:rsidRDefault="00AD4AFB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12A9" w14:textId="77777777" w:rsidR="00AD4AFB" w:rsidRPr="00600D25" w:rsidRDefault="00AD4AFB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BE5A" w14:textId="77777777" w:rsidR="00AD4AFB" w:rsidRDefault="00AD4AFB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A310299" w14:textId="77777777" w:rsidR="00AD4AFB" w:rsidRPr="00836022" w:rsidRDefault="00AD4AFB" w:rsidP="0095691E">
      <w:pPr>
        <w:spacing w:before="40" w:line="192" w:lineRule="auto"/>
        <w:ind w:right="57"/>
        <w:rPr>
          <w:sz w:val="20"/>
          <w:lang w:val="en-US"/>
        </w:rPr>
      </w:pPr>
    </w:p>
    <w:p w14:paraId="353D7309" w14:textId="77777777" w:rsidR="00AD4AFB" w:rsidRPr="00DE2227" w:rsidRDefault="00AD4AFB" w:rsidP="0095691E"/>
    <w:p w14:paraId="1172F6BD" w14:textId="77777777" w:rsidR="00AD4AFB" w:rsidRPr="0095691E" w:rsidRDefault="00AD4AFB" w:rsidP="0095691E"/>
    <w:p w14:paraId="6940C4E4" w14:textId="77777777" w:rsidR="00AD4AFB" w:rsidRDefault="00AD4AFB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74CE5BBB" w14:textId="77777777" w:rsidR="00AD4AFB" w:rsidRPr="005D215B" w:rsidRDefault="00AD4AFB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D4AFB" w14:paraId="7B80B5E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0D45" w14:textId="77777777" w:rsidR="00AD4AFB" w:rsidRDefault="00AD4AFB" w:rsidP="00AD4AFB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DF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4D93" w14:textId="77777777" w:rsidR="00AD4AFB" w:rsidRPr="00B3607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EBC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06F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F04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3AB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08177E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F6C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98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AD4AFB" w14:paraId="0335621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C181" w14:textId="77777777" w:rsidR="00AD4AFB" w:rsidRDefault="00AD4AFB" w:rsidP="00AD4AFB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30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39A8" w14:textId="77777777" w:rsidR="00AD4AFB" w:rsidRPr="00B3607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A97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0B8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8C0F0D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189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B0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69C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CD4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8D178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68CC5DB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AD4AFB" w14:paraId="29120DA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25C8" w14:textId="77777777" w:rsidR="00AD4AFB" w:rsidRDefault="00AD4AFB" w:rsidP="00AD4AFB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29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13E9" w14:textId="77777777" w:rsidR="00AD4AFB" w:rsidRPr="00B3607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BA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1FEEEC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CF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3A6DCC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174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00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A5A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E79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AD4AFB" w14:paraId="06786DD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A74B" w14:textId="77777777" w:rsidR="00AD4AFB" w:rsidRDefault="00AD4AFB" w:rsidP="00AD4AFB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CA1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29D4" w14:textId="77777777" w:rsidR="00AD4AFB" w:rsidRPr="00B3607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770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69B1BB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627BA12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C2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2CE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29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5EB970A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A04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FB8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9CDF7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3C36341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51A4F4E" w14:textId="77777777" w:rsidR="00AD4AFB" w:rsidRDefault="00AD4AFB">
      <w:pPr>
        <w:spacing w:before="40" w:after="40" w:line="192" w:lineRule="auto"/>
        <w:ind w:right="57"/>
        <w:rPr>
          <w:sz w:val="20"/>
          <w:lang w:val="en-US"/>
        </w:rPr>
      </w:pPr>
    </w:p>
    <w:p w14:paraId="5891C198" w14:textId="77777777" w:rsidR="00AD4AFB" w:rsidRDefault="00AD4AFB" w:rsidP="00F14E3C">
      <w:pPr>
        <w:pStyle w:val="Heading1"/>
        <w:spacing w:line="360" w:lineRule="auto"/>
      </w:pPr>
      <w:r>
        <w:t>LINIA 301 F1</w:t>
      </w:r>
    </w:p>
    <w:p w14:paraId="6ABCD56F" w14:textId="77777777" w:rsidR="00AD4AFB" w:rsidRDefault="00AD4AFB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AD4AFB" w14:paraId="02401953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EEC5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E78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692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FD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37E77B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F80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E56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D89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DEB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A4A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901D6C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2E49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9C0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E27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3AE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869E8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0B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E84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C96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892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660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AA16E29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9244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00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4C9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461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6FE4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390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889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50B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144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319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345E990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0D29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B7C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58D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055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E1027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CAA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3F240D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6FADE3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40F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AE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7AA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E7C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4E6911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009A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20D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01A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D8F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E009B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DC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C79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68A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160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D7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6CF5A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1E95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244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86A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5EA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45158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1AD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629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600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5A2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F03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5C25DC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7B60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B65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F93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38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09FBD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61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641930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C77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079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78B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A8D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5C44103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F54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F26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202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63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7A6FF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6D0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431DA8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798070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E51E5D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3F1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BC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A8F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D4A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CF7C8E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FB17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638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A7B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7BA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730B3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7D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6D9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39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6A6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E10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7AB61F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D77A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6A1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9D20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E55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E9D8F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D1D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6337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72445A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32F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EE5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AF6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47C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6C53B3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6367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270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413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558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06788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CF3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D6C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BA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01A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BC3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E71DCF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4722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A5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DAB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A1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42C67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D6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DAE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AE3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079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DC4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AA30876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167E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AC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03D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76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CE08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9F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62C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8C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9EB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B50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45EBDDBB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5E93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00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927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06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5258E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F9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82474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CFD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23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8A0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309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08FFA5A7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36B7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AD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AE0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FD4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029CD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22C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86BD08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2B2B1AB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B24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1D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4E1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84C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DBA2C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AD4AFB" w14:paraId="6F5CD46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9B7C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B72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CAC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00F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AE16D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D2A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E3258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C78C5B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DA5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31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B1E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085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AD4AFB" w14:paraId="2345405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7079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B1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382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F71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85DA73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A08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3F3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1BD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9CE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6B0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DFBFD2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F7F5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430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3E6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C25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137EF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BC6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5EE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AE5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309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0E1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438B11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5E63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F62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D9B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124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221A1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7D7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EBA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CEF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D86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40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448B7F9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8FC1" w14:textId="77777777" w:rsidR="00AD4AFB" w:rsidRDefault="00AD4AFB" w:rsidP="00AD4AFB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B5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80C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39E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24CE3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697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4D9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D05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DF4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13F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B30940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21AC60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6D0308C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2873A3E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77640CB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04C6B017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1F84C298" w14:textId="77777777" w:rsidR="00AD4AFB" w:rsidRDefault="00AD4AFB" w:rsidP="007E3B63">
      <w:pPr>
        <w:pStyle w:val="Heading1"/>
        <w:spacing w:line="360" w:lineRule="auto"/>
      </w:pPr>
      <w:r>
        <w:t>LINIA 301 G</w:t>
      </w:r>
    </w:p>
    <w:p w14:paraId="432A0B53" w14:textId="77777777" w:rsidR="00AD4AFB" w:rsidRDefault="00AD4AFB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AD4AFB" w14:paraId="1A8CFB86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13B48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C019D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6B050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6C374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85238A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13C45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36622CC9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EF76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B76E7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D71A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D150A" w14:textId="77777777" w:rsidR="00AD4AFB" w:rsidRDefault="00AD4AFB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B344C2D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A03D2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1555A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40ACD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F41A6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A65BB6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9503A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1278541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42FF3B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4A869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DBF8D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6447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5F2E6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87A84E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B4678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47A1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C3C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D9BE6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62D01F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721FB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F8988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BD6E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F89F2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BEDB1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CC58F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97772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82EF9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EE924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2C606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8E393A4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3F503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B4670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A0211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E15AC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25CFA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779DBE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BFB3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0C0C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EFEA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CFC0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C7B0099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AD33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4B392B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16F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D9D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FE97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D49F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15C9A2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498C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6503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062C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96E9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D022B7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978D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552EA99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8FE920C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C57B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C178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04DE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7E2F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750B22D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C1A6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D918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34C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8B15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3B7C98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B67F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09119D4" w14:textId="77777777" w:rsidR="00AD4AFB" w:rsidRDefault="00AD4AFB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9EE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CE7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A171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1E1B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F759A85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1CF2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5D63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60E6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51C3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1B98993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76D0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8DDDC10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62501BC4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12C2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6D2D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22DF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C8D0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E080C49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BAAE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814B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2384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4FCC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FD44EF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806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F73C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8527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E02A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9189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575FFCB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2C5A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5EC0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AE82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AB5D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BEC541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50D6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041642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A6D5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36CF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7FBD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35A5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E12F93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C42B" w14:textId="77777777" w:rsidR="00AD4AFB" w:rsidRDefault="00AD4AFB" w:rsidP="00AD4AFB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9305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E1C8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B3FD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8FADD5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6B58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D3D4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4314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5904" w14:textId="77777777" w:rsidR="00AD4AFB" w:rsidRDefault="00AD4AF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C6F1" w14:textId="77777777" w:rsidR="00AD4AFB" w:rsidRDefault="00AD4AF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8F0BCBB" w14:textId="77777777" w:rsidR="00AD4AFB" w:rsidRDefault="00AD4AFB">
      <w:pPr>
        <w:spacing w:before="40" w:line="192" w:lineRule="auto"/>
        <w:ind w:right="57"/>
        <w:rPr>
          <w:sz w:val="20"/>
          <w:lang w:val="ro-RO"/>
        </w:rPr>
      </w:pPr>
    </w:p>
    <w:p w14:paraId="2D8F9694" w14:textId="77777777" w:rsidR="00AD4AFB" w:rsidRDefault="00AD4AFB" w:rsidP="00956F37">
      <w:pPr>
        <w:pStyle w:val="Heading1"/>
        <w:spacing w:line="360" w:lineRule="auto"/>
      </w:pPr>
      <w:r>
        <w:t>LINIA 301 N</w:t>
      </w:r>
    </w:p>
    <w:p w14:paraId="78907198" w14:textId="77777777" w:rsidR="00AD4AFB" w:rsidRDefault="00AD4AFB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AD4AFB" w14:paraId="035C1AB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F82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71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295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89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4401A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728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E08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A72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C32A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FD4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FB59AB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8FC0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B3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A40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E2A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45AF95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20F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98B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AC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B66E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65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1448FA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2077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36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61A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3FD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52147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29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A76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0E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1325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510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AB5E10" w14:textId="77777777" w:rsidR="00AD4AFB" w:rsidRPr="00474FB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AD4AFB" w14:paraId="32E9D5A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20CA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B4A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719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731F" w14:textId="77777777" w:rsidR="00AD4AFB" w:rsidRDefault="00AD4AFB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AF232FF" w14:textId="77777777" w:rsidR="00AD4AFB" w:rsidRDefault="00AD4AFB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3D1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C77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02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A714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943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9015B8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2391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43B9" w14:textId="77777777" w:rsidR="00AD4AFB" w:rsidRDefault="00AD4AF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E614" w14:textId="77777777" w:rsidR="00AD4AFB" w:rsidRDefault="00AD4AF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46E3" w14:textId="77777777" w:rsidR="00AD4AFB" w:rsidRDefault="00AD4AFB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4018" w14:textId="77777777" w:rsidR="00AD4AFB" w:rsidRPr="00E4222D" w:rsidRDefault="00AD4AF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6B8A179" w14:textId="77777777" w:rsidR="00AD4AFB" w:rsidRPr="00E4222D" w:rsidRDefault="00AD4AF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417871C" w14:textId="77777777" w:rsidR="00AD4AFB" w:rsidRPr="00E4222D" w:rsidRDefault="00AD4AF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5A70315" w14:textId="77777777" w:rsidR="00AD4AFB" w:rsidRDefault="00AD4AF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0229" w14:textId="77777777" w:rsidR="00AD4AFB" w:rsidRDefault="00AD4AF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CE50" w14:textId="77777777" w:rsidR="00AD4AFB" w:rsidRDefault="00AD4AF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B0CD" w14:textId="77777777" w:rsidR="00AD4AFB" w:rsidRPr="0022092F" w:rsidRDefault="00AD4AF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4DE" w14:textId="77777777" w:rsidR="00AD4AFB" w:rsidRDefault="00AD4AFB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2D4EFE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5EA7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27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421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82B5" w14:textId="77777777" w:rsidR="00AD4AFB" w:rsidRDefault="00AD4AFB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2F40" w14:textId="77777777" w:rsidR="00AD4AFB" w:rsidRDefault="00AD4AFB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676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498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D1CF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CA8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039676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DCEA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C3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3E8157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F82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122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67C7DC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92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EC1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64A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7E7E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775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2F366D5F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8F1F" w14:textId="77777777" w:rsidR="00AD4AFB" w:rsidRDefault="00AD4AFB" w:rsidP="00AD4AF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7F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095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71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D276B6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B7D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A8C5D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695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99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755C" w14:textId="77777777" w:rsidR="00AD4AFB" w:rsidRPr="0022092F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13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60E974C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5EA1092A" w14:textId="77777777" w:rsidR="00AD4AFB" w:rsidRDefault="00AD4AFB" w:rsidP="007F72A5">
      <w:pPr>
        <w:pStyle w:val="Heading1"/>
        <w:spacing w:line="360" w:lineRule="auto"/>
      </w:pPr>
      <w:r>
        <w:t>LINIA 301 O</w:t>
      </w:r>
    </w:p>
    <w:p w14:paraId="62E970C3" w14:textId="77777777" w:rsidR="00AD4AFB" w:rsidRDefault="00AD4AFB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D4AFB" w14:paraId="192387D0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E73F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1FC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B822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DB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AE8CC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82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B6C4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39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E4FA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1C1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74EDB8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F309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43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539B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4D2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A01D37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51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4401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CB4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6FBB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4C5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A7A98F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A50D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BE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4D2D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7D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B04D24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C86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CFDC0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0D79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9F2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0D28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92A6" w14:textId="77777777" w:rsidR="00AD4AFB" w:rsidRDefault="00AD4AFB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11994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DB9A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9DE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839B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9F3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764970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37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6573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8F20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A0E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B04A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DA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4667EBC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B98B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07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6D65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9C6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D20C8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4A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C8A3F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90B2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DA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5DCF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B77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A95E34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F413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477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2315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8C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47573F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FE1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39261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7475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5FE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11FB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CE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378F28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D03F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E1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5759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A8D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ADFA3E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2AE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53CFDC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FDA1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D08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5FA7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3B5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8C893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AD4AFB" w14:paraId="54E2CC5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D075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EC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7681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0D4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260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133B95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9CBC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D4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FEE6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87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AB2B8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2D00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AD4AFB" w14:paraId="1710B31D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24B7" w14:textId="77777777" w:rsidR="00AD4AFB" w:rsidRDefault="00AD4AFB" w:rsidP="00AD4AF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4FE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3F70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827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83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7838195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1B3176E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24DC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DFB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65FC" w14:textId="77777777" w:rsidR="00AD4AFB" w:rsidRPr="00F1029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68D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8BAFF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1EB330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76B41BC6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3036EC16" w14:textId="77777777" w:rsidR="00AD4AFB" w:rsidRDefault="00AD4AFB" w:rsidP="003260D9">
      <w:pPr>
        <w:pStyle w:val="Heading1"/>
        <w:spacing w:line="360" w:lineRule="auto"/>
      </w:pPr>
      <w:r>
        <w:t>LINIA 301 P</w:t>
      </w:r>
    </w:p>
    <w:p w14:paraId="460BE50E" w14:textId="77777777" w:rsidR="00AD4AFB" w:rsidRDefault="00AD4AFB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D4AFB" w14:paraId="40295EC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147D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E769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857B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8D7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27B02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6CB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7A9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1CB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6A1F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0D7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9F570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DC40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4290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7ACE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31A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8D21D5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9E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EC4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690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A1E2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365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634473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E718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6009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E45A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3B8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1E1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FCA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364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204F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459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FBE2A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AD4AFB" w:rsidRPr="00A8307A" w14:paraId="5B02A68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E0B1" w14:textId="77777777" w:rsidR="00AD4AFB" w:rsidRPr="00A75A00" w:rsidRDefault="00AD4AFB" w:rsidP="00AD4AFB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C17E" w14:textId="77777777" w:rsidR="00AD4AFB" w:rsidRPr="00A8307A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B46C" w14:textId="77777777" w:rsidR="00AD4AFB" w:rsidRPr="00A830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6F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3E79BFF4" w14:textId="77777777" w:rsidR="00AD4AFB" w:rsidRPr="00A8307A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CCB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FAA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8E8A" w14:textId="77777777" w:rsidR="00AD4AFB" w:rsidRPr="00A8307A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34FA" w14:textId="77777777" w:rsidR="00AD4AFB" w:rsidRPr="00A830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2394" w14:textId="77777777" w:rsidR="00AD4AFB" w:rsidRPr="00A8307A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15947C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5B7F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DCAC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7B89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3AC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30059A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638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0860A4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E74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985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EE2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CA8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3D160E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38E6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A216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FF03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C1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82B1F5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47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90F5C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9F6C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BAB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E49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D8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AD4AFB" w14:paraId="7BEBB16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789B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ACBF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FE71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13D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67DC9F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DEA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A053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B93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6DE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46B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570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B3C07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AD4AFB" w14:paraId="4865F0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C4C3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1D51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9A44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2D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F09D2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810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A67317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B41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F5B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A1E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040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51C7A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AD4AFB" w14:paraId="74DAB3C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0EE8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9ACB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46A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0D2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86413A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7A4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8723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1B1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34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CC4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B72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F32B8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AD4AFB" w14:paraId="05713A3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1D48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F3BF" w14:textId="77777777" w:rsidR="00AD4AFB" w:rsidRDefault="00AD4AF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E71C" w14:textId="77777777" w:rsidR="00AD4AFB" w:rsidRPr="001B37B8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1FC6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57B968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B9C0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92D50A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B5C1" w14:textId="77777777" w:rsidR="00AD4AFB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6DC7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3BC5" w14:textId="77777777" w:rsidR="00AD4AFB" w:rsidRPr="001B37B8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AB30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673813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FBEB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4455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422D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954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283E7D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BA1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ECF6E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8D0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BAE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11B3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DB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3F48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D131E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AD4AFB" w14:paraId="58EDA0D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29B1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2C90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722C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BE0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4C3F2C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59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1EC8E7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B2100B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E51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885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DF8C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E05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9450D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AD4AFB" w14:paraId="59CCA86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516A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2C45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27F6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DA7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F6CA3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AEB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71C9C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A80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409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4968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D3F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C201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AD4AFB" w14:paraId="3E950D0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A24D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309F" w14:textId="77777777" w:rsidR="00AD4AFB" w:rsidRDefault="00AD4AF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3CFF" w14:textId="77777777" w:rsidR="00AD4AFB" w:rsidRPr="001B37B8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D895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5F68CB8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385A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5BA671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1D68" w14:textId="77777777" w:rsidR="00AD4AFB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0F3F" w14:textId="77777777" w:rsidR="00AD4AFB" w:rsidRDefault="00AD4AF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D674" w14:textId="77777777" w:rsidR="00AD4AFB" w:rsidRPr="001B37B8" w:rsidRDefault="00AD4AF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EFA4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AC35B3" w14:textId="77777777" w:rsidR="00AD4AFB" w:rsidRDefault="00AD4AF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AD4AFB" w14:paraId="4336DA0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F985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48B1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A55D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AC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B45365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9D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1F55A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333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92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8478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CEE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564F8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AD4AFB" w14:paraId="68450DB2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C192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D542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08F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AF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02A43E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A28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C67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11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FDD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AD3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A720C7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4E44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500E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229F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F9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95C9B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F7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A1EA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43F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22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1C1A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E85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EE063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AD4AFB" w14:paraId="452AC2E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A41F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F4FB" w14:textId="77777777" w:rsidR="00AD4AFB" w:rsidRDefault="00AD4AF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121B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763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7EF99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2A9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80AB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278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A35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2D54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B88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18B6D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AD4AFB" w14:paraId="050BC58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C4C2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04F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644E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BF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8D2CB2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3638" w14:textId="77777777" w:rsidR="00AD4AFB" w:rsidRDefault="00AD4AFB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731D702" w14:textId="77777777" w:rsidR="00AD4AFB" w:rsidRDefault="00AD4AFB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E1271AB" w14:textId="77777777" w:rsidR="00AD4AFB" w:rsidRDefault="00AD4AFB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966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826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578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98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F2D7A2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658D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95F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B9A3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6FB0" w14:textId="77777777" w:rsidR="00AD4AFB" w:rsidRDefault="00AD4AFB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44B6AC1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2EF509F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C6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9FD2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469C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83A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3AE4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10A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322CF1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8109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F47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239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3D3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E9D15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4A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05DE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CBE1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334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2201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59E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83F941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1C23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5D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98AD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13D1" w14:textId="77777777" w:rsidR="00AD4AFB" w:rsidRDefault="00AD4AF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A11324" w14:textId="77777777" w:rsidR="00AD4AFB" w:rsidRDefault="00AD4AF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1A3B" w14:textId="77777777" w:rsidR="00AD4AFB" w:rsidRDefault="00AD4AF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C30E37" w14:textId="77777777" w:rsidR="00AD4AFB" w:rsidRDefault="00AD4AF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4A71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B1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92FE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DE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485A06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6EC2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BCA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302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FC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FC595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3EF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0853D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04F1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876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BCA2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657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4D3598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DB7E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4F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5290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1A4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A315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642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5FCB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EB0D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213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56D4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FC0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729BA5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9635" w14:textId="77777777" w:rsidR="00AD4AFB" w:rsidRDefault="00AD4AFB" w:rsidP="00AD4AF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62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0445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B0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6076B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F0D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0E442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0BF9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41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5149" w14:textId="77777777" w:rsidR="00AD4AFB" w:rsidRPr="001B37B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34E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6DF49CC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2390420C" w14:textId="77777777" w:rsidR="00AD4AFB" w:rsidRDefault="00AD4AFB" w:rsidP="00E81B3B">
      <w:pPr>
        <w:pStyle w:val="Heading1"/>
        <w:spacing w:line="360" w:lineRule="auto"/>
      </w:pPr>
      <w:r>
        <w:t>LINIA 314 G</w:t>
      </w:r>
    </w:p>
    <w:p w14:paraId="70429C60" w14:textId="77777777" w:rsidR="00AD4AFB" w:rsidRDefault="00AD4AFB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28A514D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FCCB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E39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1A20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1F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546B43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47BACB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DE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84F7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C64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933E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6D0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6AD1C02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332D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32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C49D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9B3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9957C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6C4F97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C5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7BEF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7F6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5F54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CE1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FC00E05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3AAA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5F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7A99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2FC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79BAF7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61F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E107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80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877A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34B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62DA28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2ED4148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C9E2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A48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2563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FAB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89123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442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A89F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996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D73E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4DE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0CD4B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670788BF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51A6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FA6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7552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A93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9ECDE4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F17E79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31D574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8E6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5F20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55C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40A8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6D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C1B0497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F2D6" w14:textId="77777777" w:rsidR="00AD4AFB" w:rsidRDefault="00AD4AFB" w:rsidP="00AD4AF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C15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69B9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91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0B538C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34F7AB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B238B3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4A1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4C78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51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D7F6" w14:textId="77777777" w:rsidR="00AD4AFB" w:rsidRPr="00DF53C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C47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38C077F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4C2AE52E" w14:textId="77777777" w:rsidR="00AD4AFB" w:rsidRDefault="00AD4AFB" w:rsidP="003A5387">
      <w:pPr>
        <w:pStyle w:val="Heading1"/>
        <w:spacing w:line="360" w:lineRule="auto"/>
      </w:pPr>
      <w:r>
        <w:t>LINIA 316</w:t>
      </w:r>
    </w:p>
    <w:p w14:paraId="24A6E596" w14:textId="77777777" w:rsidR="00AD4AFB" w:rsidRDefault="00AD4AFB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D4AFB" w14:paraId="35CE9FC1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7719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B82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666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B7B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58883F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28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803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00F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C94B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24D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579A8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ED03D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AD4AFB" w14:paraId="3B4F56A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84D5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B16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787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4D3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049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FA48F0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47105F9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A2F8E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6D8066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1FC25A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13DF3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221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814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A3C4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4C4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F9055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AD4AFB" w14:paraId="63E1EB0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9318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E9A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18F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9F7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E9C42B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3F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79FC1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85C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FC3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9ACC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6A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462F7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98618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AD4AFB" w14:paraId="471A5B7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6E56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C57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3E9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00A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72DC4A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5D0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ED9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A2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F19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0C2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4B9D1B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6EAD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B96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034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6FD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72AA21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26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640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6EA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3F3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700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F915DE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72C1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2ED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C92574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231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185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155F02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7E3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FE8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00A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D7C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BD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00D6486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86EF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64E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CE5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188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D7F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38A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7C2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2A06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03D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2FDA1C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C12D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B29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6D6D341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919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97C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E85E7D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EE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C16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E50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68D3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6F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51562DF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8093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581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A8F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35E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2AEC591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014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A0D1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54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E0E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B91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63F435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B384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D2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BCD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49A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9B6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C18E71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265E5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A25F7A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D9B5A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32C3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53C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092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EDB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EF1754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489C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0A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C7B8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A62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EBDE48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2DD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0390519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296498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5A57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B27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7609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211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AD4AFB" w14:paraId="1F53E7D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C292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2C5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747BC2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070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54E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72B4195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59FA" w14:textId="77777777" w:rsidR="00AD4AFB" w:rsidRPr="00273EC0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709C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F1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9FF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28A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655F8AD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92F3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5EA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E9FE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724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FBD6EF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1F3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DD51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349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0EE5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4E3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F85D67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50EA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E47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AF2C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08F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4ADFD3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DD8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66E0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694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C032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395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679349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3401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E5D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ADB8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374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23A351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0B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2916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14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CDF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E8A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C56158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C63E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319B" w14:textId="77777777" w:rsidR="00AD4AFB" w:rsidRDefault="00AD4AFB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830F5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1D4D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E3F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A6E887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3D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63BD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0E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1A9B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965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131F28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4717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362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D56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81F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9B9235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CFE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16A7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EBF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5BB2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8F2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C1A314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0374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4D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C1A7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E2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C45A4B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D58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55BD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086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41F8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85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F5A55A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9F1B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AE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308A2F1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4407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87E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733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F2D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6D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FA9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4BD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C3A0CA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5484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2C2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0E23036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40F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31C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84758DE" w14:textId="77777777" w:rsidR="00AD4AFB" w:rsidRPr="00830247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1CE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BFF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10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457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4F7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D113A6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57BD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B0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93A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389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24E11A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5B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D8C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AA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BA4B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D0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15B304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9CD2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F3A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9BC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891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7091DD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46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DEA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93D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A3E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C37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7DF5A0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0C63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E29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B6A4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7EC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9DF8F6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1B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9A6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00B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6FE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BBA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FCFEAC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70C7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43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200D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8F1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DFAC65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C98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47E3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B5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B23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A98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DF98C97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5BC9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0E2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C9BB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E36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598393E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E84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BFD1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99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73FE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BCC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13E308" w14:textId="77777777" w:rsidR="00AD4AFB" w:rsidRPr="000D7AA7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AD4AFB" w14:paraId="7AA5EDC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38CC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CFE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FE42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FC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41007C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A82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A214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93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BAEE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F81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FFAF65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3665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918A" w14:textId="77777777" w:rsidR="00AD4AFB" w:rsidRDefault="00AD4AF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349A" w14:textId="77777777" w:rsidR="00AD4AFB" w:rsidRPr="00F6236C" w:rsidRDefault="00AD4AF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A6C8" w14:textId="77777777" w:rsidR="00AD4AFB" w:rsidRDefault="00AD4AFB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E0AE7EC" w14:textId="77777777" w:rsidR="00AD4AFB" w:rsidRDefault="00AD4AFB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3B74" w14:textId="77777777" w:rsidR="00AD4AFB" w:rsidRDefault="00AD4AF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9F23" w14:textId="77777777" w:rsidR="00AD4AFB" w:rsidRDefault="00AD4AF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054A" w14:textId="77777777" w:rsidR="00AD4AFB" w:rsidRDefault="00AD4AFB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C039" w14:textId="77777777" w:rsidR="00AD4AFB" w:rsidRPr="00F6236C" w:rsidRDefault="00AD4AFB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2A78" w14:textId="77777777" w:rsidR="00AD4AFB" w:rsidRDefault="00AD4AFB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FCFDBE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4828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125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31DEF2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4060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65D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91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6AE8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155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298F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17F5" w14:textId="77777777" w:rsidR="00AD4AFB" w:rsidRPr="007F77BB" w:rsidRDefault="00AD4AFB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4CBF702" w14:textId="77777777" w:rsidR="00AD4AFB" w:rsidRDefault="00AD4AFB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AD4AFB" w14:paraId="0918E40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D32D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450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1C06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DD0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4DA8675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D3A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7217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BFFC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DC5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05D8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FC3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4742E81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CC0A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4EA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6E9D77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DA8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C60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909FC3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9A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514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188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0528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8AC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887A7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AD4AFB" w14:paraId="4E1E96DD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EFB9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8F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E433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63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B0B347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83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6577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584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71A9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40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52A48D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7D05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EF6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F9F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5CE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1F704C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DC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9F96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F9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1C3E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7A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C39FEE5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A551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F1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7333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5FE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8F28B0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D6F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EE38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93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B9E9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E51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AD4AFB" w14:paraId="473319C5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78FA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C3D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0C9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E6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BF7FB5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2D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2267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84E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C107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EFF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D4AFB" w14:paraId="1774CE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6D24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B80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9B2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5DF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94D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E4BF5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176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4C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A771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715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28D07E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F9DC6E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F828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0D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CC5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F42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7D9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29D1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FA3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B0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928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AC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A96A0A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F6AA18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D05B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D7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E236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2B1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DA162A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5A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FC27C5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1223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B53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B30F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032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C05AD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AD4AFB" w14:paraId="1DE9C5F3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CE2C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2E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66C7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BD4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727369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2AF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88B96C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47F5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38A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3BED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B8D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9878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80CA9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AD4AFB" w14:paraId="0575465C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B7BF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E4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E24A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05B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2682958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D68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46C5DB8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8B0D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4B7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C51E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C7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2BE53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0517F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AD4AFB" w14:paraId="53EA72CA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F2E9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DD6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5CD90BD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E7BD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ECB6" w14:textId="77777777" w:rsidR="00AD4AFB" w:rsidRDefault="00AD4AFB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05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50E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AD3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0864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CB3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6FBDA6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949C" w14:textId="77777777" w:rsidR="00AD4AFB" w:rsidRDefault="00AD4AFB" w:rsidP="00AD4AF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0D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3F03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108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AFC255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948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BFED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2AB0" w14:textId="77777777" w:rsidR="00AD4AFB" w:rsidRPr="00514DA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96F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C42B" w14:textId="77777777" w:rsidR="00AD4AFB" w:rsidRPr="00F6236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8D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168BB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36F68E37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411F696A" w14:textId="77777777" w:rsidR="00AD4AFB" w:rsidRDefault="00AD4AFB" w:rsidP="00380064">
      <w:pPr>
        <w:pStyle w:val="Heading1"/>
        <w:spacing w:line="360" w:lineRule="auto"/>
      </w:pPr>
      <w:r>
        <w:t>LINIA 500</w:t>
      </w:r>
    </w:p>
    <w:p w14:paraId="6D1BDEA6" w14:textId="77777777" w:rsidR="00AD4AFB" w:rsidRPr="00071303" w:rsidRDefault="00AD4AFB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AD4AFB" w14:paraId="0F83E44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69A8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4CD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A2C8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A20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563E7E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4C4D6E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F5C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805539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BD9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4B3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CAF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FF8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445269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97F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AC1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A668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922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7CE197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8B2E92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721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674247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AF78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633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050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8AA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5F90BEC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CEC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8B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E9A0E8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FD54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406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94C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26B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BED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B91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7A6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2E548F2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875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4C41" w14:textId="77777777" w:rsidR="00AD4AFB" w:rsidRDefault="00AD4AF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3B2B" w14:textId="77777777" w:rsidR="00AD4AFB" w:rsidRPr="00D33E71" w:rsidRDefault="00AD4AF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CDA5" w14:textId="77777777" w:rsidR="00AD4AFB" w:rsidRDefault="00AD4AFB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F16E" w14:textId="77777777" w:rsidR="00AD4AFB" w:rsidRDefault="00AD4AF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F587" w14:textId="77777777" w:rsidR="00AD4AFB" w:rsidRDefault="00AD4AF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43D0" w14:textId="77777777" w:rsidR="00AD4AFB" w:rsidRDefault="00AD4AF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BC1617E" w14:textId="77777777" w:rsidR="00AD4AFB" w:rsidRDefault="00AD4AFB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244C" w14:textId="77777777" w:rsidR="00AD4AFB" w:rsidRPr="00D33E71" w:rsidRDefault="00AD4AFB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4577" w14:textId="77777777" w:rsidR="00AD4AFB" w:rsidRDefault="00AD4AFB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480E596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38A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95E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32C9B3B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ED9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9FD5" w14:textId="77777777" w:rsidR="00AD4AFB" w:rsidRPr="0008670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6AB907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2ED1CFC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58D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1AF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970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F0A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469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:rsidRPr="00456545" w14:paraId="374B3476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BD9B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CBAF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D36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5C8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54464AE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3A4E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AD0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FEEC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769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EE1A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D4AFB" w:rsidRPr="00456545" w14:paraId="117AB20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649D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BB65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DBCB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ED3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D57059D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4AAD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0A564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BF4C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BBE0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3E32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D4AFB" w:rsidRPr="00456545" w14:paraId="4BA4017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49F3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CAD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1DB7299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1EE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CDD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F23EBC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107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B99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C84D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0D0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FA2B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D4AFB" w:rsidRPr="00456545" w14:paraId="19DB7FF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F9E8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196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62AD326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11E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8E2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0135F3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383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663B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AD8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74C70C0" w14:textId="77777777" w:rsidR="00AD4AFB" w:rsidRPr="00456545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60B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67E9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9F93E64" w14:textId="77777777" w:rsidR="00AD4AFB" w:rsidRPr="00A3090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:rsidRPr="00456545" w14:paraId="12787315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B17A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616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615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FD3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44ACA1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6437C24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A24FA2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8F2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A55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48A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EC1428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10C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5C52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:rsidRPr="00456545" w14:paraId="166C2FB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B66F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96F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747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D08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0AF95B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E41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55248E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EFB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BD4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4F5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E66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D17B19" w14:textId="77777777" w:rsidR="00AD4AFB" w:rsidRPr="005F21B7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AD4AFB" w:rsidRPr="00456545" w14:paraId="63CEF32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842E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A67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D1B8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3E2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6FB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5C6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B99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3CA92F3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753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EB8B" w14:textId="77777777" w:rsidR="00AD4AFB" w:rsidRPr="005F21B7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:rsidRPr="00456545" w14:paraId="63918F73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3B0D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278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578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302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4E13F4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3FB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BAB114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7012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25C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0DF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A70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1944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AD4AFB" w:rsidRPr="00456545" w14:paraId="6275991D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290F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0F1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119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7E7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2C28307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21C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A94428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201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2E4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33A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594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71B69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AD4AFB" w:rsidRPr="00456545" w14:paraId="4297E22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CF77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F19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A37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F66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6DB88FE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42C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917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DBB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6BDEDB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925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4C8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AD4AFB" w:rsidRPr="00456545" w14:paraId="7BFD8FD7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50E6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6EE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9A1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0A7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73C46F1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E39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B5856B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96C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55E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E08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4BB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B294A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EFEB1F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AD4AFB" w:rsidRPr="00456545" w14:paraId="261BB6D0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1FC5" w14:textId="77777777" w:rsidR="00AD4AFB" w:rsidRPr="00456545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9B5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272C0D9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F6C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349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A8E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1E1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D5E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193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26B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59FD1E18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00D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EAB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2C7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F39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800FFE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29C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5BA626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A5CE7B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7EC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22B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833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33F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0F542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01B5CF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4C9530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A84214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AD4AFB" w14:paraId="5240DEA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6A3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991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465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9E3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9DCAF8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A36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AF6E28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C5D660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069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A5D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4B54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92A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F1194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962FE3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15BEC2B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AD4AFB" w14:paraId="5E2D484D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0716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9CF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B01EF5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081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120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4AD66EC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F65D3F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741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6942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D1F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7AB1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DE9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EC740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AD4AFB" w14:paraId="29E71AD3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9E8C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1BE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5C14BD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C95B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75C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C667B2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562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B43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9BB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C81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FEB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3B961B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AD4AFB" w14:paraId="497E096F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ED0B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710B" w14:textId="77777777" w:rsidR="00AD4AFB" w:rsidRDefault="00AD4AF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C016" w14:textId="77777777" w:rsidR="00AD4AFB" w:rsidRDefault="00AD4AF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E708" w14:textId="77777777" w:rsidR="00AD4AFB" w:rsidRDefault="00AD4AFB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247EBFB" w14:textId="77777777" w:rsidR="00AD4AFB" w:rsidRDefault="00AD4AFB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E05C" w14:textId="77777777" w:rsidR="00AD4AFB" w:rsidRDefault="00AD4AF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2402" w14:textId="77777777" w:rsidR="00AD4AFB" w:rsidRDefault="00AD4AF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1A80" w14:textId="77777777" w:rsidR="00AD4AFB" w:rsidRDefault="00AD4AF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07F55B4" w14:textId="77777777" w:rsidR="00AD4AFB" w:rsidRDefault="00AD4AFB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8C85" w14:textId="77777777" w:rsidR="00AD4AFB" w:rsidRPr="00D33E71" w:rsidRDefault="00AD4AFB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91A7" w14:textId="77777777" w:rsidR="00AD4AFB" w:rsidRDefault="00AD4AFB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0D2E6FA7" w14:textId="77777777" w:rsidR="00AD4AFB" w:rsidRDefault="00AD4AFB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AD4AFB" w14:paraId="5B8C3D48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CC85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B66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6E27533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941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FCD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94A814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563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322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E88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14F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97E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375A9AB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D95C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6EF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980040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260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13C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22B20A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16A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23A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F57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9FA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CA71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E6F1A8E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ADA677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61B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E5D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A86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207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04FD6D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CCD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6E0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461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C2556F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534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FB67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73156C3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678E1A0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CD91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1A4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FCA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EEE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A6BE1B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582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201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EE7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01B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5859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2327C718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AA1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661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2E2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CDE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7E0276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4FA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5EF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AE8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6E2629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0EF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4C2B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7C80D9A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A368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B5C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994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50A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2EAFDB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1FF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0F1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D71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839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03BB" w14:textId="77777777" w:rsidR="00AD4AFB" w:rsidRPr="00534A5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BDDDD4B" w14:textId="77777777" w:rsidR="00AD4AFB" w:rsidRPr="00534A5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97F8793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AD4AFB" w14:paraId="5F1BB63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F844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3AD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565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2F7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0266BE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52F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88B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CCC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830B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4943" w14:textId="77777777" w:rsidR="00AD4AFB" w:rsidRPr="00534A5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16D6A60" w14:textId="77777777" w:rsidR="00AD4AFB" w:rsidRPr="00534A5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D96D950" w14:textId="77777777" w:rsidR="00AD4AFB" w:rsidRPr="00534A55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AD4AFB" w14:paraId="7E42EF25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3CBE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252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4B1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B03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159CEF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171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C7B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A8C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205BA61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0C6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B686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2633723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4EAF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6D5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5275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156B" w14:textId="77777777" w:rsidR="00AD4AFB" w:rsidRPr="000C4604" w:rsidRDefault="00AD4AFB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653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1FC36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698FB5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5B8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12F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7DC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1D86" w14:textId="77777777" w:rsidR="00AD4AFB" w:rsidRPr="000C4604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EC27C9E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AD4AFB" w14:paraId="688C13E0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B5DE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C6F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9A5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0CD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738BAE9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5EF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8198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B03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3C21E09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528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018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7815B92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652B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18F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21A25B6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11F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66F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65A1954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02E7A6B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CA7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FBD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4CC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4B62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D28F" w14:textId="77777777" w:rsidR="00AD4AFB" w:rsidRPr="00BB30B6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3AD774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10C531D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AD4AFB" w14:paraId="74F2FCE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FCC3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CA2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7FF2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61F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F5C647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1EF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113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83B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6B6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6F5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18E9D28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E86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CA8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7FD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582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5CCFCE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115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FD8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9DE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48F45E7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DF61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6D4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29E14447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2C14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ED7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DFB747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3C89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4F0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91B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E37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23F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D5D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2611" w14:textId="77777777" w:rsidR="00AD4AFB" w:rsidRPr="000C4604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AD4AFB" w14:paraId="73A1D4A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1310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1A4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5BAD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F10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C36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3E3A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21E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EF90EF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BDF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B62E" w14:textId="77777777" w:rsidR="00AD4AFB" w:rsidRPr="000C4604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AD4AFB" w14:paraId="2457052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0C7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622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691ACF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2CF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8E9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633295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DDB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C46A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ECA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B347E5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B31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1B67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C131D48" w14:textId="77777777" w:rsidR="00AD4AFB" w:rsidRPr="006C1F61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DCDD52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C91C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1642" w14:textId="77777777" w:rsidR="00AD4AFB" w:rsidRDefault="00AD4AF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A8B5" w14:textId="77777777" w:rsidR="00AD4AFB" w:rsidRDefault="00AD4AF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1394" w14:textId="77777777" w:rsidR="00AD4AFB" w:rsidRDefault="00AD4AFB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D6DA" w14:textId="77777777" w:rsidR="00AD4AFB" w:rsidRDefault="00AD4AF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14AFA" w14:textId="77777777" w:rsidR="00AD4AFB" w:rsidRDefault="00AD4AF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343C" w14:textId="77777777" w:rsidR="00AD4AFB" w:rsidRDefault="00AD4AFB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AC5A" w14:textId="77777777" w:rsidR="00AD4AFB" w:rsidRDefault="00AD4AFB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C845" w14:textId="77777777" w:rsidR="00AD4AFB" w:rsidRPr="004143AF" w:rsidRDefault="00AD4AFB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61AED75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546C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747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0DF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ABC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D24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E2D5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D49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226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E3AA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2C99A88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CB46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E56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5A6FB1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497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0E7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0528F3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784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8F05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767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1E900F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9524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7EDE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9ECCDA3" w14:textId="77777777" w:rsidR="00AD4AFB" w:rsidRPr="00D84BDE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9DD8EB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135E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CC3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B288C3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924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F95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AB4791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26B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80B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9E3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2EA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81C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236C252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1F4F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D3D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DD82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AE7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3D5478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CB4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3656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6F6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A1F036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698C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059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26B77FE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860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C45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F28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21D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F7E335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2CB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B11F9B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D8D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BD9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8794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E8F2" w14:textId="77777777" w:rsidR="00AD4AFB" w:rsidRPr="00534C03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00A65DE4" w14:textId="77777777" w:rsidR="00AD4AFB" w:rsidRPr="00534C03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96C9C5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AD4AFB" w14:paraId="65A50C2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2694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EEA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196F1A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9F10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168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535501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8A0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C697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9AD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EC74FD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E38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CEAD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14881B6" w14:textId="77777777" w:rsidR="00AD4AFB" w:rsidRPr="00D84BDE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D6138D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9A6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020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F782D8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2D9F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1DD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7342B8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776A7E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CB7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74D0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2EA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5D0A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0E17" w14:textId="77777777" w:rsidR="00AD4AFB" w:rsidRPr="001F07B1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B5070C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804709E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AD4AFB" w14:paraId="6EE7C6AC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4E1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A47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8C0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9D3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DC6618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C08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C197A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3D6E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9BB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DE3A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1EA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7B0CBE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48A0B7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AD4AFB" w14:paraId="0DEB23F1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B5E3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939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D92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B02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41687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81D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64AF2E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BEA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5AB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0C3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AAF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D6B1C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7A6EF64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AD4AFB" w14:paraId="3163E146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8AB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C18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6970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A30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CAA76B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703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14E65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3A1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F0C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F8E1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7E4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8BEF3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AD4AFB" w14:paraId="491098F9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164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093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931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FE6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94954F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735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572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5EF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F86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A32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CAC71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7C439DF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07202A6D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6CC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3D2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BF3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638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6C2CA4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C62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C77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1A3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A4D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067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CF19D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AD4AFB" w14:paraId="1886E33A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43B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363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FC81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D72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F9EABE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36A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BDB8E2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D7D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4E1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BE85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B8F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42502AC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AD4AFB" w14:paraId="172B88E8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D901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9FE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398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3E7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BF7459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E28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640879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CCA8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F4D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A61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981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C6C57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4191F33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AD4AFB" w14:paraId="5A7320C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D830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943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AF4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65C7" w14:textId="77777777" w:rsidR="00AD4AFB" w:rsidRPr="00AD0C48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0827BB4" w14:textId="77777777" w:rsidR="00AD4AFB" w:rsidRPr="00AD0C48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7E4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18889F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6FFE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440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D2E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8B8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FD04E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B0D3C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AB84671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1A6DBA69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A0A8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F42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023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ACFC" w14:textId="77777777" w:rsidR="00AD4AFB" w:rsidRDefault="00AD4AF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B761CAE" w14:textId="77777777" w:rsidR="00AD4AFB" w:rsidRDefault="00AD4AF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D3736F1" w14:textId="77777777" w:rsidR="00AD4AFB" w:rsidRDefault="00AD4AF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A43C5F1" w14:textId="77777777" w:rsidR="00AD4AFB" w:rsidRPr="002532C4" w:rsidRDefault="00AD4AFB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9B4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956A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B3D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F8A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E55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AE8614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D5AA0E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8DABC1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AD4AFB" w14:paraId="6BB2CD6A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06A3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99C5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EC7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5929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160622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0C23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827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F0A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A23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015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1C025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6C93586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15BDBAE4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5AA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E8A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022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3D36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374F153" w14:textId="77777777" w:rsidR="00AD4AFB" w:rsidRPr="0037264C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B32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9DC4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289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1DA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E3B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0A98F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649A7D1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4356CB8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8702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2AD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A4FD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4A90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765492F" w14:textId="77777777" w:rsidR="00AD4AFB" w:rsidRPr="003A070D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65D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CEAB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218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3238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7EF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967D6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AD4AFB" w14:paraId="4700710E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3A28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063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6025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73A9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74DFCED" w14:textId="77777777" w:rsidR="00AD4AFB" w:rsidRPr="00F401CD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E47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1C05974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385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4E5B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DB9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0439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6EECE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B84215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041B253F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0D8F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213C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BF0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6821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23B758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73D8077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125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A8BE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5FF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192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2DF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E0F7B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18B9D3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D4AFB" w14:paraId="66DA40E2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8255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C34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6BAA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3AEB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E0FAE6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600625DD" w14:textId="77777777" w:rsidR="00AD4AFB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66E78718" w14:textId="77777777" w:rsidR="00AD4AFB" w:rsidRPr="002532C4" w:rsidRDefault="00AD4AFB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8E91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2B43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9A5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856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524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E56A0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1B21482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AD4AFB" w14:paraId="1487111D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FED5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1E5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340B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2DF6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CF51768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9D8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954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048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CEB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1F3D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1D26626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649A74FE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AD4AFB" w14:paraId="6571E558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3B0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964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B247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2622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171C61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FF42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4DB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049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63DB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83F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CF2E93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3DEA6D5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AD4AFB" w14:paraId="2CC0D5D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3E07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834F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55B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925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589C7A3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877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A6FF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3D48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D949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8F1A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47629A28" w14:textId="77777777" w:rsidR="00AD4AFB" w:rsidRPr="00CB3447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AD4AFB" w14:paraId="65CCBDF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C65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DDB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56A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3675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DB1E36C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739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202C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0F0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545421D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0496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D537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E02A04F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48BD646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2FE0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9657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6C15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51CB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D5CE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B70F976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CB2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91B9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2CCB" w14:textId="77777777" w:rsidR="00AD4AFB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1F45" w14:textId="77777777" w:rsidR="00AD4AFB" w:rsidRPr="004143AF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04A5BEB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57B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36AA" w14:textId="77777777" w:rsidR="00AD4AFB" w:rsidRDefault="00AD4AF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E52A" w14:textId="77777777" w:rsidR="00AD4AFB" w:rsidRPr="00D33E71" w:rsidRDefault="00AD4AF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21BA" w14:textId="77777777" w:rsidR="00AD4AFB" w:rsidRDefault="00AD4AFB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ADE8927" w14:textId="77777777" w:rsidR="00AD4AFB" w:rsidRDefault="00AD4AFB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90EF" w14:textId="77777777" w:rsidR="00AD4AFB" w:rsidRDefault="00AD4AF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ECBA" w14:textId="77777777" w:rsidR="00AD4AFB" w:rsidRDefault="00AD4AF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757B" w14:textId="77777777" w:rsidR="00AD4AFB" w:rsidRDefault="00AD4AFB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EEB0" w14:textId="77777777" w:rsidR="00AD4AFB" w:rsidRDefault="00AD4AFB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AB47" w14:textId="77777777" w:rsidR="00AD4AFB" w:rsidRPr="004143AF" w:rsidRDefault="00AD4AFB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AD4AFB" w14:paraId="2A60834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A9D4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1610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3ACE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C64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CD38827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003A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BCE2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2834" w14:textId="77777777" w:rsidR="00AD4AFB" w:rsidRDefault="00AD4AFB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47B3" w14:textId="77777777" w:rsidR="00AD4AFB" w:rsidRPr="00D33E71" w:rsidRDefault="00AD4AFB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A520" w14:textId="77777777" w:rsidR="00AD4AFB" w:rsidRDefault="00AD4AFB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D4AFB" w14:paraId="6778465A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4602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A74C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F00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A864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1CE5BD33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2233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BBBE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5138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D272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380D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79697B0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DFA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1EA1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BDDC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83AD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58776D1F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200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2168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83B2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39AD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7EE9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431C8669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635C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9EC2" w14:textId="77777777" w:rsidR="00AD4AFB" w:rsidRDefault="00AD4AF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76394640" w14:textId="77777777" w:rsidR="00AD4AFB" w:rsidRDefault="00AD4AF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F3EC" w14:textId="77777777" w:rsidR="00AD4AFB" w:rsidRPr="00D33E71" w:rsidRDefault="00AD4AF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6327" w14:textId="77777777" w:rsidR="00AD4AFB" w:rsidRDefault="00AD4AFB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8E67" w14:textId="77777777" w:rsidR="00AD4AFB" w:rsidRDefault="00AD4AF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1150" w14:textId="77777777" w:rsidR="00AD4AFB" w:rsidRPr="00D33E71" w:rsidRDefault="00AD4AF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E255" w14:textId="77777777" w:rsidR="00AD4AFB" w:rsidRDefault="00AD4AF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8F9C088" w14:textId="77777777" w:rsidR="00AD4AFB" w:rsidRDefault="00AD4AFB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F03B" w14:textId="77777777" w:rsidR="00AD4AFB" w:rsidRPr="00D33E71" w:rsidRDefault="00AD4AFB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E492" w14:textId="77777777" w:rsidR="00AD4AFB" w:rsidRDefault="00AD4AFB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AD4AFB" w14:paraId="7ADD64DD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4E06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1AE3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6715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6AC4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4086CEC0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64A9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4050C2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E02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B1B9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EEBB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64AF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303F9B97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6394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F0D1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69C6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C7B1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ABDA765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9C37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34D19B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092B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72A5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C403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770B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2F038D0F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CB59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C07E" w14:textId="77777777" w:rsidR="00AD4AFB" w:rsidRDefault="00AD4AF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6D3A" w14:textId="77777777" w:rsidR="00AD4AFB" w:rsidRPr="00D33E71" w:rsidRDefault="00AD4AF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208A" w14:textId="77777777" w:rsidR="00AD4AFB" w:rsidRDefault="00AD4AFB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A721923" w14:textId="77777777" w:rsidR="00AD4AFB" w:rsidRDefault="00AD4AFB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26BC" w14:textId="77777777" w:rsidR="00AD4AFB" w:rsidRDefault="00AD4AF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49DE06" w14:textId="77777777" w:rsidR="00AD4AFB" w:rsidRDefault="00AD4AF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8351" w14:textId="77777777" w:rsidR="00AD4AFB" w:rsidRPr="00D33E71" w:rsidRDefault="00AD4AF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8CEB" w14:textId="77777777" w:rsidR="00AD4AFB" w:rsidRDefault="00AD4AFB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130D" w14:textId="77777777" w:rsidR="00AD4AFB" w:rsidRPr="00D33E71" w:rsidRDefault="00AD4AFB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A0FB" w14:textId="77777777" w:rsidR="00AD4AFB" w:rsidRDefault="00AD4AFB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5858145C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440E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8B20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33C1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2084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58A6B01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D35C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AB473F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7D2D5FB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E67B794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BFA87D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7CED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7BEB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CED2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3038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86BDB1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642817F9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12CA237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AD4AFB" w14:paraId="5708EBF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B57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245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722D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0E40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B3F884A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4CF5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372E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DA4C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4F62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17CD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AD4AFB" w14:paraId="6DF7654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2A11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7EA8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BA8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185F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415B3C1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B247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CD2C5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5B61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5441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62E68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4217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57931F4F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A851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FC92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6261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E7F3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9251E69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6069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5DB73D0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3EF6B9F8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1A493CE8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53A5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9FBC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AB03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8960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F72FBF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0812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635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FC4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A4DB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CE22B9E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1FDE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EC36ED3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A7F730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66E018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8F23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F06E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8713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B8F2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6601B89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540D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5355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D13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6BE5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A98E5EB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24E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F5DB" w14:textId="77777777" w:rsidR="00AD4AFB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AC07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375F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2582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3C49DF9E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E320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28E7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FD82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4B07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1622D7A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644D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54FED03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6445C7D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79CFD6E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CB32C84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AFB4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4783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2C22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C908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2DCDC51E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9493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C5FD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34AE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D2C6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E8BCE6B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CC92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06AD84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8ECB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0D09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05E3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936F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486E106B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E7CA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0CB1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DA1D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4F05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0274D68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596A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605FE7A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1CE8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E58C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E99A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8632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D4AFB" w14:paraId="3F591B5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B40F" w14:textId="77777777" w:rsidR="00AD4AFB" w:rsidRDefault="00AD4AFB" w:rsidP="00AD4AF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7F76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ADCD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8CCD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CD49413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624183A1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9274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3340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E02F" w14:textId="77777777" w:rsidR="00AD4AFB" w:rsidRDefault="00AD4AFB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6549" w14:textId="77777777" w:rsidR="00AD4AFB" w:rsidRPr="00D33E71" w:rsidRDefault="00AD4AFB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5ECF" w14:textId="77777777" w:rsidR="00AD4AFB" w:rsidRDefault="00AD4AFB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87BBBD7" w14:textId="77777777" w:rsidR="00AD4AFB" w:rsidRPr="00BA7DAE" w:rsidRDefault="00AD4AFB" w:rsidP="000A5D7E">
      <w:pPr>
        <w:tabs>
          <w:tab w:val="left" w:pos="2748"/>
        </w:tabs>
        <w:rPr>
          <w:sz w:val="20"/>
          <w:lang w:val="ro-RO"/>
        </w:rPr>
      </w:pPr>
    </w:p>
    <w:p w14:paraId="35BB5732" w14:textId="77777777" w:rsidR="00AD4AFB" w:rsidRDefault="00AD4AFB" w:rsidP="00F663CA">
      <w:pPr>
        <w:pStyle w:val="Heading1"/>
        <w:spacing w:line="360" w:lineRule="auto"/>
      </w:pPr>
      <w:r>
        <w:lastRenderedPageBreak/>
        <w:t>LINIA 501</w:t>
      </w:r>
    </w:p>
    <w:p w14:paraId="6F0CF3F9" w14:textId="77777777" w:rsidR="00AD4AFB" w:rsidRPr="003A27E1" w:rsidRDefault="00AD4AFB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AD4AFB" w14:paraId="04E67263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9D5A" w14:textId="77777777" w:rsidR="00AD4AFB" w:rsidRDefault="00AD4AFB" w:rsidP="00AD4AF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765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1FFCB5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733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75EB" w14:textId="77777777" w:rsidR="00AD4AFB" w:rsidRDefault="00AD4AFB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A50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72D3" w14:textId="77777777" w:rsidR="00AD4AFB" w:rsidRPr="00E240C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09D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E98D" w14:textId="77777777" w:rsidR="00AD4AFB" w:rsidRPr="00B754A2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907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53A823B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002E" w14:textId="77777777" w:rsidR="00AD4AFB" w:rsidRDefault="00AD4AFB" w:rsidP="00AD4AF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B1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058D6F0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874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89AD" w14:textId="77777777" w:rsidR="00AD4AFB" w:rsidRDefault="00AD4AFB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BEB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3889" w14:textId="77777777" w:rsidR="00AD4AFB" w:rsidRPr="00E240C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D9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D01E" w14:textId="77777777" w:rsidR="00AD4AFB" w:rsidRPr="00B754A2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13A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0A2D59F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0047D30E" w14:textId="77777777" w:rsidR="00AD4AFB" w:rsidRDefault="00AD4AFB" w:rsidP="00E7698F">
      <w:pPr>
        <w:pStyle w:val="Heading1"/>
        <w:spacing w:line="360" w:lineRule="auto"/>
      </w:pPr>
      <w:r>
        <w:t>LINIA 504</w:t>
      </w:r>
    </w:p>
    <w:p w14:paraId="5E78628D" w14:textId="77777777" w:rsidR="00AD4AFB" w:rsidRPr="00A16A49" w:rsidRDefault="00AD4AFB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D4AFB" w14:paraId="498A165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AA58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C22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5DFCC68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098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847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6286751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F0B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4B8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A3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DB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B76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13EC85F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73DB9257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AD4AFB" w14:paraId="0AFB890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798C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DD8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B5F676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AE8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E9B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5860598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B62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020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B1E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52E430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9E3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3CF5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D4AFB" w14:paraId="6DD3104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8FE9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D5D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0D5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AEF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55E93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B76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BBE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B1E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E31106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558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08C3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D4AFB" w14:paraId="64B5440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91A3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F62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A6E0B2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16CD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B58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A1ABE7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7F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41F1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6E6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FED33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2CD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6AC0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58202842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B5EE56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37B4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BD9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5BD0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347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3EACDC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11E685D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9A6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89A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37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DBB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2CD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C1BC2B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B48E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630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13A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ECA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EFA31A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FFB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780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840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DD9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27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AD4AFB" w14:paraId="0D652EF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0362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87B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4B67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72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43C42E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223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3A7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D0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4D0D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CA3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AD4AFB" w14:paraId="205A09B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A027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03F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B24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8F5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E00908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BDB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2A6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2EA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549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3CB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0504B32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AD4AFB" w14:paraId="24359E4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281D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C5A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D306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37D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BE00DF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89A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C6F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A5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599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466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AD4AFB" w14:paraId="084517F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4216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265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14C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C89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E63846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2F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75E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EB6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996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712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AD4AFB" w14:paraId="1A63BEB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87E3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FBA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675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A86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8CD5BA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B0AC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E809280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EE1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23D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FB1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ED3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360FA0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AD4AFB" w14:paraId="1390665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882F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702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81F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FB1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3E6355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F75F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B3AF0A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B69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F81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61A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9E6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C0D415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AD4AFB" w14:paraId="3064812E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1418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9E6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C74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455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CEFA31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FDA1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D39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3A5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73D330C9" w14:textId="77777777" w:rsidR="00AD4AFB" w:rsidRDefault="00AD4AFB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81BD" w14:textId="77777777" w:rsidR="00AD4AFB" w:rsidRPr="00D0473F" w:rsidRDefault="00AD4AFB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E6B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1F844B0D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951C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0D0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34F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7BE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AE15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08A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1B9A" w14:textId="77777777" w:rsidR="00AD4AFB" w:rsidRDefault="00AD4AFB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51EBC57A" w14:textId="77777777" w:rsidR="00AD4AFB" w:rsidRDefault="00AD4AFB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ADB0" w14:textId="77777777" w:rsidR="00AD4AFB" w:rsidRDefault="00AD4AFB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270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E4CE7F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E49A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A83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3B0FD9C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0C0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174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4892EBD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2931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279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060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E2E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9AA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1B250A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6BB1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212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4D7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3FE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60D463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D37E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A04EC1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34F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461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CAE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0B1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1D4A2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AD4AFB" w14:paraId="5342BDB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B6AA" w14:textId="77777777" w:rsidR="00AD4AFB" w:rsidRDefault="00AD4AFB" w:rsidP="00AD4AFB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60B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095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A19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09F7DF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51A8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398D92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F75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0A7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2C81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305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39A38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AD4AFB" w14:paraId="17FB1990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041B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50B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F65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453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63963B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2C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C1D1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572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400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CDC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7EAEEE5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AD4AFB" w14:paraId="2961C92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7092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60E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B81BC9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912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4EF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2EB07D2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FAB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052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F49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4B3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914B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D4AFB" w14:paraId="6CB65B7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C8DF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E0B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0CAE8DD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73C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6B0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EA218E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FBF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B08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73D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1E26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6FF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D4AFB" w14:paraId="46E4449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7ED5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776F" w14:textId="77777777" w:rsidR="00AD4AFB" w:rsidRDefault="00AD4AFB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481FD728" w14:textId="77777777" w:rsidR="00AD4AFB" w:rsidRDefault="00AD4AFB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00B6" w14:textId="77777777" w:rsidR="00AD4AFB" w:rsidRDefault="00AD4AFB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FE2A" w14:textId="77777777" w:rsidR="00AD4AFB" w:rsidRDefault="00AD4AFB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5CC6600" w14:textId="77777777" w:rsidR="00AD4AFB" w:rsidRDefault="00AD4AFB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F88C" w14:textId="77777777" w:rsidR="00AD4AFB" w:rsidRDefault="00AD4AFB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F816" w14:textId="77777777" w:rsidR="00AD4AFB" w:rsidRPr="00D0473F" w:rsidRDefault="00AD4AFB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4D0A" w14:textId="77777777" w:rsidR="00AD4AFB" w:rsidRDefault="00AD4AFB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6BCC" w14:textId="77777777" w:rsidR="00AD4AFB" w:rsidRPr="00D0473F" w:rsidRDefault="00AD4AFB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51EA" w14:textId="77777777" w:rsidR="00AD4AFB" w:rsidRPr="004C4194" w:rsidRDefault="00AD4AFB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F8971EC" w14:textId="77777777" w:rsidR="00AD4AFB" w:rsidRDefault="00AD4AFB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924B4A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8D13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EB4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775E6A7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6FB5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652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4370A8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743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A6F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400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0E6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78BB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6DF8CAE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080B64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EC92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7ED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719919B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D8F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8B9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D7CF05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5D4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54C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CE1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C96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6316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37527B2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318EEC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6B42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A12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FC4939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C3D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08B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A6E26C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7E8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AE4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8EB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55F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A95F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A25EBB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720B69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D64E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46E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DA3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691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790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092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614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E20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068" w14:textId="77777777" w:rsidR="00AD4AFB" w:rsidRPr="00E03C2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75DDE2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AD4AFB" w14:paraId="38365309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B331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227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4269E38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AA00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BAC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6D2835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788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A28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7D9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0F6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F01B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7692828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37AB103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4535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B9E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01C4915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759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6B9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085D1D1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820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267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1CF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193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BCAF" w14:textId="77777777" w:rsidR="00AD4AFB" w:rsidRPr="00E4349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DE44DA7" w14:textId="77777777" w:rsidR="00AD4AFB" w:rsidRPr="00E4349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1A83F5D5" w14:textId="77777777" w:rsidR="00AD4AFB" w:rsidRPr="00E4349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AD4AFB" w14:paraId="75ABDF16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A89E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77C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D3A315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94FD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A05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781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6EA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0EC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A3A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3271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2F2BF90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3006810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3EC9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7F2A" w14:textId="77777777" w:rsidR="00AD4AFB" w:rsidRDefault="00AD4AF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7A860F13" w14:textId="77777777" w:rsidR="00AD4AFB" w:rsidRDefault="00AD4AF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3B2D" w14:textId="77777777" w:rsidR="00AD4AFB" w:rsidRPr="00D0473F" w:rsidRDefault="00AD4AF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E25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6F9E4DB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1F5B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BBDB" w14:textId="77777777" w:rsidR="00AD4AFB" w:rsidRDefault="00AD4AF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7336" w14:textId="77777777" w:rsidR="00AD4AFB" w:rsidRDefault="00AD4AFB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B05E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C024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A0D158B" w14:textId="77777777" w:rsidR="00AD4AFB" w:rsidRPr="00D0576C" w:rsidRDefault="00AD4AF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867766A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FD3E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D551" w14:textId="77777777" w:rsidR="00AD4AFB" w:rsidRDefault="00AD4AF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0F6B5B32" w14:textId="77777777" w:rsidR="00AD4AFB" w:rsidRDefault="00AD4AF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592E" w14:textId="77777777" w:rsidR="00AD4AFB" w:rsidRDefault="00AD4AF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0AE6" w14:textId="77777777" w:rsidR="00AD4AFB" w:rsidRDefault="00AD4AFB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EF6D8D4" w14:textId="77777777" w:rsidR="00AD4AFB" w:rsidRDefault="00AD4AFB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393F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0605" w14:textId="77777777" w:rsidR="00AD4AFB" w:rsidRDefault="00AD4AF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C960" w14:textId="77777777" w:rsidR="00AD4AFB" w:rsidRDefault="00AD4AFB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66B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DB5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AD4AFB" w14:paraId="3E3401CF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AA3B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7E9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C5E229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325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7A9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336F9D9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8BAE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816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3B8A" w14:textId="77777777" w:rsidR="00AD4AFB" w:rsidRDefault="00AD4AFB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DEE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E0A6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1FEFCC5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0614C37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3FC8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D6D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5DF3C14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E20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493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AB45DA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9CE5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A18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BBEA" w14:textId="77777777" w:rsidR="00AD4AFB" w:rsidRDefault="00AD4AFB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F43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FDFC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2C666C4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2519D62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99BF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FDF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4D36E33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AF4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41B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D9E9" w14:textId="77777777" w:rsidR="00AD4AFB" w:rsidRDefault="00AD4AFB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88F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982C" w14:textId="77777777" w:rsidR="00AD4AFB" w:rsidRDefault="00AD4AFB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9B4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2E6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53AB6BC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AD4AFB" w14:paraId="0C1C5BC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A360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6D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2A74FC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9787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C5A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460A4BB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74F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C8A7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981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9A1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9E12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5280A35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9B3EA2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0144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5FF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BE3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B10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DD434D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CBE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7F23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453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5792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8143" w14:textId="77777777" w:rsidR="00AD4AFB" w:rsidRPr="00423757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339FBFAE" w14:textId="77777777" w:rsidR="00AD4AFB" w:rsidRPr="00423757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28955F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AD4AFB" w14:paraId="6C39E19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AD71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B3E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5A7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42A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A6EB5B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1E6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FEB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1C7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588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B47F" w14:textId="77777777" w:rsidR="00AD4AFB" w:rsidRPr="00F94F88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8E4A7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ECBD1B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AD4AFB" w14:paraId="222BE73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B5BA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5FE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2DA34D9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C10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BFE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646ACF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9F1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699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20B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22A4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A15B" w14:textId="77777777" w:rsidR="00AD4AFB" w:rsidRPr="00F94F88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02F693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FE6F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91A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679CCA9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6298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233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278694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756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7A6B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079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9525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87C8" w14:textId="77777777" w:rsidR="00AD4AFB" w:rsidRPr="004C4194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1F3C73E" w14:textId="77777777" w:rsidR="00AD4AFB" w:rsidRPr="00D0576C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F885C8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F0F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BAD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5FC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A85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EBC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59BEBA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39AC9F5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E69AA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6BE6E1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BC7A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76C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7DD9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A13C" w14:textId="77777777" w:rsidR="00AD4AFB" w:rsidRPr="006E4685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600BC3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954F" w14:textId="77777777" w:rsidR="00AD4AFB" w:rsidRDefault="00AD4AFB" w:rsidP="00AD4AF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C65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201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528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875751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8C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082B58B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C7C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2E0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A63C" w14:textId="77777777" w:rsidR="00AD4AFB" w:rsidRPr="00D0473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F96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4540655D" w14:textId="77777777" w:rsidR="00AD4AFB" w:rsidRDefault="00AD4AFB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56C6D7D" w14:textId="77777777" w:rsidR="00AD4AFB" w:rsidRDefault="00AD4AFB" w:rsidP="00547665">
      <w:pPr>
        <w:pStyle w:val="Heading1"/>
        <w:spacing w:line="360" w:lineRule="auto"/>
      </w:pPr>
      <w:r>
        <w:t>LINIA 505</w:t>
      </w:r>
    </w:p>
    <w:p w14:paraId="6BB12B66" w14:textId="77777777" w:rsidR="00AD4AFB" w:rsidRPr="009479E0" w:rsidRDefault="00AD4AFB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AD4AFB" w14:paraId="3BBA5A18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E3D7" w14:textId="77777777" w:rsidR="00AD4AFB" w:rsidRDefault="00AD4AFB" w:rsidP="00AD4AFB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654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3B24" w14:textId="77777777" w:rsidR="00AD4AFB" w:rsidRPr="00277A5C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D8ED" w14:textId="77777777" w:rsidR="00AD4AFB" w:rsidRDefault="00AD4AFB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D7E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7E2E6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6B1777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0E8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673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0FC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E5270B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771F2741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7BEA2F14" w14:textId="77777777" w:rsidR="00AD4AFB" w:rsidRDefault="00AD4AFB" w:rsidP="00F04622">
      <w:pPr>
        <w:pStyle w:val="Heading1"/>
        <w:spacing w:line="360" w:lineRule="auto"/>
      </w:pPr>
      <w:r>
        <w:lastRenderedPageBreak/>
        <w:t>LINIA 600</w:t>
      </w:r>
    </w:p>
    <w:p w14:paraId="621D189C" w14:textId="77777777" w:rsidR="00AD4AFB" w:rsidRDefault="00AD4AFB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D4AFB" w14:paraId="1871165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0CBD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6F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4CCC72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F72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73CC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D0F2589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DD1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EA3D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FE0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1509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CBB8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5AC86BD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6F1B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297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20+000</w:t>
            </w:r>
          </w:p>
          <w:p w14:paraId="43CB843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9D6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6DAF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906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208D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7AF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3DD7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1362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2ADEB46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2F9D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7F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25+900</w:t>
            </w:r>
          </w:p>
          <w:p w14:paraId="225495E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6ED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1E58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19E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2144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FFD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1E7E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7D47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60CF545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D42A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35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F2AF02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FF1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3FFF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0CE5FDAB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4F6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0ACB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E8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755A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EA1F" w14:textId="77777777" w:rsidR="00AD4AFB" w:rsidRPr="00DD03D3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AD4AFB" w14:paraId="4A45A59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8154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2B9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080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EBA2" w14:textId="77777777" w:rsidR="00AD4AFB" w:rsidRDefault="00AD4AFB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8AE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A792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77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008D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D67F" w14:textId="77777777" w:rsidR="00AD4AFB" w:rsidRPr="00DD03D3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AD4AFB" w14:paraId="690685A9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A1CA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BF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38EE2AB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987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416F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291133E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1C2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A37C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C98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0995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470F" w14:textId="77777777" w:rsidR="00AD4AFB" w:rsidRPr="005D499E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673F18D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2F3BB44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A3A0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F4F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79405D6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E7F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4EE2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9BE2CBC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13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6D29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8CA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6C1C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43AB" w14:textId="77777777" w:rsidR="00AD4AFB" w:rsidRPr="005D20EA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D4AFB" w14:paraId="1081EEC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5093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CF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512E82B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AAB3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F795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634D51D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946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D9BD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ED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7F50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073D" w14:textId="77777777" w:rsidR="00AD4AFB" w:rsidRPr="005D499E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1568D92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4D49420B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5934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04F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5D6C793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BB4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32AB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2D0C9EB7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AF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F2AE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B1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40B4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1C4B" w14:textId="77777777" w:rsidR="00AD4AFB" w:rsidRPr="005D499E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6686074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6386BFB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7C29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F4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55C7068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1831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F4DA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9470238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12E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2694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C7B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A4E8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2CCD" w14:textId="77777777" w:rsidR="00AD4AFB" w:rsidRPr="005D499E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6CD8A1E" w14:textId="77777777" w:rsidR="00AD4AFB" w:rsidRPr="009E2C90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DFDF42A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2FCF" w14:textId="77777777" w:rsidR="00AD4AFB" w:rsidRDefault="00AD4AFB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F7C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265+200</w:t>
            </w:r>
          </w:p>
          <w:p w14:paraId="1138915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D24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E568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Ghidigeni, 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B6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800F" w14:textId="77777777" w:rsidR="00AD4AFB" w:rsidRPr="002F6CE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971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214F" w14:textId="77777777" w:rsidR="00AD4AFB" w:rsidRPr="00C1413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8B2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cu inductori de 1000Hz la paletele galbene</w:t>
            </w:r>
          </w:p>
        </w:tc>
      </w:tr>
      <w:tr w:rsidR="00AD4AFB" w14:paraId="2444C5B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D469" w14:textId="77777777" w:rsidR="00AD4AFB" w:rsidRDefault="00AD4AFB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A239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29055BFF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FFB5" w14:textId="77777777" w:rsidR="00AD4AFB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93D4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F405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5303" w14:textId="77777777" w:rsidR="00AD4AFB" w:rsidRPr="002F6CED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62D8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E09E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F9AC" w14:textId="77777777" w:rsidR="00AD4AFB" w:rsidRDefault="00AD4AFB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40660118" w14:textId="77777777" w:rsidR="00AD4AFB" w:rsidRDefault="00AD4AFB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AD4AFB" w14:paraId="141BEF86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E38F" w14:textId="77777777" w:rsidR="00AD4AFB" w:rsidRDefault="00AD4AFB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E779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F6FB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D5D9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BE7B76E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C961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625E86F2" w14:textId="77777777" w:rsidR="00AD4AFB" w:rsidRDefault="00AD4AFB" w:rsidP="00AD4AFB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F6BE3BB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90C5367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616B" w14:textId="77777777" w:rsidR="00AD4AFB" w:rsidRPr="002F6CED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3F42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8458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F4BD" w14:textId="77777777" w:rsidR="00AD4AFB" w:rsidRDefault="00AD4AFB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39FA7984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9AA2" w14:textId="77777777" w:rsidR="00AD4AFB" w:rsidRDefault="00AD4AFB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001D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020C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51F6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49A2EC6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1A0124B2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6E12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308539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5673CFFF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3FE1" w14:textId="77777777" w:rsidR="00AD4AFB" w:rsidRPr="002F6CED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7733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BEEA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D33F" w14:textId="77777777" w:rsidR="00AD4AFB" w:rsidRDefault="00AD4AFB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5F81997" w14:textId="77777777" w:rsidR="00AD4AFB" w:rsidRDefault="00AD4AFB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AD4AFB" w14:paraId="59308E6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979D" w14:textId="77777777" w:rsidR="00AD4AFB" w:rsidRDefault="00AD4AFB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5A00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5E0F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37CC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298587D" w14:textId="77777777" w:rsidR="00AD4AFB" w:rsidRDefault="00AD4AFB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82E9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EB5F3C4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9F37" w14:textId="77777777" w:rsidR="00AD4AFB" w:rsidRPr="002F6CED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C1F1" w14:textId="77777777" w:rsidR="00AD4AFB" w:rsidRDefault="00AD4AFB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26E6" w14:textId="77777777" w:rsidR="00AD4AFB" w:rsidRPr="00C14131" w:rsidRDefault="00AD4AFB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120F" w14:textId="77777777" w:rsidR="00AD4AFB" w:rsidRDefault="00AD4AFB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36D323A3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0FFFAD13" w14:textId="77777777" w:rsidR="00AD4AFB" w:rsidRDefault="00AD4AFB" w:rsidP="003C645F">
      <w:pPr>
        <w:pStyle w:val="Heading1"/>
        <w:spacing w:line="360" w:lineRule="auto"/>
      </w:pPr>
      <w:r>
        <w:t>LINIA 602</w:t>
      </w:r>
    </w:p>
    <w:p w14:paraId="5E9F5CE9" w14:textId="77777777" w:rsidR="00AD4AFB" w:rsidRDefault="00AD4AFB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D4AFB" w14:paraId="164D6BA7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3A87" w14:textId="77777777" w:rsidR="00AD4AFB" w:rsidRDefault="00AD4AFB" w:rsidP="00AD4AF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056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CC1979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093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83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EFEED4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190D" w14:textId="77777777" w:rsidR="00AD4AFB" w:rsidRPr="00406474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EF46" w14:textId="77777777" w:rsidR="00AD4AFB" w:rsidRPr="00DA41E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2B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42CA8E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788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59C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E8E5B32" w14:textId="77777777" w:rsidR="00AD4AFB" w:rsidRPr="0007619C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DDE5078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9B05" w14:textId="77777777" w:rsidR="00AD4AFB" w:rsidRDefault="00AD4AFB" w:rsidP="00AD4AF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CEE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C77733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F66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413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BA150C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3A9C" w14:textId="77777777" w:rsidR="00AD4AFB" w:rsidRPr="00406474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5BB9" w14:textId="77777777" w:rsidR="00AD4AFB" w:rsidRPr="00DA41E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950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1964E8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AB5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428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61420C4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4C1E06A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2218E187" w14:textId="77777777" w:rsidR="00AD4AFB" w:rsidRDefault="00AD4AFB" w:rsidP="004F6534">
      <w:pPr>
        <w:pStyle w:val="Heading1"/>
        <w:spacing w:line="360" w:lineRule="auto"/>
      </w:pPr>
      <w:r>
        <w:lastRenderedPageBreak/>
        <w:t>LINIA 700</w:t>
      </w:r>
    </w:p>
    <w:p w14:paraId="2F90BD94" w14:textId="77777777" w:rsidR="00AD4AFB" w:rsidRDefault="00AD4AFB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AD4AFB" w14:paraId="3E75FA0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9FD2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18F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FE1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993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EB679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BD7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14C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30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8B3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ADD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15B922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03B0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4E4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D83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3DB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60F0C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8EF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415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D69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EC4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DA4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BA6522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D841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19A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953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943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157842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D68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5ED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621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41A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9FE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F240A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AD4AFB" w14:paraId="0125A18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9110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E60E" w14:textId="77777777" w:rsidR="00AD4AFB" w:rsidRDefault="00AD4AF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9FB9" w14:textId="77777777" w:rsidR="00AD4AFB" w:rsidRDefault="00AD4AF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40C4" w14:textId="77777777" w:rsidR="00AD4AFB" w:rsidRDefault="00AD4AFB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80C3" w14:textId="77777777" w:rsidR="00AD4AFB" w:rsidRPr="00E4222D" w:rsidRDefault="00AD4AF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C6A7F58" w14:textId="77777777" w:rsidR="00AD4AFB" w:rsidRPr="00E4222D" w:rsidRDefault="00AD4AF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CA45040" w14:textId="77777777" w:rsidR="00AD4AFB" w:rsidRPr="00E4222D" w:rsidRDefault="00AD4AF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6A775B3" w14:textId="77777777" w:rsidR="00AD4AFB" w:rsidRDefault="00AD4AF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34AF" w14:textId="77777777" w:rsidR="00AD4AFB" w:rsidRDefault="00AD4AF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038D" w14:textId="77777777" w:rsidR="00AD4AFB" w:rsidRDefault="00AD4AF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1A3B" w14:textId="77777777" w:rsidR="00AD4AFB" w:rsidRDefault="00AD4AF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1363" w14:textId="77777777" w:rsidR="00AD4AFB" w:rsidRDefault="00AD4AFB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43144A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3C04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30F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F62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D8C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643B78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8FB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C6294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860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2F4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D9F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3D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E1138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DC0A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0F4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C22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6A6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342D87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83F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0F0ED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6C6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8A6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A3F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6CA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959FC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888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9C0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85F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86D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E4905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2AB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50A43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1A9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2A0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4A5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2EB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9063D8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815F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CEF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943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09A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FF909C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53D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6F52D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76CB00D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0B0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CE8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1FC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3C9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8510F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1605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9D9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EF7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552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25031E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2D0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07A6614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14EF639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A6E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6F8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EA0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F40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596C82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7E70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902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704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1A0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FD3797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001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1F7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FF3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9DB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8E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60B9E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630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E6F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B9B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AAD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D2D387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28F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2B1B54C2" w14:textId="77777777" w:rsidR="00AD4AFB" w:rsidRPr="00B401EA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5A9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0A9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952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DA6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1423B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A121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235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7F5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6DF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315A26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4B2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3620CDF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67E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AC9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E1B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26A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B466F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E929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709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ED4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642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23C53C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062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E6418F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1C1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455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45B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5EC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AD4AFB" w14:paraId="6EC7BF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FDD4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92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8C0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EF0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0DF2E3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0CC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C84101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AA6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465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AE9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850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AD4AFB" w14:paraId="6AA52AB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F0C6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9DC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419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663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3D44FF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EC0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61C8C4C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6E32E60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A60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498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00C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ACF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78DDF9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BEC3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1F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715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33C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0F69893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165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AC8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3F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5CE6B2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83A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484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72BA56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BF55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F60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FFD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31B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C65824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FCD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75E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23A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2453584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150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603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64E507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4265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1B6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D18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E7B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7F1D9E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857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7E4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2A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3BFD54C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4B7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64B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69DE567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9D09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3A3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F31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139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441731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9D5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A24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E31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DCA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C11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75E3B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D52C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A67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D6406E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FC6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7980" w14:textId="77777777" w:rsidR="00AD4AFB" w:rsidRDefault="00AD4AFB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149FB2A" w14:textId="77777777" w:rsidR="00AD4AFB" w:rsidRDefault="00AD4AFB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738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EE8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FE9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0A1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98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6C8D584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A7F0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801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106E233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6F7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0AA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FDDCF7D" w14:textId="77777777" w:rsidR="00AD4AFB" w:rsidRPr="008A1A04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C84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10E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072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24D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8AF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4935E2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9680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5AB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1D4E948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85D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7D4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2D25BF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1C1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DCB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543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8B0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8FD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AD4AFB" w14:paraId="7E1B911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844D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4E8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0A38284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C4B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998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590B5DC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982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886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CF0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2F4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AA49" w14:textId="77777777" w:rsidR="00AD4AFB" w:rsidRPr="00C20CA5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80DA263" w14:textId="77777777" w:rsidR="00AD4AFB" w:rsidRPr="00EB107D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ADB4E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48F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F51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202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CD9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38FF3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802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94040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57C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519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693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43B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A88A0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C565B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AD4AFB" w14:paraId="4E2EB6E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B9F7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F0B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0C5CF72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F51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CC8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5B3C6E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CE1DCF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C15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3FB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200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907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3DD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34CA410F" w14:textId="77777777" w:rsidR="00AD4AFB" w:rsidRPr="00C401D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AD4AFB" w14:paraId="22AE22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0584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9E1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1CB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81E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6E3D90A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AE346E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C24366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09F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4573E8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629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291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590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9E4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4BF21F7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AD4AFB" w14:paraId="520FD08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FB51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0AE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D7E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70E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CEB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6F0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9E1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A45D24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B26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2E5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72AB8C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BF3D0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370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8FD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CAF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6592D3C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55E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2936C3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3A8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02C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FC1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8F0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740896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345B39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5D5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5AB6B9C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322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2151" w14:textId="77777777" w:rsidR="00AD4AFB" w:rsidRDefault="00AD4AF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512F2C5" w14:textId="77777777" w:rsidR="00AD4AFB" w:rsidRDefault="00AD4AF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61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E33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EAA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DB5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736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0350D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E36E6F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7F8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2FE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D26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C5E0A8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28D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C2F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BDA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6035DA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577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1F82" w14:textId="77777777" w:rsidR="00AD4AFB" w:rsidRPr="00C20CA5" w:rsidRDefault="00AD4A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ED9AFAA" w14:textId="77777777" w:rsidR="00AD4AFB" w:rsidRPr="00EB107D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71B72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8A9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DF7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574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4AF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DF853A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CFF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6C1DF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E58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DF6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97C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CF5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ECF85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007F2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AD4AFB" w14:paraId="2DA521B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4F2B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F94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6F7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EB1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FD8C5E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7A9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DC427B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F71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DB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6CA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675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648717B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AD4AFB" w14:paraId="28D5142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54B4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547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E8E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4B3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99F704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224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B0A3EF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212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DC4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096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A9E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CCD5E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3715D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754D12B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AD4AFB" w14:paraId="45E7DC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3C98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429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D37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B8A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54271E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5EC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15569FE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90E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7B5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330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B5B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2623A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32359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2D3E30E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AD4AFB" w14:paraId="4A939F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27FE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287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69E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214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77C8B5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93C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121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92D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E21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C88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7BEB42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1264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2EAD549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AD4AFB" w14:paraId="3CDAAE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2E8C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6DC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389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F0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381DAD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D36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EED4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481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0ED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68E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4D7707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02331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076EB32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AD4AFB" w14:paraId="46CFDF9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1FCD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BEA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16C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2DB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03ED48E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939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2711425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2E6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5E3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54C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C52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FEB8C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042A1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AD4AFB" w14:paraId="671365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9977" w14:textId="77777777" w:rsidR="00AD4AFB" w:rsidRDefault="00AD4AFB" w:rsidP="00AD4AF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314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B8A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767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585BFD0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F5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982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E73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C530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747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0AC6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86007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6E22BCB9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0115D842" w14:textId="77777777" w:rsidR="00AD4AFB" w:rsidRDefault="00AD4AFB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E16014B" w14:textId="77777777" w:rsidR="00AD4AFB" w:rsidRDefault="00AD4AFB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AD4AFB" w14:paraId="494511EC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5F41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311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BED6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C0C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35C66F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F50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FB067A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D858ED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B7C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6B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BF36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32F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F0F7F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66589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9623F6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927070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AD4AFB" w14:paraId="6BD0DDE6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7308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F41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E044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617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5E357D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C65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840DFA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5BD0D56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5C3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64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5719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106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5E33B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4F2940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924976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AD4AFB" w14:paraId="3A2DB897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A316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577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3715325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E8FC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E52A" w14:textId="77777777" w:rsidR="00AD4AFB" w:rsidRDefault="00AD4AF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0833907" w14:textId="77777777" w:rsidR="00AD4AFB" w:rsidRDefault="00AD4AF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80E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1DE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E36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3CF1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9E74" w14:textId="77777777" w:rsidR="00AD4AFB" w:rsidRPr="006A2576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A2484C2" w14:textId="77777777" w:rsidR="00AD4AFB" w:rsidRPr="006A2576" w:rsidRDefault="00AD4AFB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5605DE4B" w14:textId="77777777" w:rsidR="00AD4AFB" w:rsidRDefault="00AD4AFB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7499821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4E6D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6FB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00A50D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D0D8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7BFC" w14:textId="77777777" w:rsidR="00AD4AFB" w:rsidRDefault="00AD4AF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562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F2E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435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15A8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989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03C8E2C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9C45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D1A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750A55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3B6F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CDCA" w14:textId="77777777" w:rsidR="00AD4AFB" w:rsidRDefault="00AD4AF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AEA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0DB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D3E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6958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0F8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5E126C3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A412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18F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6FA67B6" w14:textId="77777777" w:rsidR="00AD4AFB" w:rsidRDefault="00AD4AFB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A2D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A19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3B2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FEB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BCB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E3E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78A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336F8B4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5405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EA7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2B5C400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5A8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F543" w14:textId="77777777" w:rsidR="00AD4AFB" w:rsidRPr="001904F7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EDB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98B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7B6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C68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238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AD4AFB" w14:paraId="5F81656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9E40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ED9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36F4B83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804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23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5FF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01A2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969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161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1D6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08386DE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81A8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BDF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9D2352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E44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D8A8" w14:textId="77777777" w:rsidR="00AD4AFB" w:rsidRPr="00DA3842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5C7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9E0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FCA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48F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063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4C5A8C5" w14:textId="77777777" w:rsidR="00AD4AFB" w:rsidRDefault="00AD4AF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DE86A07" w14:textId="77777777" w:rsidR="00AD4AFB" w:rsidRDefault="00AD4AF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69D1241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FFC6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579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13EF6E6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8636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BE2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A82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B7E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341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5D74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F1B9" w14:textId="77777777" w:rsidR="00AD4AFB" w:rsidRPr="00175A2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635CE28D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70D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E8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44926C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BA6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8D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51A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6621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E0C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4FB0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EB48" w14:textId="77777777" w:rsidR="00AD4AFB" w:rsidRPr="00175A2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451A7C2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1A4E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0F6F" w14:textId="77777777" w:rsidR="00AD4AFB" w:rsidRDefault="00AD4AF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DAC8" w14:textId="77777777" w:rsidR="00AD4AFB" w:rsidRDefault="00AD4AF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131B" w14:textId="77777777" w:rsidR="00AD4AFB" w:rsidRDefault="00AD4AF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C05D496" w14:textId="77777777" w:rsidR="00AD4AFB" w:rsidRDefault="00AD4AF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8046" w14:textId="77777777" w:rsidR="00AD4AFB" w:rsidRDefault="00AD4AF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7AA19F" w14:textId="77777777" w:rsidR="00AD4AFB" w:rsidRDefault="00AD4AF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2057" w14:textId="77777777" w:rsidR="00AD4AFB" w:rsidRDefault="00AD4AF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5955" w14:textId="77777777" w:rsidR="00AD4AFB" w:rsidRDefault="00AD4AF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06C5" w14:textId="77777777" w:rsidR="00AD4AFB" w:rsidRPr="001304AF" w:rsidRDefault="00AD4AF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74D5" w14:textId="77777777" w:rsidR="00AD4AFB" w:rsidRDefault="00AD4AF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0ECADF" w14:textId="77777777" w:rsidR="00AD4AFB" w:rsidRDefault="00AD4AF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89AF65" w14:textId="77777777" w:rsidR="00AD4AFB" w:rsidRPr="00175A24" w:rsidRDefault="00AD4AF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AD4AFB" w14:paraId="045BFE78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A793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84F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24B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502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F55052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249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8FD8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B55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5AE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E05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C7E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83335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5595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AD4AFB" w14:paraId="41C1B88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F54B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24D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7FA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058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7A6268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D7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C96D77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DCA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C62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13E5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073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DDA13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7E0CE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AD4AFB" w14:paraId="754069E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1A18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E3E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34C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DB3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787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55C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6FA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D91BC1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E20B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A23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24D2F8C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A7A7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839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44C199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3788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4FA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54B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E04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B7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233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0A9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D4AFB" w14:paraId="3CB637D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0E81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578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FE9B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34C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124D60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FB4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7DE592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6497" w14:textId="77777777" w:rsidR="00AD4AFB" w:rsidRPr="00CA3079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E7D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28E1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3BE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65994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AD4AFB" w14:paraId="1383140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4240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5BB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EF7DD8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D159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117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23186D5" w14:textId="77777777" w:rsidR="00AD4AFB" w:rsidRPr="00180EA2" w:rsidRDefault="00AD4AFB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697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4DD5" w14:textId="77777777" w:rsidR="00AD4AFB" w:rsidRPr="00CA3079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960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8CD7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C58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B2D44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28716D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AD4AFB" w14:paraId="47BC575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7B62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2E7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C9ED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472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859F2D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F5E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6F0F" w14:textId="77777777" w:rsidR="00AD4AFB" w:rsidRPr="00CA3079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86B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D30D6E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3862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C0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06765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EF7CF7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DFB1F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D4AFB" w14:paraId="717543D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2D99" w14:textId="77777777" w:rsidR="00AD4AFB" w:rsidRDefault="00AD4AFB" w:rsidP="00AD4AFB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18A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AE5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B90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D8EA8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BC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19371AC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20BC29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5427" w14:textId="77777777" w:rsidR="00AD4AFB" w:rsidRPr="00CA3079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3DA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EF34" w14:textId="77777777" w:rsidR="00AD4AFB" w:rsidRPr="001304A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9F4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FFCE6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709DE3E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43D5F13" w14:textId="77777777" w:rsidR="00AD4AFB" w:rsidRPr="00B71446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3AB7F375" w14:textId="77777777" w:rsidR="00AD4AFB" w:rsidRDefault="00AD4AFB">
      <w:pPr>
        <w:tabs>
          <w:tab w:val="left" w:pos="6382"/>
        </w:tabs>
        <w:rPr>
          <w:sz w:val="20"/>
        </w:rPr>
      </w:pPr>
    </w:p>
    <w:p w14:paraId="60ACBD5E" w14:textId="77777777" w:rsidR="00AD4AFB" w:rsidRDefault="00AD4AFB" w:rsidP="00B52218">
      <w:pPr>
        <w:pStyle w:val="Heading1"/>
        <w:spacing w:line="360" w:lineRule="auto"/>
      </w:pPr>
      <w:r>
        <w:t>LINIA 704</w:t>
      </w:r>
    </w:p>
    <w:p w14:paraId="5DE9BBC1" w14:textId="77777777" w:rsidR="00AD4AFB" w:rsidRDefault="00AD4AFB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2757849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B793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61C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1A1B3EB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3B69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F19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42908AB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610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1001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DFD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218F18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DCDA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66FE" w14:textId="77777777" w:rsidR="00AD4AFB" w:rsidRPr="001467E0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A130945" w14:textId="77777777" w:rsidR="00AD4AFB" w:rsidRPr="00C0002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E6579C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7D9A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7A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30E1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CD6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7DE5B6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0952A5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962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4F6F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1E4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6D07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857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189675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6BF7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A8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E098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06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2C3EE55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3F0953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522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A62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37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E447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2B7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03858C4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B4B8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EC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EB36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587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0DF4FC5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A815C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BB9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15B2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545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4445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08A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42A10C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62DCE1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64D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D31D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EA2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48A7ECA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D2EA0A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11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2901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F52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1204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016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379287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D38BC0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013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72C8B3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E74B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FD1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2087405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B7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7871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7F0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4EF4688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3BF0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3191" w14:textId="77777777" w:rsidR="00AD4AFB" w:rsidRPr="001467E0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B0C572C" w14:textId="77777777" w:rsidR="00AD4AFB" w:rsidRPr="008D7F2C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C2C5E5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127C9A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073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5077EEB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DAD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0C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3A3152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471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9E57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1B7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7B7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688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AD4AFB" w14:paraId="1E07257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2B9635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32F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F58A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A2F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E06FD6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35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FA9A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DE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FECD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B3F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24AA7C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D6B8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02D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120C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359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0C8DCE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D4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DA9933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BFE7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D97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3858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81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73BD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AD4AFB" w14:paraId="2B9F0BF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8159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024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5569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664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F01700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C7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914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3B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E42B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046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C3123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AD4AFB" w14:paraId="15C88DC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EFB6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C3D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6406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031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AD532B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7A8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9F3B9D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888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D88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3D9B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54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B17B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AD4AFB" w14:paraId="41EE38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293E" w14:textId="77777777" w:rsidR="00AD4AFB" w:rsidRDefault="00AD4AFB" w:rsidP="00AD4AF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05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8D2F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0D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FFFC7E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9F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A2854F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7A4C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850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726D" w14:textId="77777777" w:rsidR="00AD4AFB" w:rsidRPr="00E4080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965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CB6BA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6AFDDEE8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78AE7849" w14:textId="77777777" w:rsidR="00AD4AFB" w:rsidRDefault="00AD4AFB" w:rsidP="00D06EF4">
      <w:pPr>
        <w:pStyle w:val="Heading1"/>
        <w:spacing w:line="360" w:lineRule="auto"/>
      </w:pPr>
      <w:r>
        <w:t>LINIA 705</w:t>
      </w:r>
    </w:p>
    <w:p w14:paraId="584974DD" w14:textId="77777777" w:rsidR="00AD4AFB" w:rsidRDefault="00AD4AFB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7BEAFEA6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354E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9D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51763D4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0C5B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D0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26864F3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FB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5231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109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7009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060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2AEB73AA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2AC8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F38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120456B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732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CD13" w14:textId="77777777" w:rsidR="00AD4AFB" w:rsidRDefault="00AD4AFB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6FD5424B" w14:textId="77777777" w:rsidR="00AD4AFB" w:rsidRDefault="00AD4AFB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22C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AC39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B3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1AC7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F6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004216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FAC1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88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9878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226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1B4908C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BE2DD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EF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7EA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169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B355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AB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62C2A2F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DAE2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D44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E7F9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11E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5FB90C2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8F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D714A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4A409D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BDF106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F8B2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88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91A7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868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F431E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AD4AFB" w14:paraId="4E5D92C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4C28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50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704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82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7EE9582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B82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01F0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2B4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3901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8D6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37023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AD4AFB" w14:paraId="3CE8E52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0A18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30F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3326F2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C87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EB0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349619C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9D8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A475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D09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A0D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771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65D7980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DE08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B7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48DD92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086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3F1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463E4A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79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B766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B6D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60CC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544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68500FF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4BBF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9F2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5E2C66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730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30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233337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8D0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B22A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E71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9A5F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F98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453A21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A72F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AD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12BCC31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08D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5A7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4940E41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18E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1C61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9E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88E8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1AB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AD4AFB" w14:paraId="01E102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FE25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B9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1BD3217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42F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3BB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E7700C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A0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4080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210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E72D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6BA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32ED683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1BE5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EBE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73B9A6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101E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23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4525B4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99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A251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C46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BDF7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88D1" w14:textId="77777777" w:rsidR="00AD4AFB" w:rsidRPr="00D84B80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BE09CD5" w14:textId="77777777" w:rsidR="00AD4AFB" w:rsidRPr="0057755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C84934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5289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26F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995D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512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1E73891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15E842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B03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80E8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03F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2A1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BA7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26AE550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2D1F" w14:textId="77777777" w:rsidR="00AD4AFB" w:rsidRDefault="00AD4AFB" w:rsidP="00AD4AF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B5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0ABD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BBB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066656A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1F165C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A13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7C3B9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710687F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229BCB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4DED125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136A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81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D933" w14:textId="77777777" w:rsidR="00AD4AFB" w:rsidRPr="006A1A9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5F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92F91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59EBEE80" w14:textId="77777777" w:rsidR="00AD4AFB" w:rsidRPr="00454E32" w:rsidRDefault="00AD4AFB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78C920D3" w14:textId="77777777" w:rsidR="00AD4AFB" w:rsidRDefault="00AD4AFB" w:rsidP="00BD6EB6">
      <w:pPr>
        <w:pStyle w:val="Heading1"/>
        <w:spacing w:line="360" w:lineRule="auto"/>
      </w:pPr>
      <w:r>
        <w:t>LINIA 706 A</w:t>
      </w:r>
    </w:p>
    <w:p w14:paraId="56FD4872" w14:textId="77777777" w:rsidR="00AD4AFB" w:rsidRDefault="00AD4AFB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D4AFB" w14:paraId="26A17A9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18C0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67B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11BA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BBE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D94452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724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20D6" w14:textId="77777777" w:rsidR="00AD4AFB" w:rsidRPr="000B62B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670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E3EA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4B3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C4A625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C15A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67C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D4BE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77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145557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AB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237E8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C874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C1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8138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002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D1FA6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81453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AD4AFB" w14:paraId="771412F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B4DC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4A7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A7D1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E3C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5BB18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D9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10B7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E3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F1EC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B0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1B708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B8153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AD4AFB" w14:paraId="22D9E0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4C8D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929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9A3E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27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993E2B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98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E06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BF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FA55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699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07AAF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36940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AD4AFB" w14:paraId="5DFFFF8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65A5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26A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F251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EDD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BCFE2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9B8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DBCF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91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AA07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8E8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95D5E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3B678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AD4AFB" w14:paraId="7BD88502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F667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A50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2487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30F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B18A9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2C8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2BB36DE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D8C790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310D00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B6FF" w14:textId="77777777" w:rsidR="00AD4AFB" w:rsidRPr="000B62B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39A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1CB9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BE5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BD223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7D5B04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AD4AFB" w14:paraId="497F040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892D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49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6EC5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4CD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E92973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3B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6F8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88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9AF3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4DC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7045C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31C5D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AD4AFB" w14:paraId="30D7EAF8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21E3" w14:textId="77777777" w:rsidR="00AD4AFB" w:rsidRDefault="00AD4AFB" w:rsidP="00AD4AFB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D4C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FC42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56B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F6E125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F42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E1DD7A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9E63CA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10B225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1D4D788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A09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9A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E9DA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45E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F0BCE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8BF23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665DEE67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45939BB4" w14:textId="77777777" w:rsidR="00AD4AFB" w:rsidRDefault="00AD4AFB" w:rsidP="0094622D">
      <w:pPr>
        <w:pStyle w:val="Heading1"/>
        <w:spacing w:line="360" w:lineRule="auto"/>
      </w:pPr>
      <w:r>
        <w:lastRenderedPageBreak/>
        <w:t>LINIA 706 B</w:t>
      </w:r>
    </w:p>
    <w:p w14:paraId="4AC92587" w14:textId="77777777" w:rsidR="00AD4AFB" w:rsidRDefault="00AD4AFB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AD4AFB" w14:paraId="0B7A48D2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7D6B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2F6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C7AC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021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F61799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36A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37853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A293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E3B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455D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B3A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A8641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AD4AFB" w14:paraId="17042B1C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63A6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BC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B6BC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2927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653BBB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7A1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B3A25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0C6AB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0BCF05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B5D21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7609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EB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F28B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876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0974A2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AD4AFB" w14:paraId="28D7F3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9775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258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13C4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25BD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5688DD7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443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4339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D4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9027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04E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5C1B9DEE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BC2D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0D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8FCC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5A1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CE48A5B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9DC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5D912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E919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530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FF8D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984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62247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AD4AFB" w14:paraId="0570B90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922C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6C3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3A38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8349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1FE549F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2E1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98B3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BFE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CA14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391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C9AFF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AD4AFB" w14:paraId="4587A9BE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05A7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B5C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7286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879B6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8A22A2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481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F14C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B5C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1325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3E5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3E78FE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AD4AFB" w14:paraId="0D194A28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B34C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12D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D711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6A1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9A2AFB3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3A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02A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D00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5C57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3260" w14:textId="77777777" w:rsidR="00AD4AFB" w:rsidRPr="00484EAF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E3E4C43" w14:textId="77777777" w:rsidR="00AD4AFB" w:rsidRPr="00484EAF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70099CF" w14:textId="77777777" w:rsidR="00AD4AFB" w:rsidRPr="00484EAF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AD4AFB" w14:paraId="1A5269CA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9D9A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D1D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2E72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C999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0A3A191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E6E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7F9B30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7F95713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ABFE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F4B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9263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9B8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F7799C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AD4AFB" w14:paraId="3549F018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3AB4" w14:textId="77777777" w:rsidR="00AD4AFB" w:rsidRDefault="00AD4AFB" w:rsidP="00AD4AF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00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AA84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4EF7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B55185E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C8A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AE46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73B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2DD8" w14:textId="77777777" w:rsidR="00AD4AFB" w:rsidRPr="00147184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5C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41CF0A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708C9AFD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0BC529F1" w14:textId="77777777" w:rsidR="00AD4AFB" w:rsidRDefault="00AD4AFB" w:rsidP="00155979">
      <w:pPr>
        <w:pStyle w:val="Heading1"/>
        <w:spacing w:line="360" w:lineRule="auto"/>
      </w:pPr>
      <w:r>
        <w:t>LINIA 706 E</w:t>
      </w:r>
    </w:p>
    <w:p w14:paraId="25E6B86D" w14:textId="77777777" w:rsidR="00AD4AFB" w:rsidRDefault="00AD4AFB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284E8051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F814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DFD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483A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A739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E29FA7D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83D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C7EE2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AC7C03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7C2657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65EC09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B26390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DB25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023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E7D9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50F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4CFF09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AD4AFB" w14:paraId="576DF342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6FA0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42E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D32B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C906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874D20F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4C0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C7A5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E9D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DD30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57D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66A16F81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FE60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62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0F5F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AA5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E1CDA8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B64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767D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21D0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EB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82CC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7E5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83C915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AD4AFB" w14:paraId="5BC014BD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9615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4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C977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9B46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6C17304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4F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1CD6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184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5FA4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CAE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E3BEB5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AD4AFB" w14:paraId="7A159D5D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700C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70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E609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8CE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D969AFD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A1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FC1D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D6C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5063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BE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43115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AD4AFB" w14:paraId="3995C2B0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E762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51F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A036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20E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3A9AC9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B81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EE8C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407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B86A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AF66" w14:textId="77777777" w:rsidR="00AD4AFB" w:rsidRPr="001A537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49D9D50" w14:textId="77777777" w:rsidR="00AD4AFB" w:rsidRPr="001A537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DA90E48" w14:textId="77777777" w:rsidR="00AD4AFB" w:rsidRPr="001A537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AD4AFB" w14:paraId="39DCBB1A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AE4F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D4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6D1A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57B0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A38BB3B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74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387B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0EE3065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3677355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645F62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15008B0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0E1B3F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6483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03B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E670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37D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862301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AD4AFB" w14:paraId="144BAF06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A3DE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6A2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CA63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1ED8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6EF071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76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71CB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6C4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09F4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C2F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64731B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AD4AFB" w14:paraId="4BD5D1E4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35B9" w14:textId="77777777" w:rsidR="00AD4AFB" w:rsidRDefault="00AD4AFB" w:rsidP="00AD4AFB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CB0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6CC5B1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436A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2793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1AE72C2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01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04D8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C91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F2B7" w14:textId="77777777" w:rsidR="00AD4AFB" w:rsidRPr="00ED347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FFE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3799F0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64E1F137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764FAF86" w14:textId="77777777" w:rsidR="00AD4AFB" w:rsidRDefault="00AD4AFB" w:rsidP="00D762FB">
      <w:pPr>
        <w:pStyle w:val="Heading1"/>
        <w:spacing w:line="360" w:lineRule="auto"/>
      </w:pPr>
      <w:r>
        <w:t>LINIA 706 F</w:t>
      </w:r>
    </w:p>
    <w:p w14:paraId="6A0D9526" w14:textId="77777777" w:rsidR="00AD4AFB" w:rsidRDefault="00AD4AFB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AD4AFB" w14:paraId="4632F0DB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BB2F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AE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2A37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4A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3A9D9F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A99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4A3925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4D05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B4F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8D78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2CB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B6D5C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AD4AFB" w14:paraId="74E26546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CDB0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A1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697D6B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DF7D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82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22B6268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F8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09D9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8A9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DA7B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798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FBDA0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64E84D8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3EF23D9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6E31504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AD4AFB" w14:paraId="1BA97AE9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1D66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AC5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8117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100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3DC604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D40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6BE0953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1C836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18D8A03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98708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F60C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115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F392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E2C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CEFC1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AD4AFB" w14:paraId="3EC4FD33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08D9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3C4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7823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873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F0950A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AEB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A6AE7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30F1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6C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50DA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9D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D30D30A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5D7A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E3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821D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55B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6E557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99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2ABC3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457CA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9BE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D9C3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CB3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26810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AD4AFB" w14:paraId="115CA2AE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1D40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C20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F6C3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7DB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061BE6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747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E248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B0F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87D0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041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B4A64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AD4AFB" w14:paraId="3999ED56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A45C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2B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EBB4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38F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D7087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C65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8100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C51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4F35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6DE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C14C5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AD4AFB" w14:paraId="4E532C28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C645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309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DD6E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B7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D8BC5C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20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AA0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B04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1578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8FD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0CC64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2075C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AD4AFB" w14:paraId="3A692A32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E4B4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B5F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9AA0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E5B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76F2FA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98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77514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7A76530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285B466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0A791D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4792AB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60BA5D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8AF85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0098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9F7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30D7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64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AC84A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AD4AFB" w14:paraId="358FFBCB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96DB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2F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541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DD1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7C91B0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49D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045B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BFB8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C3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9332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CDF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CB412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AD4AFB" w14:paraId="1F45DBB7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672C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E75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262+250</w:t>
            </w:r>
          </w:p>
          <w:p w14:paraId="43C3CA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7E1B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A9F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  <w:r>
              <w:rPr>
                <w:b/>
                <w:bCs/>
                <w:sz w:val="20"/>
                <w:lang w:val="ro-RO"/>
              </w:rPr>
              <w:br/>
              <w:t>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93D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C69D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616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B942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C59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05F1C00A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B583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435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FDA2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083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9681F9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7A8F902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2FB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6FC2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0FF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29D5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A5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2D0AE13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E5A0" w14:textId="77777777" w:rsidR="00AD4AFB" w:rsidRDefault="00AD4AFB" w:rsidP="00AD4AF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E2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A589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76B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FB67E1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D4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5924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37D1543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7497AF9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A3750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720BD9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6752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BA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1C81" w14:textId="77777777" w:rsidR="00AD4AFB" w:rsidRPr="00D5555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605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81135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2AB30032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55103E86" w14:textId="77777777" w:rsidR="00AD4AFB" w:rsidRDefault="00AD4AFB" w:rsidP="002F1D47">
      <w:pPr>
        <w:pStyle w:val="Heading1"/>
        <w:spacing w:line="360" w:lineRule="auto"/>
      </w:pPr>
      <w:r>
        <w:t>LINIA 706 H</w:t>
      </w:r>
    </w:p>
    <w:p w14:paraId="6B3B8813" w14:textId="77777777" w:rsidR="00AD4AFB" w:rsidRDefault="00AD4AFB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0E253E5C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2DB2" w14:textId="77777777" w:rsidR="00AD4AFB" w:rsidRDefault="00AD4AFB" w:rsidP="00AD4AFB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FBF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7864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749D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AC16E40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3E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55C6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36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D822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8AA3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A945379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37533501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AD4AFB" w14:paraId="683CCBB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FE7A" w14:textId="77777777" w:rsidR="00AD4AFB" w:rsidRDefault="00AD4AFB" w:rsidP="00AD4AFB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6AD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39E9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7E21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7E593B4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207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E798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89D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B101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2EEF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FE549CF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A4D72DF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AD4AFB" w14:paraId="0464BF4E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6113" w14:textId="77777777" w:rsidR="00AD4AFB" w:rsidRDefault="00AD4AFB" w:rsidP="00AD4AFB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07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9413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697A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E755F96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D76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896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C98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2877" w14:textId="77777777" w:rsidR="00AD4AFB" w:rsidRPr="005650B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2576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FD1FD9B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05FADFB4" w14:textId="77777777" w:rsidR="00AD4AFB" w:rsidRPr="00211C81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AD4AFB" w14:paraId="0534774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CEAE" w14:textId="77777777" w:rsidR="00AD4AFB" w:rsidRDefault="00AD4AFB" w:rsidP="00AD4AFB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BDA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18ECA4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82F4" w14:textId="77777777" w:rsidR="00AD4AFB" w:rsidRPr="004C242C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A44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399534BE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42C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9965" w14:textId="77777777" w:rsidR="00AD4AFB" w:rsidRPr="004F0B2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8E0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C628" w14:textId="77777777" w:rsidR="00AD4AFB" w:rsidRPr="004F0B2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C7C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00399B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452D4C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75D8474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48D05653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2BE1783B" w14:textId="77777777" w:rsidR="00AD4AFB" w:rsidRDefault="00AD4AFB" w:rsidP="00661BBB">
      <w:pPr>
        <w:pStyle w:val="Heading1"/>
        <w:spacing w:line="360" w:lineRule="auto"/>
      </w:pPr>
      <w:r>
        <w:t>LINIA 706 J</w:t>
      </w:r>
    </w:p>
    <w:p w14:paraId="03CE4288" w14:textId="77777777" w:rsidR="00AD4AFB" w:rsidRDefault="00AD4AFB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0719A7D9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1FBE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88A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165127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93A3" w14:textId="77777777" w:rsidR="00AD4AFB" w:rsidRPr="009B367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AD3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3A93822E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47F5FF1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2B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9549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C9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14F0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0FDB" w14:textId="77777777" w:rsidR="00AD4AFB" w:rsidRPr="000B6A72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3372824" w14:textId="77777777" w:rsidR="00AD4AFB" w:rsidRPr="000B6A72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60BAFF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596B5E9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AD4AFB" w14:paraId="3881D2F9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D824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D2A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40D5B7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95CD" w14:textId="77777777" w:rsidR="00AD4AFB" w:rsidRPr="009B367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BB1B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3C3DC849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6B5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D141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616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E456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9B20" w14:textId="77777777" w:rsidR="00AD4AFB" w:rsidRPr="000B6A72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38523480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64B5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74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EF4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B6E8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1285D7FF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33BC12E6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E36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1586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A27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F245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13A3" w14:textId="77777777" w:rsidR="00AD4AFB" w:rsidRPr="000B6A72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20A501F2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D5A3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9E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034F" w14:textId="77777777" w:rsidR="00AD4AFB" w:rsidRPr="009B367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E3D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92159E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F8374E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5D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BDD8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D26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5F1A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76A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35DE88CA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5E81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608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7AB4" w14:textId="77777777" w:rsidR="00AD4AFB" w:rsidRPr="009B367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2CE0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5F04CEB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6EC3880B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5E47026F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40A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28D3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FE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F6CF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34A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7A0A12E2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87F9" w14:textId="77777777" w:rsidR="00AD4AFB" w:rsidRDefault="00AD4AFB" w:rsidP="00AD4AFB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261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F089" w14:textId="77777777" w:rsidR="00AD4AFB" w:rsidRPr="009B3676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89D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0E7ECC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07B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A595E8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018D80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F05F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39B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FDB9" w14:textId="77777777" w:rsidR="00AD4AFB" w:rsidRPr="008C7758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903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C4EE73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6F834E87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780FD8A0" w14:textId="77777777" w:rsidR="00AD4AFB" w:rsidRDefault="00AD4AFB" w:rsidP="00A97D04">
      <w:pPr>
        <w:pStyle w:val="Heading1"/>
        <w:spacing w:line="360" w:lineRule="auto"/>
      </w:pPr>
      <w:r>
        <w:t>LINIA 706 K</w:t>
      </w:r>
    </w:p>
    <w:p w14:paraId="12F66A8A" w14:textId="77777777" w:rsidR="00AD4AFB" w:rsidRDefault="00AD4AFB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D4AFB" w14:paraId="42C03FCB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DFB7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30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00D0EC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431A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25E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6064B0C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C6A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267A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CB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4696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A23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28E00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3D276F8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2CEE084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AD4AFB" w14:paraId="73897A8C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2AD5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104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915E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9C9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87F083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87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642963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0F68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C8B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2C2E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C08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DFA59A3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35FB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D86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580E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083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D03453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B54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3E71596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1D7ED05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FF0A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DD2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F5B0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369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DFBD3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5B6A743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AD4AFB" w14:paraId="2F8B0DFB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7B9D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EE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4F35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901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642E116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6B6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EC7F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8AF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3258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17E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BF8BC6B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2E3A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2AF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C235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56D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6E5DBCB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1D1E8CC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95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817C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50D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CC9B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05E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85C9E63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1E60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29F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6B9C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08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63F44D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E1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826D65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4F9EB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E4E9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5DA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243D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35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A69F3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3723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AD4AFB" w14:paraId="12E0489C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0998" w14:textId="77777777" w:rsidR="00AD4AFB" w:rsidRDefault="00AD4AFB" w:rsidP="00AD4AFB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C69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5570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879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3C7F3B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4B5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12FD0C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10D506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577990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6DA62C6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1B02CCA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5571FD1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D7DE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18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3BC2" w14:textId="77777777" w:rsidR="00AD4AFB" w:rsidRPr="007C168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7DC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14E5254" w14:textId="77777777" w:rsidR="00AD4AFB" w:rsidRPr="00487DEA" w:rsidRDefault="00AD4AFB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01A2501" w14:textId="77777777" w:rsidR="00AD4AFB" w:rsidRDefault="00AD4AFB" w:rsidP="0005618A">
      <w:pPr>
        <w:pStyle w:val="Heading1"/>
        <w:spacing w:line="360" w:lineRule="auto"/>
      </w:pPr>
      <w:r>
        <w:t>LINIA 706 K+F</w:t>
      </w:r>
    </w:p>
    <w:p w14:paraId="360A7ADE" w14:textId="77777777" w:rsidR="00AD4AFB" w:rsidRDefault="00AD4AFB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71FCBAFA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78E1" w14:textId="77777777" w:rsidR="00AD4AFB" w:rsidRDefault="00AD4AFB" w:rsidP="00AD4AFB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2E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74227BC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2CC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A914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344B2A40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A5C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A20D" w14:textId="77777777" w:rsidR="00AD4AFB" w:rsidRPr="00E021B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846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EEF6" w14:textId="77777777" w:rsidR="00AD4AFB" w:rsidRPr="00E021B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05C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2E1F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098C9A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AD4AFB" w14:paraId="1EB5D052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05E1" w14:textId="77777777" w:rsidR="00AD4AFB" w:rsidRDefault="00AD4AFB" w:rsidP="00AD4AFB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425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3F82910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5A18" w14:textId="77777777" w:rsidR="00AD4AFB" w:rsidRPr="00E021B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114E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473894D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864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2648" w14:textId="77777777" w:rsidR="00AD4AFB" w:rsidRPr="00E021B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7A9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A66F" w14:textId="77777777" w:rsidR="00AD4AFB" w:rsidRPr="00E021B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E28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872B4E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3392B85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4005ABE9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58EBA668" w14:textId="77777777" w:rsidR="00AD4AFB" w:rsidRDefault="00AD4AFB" w:rsidP="006A59BE">
      <w:pPr>
        <w:pStyle w:val="Heading1"/>
        <w:spacing w:line="360" w:lineRule="auto"/>
      </w:pPr>
      <w:r>
        <w:t xml:space="preserve">LINIA 706 L </w:t>
      </w:r>
    </w:p>
    <w:p w14:paraId="635BD0A6" w14:textId="77777777" w:rsidR="00AD4AFB" w:rsidRDefault="00AD4AFB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0507C61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6D95" w14:textId="77777777" w:rsidR="00AD4AFB" w:rsidRDefault="00AD4AFB" w:rsidP="00AD4AFB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E1F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BB35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C63C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F13A784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43E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C8CE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7E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0B97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504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CFBDAD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AD4AFB" w14:paraId="3D30272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6BF3" w14:textId="77777777" w:rsidR="00AD4AFB" w:rsidRDefault="00AD4AFB" w:rsidP="00AD4AFB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0B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CF88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7537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9538C88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172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BDB1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E67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97A2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CAD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4F95B4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AD4AFB" w14:paraId="2CA3FA0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29DA" w14:textId="77777777" w:rsidR="00AD4AFB" w:rsidRDefault="00AD4AFB" w:rsidP="00AD4AFB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7C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8CF2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E7B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BB971F4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72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638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1C5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EC61" w14:textId="77777777" w:rsidR="00AD4AFB" w:rsidRPr="00951D7A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16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036428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29BAEFF3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0D679F66" w14:textId="77777777" w:rsidR="00AD4AFB" w:rsidRDefault="00AD4AFB" w:rsidP="00BC4232">
      <w:pPr>
        <w:pStyle w:val="Heading1"/>
        <w:spacing w:line="360" w:lineRule="auto"/>
      </w:pPr>
      <w:r>
        <w:t>LINIA 708 A</w:t>
      </w:r>
    </w:p>
    <w:p w14:paraId="5B5AB723" w14:textId="77777777" w:rsidR="00AD4AFB" w:rsidRDefault="00AD4AFB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5BC5453C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A490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02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228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2B6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EB9E06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2B3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EA1342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6F99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24D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00EE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86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6EABE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AD4AFB" w14:paraId="0B9A1FF3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EEDB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1C2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E0C7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1F9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53EA46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B92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0C7D0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8057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65E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B9D2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71C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1A938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AD4AFB" w14:paraId="2A583AD9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5D75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237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CE39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1E7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1D3EF0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C3C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B5444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F39F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F6B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05FE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E0B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B0185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A364A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AD4AFB" w14:paraId="64FEA8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5FD1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854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EE8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515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3DE351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C64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756EE6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63B0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31F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11E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625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0CAAB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AD4AFB" w14:paraId="038D6EF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6FBE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7E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657F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B65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07158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A16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2AB41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492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D1A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0E7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F5C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5E812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AD4AFB" w14:paraId="25B4606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C8BF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463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7FDA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CB6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6D3018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E95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D1E686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2C8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33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43C4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959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AA7E1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AD4AFB" w14:paraId="6578A52D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D2D3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95F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BA4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94B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725F9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65CB108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0CF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5E96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67D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E07F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D2F9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596E81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94F3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13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A46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995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C0FB3D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3EC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DE464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2B24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EF4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C42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7B0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D0E51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F0F29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AD4AFB" w14:paraId="6F0883A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8969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26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41E1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136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2644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3CC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79A0AE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7E94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E4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5CB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585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8F80C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4C529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AD4AFB" w14:paraId="088F3CF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7F7B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606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587F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AF6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BFC66F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524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68EDA4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003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E6A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F9C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F27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353DC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AD4AFB" w14:paraId="1708C29F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31AE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E6A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A99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16C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365426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3EB25F0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C2E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85A3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8BC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B7F7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6FC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3687B00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1B9D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254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2849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312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46BFE6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E5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14EDB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9F29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B04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591A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14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7178E50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5F7183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AD4AFB" w14:paraId="19F1412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8F5C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86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B52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21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8EB85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44E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5A62A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845B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540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4B05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BF8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64A28D8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B1C5B8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4EBA36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9A6E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491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32F3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4DF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9601E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B5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76D26B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5DE5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D01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E6A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8F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3DC18A8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89E4447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4C4A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75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4EF9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6505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1D264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D47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D306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3A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09D3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D1B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A009A2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AD4AFB" w14:paraId="4024BF23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02A7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969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C5A0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54A0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D38599" w14:textId="77777777" w:rsidR="00AD4AFB" w:rsidRDefault="00AD4AFB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01A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E03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B6E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D813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F2B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9F6D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3612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327DA1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18BA5A3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AD4AFB" w14:paraId="7AEDF602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678C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4AC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F48F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EF3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43B01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4CC7D77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0FF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22EDA77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123E069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7090064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604DC4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2840C2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C434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D3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9824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79E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A8E1D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AD4AFB" w14:paraId="3971DD2D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AE4E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985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14D2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9B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21E789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BE2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E070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0A7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7901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0C4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BAF5B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AD4AFB" w14:paraId="0AE2AD44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E3CF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5B9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45B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18A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41E8C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D42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4B57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1AA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4E88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BDC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B362D0" w14:textId="77777777" w:rsidR="00AD4AFB" w:rsidRPr="00245F94" w:rsidRDefault="00AD4AFB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AD4AFB" w14:paraId="5F5AA658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CC2A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458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C620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860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F21850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25E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E8C00A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FCC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15E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C34C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F5C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3B3F7AC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54E3" w14:textId="77777777" w:rsidR="00AD4AFB" w:rsidRDefault="00AD4AFB" w:rsidP="00AD4AF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56E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2FAA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72E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E4138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E61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FA25E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78FE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933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C6CB" w14:textId="77777777" w:rsidR="00AD4AFB" w:rsidRPr="00DB1BA1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4D9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FE46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E1137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6A31539B" w14:textId="77777777" w:rsidR="00AD4AFB" w:rsidRDefault="00AD4AFB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44CE4518" w14:textId="77777777" w:rsidR="00AD4AFB" w:rsidRDefault="00AD4AFB" w:rsidP="00CA1B1F">
      <w:pPr>
        <w:pStyle w:val="Heading1"/>
        <w:spacing w:line="360" w:lineRule="auto"/>
      </w:pPr>
      <w:r>
        <w:t>LINIA 708 B</w:t>
      </w:r>
    </w:p>
    <w:p w14:paraId="383D832F" w14:textId="77777777" w:rsidR="00AD4AFB" w:rsidRDefault="00AD4AFB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34214880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7745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59B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F462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0A9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1E75D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507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C6B88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AC5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7B2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4075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AD6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AD4AFB" w14:paraId="2D9392E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33EF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451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9716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EED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59DDC1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54112F5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771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C709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6CA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07F9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DC55" w14:textId="77777777" w:rsidR="00AD4AFB" w:rsidRPr="005D0EFE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9ED9743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8296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5FB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34FE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C69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A438D2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6D9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9A95E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1E79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EF3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A9A2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7C7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6EAF18E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4E5A514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BDF04E8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F08F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64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F3AD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30E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50EEDE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848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EEA93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0303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8E5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6A03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B6B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9F9DBE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176211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A6B3838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0490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C3D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0827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97B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D23646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C4B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645D746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57AD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73E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EF54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734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68777909" w14:textId="77777777" w:rsidR="00AD4AFB" w:rsidRPr="005D0EFE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5ADC3E7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900B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A5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3FBE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31F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0F1B7A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7E1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D91A66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73EF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877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D2F2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6B4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AA42B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36CDF145" w14:textId="77777777" w:rsidR="00AD4AFB" w:rsidRPr="005D0EFE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AD4AFB" w14:paraId="75182F5F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349B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074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415A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FEA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500D6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002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3DF7CD2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6687136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67016C3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3CA1E44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9BF779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E3F5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F5A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3A92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AA0A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10018D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AD4AFB" w14:paraId="7E40F38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55B5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E6E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35AE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3C49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D5A1E7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C54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1A26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CB8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6B21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CB92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0B802C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AD4AFB" w14:paraId="1A1DED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1A5A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B61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E142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645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5F91C6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30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ECD9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47A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BCA3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8843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76646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F5C89D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AD4AFB" w14:paraId="3BF90A9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D9FF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BE7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AE5E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4AA1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EDCD57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6E0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3E9D4B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80B0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B97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597B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AD8E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3213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4A29ADB0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AD4AFB" w14:paraId="734FE6E7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DC0F" w14:textId="77777777" w:rsidR="00AD4AFB" w:rsidRDefault="00AD4AFB" w:rsidP="00AD4AF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200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7F3CEB6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00F1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FE95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53FA7C95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53E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4406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46C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839A" w14:textId="77777777" w:rsidR="00AD4AFB" w:rsidRPr="00EE47D6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7FD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AC2D3B" w14:textId="77777777" w:rsidR="00AD4AFB" w:rsidRPr="00B22714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5B5A2E24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10383D01" w14:textId="77777777" w:rsidR="00AD4AFB" w:rsidRDefault="00AD4AFB" w:rsidP="00C025C3">
      <w:pPr>
        <w:pStyle w:val="Heading1"/>
        <w:spacing w:line="360" w:lineRule="auto"/>
      </w:pPr>
      <w:r>
        <w:t xml:space="preserve">LINIA 708 C </w:t>
      </w:r>
    </w:p>
    <w:p w14:paraId="588900BD" w14:textId="77777777" w:rsidR="00AD4AFB" w:rsidRDefault="00AD4AFB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D4AFB" w14:paraId="5A266A9F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4767" w14:textId="77777777" w:rsidR="00AD4AFB" w:rsidRDefault="00AD4AFB" w:rsidP="00AD4AFB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EDBE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7C20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92E5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C3C28AC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FAEA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D833" w14:textId="77777777" w:rsidR="00AD4AFB" w:rsidRPr="004B2FA4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D34E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0258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CDD9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192DC9D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AD4AFB" w14:paraId="38B88A7B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2BB5" w14:textId="77777777" w:rsidR="00AD4AFB" w:rsidRDefault="00AD4AFB" w:rsidP="00AD4AFB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7F58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1C78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2F10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5A1B623C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8783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A620" w14:textId="77777777" w:rsidR="00AD4AFB" w:rsidRPr="004B2FA4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E4EF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46FD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5185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AB390C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AD4AFB" w14:paraId="7E5311A2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53BF" w14:textId="77777777" w:rsidR="00AD4AFB" w:rsidRDefault="00AD4AFB" w:rsidP="00AD4AFB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8FAA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5F54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C294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33FC6FEC" w14:textId="77777777" w:rsidR="00AD4AFB" w:rsidRDefault="00AD4AFB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8780" w14:textId="77777777" w:rsidR="00AD4AFB" w:rsidRDefault="00AD4AFB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2061" w14:textId="77777777" w:rsidR="00AD4AFB" w:rsidRPr="004B2FA4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EBDA" w14:textId="77777777" w:rsidR="00AD4AFB" w:rsidRDefault="00AD4AFB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D008" w14:textId="77777777" w:rsidR="00AD4AFB" w:rsidRPr="0047363B" w:rsidRDefault="00AD4AFB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817A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E7BCC22" w14:textId="77777777" w:rsidR="00AD4AFB" w:rsidRDefault="00AD4AFB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53D87986" w14:textId="77777777" w:rsidR="00AD4AFB" w:rsidRDefault="00AD4AFB">
      <w:pPr>
        <w:spacing w:line="192" w:lineRule="auto"/>
        <w:ind w:right="57"/>
        <w:rPr>
          <w:sz w:val="20"/>
          <w:lang w:val="ro-RO"/>
        </w:rPr>
      </w:pPr>
    </w:p>
    <w:p w14:paraId="7506E4FD" w14:textId="77777777" w:rsidR="00AD4AFB" w:rsidRDefault="00AD4AFB" w:rsidP="002030C7">
      <w:pPr>
        <w:pStyle w:val="Heading1"/>
        <w:spacing w:line="360" w:lineRule="auto"/>
      </w:pPr>
      <w:r>
        <w:t>LINIA 708 D</w:t>
      </w:r>
    </w:p>
    <w:p w14:paraId="248BB593" w14:textId="77777777" w:rsidR="00AD4AFB" w:rsidRDefault="00AD4AFB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0E40A29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7F07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F2F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4CF1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978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0255C4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C1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F7AE2B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4B90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BF6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E349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38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D0B86D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AD4AFB" w14:paraId="3480611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AB48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C6B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3BD8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989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828EC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2A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7AD06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CADF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A37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70B0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E2F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5F6B4B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AD4AFB" w14:paraId="11E02F5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CFB1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CF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E85B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BD1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D28AA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EED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8BD3A9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A60D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14B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A212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747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0E6D0A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AD4AFB" w14:paraId="1D2AA9C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5381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64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F295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37B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BA11FE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D83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3E496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5C9E" w14:textId="77777777" w:rsidR="00AD4AFB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15E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211C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D3E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8B68575" w14:textId="77777777" w:rsidR="00AD4AFB" w:rsidRPr="00E66186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AD4AFB" w14:paraId="0B281E7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1933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62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625E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725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447297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F8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9578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E8A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E9CB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E12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AD4AFB" w14:paraId="3ADB711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5C6D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86F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2CAA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5BA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413D6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08DE996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C23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4C05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15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F70F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AC9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711BB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A2ED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259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838C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512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ECF17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D61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3B46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8737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112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427C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4F8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59C309D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5DAF1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AD4AFB" w14:paraId="204A50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EA4E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6CC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0235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850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0A1DB8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5AD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FC44D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C7EC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895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C770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D37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3043D2B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F7C4EC" w14:textId="77777777" w:rsidR="00AD4AFB" w:rsidRPr="00130084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334983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C680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0B8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B4AF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413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C3ACA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822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8C1DE1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3275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64C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21ED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4FB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444E4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7B17B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AD4AFB" w14:paraId="4D6428E2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EB4A" w14:textId="77777777" w:rsidR="00AD4AFB" w:rsidRDefault="00AD4AFB" w:rsidP="00AD4AF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313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5284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60A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DBDCFB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6CA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B5203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0C56" w14:textId="77777777" w:rsidR="00AD4AFB" w:rsidRPr="009A4F95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331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7F6E" w14:textId="77777777" w:rsidR="00AD4AFB" w:rsidRPr="00091C1D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476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45D75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16814A22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2476F143" w14:textId="77777777" w:rsidR="00AD4AFB" w:rsidRDefault="00AD4AFB" w:rsidP="000457EA">
      <w:pPr>
        <w:pStyle w:val="Heading1"/>
        <w:spacing w:line="276" w:lineRule="auto"/>
      </w:pPr>
      <w:r>
        <w:t>LINIA 708 E</w:t>
      </w:r>
    </w:p>
    <w:p w14:paraId="021253A9" w14:textId="77777777" w:rsidR="00AD4AFB" w:rsidRDefault="00AD4AFB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AD4AFB" w14:paraId="061C6C76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3657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671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089D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382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FDE87E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E72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1822CAC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524A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A43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C3AC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A5E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F35E356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ABE9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B03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B62D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C80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40C426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5A6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44AF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E5F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CA7E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045D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3082D4B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E50F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48A26909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2386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97E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8886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6B3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9485A4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D64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0BFA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59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E69B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B4E2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AB3FD26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03536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6A1BFF87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4BF9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50C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6492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134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EAB37C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C01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C9F5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9E3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42A8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FF39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D4AFB" w14:paraId="0E8D9518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C55E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93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3BA4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C78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943CAA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346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703B91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971B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AD2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139A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D1A3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7293A20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A7A44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7156430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1555904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06548BB8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7941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B40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CB86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DE5F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A36C4BD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8BE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D1357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0FCF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574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5240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4D1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3593F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797B32B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AD4AFB" w14:paraId="6D25D5C8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B608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46D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A2B6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FC95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47A9927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296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7C7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64A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6E8C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D21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F92A0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1DCD0896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5DCF1A03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4637992C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3AB0" w14:textId="77777777" w:rsidR="00AD4AFB" w:rsidRDefault="00AD4AFB" w:rsidP="00AD4AF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547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92C53F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F26F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8603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03A3D3F8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916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309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28C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7520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23F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DFBF4EA" w14:textId="77777777" w:rsidR="00AD4AFB" w:rsidRPr="0099384A" w:rsidRDefault="00AD4AFB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31EA2EBB" w14:textId="77777777" w:rsidR="00AD4AFB" w:rsidRDefault="00AD4AFB" w:rsidP="00E44A86">
      <w:pPr>
        <w:pStyle w:val="Heading1"/>
        <w:spacing w:line="276" w:lineRule="auto"/>
      </w:pPr>
      <w:r>
        <w:t>LINIA 708 F</w:t>
      </w:r>
    </w:p>
    <w:p w14:paraId="000F8B36" w14:textId="77777777" w:rsidR="00AD4AFB" w:rsidRDefault="00AD4AFB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AD4AFB" w14:paraId="3E73F8D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50D5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00C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6CA7B9A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8885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478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17E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D20B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958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82B0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4C38" w14:textId="77777777" w:rsidR="00AD4AFB" w:rsidRPr="0052422F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74AF3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64A38EB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8B6E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B25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49A3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CC2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EDE6A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1CB583C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781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5F7E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68D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15D8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C958" w14:textId="77777777" w:rsidR="00AD4AFB" w:rsidRPr="00DF516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432590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6443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56D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B97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CC5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9A0476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0DE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5E6C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0B7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5B01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0FB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680A2EA8" w14:textId="77777777" w:rsidR="00AD4AFB" w:rsidRPr="00DF516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9ACC5E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942AD71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87BC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0C7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0567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332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7D07CC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184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BC19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EB5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3849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18C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3B4C05A6" w14:textId="77777777" w:rsidR="00AD4AFB" w:rsidRPr="00DF516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E81811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2BDFCC39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B094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E03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EF54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56B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306A7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35F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E296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466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697C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76E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D5CF3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7A2D6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522D3890" w14:textId="77777777" w:rsidR="00AD4AFB" w:rsidRPr="009D322E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AD4AFB" w14:paraId="40148166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6D5D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6DA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F2C9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EA8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EEB166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487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7E95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BD7F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3322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7F7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6D939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C4A02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544132A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6441819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AD4AFB" w14:paraId="4444604A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0B35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D25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FE3E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518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253CE4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CF2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242D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826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8747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6DF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F32E90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4E2CF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3520EE9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4B6D899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AD4AFB" w14:paraId="45BEAA48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C915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E81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D247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E28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211553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238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4660FE5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120A1DD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2927402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61D4245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22828B6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9C94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890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5C71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0EA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C9E27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0173A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AD4AFB" w14:paraId="711F459C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531D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59E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A8A4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7E7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5042BE5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C9A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0739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03B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DCBE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426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698FE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C18254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56B1B75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7AD28EB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7ABAF39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AD4AFB" w14:paraId="4755396A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7193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F0A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8E0E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9E0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69595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8CF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DABD34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0171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4F8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A5AC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7C0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C5938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BA751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442AF0A3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3E5E6BA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AD4AFB" w14:paraId="67784D38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7D7D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E00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430A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BB2F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BBF12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975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9FE2E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2D0A80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4ABC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11B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B0C3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F86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89D09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47278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AD4AFB" w14:paraId="54486826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3F47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49C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3FF8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DD6B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2D720E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C96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F39AC8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28F5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132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71F8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16E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D4AFB" w14:paraId="21019756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62C7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587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9857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0EDB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E1CCBD1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C5C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8632C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3EC8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4444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B4BA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1D1C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F13FE5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81C0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95D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32F3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3F96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4AD4DE2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C29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DE440B3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054C" w14:textId="77777777" w:rsidR="00AD4AFB" w:rsidRPr="008A45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E82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458A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6E09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927443C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17A1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26661C27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3652BC7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AD4AFB" w14:paraId="4B235696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076D" w14:textId="77777777" w:rsidR="00AD4AFB" w:rsidRDefault="00AD4AFB" w:rsidP="00AD4AF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C6C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2915770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DED9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F11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4716CDE9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3E7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EE0A" w14:textId="77777777" w:rsidR="00AD4AFB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BFD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61A8" w14:textId="77777777" w:rsidR="00AD4AFB" w:rsidRPr="00E5716F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54BB" w14:textId="77777777" w:rsidR="00AD4AFB" w:rsidRPr="00337FC9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4D591E3" w14:textId="77777777" w:rsidR="00AD4AFB" w:rsidRDefault="00AD4AFB" w:rsidP="002F0159">
      <w:pPr>
        <w:pStyle w:val="Heading1"/>
        <w:spacing w:line="276" w:lineRule="auto"/>
      </w:pPr>
      <w:r>
        <w:lastRenderedPageBreak/>
        <w:t>LINIA 708 H</w:t>
      </w:r>
    </w:p>
    <w:p w14:paraId="004A91D4" w14:textId="77777777" w:rsidR="00AD4AFB" w:rsidRDefault="00AD4AFB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D4AFB" w14:paraId="4813C097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15C2" w14:textId="77777777" w:rsidR="00AD4AFB" w:rsidRDefault="00AD4AFB" w:rsidP="00AD4AF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7F9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CB0342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83A5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5C16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1919774F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D7D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E0D1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94F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4B6E" w14:textId="77777777" w:rsidR="00AD4AFB" w:rsidRPr="00DA56C3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AAA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AE1A86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5E05830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1481868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AD4AFB" w14:paraId="3D652C41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33E0" w14:textId="77777777" w:rsidR="00AD4AFB" w:rsidRDefault="00AD4AFB" w:rsidP="00AD4AF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FC1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6895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EEA0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4E054970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3B4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DF315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718F7401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27622ED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7CABDE45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87AFA0B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50D7774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75088FC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647F9D3A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0EBFAA3E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69F2BC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2040F73C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7759839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401982E2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2DBEE1E8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0EED57E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4251EB7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31EA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C27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FF25" w14:textId="77777777" w:rsidR="00AD4AFB" w:rsidRPr="00DA56C3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D7B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9A8D7A1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AD4AFB" w14:paraId="6D694DE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A19C" w14:textId="77777777" w:rsidR="00AD4AFB" w:rsidRDefault="00AD4AFB" w:rsidP="00AD4AF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E260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245C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D310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3B34C72F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1CA7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36EA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9FC6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56EE" w14:textId="77777777" w:rsidR="00AD4AFB" w:rsidRPr="00DA56C3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C6CB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AD4AFB" w14:paraId="40E54ADE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C5C4" w14:textId="77777777" w:rsidR="00AD4AFB" w:rsidRDefault="00AD4AFB" w:rsidP="00AD4AF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FB59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44A6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5A71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455F5520" w14:textId="77777777" w:rsidR="00AD4AFB" w:rsidRDefault="00AD4AFB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8FAD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E4FF" w14:textId="77777777" w:rsidR="00AD4AFB" w:rsidRPr="00B724A5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DBEF" w14:textId="77777777" w:rsidR="00AD4AFB" w:rsidRDefault="00AD4A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3CBC" w14:textId="77777777" w:rsidR="00AD4AFB" w:rsidRPr="00DA56C3" w:rsidRDefault="00AD4A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DB22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3776043C" w14:textId="77777777" w:rsidR="00AD4AFB" w:rsidRPr="00C67EA9" w:rsidRDefault="00AD4AFB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09A10AF4" w14:textId="77777777" w:rsidR="00AD4AFB" w:rsidRDefault="00AD4AFB" w:rsidP="00F0370D">
      <w:pPr>
        <w:pStyle w:val="Heading1"/>
        <w:spacing w:line="360" w:lineRule="auto"/>
      </w:pPr>
      <w:r>
        <w:t>LINIA 800</w:t>
      </w:r>
    </w:p>
    <w:p w14:paraId="022DDF60" w14:textId="77777777" w:rsidR="00AD4AFB" w:rsidRDefault="00AD4AFB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D4AFB" w14:paraId="2B3D9A1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F2A36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32645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00EF1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A005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BC5D80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EB6A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31B46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A172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650DC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8FC23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641932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C3F5C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7ADA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E860F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9E0D7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23677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4B4B1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4C530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DA8F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6EB9B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9933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9DF6D7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60CEA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A422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7ACA7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7532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1D6911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4749C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A70CB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5F9B5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9660E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CDDA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FF72AF" w14:textId="77777777" w:rsidR="00AD4AFB" w:rsidRDefault="00AD4AFB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AD4AFB" w:rsidRPr="00A8307A" w14:paraId="19C7551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6D8BB" w14:textId="77777777" w:rsidR="00AD4AFB" w:rsidRPr="00A75A00" w:rsidRDefault="00AD4AFB" w:rsidP="00AD4AFB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52C64" w14:textId="77777777" w:rsidR="00AD4AFB" w:rsidRPr="00A8307A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4C37A" w14:textId="77777777" w:rsidR="00AD4AFB" w:rsidRPr="00A8307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C26A4" w14:textId="77777777" w:rsidR="00AD4AFB" w:rsidRPr="00A8307A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33D37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0604671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87B2042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691818F" w14:textId="77777777" w:rsidR="00AD4AFB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40EE9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CD0D0" w14:textId="77777777" w:rsidR="00AD4AFB" w:rsidRPr="00A8307A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3C966" w14:textId="77777777" w:rsidR="00AD4AFB" w:rsidRPr="00A8307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2486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70D5D0" w14:textId="77777777" w:rsidR="00AD4AFB" w:rsidRPr="00A8307A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AD4AFB" w14:paraId="167411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4CF8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720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54C5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038D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16E506FA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549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7740539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B7FA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DB1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0980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4EFC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EB795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9AC6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9AC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F5F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F23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9CEC" w14:textId="77777777" w:rsidR="00AD4AFB" w:rsidRDefault="00AD4AFB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6EDB4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3E6E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D86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EF7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DCC0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5D464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6076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3B2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080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E678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33D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1D1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E97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F429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ADC0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B3B72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EC6A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571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796C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184D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034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D685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B0F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D482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599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E7D1F1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DED75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AD4AFB" w14:paraId="6A02AE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C029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BA1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CBF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754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68B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814E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64E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BEE7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5F7C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980165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7A685D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AD4AFB" w14:paraId="257F11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06E2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AD4C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01F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4EC2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280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FC7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3BD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D804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BF63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5AF9B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2A5155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AD4AFB" w14:paraId="653A14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83DA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025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634D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5472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5A3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417C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E06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A026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908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38196F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46601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AD4AFB" w14:paraId="673F8D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47D5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6CA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2372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B529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878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9CC81F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A97C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E23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8470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823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AD4AFB" w14:paraId="39A491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4F81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BD4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8E686E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A056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019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217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D3DA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5B8A" w14:textId="77777777" w:rsidR="00AD4AFB" w:rsidRDefault="00AD4AF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99B9506" w14:textId="77777777" w:rsidR="00AD4AFB" w:rsidRDefault="00AD4AF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E37F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2A3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69C9BFB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DF89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89B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667B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36FA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3436FACC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461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B6DB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ADB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0E9B6F7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5A60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1FA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5846A4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303B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517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9918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1246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1307D848" w14:textId="77777777" w:rsidR="00AD4AFB" w:rsidRPr="008B2519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F54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CDBA2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F19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06B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D11C" w14:textId="77777777" w:rsidR="00AD4AFB" w:rsidRPr="008D08DE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0599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AD4AFB" w14:paraId="2BB090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A4BC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7C9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7557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7070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2666" w14:textId="77777777" w:rsidR="00AD4AFB" w:rsidRDefault="00AD4AFB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C2E3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624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C8CE" w14:textId="77777777" w:rsidR="00AD4AFB" w:rsidRPr="008D08DE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7B9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AD4AFB" w14:paraId="795B6D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6C46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736C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E6B3" w14:textId="77777777" w:rsidR="00AD4AFB" w:rsidRPr="001161EA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5384" w14:textId="77777777" w:rsidR="00AD4AFB" w:rsidRDefault="00AD4AFB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4883DDC6" w14:textId="77777777" w:rsidR="00AD4AFB" w:rsidRDefault="00AD4AFB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C136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403E4A5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7857" w14:textId="77777777" w:rsidR="00AD4AFB" w:rsidRPr="001161EA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78C0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1ABD" w14:textId="77777777" w:rsidR="00AD4AFB" w:rsidRPr="008D08DE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BF52" w14:textId="77777777" w:rsidR="00AD4AFB" w:rsidRDefault="00AD4AFB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AD4AFB" w14:paraId="2DF878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8B5B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F6CD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0105" w14:textId="77777777" w:rsidR="00AD4AFB" w:rsidRPr="001161EA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01E6" w14:textId="77777777" w:rsidR="00AD4AFB" w:rsidRDefault="00AD4AFB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8961" w14:textId="77777777" w:rsidR="00AD4AFB" w:rsidRDefault="00AD4AFB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2A41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B530" w14:textId="77777777" w:rsidR="00AD4AFB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C769" w14:textId="77777777" w:rsidR="00AD4AFB" w:rsidRPr="008D08DE" w:rsidRDefault="00AD4AF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B9E0" w14:textId="77777777" w:rsidR="00AD4AFB" w:rsidRDefault="00AD4AFB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AD4AFB" w14:paraId="713EB8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5F4F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32D4" w14:textId="77777777" w:rsidR="00AD4AFB" w:rsidRDefault="00AD4AF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B808" w14:textId="77777777" w:rsidR="00AD4AFB" w:rsidRPr="001161EA" w:rsidRDefault="00AD4AF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F844" w14:textId="77777777" w:rsidR="00AD4AFB" w:rsidRDefault="00AD4AFB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1368" w14:textId="77777777" w:rsidR="00AD4AFB" w:rsidRDefault="00AD4AF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5A4B" w14:textId="77777777" w:rsidR="00AD4AFB" w:rsidRPr="001161EA" w:rsidRDefault="00AD4AF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BD19" w14:textId="77777777" w:rsidR="00AD4AFB" w:rsidRDefault="00AD4AF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375B" w14:textId="77777777" w:rsidR="00AD4AFB" w:rsidRDefault="00AD4AF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7EA4" w14:textId="77777777" w:rsidR="00AD4AFB" w:rsidRDefault="00AD4AF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5B233896" w14:textId="77777777" w:rsidR="00AD4AFB" w:rsidRDefault="00AD4AF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AD4AFB" w14:paraId="267EAA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7558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72D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2242" w14:textId="77777777" w:rsidR="00AD4AFB" w:rsidRPr="001161EA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FF6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9D168C2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B49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999D89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E16950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49FE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794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6B9F" w14:textId="77777777" w:rsidR="00AD4AFB" w:rsidRPr="001161EA" w:rsidRDefault="00AD4AF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74C7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AD4AFB" w14:paraId="7D7823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1A8E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AA2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8715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1B5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B63322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6E9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58068D7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0E6CD69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E441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81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4FDC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5E0E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1BC5F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E3D9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B46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B295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A579" w14:textId="77777777" w:rsidR="00AD4AFB" w:rsidRDefault="00AD4AF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B9CC4ED" w14:textId="77777777" w:rsidR="00AD4AFB" w:rsidRDefault="00AD4AF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889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50F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D9F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D3B1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E38D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AD4AFB" w14:paraId="62A80C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4214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AEF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02D2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DCC6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ECB7165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04E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401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CB6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3EB0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A5D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1273B7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EDECF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AD4AFB" w14:paraId="403F8C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DB7D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369C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BD3D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9A56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E7AB287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C45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8C54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785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64F8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3CE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389EE0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B7FF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921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8D9D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880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7CCD6D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4BC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ACCC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B49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1F89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BAA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7EFFA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9337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6E4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CC8A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BFEC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41488E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699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D33F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E85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EE68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F5A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0CDB3D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BE50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FB1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C778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3B2F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70545D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A1F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6E28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C90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CD5E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5A39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1D376C7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4822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187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7E72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C6DC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BD9D20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1E5BCDF5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017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83A0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6BB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161D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06B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60DA36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7B69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656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F13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DD6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C5A1C53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4B3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0CCA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87D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F5A6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DF4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81CDD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07C30D19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AD4AFB" w14:paraId="3D4F74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CAF7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328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6C37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4789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062C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E2290B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8D72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42A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E9C4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BE6D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82143E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AD4AFB" w14:paraId="00CD00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F453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DCD5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E13B88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366A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7312" w14:textId="77777777" w:rsidR="00AD4AFB" w:rsidRDefault="00AD4AFB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11AB6F54" w14:textId="77777777" w:rsidR="00AD4AFB" w:rsidRDefault="00AD4AFB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B1A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EA40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804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F457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9190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14C0CD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E69F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3C3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5F0C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263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6160605F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014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597D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CF9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532D18F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780D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46A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AD4AFB" w14:paraId="4CDCCA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C790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B18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AC0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86A6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0E35CAE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58E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40CA59A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3D4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807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8E93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6C3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F0164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24A0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F20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EF13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7629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4C4B698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CBCC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5A0352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236C5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000EDF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EB545A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620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57A7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6DB9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13B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439CA4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8FD6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A5E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AD93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9B85" w14:textId="77777777" w:rsidR="00AD4AFB" w:rsidRDefault="00AD4AF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A722339" w14:textId="77777777" w:rsidR="00AD4AFB" w:rsidRDefault="00AD4AF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F66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DBAD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600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C0C4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D8FA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din fir I și fir II la liniile 3-7 Grupa Tranzit St. Palas cu tot trenul</w:t>
            </w:r>
          </w:p>
        </w:tc>
      </w:tr>
      <w:tr w:rsidR="00AD4AFB" w14:paraId="7DBCF7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434F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1255" w14:textId="77777777" w:rsidR="00AD4AFB" w:rsidRDefault="00AD4AF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F841" w14:textId="77777777" w:rsidR="00AD4AFB" w:rsidRPr="001161EA" w:rsidRDefault="00AD4AF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CA59" w14:textId="77777777" w:rsidR="00AD4AFB" w:rsidRDefault="00AD4AF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A8EB862" w14:textId="77777777" w:rsidR="00AD4AFB" w:rsidRDefault="00AD4AF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71C6" w14:textId="77777777" w:rsidR="00AD4AFB" w:rsidRDefault="00AD4AF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A19A" w14:textId="77777777" w:rsidR="00AD4AFB" w:rsidRDefault="00AD4AF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87A2" w14:textId="77777777" w:rsidR="00AD4AFB" w:rsidRDefault="00AD4AF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20E7" w14:textId="77777777" w:rsidR="00AD4AFB" w:rsidRPr="008D08DE" w:rsidRDefault="00AD4AF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0998" w14:textId="77777777" w:rsidR="00AD4AFB" w:rsidRDefault="00AD4AFB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 la liniile 5 - 7  Grupa Tranzit Cap X St. Palas </w:t>
            </w:r>
          </w:p>
        </w:tc>
      </w:tr>
      <w:tr w:rsidR="00AD4AFB" w14:paraId="364BAB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40DC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0C1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C157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064B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8DB1CFF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53D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041BDA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288C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793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4DCF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FBEE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747951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B05B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54EB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AE9D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7E98" w14:textId="77777777" w:rsidR="00AD4AFB" w:rsidRDefault="00AD4AF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A218AF3" w14:textId="77777777" w:rsidR="00AD4AFB" w:rsidRDefault="00AD4AF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5E52" w14:textId="77777777" w:rsidR="00AD4AFB" w:rsidRPr="00F565BC" w:rsidRDefault="00AD4AFB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81B6C0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DBCC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151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40D0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588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AD4AFB" w14:paraId="7C797E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8FDD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F25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EFF4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5E73" w14:textId="77777777" w:rsidR="00AD4AFB" w:rsidRDefault="00AD4AF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CAA3074" w14:textId="77777777" w:rsidR="00AD4AFB" w:rsidRDefault="00AD4AF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A158" w14:textId="77777777" w:rsidR="00AD4AFB" w:rsidRDefault="00AD4AF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7676037" w14:textId="77777777" w:rsidR="00AD4AFB" w:rsidRDefault="00AD4AF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2779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32C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1D17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CD8E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AD4AFB" w14:paraId="208B6D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AA48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80F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8AC0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CDE2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E5AFA51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DD80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0DB5CC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147E" w14:textId="77777777" w:rsidR="00AD4AFB" w:rsidRPr="001161EA" w:rsidRDefault="00AD4AFB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EE88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9931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D91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0AE738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0F92389E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792B89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52BFBB90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AD4AFB" w14:paraId="5D116A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56E8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D3E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312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C43E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49449E7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F26A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ED7C1FF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264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7F69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9E29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5B8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E0EC1E1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30900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AD4AFB" w14:paraId="0EEDF4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1FB1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71C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22FA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B091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96572DF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9C1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A14A34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2A64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0B2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D1CC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4CA9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58ECC928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AD4AFB" w14:paraId="3D7818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6F17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B992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E550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0EA5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F8AAEF4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6668668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0D5C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7BF06A7E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6F70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0BB5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E770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6E81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123B42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AD4AFB" w14:paraId="1304A67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C34B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E025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EBB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CA7C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F54CC50" w14:textId="77777777" w:rsidR="00AD4AFB" w:rsidRDefault="00AD4AF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0E06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EAD9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6B9D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2559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B3D4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AD4AFB" w14:paraId="5FB844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9332" w14:textId="77777777" w:rsidR="00AD4AFB" w:rsidRDefault="00AD4AFB" w:rsidP="00AD4AF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C3F3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127F" w14:textId="77777777" w:rsidR="00AD4AFB" w:rsidRPr="001161EA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8E71" w14:textId="77777777" w:rsidR="00AD4AFB" w:rsidRDefault="00AD4AF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B826C00" w14:textId="77777777" w:rsidR="00AD4AFB" w:rsidRDefault="00AD4AF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2C04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8493" w14:textId="77777777" w:rsidR="00AD4AFB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BD31" w14:textId="77777777" w:rsidR="00AD4AFB" w:rsidRDefault="00AD4AF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C6B6" w14:textId="77777777" w:rsidR="00AD4AFB" w:rsidRPr="008D08DE" w:rsidRDefault="00AD4AF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F9A6" w14:textId="77777777" w:rsidR="00AD4AFB" w:rsidRDefault="00AD4AF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B314ADE" w14:textId="77777777" w:rsidR="00AD4AFB" w:rsidRDefault="00AD4AFB">
      <w:pPr>
        <w:spacing w:before="40" w:after="40" w:line="192" w:lineRule="auto"/>
        <w:ind w:right="57"/>
        <w:rPr>
          <w:sz w:val="20"/>
          <w:lang w:val="ro-RO"/>
        </w:rPr>
      </w:pPr>
    </w:p>
    <w:p w14:paraId="329819A5" w14:textId="77777777" w:rsidR="00AD4AFB" w:rsidRDefault="00AD4AFB" w:rsidP="00FF5C69">
      <w:pPr>
        <w:pStyle w:val="Heading1"/>
        <w:spacing w:line="276" w:lineRule="auto"/>
      </w:pPr>
      <w:r>
        <w:t>LINIA 804</w:t>
      </w:r>
    </w:p>
    <w:p w14:paraId="101C9E72" w14:textId="77777777" w:rsidR="00AD4AFB" w:rsidRDefault="00AD4AFB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AD4AFB" w14:paraId="2643E27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242D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A4F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04D8B8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790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051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3E7A6E76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866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CA1C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44C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41E5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BB5F" w14:textId="77777777" w:rsidR="00AD4AFB" w:rsidRPr="00436B1D" w:rsidRDefault="00AD4AF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AD4AFB" w14:paraId="7B8E58E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9BA3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717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9F3A7D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D93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36EC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0CCE60F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9DB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A41C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961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F5D5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CCA9" w14:textId="77777777" w:rsidR="00AD4AFB" w:rsidRPr="00436B1D" w:rsidRDefault="00AD4AF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D4AFB" w14:paraId="1C4F8BC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1971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CC3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6EFE40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7AB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C133" w14:textId="77777777" w:rsidR="00AD4AFB" w:rsidRDefault="00AD4AF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6F6A6C2" w14:textId="77777777" w:rsidR="00AD4AFB" w:rsidRDefault="00AD4AF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232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CF0F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534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D888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8CE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AD4AFB" w14:paraId="69F5471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0452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8C0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63744134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5A4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4A2F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671E3F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1E9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DA0D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E6B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951C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49B5" w14:textId="77777777" w:rsidR="00AD4AFB" w:rsidRPr="00E25A4B" w:rsidRDefault="00AD4AF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56B8C6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D4AFB" w14:paraId="37E5B01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461B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19E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4FA09CB0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F58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79CE" w14:textId="77777777" w:rsidR="00AD4AFB" w:rsidRDefault="00AD4AF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D87BE29" w14:textId="77777777" w:rsidR="00AD4AFB" w:rsidRDefault="00AD4AF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FB1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A2A6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B49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C91D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499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D4AFB" w14:paraId="5E366D2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6AAF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71B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92BE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469C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2B8AA25E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083C5DF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A7B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2D88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A5D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1D7A885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6977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AC2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1D960F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ECBF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401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0B9F90F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2390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032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E1C158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673B92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6092316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637D42E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C07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E322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6EE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C4A5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C10A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4123610F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D6BE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304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29EB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035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7D550A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D841E2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0850E2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445B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49A0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4E8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AC23F60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4302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643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D4AFB" w14:paraId="1BC3D9EF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61AE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12E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CE5B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59D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F91673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7830E95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8CD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A82DD4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FA2E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7A3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A970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E12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BF32F4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58DA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716B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8C107F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40F6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053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31605E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DFC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E17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261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1F19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BF9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AD4AFB" w14:paraId="74139B45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25F6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46C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208B162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02E1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3F5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888B38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BBE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4471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6D6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0345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508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802F23C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D4AFB" w14:paraId="7736527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9E1A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24F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2E95B3B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10A1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BD3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7085C0D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09F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FBE8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CF7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0BEC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4FD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7E92B7D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D4AFB" w14:paraId="6E1A00FC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B8CD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852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4F3628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0A6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61A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B69C850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43688F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B30644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7A83289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14B9294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95E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DA11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854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0375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735A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58EE09B0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B3B6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4A2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59F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4CB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6B90F9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675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649F3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F1AD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3484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8E68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1F8B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AC8330C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77E2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F5D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F42E" w14:textId="77777777" w:rsidR="00AD4AFB" w:rsidRPr="00A152FB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5AD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37267A3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6BD7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0B78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D7C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D22D" w14:textId="77777777" w:rsidR="00AD4AFB" w:rsidRPr="00F9444C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E81B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51D2498E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01AB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BA5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5085E7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EFC9" w14:textId="77777777" w:rsidR="00AD4AFB" w:rsidRPr="00A152FB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F0F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B8A68BB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883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FF0C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515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4D1B" w14:textId="77777777" w:rsidR="00AD4AFB" w:rsidRPr="00F9444C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C300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1F4A7B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D4AFB" w14:paraId="3230B3A6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AA06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6F0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1F88C3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AD89" w14:textId="77777777" w:rsidR="00AD4AFB" w:rsidRPr="00A152FB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4A4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8E3095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308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BB07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C04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46BF" w14:textId="77777777" w:rsidR="00AD4AFB" w:rsidRPr="00F9444C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CBA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4D09D5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D4AFB" w14:paraId="1FB8CE1C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C51E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D341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7020" w14:textId="77777777" w:rsidR="00AD4AFB" w:rsidRPr="00A152FB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843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B02374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7DF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05FC757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3C62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450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1E0B" w14:textId="77777777" w:rsidR="00AD4AFB" w:rsidRPr="00F9444C" w:rsidRDefault="00AD4AF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798B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3E5926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2E492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AD4AFB" w14:paraId="5F773935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CE75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208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42C5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38BC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65774D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2F3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A239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57B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1AC7272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DFED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825A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81AF2E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62A548D" w14:textId="77777777" w:rsidR="00AD4AFB" w:rsidRDefault="00AD4A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FA5AB9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D4AFB" w14:paraId="6BB9289C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8376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449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74DF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751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ECCCFCA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3E37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FBA8E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BFD2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B89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BEB6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27C1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D0DF69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AD4AFB" w14:paraId="43850BF1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E641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0F9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4A93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D108" w14:textId="77777777" w:rsidR="00AD4AFB" w:rsidRDefault="00AD4AFB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3D3DB65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BA70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2131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521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B10BE14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E5EB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74DC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D4AFB" w14:paraId="6ED950B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E54E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C97D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8651" w14:textId="77777777" w:rsidR="00AD4AFB" w:rsidRPr="00A152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BD5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E23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E8E9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34CB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84A3D3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4F47" w14:textId="77777777" w:rsidR="00AD4AFB" w:rsidRPr="00F9444C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50FF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D4AFB" w14:paraId="7E608A6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E6C9" w14:textId="77777777" w:rsidR="00AD4AFB" w:rsidRDefault="00AD4AFB" w:rsidP="00AD4AFB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6032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89B3A53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6C06" w14:textId="77777777" w:rsidR="00AD4AFB" w:rsidRPr="00A152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1545" w14:textId="77777777" w:rsidR="00AD4AFB" w:rsidRDefault="00AD4AFB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D1E7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82F4" w14:textId="77777777" w:rsidR="00AD4AFB" w:rsidRPr="00F9444C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A42D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C8A54E0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D90A" w14:textId="77777777" w:rsidR="00AD4AFB" w:rsidRDefault="00AD4AF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08EF" w14:textId="77777777" w:rsidR="00AD4AFB" w:rsidRDefault="00AD4AFB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8AB23A8" w14:textId="77777777" w:rsidR="00AD4AFB" w:rsidRDefault="00AD4AFB" w:rsidP="00802827">
      <w:pPr>
        <w:spacing w:line="276" w:lineRule="auto"/>
        <w:ind w:right="57"/>
        <w:rPr>
          <w:sz w:val="20"/>
          <w:lang w:val="ro-RO"/>
        </w:rPr>
      </w:pPr>
    </w:p>
    <w:p w14:paraId="780ADB50" w14:textId="77777777" w:rsidR="00AD4AFB" w:rsidRDefault="00AD4AFB" w:rsidP="00A73B8F">
      <w:pPr>
        <w:pStyle w:val="Heading1"/>
        <w:spacing w:line="360" w:lineRule="auto"/>
      </w:pPr>
      <w:r>
        <w:t>LINIA 813 B</w:t>
      </w:r>
    </w:p>
    <w:p w14:paraId="538C8957" w14:textId="77777777" w:rsidR="00AD4AFB" w:rsidRDefault="00AD4AFB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D4AFB" w14:paraId="6F18E273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C36B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C08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E106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5E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01F8E9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B4D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A5D52F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5945677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F282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3A7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E8BD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62E4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B39A29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5D1E51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AD4AFB" w14:paraId="0731EB52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377C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647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A39047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7EF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16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0C79837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DEE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C44B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479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42BE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4E4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1298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60A56DED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57C5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F622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60D3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5CD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63C63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0B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0C6B91E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EAD7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FC1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E5B7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56A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CEB0E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AD4AFB" w14:paraId="5EB576F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07DF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C9A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1A9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5C1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3CCB11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3A3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2EE9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A62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8D78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2A3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2CFA0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804A7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AD4AFB" w14:paraId="6B61E05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F537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445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16D3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664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61AAD6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436C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5044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05D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BBDE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D93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47BCBD80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B556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799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4510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3AE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AA14DD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36B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73236C0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5F08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78D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CBA1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DA4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6D2964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FBF39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AD4AFB" w14:paraId="463EB4DA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A294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E1C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88B8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F25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7F75C1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69E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7513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3AC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058A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54C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CF216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54013A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AD4AFB" w14:paraId="0656DE72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D819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2D2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AEA7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030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0E5EC8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A75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C76C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40E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4FAE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B2C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D59B1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AAB10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AD4AFB" w14:paraId="054E1763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8106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933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0B6F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571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F782A2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4D7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C1E4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198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1CE4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250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9D55D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F2E52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AD4AFB" w14:paraId="00F3B416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DB00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650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385F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804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5C15C8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D7A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45E8DA1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7595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84B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FAB4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BB4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630D9EF3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730E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A95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52DA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534F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6E3B69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D3B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DC9AA5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6814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A20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D8ED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F0E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638FB4D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AD4AFB" w14:paraId="36EAF606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B249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647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5A83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244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D40D6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6FE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B7D2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716F27A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5661035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21D3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8E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887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75A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7DD7C0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AD4AFB" w14:paraId="1DA64CC9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1ED7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161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5CAC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0BC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94D7EBC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9B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7D1FC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DFF3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5D5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D52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62F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4961B6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AD4AFB" w14:paraId="2F60064C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72FF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480D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E307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684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8D2178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32F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0BEA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F63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462A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9D3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C63156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57BF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EE7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07EC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C78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4C80A8A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2614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8DDB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D40F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4AEC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02C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3BDAA4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69AE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159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6851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C2F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0287763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D0B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5F84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0CA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BB10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1E7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0E40138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209C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F110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DE56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55D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AA0253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A2B6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ED21F1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BD9B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B8E1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53DA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89F2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98C1C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F10B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AD4AFB" w14:paraId="19A85E29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9827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EAE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9ED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B94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608DFD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148B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D424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3308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9E75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E59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DAB748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60346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AD4AFB" w14:paraId="59ED7FBF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1A8A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238E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EF81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F77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5D559C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74E21C2E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F857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DD2C" w14:textId="77777777" w:rsidR="00AD4AFB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CA5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07B5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62A7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EB6779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AD4AFB" w14:paraId="3E874B5D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A6B8" w14:textId="77777777" w:rsidR="00AD4AFB" w:rsidRDefault="00AD4AFB" w:rsidP="00AD4AFB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9CA3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F11C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752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D4EF7B5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C599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7F89" w14:textId="77777777" w:rsidR="00AD4AFB" w:rsidRPr="00305F8E" w:rsidRDefault="00AD4AF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7565" w14:textId="77777777" w:rsidR="00AD4AFB" w:rsidRDefault="00AD4AF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A099" w14:textId="77777777" w:rsidR="00AD4AFB" w:rsidRPr="00305F8E" w:rsidRDefault="00AD4AF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DFA0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0FF95B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DDF831" w14:textId="77777777" w:rsidR="00AD4AFB" w:rsidRDefault="00AD4AF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67630746" w14:textId="77777777" w:rsidR="00AD4AFB" w:rsidRDefault="00AD4AFB" w:rsidP="002242FB">
      <w:pPr>
        <w:spacing w:before="40" w:after="40" w:line="192" w:lineRule="auto"/>
        <w:ind w:right="57"/>
        <w:rPr>
          <w:lang w:val="ro-RO"/>
        </w:rPr>
      </w:pPr>
    </w:p>
    <w:p w14:paraId="5F1F33E1" w14:textId="77777777" w:rsidR="00AD4AFB" w:rsidRDefault="00AD4AFB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4B1629F6" w14:textId="77777777" w:rsidR="00AD4AFB" w:rsidRDefault="00AD4AFB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AD4AFB" w14:paraId="2CFF8C1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996F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13B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0588" w14:textId="77777777" w:rsidR="00AD4AFB" w:rsidRPr="002B6917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1923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22085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D28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88A93B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68F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6A67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EFF9" w14:textId="77777777" w:rsidR="00AD4AFB" w:rsidRPr="002A6824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F54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6E6B3F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473E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086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A944" w14:textId="77777777" w:rsidR="00AD4AFB" w:rsidRPr="002B6917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4D60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E6342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21D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6CFF24D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335ABEB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D111F6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7642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9DC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2F3C" w14:textId="77777777" w:rsidR="00AD4AFB" w:rsidRPr="002A6824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F222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418D311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7AEC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7D0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93AC" w14:textId="77777777" w:rsidR="00AD4AFB" w:rsidRPr="002B6917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048E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695719B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4616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671A0B9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8DC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054E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69A4" w14:textId="77777777" w:rsidR="00AD4AFB" w:rsidRPr="002A6824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660E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E27A9F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A2C3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F76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AE64" w14:textId="77777777" w:rsidR="00AD4AFB" w:rsidRPr="002B6917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FDDB" w14:textId="77777777" w:rsidR="00AD4AFB" w:rsidRDefault="00AD4AF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DC597FE" w14:textId="77777777" w:rsidR="00AD4AFB" w:rsidRDefault="00AD4AF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D885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7D339B7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DB5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E1A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CB05" w14:textId="77777777" w:rsidR="00AD4AFB" w:rsidRPr="002A6824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4D7E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AD4AFB" w14:paraId="6A9AC67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8F13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88AC" w14:textId="77777777" w:rsidR="00AD4AFB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EDDF" w14:textId="77777777" w:rsidR="00AD4AFB" w:rsidRPr="002B6917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777A" w14:textId="77777777" w:rsidR="00AD4AFB" w:rsidRDefault="00AD4AF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7BE59B7" w14:textId="77777777" w:rsidR="00AD4AFB" w:rsidRDefault="00AD4AF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8584" w14:textId="77777777" w:rsidR="00AD4AFB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7302F018" w14:textId="77777777" w:rsidR="00AD4AFB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AC13" w14:textId="77777777" w:rsidR="00AD4AFB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2958" w14:textId="77777777" w:rsidR="00AD4AFB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0A03" w14:textId="77777777" w:rsidR="00AD4AFB" w:rsidRPr="002A6824" w:rsidRDefault="00AD4AF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BE13" w14:textId="77777777" w:rsidR="00AD4AFB" w:rsidRDefault="00AD4AFB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AD4AFB" w14:paraId="71EDF30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2B07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920C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9C6B" w14:textId="77777777" w:rsidR="00AD4AFB" w:rsidRPr="002B6917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8857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E8258C8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994CF24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73CA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F5F2D0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D4A8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E243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E4C8" w14:textId="77777777" w:rsidR="00AD4AFB" w:rsidRPr="002A6824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883A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720796FC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0A0C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3D6A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2478B0D3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53A9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5F66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2C1AA033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14809DB2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6EFC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91AB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F19D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2C25D91F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4B5F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5A30" w14:textId="77777777" w:rsidR="00AD4AFB" w:rsidRDefault="00AD4AFB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D4AFB" w14:paraId="093BD82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408D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3692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2E3E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EAFE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16BF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A767C9F" w14:textId="77777777" w:rsidR="00AD4AFB" w:rsidRDefault="00AD4AF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B46F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C38A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6E56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8D9D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3CC5BEF7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AD4AFB" w14:paraId="4CC3254D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3D5E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251F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1EA2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F6CE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2164" w14:textId="77777777" w:rsidR="00AD4AFB" w:rsidRDefault="00AD4AF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CA07" w14:textId="77777777" w:rsidR="00AD4AFB" w:rsidRPr="00557C88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3A12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A1FA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BAB3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6A5EC9" w14:textId="77777777" w:rsidR="00AD4AFB" w:rsidRPr="00D83307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AD4AFB" w14:paraId="1134D724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E478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C636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A769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3DE9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ED1FA85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A94A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6814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AC32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C758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1E5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7E4F0F4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4C5B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1574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C72C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E07D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A80FED8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595E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4E21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1FCD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F72E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7548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3CEFF517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81D0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E7CD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51C7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22E0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C46AE36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285B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039F" w14:textId="77777777" w:rsidR="00AD4AFB" w:rsidRPr="00557C88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DF6D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2B64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9085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D4AFB" w14:paraId="153920BA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44BA" w14:textId="77777777" w:rsidR="00AD4AFB" w:rsidRDefault="00AD4AFB" w:rsidP="00AD4AFB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7774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557C" w14:textId="77777777" w:rsidR="00AD4AFB" w:rsidRPr="002B6917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66AA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19D61D2" w14:textId="77777777" w:rsidR="00AD4AFB" w:rsidRPr="006315B8" w:rsidRDefault="00AD4AF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9BDE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60AD" w14:textId="77777777" w:rsidR="00AD4AFB" w:rsidRPr="00557C88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9C33" w14:textId="77777777" w:rsidR="00AD4AFB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11B6" w14:textId="77777777" w:rsidR="00AD4AFB" w:rsidRPr="002A6824" w:rsidRDefault="00AD4AF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745F" w14:textId="77777777" w:rsidR="00AD4AFB" w:rsidRDefault="00AD4AF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BA94C99" w14:textId="77777777" w:rsidR="00AD4AFB" w:rsidRPr="00930181" w:rsidRDefault="00AD4AFB">
      <w:pPr>
        <w:tabs>
          <w:tab w:val="left" w:pos="3183"/>
        </w:tabs>
      </w:pPr>
    </w:p>
    <w:p w14:paraId="622C4BA0" w14:textId="77777777" w:rsidR="00AD4AFB" w:rsidRDefault="00AD4AF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FA69C2C" w14:textId="77777777" w:rsidR="009747EA" w:rsidRDefault="009747E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D7B98D4" w14:textId="77777777" w:rsidR="009747EA" w:rsidRPr="00C21F42" w:rsidRDefault="009747E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85E11D7" w14:textId="77777777" w:rsidR="00AD4AFB" w:rsidRPr="00C21F42" w:rsidRDefault="00AD4AF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BDF4158" w14:textId="77777777" w:rsidR="00AD4AFB" w:rsidRPr="00C21F42" w:rsidRDefault="00AD4AF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EDA9773" w14:textId="77777777" w:rsidR="00AD4AFB" w:rsidRPr="00C21F42" w:rsidRDefault="00AD4AFB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12F0DF63" w14:textId="77777777" w:rsidR="00AD4AFB" w:rsidRDefault="00AD4AFB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DB68CD1" w14:textId="77777777" w:rsidR="00AD4AFB" w:rsidRPr="00C21F42" w:rsidRDefault="00AD4AFB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F44FC14" w14:textId="77777777" w:rsidR="00AD4AFB" w:rsidRPr="00C21F42" w:rsidRDefault="00AD4AFB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487500D" w14:textId="77777777" w:rsidR="00AD4AFB" w:rsidRPr="00C21F42" w:rsidRDefault="00AD4AFB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616D2D2" w14:textId="77777777" w:rsidR="00AD4AFB" w:rsidRPr="00C21F42" w:rsidRDefault="00AD4AFB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7B49DC" w:rsidRDefault="00FB37F1" w:rsidP="007B49DC"/>
    <w:sectPr w:rsidR="00FB37F1" w:rsidRPr="007B49DC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FD42" w14:textId="77777777" w:rsidR="00BA55CF" w:rsidRDefault="00BA55CF">
      <w:r>
        <w:separator/>
      </w:r>
    </w:p>
  </w:endnote>
  <w:endnote w:type="continuationSeparator" w:id="0">
    <w:p w14:paraId="667007E5" w14:textId="77777777" w:rsidR="00BA55CF" w:rsidRDefault="00BA5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36B8" w14:textId="77777777" w:rsidR="00BA55CF" w:rsidRDefault="00BA55CF">
      <w:r>
        <w:separator/>
      </w:r>
    </w:p>
  </w:footnote>
  <w:footnote w:type="continuationSeparator" w:id="0">
    <w:p w14:paraId="7FA29D9C" w14:textId="77777777" w:rsidR="00BA55CF" w:rsidRDefault="00BA5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38D15027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B24F0D">
      <w:rPr>
        <w:b/>
        <w:bCs/>
        <w:i/>
        <w:iCs/>
        <w:sz w:val="22"/>
      </w:rPr>
      <w:t>decada 11-20 noiembrie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0CC26BDB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B24F0D">
      <w:rPr>
        <w:b/>
        <w:bCs/>
        <w:i/>
        <w:iCs/>
        <w:sz w:val="22"/>
      </w:rPr>
      <w:t>decada 11-20 noiembrie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sYQi7YPOW6JOQfGQ3e4HxSI1hckr3nKU5YI0cch+Pq81SjRZIfWsnEWagrUAOOr5bAQ09RWDEZqA/vSeEmjmYg==" w:salt="vxbhqwTkkSjRxgNnQ91tX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B3D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CD2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2ED1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4EE8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9DC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988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361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5F6E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7EA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4F34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AFB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4F0D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5CF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382C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D55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21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5AA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6FC7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CB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5CAB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18D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12722</Words>
  <Characters>72520</Characters>
  <Application>Microsoft Office Word</Application>
  <DocSecurity>0</DocSecurity>
  <Lines>604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2026-11-03T07:33:00Z</dcterms:created>
  <dcterms:modified xsi:type="dcterms:W3CDTF">2026-11-03T09:02:00Z</dcterms:modified>
</cp:coreProperties>
</file>