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562D" w14:textId="77777777" w:rsidR="0055406D" w:rsidRPr="001A77EE" w:rsidRDefault="0055406D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3B51D5B" w14:textId="19111CFB" w:rsidR="0055406D" w:rsidRPr="001A77EE" w:rsidRDefault="0055406D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06342765" w14:textId="77777777" w:rsidR="0055406D" w:rsidRDefault="0055406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9D80092" w14:textId="77777777" w:rsidR="0055406D" w:rsidRDefault="0055406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E9AA155" w14:textId="77777777" w:rsidR="0055406D" w:rsidRDefault="0055406D">
      <w:pPr>
        <w:jc w:val="center"/>
        <w:rPr>
          <w:sz w:val="28"/>
        </w:rPr>
      </w:pPr>
    </w:p>
    <w:p w14:paraId="5D2BE782" w14:textId="77777777" w:rsidR="0055406D" w:rsidRDefault="0055406D">
      <w:pPr>
        <w:jc w:val="center"/>
        <w:rPr>
          <w:sz w:val="28"/>
        </w:rPr>
      </w:pPr>
    </w:p>
    <w:p w14:paraId="785D57D1" w14:textId="77777777" w:rsidR="0055406D" w:rsidRDefault="0055406D">
      <w:pPr>
        <w:jc w:val="center"/>
        <w:rPr>
          <w:sz w:val="28"/>
        </w:rPr>
      </w:pPr>
    </w:p>
    <w:p w14:paraId="5E3886A3" w14:textId="77777777" w:rsidR="0055406D" w:rsidRDefault="0055406D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3991F415" w14:textId="77777777" w:rsidR="0055406D" w:rsidRDefault="0055406D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2F4D8D71" w14:textId="77777777" w:rsidR="0055406D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3A541D2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4D37EA49" w14:textId="77777777" w:rsidR="0055406D" w:rsidRDefault="0055406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7523E23C" w14:textId="77777777" w:rsidR="0055406D" w:rsidRDefault="0055406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7CAB1154" w14:textId="77777777" w:rsidR="0055406D" w:rsidRPr="00676A79" w:rsidRDefault="0055406D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49C4B555" w14:textId="77777777" w:rsidR="0055406D" w:rsidRPr="00676A79" w:rsidRDefault="0055406D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1A6D546C" w14:textId="77777777" w:rsidR="0055406D" w:rsidRDefault="0055406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5406D" w14:paraId="26D2F1C1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F4C8534" w14:textId="77777777" w:rsidR="0055406D" w:rsidRDefault="0055406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59F1127" w14:textId="77777777" w:rsidR="0055406D" w:rsidRDefault="0055406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2261E959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141CF8E" w14:textId="77777777" w:rsidR="0055406D" w:rsidRDefault="0055406D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4C4345A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619629F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6E94667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2E3EB2B0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659D88A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FD4EE5D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6C94386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2302812" w14:textId="77777777" w:rsidR="0055406D" w:rsidRDefault="0055406D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C7E23D0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E30C445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FE65F83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3EAF343" w14:textId="77777777" w:rsidR="0055406D" w:rsidRDefault="0055406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778346E6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243E589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1C9758A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8AEEE87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A016EC7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403B445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1D2764BB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0B500D1D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913C756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5406D" w14:paraId="6BA65618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59145D8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13122F2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5166F96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8C3A6E3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4E5FA53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5C13445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FFF070C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5BE11E0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47C0B942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78FEE9F" w14:textId="77777777" w:rsidR="0055406D" w:rsidRDefault="0055406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77C214D6" w14:textId="77777777" w:rsidR="0055406D" w:rsidRDefault="0055406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6741B666" w14:textId="77777777" w:rsidR="0055406D" w:rsidRDefault="0055406D">
      <w:pPr>
        <w:spacing w:line="192" w:lineRule="auto"/>
        <w:jc w:val="center"/>
      </w:pPr>
    </w:p>
    <w:p w14:paraId="5EFF659B" w14:textId="77777777" w:rsidR="0055406D" w:rsidRDefault="0055406D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06E9E37F" w14:textId="77777777" w:rsidR="0055406D" w:rsidRDefault="0055406D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55C94019" w14:textId="77777777" w:rsidR="0055406D" w:rsidRDefault="0055406D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24ACEB6E" w14:textId="77777777" w:rsidR="0055406D" w:rsidRPr="003447BC" w:rsidRDefault="0055406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7B6B8AA" w14:textId="77777777" w:rsidR="0055406D" w:rsidRPr="00A8307A" w:rsidRDefault="0055406D" w:rsidP="00516DD3">
      <w:pPr>
        <w:pStyle w:val="Heading1"/>
        <w:spacing w:line="360" w:lineRule="auto"/>
      </w:pPr>
      <w:r w:rsidRPr="00A8307A">
        <w:t>LINIA 100</w:t>
      </w:r>
    </w:p>
    <w:p w14:paraId="47D72F7E" w14:textId="77777777" w:rsidR="0055406D" w:rsidRPr="00A8307A" w:rsidRDefault="0055406D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55406D" w:rsidRPr="00AB76B4" w14:paraId="1628F3A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D78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A3F5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BE82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534C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5744C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6A239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BA17F6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5F52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FF1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C7BE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A700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1449E9CB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BE4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7F3B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CC7F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6FE91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4E8840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DD831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FEB9A95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6043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DAE9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0B30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1B06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5DD4CA9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B9F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CC21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F07A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68CC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3749892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DFBCC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22818406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2958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0A2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43C4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A252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10E2A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55406D" w:rsidRPr="00AB76B4" w14:paraId="683B387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97C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6E15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EB33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2E6088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A3A1E8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28BD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CA78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3C4D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2CA3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55C1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0F50525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4A6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E3AF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83FB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1153C" w14:textId="77777777" w:rsidR="0055406D" w:rsidRPr="00AB76B4" w:rsidRDefault="0055406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AD8A333" w14:textId="77777777" w:rsidR="0055406D" w:rsidRPr="00AB76B4" w:rsidRDefault="0055406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98D81" w14:textId="77777777" w:rsidR="0055406D" w:rsidRPr="00AB76B4" w:rsidRDefault="0055406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7B66DA0" w14:textId="77777777" w:rsidR="0055406D" w:rsidRPr="00AB76B4" w:rsidRDefault="0055406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7C984BD8" w14:textId="77777777" w:rsidR="0055406D" w:rsidRPr="00AB76B4" w:rsidRDefault="0055406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9A28A90" w14:textId="77777777" w:rsidR="0055406D" w:rsidRPr="00AB76B4" w:rsidRDefault="0055406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AA22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ADAE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BAC3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9FEC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02A6A4B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ADF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5DF2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FCA9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FCE040" w14:textId="77777777" w:rsidR="0055406D" w:rsidRPr="00AB76B4" w:rsidRDefault="0055406D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33AA5B" w14:textId="77777777" w:rsidR="0055406D" w:rsidRPr="00AB76B4" w:rsidRDefault="0055406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B13E3" w14:textId="77777777" w:rsidR="0055406D" w:rsidRPr="00AB76B4" w:rsidRDefault="0055406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4D6D976" w14:textId="77777777" w:rsidR="0055406D" w:rsidRPr="00AB76B4" w:rsidRDefault="0055406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15039" w14:textId="77777777" w:rsidR="0055406D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F51B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E4CA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01F23" w14:textId="77777777" w:rsidR="0055406D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477029" w14:textId="77777777" w:rsidR="0055406D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55406D" w:rsidRPr="00AB76B4" w14:paraId="1414938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054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D1D2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3A11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785709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12AFC00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6722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6496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B3C1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312D8E0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9C6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01C2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0D21469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84F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52F2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D5DB82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EFF6D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9ACC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2575056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155D67D0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4502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4E8B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FFBC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A2E6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3C31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5341520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EFE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8B9E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1602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1EA8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56FA972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7C430C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1707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40AB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B58D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53BBB1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662B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5C0C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4AA64FD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D30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D9B9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7E1B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A800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26F150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701D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D78F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6142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05BD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FECA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486FE17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5D3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E42C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55AB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D5C05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640F41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012E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431DB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40D8970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025D5C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84BE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3BCD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1917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5CBD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D9892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55406D" w:rsidRPr="00AB76B4" w14:paraId="7D259304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01A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D3E1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34EC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41BCB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CF2DBC8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64CD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DBA8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8B2C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EE31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CE8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4F596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5406D" w:rsidRPr="00AB76B4" w14:paraId="69004C9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EF0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07D1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453BE47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8DF3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8BC24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736858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71AD345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564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FFBA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692D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CBD3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2CE4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2F89BAE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0BA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7EF5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5FAB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6FAF4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4A3C8D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A5D246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AFE5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B38A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99BA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12609B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06E3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1A6D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415410E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157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C4EC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5FCA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09A75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F66BD28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3729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00A4A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16B9C70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7014428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86A9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D018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0BBD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2DD4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FFD32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55406D" w:rsidRPr="00AB76B4" w14:paraId="58881F3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2FC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8FEA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23D259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7768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A279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43FE18A2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3E8F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C93E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31F2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DBB0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DFD47" w14:textId="77777777" w:rsidR="0055406D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A0A4F1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7F5BEA7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156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879F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AD98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72A9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399BEF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F067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7875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0613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F16F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09EE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571EE74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B11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BD14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8BDE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92AF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F532C5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8C5D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D65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FB0C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D837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9E0B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14AC8B2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997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C0C3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CFEC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D71AF8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4326D8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131FB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744C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62A8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B867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61D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732BD04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5D8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75E9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4347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ED91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67AD883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10A49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44D3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20CE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57A9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E50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7CE9C4B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1D1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01D2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A34C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56D20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56C4A21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C6CF5" w14:textId="77777777" w:rsidR="0055406D" w:rsidRPr="00AB76B4" w:rsidRDefault="0055406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CC9D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8515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0F44ED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173B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0CC49" w14:textId="77777777" w:rsidR="0055406D" w:rsidRPr="00AB76B4" w:rsidRDefault="0055406D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4AFCBA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832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09E4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7B4D03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5110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8ABF63" w14:textId="77777777" w:rsidR="0055406D" w:rsidRPr="00AB76B4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EDD1940" w14:textId="77777777" w:rsidR="0055406D" w:rsidRPr="00AB76B4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E6F6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3F93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C7B1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9E49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41FA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234A084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701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C81C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AEF2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598C9" w14:textId="77777777" w:rsidR="0055406D" w:rsidRPr="00AB76B4" w:rsidRDefault="0055406D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34D4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7A89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B1A2C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1667CCC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68F2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ECE3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2F1C186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154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A542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B884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7EE6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1F319A65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CD84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B01EF7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44D642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7180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1E72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D09B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9E5A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06C5358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EE0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753E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9F5C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574DC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044FADC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96C2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D46DFF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C0C9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B8CF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BBB9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8843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0641D95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60E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743DA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2C6307A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90BB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4912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4FA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7820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3384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1F1E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AE28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E0F755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DF8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C3B9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6734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026FAB" w14:textId="77777777" w:rsidR="0055406D" w:rsidRPr="00AB76B4" w:rsidRDefault="0055406D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2E88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F9B7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B4FCA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F50B71A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D1532" w14:textId="77777777" w:rsidR="0055406D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2F43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171DE3C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52A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3D3A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B27E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C693E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597D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33E8AB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615C5B2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F20FA3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1F2C328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D9A318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A66B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2C17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49CF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5918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4FC9762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386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8FC4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7ED3B5A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D349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076C2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4CCE0D0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7C4F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B899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9AA7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C62F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D036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28A2632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15F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3072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6AD1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B85E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D8DB9E0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0ABF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7D727B5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2E3E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D84A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7114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E880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14D64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6D069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5406D" w:rsidRPr="00AB76B4" w14:paraId="7502854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FE5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4901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8DAFD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5CF89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6679A6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4C6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D7140F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5224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02D7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D393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9176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57153D6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046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6D1B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9418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331030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300D3D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C884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4A7B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40B5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441A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87CB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7AA9AE6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E98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951C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27EA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D0C9B2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2D6780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7472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1001C69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C5F6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4D65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0E03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57DE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0D144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CF317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5406D" w:rsidRPr="00AB76B4" w14:paraId="5CB8AF3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396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7177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5DC89F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5E97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9D25E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0E084814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1D84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2A0F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5EBB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17A7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4FC8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4283057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D71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8B970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0BAEC6B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B44A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6C95D" w14:textId="77777777" w:rsidR="0055406D" w:rsidRPr="00AB76B4" w:rsidRDefault="0055406D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7BBD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D224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815F0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EA1D5" w14:textId="77777777" w:rsidR="0055406D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335C7" w14:textId="77777777" w:rsidR="0055406D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3D1EDBE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38F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5450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26E63F2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2006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A56613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749C2C4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03C1A735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8531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8E4C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DD2C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BFB6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77EF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23E0073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887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AD24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215E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E03C6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5E7924D0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615A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99C8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7DB3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43A1888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04C3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75E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50FBC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5ED81D1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4FAAA5F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B45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0C5B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55DD382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0C92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F1967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727118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832E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566A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F673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66C7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BC46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0DF10FB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F86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33A5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15BFD" w14:textId="77777777" w:rsidR="0055406D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52F0F2" w14:textId="77777777" w:rsidR="0055406D" w:rsidRPr="00AB76B4" w:rsidRDefault="0055406D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7F24D4E" w14:textId="77777777" w:rsidR="0055406D" w:rsidRPr="00AB76B4" w:rsidRDefault="0055406D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C779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39B1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0A728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63+700</w:t>
            </w:r>
          </w:p>
          <w:p w14:paraId="6349640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01B3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1EF2A" w14:textId="77777777" w:rsidR="0055406D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2F6384B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200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D190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15374BF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9EB6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79338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3BB6D3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A557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C7DD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42D8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40D2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A75D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9710D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6F001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55406D" w:rsidRPr="00AB76B4" w14:paraId="4FCDD4E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4A5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E2BB0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329F017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7F5E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71067D" w14:textId="77777777" w:rsidR="0055406D" w:rsidRPr="00AB76B4" w:rsidRDefault="0055406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812E15F" w14:textId="77777777" w:rsidR="0055406D" w:rsidRPr="00AB76B4" w:rsidRDefault="0055406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CCBF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8622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AFD5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6A84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2C7A6" w14:textId="77777777" w:rsidR="0055406D" w:rsidRPr="00AB76B4" w:rsidRDefault="0055406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21EEAB" w14:textId="77777777" w:rsidR="0055406D" w:rsidRPr="00AB76B4" w:rsidRDefault="0055406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B76B4" w14:paraId="698F184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D0B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D407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0023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F17C53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23B6AA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81F4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753C14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432A915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3169A8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445A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FF79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B693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FAC9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BCAEE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5406D" w:rsidRPr="00AB76B4" w14:paraId="344C2A6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454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164B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1B0B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6586C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1F0EEA3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FDBB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C9C3ED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7124803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7DFA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CC91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B37A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288F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55406D" w:rsidRPr="00AB76B4" w14:paraId="3AC4A7B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0C6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DD5B0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BB93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CA17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5AAEDB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EEBD0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594BFA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47F4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29463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3878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275A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A8189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55406D" w:rsidRPr="00AB76B4" w14:paraId="51C9275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9E5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DDDD8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4A5CD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89668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12F9765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FE0AC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6EAFE4E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AA55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4E9FF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19FB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A408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55406D" w:rsidRPr="00AB76B4" w14:paraId="306EA0C4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3C2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9944A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AC41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1345E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3832D2B7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A84C9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4BF6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B419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3A8FDDFA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390D2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7A05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1BC00266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486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8A961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6C1C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503CE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E0FA9C4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072F6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7080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BEB61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6201C539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8058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811F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0D6CE9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4FBED4A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B57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712E4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042C7B31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EA96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64490" w14:textId="77777777" w:rsidR="0055406D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BF12838" w14:textId="77777777" w:rsidR="0055406D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DA0D95D" w14:textId="77777777" w:rsidR="0055406D" w:rsidRPr="00AB76B4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FA9B7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E9EB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5030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D1CA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00222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2FA49BF2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DFB6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3292D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F77F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79352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FF9533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A3F58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CEF3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18EBB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0DD8B0D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C59F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8C2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AB76B4" w14:paraId="76931F6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5C6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955FA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4413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37D72C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94658D2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1ACA6615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61BAE3CE" w14:textId="77777777" w:rsidR="0055406D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59C24E2B" w14:textId="77777777" w:rsidR="0055406D" w:rsidRPr="00075656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DBCE3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40E3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1D481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16E23D32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2630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E08C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AB76B4" w14:paraId="2F598A9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45F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14B07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8492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9A149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A148EAB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1F73C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668CB7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7031331A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A82587E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9B0EA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4E45C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9981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C1E7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888B37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5406D" w:rsidRPr="00AB76B4" w14:paraId="5554FC8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6D4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8C24C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28E3D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F78F94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64BFD4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15954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20CA3A3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9EE7FED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4DAE8D86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8333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156D0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C4C3E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5C8D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B7652D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55406D" w:rsidRPr="00AB76B4" w14:paraId="4576B65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0C5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D652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CDF8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A832C8" w14:textId="77777777" w:rsidR="0055406D" w:rsidRPr="00AB76B4" w:rsidRDefault="0055406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4B0FC59" w14:textId="77777777" w:rsidR="0055406D" w:rsidRPr="00AB76B4" w:rsidRDefault="0055406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DA611" w14:textId="77777777" w:rsidR="0055406D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68BBCF" w14:textId="77777777" w:rsidR="0055406D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CF9C1AC" w14:textId="77777777" w:rsidR="0055406D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7487DCA4" w14:textId="77777777" w:rsidR="0055406D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B2874C5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4605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0BAF9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1ECD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82D8D" w14:textId="77777777" w:rsidR="0055406D" w:rsidRPr="00AB76B4" w:rsidRDefault="0055406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B786991" w14:textId="77777777" w:rsidR="0055406D" w:rsidRPr="00AB76B4" w:rsidRDefault="0055406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5406D" w:rsidRPr="00AB76B4" w14:paraId="4E50BAE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140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14A1B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4D2B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0569E9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05BCF3F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8799D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E53ED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68769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7EF59897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BC3B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FAB2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514E98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4BFB5D5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693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61E4B" w14:textId="77777777" w:rsidR="0055406D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24B50481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A99D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D7453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4611A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E113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64A1C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5EEA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29999" w14:textId="77777777" w:rsidR="0055406D" w:rsidRPr="001C2009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AB76B4" w14:paraId="29CC9FF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EB5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CD05C" w14:textId="77777777" w:rsidR="0055406D" w:rsidRPr="00AB76B4" w:rsidRDefault="0055406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22C25" w14:textId="77777777" w:rsidR="0055406D" w:rsidRPr="00AB76B4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44F4B" w14:textId="77777777" w:rsidR="0055406D" w:rsidRPr="00AB76B4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2F7DD" w14:textId="77777777" w:rsidR="0055406D" w:rsidRPr="00AB76B4" w:rsidRDefault="0055406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BD0CC" w14:textId="77777777" w:rsidR="0055406D" w:rsidRPr="00AB76B4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5F129" w14:textId="77777777" w:rsidR="0055406D" w:rsidRPr="00AB76B4" w:rsidRDefault="0055406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03917D93" w14:textId="77777777" w:rsidR="0055406D" w:rsidRPr="00AB76B4" w:rsidRDefault="0055406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B3568" w14:textId="77777777" w:rsidR="0055406D" w:rsidRPr="00AB76B4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CE227" w14:textId="77777777" w:rsidR="0055406D" w:rsidRPr="00AB76B4" w:rsidRDefault="0055406D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2B2B1FC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067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0FCBC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C906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6CFD5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6409DDE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539A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5B058C8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94AF08F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0AFB7A1D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86E0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28F16" w14:textId="77777777" w:rsidR="0055406D" w:rsidRPr="00AB76B4" w:rsidRDefault="0055406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818D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D750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D04D1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55406D" w:rsidRPr="00AB76B4" w14:paraId="7AFA386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479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D5E3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3850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3F1E1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D831A62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7ECA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5FA93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4EAE93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194BB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3BB2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F8C5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73F1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1C47C4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5406D" w:rsidRPr="00AB76B4" w14:paraId="6A547E9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316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BB9E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79947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0001C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A50DFA0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FB6A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92FAB2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4C568E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34575F0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6E5975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AB70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B33C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EE6CF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9865E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56BFFE1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5AC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C1155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1B495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995A4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14E826F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0BEE853D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A2F6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2787B3F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D0604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C910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4C7F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8CD7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E2B3F0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9AE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849D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77B240F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24973" w14:textId="77777777" w:rsidR="0055406D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7889D6" w14:textId="77777777" w:rsidR="0055406D" w:rsidRPr="00AB76B4" w:rsidRDefault="0055406D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C8E0B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1F16C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7834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3A908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89650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36ED05F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D995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0F95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9A0A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54BC7A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4BCF4253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05838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B55606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223C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39663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D089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E69C9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55406D" w:rsidRPr="00AB76B4" w14:paraId="5C470DC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5BD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2777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EC036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0D498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48E8CA8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5AE4176" w14:textId="77777777" w:rsidR="0055406D" w:rsidRPr="00AB76B4" w:rsidRDefault="0055406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209F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415D247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0BD71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0751D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9A3F0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31631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BAD7D8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32B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E120F" w14:textId="77777777" w:rsidR="0055406D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7AE27" w14:textId="77777777" w:rsidR="0055406D" w:rsidRDefault="0055406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20ECCE" w14:textId="77777777" w:rsidR="0055406D" w:rsidRPr="00AB76B4" w:rsidRDefault="0055406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43295E1F" w14:textId="77777777" w:rsidR="0055406D" w:rsidRPr="00AB76B4" w:rsidRDefault="0055406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250CA973" w14:textId="77777777" w:rsidR="0055406D" w:rsidRPr="00AB76B4" w:rsidRDefault="0055406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D609D" w14:textId="77777777" w:rsidR="0055406D" w:rsidRPr="00AB76B4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05DF2" w14:textId="77777777" w:rsidR="0055406D" w:rsidRPr="00AB76B4" w:rsidRDefault="0055406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0F0F1" w14:textId="77777777" w:rsidR="0055406D" w:rsidRPr="00AB76B4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6C83A46" w14:textId="77777777" w:rsidR="0055406D" w:rsidRPr="00AB76B4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0587D" w14:textId="77777777" w:rsidR="0055406D" w:rsidRPr="00AB76B4" w:rsidRDefault="0055406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F6AB5" w14:textId="77777777" w:rsidR="0055406D" w:rsidRDefault="0055406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39A0BA2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048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8905F" w14:textId="77777777" w:rsidR="0055406D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78AD8" w14:textId="77777777" w:rsidR="0055406D" w:rsidRDefault="0055406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63D63" w14:textId="77777777" w:rsidR="0055406D" w:rsidRPr="00AB76B4" w:rsidRDefault="0055406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376DCC4B" w14:textId="77777777" w:rsidR="0055406D" w:rsidRDefault="0055406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31E1C" w14:textId="77777777" w:rsidR="0055406D" w:rsidRPr="00AB76B4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BE6C8E0" w14:textId="77777777" w:rsidR="0055406D" w:rsidRPr="00AB76B4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515C2" w14:textId="77777777" w:rsidR="0055406D" w:rsidRPr="00AB76B4" w:rsidRDefault="0055406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0B242" w14:textId="77777777" w:rsidR="0055406D" w:rsidRPr="00AB76B4" w:rsidRDefault="0055406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34E57" w14:textId="77777777" w:rsidR="0055406D" w:rsidRPr="00AB76B4" w:rsidRDefault="0055406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13A91" w14:textId="77777777" w:rsidR="0055406D" w:rsidRDefault="0055406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2A1E512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05B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31DDE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474DB14E" w14:textId="77777777" w:rsidR="0055406D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7C725" w14:textId="77777777" w:rsidR="0055406D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BF86B1" w14:textId="77777777" w:rsidR="0055406D" w:rsidRPr="00AB76B4" w:rsidRDefault="0055406D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F339A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B8C29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CEC6C" w14:textId="77777777" w:rsidR="0055406D" w:rsidRPr="00AB76B4" w:rsidRDefault="0055406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69173" w14:textId="77777777" w:rsidR="0055406D" w:rsidRPr="00AB76B4" w:rsidRDefault="0055406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6B4AE" w14:textId="77777777" w:rsidR="0055406D" w:rsidRDefault="0055406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21C6EF7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114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232F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A490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718CC2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1ACD1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FAC8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BD39A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5F0172C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AF6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1F95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37479AF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B46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F674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AED8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475E37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CF6155B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E38C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BF5C3F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B12F3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2CDA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8E75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00D1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F2D0F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55406D" w:rsidRPr="00AB76B4" w14:paraId="3EF9EC3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3D5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B084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84A5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85281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C41FE78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C391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7B78FD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6B69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7F6F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9D3A6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9351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36662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5406D" w:rsidRPr="00AB76B4" w14:paraId="50D1B16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D21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3D3F0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2296634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B3A0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9E61A7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1154392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67CE1446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7ECB245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FF00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8637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D5A32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A1B50" w14:textId="77777777" w:rsidR="0055406D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69C29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5597E6A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9476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F36C0" w14:textId="77777777" w:rsidR="0055406D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45351" w14:textId="77777777" w:rsidR="0055406D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D361A" w14:textId="77777777" w:rsidR="0055406D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13799" w14:textId="77777777" w:rsidR="0055406D" w:rsidRPr="00AB76B4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EAC3E" w14:textId="77777777" w:rsidR="0055406D" w:rsidRPr="00AB76B4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2A130" w14:textId="77777777" w:rsidR="0055406D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483E8009" w14:textId="77777777" w:rsidR="0055406D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2ABB1" w14:textId="77777777" w:rsidR="0055406D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177A5" w14:textId="77777777" w:rsidR="0055406D" w:rsidRDefault="0055406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594D06D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971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5830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0763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2F6B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221EA351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6C2B0D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C564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5046E9B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4B80D7F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8EADBD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02277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70FE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95D7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29A0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AB71EF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4F2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3A46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7C83B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96914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14128D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799D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365A49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D69479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2AEC784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ED80A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2E3D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B20F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B11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E59CA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55406D" w:rsidRPr="00AB76B4" w14:paraId="3523D80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A5F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B1CCC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C81B1" w14:textId="77777777" w:rsidR="0055406D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85D5C" w14:textId="77777777" w:rsidR="0055406D" w:rsidRPr="00AB76B4" w:rsidRDefault="0055406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7ED26823" w14:textId="77777777" w:rsidR="0055406D" w:rsidRPr="00AB76B4" w:rsidRDefault="0055406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1FF1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5449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455A0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4745CAF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9536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099AA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5D108C9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C3D6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CB82A" w14:textId="77777777" w:rsidR="0055406D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76D211C6" w14:textId="77777777" w:rsidR="0055406D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0D60F" w14:textId="77777777" w:rsidR="0055406D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20E479" w14:textId="77777777" w:rsidR="0055406D" w:rsidRPr="00AB76B4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9ECDF" w14:textId="77777777" w:rsidR="0055406D" w:rsidRPr="00AB76B4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0E49B" w14:textId="77777777" w:rsidR="0055406D" w:rsidRPr="00AB76B4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ECD9F" w14:textId="77777777" w:rsidR="0055406D" w:rsidRDefault="0055406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33943" w14:textId="77777777" w:rsidR="0055406D" w:rsidRDefault="0055406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87369" w14:textId="77777777" w:rsidR="0055406D" w:rsidRDefault="0055406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576C9C1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4F3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6030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EAFB10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87426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FCBEA1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0A2A04C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0905009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FF33A61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3593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2020B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55E4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D99A3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BDAA2" w14:textId="77777777" w:rsidR="0055406D" w:rsidRPr="00AB76B4" w:rsidRDefault="0055406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179F3938" w14:textId="77777777" w:rsidR="0055406D" w:rsidRPr="00AB76B4" w:rsidRDefault="0055406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5262CDF1" w14:textId="77777777" w:rsidR="0055406D" w:rsidRPr="00AB76B4" w:rsidRDefault="0055406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33838406" w14:textId="77777777" w:rsidR="0055406D" w:rsidRPr="00AB76B4" w:rsidRDefault="0055406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4B41E6B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FEB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2A2AE" w14:textId="77777777" w:rsidR="0055406D" w:rsidRPr="00AB76B4" w:rsidRDefault="0055406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7B729" w14:textId="77777777" w:rsidR="0055406D" w:rsidRPr="00AB76B4" w:rsidRDefault="0055406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3AAACF" w14:textId="77777777" w:rsidR="0055406D" w:rsidRPr="00AB76B4" w:rsidRDefault="0055406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6B7BE68" w14:textId="77777777" w:rsidR="0055406D" w:rsidRPr="00AB76B4" w:rsidRDefault="0055406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09BAF" w14:textId="77777777" w:rsidR="0055406D" w:rsidRPr="00AB76B4" w:rsidRDefault="0055406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164BC" w14:textId="77777777" w:rsidR="0055406D" w:rsidRPr="00AB76B4" w:rsidRDefault="0055406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26A2B" w14:textId="77777777" w:rsidR="0055406D" w:rsidRPr="00AB76B4" w:rsidRDefault="0055406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1DDFE6B7" w14:textId="77777777" w:rsidR="0055406D" w:rsidRPr="00AB76B4" w:rsidRDefault="0055406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2ADF5" w14:textId="77777777" w:rsidR="0055406D" w:rsidRPr="00AB76B4" w:rsidRDefault="0055406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861AD" w14:textId="77777777" w:rsidR="0055406D" w:rsidRPr="00AB76B4" w:rsidRDefault="0055406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BC8033C" w14:textId="77777777" w:rsidR="0055406D" w:rsidRPr="00AB76B4" w:rsidRDefault="0055406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43310963" w14:textId="77777777" w:rsidR="0055406D" w:rsidRPr="00AB76B4" w:rsidRDefault="0055406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55406D" w:rsidRPr="00AB76B4" w14:paraId="326194D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ECD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6152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70D8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4DE382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001DBD4F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4335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1D6C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8D65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4331B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968AD" w14:textId="77777777" w:rsidR="0055406D" w:rsidRPr="00AB76B4" w:rsidRDefault="0055406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55406D" w:rsidRPr="00AB76B4" w14:paraId="3B15E1E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7D0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3701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35A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E798A4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2D7BC59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296163F9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4FF6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803BE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44F4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3EE1A2D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1FD3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BBCF0" w14:textId="77777777" w:rsidR="0055406D" w:rsidRPr="00AB76B4" w:rsidRDefault="0055406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41BFF35" w14:textId="77777777" w:rsidR="0055406D" w:rsidRPr="00AB76B4" w:rsidRDefault="0055406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1A5AB1" w14:textId="77777777" w:rsidR="0055406D" w:rsidRPr="00AB76B4" w:rsidRDefault="0055406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55406D" w:rsidRPr="00AB76B4" w14:paraId="6788AFAE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940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6FD8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9F3BA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87D074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D54E096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8AA4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4E9C3E2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C774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82E1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CFFA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84E3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2E1FD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5406D" w:rsidRPr="00AB76B4" w14:paraId="673322A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9CF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AD27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959E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E9E91E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2A0ED08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20A2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33D11A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B1227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43DE2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6C72B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37BB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CDCCB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55406D" w:rsidRPr="00AB76B4" w14:paraId="7662D9E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637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89211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854B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57CA33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CF4E3D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481E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8723A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336F76C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62C006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8B9B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9D88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4A9A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D5A1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36DA5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55406D" w:rsidRPr="00AB76B4" w14:paraId="7C297B8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4EE6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8B661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9857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E3464F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E0D112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6DCF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D675ED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F6FE0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3963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61AB7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B9F71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8E09E6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5406D" w:rsidRPr="00AB76B4" w14:paraId="48C3150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E1E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7922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F0BFA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B752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9E9177B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68EC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3E0FE12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4B73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134E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819C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1C22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43453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55406D" w:rsidRPr="00AB76B4" w14:paraId="253B1C4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F42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6507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ACC36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C916AB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677A345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F5F5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A4FB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0427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3CC0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6930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03BB7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55406D" w:rsidRPr="00AB76B4" w14:paraId="5BCCC8C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4A3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08861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CC2C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87E4B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C01D9CA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CEC5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42DF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3F42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B834C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8B46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55406D" w:rsidRPr="00AB76B4" w14:paraId="0647E2E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391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E2C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8C76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7DBFE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E2F83FA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6EC7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A07CB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9AEB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0969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F1A12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55406D" w:rsidRPr="00AB76B4" w14:paraId="1772722D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B06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6162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D011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7F4278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925C624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F370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5F139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F27A0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FFF9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C1A5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C66E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F5B02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55406D" w:rsidRPr="00AB76B4" w14:paraId="4BDA2FF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E4D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0EFC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C8F6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6F70E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1F09F3D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1719C81F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F026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B617C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7C3D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1CBC0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2761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4688781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0DF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4D61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6C30C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1552C9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415E867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278162CE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832D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2DF7C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4642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3DAC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DDD1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2DAB422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693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9180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763CDBA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283C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4676D6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649A7CA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6C52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5472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8480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168EE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3212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3F1889D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0D5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C6C5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40004" w14:textId="77777777" w:rsidR="0055406D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419A2D" w14:textId="77777777" w:rsidR="0055406D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42C4B2F3" w14:textId="77777777" w:rsidR="0055406D" w:rsidRPr="00AB76B4" w:rsidRDefault="0055406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1DED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E60F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A46BC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2D7868D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A27E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A1DD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5766BE6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EB4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E8A5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227D18C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B30A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F550C6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928B64A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6002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1F9F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F725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245E0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F8D2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094290D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2A5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96E81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1310F9F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368C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E77C86" w14:textId="77777777" w:rsidR="0055406D" w:rsidRPr="00AB76B4" w:rsidRDefault="0055406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2A0FF89" w14:textId="77777777" w:rsidR="0055406D" w:rsidRPr="00AB76B4" w:rsidRDefault="0055406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8295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6270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4E5A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B1FE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3612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55406D" w:rsidRPr="00AB76B4" w14:paraId="4C90288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B3F6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6BEE1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3425A7C3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1BE8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62C77" w14:textId="77777777" w:rsidR="0055406D" w:rsidRPr="00AB76B4" w:rsidRDefault="0055406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0B47D49" w14:textId="77777777" w:rsidR="0055406D" w:rsidRPr="00AB76B4" w:rsidRDefault="0055406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7523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A6CC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D370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6300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CBCB5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487BF65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5C1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BEBA4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07FBC8E6" w14:textId="77777777" w:rsidR="0055406D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6DC9F" w14:textId="77777777" w:rsidR="0055406D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5A9B06" w14:textId="77777777" w:rsidR="0055406D" w:rsidRPr="00AB76B4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AFA182A" w14:textId="77777777" w:rsidR="0055406D" w:rsidRPr="00AB76B4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DB4B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A7F7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8A76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37F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B2AF5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143BD88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FCE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1808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6EEC03D1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B6E2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D8026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3249EB47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3C27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8D1A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0063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BC40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B014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0296047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A83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A967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C4B9A0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0613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7F86E7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6671DA9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9E31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AC027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A724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007E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B3203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42A4673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4DD8DC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55406D" w:rsidRPr="00AB76B4" w14:paraId="499ECC6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CB0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8D94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3D5E1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0D9DA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AF2541D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1C72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23593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E45C2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466F8F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A2599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140D0" w14:textId="77777777" w:rsidR="0055406D" w:rsidRDefault="0055406D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904A6D" w14:textId="77777777" w:rsidR="0055406D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283E96C" w14:textId="77777777" w:rsidR="0055406D" w:rsidRPr="00AB76B4" w:rsidRDefault="0055406D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55406D" w:rsidRPr="00AB76B4" w14:paraId="68118E5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0C3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1C682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95C3E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448979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175A9D5C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A5380F5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6E2C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1B62FA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FDBB6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CA31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A931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A718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35C5DEB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D6E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7CAC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4F8B83E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0B4CD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34DB9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7FAE7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156B8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8B2C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F3F47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B6F9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401FE00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A01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FC13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3F2F5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C96B7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FAED21B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F37A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7572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6C683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5DA5F8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003B3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AF0AD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7C7E77C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76A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C4215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E8FEFCD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F72F3" w14:textId="77777777" w:rsidR="0055406D" w:rsidRPr="00AB76B4" w:rsidRDefault="0055406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19A833" w14:textId="77777777" w:rsidR="0055406D" w:rsidRPr="00AB76B4" w:rsidRDefault="0055406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E5670CA" w14:textId="77777777" w:rsidR="0055406D" w:rsidRPr="00AB76B4" w:rsidRDefault="0055406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531BB10" w14:textId="77777777" w:rsidR="0055406D" w:rsidRDefault="0055406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0FE2522C" w14:textId="77777777" w:rsidR="0055406D" w:rsidRPr="0068517F" w:rsidRDefault="0055406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7111C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8690B" w14:textId="77777777" w:rsidR="0055406D" w:rsidRPr="00AB76B4" w:rsidRDefault="0055406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286DE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CAB25" w14:textId="77777777" w:rsidR="0055406D" w:rsidRPr="00AB76B4" w:rsidRDefault="0055406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E82A1" w14:textId="77777777" w:rsidR="0055406D" w:rsidRDefault="0055406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6652AB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685EB45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2CA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7A34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0D57B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AA9F8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DB78A93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C106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21F1C70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2AB4F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2DF7F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4F742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E7D0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5406D" w:rsidRPr="00AB76B4" w14:paraId="0949142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DFD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D6B0A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024FE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67ED40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005AD4E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6693E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905C8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B255A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4B3E8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68654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BFD16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5406D" w:rsidRPr="00AB76B4" w14:paraId="1721639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00D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949A5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B2896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1070B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DE7F0E9" w14:textId="77777777" w:rsidR="0055406D" w:rsidRPr="00AB76B4" w:rsidRDefault="0055406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1F229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983EEBB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A3BA0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E2BBC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0B77E" w14:textId="77777777" w:rsidR="0055406D" w:rsidRPr="00AB76B4" w:rsidRDefault="0055406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C41B4" w14:textId="77777777" w:rsidR="0055406D" w:rsidRPr="00AB76B4" w:rsidRDefault="0055406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1F6C37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8EF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A52A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2927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7A7E81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D540470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2B3B1F5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3B7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8B6F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01C2A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7C25497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FCAF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97DA7" w14:textId="77777777" w:rsidR="0055406D" w:rsidRDefault="0055406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766469" w14:textId="77777777" w:rsidR="0055406D" w:rsidRPr="00AB76B4" w:rsidRDefault="0055406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040E12DC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BCB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14B3E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47A54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D4DC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ABD4D6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4ED27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ECFC1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539063F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558269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1CE491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61D72BC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6B7807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C8E3F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DD9F0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2A501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4E808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02A4B70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389496E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45D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E0F66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597A5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B71E2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00C304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A6096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02C2E7C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A422B0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78DFA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28875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DCC6F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CAF13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00E277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360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BE101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7C3DF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2E1A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677E69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D4F7C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33945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CECD2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A0710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1D3E6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EF26D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10B6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55406D" w:rsidRPr="00AB76B4" w14:paraId="33C40A8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901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5CDC1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73C76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68A7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FEB10C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EEC34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C6951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51AD4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72540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0EE12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E0164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55406D" w:rsidRPr="00AB76B4" w14:paraId="6C57D02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470E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FC069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94A87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ED7A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77340D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8C1E0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69A24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844C3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6C0D6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4B105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BED75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55406D" w:rsidRPr="00AB76B4" w14:paraId="33AF526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BD0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D7DDF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4C6AA69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85DD9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93224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B95F22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769FA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D77DF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0864B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0BACB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EE078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76A49DF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4CDC6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5406D" w:rsidRPr="00AB76B4" w14:paraId="3F2EE2C3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FE3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E19AC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FB2FE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69EE4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E65A7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29E7D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3B0F88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3C2F4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EFCDB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B4454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D3173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5406D" w:rsidRPr="00AB76B4" w14:paraId="140A7EEC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32D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B0964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82028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A7BBA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D5C70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40886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1BE51E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58ED6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97496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E8B45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5C1E7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55406D" w:rsidRPr="00AB76B4" w14:paraId="6F07F578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F19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47D6C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06FDF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48A6C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B32B17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CE797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616DD1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2C95C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7B6FC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7CEA4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33B73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55406D" w:rsidRPr="00AB76B4" w14:paraId="4F3B75D6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E38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063B8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25FFA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CCB0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095E24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1774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BE2461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A7399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58DB5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E2E2F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29A8B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55406D" w:rsidRPr="00AB76B4" w14:paraId="26970D94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737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ED5E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0DCC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F3952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3AE4D4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7F256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778C103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3E91358E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3C05B88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65844D2A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1F913F84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E7D1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11EB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5148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126A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F5BE6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B76B4" w14:paraId="530EF4E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A02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D23F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A1AE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076ED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033A37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2EE04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941C493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F334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F695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8DEB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4B71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F1F34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B76B4" w14:paraId="6A2A29E3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794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BCB8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BCF6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FDE8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6F8F1E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422D8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9BE1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D66E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22FE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2F7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8B2681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E4D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A1F1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6CA4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B16B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0F2DC9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68274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4C74295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3B521413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6D8E440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59B96096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37BB4591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66894CF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15218778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4256B7E6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13D9B9F7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FF02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DD81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70FB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1DB6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7A0F8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B76B4" w14:paraId="0B791D0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F19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1B5D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5CD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2C2B6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F89F33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3AAD7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40FDE6AD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67875C41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B088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3C20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7078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83AA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CF017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B76B4" w14:paraId="4899E26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A91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230B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2DAA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A34A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1D275D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F48B0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47FB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5AD5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C06914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F577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C129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7F18C2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1501B3D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1C8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44CD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2324214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E817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5A24D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244788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67D0382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6B544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4B2A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7101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1A85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2C9F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4CC19A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35E4C61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856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6EC3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15A3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FFC8F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8CCF69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D7A77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7EFFF1F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D1B2494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6556ECD9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52C92BAE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D8CC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F5F1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03EF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D41E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B54A0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55406D" w:rsidRPr="00AB76B4" w14:paraId="16BDD19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C71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16EB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0CA9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186BC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DEB8D3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5E568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18E7982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1D848F1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321C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40CD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E42E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8FF0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8D172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55406D" w:rsidRPr="00AB76B4" w14:paraId="4E6BDAF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5DF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73A2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E9BD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BD97B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172370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6B308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CFF146C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F36E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9C9D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1A82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CD8F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55406D" w:rsidRPr="00AB76B4" w14:paraId="78E2CF4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E75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4B14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0D59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DFE16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AD7A99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249B7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2D22EA57" w14:textId="77777777" w:rsidR="0055406D" w:rsidRPr="00AB76B4" w:rsidRDefault="0055406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4E4E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EF8F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2F82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6956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FE9B2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5E94433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5406D" w:rsidRPr="00AB76B4" w14:paraId="01708ABD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734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EF89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455E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7F977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AE1A9C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C494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09D43C4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84F1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E4DF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2C4B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095C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DF37E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55406D" w:rsidRPr="00AB76B4" w14:paraId="14D0645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24C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A3E3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155B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30F5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08195F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1FDA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4C545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534B9C2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2D0F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BE0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45AB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938A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55406D" w:rsidRPr="00AB76B4" w14:paraId="00055F57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5F6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4234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91B8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0E1C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E51844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D59F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81F47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668D0E0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C5F88B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BD4F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568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C007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9D6F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690C3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55406D" w:rsidRPr="00AB76B4" w14:paraId="26055CE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2E2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3363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24E3905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5CBA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01876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37B5335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E98A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2D33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D1C8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C281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A7A9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B7D6E8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2E2C7E6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BE1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D7C3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28B3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2A88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908E34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504856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197E42A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05ED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2DA8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591D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589563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DB6A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403D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4FE563A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5D912976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A1A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8EBF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0800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DD441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48A309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73C5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D53B35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3F15197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77E5E2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5EF681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C793DB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10C3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D798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D40E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FFBF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C36C614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76B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67AE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5F3D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89607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946A6C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1677CE5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0D33E17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D170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9330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6371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CD1D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9F9F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193C131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CF3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9A9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D5C2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34771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CC8A48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D020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45DE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3A3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FE95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6555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3B789E43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5A8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9C6D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761DE3F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088D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DE2B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3004FA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C1E6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6DE0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0D4D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7892003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F1C1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57D9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042FDE8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5CB7B778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332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4201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FC49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54706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468D9B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5011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7D7C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EA47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675876F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9E19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0263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55406D" w:rsidRPr="00AB76B4" w14:paraId="75126D5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511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262D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6600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4F579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57E0430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178311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03F7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042C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D9D4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6E13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9E42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13C142D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16F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F287E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66D136C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025D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27D0D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783A2F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0E7C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8A0A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7D49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3D8A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C890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1F251A6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44B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1CC7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DBCA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C5C1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01A6BCF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B65C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C89A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931D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112905A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AB2A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3B7F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217208D8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D60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D904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3FE3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CF78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17EFA9B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04E9E8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3B09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9DEF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B118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C4E8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E16E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3D28BD6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074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6339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275166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9F16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F7AF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2D7C976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8AC6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9989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EEDA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F3C8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2480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7333DB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276E2DC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771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4B23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5509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820A5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CD4C40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1923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550244A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FC4B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B178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21E2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AEFD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A0F89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5406D" w:rsidRPr="00AB76B4" w14:paraId="2DD99F0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BCA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45E4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2ACC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9C25D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7647C2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ABB5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31F262D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657E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605B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51E8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223D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05214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55406D" w:rsidRPr="00AB76B4" w14:paraId="63B7884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459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8128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BEE7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7CC6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3FA6E3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29D5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73B651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192D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C505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3505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E8DB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6FC3C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5406D" w:rsidRPr="00AB76B4" w14:paraId="6779B11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1E5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F218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62DE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BEC6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0D9246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750D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57A3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E3A5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000F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16E1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98BC3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5406D" w:rsidRPr="00AB76B4" w14:paraId="1EC1673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DBC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E2BC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138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448F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19E0B9B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D40CCC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E17A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3DE8EE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D0BF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0A04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0A6D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C8B8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05381E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E3D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EFC7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918F63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B702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FA7AE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58490D7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64E2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0B8F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46ED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CEDD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E4D9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3AF80841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6CD6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44B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17E7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E895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6B17488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6949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69C0847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19A7521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43058D1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4703209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6549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EC5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0AA1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AFDD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2E676A0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6A7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E7B0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2719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BA01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AC9791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E36F59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88F5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F4B7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E74F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ACB3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253D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239C60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38E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1DB4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1A659D2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A34F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E94C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69FDDD0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5F7E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3BA3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AFE3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8171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BB32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542C7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55406D" w:rsidRPr="00AB76B4" w14:paraId="34FEE69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4E8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8AC4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2C84FE2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7BF8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1BFE0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7BEC434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DEF9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DEE0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1E29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E25A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7420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6E6BB4A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67AA5F74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A03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05A9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12F0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86BC6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6AF745A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2B37663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92A5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02B9333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E1A3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FD4D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63E4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0571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97A9E0C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CB4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EDFA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6A50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56FC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5A8D462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8C86C5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0B48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C4A42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B256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6D77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5553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2D60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687DD6E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E65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B338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3E52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7A1A3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674BEFF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742B87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BA6B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52698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4BA71D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F248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8D81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7833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09A2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170CA6F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B59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0C8D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D15539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4BB4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02F3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1220F85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4493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9CFD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77DE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5675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B95A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6479285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2AB2DCE6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D92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E861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9F12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660B4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1CAE0D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1116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2A50F6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BFC3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7AD1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8F0E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F813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AC57D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55406D" w:rsidRPr="00AB76B4" w14:paraId="64E7EA4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3EE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69AC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C97F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6F9AA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208BE48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B31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5B3C1A3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5E42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E8CE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0408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74C6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FA3C4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55406D" w:rsidRPr="00AB76B4" w14:paraId="2EF7734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884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ECCA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67DDEE7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3511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1A6F6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1930243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A70D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751D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BF41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EB17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A65F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4A708D5D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3E0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0B1D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23F4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C30C1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4B2D0A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AFA6C0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03E6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E38110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0FD5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3283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A1E9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38C0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4C9679EF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FCE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30FA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B4CC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0E795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C50E34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C063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1F83E4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A2E1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8063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2891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180B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E4762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55406D" w:rsidRPr="00AB76B4" w14:paraId="7ABA31B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9AB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C56F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11E9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E7C8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2AC882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F5D9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CE535A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8276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D5FD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2430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3155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55F58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55406D" w:rsidRPr="00AB76B4" w14:paraId="6B87EC6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E6E3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36F4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1B8D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FCB7B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1D13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4464C32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689EF58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53EE1E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D909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1E99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B512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4EBF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193DD97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74CCAFF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55406D" w:rsidRPr="00AB76B4" w14:paraId="7B425EFD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ECE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F76D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F3D7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4702B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540B8B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EFB3D3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74C4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0E5301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37260A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1F9F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EA39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78AB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054C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38153C3F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0F4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E5BA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E0FD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B2C21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FCCA00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82536A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F021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42EFAFE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B12D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DD21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180F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E60D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39678AAE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FC3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1D0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2499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F157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B26E1E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DB6125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9A9B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2151E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F3B1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BDCF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7EAB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4F85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C223970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F8B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59DE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8B3A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11526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7941F5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38DE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9E8627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7216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8B3D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8605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5325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08FEC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55406D" w:rsidRPr="00AB76B4" w14:paraId="592F91C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32F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9E6D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24C9163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6864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3A88D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1A096A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FF90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2620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6AAF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A719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4AB3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1E590C0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:rsidRPr="00AB76B4" w14:paraId="66A84259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723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E79E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76B82E7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AB1D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E56AA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7E38A76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5E7B49F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3AD1C5C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1C9D217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531A62B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B04E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8627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5764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8152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0675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505DD4DA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4BD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7519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1DE5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5B19A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1BF3ED0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97C8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A8C4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5303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4E87FB3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D0DE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A1A3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5F58E387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939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A3DB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E1C8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591D5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2BC86D1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430D482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58FE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E704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71CA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204314F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87A4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8169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517710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55406D" w:rsidRPr="00AB76B4" w14:paraId="62F809AD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89C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BB26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7A68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C811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BF0B5A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5BC41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BC3FBBA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289D00FD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A3BAB79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E2E1853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5967FA0C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08CA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0CAE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4801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1F3F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68A11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55406D" w:rsidRPr="00AB76B4" w14:paraId="0E35504F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1F6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92E9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D734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D5B5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6EB6E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62C355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8EC950E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F199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6B2F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B9AA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896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97DE3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5406D" w:rsidRPr="00AB76B4" w14:paraId="71DAF9FC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962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A490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F7D1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4F7B8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B42DA8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59FB7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8D1E4E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56D03C40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0DA439A5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704432F9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36477F7" w14:textId="77777777" w:rsidR="0055406D" w:rsidRPr="00AB76B4" w:rsidRDefault="0055406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AFBC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A9C5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DCB7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478A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95EE1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55406D" w:rsidRPr="00AB76B4" w14:paraId="41BD511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237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E943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9429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EDA78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540B0C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3DC96CE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3816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68420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AF3D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885E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49A0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696A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52D0E3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C3F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94C2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A0AF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481E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9E917C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E42CE8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920E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F0E6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9A91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BF6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4C45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1D33718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B1F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43ED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B37E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8BD67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DAF1BE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F094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EA3826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215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F7BC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C1AF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47EB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1E6C7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55406D" w:rsidRPr="00AB76B4" w14:paraId="1EB5C3BD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74F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F7D5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8BA1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76E5E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275DE26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4227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A6B629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2CEA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F415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ADB4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A4A6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55406D" w:rsidRPr="00AB76B4" w14:paraId="5D1FF60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ED7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CFD3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A308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74317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49B53D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D1BC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044E919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50E1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ABBA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E0F6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2719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1C48C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55406D" w:rsidRPr="00AB76B4" w14:paraId="4F6529A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ED5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431A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1574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D9AC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41A6A9C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C95C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99F21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CEA3D0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4134A82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40CB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921A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BB9B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14D7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36BFB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5406D" w:rsidRPr="00AB76B4" w14:paraId="22552E10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5CD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540F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9A7E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EC46C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D63262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C013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A863F8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4B3F83D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0D31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F4EA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A58E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275A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77932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5406D" w:rsidRPr="00AB76B4" w14:paraId="531D6925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EF0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3E4B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50CA519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9EE0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D049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A4504E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24DA87D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6E99D5C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A7C7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4FCC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13BB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C15B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A2FE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2A21DD5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865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864A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B5B3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6944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82294F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ADF7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191CAAF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7BD8409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2BFC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4879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38D1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7A8C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043CAFBF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20C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B310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51B1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1CD54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82F377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0E52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7413866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2C17B53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249102B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6A22BFC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223710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34B42DE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1C34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D0B6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C3B0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13AB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D6105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55406D" w:rsidRPr="00AB76B4" w14:paraId="253BECF0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EE5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9F25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2EE0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82C7D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4B38F3D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E970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4DC4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38FD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23BA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6EB4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31BD3A10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823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A29D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3E21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6578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AF91D4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505F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267D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662D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BCEA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43EC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9A1FA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55406D" w:rsidRPr="00AB76B4" w14:paraId="5286F31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3CF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4E90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CCA2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64D3E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1421F73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50E6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7926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9369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0144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69DF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13BBA870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4B1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6734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01E5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7C88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5984478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9864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1F38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8DE7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BFD5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382B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41AC0976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9C5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0872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DEE8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4D1E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BA5D73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F729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1CCC0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AE31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76B1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4F07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A7A5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537B3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55406D" w:rsidRPr="00AB76B4" w14:paraId="158E86BD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CB2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AED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0A0B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B2013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55E677E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36EC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CA9A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5F0D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6562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315F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55406D" w:rsidRPr="00AB76B4" w14:paraId="72325054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CA9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0CD9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BEA8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52151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6400D6F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3D55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C3E0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3663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4E1C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6B06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69B43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5406D" w:rsidRPr="00AB76B4" w14:paraId="39B27599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9DE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5903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33AB434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11A2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95A48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1FD4F49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8AF0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EAB4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CBA0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A4B9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34CB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5C0B4F47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511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299E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720F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095D3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704A79A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AA22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29AECD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D8D2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D448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B82D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7D6C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B7C4F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55406D" w:rsidRPr="00AB76B4" w14:paraId="4583FE7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4F0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E940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145A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AF11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20DFD7D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8672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4A8D1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3E5E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899D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40C0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F3B4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828DB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5406D" w:rsidRPr="00AB76B4" w14:paraId="0CD1C54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42F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4FEB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C707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2A79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FC363E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D7DD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31C65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2257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4DCE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ADE4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F617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ECB6AE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55406D" w:rsidRPr="00AB76B4" w14:paraId="7318A16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79F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92F1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3830FCF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6827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A852D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297FF29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AE3A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B374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3B96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CFA8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4519" w14:textId="77777777" w:rsidR="0055406D" w:rsidRPr="00AB76B4" w:rsidRDefault="0055406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BFC105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E32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E0BA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1361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5144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34D8C93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CAE8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15A6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6BD2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415F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B0AE1" w14:textId="77777777" w:rsidR="0055406D" w:rsidRPr="00AB76B4" w:rsidRDefault="0055406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DDD4064" w14:textId="77777777" w:rsidR="0055406D" w:rsidRPr="00AB76B4" w:rsidRDefault="0055406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55406D" w:rsidRPr="00AB76B4" w14:paraId="3DC1D80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0B6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0702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BD2A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EC1607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6315C31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B0EB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589F905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C72277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1A8D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85159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5911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CA77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67D64F7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3CD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EE13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2B2C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248AC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393AE56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F37A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62869A9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68BE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1AAA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BC58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6444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5072E4E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F20E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CBF8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D747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79D6D2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832E4B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3E8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2151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FEED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AA61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1AC9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673BE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55406D" w:rsidRPr="00AB76B4" w14:paraId="78B1647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BB7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9025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AFD2C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8F64B6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1179140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C3D1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C31347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766A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A7DF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06B3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EE79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16686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55406D" w:rsidRPr="00AB76B4" w14:paraId="0FCA863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B93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85AC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047A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ADCEB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2D89DCC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72A4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B4E1F9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F1FB5D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6E907B1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7CEBD6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114409A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7A34311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4B901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3119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62B1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FE06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C17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EA910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55406D" w:rsidRPr="00AB76B4" w14:paraId="71253A3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FF0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6D21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588D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EFEC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8705F34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0F1A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29FF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028A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3E7E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572D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92C89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55406D" w:rsidRPr="00AB76B4" w14:paraId="6296487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49A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3B1F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FB3C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6027E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9E8214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2C3B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B328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E1FD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92B5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F879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61521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55406D" w:rsidRPr="00AB76B4" w14:paraId="54CE3734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65F0F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A0C5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96DC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956068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46A04BF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E7EC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22F1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4A7C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50F6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DA0C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55406D" w:rsidRPr="00AB76B4" w14:paraId="67DE4FD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28AD3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A035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E7A0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8BD6B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05BA61CA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6345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2538D2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6A5BFCC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65FDE4D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0F7E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4278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E07A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7F9F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B9C748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A9479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C41F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AD5C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90119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54BFDF1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9C29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A217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2EEE9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3C040CD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DE77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61CD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06D" w:rsidRPr="00AB76B4" w14:paraId="620713D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2FB13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782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43C9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D5778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8180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E295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4FCC7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264C0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00520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4FB15B4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11, S 13, S 15 și S 40</w:t>
            </w:r>
          </w:p>
        </w:tc>
      </w:tr>
      <w:tr w:rsidR="0055406D" w:rsidRPr="00AB76B4" w14:paraId="17BED52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9144F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0CA5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E83E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72623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ED1C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36B1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FD4BA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0C415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F224F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39D411E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23,  și S 34</w:t>
            </w:r>
          </w:p>
        </w:tc>
      </w:tr>
      <w:tr w:rsidR="0055406D" w:rsidRPr="00AB76B4" w14:paraId="55B3F73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033E8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1F42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0E18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58AB99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BBED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5D331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3CD66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BB0A7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AE0A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3405986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25,  și S 34</w:t>
            </w:r>
          </w:p>
        </w:tc>
      </w:tr>
      <w:tr w:rsidR="0055406D" w:rsidRPr="00AB76B4" w14:paraId="7E60CB0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20C0D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3D91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C3C77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A89DC4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9177B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6BB20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5A015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13DAF6DC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D165C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FA95B" w14:textId="77777777" w:rsidR="0055406D" w:rsidRPr="00344E0A" w:rsidRDefault="0055406D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06D" w:rsidRPr="00AB76B4" w14:paraId="1BF4960C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5A4DA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28FE2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0936A71F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617D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C98AC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9DFF7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1ECA2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FDDE3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041E7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D1F40" w14:textId="77777777" w:rsidR="0055406D" w:rsidRDefault="0055406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06D" w:rsidRPr="00AB76B4" w14:paraId="52E27F73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2CFBE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80FC8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671216B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F3B82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AC4D1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D508E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82E21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E79F6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9A144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C91CF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78E3139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40430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86517" w14:textId="77777777" w:rsidR="0055406D" w:rsidRPr="00AB76B4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B25BB" w14:textId="77777777" w:rsidR="0055406D" w:rsidRPr="00AB76B4" w:rsidRDefault="0055406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5352E0" w14:textId="77777777" w:rsidR="0055406D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F09FB" w14:textId="77777777" w:rsidR="0055406D" w:rsidRPr="00AB76B4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4EBB46" w14:textId="77777777" w:rsidR="0055406D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34524" w14:textId="77777777" w:rsidR="0055406D" w:rsidRDefault="0055406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078AE" w14:textId="77777777" w:rsidR="0055406D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275C3" w14:textId="77777777" w:rsidR="0055406D" w:rsidRDefault="0055406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CAFC6" w14:textId="77777777" w:rsidR="0055406D" w:rsidRDefault="0055406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79B03B62" w14:textId="77777777" w:rsidR="0055406D" w:rsidRDefault="0055406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55406D" w:rsidRPr="00AB76B4" w14:paraId="08C3886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7269FB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8A6F6" w14:textId="77777777" w:rsidR="0055406D" w:rsidRPr="00AB76B4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A10F9" w14:textId="77777777" w:rsidR="0055406D" w:rsidRPr="00AB76B4" w:rsidRDefault="0055406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39DF9F" w14:textId="77777777" w:rsidR="0055406D" w:rsidRDefault="0055406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4B552" w14:textId="77777777" w:rsidR="0055406D" w:rsidRPr="00AB76B4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CED78" w14:textId="77777777" w:rsidR="0055406D" w:rsidRDefault="0055406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EF6FA" w14:textId="77777777" w:rsidR="0055406D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3E359B41" w14:textId="77777777" w:rsidR="0055406D" w:rsidRDefault="0055406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1DC90" w14:textId="77777777" w:rsidR="0055406D" w:rsidRDefault="0055406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752E2" w14:textId="77777777" w:rsidR="0055406D" w:rsidRPr="00AB76B4" w:rsidRDefault="0055406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06D" w:rsidRPr="00AB76B4" w14:paraId="4EE6AEF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54011A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B12B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8FEB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1B52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0B71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7AC1610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74C90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1079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903D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34037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20433F78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55406D" w:rsidRPr="00AB76B4" w14:paraId="7DF16F4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D41C4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E30CE" w14:textId="77777777" w:rsidR="0055406D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31439" w14:textId="77777777" w:rsidR="0055406D" w:rsidRDefault="0055406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1BA0D4" w14:textId="77777777" w:rsidR="0055406D" w:rsidRPr="00AB76B4" w:rsidRDefault="0055406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5C1DA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61AA40F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4A174" w14:textId="77777777" w:rsidR="0055406D" w:rsidRDefault="0055406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295FD" w14:textId="77777777" w:rsidR="0055406D" w:rsidRPr="00AB76B4" w:rsidRDefault="0055406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0E340" w14:textId="77777777" w:rsidR="0055406D" w:rsidRPr="00AB76B4" w:rsidRDefault="0055406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AEE02" w14:textId="77777777" w:rsidR="0055406D" w:rsidRDefault="0055406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60E9A1CF" w14:textId="77777777" w:rsidR="0055406D" w:rsidRDefault="0055406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55406D" w:rsidRPr="00AB76B4" w14:paraId="3AF468F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477C1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F80B3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93BC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718BD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CBD3E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F6497F0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5B6AB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D963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96D0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7F79C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6B230E9C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55406D" w:rsidRPr="00AB76B4" w14:paraId="706682D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6A992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332F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6B22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D5125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EBD4E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C010A0A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AFE0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FDE3B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6429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853DD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abaterea</w:t>
            </w:r>
          </w:p>
          <w:p w14:paraId="6E55E60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S9, S14 și S16</w:t>
            </w:r>
          </w:p>
        </w:tc>
      </w:tr>
      <w:tr w:rsidR="0055406D" w:rsidRPr="00AB76B4" w14:paraId="7A60859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B66C5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61CCB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566+800</w:t>
            </w:r>
          </w:p>
          <w:p w14:paraId="146B6886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588CF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E6CE1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4493BAFF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99882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CA531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A2D47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7ECE4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7901C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:rsidRPr="00AB76B4" w14:paraId="77B5707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F2092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5535D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BF3D8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76963C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63DF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A4765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197F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F3033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8F616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5406D" w:rsidRPr="00AB76B4" w14:paraId="23E8598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A9B56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19852" w14:textId="77777777" w:rsidR="0055406D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4D5D6272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69565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EDFF56" w14:textId="77777777" w:rsidR="0055406D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95033" w14:textId="77777777" w:rsidR="0055406D" w:rsidRPr="00AB76B4" w:rsidRDefault="0055406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672B9" w14:textId="77777777" w:rsidR="0055406D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BCD8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9190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1D89D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0FEC47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5406D" w:rsidRPr="00AB76B4" w14:paraId="13102FF1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566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09C7E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C406225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1ED26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F39E1F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36060ADE" w14:textId="77777777" w:rsidR="0055406D" w:rsidRPr="00AB76B4" w:rsidRDefault="0055406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BA704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2F90E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95531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6211A" w14:textId="77777777" w:rsidR="0055406D" w:rsidRPr="00AB76B4" w:rsidRDefault="0055406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0B64B" w14:textId="77777777" w:rsidR="0055406D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44E188A" w14:textId="77777777" w:rsidR="0055406D" w:rsidRPr="00AB76B4" w:rsidRDefault="0055406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5406D" w:rsidRPr="00AB76B4" w14:paraId="1C0228A7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E0C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C17C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8F826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848EE5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A867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446B7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98DA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C4231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43BA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5406D" w:rsidRPr="00AB76B4" w14:paraId="767BE81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491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7AB1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B44C1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99154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F92EF6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B7F7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A6BC5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559CF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3371D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61002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0C03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B76B4" w14:paraId="2C67679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5A7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06D9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9F1B5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4A8624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D0907AB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7F6E0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7B46BB5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E4C93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C9E5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40C09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E7C3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70976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B6E596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368F40D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55406D" w:rsidRPr="00AB76B4" w14:paraId="22A7E6A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258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49B0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D5614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AC2FFB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B98D9F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AD3A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16345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2A773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EC94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DBB88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367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C60FA2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0526742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4502BA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06D" w:rsidRPr="00AB76B4" w14:paraId="545871B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9DD2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83764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1B059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C728F0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7A5A87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FB0A2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57E42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9B4CB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9A1C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0BE9E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D6D2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31E62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55406D" w:rsidRPr="00AB76B4" w14:paraId="000DB42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4EB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EA5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746EE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F8CFD5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4A0122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A5EC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2C193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8F09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339BB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AA97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439DE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06D" w:rsidRPr="00AB76B4" w14:paraId="54DE6D6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4B6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BA03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D481F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4C2AE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5D329B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B09E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8839F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E2FE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13D50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9F1F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346AA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DEC149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55406D" w:rsidRPr="00AB76B4" w14:paraId="5B8F98E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B0A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0E543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81914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76D0A8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2FA64D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BE00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EDA71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EEFB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F81C5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23C2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9B93D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78384F0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06D" w:rsidRPr="00AB76B4" w14:paraId="447A505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5B6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3C8C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A054F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A7613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A09097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7DAF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F7A44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C65DEE8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53D15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4F71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80A7F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7552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06D" w:rsidRPr="00AB76B4" w14:paraId="3633D93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388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C50C0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2D62E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F6313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8AAD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AFCDC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0754D6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7BAD2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6BF90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FD6C6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F2D2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D33954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EF3489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5406D" w:rsidRPr="00AB76B4" w14:paraId="3CA4584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D417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570A3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F07D6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8C88CA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688461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B2C4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F15C8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38E6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A9287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43D14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3801A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55406D" w:rsidRPr="00AB76B4" w14:paraId="49C2304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A7B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17CE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1D787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62A91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BABF4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A50A11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2407C9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99902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FB2E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E0A5A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FE368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0D3D5E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B76B4" w14:paraId="7140AB6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C519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0177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1F439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E2F212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D68F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616803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FF41D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4B8C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85A1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05B6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5406D" w:rsidRPr="00AB76B4" w14:paraId="5BE124C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A451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BAFD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57A9D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D92A8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004A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DDF81C4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28202D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496C8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916A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6CDA7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C3B7F" w14:textId="77777777" w:rsidR="0055406D" w:rsidRPr="007B5A25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08365B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B76B4" w14:paraId="65E4736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81D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EF57D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CC66E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1533EB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757C90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87102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06544B9F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5C9D5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CDDA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F16AC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58C44" w14:textId="77777777" w:rsidR="0055406D" w:rsidRPr="00AB76B4" w:rsidRDefault="0055406D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82E6FF" w14:textId="77777777" w:rsidR="0055406D" w:rsidRPr="00AB76B4" w:rsidRDefault="0055406D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B76B4" w14:paraId="7CC71AF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AA5C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3358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97F64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B90920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9FFCC0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00958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36CA0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B397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8C0D4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A781B" w14:textId="77777777" w:rsidR="0055406D" w:rsidRPr="00AB76B4" w:rsidRDefault="0055406D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1E7DA7" w14:textId="77777777" w:rsidR="0055406D" w:rsidRPr="00AB76B4" w:rsidRDefault="0055406D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B76B4" w14:paraId="146E6E1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C235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15FE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98D2B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F97973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B4E78E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3DD99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8F419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941C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DD2FF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4811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48298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B76B4" w14:paraId="48BE562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7C30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325B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B9782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01385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D99F1E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A3EE2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B16AD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1DBFD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15D64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88F10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D5021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B76B4" w14:paraId="5D4B7E1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93D8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3AD77" w14:textId="77777777" w:rsidR="0055406D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6902B2ED" w14:textId="77777777" w:rsidR="0055406D" w:rsidRPr="00AB76B4" w:rsidRDefault="0055406D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72250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0C2656" w14:textId="77777777" w:rsidR="0055406D" w:rsidRPr="00AB76B4" w:rsidRDefault="0055406D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292791D4" w14:textId="77777777" w:rsidR="0055406D" w:rsidRPr="00AB76B4" w:rsidRDefault="0055406D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22ABC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E5B64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4F726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A5541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5806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55406D" w:rsidRPr="00AB76B4" w14:paraId="068CFAD3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9C5D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86B5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6B4B7E83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15C8D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887BE4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3705BE88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B460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AD749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1C37D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868C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9787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:rsidRPr="00AB76B4" w14:paraId="751B8DEE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F2FE4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D235B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2389E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2E815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25EE2993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DABD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37737B8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1600B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E437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DF76E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A055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55406D" w:rsidRPr="00AB76B4" w14:paraId="2DFF78C1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CD8F" w14:textId="77777777" w:rsidR="0055406D" w:rsidRPr="00AB76B4" w:rsidRDefault="0055406D" w:rsidP="0055406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AC895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DC99B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DC121C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5AAF64A2" w14:textId="77777777" w:rsidR="0055406D" w:rsidRPr="00AB76B4" w:rsidRDefault="0055406D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477FE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BF648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40C0A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E93FB" w14:textId="77777777" w:rsidR="0055406D" w:rsidRPr="00AB76B4" w:rsidRDefault="0055406D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FCE71" w14:textId="77777777" w:rsidR="0055406D" w:rsidRPr="00AB76B4" w:rsidRDefault="0055406D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3CC84454" w14:textId="77777777" w:rsidR="0055406D" w:rsidRPr="00A8307A" w:rsidRDefault="0055406D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0D17E54E" w14:textId="77777777" w:rsidR="0055406D" w:rsidRPr="005905D7" w:rsidRDefault="0055406D" w:rsidP="006B4CB8">
      <w:pPr>
        <w:pStyle w:val="Heading1"/>
        <w:spacing w:line="360" w:lineRule="auto"/>
      </w:pPr>
      <w:r w:rsidRPr="005905D7">
        <w:t>LINIA 116</w:t>
      </w:r>
    </w:p>
    <w:p w14:paraId="68C48E71" w14:textId="77777777" w:rsidR="0055406D" w:rsidRPr="005905D7" w:rsidRDefault="0055406D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55406D" w:rsidRPr="00743905" w14:paraId="5019CE5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6C3A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CB7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026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FA2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40E428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C36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7C8280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8E6D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99D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36A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8571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95940D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55406D" w:rsidRPr="00743905" w14:paraId="4F4FC552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2BE9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306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EF5E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1BC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89062D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892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1F394A8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E637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C46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064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6C0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5406D" w:rsidRPr="00743905" w14:paraId="552B72B6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BBF9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097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C59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3E9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AE7FF4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213A06E4" w14:textId="77777777" w:rsidR="0055406D" w:rsidRPr="00743905" w:rsidRDefault="0055406D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0B1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E013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2DD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65E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467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3F9993A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998A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32C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C8A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3F60" w14:textId="77777777" w:rsidR="0055406D" w:rsidRPr="00743905" w:rsidRDefault="0055406D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E41331E" w14:textId="77777777" w:rsidR="0055406D" w:rsidRPr="00743905" w:rsidRDefault="0055406D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FFD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6FFB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CA7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591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14EE" w14:textId="77777777" w:rsidR="0055406D" w:rsidRPr="00743905" w:rsidRDefault="0055406D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ED1BF03" w14:textId="77777777" w:rsidR="0055406D" w:rsidRPr="00743905" w:rsidRDefault="0055406D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06D" w:rsidRPr="00743905" w14:paraId="7321A7B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5FE5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73F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7EC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9EE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2748CF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789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FE0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7CD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F8A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D8C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49DC1D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06D" w:rsidRPr="00743905" w14:paraId="5AF9F23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550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765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12EC984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C4F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1F0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4A68EA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915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3C9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A7C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44B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8AE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74DB3DC" w14:textId="77777777" w:rsidR="0055406D" w:rsidRPr="0007721B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262F879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D68B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57C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7C7A545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C45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B1C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738B7C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160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8C6B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AD1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9C2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737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F958580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5B77AEE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C07D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523B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3C883F6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526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CFD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23F910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201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3567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6D7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095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FEA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83A310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1C879CC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1009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ED6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4F8B805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B59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505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D50238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9B1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692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52F0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07D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9739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73F2553" w14:textId="77777777" w:rsidR="0055406D" w:rsidRPr="00537749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310AAFD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0811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325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452210D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205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46DC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094E2CC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AE3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EDA4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8F1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F98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1134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0912CB37" w14:textId="77777777" w:rsidR="0055406D" w:rsidRPr="005A7670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40BED4A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4B37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2A9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944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CD4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029D9E8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73D70E9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73A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85978C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4898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F02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92B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477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5C7343E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F3C2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606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EE5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868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72C6882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8F2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2030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BAC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99B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121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54B5C5D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06D" w:rsidRPr="00743905" w14:paraId="126A3D95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1392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A98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393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F46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80C21A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0474CE0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B6D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6C4316D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4D033E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22644A96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7C8E274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485668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CBBD2A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9A74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0DB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DF9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AF13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B97321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55406D" w:rsidRPr="00743905" w14:paraId="07937C25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35B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F33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462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946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72BC8F5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6D38E2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C20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6120ADA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FBF0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091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AE9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CA3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5406D" w:rsidRPr="00743905" w14:paraId="18A55F4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5AF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0F5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62F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559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1178258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4AD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E6AE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937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893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9B6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0AF3ECF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4AD641C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06D" w:rsidRPr="00743905" w14:paraId="218565A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22A7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1DC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6437706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0AD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F27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E2B2A8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7E3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E3C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628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739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2C1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D0986CD" w14:textId="77777777" w:rsidR="0055406D" w:rsidRPr="001D7D9E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79AB731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8E6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F91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6C0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45F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4E23DD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5FE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04A47D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2CB26AF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53BEE64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8D2E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17E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760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B45A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83F910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55406D" w:rsidRPr="00743905" w14:paraId="50D5E61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0003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580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84F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E19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F2D0A4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619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380A37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027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A74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A3F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0BA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7771FC8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449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4A3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24D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6E8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2F7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461CC71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56ECD27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652B05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D6C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C22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F41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011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55406D" w:rsidRPr="00743905" w14:paraId="62D180F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250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45B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174CBAD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C47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FA8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210FD8E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DC0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B92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3D0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F4E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41E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065F76B" w14:textId="77777777" w:rsidR="0055406D" w:rsidRPr="0007721B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628FA6B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527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F72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1C2D197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A79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695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37E9A8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12E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EF2E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613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935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222F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D4B0871" w14:textId="77777777" w:rsidR="0055406D" w:rsidRPr="00951746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0B19B66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151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FB0F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7F0030E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38E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E33D" w14:textId="77777777" w:rsidR="0055406D" w:rsidRDefault="0055406D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1AA7587" w14:textId="77777777" w:rsidR="0055406D" w:rsidRDefault="0055406D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71C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4F1B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B60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B74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1A59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65C7001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60BC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0BE7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9205D4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6E1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625F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922988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277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EC4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5CF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D6B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9DF7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6B3F07B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749D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6C39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A197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2AB8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145C143" w14:textId="77777777" w:rsidR="0055406D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212C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B497C2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0F4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F81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01D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6DA4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55406D" w:rsidRPr="00743905" w14:paraId="4953CCE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E65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9E1A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271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3016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782A591" w14:textId="77777777" w:rsidR="0055406D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82F8" w14:textId="77777777" w:rsidR="0055406D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CAB2F06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C53C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504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D0E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9D65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55406D" w:rsidRPr="00743905" w14:paraId="5374B64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E5DA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9751" w14:textId="77777777" w:rsidR="0055406D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BDF8" w14:textId="77777777" w:rsidR="0055406D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87C4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0A75EA4" w14:textId="77777777" w:rsidR="0055406D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9DE8" w14:textId="77777777" w:rsidR="0055406D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D44AF84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1373" w14:textId="77777777" w:rsidR="0055406D" w:rsidRPr="00743905" w:rsidRDefault="0055406D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FAF8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CDE9" w14:textId="77777777" w:rsidR="0055406D" w:rsidRPr="00743905" w:rsidRDefault="0055406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7155" w14:textId="77777777" w:rsidR="0055406D" w:rsidRDefault="0055406D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55406D" w:rsidRPr="00743905" w14:paraId="66AE872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7B85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651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4A5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F3A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1544E8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EE6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74BA8B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05AB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550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BFC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533E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DDC477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55406D" w:rsidRPr="00743905" w14:paraId="516C8CB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DF9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11E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816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6EF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16ABEC4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C94EF0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F46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E87D05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66AA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4A5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E45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E8E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46451C4E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BF3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A6A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4201304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FFC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F85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48D6390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C5A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C11C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36A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523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3F55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C006590" w14:textId="77777777" w:rsidR="0055406D" w:rsidRPr="00351657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38FA776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B1C1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15A7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39AE67A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768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81AB" w14:textId="77777777" w:rsidR="0055406D" w:rsidRPr="00743905" w:rsidRDefault="0055406D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30113D3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198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3EA3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D0F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DD0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652E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1F016A2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1850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AA1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76C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314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34750B8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04A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489EAF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A71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110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047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3BE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60A9C92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4F51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906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0BAF495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5AB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A6C0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840066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00B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7D3D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8AA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7F2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2FB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4DAF307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E949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799F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7FC6BC5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933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141F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DD9C82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257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A4F6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58B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6AB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0EC1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DD5C9E5" w14:textId="77777777" w:rsidR="0055406D" w:rsidRPr="003B409E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3939D3C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B3CD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A680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42814CF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C97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DDD9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F99B9F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A39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1C3E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536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AC2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446A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6334DB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06D" w:rsidRPr="00743905" w14:paraId="5816C484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5E43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637A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2A0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545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59785D5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9A269B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5C6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FEBF43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0A05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0BD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803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858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0732B87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DD6E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D13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64FB791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F54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561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3A949E6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68D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4237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10A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790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F68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06D" w:rsidRPr="00743905" w14:paraId="23C011E6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5B89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7A5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918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E925" w14:textId="77777777" w:rsidR="0055406D" w:rsidRPr="00743905" w:rsidRDefault="0055406D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61D0902" w14:textId="77777777" w:rsidR="0055406D" w:rsidRPr="00743905" w:rsidRDefault="0055406D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6007" w14:textId="77777777" w:rsidR="0055406D" w:rsidRPr="00743905" w:rsidRDefault="0055406D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443BF43" w14:textId="77777777" w:rsidR="0055406D" w:rsidRPr="00743905" w:rsidRDefault="0055406D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5B8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5E4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C81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308A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75762F2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707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126C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6B82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55DB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1544A7AD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05E147A8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A72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EC7B36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324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F97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B64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75AC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1A13552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06E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83E3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29168F9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F5C3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2C7A" w14:textId="77777777" w:rsidR="0055406D" w:rsidRPr="00743905" w:rsidRDefault="0055406D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8BB4113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605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20FC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42C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C75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9EBB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3545B8FE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D41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4EE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822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25B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1755CE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E7A38A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28A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60F406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13FE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E50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B4E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0C6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1CA70057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CABB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355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F01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B57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A2332C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043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1BEC9E9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8EB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2BD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DE3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F14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55406D" w:rsidRPr="00743905" w14:paraId="508CD931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C62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70A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902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3D8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D2BEB7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0D2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61FC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E6D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042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C57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55406D" w:rsidRPr="00743905" w14:paraId="73D4EB57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15C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392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658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C5C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A71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55EF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8D76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0EF4C75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A4B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4AC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55406D" w:rsidRPr="00743905" w14:paraId="4A906EED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5F2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CFB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0E3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6944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429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D852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903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54D2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BBE8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55406D" w:rsidRPr="00743905" w14:paraId="73526DC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440E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8B4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F37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F44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5DE80B6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820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02B19E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EC65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C13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7C1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D2F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3B5748A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448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FC2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7F5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0D8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E4D02B4" w14:textId="77777777" w:rsidR="0055406D" w:rsidRPr="00D73778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AD9A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9A9AA4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8FD5" w14:textId="77777777" w:rsidR="0055406D" w:rsidRPr="00D73778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D73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187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C79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18D8E6F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872F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D41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45A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382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7FF2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34EA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D23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86A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C75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55406D" w:rsidRPr="00743905" w14:paraId="3516ED1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587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92B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526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81BF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2EE57C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1E06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2BABC21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7742CEF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590BB4CC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3123DDB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5727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558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C8A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A4FB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BE403D4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3573C34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55406D" w:rsidRPr="00743905" w14:paraId="29361CE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0F40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F52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7A8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ED01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762B164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969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990A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01A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7CF0489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E2C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09E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55406D" w:rsidRPr="00743905" w14:paraId="7D1B5F6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2A60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6CA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4352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75E8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E592C4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A32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AC1E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F2B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91FF49A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92AF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1C23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686234A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DEF6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4B39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B06AAF6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96B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44F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FFAD16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7187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0D81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CFF4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3907F0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3DD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11D6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1C98169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CD4E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F7D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9A8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CEB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24C333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27F0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447034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3563DAC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E88B8C3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0369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7C4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A54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8DCE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245D8BA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55406D" w:rsidRPr="00743905" w14:paraId="3D36FB0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491E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C87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120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B65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9E73EB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743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CF8D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13D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DAB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C1B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710779D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C67D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4A74" w14:textId="77777777" w:rsidR="0055406D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37C21F4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5C78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1E5D" w14:textId="77777777" w:rsidR="0055406D" w:rsidRDefault="0055406D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3FC8CD85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4B33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9BE0" w14:textId="77777777" w:rsidR="0055406D" w:rsidRPr="00743905" w:rsidRDefault="0055406D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AAA1" w14:textId="77777777" w:rsidR="0055406D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A84BC8E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53CD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AC81" w14:textId="77777777" w:rsidR="0055406D" w:rsidRPr="00743905" w:rsidRDefault="0055406D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7658A9E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6162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C7A4" w14:textId="77777777" w:rsidR="0055406D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44B5ACA7" w14:textId="77777777" w:rsidR="0055406D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66DA" w14:textId="77777777" w:rsidR="0055406D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670C" w14:textId="77777777" w:rsidR="0055406D" w:rsidRPr="00743905" w:rsidRDefault="0055406D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Baru Mare</w:t>
            </w:r>
          </w:p>
          <w:p w14:paraId="24313DDC" w14:textId="77777777" w:rsidR="0055406D" w:rsidRDefault="0055406D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ro-RO"/>
              </w:rPr>
              <w:t>3 și 4 directe, Cap Y peste sch. 2, 4, 6, 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D633" w14:textId="77777777" w:rsidR="0055406D" w:rsidRPr="00743905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1BA0" w14:textId="77777777" w:rsidR="0055406D" w:rsidRPr="00743905" w:rsidRDefault="0055406D" w:rsidP="00FC4B6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8C57" w14:textId="77777777" w:rsidR="0055406D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63F09675" w14:textId="77777777" w:rsidR="0055406D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F0D4" w14:textId="77777777" w:rsidR="0055406D" w:rsidRDefault="0055406D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C530" w14:textId="77777777" w:rsidR="0055406D" w:rsidRDefault="0055406D" w:rsidP="00FC4B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3CDC0151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4A01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D3A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0FA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4CE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420B7F4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B191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0A8EDB4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257FC15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BC97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C25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B3D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FAF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230B2E3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589D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773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86A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3A77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7CB7DA1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B60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957D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B4A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622029A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356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369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62F9A79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3137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1141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15F3B14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88E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8BF2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44B67DF5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FEF1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1C59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500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2A9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6522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3930623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F8D8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42E4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C852F8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E38B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50B8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B4F7B2F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99D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5F76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1EF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AF3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ACE2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1162CB1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E661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C26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8E8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E7C5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170428B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7708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5203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15C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5C1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0F74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12F700A0" w14:textId="77777777" w:rsidTr="00837924">
        <w:trPr>
          <w:cantSplit/>
          <w:trHeight w:val="47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945C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5BF2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17793A8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A1FE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88AE" w14:textId="6C88DC14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Călan Băi și </w:t>
            </w:r>
          </w:p>
          <w:p w14:paraId="5F7E4B28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0B16367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538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B216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EC9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BE64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D22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2B229B4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BC4A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254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9F5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575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012EE3C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FE3C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0B9D3A90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29DC619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5E9C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331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61A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60F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55406D" w:rsidRPr="00743905" w14:paraId="7475FFB8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FD09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20F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0770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2DC1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540B0553" w14:textId="77777777" w:rsidR="0055406D" w:rsidRPr="00CD295A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348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87D9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510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47D07B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6AE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994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06D" w:rsidRPr="00743905" w14:paraId="65C7A8F2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1D05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32D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3CD8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030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9413E9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70A39C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B5B1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F854EE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183184E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A114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40F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7FF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71E9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155113AB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39AF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CC6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B553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1662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35F705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6F66738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EB4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F2DAA6D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1B2C" w14:textId="77777777" w:rsidR="0055406D" w:rsidRPr="00743905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3F5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32E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F3BB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5A2EFE72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4C94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B237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C9C4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1953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4B07D0A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B415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8675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2806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28DA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EF49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2090B749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6AD4376B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A5F0425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55406D" w:rsidRPr="00743905" w14:paraId="2CC841E8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30AE" w14:textId="77777777" w:rsidR="0055406D" w:rsidRPr="00743905" w:rsidRDefault="0055406D" w:rsidP="0055406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782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1E95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F17F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F5D9E41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0D0A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4F3A01FD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F6B1A14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4AD462EE" w14:textId="77777777" w:rsidR="0055406D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336E" w14:textId="77777777" w:rsidR="0055406D" w:rsidRDefault="0055406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DD2C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D57F" w14:textId="77777777" w:rsidR="0055406D" w:rsidRPr="00743905" w:rsidRDefault="0055406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5448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80F449E" w14:textId="77777777" w:rsidR="0055406D" w:rsidRDefault="0055406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19953953" w14:textId="77777777" w:rsidR="0055406D" w:rsidRPr="005905D7" w:rsidRDefault="0055406D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9579292" w14:textId="77777777" w:rsidR="0055406D" w:rsidRDefault="0055406D" w:rsidP="007246D0">
      <w:pPr>
        <w:pStyle w:val="Heading1"/>
        <w:spacing w:line="360" w:lineRule="auto"/>
      </w:pPr>
      <w:r>
        <w:t>LINIA 117</w:t>
      </w:r>
    </w:p>
    <w:p w14:paraId="1F9EB6A5" w14:textId="77777777" w:rsidR="0055406D" w:rsidRDefault="0055406D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17DF3EB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95FC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A74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5CE6557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B949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CD1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7DC974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6B8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C04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95F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490D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383D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D97F30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17E4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6EE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7A8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E0F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7A0B4B1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FE3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0AC1287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6F0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BE9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1056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666C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273CC6D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63C8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BC6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D571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21B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1DE18F9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AEC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9506F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8AB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903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D86F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1295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F11BDE6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3376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02B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1ACD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F3E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7534BF0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69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22EB34E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345985F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69744A5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2D54B2A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F88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EAD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83EF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3539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AAB30A2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F381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524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A93D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34E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313FF83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E51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55F7DE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6B6DBD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6C18C0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C9D5E1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0C2F7A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6B1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47A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3DB2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8F96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55406D" w14:paraId="64A7F3C6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60BC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FAB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1AD3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D5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660C3A0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A0D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F5768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C62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AD1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8DFD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05D0" w14:textId="77777777" w:rsidR="0055406D" w:rsidRPr="00F35A05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8BFE43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CC66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13E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04B4B3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9270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89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4DB3E4D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56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63F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475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4A7D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899B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26C877F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C557" w14:textId="77777777" w:rsidR="0055406D" w:rsidRDefault="0055406D" w:rsidP="0055406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518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875A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635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4362935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33D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3BFB02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3F6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229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E254" w14:textId="77777777" w:rsidR="0055406D" w:rsidRPr="00AA7E4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AACD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1C593EBC" w14:textId="77777777" w:rsidR="0055406D" w:rsidRDefault="0055406D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73AFAF2C" w14:textId="77777777" w:rsidR="0055406D" w:rsidRDefault="0055406D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39715275" w14:textId="77777777" w:rsidR="0055406D" w:rsidRDefault="0055406D" w:rsidP="009B0B28">
      <w:pPr>
        <w:pStyle w:val="Heading1"/>
        <w:spacing w:line="360" w:lineRule="auto"/>
      </w:pPr>
      <w:r>
        <w:t>LINIA 119 A</w:t>
      </w:r>
    </w:p>
    <w:p w14:paraId="4B7521B4" w14:textId="77777777" w:rsidR="0055406D" w:rsidRDefault="0055406D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2813141A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D001" w14:textId="77777777" w:rsidR="0055406D" w:rsidRDefault="0055406D" w:rsidP="0055406D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997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324F5C8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742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85C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228146E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0D8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707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D02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A41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938A91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7DBBC8C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7EF6E2C3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C68F86B" w14:textId="77777777" w:rsidR="0055406D" w:rsidRDefault="0055406D" w:rsidP="006B57C6">
      <w:pPr>
        <w:pStyle w:val="Heading1"/>
        <w:spacing w:line="360" w:lineRule="auto"/>
      </w:pPr>
      <w:r>
        <w:lastRenderedPageBreak/>
        <w:t>LINIA 120</w:t>
      </w:r>
    </w:p>
    <w:p w14:paraId="320EEA01" w14:textId="77777777" w:rsidR="0055406D" w:rsidRDefault="0055406D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06D" w14:paraId="6794FAB7" w14:textId="77777777" w:rsidTr="00837924">
        <w:trPr>
          <w:cantSplit/>
          <w:trHeight w:val="10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E6A2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862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73F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A77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43AF3B9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4AD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7D40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F3257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751B1FD8" w14:textId="2C872E5E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diag. </w:t>
            </w:r>
          </w:p>
          <w:p w14:paraId="2CA18C7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99C1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69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1A94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6AB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55406D" w14:paraId="5BD104D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2668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3B2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687AF2B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AB5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510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68CAD35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25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77AD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01F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0E18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779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41F5164F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DCDC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D09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333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14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7665BF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79E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1EC9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EC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F76A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4D2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7F0BD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55406D" w14:paraId="086B01B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B62E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E89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AA1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68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18E723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8B3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587C37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FAF5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687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6071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A64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1569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55406D" w14:paraId="2B93357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B0F6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7AE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717A9A5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811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BFF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7401B0A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0B2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719F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98E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F1CF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9EF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59EAE78B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E83F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9B9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EBF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E20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612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3418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3A2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0EA3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519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55406D" w14:paraId="0C2A7CD5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A999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0DD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65E431A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664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A6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1154C85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C32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DFC7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8D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76B4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AD5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15FAD838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C108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3E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0CA8D17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65E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EDB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520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D581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775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8817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D6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2647698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A1BA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3E0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6E0B5E9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FB2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486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A8E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828F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887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C88C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66B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CEA7E81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6A75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B7A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5C69A2B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5E3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10A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20F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B4AF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966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F9B7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AFB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49D72878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0D34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64E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19DB943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E95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FB7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A89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C68D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DD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F12E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2BE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DF1F0D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69B8" w14:textId="77777777" w:rsidR="0055406D" w:rsidRDefault="0055406D" w:rsidP="0055406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A7C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B21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28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37D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D56D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71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DFE7" w14:textId="77777777" w:rsidR="0055406D" w:rsidRPr="009B4D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661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75B177AA" w14:textId="77777777" w:rsidR="0055406D" w:rsidRDefault="0055406D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7E791213" w14:textId="77777777" w:rsidR="0055406D" w:rsidRDefault="0055406D" w:rsidP="00094CC3">
      <w:pPr>
        <w:pStyle w:val="Heading1"/>
        <w:spacing w:line="360" w:lineRule="auto"/>
      </w:pPr>
      <w:r>
        <w:t>LINIA 122</w:t>
      </w:r>
    </w:p>
    <w:p w14:paraId="05B76F06" w14:textId="77777777" w:rsidR="0055406D" w:rsidRDefault="0055406D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1FEF6ADD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E011" w14:textId="77777777" w:rsidR="0055406D" w:rsidRDefault="0055406D" w:rsidP="0055406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06E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E727" w14:textId="77777777" w:rsidR="0055406D" w:rsidRPr="006810C6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78D1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1109C5DE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8441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8AB4" w14:textId="77777777" w:rsidR="0055406D" w:rsidRPr="00F834E0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F41B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8C0B" w14:textId="77777777" w:rsidR="0055406D" w:rsidRPr="00F834E0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72D7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EE36213" w14:textId="77777777" w:rsidR="0055406D" w:rsidRDefault="0055406D">
      <w:pPr>
        <w:spacing w:before="40" w:line="192" w:lineRule="auto"/>
        <w:ind w:right="57"/>
        <w:rPr>
          <w:sz w:val="20"/>
          <w:lang w:val="ro-RO"/>
        </w:rPr>
      </w:pPr>
    </w:p>
    <w:p w14:paraId="195EEBED" w14:textId="77777777" w:rsidR="0055406D" w:rsidRDefault="0055406D" w:rsidP="004365A5">
      <w:pPr>
        <w:pStyle w:val="Heading1"/>
        <w:spacing w:line="276" w:lineRule="auto"/>
      </w:pPr>
      <w:r>
        <w:t>LINIA 123</w:t>
      </w:r>
    </w:p>
    <w:p w14:paraId="698D95AC" w14:textId="77777777" w:rsidR="0055406D" w:rsidRDefault="0055406D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55406D" w14:paraId="5A771391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D89F" w14:textId="77777777" w:rsidR="0055406D" w:rsidRDefault="0055406D" w:rsidP="0055406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56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5B29421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292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961C" w14:textId="77777777" w:rsidR="0055406D" w:rsidRDefault="0055406D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21B07AF4" w14:textId="77777777" w:rsidR="0055406D" w:rsidRDefault="0055406D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A0C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FC3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4CE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16FA" w14:textId="77777777" w:rsidR="0055406D" w:rsidRPr="008E041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659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55406D" w14:paraId="617744B1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870E" w14:textId="77777777" w:rsidR="0055406D" w:rsidRDefault="0055406D" w:rsidP="0055406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F4B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97+000</w:t>
            </w:r>
          </w:p>
          <w:p w14:paraId="58A3AEA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046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D0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58BD7DC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EFE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116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0F7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C516" w14:textId="77777777" w:rsidR="0055406D" w:rsidRPr="008E041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9EB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545EE9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2A52" w14:textId="77777777" w:rsidR="0055406D" w:rsidRDefault="0055406D" w:rsidP="0055406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547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60C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7C5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4CFB415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66B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4D5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4B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D36E" w14:textId="77777777" w:rsidR="0055406D" w:rsidRPr="008E041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CE5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39E65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55406D" w14:paraId="3AB94A3F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15E4" w14:textId="77777777" w:rsidR="0055406D" w:rsidRDefault="0055406D" w:rsidP="0055406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944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80C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E88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EEA60E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2EB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461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E1F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3D29" w14:textId="77777777" w:rsidR="0055406D" w:rsidRPr="008E041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4C1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1622874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3B31D97C" w14:textId="77777777" w:rsidR="0055406D" w:rsidRDefault="0055406D" w:rsidP="00F078FE">
      <w:pPr>
        <w:pStyle w:val="Heading1"/>
        <w:spacing w:line="360" w:lineRule="auto"/>
      </w:pPr>
      <w:r>
        <w:t>LINIA 124</w:t>
      </w:r>
    </w:p>
    <w:p w14:paraId="0271367A" w14:textId="77777777" w:rsidR="0055406D" w:rsidRDefault="0055406D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06D" w14:paraId="51A7203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A449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66A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E9B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F14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4CB65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EC0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9A29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8CA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B8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BF3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444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1F08D5" w14:paraId="5656827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49C1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22F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495F" w14:textId="77777777" w:rsidR="0055406D" w:rsidRPr="001F08D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A8D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A7061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6CD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2BD9F8D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C797" w14:textId="77777777" w:rsidR="0055406D" w:rsidRPr="001F08D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EA7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6FD6" w14:textId="77777777" w:rsidR="0055406D" w:rsidRPr="001F08D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47F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6CFBA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5FE653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B7D05DC" w14:textId="77777777" w:rsidR="0055406D" w:rsidRPr="001F08D5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5406D" w14:paraId="2CF2827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FC40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081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BA0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0CD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7732D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DAB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928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C63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54F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4C2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7711C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06D" w:rsidRPr="00A8307A" w14:paraId="49D2A68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1ABF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0A7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8BD0" w14:textId="77777777" w:rsidR="0055406D" w:rsidRPr="0017752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8BD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1DC84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7FE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4DB0" w14:textId="77777777" w:rsidR="0055406D" w:rsidRPr="0017752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216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EBF9" w14:textId="77777777" w:rsidR="0055406D" w:rsidRPr="0017752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5F7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88027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5406D" w:rsidRPr="00A8307A" w14:paraId="05B9960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78F1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89D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0A91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5A7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7AF9A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39E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05376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0DDB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878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9213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ADC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3DB08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9AB49E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B3FB2C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06D" w:rsidRPr="00A8307A" w14:paraId="6FE0745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F3B1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97C7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9C44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908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65B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53CDF7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B5505D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B788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B45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83CC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D01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6582DC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24DDB43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34E2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89F6" w14:textId="77777777" w:rsidR="0055406D" w:rsidRPr="00A8307A" w:rsidRDefault="0055406D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5D43" w14:textId="77777777" w:rsidR="0055406D" w:rsidRPr="00AF6A38" w:rsidRDefault="0055406D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A457" w14:textId="77777777" w:rsidR="0055406D" w:rsidRPr="00A8307A" w:rsidRDefault="0055406D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5EA4" w14:textId="77777777" w:rsidR="0055406D" w:rsidRDefault="0055406D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C49ACE4" w14:textId="77777777" w:rsidR="0055406D" w:rsidRDefault="0055406D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17A95A6" w14:textId="77777777" w:rsidR="0055406D" w:rsidRDefault="0055406D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CD95" w14:textId="77777777" w:rsidR="0055406D" w:rsidRDefault="0055406D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A385" w14:textId="77777777" w:rsidR="0055406D" w:rsidRPr="00A8307A" w:rsidRDefault="0055406D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0FB8" w14:textId="77777777" w:rsidR="0055406D" w:rsidRPr="00AF6A38" w:rsidRDefault="0055406D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B69F" w14:textId="77777777" w:rsidR="0055406D" w:rsidRPr="00D66AFF" w:rsidRDefault="0055406D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155D51F" w14:textId="77777777" w:rsidR="0055406D" w:rsidRDefault="0055406D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0EAA819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A2E6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4F5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5549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BBB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5DE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95304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C09A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9F67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E285" w14:textId="77777777" w:rsidR="0055406D" w:rsidRPr="00AF6A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F9A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5406D" w:rsidRPr="00A8307A" w14:paraId="4974E6E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87F3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460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3339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C4A9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1C4EA8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2C8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9C1A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4F7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312C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38C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AB20C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3016266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CBED4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65B5913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06D" w:rsidRPr="00A8307A" w14:paraId="17DFF13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CE58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BAF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9980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9731" w14:textId="77777777" w:rsidR="0055406D" w:rsidRPr="00A8307A" w:rsidRDefault="0055406D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912EE1" w14:textId="77777777" w:rsidR="0055406D" w:rsidRPr="00A8307A" w:rsidRDefault="0055406D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6626" w14:textId="77777777" w:rsidR="0055406D" w:rsidRDefault="0055406D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1B95BF" w14:textId="77777777" w:rsidR="0055406D" w:rsidRDefault="0055406D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34CA756" w14:textId="77777777" w:rsidR="0055406D" w:rsidRPr="002F4F92" w:rsidRDefault="0055406D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7E1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D947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6238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C7B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06D" w:rsidRPr="00A8307A" w14:paraId="4C35616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FCD6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3FE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A0E4" w14:textId="77777777" w:rsidR="0055406D" w:rsidRPr="001033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1D1A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1232DB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CF2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E676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130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15C3" w14:textId="77777777" w:rsidR="0055406D" w:rsidRPr="001033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BD58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15C6A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C733E99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0DB29EC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7761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837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C4D9" w14:textId="77777777" w:rsidR="0055406D" w:rsidRPr="001033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9764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BA0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AFC10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88D35B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415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855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64C6" w14:textId="77777777" w:rsidR="0055406D" w:rsidRPr="001033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D7A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16FAFD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4BA649C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5406D" w14:paraId="34BEE07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CD33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EB0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582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EBB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0ACE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448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059DF7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B6F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05C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89E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23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E55C3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290EB83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55406D" w:rsidRPr="00A8307A" w14:paraId="005EC14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FD92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7B9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45FD" w14:textId="77777777" w:rsidR="0055406D" w:rsidRPr="00B8526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CC5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1CA9E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03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1E344CA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061F" w14:textId="77777777" w:rsidR="0055406D" w:rsidRPr="00B8526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A53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BDB3" w14:textId="77777777" w:rsidR="0055406D" w:rsidRPr="00B8526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39C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5E07D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5863B86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BCC5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A97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D833" w14:textId="77777777" w:rsidR="0055406D" w:rsidRPr="00DD472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0F8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371A7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3DD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2975" w14:textId="77777777" w:rsidR="0055406D" w:rsidRPr="00DD472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3F9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B9F7" w14:textId="77777777" w:rsidR="0055406D" w:rsidRPr="00DD472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EE4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86FB4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7B99C9C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0651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074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DF74" w14:textId="77777777" w:rsidR="0055406D" w:rsidRPr="0080537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2DC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42D29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2C1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7FDE" w14:textId="77777777" w:rsidR="0055406D" w:rsidRPr="0080537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37C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7AE6" w14:textId="77777777" w:rsidR="0055406D" w:rsidRPr="0080537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7B3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B270A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8307A" w14:paraId="6AA8439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E030" w14:textId="77777777" w:rsidR="0055406D" w:rsidRPr="00A75A00" w:rsidRDefault="0055406D" w:rsidP="0055406D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65E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5DC8" w14:textId="77777777" w:rsidR="0055406D" w:rsidRPr="00AA776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6A7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843D6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ED9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D4BB" w14:textId="77777777" w:rsidR="0055406D" w:rsidRPr="00AA776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F51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F6B9" w14:textId="77777777" w:rsidR="0055406D" w:rsidRPr="00AA776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1E1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61BD4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14:paraId="5FF7A24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9AB2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8A4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FFE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6F3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45B99E5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B93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FD050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21E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845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135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E0E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55406D" w14:paraId="1B04A0F8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C195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3CA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D67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807A" w14:textId="77777777" w:rsidR="0055406D" w:rsidRDefault="0055406D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52EC9BB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9B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917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7CF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AD77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B70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55406D" w14:paraId="52DF189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18C5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0CC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94D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F90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E4973D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CC3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BFE39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3B7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5CD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3DD7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136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7BC86B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55406D" w14:paraId="1E1AC3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0757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795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AA5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688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725E13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544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D1F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47C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5C9C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92C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55406D" w14:paraId="00DF49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3790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4EB4" w14:textId="77777777" w:rsidR="0055406D" w:rsidRDefault="0055406D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1C7D" w14:textId="77777777" w:rsidR="0055406D" w:rsidRDefault="0055406D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E418" w14:textId="77777777" w:rsidR="0055406D" w:rsidRDefault="0055406D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B8229C8" w14:textId="77777777" w:rsidR="0055406D" w:rsidRDefault="0055406D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DF47" w14:textId="77777777" w:rsidR="0055406D" w:rsidRDefault="0055406D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B049" w14:textId="77777777" w:rsidR="0055406D" w:rsidRDefault="0055406D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C659" w14:textId="77777777" w:rsidR="0055406D" w:rsidRDefault="0055406D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187A" w14:textId="77777777" w:rsidR="0055406D" w:rsidRPr="00ED5B96" w:rsidRDefault="0055406D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D97C" w14:textId="77777777" w:rsidR="0055406D" w:rsidRDefault="0055406D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55406D" w14:paraId="5BB0910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630D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B49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625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EAF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793631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2C8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0ED41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48A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32F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0B93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BCF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115A991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55406D" w14:paraId="6433871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7D4F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148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FD7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C58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6C138DB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50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4EF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A62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53F9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475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A8537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0E977A1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55406D" w14:paraId="7694A42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74AC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BE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E08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A431" w14:textId="77777777" w:rsidR="0055406D" w:rsidRDefault="0055406D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92AC84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91B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48C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2EE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1781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838E" w14:textId="77777777" w:rsidR="0055406D" w:rsidRDefault="0055406D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FDAAC" w14:textId="77777777" w:rsidR="0055406D" w:rsidRDefault="0055406D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55406D" w14:paraId="5B8EFA3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DB7D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2A8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A33F20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01F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4D59" w14:textId="77777777" w:rsidR="0055406D" w:rsidRDefault="0055406D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1E3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A18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F8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ABDA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CBE6" w14:textId="77777777" w:rsidR="0055406D" w:rsidRDefault="0055406D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55406D" w14:paraId="3D2FE0D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EAA6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8D8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53C9B98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4EE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F234" w14:textId="77777777" w:rsidR="0055406D" w:rsidRDefault="0055406D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848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7F3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6B9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81AD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A82E" w14:textId="77777777" w:rsidR="0055406D" w:rsidRDefault="0055406D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768A6B16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D380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BA3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23133B8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6D5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0DB4" w14:textId="77777777" w:rsidR="0055406D" w:rsidRDefault="0055406D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723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11F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AE2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5A64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9AD3" w14:textId="77777777" w:rsidR="0055406D" w:rsidRDefault="0055406D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074EF9DC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3469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7F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1256016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807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8B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33C8524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59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4AF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D18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F6AD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066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55FDAF78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2F3B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E11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1FDD315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95B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5F09" w14:textId="77777777" w:rsidR="0055406D" w:rsidRDefault="0055406D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32F49AE9" w14:textId="77777777" w:rsidR="0055406D" w:rsidRDefault="0055406D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B0C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258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68E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B8EA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D6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67B587B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8223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2F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29725F8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81B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B10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02E037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06F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36F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43E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C7E6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6C2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B6473A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12B03D7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2EBC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AA4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3B2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A96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B0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A25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0B9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831C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7CF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45DF0E9D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A0C7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9BA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39B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4E4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15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54B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D00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F3A2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60F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72CDF7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69B1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57C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01EC75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6A4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6AA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99D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014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07B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02E4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CCC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54342429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4394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731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49D9EEA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2FB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B3F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4CE293F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B7F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1F8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2D2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1AB6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9C2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DBD1C8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283C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82D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C52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435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1A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14AF6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E04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DAA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8CCA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03D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55406D" w14:paraId="15711EBA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7321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92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606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2D1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5A3A" w14:textId="77777777" w:rsidR="0055406D" w:rsidRDefault="0055406D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E00863" w14:textId="77777777" w:rsidR="0055406D" w:rsidRDefault="0055406D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AAE82F9" w14:textId="77777777" w:rsidR="0055406D" w:rsidRDefault="0055406D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6F7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D60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0A41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3F4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55406D" w14:paraId="226250E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906D" w14:textId="77777777" w:rsidR="0055406D" w:rsidRDefault="0055406D" w:rsidP="0055406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6AA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812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B81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70A0" w14:textId="77777777" w:rsidR="0055406D" w:rsidRDefault="0055406D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1E5FED" w14:textId="77777777" w:rsidR="0055406D" w:rsidRDefault="0055406D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B52CA9B" w14:textId="77777777" w:rsidR="0055406D" w:rsidRDefault="0055406D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8F6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15E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C3DC" w14:textId="77777777" w:rsidR="0055406D" w:rsidRPr="00ED5B9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CED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30C60562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7E049E95" w14:textId="77777777" w:rsidR="0055406D" w:rsidRDefault="0055406D" w:rsidP="00C13E1E">
      <w:pPr>
        <w:pStyle w:val="Heading1"/>
        <w:spacing w:line="360" w:lineRule="auto"/>
      </w:pPr>
      <w:r>
        <w:t>LINIA 125</w:t>
      </w:r>
    </w:p>
    <w:p w14:paraId="1244AEDF" w14:textId="77777777" w:rsidR="0055406D" w:rsidRDefault="0055406D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6FF5547C" w14:textId="77777777" w:rsidR="0055406D" w:rsidRDefault="0055406D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06D" w14:paraId="34119AA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1115" w14:textId="77777777" w:rsidR="0055406D" w:rsidRDefault="0055406D" w:rsidP="0055406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2C2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49C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678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E15992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873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26F347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DF7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E74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387C" w14:textId="77777777" w:rsidR="0055406D" w:rsidRPr="00CE363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B9D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55406D" w14:paraId="29F013E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5322" w14:textId="77777777" w:rsidR="0055406D" w:rsidRDefault="0055406D" w:rsidP="0055406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F2C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A0D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4F7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222498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026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2A5305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63D3EC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D7D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75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F9DE" w14:textId="77777777" w:rsidR="0055406D" w:rsidRPr="00CE363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68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38AA7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55406D" w14:paraId="5A88BA10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91F6" w14:textId="77777777" w:rsidR="0055406D" w:rsidRDefault="0055406D" w:rsidP="0055406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77E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151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E47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043FD1C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53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B311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CFD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E7D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FC0D" w14:textId="77777777" w:rsidR="0055406D" w:rsidRPr="00CE363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233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2B97B4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E3EF" w14:textId="77777777" w:rsidR="0055406D" w:rsidRDefault="0055406D" w:rsidP="0055406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25C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167D615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3D5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061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5D1EEE1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53A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E89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D36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FB7E" w14:textId="77777777" w:rsidR="0055406D" w:rsidRPr="00CE363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124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994F64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2DF1E40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33EF" w14:textId="77777777" w:rsidR="0055406D" w:rsidRDefault="0055406D" w:rsidP="0055406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0E1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6225CCD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0BB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EFC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A63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899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435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3B00" w14:textId="77777777" w:rsidR="0055406D" w:rsidRPr="00CE363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3E4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1E1A0CE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262D" w14:textId="77777777" w:rsidR="0055406D" w:rsidRDefault="0055406D" w:rsidP="0055406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531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121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BE7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93ED6D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84C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2A4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9B8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1FF4" w14:textId="77777777" w:rsidR="0055406D" w:rsidRPr="00CE363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A22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05E5D414" w14:textId="77777777" w:rsidR="0055406D" w:rsidRDefault="0055406D" w:rsidP="001E6A63">
      <w:pPr>
        <w:pStyle w:val="Heading1"/>
        <w:spacing w:line="360" w:lineRule="auto"/>
      </w:pPr>
      <w:r>
        <w:lastRenderedPageBreak/>
        <w:t>LINIA 129</w:t>
      </w:r>
    </w:p>
    <w:p w14:paraId="5D05C80C" w14:textId="77777777" w:rsidR="0055406D" w:rsidRDefault="0055406D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55406D" w14:paraId="50BD90E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6AD2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DAC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9C27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48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75440A4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A47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F1D63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5D37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E14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E930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97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E53597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645C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E0D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1DAF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7A2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6E0BB4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961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ED02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2F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2AE5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680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43063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55406D" w14:paraId="7F5FFFB3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9F2D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2C9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228E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4D91" w14:textId="77777777" w:rsidR="0055406D" w:rsidRDefault="0055406D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2A70A56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C95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10A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0F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522D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475D" w14:textId="77777777" w:rsidR="0055406D" w:rsidRDefault="0055406D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3B8B68" w14:textId="77777777" w:rsidR="0055406D" w:rsidRDefault="0055406D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55406D" w14:paraId="31994B5C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7DF3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99F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4AAD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BB6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4D26D9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57B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59BB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28A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B68D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28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BF32B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4708A47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55406D" w14:paraId="24AEE3C2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C6C3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057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8DC9B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04A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4212FBB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F8A2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B88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31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AE93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F53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DC71E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C0AC83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55406D" w14:paraId="022E5194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48CA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59E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E72C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8C7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A780A2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27D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488EB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1A95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BC2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8E37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A55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7B315C0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531D" w14:textId="77777777" w:rsidR="0055406D" w:rsidRDefault="0055406D" w:rsidP="0055406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49C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4BB74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085E" w14:textId="77777777" w:rsidR="0055406D" w:rsidRDefault="0055406D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6AD5AC9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817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B26CE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9602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BE7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B39A" w14:textId="77777777" w:rsidR="0055406D" w:rsidRPr="00C934F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EDE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294209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</w:tbl>
    <w:p w14:paraId="1C5638E0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4D8F33DB" w14:textId="77777777" w:rsidR="0055406D" w:rsidRDefault="0055406D" w:rsidP="003D5F18">
      <w:pPr>
        <w:pStyle w:val="Heading1"/>
        <w:spacing w:line="360" w:lineRule="auto"/>
      </w:pPr>
      <w:r>
        <w:t>LINIA 130</w:t>
      </w:r>
    </w:p>
    <w:p w14:paraId="09C531E0" w14:textId="77777777" w:rsidR="0055406D" w:rsidRDefault="0055406D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55EA1D5E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25A1" w14:textId="77777777" w:rsidR="0055406D" w:rsidRDefault="0055406D" w:rsidP="0055406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87B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B65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5A2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84D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338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BE0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C3E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160495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7E4EF51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70AC" w14:textId="77777777" w:rsidR="0055406D" w:rsidRDefault="0055406D" w:rsidP="0055406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41E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6AA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7A0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1B4C7E4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C09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17C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32B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B00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DA4D75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4BDD10E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1CCFC4A" w14:textId="77777777" w:rsidR="0055406D" w:rsidRDefault="0055406D" w:rsidP="00951BBD">
      <w:pPr>
        <w:pStyle w:val="Heading1"/>
        <w:spacing w:line="360" w:lineRule="auto"/>
      </w:pPr>
      <w:r>
        <w:lastRenderedPageBreak/>
        <w:t>LINIA 131</w:t>
      </w:r>
    </w:p>
    <w:p w14:paraId="2FF7632C" w14:textId="77777777" w:rsidR="0055406D" w:rsidRDefault="0055406D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26EB03C6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62FB" w14:textId="77777777" w:rsidR="0055406D" w:rsidRDefault="0055406D" w:rsidP="0055406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196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D65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AC7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4823172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ABB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057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51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9A1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92DD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5C2FEF5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9474" w14:textId="77777777" w:rsidR="0055406D" w:rsidRDefault="0055406D" w:rsidP="0055406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F199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2AB0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6CF1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45062C92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C0C5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1657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DA19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F0C3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3018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6AC16243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C89B" w14:textId="77777777" w:rsidR="0055406D" w:rsidRDefault="0055406D" w:rsidP="0055406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C6B6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1D3E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A74C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1CBFC4EF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D2C1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E5FF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1DBC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94AF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B9D2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523A65BA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8E4B" w14:textId="77777777" w:rsidR="0055406D" w:rsidRDefault="0055406D" w:rsidP="0055406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8095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837C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FE17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66A7B496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BEA0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DBAF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C76D" w14:textId="77777777" w:rsidR="0055406D" w:rsidRDefault="0055406D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8E5E" w14:textId="77777777" w:rsidR="0055406D" w:rsidRDefault="0055406D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89F5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59144542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75BA" w14:textId="77777777" w:rsidR="0055406D" w:rsidRDefault="0055406D" w:rsidP="0055406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1C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209C13C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A64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762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3FAC0B1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463213E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0A322E4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3DD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8DE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F23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695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0E23" w14:textId="77777777" w:rsidR="0055406D" w:rsidRDefault="0055406D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9B1C838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4C659FB3" w14:textId="77777777" w:rsidR="0055406D" w:rsidRDefault="0055406D" w:rsidP="00662370">
      <w:pPr>
        <w:pStyle w:val="Heading1"/>
        <w:spacing w:line="360" w:lineRule="auto"/>
      </w:pPr>
      <w:r>
        <w:t>LINIA 132</w:t>
      </w:r>
    </w:p>
    <w:p w14:paraId="71AC7F26" w14:textId="77777777" w:rsidR="0055406D" w:rsidRDefault="0055406D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6725C21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CEF1" w14:textId="77777777" w:rsidR="0055406D" w:rsidRDefault="0055406D" w:rsidP="0055406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AA0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840C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738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D9BAF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B86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99BE2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BDBF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266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D580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68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8307A" w14:paraId="06CD521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B2B7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DF7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888F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B5F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F9F5F7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9F8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2B40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F4B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E33B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2FD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9B2A0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0A8A0C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02D5973" w14:textId="77777777" w:rsidR="0055406D" w:rsidRPr="0049500B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5406D" w:rsidRPr="00A8307A" w14:paraId="1740D5E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0B5D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A6A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4E63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D20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983AE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5F2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AACC8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99E7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045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4EA2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777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CF4A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7738DC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711F71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06D" w:rsidRPr="00A8307A" w14:paraId="6E2C922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6FEF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F11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4A28" w14:textId="77777777" w:rsidR="0055406D" w:rsidRPr="00825C3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BBB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FC695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42C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E43F" w14:textId="77777777" w:rsidR="0055406D" w:rsidRPr="00825C3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2CD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15EE" w14:textId="77777777" w:rsidR="0055406D" w:rsidRPr="00825C3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3AA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7907C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06D" w:rsidRPr="00A8307A" w14:paraId="1B52F6C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680B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418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3948" w14:textId="77777777" w:rsidR="0055406D" w:rsidRPr="0067460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331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C981C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636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89A9F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DF2C" w14:textId="77777777" w:rsidR="0055406D" w:rsidRPr="0067460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5E6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1AFE" w14:textId="77777777" w:rsidR="0055406D" w:rsidRPr="0067460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6BB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D4EB4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5406D" w:rsidRPr="00A8307A" w14:paraId="7D921AB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3763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BDE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7188" w14:textId="77777777" w:rsidR="0055406D" w:rsidRPr="00D2651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38BC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9E6554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29F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02DC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7DC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01B3" w14:textId="77777777" w:rsidR="0055406D" w:rsidRPr="00D2651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E66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BDB87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E5B8BF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58CF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ACE0B3D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06D" w:rsidRPr="00A8307A" w14:paraId="24537F1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E754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688A" w14:textId="77777777" w:rsidR="0055406D" w:rsidRPr="00A8307A" w:rsidRDefault="0055406D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6CF7" w14:textId="77777777" w:rsidR="0055406D" w:rsidRPr="00D26514" w:rsidRDefault="0055406D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433B" w14:textId="77777777" w:rsidR="0055406D" w:rsidRPr="00A8307A" w:rsidRDefault="0055406D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36FFE2" w14:textId="77777777" w:rsidR="0055406D" w:rsidRPr="00A8307A" w:rsidRDefault="0055406D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4596" w14:textId="77777777" w:rsidR="0055406D" w:rsidRDefault="0055406D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916614" w14:textId="77777777" w:rsidR="0055406D" w:rsidRDefault="0055406D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D05FE42" w14:textId="77777777" w:rsidR="0055406D" w:rsidRDefault="0055406D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0085" w14:textId="77777777" w:rsidR="0055406D" w:rsidRDefault="0055406D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C04A" w14:textId="77777777" w:rsidR="0055406D" w:rsidRPr="00A8307A" w:rsidRDefault="0055406D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A5C7" w14:textId="77777777" w:rsidR="0055406D" w:rsidRPr="00D26514" w:rsidRDefault="0055406D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CDC2" w14:textId="77777777" w:rsidR="0055406D" w:rsidRDefault="0055406D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06D" w:rsidRPr="00A8307A" w14:paraId="41E0CB5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79B0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10B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ADD3" w14:textId="77777777" w:rsidR="0055406D" w:rsidRPr="006178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53F7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10FC2D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353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99E8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0B7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6258" w14:textId="77777777" w:rsidR="0055406D" w:rsidRPr="006178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C30D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3AB7F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7AF79CF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468DE53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E44E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6F6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D847" w14:textId="77777777" w:rsidR="0055406D" w:rsidRPr="006178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DA0F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491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2DAE24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228C57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6A9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54A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B283" w14:textId="77777777" w:rsidR="0055406D" w:rsidRPr="006178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FA4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A7F0921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6CEDCCA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71F4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8AF7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D9BC" w14:textId="77777777" w:rsidR="0055406D" w:rsidRPr="006178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B705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1DB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56130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325D98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CB6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8F8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1438" w14:textId="77777777" w:rsidR="0055406D" w:rsidRPr="006178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5F5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58789E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BC197EB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5406D" w14:paraId="78A64B5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7BBB" w14:textId="77777777" w:rsidR="0055406D" w:rsidRDefault="0055406D" w:rsidP="0055406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BD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033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FC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34DD5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C89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E558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4C4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032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FA6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944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55D3C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5DAAB31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55406D" w14:paraId="1481342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CA83" w14:textId="77777777" w:rsidR="0055406D" w:rsidRDefault="0055406D" w:rsidP="0055406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BF28" w14:textId="77777777" w:rsidR="0055406D" w:rsidRDefault="0055406D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4AE1" w14:textId="77777777" w:rsidR="0055406D" w:rsidRDefault="0055406D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8269" w14:textId="77777777" w:rsidR="0055406D" w:rsidRDefault="0055406D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ECE7" w14:textId="77777777" w:rsidR="0055406D" w:rsidRDefault="0055406D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2455660" w14:textId="77777777" w:rsidR="0055406D" w:rsidRDefault="0055406D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90F6F66" w14:textId="77777777" w:rsidR="0055406D" w:rsidRDefault="0055406D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83AE" w14:textId="77777777" w:rsidR="0055406D" w:rsidRDefault="0055406D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8C24" w14:textId="77777777" w:rsidR="0055406D" w:rsidRDefault="0055406D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2A6E" w14:textId="77777777" w:rsidR="0055406D" w:rsidRDefault="0055406D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8047" w14:textId="77777777" w:rsidR="0055406D" w:rsidRPr="009914C4" w:rsidRDefault="0055406D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D2BCDC0" w14:textId="77777777" w:rsidR="0055406D" w:rsidRDefault="0055406D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4C0A830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FB03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6E1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6310" w14:textId="77777777" w:rsidR="0055406D" w:rsidRPr="00915FE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0AF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31A1B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9A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B3B1EA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A5E9" w14:textId="77777777" w:rsidR="0055406D" w:rsidRPr="00915FE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D32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7481" w14:textId="77777777" w:rsidR="0055406D" w:rsidRPr="00915FE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63E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49B75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101277B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87C0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BE8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D221" w14:textId="77777777" w:rsidR="0055406D" w:rsidRPr="00915FE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FF5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DE7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1D22" w14:textId="77777777" w:rsidR="0055406D" w:rsidRPr="00915FE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4BE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0A14" w14:textId="77777777" w:rsidR="0055406D" w:rsidRPr="00915FE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7DD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277AEF4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CD26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F59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399C" w14:textId="77777777" w:rsidR="0055406D" w:rsidRPr="001C017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DF6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10421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633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E58F" w14:textId="77777777" w:rsidR="0055406D" w:rsidRPr="001C017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AD5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B465" w14:textId="77777777" w:rsidR="0055406D" w:rsidRPr="001C017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7AD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A405A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3A41CE8F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556E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204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EF13" w14:textId="77777777" w:rsidR="0055406D" w:rsidRPr="002A553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6BB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D73F9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C54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8E62" w14:textId="77777777" w:rsidR="0055406D" w:rsidRPr="002A553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320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E3B9" w14:textId="77777777" w:rsidR="0055406D" w:rsidRPr="002A553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1E6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4A1CD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8307A" w14:paraId="5DA79BA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04FE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2AD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28AB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ED6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B06F7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5EF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9DD8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5F6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D162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6EF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502BA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8307A" w14:paraId="247BAF1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3F47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2AD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1563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1F9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911357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527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EA6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6F7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5655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E6B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5C497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55406D" w:rsidRPr="00A8307A" w14:paraId="54D2D6E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53DC" w14:textId="77777777" w:rsidR="0055406D" w:rsidRPr="00A75A00" w:rsidRDefault="0055406D" w:rsidP="0055406D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E97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BCE5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736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73D345C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0F6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C51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326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E5CA" w14:textId="77777777" w:rsidR="0055406D" w:rsidRPr="00880A4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70E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52B41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55406D" w14:paraId="1C3C1E8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36E2" w14:textId="77777777" w:rsidR="0055406D" w:rsidRDefault="0055406D" w:rsidP="0055406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43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308F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8B6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2848DE9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1D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2A8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962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BA79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9F6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5BDDB6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7218" w14:textId="77777777" w:rsidR="0055406D" w:rsidRDefault="0055406D" w:rsidP="0055406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D40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5+300</w:t>
            </w:r>
          </w:p>
          <w:p w14:paraId="240F7A5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249F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8B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 –</w:t>
            </w:r>
          </w:p>
          <w:p w14:paraId="7DB7006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 Utvin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698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6CC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532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F959" w14:textId="77777777" w:rsidR="0055406D" w:rsidRPr="00E9641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957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21AB5D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construire pasaj superior.</w:t>
            </w:r>
          </w:p>
        </w:tc>
      </w:tr>
    </w:tbl>
    <w:p w14:paraId="5F960AF4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84B932B" w14:textId="77777777" w:rsidR="0055406D" w:rsidRDefault="0055406D" w:rsidP="009378E1">
      <w:pPr>
        <w:pStyle w:val="Heading1"/>
        <w:spacing w:line="360" w:lineRule="auto"/>
      </w:pPr>
      <w:r>
        <w:t>LINIA 133</w:t>
      </w:r>
    </w:p>
    <w:p w14:paraId="56598594" w14:textId="77777777" w:rsidR="0055406D" w:rsidRPr="0021246A" w:rsidRDefault="0055406D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06D" w14:paraId="76929FC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5801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050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3E74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8D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62474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C4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686A5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2902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068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F402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F82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DB3BD8" w14:paraId="24FDE1D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031D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5DC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9671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6B6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EA4BA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BA6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7EAC249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3FF2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FC4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458B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CFF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623B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686192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17EB54B" w14:textId="77777777" w:rsidR="0055406D" w:rsidRPr="00DB3BD8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5406D" w:rsidRPr="00A8307A" w14:paraId="0BBC9E5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44ED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19C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C848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40E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92DA7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436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CE514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440D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865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3C07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A78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15E0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1F0FBA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4F3E59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06D" w:rsidRPr="00A8307A" w14:paraId="0D4496E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AA83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548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3EB4" w14:textId="77777777" w:rsidR="0055406D" w:rsidRPr="00AE5C9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299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AED05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18B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D0CB" w14:textId="77777777" w:rsidR="0055406D" w:rsidRPr="00AE5C9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D62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AC21" w14:textId="77777777" w:rsidR="0055406D" w:rsidRPr="00AE5C9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4CE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23D8E5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06D" w:rsidRPr="00A8307A" w14:paraId="1B9CE4F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A789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EC2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E658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84C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3F92B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812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5725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D7F7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2168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643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4CEFE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5406D" w:rsidRPr="00A8307A" w14:paraId="07DBA0F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7BFE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BC2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02C2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A26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C9D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016D2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1C578A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EEA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D2D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0E21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B12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CBBE7BF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FB6836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5406D" w:rsidRPr="00A8307A" w14:paraId="04C82FC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22EF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D51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718D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0FD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120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B93B63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CC238B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A5E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FA7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909C" w14:textId="77777777" w:rsidR="0055406D" w:rsidRPr="00795C5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8C8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AFE31C4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6402B18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BDA3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CF9C" w14:textId="77777777" w:rsidR="0055406D" w:rsidRPr="00A8307A" w:rsidRDefault="0055406D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72C1" w14:textId="77777777" w:rsidR="0055406D" w:rsidRPr="00795C5C" w:rsidRDefault="0055406D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4349" w14:textId="77777777" w:rsidR="0055406D" w:rsidRPr="00A8307A" w:rsidRDefault="0055406D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13F3" w14:textId="77777777" w:rsidR="0055406D" w:rsidRDefault="0055406D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680F3E" w14:textId="77777777" w:rsidR="0055406D" w:rsidRDefault="0055406D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51D9FAF" w14:textId="77777777" w:rsidR="0055406D" w:rsidRDefault="0055406D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AE1A" w14:textId="77777777" w:rsidR="0055406D" w:rsidRDefault="0055406D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F7C2" w14:textId="77777777" w:rsidR="0055406D" w:rsidRPr="00A8307A" w:rsidRDefault="0055406D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9EEC" w14:textId="77777777" w:rsidR="0055406D" w:rsidRPr="00795C5C" w:rsidRDefault="0055406D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AE94" w14:textId="77777777" w:rsidR="0055406D" w:rsidRPr="009914C4" w:rsidRDefault="0055406D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77664B9" w14:textId="77777777" w:rsidR="0055406D" w:rsidRDefault="0055406D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73D3FD9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255E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7B5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6E0F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1607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AA0FEA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6A2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8A4C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475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FA18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346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FC0F8E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28ED9BC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7D9E9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43A18BD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06D" w:rsidRPr="00A8307A" w14:paraId="106CE65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C900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C691" w14:textId="77777777" w:rsidR="0055406D" w:rsidRPr="00A8307A" w:rsidRDefault="0055406D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59AE" w14:textId="77777777" w:rsidR="0055406D" w:rsidRPr="00732832" w:rsidRDefault="0055406D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3A1B" w14:textId="77777777" w:rsidR="0055406D" w:rsidRPr="00A8307A" w:rsidRDefault="0055406D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B4179B" w14:textId="77777777" w:rsidR="0055406D" w:rsidRPr="00A8307A" w:rsidRDefault="0055406D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65C9" w14:textId="77777777" w:rsidR="0055406D" w:rsidRDefault="0055406D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51F86A5" w14:textId="77777777" w:rsidR="0055406D" w:rsidRDefault="0055406D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57D2B60" w14:textId="77777777" w:rsidR="0055406D" w:rsidRDefault="0055406D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EDFF" w14:textId="77777777" w:rsidR="0055406D" w:rsidRDefault="0055406D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2DAC" w14:textId="77777777" w:rsidR="0055406D" w:rsidRPr="00A8307A" w:rsidRDefault="0055406D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F7C0" w14:textId="77777777" w:rsidR="0055406D" w:rsidRPr="00732832" w:rsidRDefault="0055406D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5989" w14:textId="77777777" w:rsidR="0055406D" w:rsidRDefault="0055406D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06D" w:rsidRPr="00A8307A" w14:paraId="4C4EAC9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5DF7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95B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3DD0" w14:textId="77777777" w:rsidR="0055406D" w:rsidRPr="0046537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0E1C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980ED4" w14:textId="77777777" w:rsidR="0055406D" w:rsidRPr="00A8307A" w:rsidRDefault="0055406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BFD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9438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09B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E9B0" w14:textId="77777777" w:rsidR="0055406D" w:rsidRPr="0046537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BDCF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2282DF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C03793C" w14:textId="77777777" w:rsidR="0055406D" w:rsidRPr="00A8307A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14:paraId="2C88049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123E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86A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7C0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EE6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23EC0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E53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67E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5C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6C6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BBD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9624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7E5C0D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55406D" w14:paraId="241E8F2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1BA6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A6B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8F2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AE7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653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919181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030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7F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296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28A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5406D" w:rsidRPr="00A8307A" w14:paraId="0097B99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9864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FF0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B36A" w14:textId="77777777" w:rsidR="0055406D" w:rsidRPr="00A60F9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DDB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5CD17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3C4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5DDBC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9B31" w14:textId="77777777" w:rsidR="0055406D" w:rsidRPr="00A60F9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733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5C67" w14:textId="77777777" w:rsidR="0055406D" w:rsidRPr="00A60F9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9735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DACA8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7355B9A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9473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E68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C949" w14:textId="77777777" w:rsidR="0055406D" w:rsidRPr="002201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015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7917F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ECE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F36C" w14:textId="77777777" w:rsidR="0055406D" w:rsidRPr="002201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606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5E61" w14:textId="77777777" w:rsidR="0055406D" w:rsidRPr="0022013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9EF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C7F02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62AE207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0433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EBC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DD33" w14:textId="77777777" w:rsidR="0055406D" w:rsidRPr="00501B5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D87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F0955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CAB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FEAB" w14:textId="77777777" w:rsidR="0055406D" w:rsidRPr="00501B5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B49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25B2" w14:textId="77777777" w:rsidR="0055406D" w:rsidRPr="00501B5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03A5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D08C9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8307A" w14:paraId="2AD2E45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99F8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8FC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2A45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9CD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33B79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8FB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7571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4ED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38F6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31A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517A7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8307A" w14:paraId="3620E90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CCA5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DD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236CE8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6A14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701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C84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D57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D3E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1C10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4EE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55406D" w14:paraId="5FBEC062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87FB" w14:textId="77777777" w:rsidR="0055406D" w:rsidRPr="00A75A00" w:rsidRDefault="0055406D" w:rsidP="0055406D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7F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2763555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E69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E01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01E6928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058FFE5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0DE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38C4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8A5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929F" w14:textId="77777777" w:rsidR="0055406D" w:rsidRPr="006D5FF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8E4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7BD2EF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55406D" w14:paraId="0DE17115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5641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CF9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5EE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857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7AC3970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AB1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9AF5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628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81E2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799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DD826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5406D" w14:paraId="2B92A0B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F22C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36A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BF7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42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39E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B7B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EA2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D1FA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4EA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4BD0B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5406D" w14:paraId="267C56F1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95EE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9D6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7A3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C0E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1D298A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173851B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685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5E5C3E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7A99D5B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313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925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7285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1A6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FBC3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5406D" w14:paraId="1F0F93D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261C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A9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EAB2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7D4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217261F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C23EB8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4910AFB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75A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7BDC7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95A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DC8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CFE2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C45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55406D" w14:paraId="3270DC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EB68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C1E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4997D16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D94D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3A3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1820F2C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941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CB84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5C8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44CB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D77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74BD79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0D66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BF4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26E9A34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427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C19F" w14:textId="77777777" w:rsidR="0055406D" w:rsidRDefault="0055406D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009E98DA" w14:textId="77777777" w:rsidR="0055406D" w:rsidRDefault="0055406D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9D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AA64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857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DB9F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5CF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436CE2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84B5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D20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E17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199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6F4A14B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ABC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B2FDA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11DC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EEE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EBEE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DA4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B1EC2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3A74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3BC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E748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928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5953B83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86F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78F81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304D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C38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E04D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A8F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3752ECC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C655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66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468AAD6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6C1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704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0F289B0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0E9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7F0A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92F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58D5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B41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6098F6ED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FF2F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74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AE6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5F56" w14:textId="77777777" w:rsidR="0055406D" w:rsidRDefault="0055406D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08D64FBF" w14:textId="77777777" w:rsidR="0055406D" w:rsidRDefault="0055406D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FC4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D183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5E6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E6F6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53E4" w14:textId="77777777" w:rsidR="0055406D" w:rsidRPr="00BA000C" w:rsidRDefault="0055406D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AA3AA8" w14:textId="77777777" w:rsidR="0055406D" w:rsidRDefault="0055406D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55406D" w14:paraId="73A51D5F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CF44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56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041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3BA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22FC3AC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E9D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C4A0" w14:textId="77777777" w:rsidR="0055406D" w:rsidRPr="0074629B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15D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2879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AEA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0930E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55406D" w14:paraId="0CB2FB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CC76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839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FE97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AC5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305E618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C05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13D7E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69A7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FB3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4F9F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2EE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55DCAAD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DA5A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980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C6A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84D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6284C83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0AE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117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0D9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7ABB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0AB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C9ADF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2244E4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55406D" w14:paraId="09DCEA5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4C1A" w14:textId="77777777" w:rsidR="0055406D" w:rsidRDefault="0055406D" w:rsidP="0055406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470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B41C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6FB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7EA475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0ED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2942A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4C53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DA7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66DD" w14:textId="77777777" w:rsidR="0055406D" w:rsidRPr="0074629B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F42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B16B63D" w14:textId="77777777" w:rsidR="0055406D" w:rsidRDefault="0055406D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70B6CEDF" w14:textId="77777777" w:rsidR="0055406D" w:rsidRDefault="0055406D" w:rsidP="00C83010">
      <w:pPr>
        <w:pStyle w:val="Heading1"/>
        <w:spacing w:line="360" w:lineRule="auto"/>
      </w:pPr>
      <w:r>
        <w:t>LINIA 143</w:t>
      </w:r>
    </w:p>
    <w:p w14:paraId="302B432A" w14:textId="77777777" w:rsidR="0055406D" w:rsidRDefault="0055406D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55406D" w14:paraId="2DA92FD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695E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FD1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A5408D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DD65" w14:textId="77777777" w:rsidR="0055406D" w:rsidRPr="00984839" w:rsidRDefault="0055406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5BD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1DDD9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AFF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9D9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E5E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65B2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3FE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2CC8130D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128FB1E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48D859A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BF57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58F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552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317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3CAEDC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E5C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C2A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C6E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8823DA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BA57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60B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A32BE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55406D" w14:paraId="370EC260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CEA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1C9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7AC1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32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9371BE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1236FD5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76F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5CB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AB8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77E575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D99B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C99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72FEED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31AA85B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75D993F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16C0CE7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ADB9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6BA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7AAD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2CD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11B26D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23A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23D7D9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94A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5DC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5B0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180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10ACC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55406D" w14:paraId="2561A0F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ACD3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0A7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918D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BBC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A9C3DA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DA6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A6C3D0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D63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B6F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603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0DC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D653D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5406D" w14:paraId="5419457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DCDB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9A5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10AF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DBB1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9C188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C27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B8417A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58C611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BAF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E50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3AE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8511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C5B76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5406D" w14:paraId="796C102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448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5F9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F3B4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F27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F1BFC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104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6177B1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DD9BCE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CA4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F5F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DB3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24A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37DED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55406D" w14:paraId="65839DE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9226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82C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4D34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A021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82DC7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B03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8846EB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B993D2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00CCAC2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46F4647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28BE704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CE6840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263BC6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E70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E98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BE6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831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008F3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5406D" w14:paraId="6209E36A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8E19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0D2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7FBC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137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87E3AC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25F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3A39E51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BEC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A17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B6F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AA5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D5EDF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73175AF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55406D" w14:paraId="43E919A1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3525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ABE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8021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493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213A3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203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2B83F8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7AC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19C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BA3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6CD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1AD84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55406D" w14:paraId="2EEB3F13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018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F2F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7DF2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682F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49E96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374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3D4B5D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26D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CEB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1C6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4D81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21016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4D40182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55406D" w14:paraId="6A7133CE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8A81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3F1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5974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99E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9ECF7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E9F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E070A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C58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9B3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732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E8D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D58C3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55406D" w14:paraId="4C241E8B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6285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456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9BDC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504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ADB189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5B8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00341D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2802331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E77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3A0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5C1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670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CC13E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5406D" w14:paraId="73E87C6C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98FC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B0E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279E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BDD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C242BC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A4D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DAFEE3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C3C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25E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A1E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0C9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B39F0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55406D" w14:paraId="268F0FA4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33DF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B69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E098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143D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1B24D0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58A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35F32CC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4D0A936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DBF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7A4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D0F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E31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2E3AB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55406D" w14:paraId="3C3E595D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D0E8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355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2085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5BB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B2F6DA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326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218E82B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C81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5F9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1A8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EF7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0D032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55406D" w14:paraId="1B26DA50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2418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885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EA85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B38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D44194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E34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CE1D13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E243FC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F82E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E7B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F348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D38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5A52C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55406D" w14:paraId="720E5F5B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FB1E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6F6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F95E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3ACD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E7B86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C01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6A7A6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E781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1AE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DDFF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3D7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4FEAF749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2C8E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1F3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AD2A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0DF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CE3B5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345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2F251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2A56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F65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496F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F02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13E1A2A0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93AD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F36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2F39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8D21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896E25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C62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A9D959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D678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8E0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E44E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79E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A6463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55406D" w14:paraId="15B4FFD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8F64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E32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BB6B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C6C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9457A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2EB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EB1C68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51AEA6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49F9A2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9E9CC7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EC9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296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2D22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4D9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2B645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5406D" w14:paraId="1C2854C8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020B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548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51CDEA6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34F9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14F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6FA71FC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B2D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C54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2E6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F7C3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E59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0E73BFF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335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F47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13063AD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34F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755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CBFB99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61F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7DA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F39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EC5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31C1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F0676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02BC577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10774FE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B491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C18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D08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84C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BF6415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CD9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21E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9BC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63927EA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8FD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C82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20527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3208A38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0C0F4D9F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6E03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4BE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669D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729F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A5512A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3CB9892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7A0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1688543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0313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A6C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EC1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0E1D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25ABF5B5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937F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349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93AC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E8E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DDEC15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05ABA47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05E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1EA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94D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70A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256F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07A5CE2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E730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EC6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6489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BC0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9C7283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E2F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991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B0C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0A11206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11C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4E96" w14:textId="77777777" w:rsidR="0055406D" w:rsidRPr="006611B7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55406D" w14:paraId="4CB37A74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52CE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A23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604F221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03AD" w14:textId="77777777" w:rsidR="0055406D" w:rsidRPr="00984839" w:rsidRDefault="0055406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D65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8B3C74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02C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5C2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A93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D41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1F4B" w14:textId="77777777" w:rsidR="0055406D" w:rsidRPr="003B25AA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06D" w14:paraId="3E7C5D8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97CC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36EA" w14:textId="77777777" w:rsidR="0055406D" w:rsidRPr="00CB3DC4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4CF885A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241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6AF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AFAF74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E9B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98D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CEF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D52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39A0" w14:textId="77777777" w:rsidR="0055406D" w:rsidRPr="00CB3DC4" w:rsidRDefault="0055406D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3DC88E5" w14:textId="77777777" w:rsidR="0055406D" w:rsidRPr="00F11CE2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06D" w14:paraId="63555CAF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07EB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903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A9FB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E2C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CE3583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78BBF5BE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69F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2110F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53E2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C6A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3F1F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808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6EE9891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94D7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F23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25D5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22B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B9475A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EB6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26155B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B22326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39F4B35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B902E12" w14:textId="77777777" w:rsidR="0055406D" w:rsidRPr="00260477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6E36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E94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4213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961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EFADC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5406D" w14:paraId="1EBB715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6E27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965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C4EC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526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0F85E388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8F0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E95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9AB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7991AF8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C5B4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6760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6CE2B7A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50AD2D9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5406D" w14:paraId="165BA09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153D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779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98B2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D16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13A8BF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999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6CAF3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BE0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EAD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99C4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D59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55406D" w14:paraId="6208331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398B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5E2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76FA54D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7EF0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BE4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7217F585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C32EAF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86C3B06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51B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889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AC2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1C9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389F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F52A5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4C65375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5406D" w14:paraId="340240A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94D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626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6758243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829E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B94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54DF608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765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744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6F6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F26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E6D4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586660B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7D2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86D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EBD534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741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266B" w14:textId="77777777" w:rsidR="0055406D" w:rsidRDefault="0055406D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0C0EC552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843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69B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06E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27C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203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74E640B7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F876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B89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082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4F1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1084B7D2" w14:textId="77777777" w:rsidR="0055406D" w:rsidRDefault="0055406D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4E8CB42D" w14:textId="77777777" w:rsidR="0055406D" w:rsidRDefault="0055406D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07B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DA3B32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B1B9" w14:textId="77777777" w:rsidR="0055406D" w:rsidRPr="00B53EFA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E7C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10B7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ED0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2C03E19A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B381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328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235C517F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3BC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BF9A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3D2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E29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005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C267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B71F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6419317D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9369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DB0B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FBC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DA4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25C220AC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236C225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066EB58F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E0C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B7041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B3D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EB44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8291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DFF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63E334AC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870A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636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1464097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FA6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571F" w14:textId="77777777" w:rsidR="0055406D" w:rsidRDefault="0055406D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3D51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2C69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85D8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972C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3573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06D" w14:paraId="3761A44D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97A8" w14:textId="77777777" w:rsidR="0055406D" w:rsidRDefault="0055406D" w:rsidP="0055406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D476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70D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7D8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2ADEC8A9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D7B5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D940C33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33A4EB60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9C9D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0B9A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E13F" w14:textId="77777777" w:rsidR="0055406D" w:rsidRPr="00984839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009B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A2887" w14:textId="77777777" w:rsidR="0055406D" w:rsidRDefault="0055406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37E8EEF9" w14:textId="77777777" w:rsidR="0055406D" w:rsidRDefault="0055406D">
      <w:pPr>
        <w:spacing w:after="40" w:line="192" w:lineRule="auto"/>
        <w:ind w:right="57"/>
        <w:rPr>
          <w:sz w:val="20"/>
          <w:lang w:val="ro-RO"/>
        </w:rPr>
      </w:pPr>
    </w:p>
    <w:p w14:paraId="4C307B50" w14:textId="77777777" w:rsidR="0055406D" w:rsidRDefault="0055406D" w:rsidP="00E56A6A">
      <w:pPr>
        <w:pStyle w:val="Heading1"/>
        <w:spacing w:line="360" w:lineRule="auto"/>
      </w:pPr>
      <w:r>
        <w:t>LINIA 200</w:t>
      </w:r>
    </w:p>
    <w:p w14:paraId="7AF776FD" w14:textId="77777777" w:rsidR="0055406D" w:rsidRDefault="0055406D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18CB86A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BA54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EA1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EB4D8A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A7C0" w14:textId="77777777" w:rsidR="0055406D" w:rsidRPr="00032DF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55F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07BE40E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77D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475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D51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BC0A09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1878" w14:textId="77777777" w:rsidR="0055406D" w:rsidRPr="00032DF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911C" w14:textId="77777777" w:rsidR="0055406D" w:rsidRPr="00F716C0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55406D" w14:paraId="44AB2242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D0AB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10B4" w14:textId="77777777" w:rsidR="0055406D" w:rsidRDefault="0055406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3D8A866" w14:textId="77777777" w:rsidR="0055406D" w:rsidRDefault="0055406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372E" w14:textId="77777777" w:rsidR="0055406D" w:rsidRDefault="0055406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CFBA" w14:textId="77777777" w:rsidR="0055406D" w:rsidRDefault="0055406D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0A24019E" w14:textId="77777777" w:rsidR="0055406D" w:rsidRDefault="0055406D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C538" w14:textId="77777777" w:rsidR="0055406D" w:rsidRDefault="0055406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BF60" w14:textId="77777777" w:rsidR="0055406D" w:rsidRDefault="0055406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8B0A" w14:textId="77777777" w:rsidR="0055406D" w:rsidRDefault="0055406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934A4D9" w14:textId="77777777" w:rsidR="0055406D" w:rsidRDefault="0055406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E4BD" w14:textId="77777777" w:rsidR="0055406D" w:rsidRDefault="0055406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DA35" w14:textId="77777777" w:rsidR="0055406D" w:rsidRDefault="0055406D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06D" w14:paraId="488ECFE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133E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267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1E251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BE4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CF9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46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89C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868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584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C1C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4099F09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E08F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894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D6B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12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D00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296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441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B390C1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5B6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227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7EDD1CA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F997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1828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9368B93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6676" w14:textId="77777777" w:rsidR="0055406D" w:rsidRDefault="0055406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9177" w14:textId="77777777" w:rsidR="0055406D" w:rsidRDefault="0055406D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387C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8DA4" w14:textId="77777777" w:rsidR="0055406D" w:rsidRDefault="0055406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A6F1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79F47A4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1B1F" w14:textId="77777777" w:rsidR="0055406D" w:rsidRDefault="0055406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451D" w14:textId="77777777" w:rsidR="0055406D" w:rsidRDefault="0055406D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244AC5B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6E6A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79DA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7385" w14:textId="77777777" w:rsidR="0055406D" w:rsidRDefault="0055406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6831" w14:textId="77777777" w:rsidR="0055406D" w:rsidRDefault="0055406D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5B50674" w14:textId="77777777" w:rsidR="0055406D" w:rsidRDefault="0055406D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6423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5DF1" w14:textId="77777777" w:rsidR="0055406D" w:rsidRDefault="0055406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CE7A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2D74F5B0" w14:textId="77777777" w:rsidR="0055406D" w:rsidRDefault="0055406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32D5" w14:textId="77777777" w:rsidR="0055406D" w:rsidRDefault="0055406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03AD" w14:textId="77777777" w:rsidR="0055406D" w:rsidRDefault="0055406D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78F128E0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A3FE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2F0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CF27" w14:textId="77777777" w:rsidR="0055406D" w:rsidRPr="00032DF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E54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F44CEE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7D0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E5857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70C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7B7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060F" w14:textId="77777777" w:rsidR="0055406D" w:rsidRPr="00032DF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04844" w14:textId="77777777" w:rsidR="0055406D" w:rsidRPr="00F716C0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3C77E1E8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00DA" w14:textId="77777777" w:rsidR="0055406D" w:rsidRDefault="0055406D" w:rsidP="008379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7F31" w14:textId="77777777" w:rsidR="0055406D" w:rsidRDefault="0055406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57F4608" w14:textId="77777777" w:rsidR="0055406D" w:rsidRDefault="0055406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6279" w14:textId="77777777" w:rsidR="0055406D" w:rsidRDefault="0055406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6CF6" w14:textId="77777777" w:rsidR="0055406D" w:rsidRDefault="0055406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7BD4EB43" w14:textId="77777777" w:rsidR="0055406D" w:rsidRDefault="0055406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57A3" w14:textId="77777777" w:rsidR="0055406D" w:rsidRDefault="0055406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CA14" w14:textId="77777777" w:rsidR="0055406D" w:rsidRDefault="0055406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2E25" w14:textId="77777777" w:rsidR="0055406D" w:rsidRDefault="0055406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19002DB" w14:textId="77777777" w:rsidR="0055406D" w:rsidRDefault="0055406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54FD" w14:textId="77777777" w:rsidR="0055406D" w:rsidRDefault="0055406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480C" w14:textId="77777777" w:rsidR="0055406D" w:rsidRDefault="0055406D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E224A2F" w14:textId="77777777" w:rsidR="0055406D" w:rsidRDefault="0055406D" w:rsidP="00623FF6">
      <w:pPr>
        <w:spacing w:before="40" w:after="40" w:line="192" w:lineRule="auto"/>
        <w:ind w:right="57"/>
        <w:rPr>
          <w:lang w:val="ro-RO"/>
        </w:rPr>
      </w:pPr>
    </w:p>
    <w:p w14:paraId="7ADE3873" w14:textId="77777777" w:rsidR="0055406D" w:rsidRDefault="0055406D" w:rsidP="006D4098">
      <w:pPr>
        <w:pStyle w:val="Heading1"/>
        <w:spacing w:line="360" w:lineRule="auto"/>
      </w:pPr>
      <w:r>
        <w:lastRenderedPageBreak/>
        <w:t>LINIA 201</w:t>
      </w:r>
    </w:p>
    <w:p w14:paraId="3A289C4C" w14:textId="77777777" w:rsidR="0055406D" w:rsidRDefault="0055406D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55406D" w14:paraId="0260CFAD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E7A6" w14:textId="77777777" w:rsidR="0055406D" w:rsidRDefault="0055406D" w:rsidP="0055406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B58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D1CB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1D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2CBF9B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42B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76440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3C159AA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3DC129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6E6B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DBD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4A5C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712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029821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CAC8" w14:textId="77777777" w:rsidR="0055406D" w:rsidRDefault="0055406D" w:rsidP="0055406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379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AF83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F58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9B90E9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C38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0A706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0A0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53E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9DB5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0C0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08829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86EC7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55406D" w14:paraId="05826FF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9548" w14:textId="77777777" w:rsidR="0055406D" w:rsidRDefault="0055406D" w:rsidP="0055406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E9E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5C8E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683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193C08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7CC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A1671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815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EA4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C52B" w14:textId="77777777" w:rsidR="0055406D" w:rsidRPr="00C937B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C39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1A5177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780E7653" w14:textId="77777777" w:rsidR="0055406D" w:rsidRPr="003012FC" w:rsidRDefault="0055406D">
      <w:pPr>
        <w:spacing w:before="40" w:after="40" w:line="192" w:lineRule="auto"/>
        <w:ind w:right="57"/>
      </w:pPr>
    </w:p>
    <w:p w14:paraId="51747FBC" w14:textId="77777777" w:rsidR="0055406D" w:rsidRDefault="0055406D" w:rsidP="00C53936">
      <w:pPr>
        <w:pStyle w:val="Heading1"/>
        <w:spacing w:line="360" w:lineRule="auto"/>
      </w:pPr>
      <w:r>
        <w:t>LINIA 202 A</w:t>
      </w:r>
    </w:p>
    <w:p w14:paraId="7D55240A" w14:textId="77777777" w:rsidR="0055406D" w:rsidRDefault="0055406D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55406D" w14:paraId="408CEDF1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7E2E" w14:textId="77777777" w:rsidR="0055406D" w:rsidRDefault="0055406D" w:rsidP="0055406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8FF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D33C" w14:textId="77777777" w:rsidR="0055406D" w:rsidRPr="0087494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97F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994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98100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5B36" w14:textId="77777777" w:rsidR="0055406D" w:rsidRPr="0048429E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F1B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13A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CD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55406D" w14:paraId="167502DA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0586" w14:textId="77777777" w:rsidR="0055406D" w:rsidRDefault="0055406D" w:rsidP="0055406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D0C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4552" w14:textId="77777777" w:rsidR="0055406D" w:rsidRPr="00874940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200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59B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FC59" w14:textId="77777777" w:rsidR="0055406D" w:rsidRPr="0048429E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E2F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B2B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EAB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58D4DB4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EC25D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5406D" w:rsidRPr="00743905" w14:paraId="50A7B529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12FB" w14:textId="77777777" w:rsidR="0055406D" w:rsidRPr="00743905" w:rsidRDefault="0055406D" w:rsidP="0055406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D9FC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C9E783A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478D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B713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B7C3F5A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58972574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3984B11A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328B03BE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6CF0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EFA8" w14:textId="77777777" w:rsidR="0055406D" w:rsidRPr="00743905" w:rsidRDefault="0055406D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C9EA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CD3A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2540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5411F9C4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55406D" w:rsidRPr="00743905" w14:paraId="1771FEF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C162" w14:textId="77777777" w:rsidR="0055406D" w:rsidRPr="00743905" w:rsidRDefault="0055406D" w:rsidP="0055406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9E1F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FD15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BECF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0D7DD2C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44CAFE3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5534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A459F82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FC1E" w14:textId="77777777" w:rsidR="0055406D" w:rsidRPr="00743905" w:rsidRDefault="0055406D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E616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B601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204E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06D" w:rsidRPr="00743905" w14:paraId="13357C50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3CA5" w14:textId="77777777" w:rsidR="0055406D" w:rsidRPr="00743905" w:rsidRDefault="0055406D" w:rsidP="0055406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43CB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ADA1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EAC7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C62C6B6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46DF5AE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EB94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2385EA9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67B0" w14:textId="77777777" w:rsidR="0055406D" w:rsidRPr="00743905" w:rsidRDefault="0055406D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B32A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1F36" w14:textId="77777777" w:rsidR="0055406D" w:rsidRPr="00743905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22FF" w14:textId="77777777" w:rsidR="0055406D" w:rsidRPr="00743905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05EEBD4B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149E40B2" w14:textId="77777777" w:rsidR="0055406D" w:rsidRDefault="0055406D" w:rsidP="00BD3926">
      <w:pPr>
        <w:pStyle w:val="Heading1"/>
        <w:spacing w:line="360" w:lineRule="auto"/>
      </w:pPr>
      <w:r>
        <w:t>LINIA 202 B</w:t>
      </w:r>
    </w:p>
    <w:p w14:paraId="1624A457" w14:textId="77777777" w:rsidR="0055406D" w:rsidRDefault="0055406D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55406D" w14:paraId="012C3E5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4F83" w14:textId="77777777" w:rsidR="0055406D" w:rsidRDefault="0055406D" w:rsidP="0055406D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070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07A8" w14:textId="77777777" w:rsidR="0055406D" w:rsidRPr="007C5BF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A4C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5B5491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F46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9CA400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1FBF" w14:textId="77777777" w:rsidR="0055406D" w:rsidRPr="007C5BF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A0E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9DF3" w14:textId="77777777" w:rsidR="0055406D" w:rsidRPr="00BD268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2E5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CBDEB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196169DA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8D93F47" w14:textId="77777777" w:rsidR="0055406D" w:rsidRDefault="0055406D" w:rsidP="00406C17">
      <w:pPr>
        <w:pStyle w:val="Heading1"/>
        <w:spacing w:line="360" w:lineRule="auto"/>
      </w:pPr>
      <w:r>
        <w:t>LINIA 210</w:t>
      </w:r>
    </w:p>
    <w:p w14:paraId="115D43CA" w14:textId="77777777" w:rsidR="0055406D" w:rsidRDefault="0055406D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55406D" w14:paraId="19940C56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4A50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C62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10B2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7BE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7216C40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1CA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7DAE93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EBFB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CAC8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4940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F9F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801B4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A4426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55406D" w14:paraId="74BA101C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0B71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E3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7743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1C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19111E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087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EF2F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C72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E394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6D2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2148245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0320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AD5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4D06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D36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A3898F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1C5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082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608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5397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B04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2EC6E6F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5420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3F4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7196064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547E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52DEE" w14:textId="77777777" w:rsidR="0055406D" w:rsidRDefault="0055406D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3D9FDA3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C9F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31D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DDC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776F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AA2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D14CB8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65E0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1C2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5BC9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E53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753E505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0B1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854C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70C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56AA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7F7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F4FFEC3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B976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CA8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247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9C0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5FEFBE9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7EF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F66E14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38DE7F2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AC09A6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A488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CEF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F614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20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53A0375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5070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AB1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2385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70B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2E6B2C2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1661" w14:textId="77777777" w:rsidR="0055406D" w:rsidRDefault="0055406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2C898040" w14:textId="77777777" w:rsidR="0055406D" w:rsidRDefault="0055406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209D824" w14:textId="77777777" w:rsidR="0055406D" w:rsidRDefault="0055406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9C18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155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9588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3D9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C3DBCC9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500F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1DE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32DEE13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BA99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3B3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EA06" w14:textId="77777777" w:rsidR="0055406D" w:rsidRDefault="0055406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CCCF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F8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240E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0AF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C37894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4C0C" w14:textId="77777777" w:rsidR="0055406D" w:rsidRDefault="0055406D" w:rsidP="0055406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712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BF43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47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4E1EA18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FC1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3F4B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15E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5FAE" w14:textId="77777777" w:rsidR="0055406D" w:rsidRPr="00C7636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9B9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999728E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75CC1AB3" w14:textId="77777777" w:rsidR="0055406D" w:rsidRDefault="0055406D" w:rsidP="001B4DE9">
      <w:pPr>
        <w:pStyle w:val="Heading1"/>
        <w:spacing w:line="360" w:lineRule="auto"/>
      </w:pPr>
      <w:r>
        <w:t>LINIA 213</w:t>
      </w:r>
    </w:p>
    <w:p w14:paraId="32293AE4" w14:textId="77777777" w:rsidR="0055406D" w:rsidRDefault="0055406D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55406D" w14:paraId="12295B51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0C06" w14:textId="77777777" w:rsidR="0055406D" w:rsidRDefault="0055406D" w:rsidP="0055406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422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DBAA" w14:textId="77777777" w:rsidR="0055406D" w:rsidRPr="00BA7F8C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C82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26E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4F868A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48D478E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1A2E4D3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D5626E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5A08" w14:textId="77777777" w:rsidR="0055406D" w:rsidRPr="009E006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CC1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201D" w14:textId="77777777" w:rsidR="0055406D" w:rsidRPr="00BA7F8C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D43F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55406D" w14:paraId="54612993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F184" w14:textId="77777777" w:rsidR="0055406D" w:rsidRDefault="0055406D" w:rsidP="0055406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2C8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B74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C08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42F2577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F25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83BE" w14:textId="77777777" w:rsidR="0055406D" w:rsidRPr="009E006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057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6570" w14:textId="77777777" w:rsidR="0055406D" w:rsidRPr="00BA7F8C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6C0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4359C8FB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CEEF" w14:textId="77777777" w:rsidR="0055406D" w:rsidRDefault="0055406D" w:rsidP="0055406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7B3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F4D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E25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E1EB01E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558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D638" w14:textId="77777777" w:rsidR="0055406D" w:rsidRPr="009E006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ED9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E1F7" w14:textId="77777777" w:rsidR="0055406D" w:rsidRPr="00BA7F8C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981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06D" w14:paraId="7223815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0D30" w14:textId="77777777" w:rsidR="0055406D" w:rsidRDefault="0055406D" w:rsidP="0055406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D9A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E49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F67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5A0D2C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E1D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05E4B1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7C72CF3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B83B35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682F18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D6B5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B19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1E3D" w14:textId="77777777" w:rsidR="0055406D" w:rsidRPr="00BA7F8C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D3F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7260C45" w14:textId="77777777" w:rsidR="0055406D" w:rsidRPr="006A7611" w:rsidRDefault="0055406D">
      <w:pPr>
        <w:spacing w:before="40" w:after="40" w:line="192" w:lineRule="auto"/>
        <w:ind w:right="57"/>
      </w:pPr>
    </w:p>
    <w:p w14:paraId="0596FE19" w14:textId="77777777" w:rsidR="0055406D" w:rsidRDefault="0055406D" w:rsidP="00076171">
      <w:pPr>
        <w:pStyle w:val="Heading1"/>
        <w:spacing w:line="360" w:lineRule="auto"/>
      </w:pPr>
      <w:r>
        <w:t>LINIA 214</w:t>
      </w:r>
    </w:p>
    <w:p w14:paraId="0C9EA647" w14:textId="77777777" w:rsidR="0055406D" w:rsidRDefault="0055406D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55406D" w14:paraId="3F96AB08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B72D" w14:textId="77777777" w:rsidR="0055406D" w:rsidRDefault="0055406D" w:rsidP="0055406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1AD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1CEB" w14:textId="77777777" w:rsidR="0055406D" w:rsidRPr="005F14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3E6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103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CB188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0178A0E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0BC177B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819768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F07E" w14:textId="77777777" w:rsidR="0055406D" w:rsidRPr="00D91B0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E7C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AE5E" w14:textId="77777777" w:rsidR="0055406D" w:rsidRPr="005F14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26E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55406D" w14:paraId="33030B8D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2036" w14:textId="77777777" w:rsidR="0055406D" w:rsidRDefault="0055406D" w:rsidP="0055406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7AF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ADF9" w14:textId="77777777" w:rsidR="0055406D" w:rsidRPr="005F14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0B8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73207E0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BF8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2278" w14:textId="77777777" w:rsidR="0055406D" w:rsidRPr="00D91B0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FE3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FBF7" w14:textId="77777777" w:rsidR="0055406D" w:rsidRPr="005F14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FBD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8707579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F7E4" w14:textId="77777777" w:rsidR="0055406D" w:rsidRDefault="0055406D" w:rsidP="0055406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AD3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B49B" w14:textId="77777777" w:rsidR="0055406D" w:rsidRPr="005F14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880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0CC2971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19E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A308BA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0369A21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16D7" w14:textId="77777777" w:rsidR="0055406D" w:rsidRPr="00D91B0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D85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A88C" w14:textId="77777777" w:rsidR="0055406D" w:rsidRPr="005F14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D10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1F8124E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4D578377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6EE2ADA5" w14:textId="77777777" w:rsidR="0055406D" w:rsidRDefault="0055406D" w:rsidP="00C65FE0">
      <w:pPr>
        <w:pStyle w:val="Heading1"/>
        <w:spacing w:line="360" w:lineRule="auto"/>
      </w:pPr>
      <w:r>
        <w:t>LINIA 215</w:t>
      </w:r>
    </w:p>
    <w:p w14:paraId="092C8F2D" w14:textId="77777777" w:rsidR="0055406D" w:rsidRDefault="0055406D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06D" w14:paraId="76665D1D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6B1F" w14:textId="77777777" w:rsidR="0055406D" w:rsidRDefault="0055406D" w:rsidP="0055406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397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08403C5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5CC1" w14:textId="77777777" w:rsidR="0055406D" w:rsidRPr="00FA263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2EF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4C75347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476B5DD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7CFB4D4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9C2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EFB6" w14:textId="77777777" w:rsidR="0055406D" w:rsidRPr="00FA263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02C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F76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773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40203162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0857" w14:textId="77777777" w:rsidR="0055406D" w:rsidRDefault="0055406D" w:rsidP="0055406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C4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B281" w14:textId="77777777" w:rsidR="0055406D" w:rsidRPr="00FA263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BE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123AF1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551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0E8EE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2649" w14:textId="77777777" w:rsidR="0055406D" w:rsidRPr="00FA263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B8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3AF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C74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55406D" w14:paraId="59C4251C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4BBA" w14:textId="77777777" w:rsidR="0055406D" w:rsidRDefault="0055406D" w:rsidP="0055406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F13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B23B" w14:textId="77777777" w:rsidR="0055406D" w:rsidRPr="00FA263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66D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0AD0A2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97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0FF34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6B8A" w14:textId="77777777" w:rsidR="0055406D" w:rsidRPr="00FA2633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86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BA2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018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54D0876D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73C3B6AB" w14:textId="77777777" w:rsidR="0055406D" w:rsidRDefault="0055406D" w:rsidP="00AF3F1F">
      <w:pPr>
        <w:pStyle w:val="Heading1"/>
        <w:spacing w:line="360" w:lineRule="auto"/>
      </w:pPr>
      <w:r>
        <w:t>LINIA 216</w:t>
      </w:r>
    </w:p>
    <w:p w14:paraId="3643A6CC" w14:textId="77777777" w:rsidR="0055406D" w:rsidRDefault="0055406D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2299825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B082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413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D57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3BC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E2B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608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E14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5ECD066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CAD4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268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D6C20C4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B691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C1A7" w14:textId="77777777" w:rsidR="0055406D" w:rsidRDefault="0055406D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E993" w14:textId="77777777" w:rsidR="0055406D" w:rsidRDefault="0055406D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984C" w14:textId="77777777" w:rsidR="0055406D" w:rsidRDefault="0055406D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8B08" w14:textId="77777777" w:rsidR="0055406D" w:rsidRDefault="0055406D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6947" w14:textId="77777777" w:rsidR="0055406D" w:rsidRDefault="0055406D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AB8C" w14:textId="77777777" w:rsidR="0055406D" w:rsidRDefault="0055406D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0323" w14:textId="77777777" w:rsidR="0055406D" w:rsidRDefault="0055406D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1123" w14:textId="77777777" w:rsidR="0055406D" w:rsidRDefault="0055406D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D96F01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C9C1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E70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284DB3D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277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4E6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3DE2A74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0AD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93F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6D9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E623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B3F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25C1AFF6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32CB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80A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01C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169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71A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E29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B8C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9DE8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B18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F4342AE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2605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436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5951284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C4B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DF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681D584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CCE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3CC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014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8F23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F2F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75B2F8C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C93B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A2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EE9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362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567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634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6B0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4D14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C81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619CD9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05B9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730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1D91D83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904C" w14:textId="77777777" w:rsidR="0055406D" w:rsidRPr="0061450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A2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17C3629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60A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591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3F5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DBD4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365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6221A22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FA78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9FC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EC3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C52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441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D9A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D24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0256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5B5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2ACC84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81D1" w14:textId="77777777" w:rsidR="0055406D" w:rsidRDefault="0055406D" w:rsidP="0055406D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0BF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603BB35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EC2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E00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329BE97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8FA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416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B01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0126" w14:textId="77777777" w:rsidR="0055406D" w:rsidRPr="00AA600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01C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98C98CD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72BFB537" w14:textId="77777777" w:rsidR="0055406D" w:rsidRDefault="0055406D" w:rsidP="005B00A7">
      <w:pPr>
        <w:pStyle w:val="Heading1"/>
        <w:spacing w:line="360" w:lineRule="auto"/>
      </w:pPr>
      <w:r>
        <w:t>LINIA 218</w:t>
      </w:r>
    </w:p>
    <w:p w14:paraId="3F97E841" w14:textId="77777777" w:rsidR="0055406D" w:rsidRDefault="0055406D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55406D" w14:paraId="3C61B37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E765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E9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7B5C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6E6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D3756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215F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D4BFB26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BF24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A43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A209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FFF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:rsidRPr="00A8307A" w14:paraId="524A848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20FF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89A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0CFB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EB4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A88B50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8F0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99CF675" w14:textId="77777777" w:rsidR="0055406D" w:rsidRPr="00664FA3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A419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126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992F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A0E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CE948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023FE9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FEBC0A6" w14:textId="77777777" w:rsidR="0055406D" w:rsidRPr="00664FA3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5406D" w:rsidRPr="00A8307A" w14:paraId="0ADF0B1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3D24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43B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1282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DA3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7AE894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5B53" w14:textId="77777777" w:rsidR="0055406D" w:rsidRPr="00664FA3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6C081C0" w14:textId="77777777" w:rsidR="0055406D" w:rsidRPr="00664FA3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93AB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D6B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40C1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210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5BE4A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55EAFF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C92129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06D" w:rsidRPr="00A8307A" w14:paraId="1B9CEFF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011F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D4D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CFA9" w14:textId="77777777" w:rsidR="0055406D" w:rsidRPr="003F40D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6FE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A96747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DB23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7727" w14:textId="77777777" w:rsidR="0055406D" w:rsidRPr="003F40D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D7C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BBFF" w14:textId="77777777" w:rsidR="0055406D" w:rsidRPr="003F40D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0E75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B6A32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06D" w:rsidRPr="00A8307A" w14:paraId="5A80503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F146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0CE2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F6B9" w14:textId="77777777" w:rsidR="0055406D" w:rsidRPr="003F40D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C8A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7FD0B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B84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E6536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E380" w14:textId="77777777" w:rsidR="0055406D" w:rsidRPr="003F40D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5EC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9689" w14:textId="77777777" w:rsidR="0055406D" w:rsidRPr="003F40D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D4B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A2681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5406D" w:rsidRPr="00A8307A" w14:paraId="2196E89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0C40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A48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A2FD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C81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B6B75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DCDA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52EA" w14:textId="77777777" w:rsidR="0055406D" w:rsidRPr="007B4F6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ABE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A9E5" w14:textId="77777777" w:rsidR="0055406D" w:rsidRPr="00732832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874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4203B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2B95260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E083E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73118F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06D" w:rsidRPr="00A8307A" w14:paraId="14C211C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9E53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B0F6" w14:textId="77777777" w:rsidR="0055406D" w:rsidRPr="00A8307A" w:rsidRDefault="0055406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D344" w14:textId="77777777" w:rsidR="0055406D" w:rsidRPr="00732832" w:rsidRDefault="0055406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A1F4" w14:textId="77777777" w:rsidR="0055406D" w:rsidRPr="00A8307A" w:rsidRDefault="0055406D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6E0E12" w14:textId="77777777" w:rsidR="0055406D" w:rsidRPr="00A8307A" w:rsidRDefault="0055406D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88E6" w14:textId="77777777" w:rsidR="0055406D" w:rsidRDefault="0055406D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76E0E3" w14:textId="77777777" w:rsidR="0055406D" w:rsidRDefault="0055406D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79E10BF" w14:textId="77777777" w:rsidR="0055406D" w:rsidRDefault="0055406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56A4" w14:textId="77777777" w:rsidR="0055406D" w:rsidRPr="007B4F6A" w:rsidRDefault="0055406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9099" w14:textId="77777777" w:rsidR="0055406D" w:rsidRPr="00A8307A" w:rsidRDefault="0055406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E7D8" w14:textId="77777777" w:rsidR="0055406D" w:rsidRPr="00732832" w:rsidRDefault="0055406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0E08" w14:textId="77777777" w:rsidR="0055406D" w:rsidRDefault="0055406D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06D" w:rsidRPr="00A8307A" w14:paraId="7D7F67D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005D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D52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7CF5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8E9C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79B4B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933E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854B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6AF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20C0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3BFE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1F5B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B0F1AAF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0A1C587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A3C4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688C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B499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4798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6F4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889E79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D8540F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889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BCD0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3FDE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0C5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5C3B75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005CFB2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2FEDBD6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CD40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158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1F14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3B3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F3C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67935B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30DE448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3FE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442D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4DFD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9C0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223BBF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4C5E306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02BE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1A33" w14:textId="77777777" w:rsidR="0055406D" w:rsidRPr="00A8307A" w:rsidRDefault="0055406D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F4F0" w14:textId="77777777" w:rsidR="0055406D" w:rsidRPr="00B26991" w:rsidRDefault="0055406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6FEE" w14:textId="77777777" w:rsidR="0055406D" w:rsidRPr="00A8307A" w:rsidRDefault="0055406D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E803" w14:textId="77777777" w:rsidR="0055406D" w:rsidRDefault="0055406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BF79F4" w14:textId="77777777" w:rsidR="0055406D" w:rsidRDefault="0055406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8B66EB0" w14:textId="77777777" w:rsidR="0055406D" w:rsidRDefault="0055406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4940" w14:textId="77777777" w:rsidR="0055406D" w:rsidRDefault="0055406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0AFF" w14:textId="77777777" w:rsidR="0055406D" w:rsidRPr="00A8307A" w:rsidRDefault="0055406D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9DF1" w14:textId="77777777" w:rsidR="0055406D" w:rsidRPr="00B26991" w:rsidRDefault="0055406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276D" w14:textId="77777777" w:rsidR="0055406D" w:rsidRPr="00FD3B28" w:rsidRDefault="0055406D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3436AA0" w14:textId="77777777" w:rsidR="0055406D" w:rsidRDefault="0055406D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06D" w:rsidRPr="00A8307A" w14:paraId="5680660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9732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4297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6424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5EEB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2CC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564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457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F378" w14:textId="77777777" w:rsidR="0055406D" w:rsidRPr="00B2699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2B7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06D" w:rsidRPr="00A8307A" w14:paraId="43C171C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F721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5A6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B161" w14:textId="77777777" w:rsidR="0055406D" w:rsidRPr="000D3BB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A42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C9B58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CBF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517BC1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576E" w14:textId="77777777" w:rsidR="0055406D" w:rsidRPr="000D3BB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F94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8B89" w14:textId="77777777" w:rsidR="0055406D" w:rsidRPr="000D3BB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B47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CB7E85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7401833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F737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EDB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85B0" w14:textId="77777777" w:rsidR="0055406D" w:rsidRPr="009658E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5C40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049B647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900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DB93" w14:textId="77777777" w:rsidR="0055406D" w:rsidRPr="009658E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3C05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4656" w14:textId="77777777" w:rsidR="0055406D" w:rsidRPr="009658E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25C2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A27F7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06D" w:rsidRPr="00A8307A" w14:paraId="08B1555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1C7B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9CAF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C51C" w14:textId="77777777" w:rsidR="0055406D" w:rsidRPr="00472E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8D6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D368A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01F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7A7C" w14:textId="77777777" w:rsidR="0055406D" w:rsidRPr="00472E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B666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283E" w14:textId="77777777" w:rsidR="0055406D" w:rsidRPr="00472E19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AD69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C17BA6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:rsidRPr="00A8307A" w14:paraId="24A27CB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A442" w14:textId="77777777" w:rsidR="0055406D" w:rsidRPr="00A75A00" w:rsidRDefault="0055406D" w:rsidP="0055406D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38C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7BCC" w14:textId="77777777" w:rsidR="0055406D" w:rsidRPr="00530A8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EF7D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8278F5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343B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A47B" w14:textId="77777777" w:rsidR="0055406D" w:rsidRPr="00530A8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F5D9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66A3" w14:textId="77777777" w:rsidR="0055406D" w:rsidRPr="00530A8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6F2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631ED3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06D" w14:paraId="2F1F3528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457B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357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998F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CFA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2F2F9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E61A69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8811" w14:textId="77777777" w:rsidR="0055406D" w:rsidRPr="00447EF5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040D9C1E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D743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DDD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D6F6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5B6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00007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5406D" w14:paraId="1104FB42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FFC8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7F5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59D7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652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38926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F9E1D8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C977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876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B54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B253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D6D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55406D" w14:paraId="7FF9E6D4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BDD7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90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7087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B48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6E53FF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D029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57C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92C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38B4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208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93A9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5406D" w14:paraId="74B82B59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5EC2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092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CEE1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44D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98AA67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36CF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836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0F4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446E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1E0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03EC3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158A465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55406D" w14:paraId="1CC0FD6A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EFB0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24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4D5C16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0959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93F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DCD558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09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A8C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704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294A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B90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2ADD2A08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8401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F28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036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941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B11BC2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170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793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9DE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655D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799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A6DF9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55406D" w14:paraId="531E886E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3DE4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042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5272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8B2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13FF3D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B227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20B46D78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4C4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A4F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96E2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3F4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55801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5406D" w14:paraId="6F73D1B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BAA7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789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47738C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F01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689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14913DB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9AC8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A37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66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2DCE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20A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5406D" w14:paraId="341C32DB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C0B5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CE9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3A23A9A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4EC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141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5EE4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34E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821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F729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94B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55406D" w14:paraId="74E75FFE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D77F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F81B" w14:textId="77777777" w:rsidR="0055406D" w:rsidRDefault="0055406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14A4FCE7" w14:textId="77777777" w:rsidR="0055406D" w:rsidRDefault="0055406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DC46" w14:textId="77777777" w:rsidR="0055406D" w:rsidRDefault="0055406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1F4F" w14:textId="77777777" w:rsidR="0055406D" w:rsidRDefault="0055406D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BDD0" w14:textId="77777777" w:rsidR="0055406D" w:rsidRPr="00465A98" w:rsidRDefault="0055406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C388" w14:textId="77777777" w:rsidR="0055406D" w:rsidRDefault="0055406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129E" w14:textId="77777777" w:rsidR="0055406D" w:rsidRDefault="0055406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2BE9" w14:textId="77777777" w:rsidR="0055406D" w:rsidRPr="00984D71" w:rsidRDefault="0055406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74CA" w14:textId="77777777" w:rsidR="0055406D" w:rsidRDefault="0055406D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AA8EE5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81CA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1F9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AB6A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6E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FA50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8E9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84F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859F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091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78999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55406D" w14:paraId="536F174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CAE2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384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2FD8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5DD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369FE79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EBA3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2F3A201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FFB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ED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7EED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14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D0DB0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5406D" w14:paraId="103AF5BA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A4B4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8A2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346B97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EA40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563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7305CD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565A5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D4FD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A06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C65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FA06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A7E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55406D" w14:paraId="3C192C1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ABE0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78E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2F8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2051" w14:textId="77777777" w:rsidR="0055406D" w:rsidRDefault="0055406D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B6A87D6" w14:textId="77777777" w:rsidR="0055406D" w:rsidRDefault="0055406D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F05E" w14:textId="77777777" w:rsidR="0055406D" w:rsidRDefault="0055406D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29B6EE89" w14:textId="77777777" w:rsidR="0055406D" w:rsidRPr="0017470F" w:rsidRDefault="0055406D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D3F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7F2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F9E6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E5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312C6F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7D20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02A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9157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689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E94FBE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128D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62471F4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897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5C6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5127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236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78F9C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55406D" w14:paraId="7BCDEE2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E29A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10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8D7D" w14:textId="77777777" w:rsidR="0055406D" w:rsidRPr="00CF787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B84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D8304D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8B29" w14:textId="77777777" w:rsidR="0055406D" w:rsidRPr="00465A98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777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F1D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52AB" w14:textId="77777777" w:rsidR="0055406D" w:rsidRPr="00984D7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3F3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55406D" w14:paraId="53E879DB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77EA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02C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5077840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E46D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E1F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1A43CB2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35D60AB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C226" w14:textId="77777777" w:rsidR="0055406D" w:rsidRPr="00465A98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1F3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908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D924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14F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EC62E3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64B521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9A08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E5B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A241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6C5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C99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246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C51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654F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67C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55406D" w14:paraId="465C170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5928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F42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49F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620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73D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D0C7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3BA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76CD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623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55406D" w14:paraId="4155D11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083E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070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06A4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8CA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EE8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529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12E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CE6E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39B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55406D" w14:paraId="170D475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397F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845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06B2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AA7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40FF5BD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15D0" w14:textId="77777777" w:rsidR="0055406D" w:rsidRPr="00465A98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8EF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D79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C6F7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E42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42FE20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B883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71D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8034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13B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AFA68F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8D8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ED3A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8F9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F65E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2B7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33903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55406D" w14:paraId="7D802F2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DBF1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5A0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C88F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061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3B7839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17C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80D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5CC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0480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83E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023A3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5406D" w14:paraId="6EB2C93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45EE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8AC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0EC1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B6A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F5F71B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715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EE9A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606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8D82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AD9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561D6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55406D" w14:paraId="2B0E30C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2F4C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500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DE3B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22D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123C4A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355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5209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D28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364D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021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D5D9B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5406D" w14:paraId="6D27375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0579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D6F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6E31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362E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B76372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FF6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E92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DD2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CBAF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C53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6314F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5406D" w14:paraId="39FB04E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03FD" w14:textId="77777777" w:rsidR="0055406D" w:rsidRDefault="0055406D" w:rsidP="0055406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AC4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999B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996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6B14F2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C8D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ED0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8C4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EAEB" w14:textId="77777777" w:rsidR="0055406D" w:rsidRPr="00984D71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12C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E5911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6DF8EA70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70ECC2BC" w14:textId="77777777" w:rsidR="0055406D" w:rsidRDefault="0055406D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45F79198" w14:textId="77777777" w:rsidR="0055406D" w:rsidRDefault="0055406D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06D" w14:paraId="6B731249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5241" w14:textId="77777777" w:rsidR="0055406D" w:rsidRDefault="0055406D" w:rsidP="0055406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5FE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516C138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054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2E9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152CDFA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E05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0955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C88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149F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045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55406D" w14:paraId="027F0B3B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5974" w14:textId="77777777" w:rsidR="0055406D" w:rsidRDefault="0055406D" w:rsidP="0055406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96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1292B58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7914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B71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6A2D3B2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52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2BE1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297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5BBA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A97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55406D" w14:paraId="116D930A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978B" w14:textId="77777777" w:rsidR="0055406D" w:rsidRDefault="0055406D" w:rsidP="0055406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A9C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764638E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725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BE9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71415CE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FC2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359A4AE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7B380E3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3086BB8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4E8E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7FB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73E9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B45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22987F3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4F560BA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3309938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55406D" w14:paraId="5CE8737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96D0" w14:textId="77777777" w:rsidR="0055406D" w:rsidRDefault="0055406D" w:rsidP="0055406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7B8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647C05A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553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5F5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58A1B10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CE2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BD17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D0E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0F6E" w14:textId="77777777" w:rsidR="0055406D" w:rsidRPr="00B55C5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C80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5CA16BEC" w14:textId="77777777" w:rsidR="0055406D" w:rsidRPr="00301250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64590BFF" w14:textId="77777777" w:rsidR="0055406D" w:rsidRDefault="0055406D" w:rsidP="00E25B0E">
      <w:pPr>
        <w:pStyle w:val="Heading1"/>
        <w:spacing w:line="360" w:lineRule="auto"/>
      </w:pPr>
      <w:r>
        <w:t>LINIA 222</w:t>
      </w:r>
    </w:p>
    <w:p w14:paraId="472E30E5" w14:textId="77777777" w:rsidR="0055406D" w:rsidRDefault="0055406D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3FA3AC8C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9350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40E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14+000</w:t>
            </w:r>
          </w:p>
          <w:p w14:paraId="6EAC936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3DD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714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4FF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A5E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841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B6DA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9CE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74D48F17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48E9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22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61F10BC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120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B77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F08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299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12E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CBFD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841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7EB35CFE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67A9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6D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429851F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1EF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9F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05AB272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6A7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E454D2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13AD1AA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2E316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3824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16C1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5105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F0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2A923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6C37DA7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35C5C2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55406D" w14:paraId="3434076C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7369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55C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5F3B0DA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E53A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D90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73D7D9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034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CE2E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79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8618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4E7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219DBB9D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974C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090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A018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70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4DE2041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3B9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D134B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3BA8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85A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4266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02F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13EF514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2F81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4DE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F2FC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736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56F0352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7FC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9264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0C0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37A3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47A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DA7B0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3BAFC5A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55406D" w14:paraId="0C6712C5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F6CD" w14:textId="77777777" w:rsidR="0055406D" w:rsidRDefault="0055406D" w:rsidP="0055406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FDF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4AAF273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93CA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721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3A05CD2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C00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1C2C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83F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C5F1" w14:textId="77777777" w:rsidR="0055406D" w:rsidRPr="00E76AB7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8A4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947CEA8" w14:textId="77777777" w:rsidR="0055406D" w:rsidRDefault="0055406D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264F125B" w14:textId="77777777" w:rsidR="0055406D" w:rsidRDefault="0055406D" w:rsidP="00E151C2">
      <w:pPr>
        <w:pStyle w:val="Heading1"/>
        <w:spacing w:line="360" w:lineRule="auto"/>
      </w:pPr>
      <w:r>
        <w:t>LINIA 223</w:t>
      </w:r>
    </w:p>
    <w:p w14:paraId="427FF105" w14:textId="77777777" w:rsidR="0055406D" w:rsidRDefault="0055406D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78FD3B94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1CFD" w14:textId="77777777" w:rsidR="0055406D" w:rsidRDefault="0055406D" w:rsidP="0055406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FD62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92E2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D2BA" w14:textId="77777777" w:rsidR="0055406D" w:rsidRDefault="0055406D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EF40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679B" w14:textId="77777777" w:rsidR="0055406D" w:rsidRPr="002032B9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7ACC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EDFA" w14:textId="77777777" w:rsidR="0055406D" w:rsidRPr="00D5169A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720D" w14:textId="77777777" w:rsidR="0055406D" w:rsidRPr="007A3136" w:rsidRDefault="0055406D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3C53F223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9B52" w14:textId="77777777" w:rsidR="0055406D" w:rsidRDefault="0055406D" w:rsidP="0055406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6AB0" w14:textId="77777777" w:rsidR="0055406D" w:rsidRDefault="0055406D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1B6BA9DF" w14:textId="77777777" w:rsidR="0055406D" w:rsidRDefault="0055406D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91E1" w14:textId="77777777" w:rsidR="0055406D" w:rsidRDefault="0055406D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0B40" w14:textId="77777777" w:rsidR="0055406D" w:rsidRDefault="0055406D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7E07" w14:textId="77777777" w:rsidR="0055406D" w:rsidRDefault="0055406D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9C0D" w14:textId="77777777" w:rsidR="0055406D" w:rsidRDefault="0055406D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5977" w14:textId="77777777" w:rsidR="0055406D" w:rsidRDefault="0055406D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13A8" w14:textId="77777777" w:rsidR="0055406D" w:rsidRPr="00D5169A" w:rsidRDefault="0055406D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DD64" w14:textId="77777777" w:rsidR="0055406D" w:rsidRPr="007A3136" w:rsidRDefault="0055406D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47B7664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F404" w14:textId="77777777" w:rsidR="0055406D" w:rsidRDefault="0055406D" w:rsidP="0055406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2C5A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2594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710A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2047510B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E69D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0A27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2A0C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EAD3" w14:textId="77777777" w:rsidR="0055406D" w:rsidRPr="00D5169A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70AE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F799021" w14:textId="77777777" w:rsidR="0055406D" w:rsidRDefault="0055406D">
      <w:pPr>
        <w:spacing w:before="40" w:line="192" w:lineRule="auto"/>
        <w:ind w:right="57"/>
        <w:rPr>
          <w:sz w:val="20"/>
          <w:lang w:val="ro-RO"/>
        </w:rPr>
      </w:pPr>
    </w:p>
    <w:p w14:paraId="7EB5A143" w14:textId="77777777" w:rsidR="0055406D" w:rsidRDefault="0055406D" w:rsidP="007B6A84">
      <w:pPr>
        <w:pStyle w:val="Heading1"/>
        <w:spacing w:line="360" w:lineRule="auto"/>
      </w:pPr>
      <w:r>
        <w:t>LINIA 227B</w:t>
      </w:r>
    </w:p>
    <w:p w14:paraId="18F87B42" w14:textId="77777777" w:rsidR="0055406D" w:rsidRDefault="0055406D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4EE82C5C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4675" w14:textId="77777777" w:rsidR="0055406D" w:rsidRDefault="0055406D" w:rsidP="0055406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A1D1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81F5" w14:textId="77777777" w:rsidR="0055406D" w:rsidRPr="003A1C1B" w:rsidRDefault="0055406D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3BDF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0F937F67" w14:textId="77777777" w:rsidR="0055406D" w:rsidRPr="00A77A67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5E66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2994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C0EB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F360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1BA9B64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BFAA7E1" w14:textId="77777777" w:rsidR="0055406D" w:rsidRDefault="0055406D">
      <w:pPr>
        <w:spacing w:before="40" w:line="192" w:lineRule="auto"/>
        <w:ind w:right="57"/>
        <w:rPr>
          <w:sz w:val="20"/>
          <w:lang w:val="ro-RO"/>
        </w:rPr>
      </w:pPr>
    </w:p>
    <w:p w14:paraId="7F96DCCB" w14:textId="77777777" w:rsidR="0055406D" w:rsidRDefault="0055406D" w:rsidP="0095691E">
      <w:pPr>
        <w:pStyle w:val="Heading1"/>
        <w:spacing w:line="360" w:lineRule="auto"/>
      </w:pPr>
      <w:r>
        <w:t>LINIA 300</w:t>
      </w:r>
    </w:p>
    <w:p w14:paraId="59A144C4" w14:textId="77777777" w:rsidR="0055406D" w:rsidRDefault="0055406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5406D" w14:paraId="27AE18F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F822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FD8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0155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D2D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D8C44A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2A5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3554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BCAB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CE34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71D1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225C528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BFB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712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A175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CE41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2FA220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920B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A9E7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F12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ACF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9D74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4F601577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6B72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E32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6135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E26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D577371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90B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608E1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67AF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9D4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C4F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5AED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3D011A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5406D" w14:paraId="2866813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59F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032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4E94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36CB" w14:textId="77777777" w:rsidR="0055406D" w:rsidRDefault="0055406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462D7F8" w14:textId="77777777" w:rsidR="0055406D" w:rsidRDefault="0055406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373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DEAC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2DF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79DB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9CA7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1C4E05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1C6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6375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3BAC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09DA" w14:textId="77777777" w:rsidR="0055406D" w:rsidRDefault="0055406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DE44" w14:textId="77777777" w:rsidR="0055406D" w:rsidRPr="00E4222D" w:rsidRDefault="0055406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4E5AA18" w14:textId="77777777" w:rsidR="0055406D" w:rsidRPr="00E4222D" w:rsidRDefault="0055406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9BB614B" w14:textId="77777777" w:rsidR="0055406D" w:rsidRPr="00E4222D" w:rsidRDefault="0055406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490366B" w14:textId="77777777" w:rsidR="0055406D" w:rsidRDefault="0055406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54E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037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FFCF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886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bookmarkEnd w:id="2"/>
      <w:tr w:rsidR="0055406D" w14:paraId="6C5C35E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316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370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013B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E750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A58A85B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58B1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73A550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E414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BAB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DF04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8E1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31F703D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7007EA7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0D4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505C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D043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511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06296E9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264F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E7E915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C559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9BC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273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4CF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740C4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5406D" w14:paraId="0C604C9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B06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188C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06F6695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BDBE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F005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5DBEF364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1BAC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4EE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ECD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2D0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2475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082E29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C7A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0ADE" w14:textId="77777777" w:rsidR="0055406D" w:rsidRDefault="0055406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CA60" w14:textId="77777777" w:rsidR="0055406D" w:rsidRPr="00600D25" w:rsidRDefault="0055406D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BC03" w14:textId="77777777" w:rsidR="0055406D" w:rsidRDefault="0055406D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AE291BC" w14:textId="77777777" w:rsidR="0055406D" w:rsidRDefault="0055406D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C08D" w14:textId="77777777" w:rsidR="0055406D" w:rsidRDefault="0055406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A062" w14:textId="77777777" w:rsidR="0055406D" w:rsidRDefault="0055406D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D486" w14:textId="77777777" w:rsidR="0055406D" w:rsidRDefault="0055406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53D6FB82" w14:textId="77777777" w:rsidR="0055406D" w:rsidRDefault="0055406D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9A8A" w14:textId="77777777" w:rsidR="0055406D" w:rsidRDefault="0055406D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AB0E" w14:textId="77777777" w:rsidR="0055406D" w:rsidRDefault="0055406D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3508116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D48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2E0F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C88B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6731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B5D1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E5CD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98E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5C4AEEF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E409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059D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3171481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880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FB1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8D2D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DFCD" w14:textId="77777777" w:rsidR="0055406D" w:rsidRDefault="0055406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BDB76E4" w14:textId="77777777" w:rsidR="0055406D" w:rsidRDefault="0055406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E43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E914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73D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696D53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D42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BE39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2CF5A5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0A0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4B1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930F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A141" w14:textId="77777777" w:rsidR="0055406D" w:rsidRDefault="0055406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4D022FA7" w14:textId="77777777" w:rsidR="0055406D" w:rsidRDefault="0055406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E90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2601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CF4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6A6BB0C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A22C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4575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2AA0D33D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B3D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ED7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AF9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5C99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6F40F2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467F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7597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FAA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6F26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CB2A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05306E4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A1D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081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BA78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4C16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BEEAE3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BBEF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43F9EC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7BA57A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72C0D5E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ADB59B5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5D93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D51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144C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76E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400B9CAF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1886C496" w14:textId="77777777" w:rsidR="0055406D" w:rsidRPr="004870EE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5406D" w14:paraId="10FD73A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A38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66A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38F446B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0E490AAF" w14:textId="77777777" w:rsidR="0055406D" w:rsidRDefault="0055406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32BA44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32CB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862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D83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68D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C66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661E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65FD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6A5F483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9D5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C34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D04F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40EB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1F2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2CAE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DF5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141BA35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5B4C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367F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FF6F5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5406D" w14:paraId="02897E3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C66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7E79" w14:textId="77777777" w:rsidR="0055406D" w:rsidRDefault="0055406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22E9BE3" w14:textId="77777777" w:rsidR="0055406D" w:rsidRDefault="0055406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023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055F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DDFB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E988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F04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C6F5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85E2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DA29F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5406D" w14:paraId="00E1D24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E8E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D9B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AB2F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F23B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983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C368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2F5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2E51BA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BEB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65A6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6B74BC0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5406D" w14:paraId="770AAEA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ADB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F65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36E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5C6A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2B3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EB16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A79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75CD750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0661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99E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381554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08A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A8F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670F18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153D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BFAA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DC4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BC5A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AEC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BE82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7B5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6C5734CC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A0D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261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B704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132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C54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86F7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9ED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496F07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3A68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898F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5DB18F35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6DF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9B1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97D2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44A7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17F2B40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3A7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BB944E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9781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0941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D0D7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93D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BE2AE6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1809A70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5406D" w14:paraId="7A97119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B9E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77A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5BFE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E675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06C7DF6A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8ED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BEAD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DF7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CD4D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C56F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517AAE0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6E4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4C7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A941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00A7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B89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91D5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553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3C3D3211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7F2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F83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A97829D" w14:textId="77777777" w:rsidR="0055406D" w:rsidRPr="00D344C9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5406D" w14:paraId="5150CA2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33F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6AC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98175E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3E0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BE6D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4FA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EE1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F78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6DC1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726E" w14:textId="77777777" w:rsidR="0055406D" w:rsidRDefault="0055406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35AE6B1" w14:textId="77777777" w:rsidR="0055406D" w:rsidRPr="00D344C9" w:rsidRDefault="0055406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5406D" w14:paraId="1F44A83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EAD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8FA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F63A0F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64F8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6951" w14:textId="77777777" w:rsidR="0055406D" w:rsidRDefault="0055406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0061F7F" w14:textId="77777777" w:rsidR="0055406D" w:rsidRDefault="0055406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012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805A4F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15157D1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46C63F8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7D441D0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91A59C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F998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1A2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8E8280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B1A3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9D0B" w14:textId="77777777" w:rsidR="0055406D" w:rsidRDefault="0055406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0DF9F3E" w14:textId="77777777" w:rsidR="0055406D" w:rsidRDefault="0055406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DECC4BF" w14:textId="77777777" w:rsidR="0055406D" w:rsidRPr="00D344C9" w:rsidRDefault="0055406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5406D" w14:paraId="61DD5DE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CFE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E6E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6E5D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CA7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D408C1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76C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3BB0A1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893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F43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C763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0B23" w14:textId="77777777" w:rsidR="0055406D" w:rsidRDefault="0055406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692650" w14:textId="77777777" w:rsidR="0055406D" w:rsidRDefault="0055406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2EFBAC8" w14:textId="77777777" w:rsidR="0055406D" w:rsidRDefault="0055406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5406D" w14:paraId="412E93A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393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D13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D83C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6AEA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74A42D0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FB0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C392B9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2216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84E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5742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4CA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14708D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5406D" w14:paraId="4AE1B037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7ED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9E8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53A6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EBA2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9F0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04FE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420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66DC60B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BDB9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1DFF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AE0BDE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6C88DF8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067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174A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48BA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CF0E" w14:textId="77777777" w:rsidR="0055406D" w:rsidRDefault="0055406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0A81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B61A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E8F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7718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9701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595CB56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E40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0A5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4F60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FB8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18C3CB7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394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6249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7046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FAAE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C97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2C5CFEE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A5E2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B68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3FD2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FD4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2748503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83DB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3223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50CB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3AB1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3B9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1D6FDB8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9EB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82B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8575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CC72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D0708C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B28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716B98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6DD7E52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E7FE29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7C6B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EC3D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B20F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B161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B4BE76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CFBA82F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5406D" w14:paraId="60A0DC2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BCA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5BF7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FD22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B222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4557F58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2742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061C71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F27F" w14:textId="77777777" w:rsidR="0055406D" w:rsidRPr="00600D25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A4A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EB64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292D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D398FC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5406D" w14:paraId="4FF4EA3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BD0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68C3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F0C9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10BC" w14:textId="77777777" w:rsidR="0055406D" w:rsidRDefault="0055406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F33BB3D" w14:textId="77777777" w:rsidR="0055406D" w:rsidRDefault="0055406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DCD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069B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497E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30CE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13FE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5406D" w14:paraId="742513C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0BE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B704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ED19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9DFD" w14:textId="77777777" w:rsidR="0055406D" w:rsidRDefault="0055406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6C8CDECE" w14:textId="77777777" w:rsidR="0055406D" w:rsidRDefault="0055406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7440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BF59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9C29" w14:textId="77777777" w:rsidR="0055406D" w:rsidRDefault="0055406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C124" w14:textId="77777777" w:rsidR="0055406D" w:rsidRDefault="0055406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394D" w14:textId="77777777" w:rsidR="0055406D" w:rsidRDefault="0055406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5406D" w14:paraId="0BB92D0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1DE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E19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19F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4CA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FD57B1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E17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D16C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CB24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710F2A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03AC57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5DCA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CAC7" w14:textId="77777777" w:rsidR="0055406D" w:rsidRDefault="0055406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3FEF734" w14:textId="77777777" w:rsidR="0055406D" w:rsidRDefault="0055406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75E6799" w14:textId="77777777" w:rsidR="0055406D" w:rsidRPr="001D4392" w:rsidRDefault="0055406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5406D" w14:paraId="53B641A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343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178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091C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5A4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D7C21C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899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4B9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B325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941787E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3FB862C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FB1259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AA0E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CE9F" w14:textId="77777777" w:rsidR="0055406D" w:rsidRPr="00616BAF" w:rsidRDefault="0055406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7EAD6A" w14:textId="77777777" w:rsidR="0055406D" w:rsidRDefault="0055406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ACF7488" w14:textId="77777777" w:rsidR="0055406D" w:rsidRPr="003B726B" w:rsidRDefault="0055406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5406D" w14:paraId="0CEEC80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58A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758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8FB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1B6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12D2A4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086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9DF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40E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088BEA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D34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1C2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4BB350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44681CA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970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A86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433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9AD5" w14:textId="77777777" w:rsidR="0055406D" w:rsidRDefault="0055406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9CEBA2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CBF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E193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C79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3AE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C51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23DC1F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254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F7F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DE5C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387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2E57DF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E1F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D49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809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33C4DAE2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20DCD65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68D6580" w14:textId="77777777" w:rsidR="0055406D" w:rsidRPr="001D4392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8FC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B80E" w14:textId="77777777" w:rsidR="0055406D" w:rsidRDefault="0055406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0FBBF0" w14:textId="77777777" w:rsidR="0055406D" w:rsidRDefault="0055406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EA9D1A3" w14:textId="77777777" w:rsidR="0055406D" w:rsidRPr="003B726B" w:rsidRDefault="0055406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5406D" w14:paraId="655AE8F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716B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E72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398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F93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6AE8630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543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BD3C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9F5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38D549F0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69825AE5" w14:textId="77777777" w:rsidR="0055406D" w:rsidRPr="00E731A9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8E5F3CF" w14:textId="77777777" w:rsidR="0055406D" w:rsidRPr="001D4392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264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BEEB" w14:textId="77777777" w:rsidR="0055406D" w:rsidRPr="00616BAF" w:rsidRDefault="0055406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900A66" w14:textId="77777777" w:rsidR="0055406D" w:rsidRDefault="0055406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3EBBA67" w14:textId="77777777" w:rsidR="0055406D" w:rsidRPr="003B726B" w:rsidRDefault="0055406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5406D" w14:paraId="0E61A55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4CFB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1FB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68FE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D21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5733D2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2DB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F8A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FE1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38EE41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651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0DA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C8764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E6EDEA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5406D" w14:paraId="1810E62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8BD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886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B45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DD5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16FC693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C5D1A3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11B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3E45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BE0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58E6C7A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BCA5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D16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5406D" w14:paraId="3290F9B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7DE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B3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F22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D32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8FA452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8F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E80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FE0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2AB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865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46A0BA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5406D" w14:paraId="4D585EC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4B1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0C3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27E18A0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A476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FBE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241A161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8BE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FA53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15D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FB8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224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F2F86F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40C9F994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F8D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976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8BB778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13B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50C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3D6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B6E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E30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C5F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15BC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441DA82F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7E553F89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68D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3A1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9E7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0D1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5ED64CD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5E4E253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FA9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E76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EF4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6D2D56D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BDC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CB1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06D" w14:paraId="7ACB0FD1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6E5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FE5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FC76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F39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37EAE9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9C5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F05918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305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880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398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9521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6A1C51C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B67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EE1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7E1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DF6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0056F18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4E4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3D1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F1B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07D539E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F16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4694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61058D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8AC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9AD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DEB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8CD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BC3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AA8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C6E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57996FB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BDDB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4B4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53A1EE8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647A84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5406D" w14:paraId="151172D6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9CF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1CD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935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2B2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140C653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A87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4FE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F76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41DD651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BC5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0EE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13723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27AF9DBE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40D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CAA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2C2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875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38BF172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36D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230890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7B0511E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C8DA92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56E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44F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87C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F6C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53CAD73A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6CE3462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5B6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BFB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5B0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CDB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32A32CE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BB2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0FE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DC0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5919FA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9CB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A97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6C3496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0C0B24D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768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0F6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2D6A26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4E6B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222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36B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F0AE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3A2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3E09B3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72A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9A8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A0AE7A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AA0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429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B483F2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5ECE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D6C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921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AD3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D7B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5F3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B5F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D7E86E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5406D" w14:paraId="74D176D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867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E93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552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6F0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C37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10EE7E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496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301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7CA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098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56DC083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4CA2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A89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46A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862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3CB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0351B5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95F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1C2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4DE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652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0B2C960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322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6FF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04E3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4E1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534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996983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3BC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C5B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CC8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491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3963293E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630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F18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832E16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992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9FF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3EA9EFE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C3A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0F5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B05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6DFC63F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4E8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3E39" w14:textId="77777777" w:rsidR="0055406D" w:rsidRPr="0019324E" w:rsidRDefault="0055406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4B7FED9" w14:textId="77777777" w:rsidR="0055406D" w:rsidRPr="000160B5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51B8CB7C" w14:textId="77777777" w:rsidR="0055406D" w:rsidRPr="006B78FD" w:rsidRDefault="0055406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05D0FFA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F72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85E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0C7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F12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E65EFF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369D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8F01CC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80B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FF0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079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EC7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32B54B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5406D" w14:paraId="5B9F67A8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9F1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3B2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16E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32F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10C7E9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3761AA3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083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28A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AC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459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8E0F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7DD31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9187DD1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5406D" w14:paraId="53CAFA61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82B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0C9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A95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2A9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21748C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F26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1339C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C9C686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75DFA7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09F6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151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A41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E70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69FDD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93C27A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5406D" w14:paraId="23ED174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2F9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3B6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CB8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063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DB1462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943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38C15D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B4D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562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13A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6ABF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B2EF80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5406D" w14:paraId="60097310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D61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FB0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922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E4B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02E6A5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835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847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762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76F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3380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8DC8C9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5406D" w14:paraId="42730E2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053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68C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351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E10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006F21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582AA4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0CA858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BCC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A4D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91D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832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42C9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15A896A0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049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17A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4D9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A2D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1B053F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5492FAE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5B17D7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F60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7D2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ED2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BC8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165C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459AED3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2B5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E50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A593D3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54E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C13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5E9F20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013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2832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2F3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142161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098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A78A" w14:textId="77777777" w:rsidR="0055406D" w:rsidRPr="0019324E" w:rsidRDefault="0055406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5263059" w14:textId="77777777" w:rsidR="0055406D" w:rsidRPr="000160B5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0519B0A9" w14:textId="77777777" w:rsidR="0055406D" w:rsidRPr="005C2BB7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1DE6ED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CB5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A91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076ADBC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0D2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8E8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0F0801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1B9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62C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3E3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5F83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FBA6" w14:textId="77777777" w:rsidR="0055406D" w:rsidRPr="00DE4F3A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79BEDC6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A1A581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FB29A83" w14:textId="77777777" w:rsidR="0055406D" w:rsidRPr="00DE4F3A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5406D" w14:paraId="7A63CC1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842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8A2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0D57429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E383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030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8255AE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C1DEEF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74C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406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321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B746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F75D" w14:textId="77777777" w:rsidR="0055406D" w:rsidRPr="00DE4F3A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3BB52E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46715A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1B72719" w14:textId="77777777" w:rsidR="0055406D" w:rsidRPr="00DE4F3A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5406D" w14:paraId="521534EC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584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B35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752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537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5CD8737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927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F74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B41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9B65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49E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0E5DB5B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291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10C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DF12E9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01F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652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4F27B4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456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63A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B77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D90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B83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FD89D6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A76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4BF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41B7623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6CA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6E5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6ED6BA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998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779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91C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373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199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344219" w14:textId="77777777" w:rsidR="0055406D" w:rsidRPr="00CB2A72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1C1D78E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A74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0D0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165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D0D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BAE80D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C58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8FB3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C70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35D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0CB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0D2AFC6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831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301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BBE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427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8DAF6F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3C9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08BF5FE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E6F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D84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761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FBD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94FBA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587934F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5406D" w14:paraId="75951A5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499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2DC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17E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80C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CBB7BB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9CC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755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C97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6BAEC68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2EA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1E5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5406D" w14:paraId="4CDA2BA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3A5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36F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F0E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D72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A7D1D4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52F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5162B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DAA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2B6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2C0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4284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6719559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E7B578B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5406D" w14:paraId="44CBEE0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ED2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D2B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C9F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A1C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19182A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D47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93A3DE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070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B39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9BF3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942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D6F5C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E9EFFE6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5406D" w14:paraId="678AA5D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435B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D87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485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F5C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D592B7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28F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261FA3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632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BD9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D9B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14FB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E0BBA0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5406D" w14:paraId="0A153E2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21B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145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238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98C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77E2D1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C65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62D817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044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CA8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4F2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588A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797EC6" w14:textId="77777777" w:rsidR="0055406D" w:rsidRPr="00D344C9" w:rsidRDefault="0055406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601473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5406D" w14:paraId="67FD75F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403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821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1BAC1C1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B50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FED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4CC3B55A" w14:textId="77777777" w:rsidR="0055406D" w:rsidRDefault="0055406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0B11093A" w14:textId="77777777" w:rsidR="0055406D" w:rsidRDefault="0055406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AD2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2B5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E28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F51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6FB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4F472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3D685E7B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5406D" w14:paraId="7FA4637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6F8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354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036E184C" w14:textId="77777777" w:rsidR="0055406D" w:rsidRPr="001F1B3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31A6C91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667D5B02" w14:textId="77777777" w:rsidR="0055406D" w:rsidRPr="001F1B3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4BE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66C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3251EC2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EBD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150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EA5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C16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89C6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715C41D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F25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E876" w14:textId="77777777" w:rsidR="0055406D" w:rsidRDefault="0055406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5F4DEB4E" w14:textId="77777777" w:rsidR="0055406D" w:rsidRDefault="0055406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F384" w14:textId="77777777" w:rsidR="0055406D" w:rsidRPr="00600D25" w:rsidRDefault="0055406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E32C" w14:textId="77777777" w:rsidR="0055406D" w:rsidRDefault="0055406D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EF1F" w14:textId="77777777" w:rsidR="0055406D" w:rsidRDefault="0055406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2D76" w14:textId="77777777" w:rsidR="0055406D" w:rsidRPr="00600D25" w:rsidRDefault="0055406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E05B" w14:textId="77777777" w:rsidR="0055406D" w:rsidRDefault="0055406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F0C2" w14:textId="77777777" w:rsidR="0055406D" w:rsidRPr="00600D25" w:rsidRDefault="0055406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F2F5" w14:textId="77777777" w:rsidR="0055406D" w:rsidRDefault="0055406D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D3687C" w14:textId="77777777" w:rsidR="0055406D" w:rsidRPr="00E134F4" w:rsidRDefault="0055406D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5406D" w14:paraId="2103314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214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A02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63B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26C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0B6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77DBB2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312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22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471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B6C3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20E5B8AF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53D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8A9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A09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C9B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4C85E55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47BC2A79" w14:textId="77777777" w:rsidR="0055406D" w:rsidRDefault="0055406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451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603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CD7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7112344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710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54C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5ADA02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77137A8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D43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FB4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6AF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85E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475439B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230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C5EB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A44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52C3FA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5C5B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1C1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80D90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310B1B9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468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F5B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5D6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E05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D7E1C0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1C0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10B48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4D5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0CD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A4F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497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1C2B2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9AF318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5406D" w14:paraId="57D7D6BC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82F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46A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3C7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9BD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7E280C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9E9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99206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568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5E1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2804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219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75C373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5406D" w14:paraId="5BF8CC97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E0D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32D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CF7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65F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EC5BA9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56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CA1AD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C6D3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730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CC0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DF4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8BD1B5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5406D" w14:paraId="2CA6D53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B3C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4A2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C65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8B7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96132F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37E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7864A4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13F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8FB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1814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AFFB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42B51E2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D50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3CAB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3EC5" w14:textId="77777777" w:rsidR="0055406D" w:rsidRPr="00600D25" w:rsidRDefault="0055406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CC74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3D26385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B5F0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290A31C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4ABB" w14:textId="77777777" w:rsidR="0055406D" w:rsidRPr="00600D25" w:rsidRDefault="0055406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AE71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FBF9" w14:textId="77777777" w:rsidR="0055406D" w:rsidRPr="00600D25" w:rsidRDefault="0055406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278C" w14:textId="77777777" w:rsidR="0055406D" w:rsidRPr="00D344C9" w:rsidRDefault="0055406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45E026" w14:textId="77777777" w:rsidR="0055406D" w:rsidRPr="00D344C9" w:rsidRDefault="0055406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5406D" w14:paraId="1D3C1E4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538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0C9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DFF506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6A5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471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CB5465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734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DFE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7A5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287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DE77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06D" w14:paraId="20A5913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23C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43E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F0BB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05A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4EAE20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461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EF1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468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9BBAEF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1DB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6208" w14:textId="77777777" w:rsidR="0055406D" w:rsidRPr="00FF6B4A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06D" w14:paraId="16C83FE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C42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C53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CB2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D6B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95A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149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EF2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42B2A9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EB8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336B" w14:textId="77777777" w:rsidR="0055406D" w:rsidRPr="00FF6B4A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5406D" w14:paraId="2B8EE78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44F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1BC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5358AB0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6663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A4B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64D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183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ECB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515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46E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4619B28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584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141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01E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F56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2FC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2B8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8BC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DBF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57D0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00F5CA0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01D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822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109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9B4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2F1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4A9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566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7533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FFD1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62A3983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EF0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89A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B43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A48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72D8C8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6EE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2CEA02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E00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F03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43F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7B8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BDE26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5406D" w14:paraId="1735E69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F15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662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0F0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4FD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C6B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8CC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A0A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47BC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CBD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5406D" w14:paraId="06D8E06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A32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4AC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EC4CFF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084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711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2866FB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B7E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7BB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3BA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1CE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B73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7A50BFBE" w14:textId="77777777" w:rsidR="0055406D" w:rsidRPr="00F10273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06D" w14:paraId="1458F1D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679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522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CDFA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DCEC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C45E8D5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F57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CF0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9EC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3A4E9D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1FD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7E8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5406D" w14:paraId="0775A35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7A3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D4D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1867F01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5E4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495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8B5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32D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796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545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7BB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EFE28F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7EECE11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B2E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F1E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39E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5C7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C7A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032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B7B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565F214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4CB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59C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5406D" w14:paraId="62B4B86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247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E5D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3AB91F3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ED46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790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299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0955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DC8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921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752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1FC0BFE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F8F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5E5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3EE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69A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06A12E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A6C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5DE46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FB7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B2E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5D0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74C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1B134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5406D" w14:paraId="06F3005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B54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1D0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B25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A0A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384E251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0DC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AC79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B11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92E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6FB4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6FB58DC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F88C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D38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0958C2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912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6EF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244E5D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BA2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61D5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F5E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853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CCC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97A584" w14:textId="77777777" w:rsidR="0055406D" w:rsidRPr="00056F61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06D" w14:paraId="5851D55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B01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F6A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93DB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DF98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1C4BC6A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DB1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DE1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10D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EE70B0A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31C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AE5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9BE94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5406D" w14:paraId="354A512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1E1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DD4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AC5D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3A15" w14:textId="77777777" w:rsidR="0055406D" w:rsidRDefault="0055406D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2BC30B6" w14:textId="77777777" w:rsidR="0055406D" w:rsidRDefault="0055406D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A45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5880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F78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5DE4AA8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3D16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3D5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3ED38BD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529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2E85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23F58B1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56DE" w14:textId="77777777" w:rsidR="0055406D" w:rsidRDefault="0055406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50F2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5E54D00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C0DC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72D0" w14:textId="77777777" w:rsidR="0055406D" w:rsidRDefault="0055406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8CEC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2762135" w14:textId="77777777" w:rsidR="0055406D" w:rsidRDefault="0055406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E889" w14:textId="77777777" w:rsidR="0055406D" w:rsidRDefault="0055406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BA65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0307A60" w14:textId="77777777" w:rsidR="0055406D" w:rsidRDefault="0055406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5406D" w14:paraId="20B08FB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991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FDB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157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7B14" w14:textId="77777777" w:rsidR="0055406D" w:rsidRDefault="0055406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C3989FB" w14:textId="77777777" w:rsidR="0055406D" w:rsidRDefault="0055406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223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B05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D13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0FA451F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52A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06B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06D" w14:paraId="7026F72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966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A99E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D9F4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5163" w14:textId="77777777" w:rsidR="0055406D" w:rsidRDefault="0055406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2498" w14:textId="77777777" w:rsidR="0055406D" w:rsidRPr="00DF66C9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4F0CCF0F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4565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1074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070A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B664" w14:textId="77777777" w:rsidR="0055406D" w:rsidRDefault="0055406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5DA9F55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E21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8D69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E04B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6D58" w14:textId="77777777" w:rsidR="0055406D" w:rsidRDefault="0055406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A97B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855D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04AB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03B1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6288" w14:textId="77777777" w:rsidR="0055406D" w:rsidRDefault="0055406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3ECA303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EC4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6769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1E82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2257" w14:textId="77777777" w:rsidR="0055406D" w:rsidRDefault="0055406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3787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114E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C051" w14:textId="77777777" w:rsidR="0055406D" w:rsidRDefault="0055406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BB3E" w14:textId="77777777" w:rsidR="0055406D" w:rsidRDefault="0055406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0EDE" w14:textId="77777777" w:rsidR="0055406D" w:rsidRDefault="0055406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03412D2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987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783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0E7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7FC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84E530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396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4E482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3C3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A0C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14B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429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A3593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5A2D7E4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5406D" w14:paraId="3B6BF00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1D9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FD5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576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0D2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4064030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56F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4F9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8E0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4B97710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C70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14D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E5B1F8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8D6148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27DF452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5406D" w14:paraId="69D09B4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619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575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5FA7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423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FD5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177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1B6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4E6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B04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6E9F216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5406D" w14:paraId="68344EAF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8AD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661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A61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CFB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1115F5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C36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349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78B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FAE2E7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50FD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D7D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5B3A574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5406D" w14:paraId="537B27AB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796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1DA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ADC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D5D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FD235E8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EF2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659E5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03B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447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492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198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61F227E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5406D" w14:paraId="1FD2084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BA8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1DC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D08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DEC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0293FC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99C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30C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297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98E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F9B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3459782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5406D" w14:paraId="09C36AB0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728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4A4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908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A71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57A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3E2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EBF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FFC3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8DD0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5406D" w14:paraId="1201D8D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9AC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CBD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E73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854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82C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7CEF166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590FCAB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DE0C7A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357AD6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258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89F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5FE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3FC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7F9D4B1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A3FD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077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138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5EE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7FDCDB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9A6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7345E3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622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943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BDB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730B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5406D" w14:paraId="0674291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2A0B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BCB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8935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9B55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F80E6F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2F2A7352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CA7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CBA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2F3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31C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B9E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1A08D95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299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A3C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EBC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183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F26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C76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D6B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4D0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F84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71F63E2A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9E8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2BD6" w14:textId="77777777" w:rsidR="0055406D" w:rsidRDefault="0055406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6A36" w14:textId="77777777" w:rsidR="0055406D" w:rsidRDefault="0055406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7FAB" w14:textId="77777777" w:rsidR="0055406D" w:rsidRDefault="0055406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2463AC19" w14:textId="77777777" w:rsidR="0055406D" w:rsidRDefault="0055406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1ECE00EB" w14:textId="77777777" w:rsidR="0055406D" w:rsidRDefault="0055406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F5EF" w14:textId="77777777" w:rsidR="0055406D" w:rsidRDefault="0055406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C55D" w14:textId="77777777" w:rsidR="0055406D" w:rsidRDefault="0055406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5E12" w14:textId="77777777" w:rsidR="0055406D" w:rsidRDefault="0055406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7ABDB7D8" w14:textId="77777777" w:rsidR="0055406D" w:rsidRDefault="0055406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DB78" w14:textId="77777777" w:rsidR="0055406D" w:rsidRDefault="0055406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6A21" w14:textId="77777777" w:rsidR="0055406D" w:rsidRDefault="0055406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435DB82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CAB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B94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C63B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BA8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61716306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D90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11C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BB2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F2C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AE4E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3611758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C95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331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E82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18D9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187152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18B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D76101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554C8F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119C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720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4C2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726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7E36499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4D4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943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A9A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A96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118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7A3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C56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CAC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089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647C289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23A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E35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2506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154C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CE57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</w:t>
            </w:r>
            <w:r>
              <w:rPr>
                <w:b/>
                <w:bCs/>
                <w:sz w:val="20"/>
                <w:lang w:val="ro-RO"/>
              </w:rPr>
              <w:br/>
              <w:t>25-29 A și TDJ 29/29A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AF4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2DA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1041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4F40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5-8</w:t>
            </w:r>
          </w:p>
        </w:tc>
      </w:tr>
      <w:tr w:rsidR="0055406D" w14:paraId="3D348A3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D04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AF60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B43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809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F0A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461547C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96EC3A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6955BAC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886F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C9A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5EB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468F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A0998B7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5406D" w14:paraId="0AB5074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ECE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09DE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937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3163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8FB8CE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C0D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4ED9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CB0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D4995B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873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E946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3233477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41E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1DB8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5B09F28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51A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46DE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978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F612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F1F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AFDA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F6F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5D05F76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E36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606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4147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2B0B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0E5B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65DE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C0F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253302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F888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2624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06D" w14:paraId="4F91352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6A2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79C3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29FF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F4BA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5C49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0338C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34F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639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31E2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9F9D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7EF57506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1C53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643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2199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AF37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40DAB981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729D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C854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097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2678" w14:textId="77777777" w:rsidR="0055406D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8B14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372113B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639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52DF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FA65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D62D" w14:textId="77777777" w:rsidR="0055406D" w:rsidRDefault="0055406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3BE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48AF4E81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8637904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B26533C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8541B42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9390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B3F5" w14:textId="77777777" w:rsidR="0055406D" w:rsidRDefault="0055406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A421" w14:textId="77777777" w:rsidR="0055406D" w:rsidRPr="00600D25" w:rsidRDefault="0055406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75EE" w14:textId="77777777" w:rsidR="0055406D" w:rsidRPr="00D344C9" w:rsidRDefault="0055406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06D" w14:paraId="5C067BD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13D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FA57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A509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2468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1ADA9754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3A92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78FD0B3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43463ED1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8E49EF4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5B2FE55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ED40148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642117A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6BEF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77E8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CF15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1D43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027D92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B608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4E90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B551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B771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07527426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804B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7059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DB87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9D24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326A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495278A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CCC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5100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2E05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4AA3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1A5E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D4691C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57D10C4B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9123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90CE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054E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4C57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5406D" w14:paraId="30C72C5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75D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2354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6F304686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6A02" w14:textId="77777777" w:rsidR="0055406D" w:rsidRPr="00600D25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94CA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1F29B67E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C097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18E7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2AA9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7FF1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25C8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09F1D83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F8C5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7E5F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F66E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8D70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CD35D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49CF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7EC9" w14:textId="77777777" w:rsidR="0055406D" w:rsidRDefault="0055406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D723" w14:textId="77777777" w:rsidR="0055406D" w:rsidRDefault="0055406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25B2" w14:textId="77777777" w:rsidR="0055406D" w:rsidRDefault="0055406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68BAB1A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5799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37DC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39FBE45D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9DC7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948B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7B04348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F022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0D10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E7F2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ED2E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D561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67FDBE1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E4C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837A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2C299E1D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7A41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E089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DD3C834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43F7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22BD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757E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2B88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C231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2B5DB76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A47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25BD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FBAC7AF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6084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568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DBF8509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A959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9791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8685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64ED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8BF4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65BF092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BBB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757E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13DA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6B10" w14:textId="77777777" w:rsidR="0055406D" w:rsidRDefault="0055406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089F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A45C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4D24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09583141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2F8E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231E" w14:textId="77777777" w:rsidR="0055406D" w:rsidRDefault="0055406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5CE4428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A2B6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0AE4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A086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0A66" w14:textId="77777777" w:rsidR="0055406D" w:rsidRDefault="0055406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BD1B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6450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310D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64A766FC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B249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3ABD" w14:textId="77777777" w:rsidR="0055406D" w:rsidRDefault="0055406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13366CE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BF3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7579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5F0D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4320" w14:textId="77777777" w:rsidR="0055406D" w:rsidRDefault="0055406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EE74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AB17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47C0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4C6A8C02" w14:textId="77777777" w:rsidR="0055406D" w:rsidRDefault="0055406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FAED" w14:textId="77777777" w:rsidR="0055406D" w:rsidRDefault="0055406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1389" w14:textId="77777777" w:rsidR="0055406D" w:rsidRDefault="0055406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06D" w14:paraId="0E851AD2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9BD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CE50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721892AD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D8DB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1383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6D25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F523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319B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E5BE4BE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3A45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3C9C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177B024D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9E3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791A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9B1D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51A5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39603ED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84E6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3150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A806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BF7B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883C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F6B2244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3C0E5495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CFB5B8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5406D" w14:paraId="3F4BF61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0F20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1F95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729D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E8EB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C9A7130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14E7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D348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6A8B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13DC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D60E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4A5FCFF2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58B9504D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4A8E8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5406D" w14:paraId="5824ADA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B62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D70E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E23E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3A2B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8314EB3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0303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9010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86F6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5A57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A6A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43EB2A57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2FC4303C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7B4577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5406D" w14:paraId="219A3C0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2407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E3E7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FA12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669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B2B0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C401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51CD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FBDD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37AE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82F0BB7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E14ED6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5406D" w14:paraId="348BA81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0C5F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6FF5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BC82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8B0A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C0AC0D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F45F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8D52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4E19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B73F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E57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9190B7C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DA5F6C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5406D" w14:paraId="53DBA0A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9634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41E7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FBE2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D316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900BF7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3011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0092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DFBF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5BDB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C69D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672237A5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BDA124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5406D" w14:paraId="384D1B2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A71E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072F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7562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0C3E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5F9E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88D19F9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3CAC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7CCF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E15F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E0FD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CC1DE7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EA41882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5406D" w14:paraId="465C7EF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7E8A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1FAA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1EF1AB0E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057D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583C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EF1B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BBA6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84CD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A0D6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0EF4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06D" w14:paraId="56917BD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42F1" w14:textId="77777777" w:rsidR="0055406D" w:rsidRDefault="0055406D" w:rsidP="0055406D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F6A4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61C691F2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DCBD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00BF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812B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2A09" w14:textId="77777777" w:rsidR="0055406D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65D2" w14:textId="77777777" w:rsidR="0055406D" w:rsidRDefault="0055406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1F39" w14:textId="77777777" w:rsidR="0055406D" w:rsidRPr="00600D25" w:rsidRDefault="0055406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CA2A" w14:textId="77777777" w:rsidR="0055406D" w:rsidRDefault="0055406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F7468AC" w14:textId="77777777" w:rsidR="0055406D" w:rsidRPr="0095691E" w:rsidRDefault="0055406D" w:rsidP="0095691E"/>
    <w:p w14:paraId="108468BD" w14:textId="77777777" w:rsidR="0055406D" w:rsidRDefault="0055406D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42B2E3A4" w14:textId="77777777" w:rsidR="0055406D" w:rsidRPr="005D215B" w:rsidRDefault="0055406D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21CB0169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E145" w14:textId="77777777" w:rsidR="0055406D" w:rsidRDefault="0055406D" w:rsidP="0055406D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F3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847B" w14:textId="77777777" w:rsidR="0055406D" w:rsidRPr="00B3607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212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818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05F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C0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75BC907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E01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42F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55406D" w14:paraId="3D1EDCA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EBA5" w14:textId="77777777" w:rsidR="0055406D" w:rsidRDefault="0055406D" w:rsidP="0055406D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CBE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D772" w14:textId="77777777" w:rsidR="0055406D" w:rsidRPr="00B3607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26A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A0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DC31B3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C77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4E1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CB6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22C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CC2F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76552FF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55406D" w14:paraId="1813286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6B5A" w14:textId="77777777" w:rsidR="0055406D" w:rsidRDefault="0055406D" w:rsidP="0055406D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56B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0127" w14:textId="77777777" w:rsidR="0055406D" w:rsidRPr="00B3607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F8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33EE19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DE7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374B4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605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04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677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A3D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55406D" w14:paraId="7502646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FBF0" w14:textId="77777777" w:rsidR="0055406D" w:rsidRDefault="0055406D" w:rsidP="0055406D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F2D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F4F9" w14:textId="77777777" w:rsidR="0055406D" w:rsidRPr="00B3607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F0C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18C4FD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2EE0C81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2A6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5C6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A57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4A58238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C34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4D9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6A8EC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09F41CD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7D39604" w14:textId="77777777" w:rsidR="0055406D" w:rsidRDefault="0055406D">
      <w:pPr>
        <w:spacing w:before="40" w:after="40" w:line="192" w:lineRule="auto"/>
        <w:ind w:right="57"/>
        <w:rPr>
          <w:sz w:val="20"/>
          <w:lang w:val="en-US"/>
        </w:rPr>
      </w:pPr>
    </w:p>
    <w:p w14:paraId="137242EC" w14:textId="77777777" w:rsidR="0055406D" w:rsidRDefault="0055406D" w:rsidP="00F14E3C">
      <w:pPr>
        <w:pStyle w:val="Heading1"/>
        <w:spacing w:line="360" w:lineRule="auto"/>
      </w:pPr>
      <w:r>
        <w:t>LINIA 301 F1</w:t>
      </w:r>
    </w:p>
    <w:p w14:paraId="217E23CA" w14:textId="77777777" w:rsidR="0055406D" w:rsidRDefault="0055406D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55406D" w14:paraId="337392D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BDDE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E46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663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00A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548213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836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292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D1C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4DD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C71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73B9B02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7269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0F5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7DB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615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D9551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26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951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A78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6A5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667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F3FDFDC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C388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04C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63D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EF0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09D6A5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1E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122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E49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876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D27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668DCDE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FE93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066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3FD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01F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182732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4CE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BF9FF9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0CE67D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A13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62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83F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5E7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C04C3B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D7C2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26A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0A1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DEA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F006D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D74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4D4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92A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E01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9AC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FC83F8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4F19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74A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282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499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5ACEF6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374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92F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C94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51F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0CA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C372D6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39D3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F8F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071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63D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AFD81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D1E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BDE8C2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341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75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8E0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232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0BD169A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5070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9CE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FC1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D97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12FA5A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3E4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74BD80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43AB3A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AFE249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F1A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236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05C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6C1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6A7B9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FBE5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53E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012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3A1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3F8D2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0A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C01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DD5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1CA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847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542898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93E5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9EC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B89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6E9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FA983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C3F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EA0749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0CA5453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BEC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AF2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52F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FD7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4A1823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EF35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99D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F7C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D1F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67368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145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EB6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99A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5CF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1E6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E5BB436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E506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F2B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3B84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FE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1A18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AC7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B3A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315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524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BFB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315D6B9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73CD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66C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8C7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31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3DDEA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D76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6F3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DD0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86D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D72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DB621C4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207E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5ED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022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2D7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85C266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71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00CD4E5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D13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2FF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7EE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6CF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841E21F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3FC8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C4E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C03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E60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8BBD29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9C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EFF3DE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0F5AB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6B0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68B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785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9A7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5EA08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55406D" w14:paraId="311C260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68C5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3F8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28C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765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3B821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37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2F2CF82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B39132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022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57E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434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F44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55406D" w14:paraId="3C616E6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87CD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923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6AE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E8D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C1702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6A6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A9E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4E3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CC5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59A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008602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4BBF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7CF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A10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E08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FEFE06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941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590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222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3BD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21A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AE96A8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B45A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D34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80D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873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299B5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A78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585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9C8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E2B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8F3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DE19A44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A6D1" w14:textId="77777777" w:rsidR="0055406D" w:rsidRDefault="0055406D" w:rsidP="0055406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579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60D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3D9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680DFF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F37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721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E5F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A18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64E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1BE8F09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5262BD6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3109E0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62E3654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8B1F3C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02E80A68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1128FE0" w14:textId="77777777" w:rsidR="0055406D" w:rsidRDefault="0055406D" w:rsidP="007E3B63">
      <w:pPr>
        <w:pStyle w:val="Heading1"/>
        <w:spacing w:line="360" w:lineRule="auto"/>
      </w:pPr>
      <w:r>
        <w:t>LINIA 301 G</w:t>
      </w:r>
    </w:p>
    <w:p w14:paraId="40263ED2" w14:textId="77777777" w:rsidR="0055406D" w:rsidRDefault="0055406D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55406D" w14:paraId="62A78D07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4CBD8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CDC55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D91ED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42444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7AFFF25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C225A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491ED6D3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4275B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6AB91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0CDE4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7731B" w14:textId="77777777" w:rsidR="0055406D" w:rsidRDefault="0055406D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E8D08DA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A248D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91B59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B1546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C0682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BA2682A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30347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D21838C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9C07A02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58B00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24489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C04D3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1F04F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8590FA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95A4D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A2445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E6547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01229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0057FAC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F959E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BA7B7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DDEBC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6C888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7FB86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59C1272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A80EA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06586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3C1B0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A4817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D0C7B4F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3878E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3FDD2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D33B7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59F76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3639D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23B9613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921B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0ED0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4F2E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56E0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82ADEF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8C82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B6132C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3E72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95D8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7807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8859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C66C57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2547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EE7C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CEC9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B04A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100D45C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AE9B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B3A3A56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3DCE0C4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8BC8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4390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9EDC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5CED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7ECE570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559E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78E0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E11F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417E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DF979CD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B790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7090686" w14:textId="77777777" w:rsidR="0055406D" w:rsidRDefault="0055406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1C26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8CA2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10DA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212F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5C3A4DD2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B99B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2077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2EB3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6F14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6349A0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669B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C8F5DD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398D09E9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F566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4E62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B0B0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146C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5112A101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6248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3AB2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B700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4A0D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DDA067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546D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BE99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EE17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C199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CADE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5EFC7970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94F4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3C90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5E0B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9DE6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12C221F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E77D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A2E734A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9F4C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F00A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89C5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381E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B55DFA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B3C8" w14:textId="77777777" w:rsidR="0055406D" w:rsidRDefault="0055406D" w:rsidP="0055406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ADF7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99F3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C21D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43AD46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2EFF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BAF0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5BE9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C17F" w14:textId="77777777" w:rsidR="0055406D" w:rsidRDefault="0055406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2CC1" w14:textId="77777777" w:rsidR="0055406D" w:rsidRDefault="0055406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70CC2D" w14:textId="77777777" w:rsidR="0055406D" w:rsidRDefault="0055406D">
      <w:pPr>
        <w:spacing w:before="40" w:line="192" w:lineRule="auto"/>
        <w:ind w:right="57"/>
        <w:rPr>
          <w:sz w:val="20"/>
          <w:lang w:val="ro-RO"/>
        </w:rPr>
      </w:pPr>
    </w:p>
    <w:p w14:paraId="1521B3B0" w14:textId="77777777" w:rsidR="0055406D" w:rsidRDefault="0055406D" w:rsidP="00A04CFB">
      <w:pPr>
        <w:pStyle w:val="Heading1"/>
        <w:spacing w:line="360" w:lineRule="auto"/>
      </w:pPr>
      <w:r>
        <w:t>LINIA 301 K</w:t>
      </w:r>
    </w:p>
    <w:p w14:paraId="48F71A0A" w14:textId="77777777" w:rsidR="0055406D" w:rsidRDefault="0055406D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06D" w14:paraId="206C5E77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C6D3" w14:textId="77777777" w:rsidR="0055406D" w:rsidRDefault="0055406D" w:rsidP="0055406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7AA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FEA7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5064" w14:textId="77777777" w:rsidR="0055406D" w:rsidRDefault="0055406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F2C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BBA4" w14:textId="77777777" w:rsidR="0055406D" w:rsidRPr="00DC00E9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612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5E65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2AFF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870CF5F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126F71D" w14:textId="77777777" w:rsidR="0055406D" w:rsidRDefault="0055406D" w:rsidP="00956F37">
      <w:pPr>
        <w:pStyle w:val="Heading1"/>
        <w:spacing w:line="360" w:lineRule="auto"/>
      </w:pPr>
      <w:r>
        <w:t>LINIA 301 N</w:t>
      </w:r>
    </w:p>
    <w:p w14:paraId="4EE2C4D6" w14:textId="77777777" w:rsidR="0055406D" w:rsidRDefault="0055406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5406D" w14:paraId="2599945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3383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11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2D1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C09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9CB2B6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2AB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AAF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87C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189E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1CC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49CBE2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F711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028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7CC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138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1B7E2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77C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16C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02C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3309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903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E8B741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1FFA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9CC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3C4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B83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4F5EA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7D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66D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0A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E42E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BBF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CC9561" w14:textId="77777777" w:rsidR="0055406D" w:rsidRPr="00474FB0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5406D" w14:paraId="654F5B5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807B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E9D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B4C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FD6F" w14:textId="77777777" w:rsidR="0055406D" w:rsidRDefault="0055406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6064ED6" w14:textId="77777777" w:rsidR="0055406D" w:rsidRDefault="0055406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347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B96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A8F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1807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92C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4B6D2E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24C5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5416" w14:textId="77777777" w:rsidR="0055406D" w:rsidRDefault="0055406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A483" w14:textId="77777777" w:rsidR="0055406D" w:rsidRDefault="0055406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0B3D" w14:textId="77777777" w:rsidR="0055406D" w:rsidRDefault="0055406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C7E0" w14:textId="77777777" w:rsidR="0055406D" w:rsidRPr="00E4222D" w:rsidRDefault="0055406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603B65D" w14:textId="77777777" w:rsidR="0055406D" w:rsidRPr="00E4222D" w:rsidRDefault="0055406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777ED64" w14:textId="77777777" w:rsidR="0055406D" w:rsidRPr="00E4222D" w:rsidRDefault="0055406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EDB0CD6" w14:textId="77777777" w:rsidR="0055406D" w:rsidRDefault="0055406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6315" w14:textId="77777777" w:rsidR="0055406D" w:rsidRDefault="0055406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E17C" w14:textId="77777777" w:rsidR="0055406D" w:rsidRDefault="0055406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4F7B" w14:textId="77777777" w:rsidR="0055406D" w:rsidRPr="0022092F" w:rsidRDefault="0055406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D7DB" w14:textId="77777777" w:rsidR="0055406D" w:rsidRDefault="0055406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D18672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1321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B4B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1D7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D0AA" w14:textId="77777777" w:rsidR="0055406D" w:rsidRDefault="0055406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0EC2" w14:textId="77777777" w:rsidR="0055406D" w:rsidRDefault="0055406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EBD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55E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1445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925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3EF83E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2E0F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E3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223E77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19C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900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13481F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56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911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73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522A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EF0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3154AAF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52B0" w14:textId="77777777" w:rsidR="0055406D" w:rsidRDefault="0055406D" w:rsidP="0055406D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FED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038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225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DC1301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39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1E64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C1D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3A9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7DA2" w14:textId="77777777" w:rsidR="0055406D" w:rsidRPr="0022092F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945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2DEF232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5F7CA3C5" w14:textId="77777777" w:rsidR="0055406D" w:rsidRDefault="0055406D" w:rsidP="003260D9">
      <w:pPr>
        <w:pStyle w:val="Heading1"/>
        <w:spacing w:line="360" w:lineRule="auto"/>
      </w:pPr>
      <w:r>
        <w:t>LINIA 301 P</w:t>
      </w:r>
    </w:p>
    <w:p w14:paraId="4BA39595" w14:textId="77777777" w:rsidR="0055406D" w:rsidRDefault="0055406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798FF94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46E0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DFBD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F966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B08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C8DCA5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6F0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2A3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6A4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0283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1CB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410C62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3653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D3EA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6F9B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5E9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7F23D3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702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383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E6A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8FED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493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21E223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AE93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0B67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4BA1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37D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9F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4E0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B64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F4C5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E78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032E9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55406D" w:rsidRPr="00A8307A" w14:paraId="4D80971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0134" w14:textId="77777777" w:rsidR="0055406D" w:rsidRPr="00A75A00" w:rsidRDefault="0055406D" w:rsidP="0055406D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F957" w14:textId="77777777" w:rsidR="0055406D" w:rsidRPr="00A8307A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4318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A3F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4EF458A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BC0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9DA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F214" w14:textId="77777777" w:rsidR="0055406D" w:rsidRPr="00A8307A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C940" w14:textId="77777777" w:rsidR="0055406D" w:rsidRPr="00A8307A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69E1" w14:textId="77777777" w:rsidR="0055406D" w:rsidRPr="00A8307A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5C1D0A3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D3C1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70FF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D754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928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86BE76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BBB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46589B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C49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BA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E5DD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49A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3254AC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DB6A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6B1D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302C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CC8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4F5D20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299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B0832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A42A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BF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39DB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647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55406D" w14:paraId="5816CC3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595A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B4FA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BF26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F6F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1D0134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A7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41935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E85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12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B794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864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BC1FA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55406D" w14:paraId="44E923B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3AB6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4510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54D9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E11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DA754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D23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7E074B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E65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A1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27CC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AA2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52A74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55406D" w14:paraId="2A63004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0F4D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E56C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4204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6E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61405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6B7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DF8A5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60A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B47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67D0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78F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EAA25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55406D" w14:paraId="5A6B483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9CBA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6BDA" w14:textId="77777777" w:rsidR="0055406D" w:rsidRDefault="0055406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73B2" w14:textId="77777777" w:rsidR="0055406D" w:rsidRPr="001B37B8" w:rsidRDefault="0055406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43EA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7B23017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B228" w14:textId="77777777" w:rsidR="0055406D" w:rsidRDefault="0055406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1E6D2A" w14:textId="77777777" w:rsidR="0055406D" w:rsidRDefault="0055406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CCC8" w14:textId="77777777" w:rsidR="0055406D" w:rsidRDefault="0055406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FD69" w14:textId="77777777" w:rsidR="0055406D" w:rsidRDefault="0055406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563A" w14:textId="77777777" w:rsidR="0055406D" w:rsidRPr="001B37B8" w:rsidRDefault="0055406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A193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520C2C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2837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C129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3369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242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B49B4C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103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83DBFF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1FD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F15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ABAF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2AB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28CB8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13C95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55406D" w14:paraId="7FA35D1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8D3C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0613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C11F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A14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FDBA3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D9B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9A361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461A426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999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317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9D61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909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08EE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55406D" w14:paraId="25FBCC4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5E85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EC34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8992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511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29CFD1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F5C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2F047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462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7EC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D4B5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03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DE37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55406D" w14:paraId="35A4BE4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A032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7C0D" w14:textId="77777777" w:rsidR="0055406D" w:rsidRDefault="0055406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C90D" w14:textId="77777777" w:rsidR="0055406D" w:rsidRPr="001B37B8" w:rsidRDefault="0055406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D8C1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A946A4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FC51" w14:textId="77777777" w:rsidR="0055406D" w:rsidRDefault="0055406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6750EA" w14:textId="77777777" w:rsidR="0055406D" w:rsidRDefault="0055406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28A1" w14:textId="77777777" w:rsidR="0055406D" w:rsidRDefault="0055406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79A2" w14:textId="77777777" w:rsidR="0055406D" w:rsidRDefault="0055406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3130" w14:textId="77777777" w:rsidR="0055406D" w:rsidRPr="001B37B8" w:rsidRDefault="0055406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E9AA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75CF77" w14:textId="77777777" w:rsidR="0055406D" w:rsidRDefault="0055406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55406D" w14:paraId="4FA1C41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9C08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9F45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F508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FB0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8518A6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F22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5F565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0E6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9C3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E949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604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AF281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55406D" w14:paraId="28704C59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4FA5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23A5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14FB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C92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C1BEE6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FF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A8E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D33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3714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E06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E9772B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BB16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2325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0880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E9F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AAAB64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537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D2441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045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228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639C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53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78065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55406D" w14:paraId="750DD44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E5FF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54F6" w14:textId="77777777" w:rsidR="0055406D" w:rsidRDefault="0055406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155E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933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6247B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953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1B1E9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B57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922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195E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094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7E083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55406D" w14:paraId="43E2F8D2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D81A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205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24C4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47A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2279F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6161" w14:textId="77777777" w:rsidR="0055406D" w:rsidRDefault="0055406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3EDAC637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9F30F1C" w14:textId="77777777" w:rsidR="0055406D" w:rsidRDefault="0055406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8AED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733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41D9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DEE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17EC352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5871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E42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9FBD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E635" w14:textId="77777777" w:rsidR="0055406D" w:rsidRDefault="0055406D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68B7633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5E65CE1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CFB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EFD83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E683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1E5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8E8D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91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55C0E0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FB74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62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BF15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5AF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47F43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180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5693A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D9C5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1B7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1684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BD0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CCDEE7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137D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8B8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DA89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BCD1" w14:textId="77777777" w:rsidR="0055406D" w:rsidRDefault="0055406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7D9237" w14:textId="77777777" w:rsidR="0055406D" w:rsidRDefault="0055406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1E39" w14:textId="77777777" w:rsidR="0055406D" w:rsidRDefault="0055406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174D2B" w14:textId="77777777" w:rsidR="0055406D" w:rsidRDefault="0055406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4A00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EAF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076E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F0E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567427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1510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F6F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D1E0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5E5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E2EBD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561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4E9D4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70DC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72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E249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C69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807E18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8E83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30E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C452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2C5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5DD17E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227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96A48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5CDC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412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8DB2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9F0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40A8392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0B81" w14:textId="77777777" w:rsidR="0055406D" w:rsidRDefault="0055406D" w:rsidP="0055406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195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473E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D0F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2AB88F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4D5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4EB64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FB23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3C8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5745" w14:textId="77777777" w:rsidR="0055406D" w:rsidRPr="001B37B8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C37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2663063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8D61F1D" w14:textId="77777777" w:rsidR="0055406D" w:rsidRDefault="0055406D" w:rsidP="00E81B3B">
      <w:pPr>
        <w:pStyle w:val="Heading1"/>
        <w:spacing w:line="360" w:lineRule="auto"/>
      </w:pPr>
      <w:r>
        <w:t>LINIA 314 G</w:t>
      </w:r>
    </w:p>
    <w:p w14:paraId="1974596E" w14:textId="77777777" w:rsidR="0055406D" w:rsidRDefault="0055406D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5406D" w14:paraId="0F7A1F4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85CA" w14:textId="77777777" w:rsidR="0055406D" w:rsidRDefault="0055406D" w:rsidP="0055406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4C0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AAD8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F56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E9FA2C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D3485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59D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2D1A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076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B74B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71D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4469167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A129" w14:textId="77777777" w:rsidR="0055406D" w:rsidRDefault="0055406D" w:rsidP="0055406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8ED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ABFE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F99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C3F69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7D17E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373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44FD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973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1C2E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EC9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8B4078F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F9A2" w14:textId="77777777" w:rsidR="0055406D" w:rsidRDefault="0055406D" w:rsidP="0055406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6DD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3DC6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CB0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0AE3C7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275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A9E5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761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C153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6CF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64BE59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32D5690A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BEC9" w14:textId="77777777" w:rsidR="0055406D" w:rsidRDefault="0055406D" w:rsidP="0055406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E39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BEAC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836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C810C1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A9F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54BB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738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1985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CE4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59A12F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26AB4B9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752E" w14:textId="77777777" w:rsidR="0055406D" w:rsidRDefault="0055406D" w:rsidP="0055406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49A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E470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62D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170ECB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4367EA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9A49EE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21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1797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E2C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E8B5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227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F3B692C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9CAC" w14:textId="77777777" w:rsidR="0055406D" w:rsidRDefault="0055406D" w:rsidP="0055406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1F4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4B8D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28C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191475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D6B66B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5C4F7F1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DAF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E2A5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996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C680" w14:textId="77777777" w:rsidR="0055406D" w:rsidRPr="00DF53C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24C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53E8643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0F239A6E" w14:textId="77777777" w:rsidR="0055406D" w:rsidRDefault="0055406D" w:rsidP="003A5387">
      <w:pPr>
        <w:pStyle w:val="Heading1"/>
        <w:spacing w:line="360" w:lineRule="auto"/>
      </w:pPr>
      <w:r>
        <w:t>LINIA 316</w:t>
      </w:r>
    </w:p>
    <w:p w14:paraId="63E82961" w14:textId="77777777" w:rsidR="0055406D" w:rsidRDefault="0055406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06D" w14:paraId="20E3FC01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49A6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563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984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D86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784E9D8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B05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B5EC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011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A269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46C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5FEF5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D6E05D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5406D" w14:paraId="609E96A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6A7C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F2C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E2E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9D7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FD0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56E9F0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0FD6EE1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377A99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60B1CE2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203EDF9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714CF3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5AA1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B0A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9CB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DC7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3B650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5406D" w14:paraId="25A67A1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576B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854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D3B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65B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68F884A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228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0B640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FE9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E09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0D77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728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15BA2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9455A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5406D" w14:paraId="086B59C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0524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442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01E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D92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285808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3AB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6F5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B1D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D015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B84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0B4505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3895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675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A1A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A74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658768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60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36D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9E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6D33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22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ECB72F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720C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ED6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7B22823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FEA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069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6998921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6D6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7FA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F9D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9496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EC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5D0F2F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F33A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F56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2C1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151D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472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820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1E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E433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1A1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409576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0668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8B1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798CAE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86B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25C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4EB8EA1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EB1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D70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032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DB2C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EA3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4C965618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0E90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7A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CE86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BE9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FCFDE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5CE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3A2E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CC3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CA65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66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8597FD8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BD8F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E93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F41F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F68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1B1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F16315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616FD27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9E9DC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BB80AB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F9E3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2B4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AE1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A98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AEC075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7455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CC2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B863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5FF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741804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35C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0BF026C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70B7F9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EC7E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593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8837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708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5406D" w14:paraId="443EC08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910F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E15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A4887D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318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043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320AB5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38BC" w14:textId="77777777" w:rsidR="0055406D" w:rsidRPr="00273EC0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7D3B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20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B5B9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425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7E9BB377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C81A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4FF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3569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E63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217FD8F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5C8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E7AF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FE5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1A4F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263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44CACF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D1DE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12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002F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E91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160AF7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347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1B06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B08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6AD5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2DB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338C50D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2D04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DAC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F1F5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27A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1C148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A32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9B61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C96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72B8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C69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7CEB5A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60DB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A94B" w14:textId="77777777" w:rsidR="0055406D" w:rsidRDefault="0055406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E07864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1814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796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63F6335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B49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290E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CA2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889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F33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548BE46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FA12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710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40B5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42C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0C0DD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DD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A482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F62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0C38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7B1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8B5FEC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A627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F2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F5EF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C05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3F8D23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CD6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2727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FB5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9305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132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141D37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43C6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E0F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4BA3C0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7E6C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FEC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EB3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A62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B02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E843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18F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C3F31E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4EFA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D49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3A7583C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BB8B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913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A6F12DD" w14:textId="77777777" w:rsidR="0055406D" w:rsidRPr="00830247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911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BD6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122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6EC8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AC9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53AF503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DC43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D2A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221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9D6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B659EB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C59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05A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CDF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E8C2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146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D6AA53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380E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12C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38A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89D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9EB325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B5E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7D5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1F9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D6A5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5C4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D1C3B19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539A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F0E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52A3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220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46509A6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2C0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9EE7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D5E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5ABA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75A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8BDC84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1255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486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800C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2F4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09FA148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3EB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BB21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CEF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65E6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05E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37F8147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7009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E9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7080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A14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3C95B1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1DD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4ED9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B11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025C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892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C8194E" w14:textId="77777777" w:rsidR="0055406D" w:rsidRPr="000D7AA7" w:rsidRDefault="0055406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5406D" w14:paraId="6625212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66A0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B5D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7E94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B13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99B15F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A61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7AA7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184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642A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693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5084EDE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65AF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B61B" w14:textId="77777777" w:rsidR="0055406D" w:rsidRDefault="0055406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E0E2" w14:textId="77777777" w:rsidR="0055406D" w:rsidRPr="00F6236C" w:rsidRDefault="0055406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04FC" w14:textId="77777777" w:rsidR="0055406D" w:rsidRDefault="0055406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3D50AF2" w14:textId="77777777" w:rsidR="0055406D" w:rsidRDefault="0055406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9FC2" w14:textId="77777777" w:rsidR="0055406D" w:rsidRDefault="0055406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B803" w14:textId="77777777" w:rsidR="0055406D" w:rsidRDefault="0055406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F92D" w14:textId="77777777" w:rsidR="0055406D" w:rsidRDefault="0055406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DBA8" w14:textId="77777777" w:rsidR="0055406D" w:rsidRPr="00F6236C" w:rsidRDefault="0055406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B198" w14:textId="77777777" w:rsidR="0055406D" w:rsidRDefault="0055406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23BD5A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C762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B5D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2685F97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0334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D71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F76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FBCA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584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E10D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79FA" w14:textId="77777777" w:rsidR="0055406D" w:rsidRPr="007F77BB" w:rsidRDefault="0055406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782E45E2" w14:textId="77777777" w:rsidR="0055406D" w:rsidRDefault="0055406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5406D" w14:paraId="62120B9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414F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70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1CAB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A76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559D3D9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54F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D79D4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C28B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38F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6BAA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565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40634EF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89D9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314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1093779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D30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52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F53BF4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DC3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E02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1E8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B2CC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3E3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E46778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5406D" w14:paraId="318EE04E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BE3B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C43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13BB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AFE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0C1B3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A3A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3F9F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A8E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8BB8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CC5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7D9F9619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E5FA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994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7954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6B2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DAB7BC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29E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6DFE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726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BE0B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AA0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6DD9D0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28D4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2EA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63DB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A25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1D614D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F31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C763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16A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D267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6DF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5406D" w14:paraId="48E21854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E824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A6E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1FF8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597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E8B10B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9C4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8C21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CD5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60E6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118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5406D" w14:paraId="3E4107A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1AA5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F46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B95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C84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E97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C068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052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F1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D6E6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2C6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EA3D57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E5B8FA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62B2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214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853F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721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C82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8228D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253D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5A5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C85E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8A3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111AE6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A728BB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363B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635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5F72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53A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9DC2E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7B8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E926C2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7E37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D56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A17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6D0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398A1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5406D" w14:paraId="2DE31536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ACCB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90A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5D9E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2F0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7919F2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583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14EAAF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AB09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41E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E9C8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587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3C0A5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65E3D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5406D" w14:paraId="0584EFC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8B7C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103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73FC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3CE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15321FC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794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A0C4E8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26F4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2D2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8BE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3EF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A91F8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2B9F2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5406D" w14:paraId="76F2E66D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C557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73D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55D30C1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D542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1035" w14:textId="77777777" w:rsidR="0055406D" w:rsidRDefault="0055406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82D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634A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062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8172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E19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7C601F68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CBD2" w14:textId="77777777" w:rsidR="0055406D" w:rsidRDefault="0055406D" w:rsidP="0055406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2A9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44B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FF9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6F2DE2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9B1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44FFC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3148" w14:textId="77777777" w:rsidR="0055406D" w:rsidRPr="00514DA4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6A6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C3B1" w14:textId="77777777" w:rsidR="0055406D" w:rsidRPr="00F6236C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21B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E716B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EA1D551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2EEE1971" w14:textId="77777777" w:rsidR="0055406D" w:rsidRDefault="0055406D" w:rsidP="00C022B2">
      <w:pPr>
        <w:pStyle w:val="Heading1"/>
        <w:spacing w:line="276" w:lineRule="auto"/>
      </w:pPr>
      <w:r>
        <w:t>LINIA 328</w:t>
      </w:r>
    </w:p>
    <w:p w14:paraId="7F52DE1C" w14:textId="77777777" w:rsidR="0055406D" w:rsidRDefault="0055406D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06D" w14:paraId="391E0170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E51D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56A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8189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21D5" w14:textId="77777777" w:rsidR="0055406D" w:rsidRDefault="0055406D" w:rsidP="006B69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 - Utvinişu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EA0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0B7E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C68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4D5CF62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BFD6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38C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53DC94E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F9AE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79C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9566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416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ECB9E2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647E464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5B5B206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1C7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5C18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F48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79ED1FB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101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17F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B861FC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6AE8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419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FD47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4D1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2F59F2A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AF5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F7A0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662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D1E4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B97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5E788A8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6825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0C2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6DFD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6EB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B49E46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656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FD3C0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3003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8C4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3C12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26B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4756F9C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509A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E6E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2122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0C0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63E8AAAE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C74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30CD9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31D6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E03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9964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4B0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E889DC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FD9D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645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28+700</w:t>
            </w:r>
          </w:p>
          <w:p w14:paraId="26A39A6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F127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E448E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Șimand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B7E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FB39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9F8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1ED7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F04E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8B01F9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B309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2EA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34+550</w:t>
            </w:r>
          </w:p>
          <w:p w14:paraId="3D6849A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8F96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4F2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Șimand,</w:t>
            </w:r>
            <w:r>
              <w:rPr>
                <w:b/>
                <w:bCs/>
                <w:sz w:val="20"/>
                <w:lang w:val="ro-RO"/>
              </w:rPr>
              <w:br/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4C1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543F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9D5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3C78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98F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8E6C54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8261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B3D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5BBFB29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6457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41A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43B4D07F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808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FC68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DAF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8CD2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276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5E9660D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E79F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B7F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0ADC879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1FB8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9F5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5B80FA7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841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15D0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BF4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E43A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725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76614BE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387F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42A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6E7D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9FA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0452C4C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A46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2B00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925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F5CF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CB8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89D3274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80AF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943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B9C2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19E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1DBF5EE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8F4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8E261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CF4C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694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C9DD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08A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6301D027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7E07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D65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708BB4E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C289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E4E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314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70F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FE8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82BF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9CF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7DC16266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4963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3B9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760B28B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BCBE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960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223F253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A24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05F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A6B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3C63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5D6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79B03DD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CF2C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CF6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BAF1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8F5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A56A8C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EDC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CA92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2B7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3C32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FF3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4987C28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783EC0A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70EFE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5406D" w14:paraId="72A09391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5C64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542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1E54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654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7DD01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31B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C20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54E0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DB49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450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7DE7F32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466789D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1ED36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5406D" w14:paraId="3B98837B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25A1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400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D1EF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C10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DF1D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56D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5BB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3A61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511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6F8A9003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C3B23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5406D" w14:paraId="1ACFE8EB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D28F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9FB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6C00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162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A802A4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153F" w14:textId="77777777" w:rsidR="0055406D" w:rsidRPr="002A60A1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E1AF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E19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8690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2B2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0D63BBF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2F2CA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5406D" w14:paraId="6F9AD932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3D56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EE6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96F1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9E3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A5FE88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FACE" w14:textId="77777777" w:rsidR="0055406D" w:rsidRPr="002A60A1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650F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E17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8298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D33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1EE7CDB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3DCB302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02559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55406D" w14:paraId="581891D1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54B8" w14:textId="77777777" w:rsidR="0055406D" w:rsidRDefault="0055406D" w:rsidP="0055406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CC9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B995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59F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7F9A54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B6B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521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EEE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57D4" w14:textId="77777777" w:rsidR="0055406D" w:rsidRPr="00FA2F2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1FE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5F32C4FA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39BB8AA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C30EB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419EEB1F" w14:textId="77777777" w:rsidR="0055406D" w:rsidRDefault="0055406D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238EA995" w14:textId="77777777" w:rsidR="0055406D" w:rsidRDefault="0055406D" w:rsidP="00D80858">
      <w:pPr>
        <w:pStyle w:val="Heading1"/>
        <w:spacing w:line="276" w:lineRule="auto"/>
      </w:pPr>
      <w:r>
        <w:t>LINIA 330</w:t>
      </w:r>
    </w:p>
    <w:p w14:paraId="330C8A6D" w14:textId="77777777" w:rsidR="0055406D" w:rsidRDefault="0055406D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06D" w14:paraId="51AE485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5483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E20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2354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421C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7E66D18F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4D4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DBF0E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2376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59A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67AD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512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D41E5B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1A03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B31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5691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D10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C30663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04B4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97341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7515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8F2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B3EC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15A9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5A9ABF4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73FF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B60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8+400</w:t>
            </w:r>
          </w:p>
          <w:p w14:paraId="63C82EAB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526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068D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18B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78AE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6E4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3CB5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DE5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268E96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4901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A45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B7D6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791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3E4F3402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039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15DA61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6DF7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757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72A6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3B2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CBB704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3B5C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069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7179FA2F" w14:textId="77777777" w:rsidR="0055406D" w:rsidRDefault="0055406D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D389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0F5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CEC8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9563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E2C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2179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DA6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D8FD4A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916F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4542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6CF16E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FDE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3567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24259520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A4E5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80CED7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EC4A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B91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518B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FF16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048A3C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909E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D7D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0FCC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E3E5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17D8996B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4D73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E21BB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9E96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CF89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A77F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55C1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53DF94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F5BF" w14:textId="77777777" w:rsidR="0055406D" w:rsidRDefault="0055406D" w:rsidP="0055406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670C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3A9DF5DA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7267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BAD4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0F96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CCA7" w14:textId="77777777" w:rsidR="0055406D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F05F" w14:textId="77777777" w:rsidR="0055406D" w:rsidRDefault="0055406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2DD9" w14:textId="77777777" w:rsidR="0055406D" w:rsidRPr="001C04D5" w:rsidRDefault="0055406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C6A8" w14:textId="77777777" w:rsidR="0055406D" w:rsidRDefault="0055406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C449E8B" w14:textId="77777777" w:rsidR="0055406D" w:rsidRDefault="0055406D" w:rsidP="008C333F">
      <w:pPr>
        <w:pStyle w:val="Heading1"/>
        <w:spacing w:line="360" w:lineRule="auto"/>
      </w:pPr>
      <w:r>
        <w:lastRenderedPageBreak/>
        <w:t>LINIA 335</w:t>
      </w:r>
    </w:p>
    <w:p w14:paraId="5F830C2B" w14:textId="77777777" w:rsidR="0055406D" w:rsidRDefault="0055406D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06D" w14:paraId="6E6F3429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A703" w14:textId="77777777" w:rsidR="0055406D" w:rsidRDefault="0055406D" w:rsidP="0055406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EC5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AB2D" w14:textId="77777777" w:rsidR="0055406D" w:rsidRPr="009050E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CFC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53C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1F475D9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0FDD7BF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6E1E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5D1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6181" w14:textId="77777777" w:rsidR="0055406D" w:rsidRPr="009050E5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536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E453F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75FCC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3B30E8E1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3872D82A" w14:textId="77777777" w:rsidR="0055406D" w:rsidRDefault="0055406D" w:rsidP="00274DBB">
      <w:pPr>
        <w:pStyle w:val="Heading1"/>
        <w:spacing w:line="360" w:lineRule="auto"/>
      </w:pPr>
      <w:r>
        <w:t>LINIA 400</w:t>
      </w:r>
    </w:p>
    <w:p w14:paraId="28DB9E73" w14:textId="77777777" w:rsidR="0055406D" w:rsidRDefault="0055406D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06D" w14:paraId="1E8F915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576E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CC8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78BE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C3C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80F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4C156E9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6D3FFE5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B3B0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3D7A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69A7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20E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302E9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773D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55406D" w14:paraId="7B4E1B14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04E3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2E1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EA79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F8E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05FA753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8B2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3367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E755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9DD1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312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55406D" w14:paraId="7BACFBB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D402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59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BCF2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7CC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4C6401F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22A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A7DF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FBFD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FAEA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D35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49AB919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1F74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70B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3DD20D6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9F7B9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47FB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26B31E8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2F2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C169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B59B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DAB1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9AE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06542DD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4459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DE0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763+600</w:t>
            </w:r>
          </w:p>
          <w:p w14:paraId="4EA2884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4463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5FD6" w14:textId="77777777" w:rsidR="0055406D" w:rsidRDefault="0055406D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74674E5C" w14:textId="77777777" w:rsidR="0055406D" w:rsidRDefault="0055406D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136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83E0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1553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C8AD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5F2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40D6A94A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91E8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545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4608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4BC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13477426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966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6A33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E145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FD7D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940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32F44305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4B50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DDDA" w14:textId="77777777" w:rsidR="0055406D" w:rsidRDefault="0055406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625DF153" w14:textId="77777777" w:rsidR="0055406D" w:rsidRDefault="0055406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E42E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893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3658AD1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024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170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85B1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993C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8D0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0F0AFF53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E09F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0A61" w14:textId="77777777" w:rsidR="0055406D" w:rsidRDefault="0055406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678C042D" w14:textId="77777777" w:rsidR="0055406D" w:rsidRDefault="0055406D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237E" w14:textId="77777777" w:rsidR="0055406D" w:rsidRDefault="0055406D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56E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328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731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43D3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C2E7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FC2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1D105632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D6BD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E45A" w14:textId="77777777" w:rsidR="0055406D" w:rsidRDefault="0055406D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12904CC8" w14:textId="77777777" w:rsidR="0055406D" w:rsidRDefault="0055406D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4057" w14:textId="77777777" w:rsidR="0055406D" w:rsidRDefault="0055406D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1F7A" w14:textId="77777777" w:rsidR="0055406D" w:rsidRDefault="0055406D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44F1" w14:textId="77777777" w:rsidR="0055406D" w:rsidRDefault="0055406D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9F2E" w14:textId="77777777" w:rsidR="0055406D" w:rsidRDefault="0055406D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6214" w14:textId="77777777" w:rsidR="0055406D" w:rsidRDefault="0055406D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8637" w14:textId="77777777" w:rsidR="0055406D" w:rsidRPr="00F344E1" w:rsidRDefault="0055406D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A381" w14:textId="77777777" w:rsidR="0055406D" w:rsidRDefault="0055406D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0719CE9E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C776D6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ABD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FE24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9D5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19E512E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40BF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8E4B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A1DA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CA11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A58D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2EAF413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4650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266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3839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D7B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579A89B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D8D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D7B9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9458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E064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2FC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238C4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17C9AAE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55406D" w14:paraId="315809A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5271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77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7551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797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D0A6" w14:textId="77777777" w:rsidR="0055406D" w:rsidRDefault="0055406D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48D6B43" w14:textId="77777777" w:rsidR="0055406D" w:rsidRDefault="0055406D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C5F3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E898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0FF2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932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D20F34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EDEA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DDDD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0F13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10B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45C1170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B21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0BC55BC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5861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437A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68AC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8805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C3954E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748A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76C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65595CF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BA02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AF7F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721C93F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7707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15D7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D231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69A7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6F08" w14:textId="6D535658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viteză.Fără inductori.</w:t>
            </w:r>
          </w:p>
        </w:tc>
      </w:tr>
      <w:tr w:rsidR="0055406D" w14:paraId="2C682C35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3DD1" w14:textId="77777777" w:rsidR="0055406D" w:rsidRDefault="0055406D" w:rsidP="0055406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3AF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E15D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846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74923DAC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F7C8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76B8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3A20" w14:textId="77777777" w:rsidR="0055406D" w:rsidRDefault="0055406D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A9D4" w14:textId="77777777" w:rsidR="0055406D" w:rsidRPr="00F344E1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F97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374C406" w14:textId="77777777" w:rsidR="0055406D" w:rsidRDefault="0055406D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DFC7BCC" w14:textId="77777777" w:rsidR="00837924" w:rsidRDefault="00837924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63044C86" w14:textId="77777777" w:rsidR="00837924" w:rsidRDefault="00837924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7C8A0C93" w14:textId="77777777" w:rsidR="00837924" w:rsidRDefault="00837924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4EFC3C17" w14:textId="77777777" w:rsidR="00837924" w:rsidRDefault="00837924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5C1AA246" w14:textId="77777777" w:rsidR="00837924" w:rsidRDefault="00837924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441E3D4C" w14:textId="77777777" w:rsidR="00837924" w:rsidRDefault="00837924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40557E71" w14:textId="04D03F6F" w:rsidR="0055406D" w:rsidRDefault="0055406D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401</w:t>
      </w:r>
    </w:p>
    <w:p w14:paraId="2AE096D5" w14:textId="77777777" w:rsidR="0055406D" w:rsidRDefault="0055406D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06D" w14:paraId="2858B55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44CC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EA4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5B8B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DFF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757F792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452E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D88A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1660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3E9D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C96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9343DE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159FA3B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55406D" w14:paraId="3FBC1C2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A3B9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E279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15F3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C48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19D4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A8FE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DCFC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78AD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697A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AB4510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854531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55406D" w14:paraId="23A29C0E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E1BA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57D6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26DDA095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46ED" w14:textId="77777777" w:rsidR="0055406D" w:rsidRPr="00BB2EA6" w:rsidRDefault="0055406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C0EC" w14:textId="77777777" w:rsidR="0055406D" w:rsidRDefault="0055406D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FAE0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0E63" w14:textId="77777777" w:rsidR="0055406D" w:rsidRDefault="0055406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A97A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B264" w14:textId="77777777" w:rsidR="0055406D" w:rsidRPr="00BB2EA6" w:rsidRDefault="0055406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96F2" w14:textId="77777777" w:rsidR="0055406D" w:rsidRDefault="0055406D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337C9E42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8C45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FBFA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0B4D4F2F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7BBE" w14:textId="77777777" w:rsidR="0055406D" w:rsidRPr="00BB2EA6" w:rsidRDefault="0055406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EE4E" w14:textId="77777777" w:rsidR="0055406D" w:rsidRDefault="0055406D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0EB5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36EE" w14:textId="77777777" w:rsidR="0055406D" w:rsidRDefault="0055406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27FE" w14:textId="77777777" w:rsidR="0055406D" w:rsidRDefault="0055406D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2BD1" w14:textId="77777777" w:rsidR="0055406D" w:rsidRPr="00BB2EA6" w:rsidRDefault="0055406D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C42B" w14:textId="77777777" w:rsidR="0055406D" w:rsidRDefault="0055406D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17E56F1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0E63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BF96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AC3D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9CB2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07F2" w14:textId="77777777" w:rsidR="0055406D" w:rsidRDefault="0055406D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352F99FE" w14:textId="77777777" w:rsidR="0055406D" w:rsidRDefault="0055406D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7F42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0CF3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976D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FF93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55CF0B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74AA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8262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6202E7A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F969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F687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7A86" w14:textId="77777777" w:rsidR="0055406D" w:rsidRDefault="0055406D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4C96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CB2B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FEB2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D6D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34D1C6F9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7012" w14:textId="77777777" w:rsidR="0055406D" w:rsidRDefault="0055406D" w:rsidP="0055406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3E1A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43F0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1584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2C0A6629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FA61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19A8" w14:textId="77777777" w:rsidR="0055406D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0145" w14:textId="77777777" w:rsidR="0055406D" w:rsidRDefault="0055406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9998" w14:textId="77777777" w:rsidR="0055406D" w:rsidRPr="00BB2EA6" w:rsidRDefault="0055406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3AC8" w14:textId="77777777" w:rsidR="0055406D" w:rsidRDefault="0055406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ECB20C3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26B42DEA" w14:textId="77777777" w:rsidR="0055406D" w:rsidRDefault="0055406D" w:rsidP="00F0370D">
      <w:pPr>
        <w:pStyle w:val="Heading1"/>
        <w:spacing w:line="360" w:lineRule="auto"/>
      </w:pPr>
      <w:r>
        <w:t>LINIA 800</w:t>
      </w:r>
    </w:p>
    <w:p w14:paraId="69522BCB" w14:textId="77777777" w:rsidR="0055406D" w:rsidRDefault="0055406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06D" w14:paraId="3CC5C9A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6F705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F405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485C1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BF46A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69C3BEF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06DC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7E0E3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B62C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9E92E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33E9C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E9F475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5E37D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4E16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78EE5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1D1AB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69544D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FD7E2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9CDD8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AC20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1F889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85485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C2927E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1747A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E676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2AB38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F6F65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9412653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7ED36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3E6CA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9B9B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73FC8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6B75E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E57793" w14:textId="77777777" w:rsidR="0055406D" w:rsidRDefault="0055406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55406D" w:rsidRPr="00A8307A" w14:paraId="768DE41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DB406" w14:textId="77777777" w:rsidR="0055406D" w:rsidRPr="00A75A00" w:rsidRDefault="0055406D" w:rsidP="0055406D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0067F" w14:textId="77777777" w:rsidR="0055406D" w:rsidRPr="00A8307A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61871" w14:textId="77777777" w:rsidR="0055406D" w:rsidRPr="00A8307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48CE2" w14:textId="77777777" w:rsidR="0055406D" w:rsidRPr="00A8307A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D67CE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7A44265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5394007F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FE3DFE0" w14:textId="77777777" w:rsidR="0055406D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0891E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8F75F" w14:textId="77777777" w:rsidR="0055406D" w:rsidRPr="00A8307A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6EF8C" w14:textId="77777777" w:rsidR="0055406D" w:rsidRPr="00A8307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0A73F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9D1079" w14:textId="77777777" w:rsidR="0055406D" w:rsidRPr="00A8307A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55406D" w14:paraId="70121C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78F5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109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620C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11E4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3C4D4620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FB7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2AC7B74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5372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13C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B18E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5C85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531727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DD97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AB6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FF3D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B00F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14AE" w14:textId="77777777" w:rsidR="0055406D" w:rsidRDefault="0055406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28519E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595B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D8DE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8A34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A04A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0D20BF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72DD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5D1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9FF6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8154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28A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ED19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C9E6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5319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B80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2C189A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0AA7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75E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9CA0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8176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75D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A6A0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F77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FBBB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0AC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4E3A74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256821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5406D" w14:paraId="0B27E0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71DD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102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FB4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00EE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630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0911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9EE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DF14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C4BA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39F1D4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FF3F2F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5406D" w14:paraId="6ECD68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629E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033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46B1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D09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E87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A189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B8F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D945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DC40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722EDC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7C7CD3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5406D" w14:paraId="7C947D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B7F1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7CE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A5E5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1A16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73F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B5FF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E27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89CA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BC96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3494CB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3D0277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5406D" w14:paraId="6BCF38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8608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D86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4FD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FC8A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29A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D57C3C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9AC8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B21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EDA0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D67C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06D" w14:paraId="78E0D4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DEC3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976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DF6764E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5C0A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ACF9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8EE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ABA1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2CD0" w14:textId="77777777" w:rsidR="0055406D" w:rsidRDefault="0055406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A63DBA4" w14:textId="77777777" w:rsidR="0055406D" w:rsidRDefault="0055406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DF46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38D9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4D23A67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E2D0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2C9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6D53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0C81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6A55745F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539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14C9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34C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3441239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156B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75FF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5A3266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A2C7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A90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1BD5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987E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F2AD2A4" w14:textId="77777777" w:rsidR="0055406D" w:rsidRPr="008B2519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D89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85BC4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CC73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328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CA86" w14:textId="77777777" w:rsidR="0055406D" w:rsidRPr="008D08DE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1E9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5406D" w14:paraId="242CF8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7B1E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0F28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4288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1C72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0E5E" w14:textId="77777777" w:rsidR="0055406D" w:rsidRDefault="0055406D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F488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CAB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A8FF" w14:textId="77777777" w:rsidR="0055406D" w:rsidRPr="008D08DE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024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55406D" w14:paraId="4C86E6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6706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49F8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5B14" w14:textId="77777777" w:rsidR="0055406D" w:rsidRPr="001161EA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D9A4" w14:textId="77777777" w:rsidR="0055406D" w:rsidRDefault="0055406D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0445E70" w14:textId="77777777" w:rsidR="0055406D" w:rsidRDefault="0055406D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E440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02C44DE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B56B" w14:textId="77777777" w:rsidR="0055406D" w:rsidRPr="001161EA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8942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9C71" w14:textId="77777777" w:rsidR="0055406D" w:rsidRPr="008D08DE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7171" w14:textId="77777777" w:rsidR="0055406D" w:rsidRDefault="0055406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55406D" w14:paraId="369827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A0EB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3ABA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C603" w14:textId="77777777" w:rsidR="0055406D" w:rsidRPr="001161EA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5621" w14:textId="77777777" w:rsidR="0055406D" w:rsidRDefault="0055406D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FF56" w14:textId="77777777" w:rsidR="0055406D" w:rsidRDefault="0055406D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6DCB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7DFA2" w14:textId="77777777" w:rsidR="0055406D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305A" w14:textId="77777777" w:rsidR="0055406D" w:rsidRPr="008D08DE" w:rsidRDefault="0055406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D91D" w14:textId="77777777" w:rsidR="0055406D" w:rsidRDefault="0055406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55406D" w14:paraId="6A707F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0846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2053" w14:textId="77777777" w:rsidR="0055406D" w:rsidRDefault="0055406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E127" w14:textId="77777777" w:rsidR="0055406D" w:rsidRPr="001161EA" w:rsidRDefault="0055406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5635" w14:textId="77777777" w:rsidR="0055406D" w:rsidRDefault="0055406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FC36" w14:textId="77777777" w:rsidR="0055406D" w:rsidRDefault="0055406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45A2" w14:textId="77777777" w:rsidR="0055406D" w:rsidRPr="001161EA" w:rsidRDefault="0055406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4387" w14:textId="77777777" w:rsidR="0055406D" w:rsidRDefault="0055406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5D32" w14:textId="77777777" w:rsidR="0055406D" w:rsidRDefault="0055406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281F" w14:textId="77777777" w:rsidR="0055406D" w:rsidRDefault="0055406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7D2408BF" w14:textId="77777777" w:rsidR="0055406D" w:rsidRDefault="0055406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55406D" w14:paraId="7E4FDA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6BE1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939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1331" w14:textId="77777777" w:rsidR="0055406D" w:rsidRPr="001161EA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1FC2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2F430F8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454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AF89A1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3E3B6BA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813F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FB5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28CF" w14:textId="77777777" w:rsidR="0055406D" w:rsidRPr="001161EA" w:rsidRDefault="0055406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30A3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06D" w14:paraId="124787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891A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9BA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8DD8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5D14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7BF9849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286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61159378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13C7537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B84B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EF7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5004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94AE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67DB9A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F865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131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D98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37D0" w14:textId="77777777" w:rsidR="0055406D" w:rsidRDefault="0055406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04BCE46" w14:textId="77777777" w:rsidR="0055406D" w:rsidRDefault="0055406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379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2FE5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1DF6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41EE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1FF4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55406D" w14:paraId="6D7A03A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194C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667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5513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60B7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D9E3821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52B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BCCE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01C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1790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CFF8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414312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B6EB9E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55406D" w14:paraId="709299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3101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EAE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626C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BB46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D5057C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387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7477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D26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4C5F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D6F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17648E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4C13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3AA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435A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CB5C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0013F0B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72C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D8DE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B7E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1167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7942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AB1AF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AC53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A30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0F57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5C5E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A383ADE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43B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BBD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35E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5A27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65A7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2E8CD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A60A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A41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4472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C2C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B25EFD6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DBE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2706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D45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F7AE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6FEE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9DAFCC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47F9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3F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9D02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33F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91D37B8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30EF5A46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ED65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1DD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E5B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C684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ADC3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72BEF5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A666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5D9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343A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89E1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B7383C3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8F9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F6E4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4A8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7571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1358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FFDFA6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433CFF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55406D" w14:paraId="3B50B0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D75D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D55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3A2D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CCC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C97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B2195E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361C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8C9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5996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B134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6DC5FA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55406D" w14:paraId="1458E6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D78E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15D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154D95E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71C3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394F" w14:textId="77777777" w:rsidR="0055406D" w:rsidRDefault="0055406D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A4B3BA7" w14:textId="77777777" w:rsidR="0055406D" w:rsidRDefault="0055406D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591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EF57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E5F3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732C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14EE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0D1FD8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CFFE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FE78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081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A45D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3E65523C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A87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501F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70E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6E413E3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686D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F557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06D" w14:paraId="2BB734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EEE0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CB1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D2CE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F663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2070DBA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89A3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6FB0FB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206C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9E8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C1CF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0135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4087F7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5D2F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95C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2553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AACF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1308FE2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8BE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6F60A6C3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9EA725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232266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38F9698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68BE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1A0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C361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4099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752F55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E711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3FA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F621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2661" w14:textId="77777777" w:rsidR="0055406D" w:rsidRDefault="0055406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44341A4" w14:textId="77777777" w:rsidR="0055406D" w:rsidRDefault="0055406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E15B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436B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0DF3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1850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AAC6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din fir I și fir II la liniile 3-7 Grupa Tranzit St. Palas cu tot trenul</w:t>
            </w:r>
          </w:p>
        </w:tc>
      </w:tr>
      <w:tr w:rsidR="0055406D" w14:paraId="717230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0A72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7394" w14:textId="77777777" w:rsidR="0055406D" w:rsidRDefault="0055406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EF7F" w14:textId="77777777" w:rsidR="0055406D" w:rsidRPr="001161EA" w:rsidRDefault="0055406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C935" w14:textId="77777777" w:rsidR="0055406D" w:rsidRDefault="0055406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FD4C992" w14:textId="77777777" w:rsidR="0055406D" w:rsidRDefault="0055406D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E5A4" w14:textId="77777777" w:rsidR="0055406D" w:rsidRDefault="0055406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AB4F" w14:textId="77777777" w:rsidR="0055406D" w:rsidRDefault="0055406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AA4C" w14:textId="77777777" w:rsidR="0055406D" w:rsidRDefault="0055406D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1316" w14:textId="77777777" w:rsidR="0055406D" w:rsidRPr="008D08DE" w:rsidRDefault="0055406D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DA08" w14:textId="77777777" w:rsidR="0055406D" w:rsidRDefault="0055406D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 la liniile 5 - 7  Grupa Tranzit Cap X St. Palas </w:t>
            </w:r>
          </w:p>
        </w:tc>
      </w:tr>
      <w:tr w:rsidR="0055406D" w14:paraId="286D1D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6F3E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7A5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F74A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7984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F9FC088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D36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541F365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46A8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6FB3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099B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6882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79E7FA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654B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E2E9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D771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7D8E1" w14:textId="77777777" w:rsidR="0055406D" w:rsidRDefault="0055406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157E683" w14:textId="77777777" w:rsidR="0055406D" w:rsidRDefault="0055406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00F7" w14:textId="77777777" w:rsidR="0055406D" w:rsidRPr="00F565BC" w:rsidRDefault="0055406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3B8C14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6C9A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F3D6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32D0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066B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55406D" w14:paraId="240AA7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8D8D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41D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03B1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5951" w14:textId="77777777" w:rsidR="0055406D" w:rsidRDefault="0055406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9216539" w14:textId="77777777" w:rsidR="0055406D" w:rsidRDefault="0055406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0BA9" w14:textId="77777777" w:rsidR="0055406D" w:rsidRDefault="0055406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B0CFE9A" w14:textId="77777777" w:rsidR="0055406D" w:rsidRDefault="0055406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3A3A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B82E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B952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34F7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55406D" w14:paraId="189749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1C54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9E3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FD7F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D698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2E43673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9A36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36E11E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0111" w14:textId="77777777" w:rsidR="0055406D" w:rsidRPr="001161EA" w:rsidRDefault="0055406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D8D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BC7E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FD32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9F255B0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30CDF16B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67B35D5A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7112A79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55406D" w14:paraId="3CDE0E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D879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9EE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0091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AAEB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2ADD71B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0991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ED5C29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D633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36F8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BD22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908D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768F4AD5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36D6DF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5406D" w14:paraId="6F4BA7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2240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CA6A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2432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43EC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1B35939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CB2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6E88324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CC19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DAFD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D1C9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D67F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75D7B51A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55406D" w14:paraId="6E4DF8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3F47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4E8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57D2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EC87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BEDDDB2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F5EC9A9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239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234272B0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A14E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FF3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68BA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8FCC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79520F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55406D" w14:paraId="392FB7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5B79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0B8C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C47D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C5F4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F6CF39C" w14:textId="77777777" w:rsidR="0055406D" w:rsidRDefault="0055406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9CE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60EF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57B7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C55F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A8B3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06D" w14:paraId="3EADD3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D691" w14:textId="77777777" w:rsidR="0055406D" w:rsidRDefault="0055406D" w:rsidP="0055406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7402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49F8" w14:textId="77777777" w:rsidR="0055406D" w:rsidRPr="001161EA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6F62" w14:textId="77777777" w:rsidR="0055406D" w:rsidRDefault="0055406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45FD699" w14:textId="77777777" w:rsidR="0055406D" w:rsidRDefault="0055406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76CF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CB20" w14:textId="77777777" w:rsidR="0055406D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61FE" w14:textId="77777777" w:rsidR="0055406D" w:rsidRDefault="0055406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1F2B" w14:textId="77777777" w:rsidR="0055406D" w:rsidRPr="008D08DE" w:rsidRDefault="0055406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A2EB" w14:textId="77777777" w:rsidR="0055406D" w:rsidRDefault="0055406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D8D71AD" w14:textId="77777777" w:rsidR="0055406D" w:rsidRDefault="0055406D">
      <w:pPr>
        <w:spacing w:before="40" w:after="40" w:line="192" w:lineRule="auto"/>
        <w:ind w:right="57"/>
        <w:rPr>
          <w:sz w:val="20"/>
          <w:lang w:val="ro-RO"/>
        </w:rPr>
      </w:pPr>
    </w:p>
    <w:p w14:paraId="43445B4B" w14:textId="77777777" w:rsidR="0055406D" w:rsidRPr="00C21F42" w:rsidRDefault="0055406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06F202B" w14:textId="77777777" w:rsidR="0055406D" w:rsidRPr="00C21F42" w:rsidRDefault="0055406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231D5E2" w14:textId="77777777" w:rsidR="0055406D" w:rsidRPr="00C21F42" w:rsidRDefault="0055406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3CE704C9" w14:textId="77777777" w:rsidR="0055406D" w:rsidRPr="00C21F42" w:rsidRDefault="0055406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5AF6A04" w14:textId="77777777" w:rsidR="0055406D" w:rsidRDefault="0055406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582CA82" w14:textId="77777777" w:rsidR="0055406D" w:rsidRPr="00C21F42" w:rsidRDefault="0055406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59FB9C3" w14:textId="77777777" w:rsidR="0055406D" w:rsidRPr="00C21F42" w:rsidRDefault="0055406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BA65432" w14:textId="77777777" w:rsidR="0055406D" w:rsidRPr="00C21F42" w:rsidRDefault="0055406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6F8BA70" w14:textId="77777777" w:rsidR="0055406D" w:rsidRPr="00C21F42" w:rsidRDefault="0055406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DF6A6D" w:rsidRDefault="00FB37F1" w:rsidP="00DF6A6D"/>
    <w:sectPr w:rsidR="00FB37F1" w:rsidRPr="00DF6A6D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CA8D" w14:textId="77777777" w:rsidR="00DC2434" w:rsidRDefault="00DC2434">
      <w:r>
        <w:separator/>
      </w:r>
    </w:p>
  </w:endnote>
  <w:endnote w:type="continuationSeparator" w:id="0">
    <w:p w14:paraId="3ECA4E15" w14:textId="77777777" w:rsidR="00DC2434" w:rsidRDefault="00DC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7B1A" w14:textId="77777777" w:rsidR="00DC2434" w:rsidRDefault="00DC2434">
      <w:r>
        <w:separator/>
      </w:r>
    </w:p>
  </w:footnote>
  <w:footnote w:type="continuationSeparator" w:id="0">
    <w:p w14:paraId="0B0FA152" w14:textId="77777777" w:rsidR="00DC2434" w:rsidRDefault="00DC2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3B7A0240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49293A">
      <w:rPr>
        <w:b/>
        <w:bCs/>
        <w:i/>
        <w:iCs/>
        <w:sz w:val="22"/>
      </w:rPr>
      <w:t>decada 11-20 noiembrie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0823C6FC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49293A">
      <w:rPr>
        <w:b/>
        <w:bCs/>
        <w:i/>
        <w:iCs/>
        <w:sz w:val="22"/>
      </w:rPr>
      <w:t>decada 11-20 noiembrie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A06E3E72"/>
    <w:lvl w:ilvl="0" w:tplc="8BE077B6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IlZgii/+SZOdxQ5wwlK1ZX5NgJCVjBOe/JxULTVFAYaYNaLwdOSvGSfEKk+PGN6ffp3Q2UgQneik1zP16RKgjA==" w:salt="NvEuB02cdeOCjMtH2N127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19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3C37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60B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3A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3B80"/>
    <w:rsid w:val="004F3DDB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2ED1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82C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06D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010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33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92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627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01D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7C7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3F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49B1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0E0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30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6DA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434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1CB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A6D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1F99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5</TotalTime>
  <Pages>1</Pages>
  <Words>15228</Words>
  <Characters>86803</Characters>
  <Application>Microsoft Office Word</Application>
  <DocSecurity>0</DocSecurity>
  <Lines>723</Lines>
  <Paragraphs>203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2026-11-03T07:31:00Z</dcterms:created>
  <dcterms:modified xsi:type="dcterms:W3CDTF">2026-11-03T09:04:00Z</dcterms:modified>
</cp:coreProperties>
</file>